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977032" w:rsidRDefault="00654E8F" w:rsidP="0001436A">
      <w:pPr>
        <w:pStyle w:val="SupplementaryMaterial"/>
        <w:rPr>
          <w:b w:val="0"/>
        </w:rPr>
      </w:pPr>
      <w:r w:rsidRPr="00977032">
        <w:t>Supplementary Material</w:t>
      </w:r>
    </w:p>
    <w:p w14:paraId="3BD5A427" w14:textId="665D8023" w:rsidR="00EA3D3C" w:rsidRPr="00977032" w:rsidRDefault="00857281" w:rsidP="0001436A">
      <w:pPr>
        <w:pStyle w:val="Heading1"/>
      </w:pPr>
      <w:r w:rsidRPr="00977032">
        <w:t>Supplementary Figures and Tables</w:t>
      </w:r>
    </w:p>
    <w:p w14:paraId="3BCDC639" w14:textId="77777777" w:rsidR="00857281" w:rsidRPr="00977032" w:rsidRDefault="00857281" w:rsidP="00857281">
      <w:pPr>
        <w:pStyle w:val="Heading2"/>
      </w:pPr>
      <w:r w:rsidRPr="00977032">
        <w:t>Supplementary Figures</w:t>
      </w:r>
    </w:p>
    <w:p w14:paraId="5CB38F82" w14:textId="77777777" w:rsidR="005E246B" w:rsidRPr="00977032" w:rsidRDefault="005E246B" w:rsidP="00994A3D">
      <w:pPr>
        <w:jc w:val="both"/>
        <w:rPr>
          <w:rFonts w:cs="Times New Roman"/>
          <w:szCs w:val="24"/>
        </w:rPr>
      </w:pPr>
      <w:r w:rsidRPr="00977032">
        <w:rPr>
          <w:noProof/>
        </w:rPr>
        <w:drawing>
          <wp:inline distT="0" distB="0" distL="0" distR="0" wp14:anchorId="7263054C" wp14:editId="41E25800">
            <wp:extent cx="6208395" cy="208026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980F8" w14:textId="33B986B7" w:rsidR="00994A3D" w:rsidRPr="00977032" w:rsidRDefault="005E246B" w:rsidP="00994A3D">
      <w:pPr>
        <w:spacing w:before="100" w:beforeAutospacing="1" w:after="100" w:afterAutospacing="1"/>
        <w:jc w:val="both"/>
        <w:rPr>
          <w:rFonts w:cs="Times New Roman"/>
          <w:szCs w:val="24"/>
          <w:lang w:eastAsia="zh-CN"/>
        </w:rPr>
      </w:pPr>
      <w:r w:rsidRPr="00977032">
        <w:rPr>
          <w:rFonts w:cs="Times New Roman"/>
          <w:b/>
          <w:szCs w:val="24"/>
        </w:rPr>
        <w:t xml:space="preserve">Supplementary Figure </w:t>
      </w:r>
      <w:r w:rsidRPr="00977032">
        <w:rPr>
          <w:rFonts w:cs="Times New Roman"/>
          <w:b/>
          <w:szCs w:val="24"/>
        </w:rPr>
        <w:fldChar w:fldCharType="begin"/>
      </w:r>
      <w:r w:rsidRPr="00977032">
        <w:rPr>
          <w:rFonts w:cs="Times New Roman"/>
          <w:b/>
          <w:szCs w:val="24"/>
        </w:rPr>
        <w:instrText xml:space="preserve"> SEQ Figure \* ARABIC </w:instrText>
      </w:r>
      <w:r w:rsidRPr="00977032">
        <w:rPr>
          <w:rFonts w:cs="Times New Roman"/>
          <w:b/>
          <w:szCs w:val="24"/>
        </w:rPr>
        <w:fldChar w:fldCharType="separate"/>
      </w:r>
      <w:r w:rsidRPr="00977032">
        <w:rPr>
          <w:rFonts w:cs="Times New Roman"/>
          <w:b/>
          <w:noProof/>
          <w:szCs w:val="24"/>
        </w:rPr>
        <w:t>1</w:t>
      </w:r>
      <w:r w:rsidRPr="00977032">
        <w:rPr>
          <w:rFonts w:cs="Times New Roman"/>
          <w:b/>
          <w:szCs w:val="24"/>
        </w:rPr>
        <w:fldChar w:fldCharType="end"/>
      </w:r>
      <w:r w:rsidRPr="00977032">
        <w:rPr>
          <w:rFonts w:cs="Times New Roman"/>
          <w:b/>
          <w:szCs w:val="24"/>
        </w:rPr>
        <w:t>.</w:t>
      </w:r>
      <w:r w:rsidRPr="00977032">
        <w:rPr>
          <w:rFonts w:cs="Times New Roman"/>
          <w:szCs w:val="24"/>
        </w:rPr>
        <w:t xml:space="preserve"> </w:t>
      </w:r>
      <w:bookmarkStart w:id="0" w:name="_Hlk89184311"/>
      <w:r w:rsidRPr="00977032">
        <w:rPr>
          <w:rFonts w:cs="Times New Roman"/>
          <w:szCs w:val="24"/>
        </w:rPr>
        <w:t xml:space="preserve">Colony morphology of original and experimental </w:t>
      </w:r>
      <w:proofErr w:type="spellStart"/>
      <w:r w:rsidRPr="00977032">
        <w:rPr>
          <w:rFonts w:cs="Times New Roman"/>
          <w:i/>
          <w:iCs/>
          <w:szCs w:val="24"/>
        </w:rPr>
        <w:t>Ralstonia</w:t>
      </w:r>
      <w:proofErr w:type="spellEnd"/>
      <w:r w:rsidRPr="00977032">
        <w:rPr>
          <w:rFonts w:cs="Times New Roman"/>
          <w:i/>
          <w:iCs/>
          <w:szCs w:val="24"/>
        </w:rPr>
        <w:t xml:space="preserve"> solanacearum</w:t>
      </w:r>
      <w:r w:rsidRPr="00977032">
        <w:rPr>
          <w:rFonts w:cs="Times New Roman"/>
          <w:szCs w:val="24"/>
        </w:rPr>
        <w:t xml:space="preserve"> strains </w:t>
      </w:r>
      <w:r w:rsidR="00857281" w:rsidRPr="00977032">
        <w:rPr>
          <w:rFonts w:cs="Times New Roman" w:hint="eastAsia"/>
          <w:szCs w:val="24"/>
          <w:lang w:eastAsia="zh-CN"/>
        </w:rPr>
        <w:t>a</w:t>
      </w:r>
      <w:r w:rsidR="00857281" w:rsidRPr="00977032">
        <w:rPr>
          <w:rFonts w:cs="Times New Roman"/>
          <w:szCs w:val="24"/>
        </w:rPr>
        <w:t>fter the long-term serial passage experiment</w:t>
      </w:r>
      <w:r w:rsidR="00857281" w:rsidRPr="00977032">
        <w:rPr>
          <w:rFonts w:cs="Times New Roman" w:hint="eastAsia"/>
          <w:szCs w:val="24"/>
          <w:lang w:eastAsia="zh-CN"/>
        </w:rPr>
        <w:t>.</w:t>
      </w:r>
      <w:bookmarkEnd w:id="0"/>
      <w:r w:rsidR="00857281" w:rsidRPr="00977032">
        <w:rPr>
          <w:rFonts w:cs="Times New Roman"/>
          <w:szCs w:val="24"/>
          <w:lang w:eastAsia="zh-CN"/>
        </w:rPr>
        <w:t xml:space="preserve"> </w:t>
      </w:r>
    </w:p>
    <w:p w14:paraId="6F71D7EB" w14:textId="77777777" w:rsidR="0064094D" w:rsidRPr="00977032" w:rsidRDefault="0064094D" w:rsidP="00994A3D">
      <w:pPr>
        <w:spacing w:before="100" w:beforeAutospacing="1" w:after="100" w:afterAutospacing="1"/>
        <w:jc w:val="both"/>
        <w:rPr>
          <w:rFonts w:cs="Times New Roman"/>
          <w:szCs w:val="24"/>
          <w:lang w:eastAsia="zh-CN"/>
        </w:rPr>
      </w:pPr>
    </w:p>
    <w:p w14:paraId="3602531D" w14:textId="4537CE07" w:rsidR="00857281" w:rsidRPr="00977032" w:rsidRDefault="00857281" w:rsidP="00857281">
      <w:pPr>
        <w:spacing w:before="100" w:beforeAutospacing="1" w:after="100" w:afterAutospacing="1"/>
        <w:jc w:val="center"/>
        <w:rPr>
          <w:rFonts w:cs="Times New Roman"/>
          <w:szCs w:val="24"/>
          <w:lang w:eastAsia="zh-CN"/>
        </w:rPr>
      </w:pPr>
      <w:r w:rsidRPr="00977032">
        <w:rPr>
          <w:noProof/>
        </w:rPr>
        <w:drawing>
          <wp:inline distT="0" distB="0" distL="0" distR="0" wp14:anchorId="2668F5C9" wp14:editId="0038951D">
            <wp:extent cx="2483892" cy="1746117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70" cy="174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737E8" w14:textId="0982A705" w:rsidR="00857281" w:rsidRPr="00977032" w:rsidRDefault="00857281" w:rsidP="00141326">
      <w:pPr>
        <w:spacing w:before="100" w:beforeAutospacing="1" w:after="100" w:afterAutospacing="1"/>
        <w:jc w:val="both"/>
        <w:rPr>
          <w:rFonts w:cs="Times New Roman"/>
          <w:szCs w:val="24"/>
        </w:rPr>
      </w:pPr>
      <w:r w:rsidRPr="00977032">
        <w:rPr>
          <w:rFonts w:cs="Times New Roman"/>
          <w:b/>
          <w:szCs w:val="24"/>
        </w:rPr>
        <w:t>Supplementary Figure 2.</w:t>
      </w:r>
      <w:r w:rsidRPr="00977032">
        <w:rPr>
          <w:rFonts w:cs="Times New Roman"/>
          <w:szCs w:val="24"/>
        </w:rPr>
        <w:t xml:space="preserve"> Growth curves of the </w:t>
      </w:r>
      <w:proofErr w:type="spellStart"/>
      <w:r w:rsidRPr="00977032">
        <w:rPr>
          <w:rFonts w:cs="Times New Roman"/>
          <w:i/>
          <w:iCs/>
          <w:szCs w:val="24"/>
        </w:rPr>
        <w:t>spp</w:t>
      </w:r>
      <w:proofErr w:type="spellEnd"/>
      <w:r w:rsidRPr="00977032">
        <w:rPr>
          <w:rFonts w:cs="Times New Roman"/>
          <w:szCs w:val="24"/>
        </w:rPr>
        <w:t xml:space="preserve"> deletion mutant and the wild-type strain </w:t>
      </w:r>
      <w:bookmarkStart w:id="1" w:name="_Hlk89184492"/>
      <w:r w:rsidRPr="00977032">
        <w:rPr>
          <w:rFonts w:cs="Times New Roman"/>
          <w:szCs w:val="24"/>
        </w:rPr>
        <w:t xml:space="preserve">in </w:t>
      </w:r>
      <w:r w:rsidR="00122EC1" w:rsidRPr="00977032">
        <w:rPr>
          <w:rFonts w:cs="Times New Roman"/>
          <w:szCs w:val="24"/>
        </w:rPr>
        <w:t>minimal medium (MM medium)</w:t>
      </w:r>
      <w:r w:rsidRPr="00977032">
        <w:rPr>
          <w:rFonts w:cs="Times New Roman"/>
          <w:szCs w:val="24"/>
        </w:rPr>
        <w:t xml:space="preserve"> </w:t>
      </w:r>
      <w:r w:rsidR="0064094D" w:rsidRPr="00977032">
        <w:rPr>
          <w:rFonts w:cs="Times New Roman"/>
          <w:szCs w:val="24"/>
        </w:rPr>
        <w:t>at pH 4.9</w:t>
      </w:r>
      <w:r w:rsidRPr="00977032">
        <w:rPr>
          <w:rFonts w:cs="Times New Roman"/>
          <w:szCs w:val="24"/>
        </w:rPr>
        <w:t>.</w:t>
      </w:r>
      <w:bookmarkEnd w:id="1"/>
      <w:r w:rsidR="002C48CB" w:rsidRPr="00977032">
        <w:rPr>
          <w:rFonts w:cs="Times New Roman"/>
          <w:szCs w:val="24"/>
        </w:rPr>
        <w:t xml:space="preserve"> </w:t>
      </w:r>
      <w:r w:rsidR="00141326" w:rsidRPr="00977032">
        <w:rPr>
          <w:rFonts w:cs="Times New Roman"/>
          <w:szCs w:val="24"/>
        </w:rPr>
        <w:t>Error bars indicated the standard error of three independent biological replicates</w:t>
      </w:r>
      <w:r w:rsidR="00141326" w:rsidRPr="00977032">
        <w:rPr>
          <w:rFonts w:cs="Times New Roman" w:hint="eastAsia"/>
          <w:szCs w:val="24"/>
          <w:lang w:eastAsia="zh-CN"/>
        </w:rPr>
        <w:t>.</w:t>
      </w:r>
    </w:p>
    <w:p w14:paraId="189D26C6" w14:textId="5FE5344C" w:rsidR="0064094D" w:rsidRPr="00977032" w:rsidRDefault="0064094D" w:rsidP="00857281">
      <w:pPr>
        <w:spacing w:before="100" w:beforeAutospacing="1" w:after="100" w:afterAutospacing="1"/>
        <w:jc w:val="both"/>
        <w:rPr>
          <w:rFonts w:cs="Times New Roman"/>
          <w:szCs w:val="24"/>
        </w:rPr>
      </w:pPr>
    </w:p>
    <w:p w14:paraId="7714348D" w14:textId="238FBA79" w:rsidR="0064094D" w:rsidRPr="00977032" w:rsidRDefault="003C5023" w:rsidP="00857281">
      <w:pPr>
        <w:spacing w:before="100" w:beforeAutospacing="1" w:after="100" w:afterAutospacing="1"/>
        <w:jc w:val="both"/>
        <w:rPr>
          <w:rFonts w:cs="Times New Roman"/>
          <w:szCs w:val="24"/>
        </w:rPr>
      </w:pPr>
      <w:r w:rsidRPr="00977032">
        <w:rPr>
          <w:noProof/>
        </w:rPr>
        <w:lastRenderedPageBreak/>
        <w:drawing>
          <wp:inline distT="0" distB="0" distL="0" distR="0" wp14:anchorId="77799082" wp14:editId="2FC2BF49">
            <wp:extent cx="6208395" cy="1247775"/>
            <wp:effectExtent l="0" t="0" r="190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62756" w14:textId="3051D955" w:rsidR="00FF0E12" w:rsidRPr="00977032" w:rsidRDefault="00FF0E12" w:rsidP="00FF0E12">
      <w:pPr>
        <w:spacing w:before="100" w:beforeAutospacing="1" w:after="100" w:afterAutospacing="1"/>
        <w:jc w:val="both"/>
        <w:rPr>
          <w:rFonts w:cs="Times New Roman"/>
          <w:szCs w:val="24"/>
          <w:lang w:eastAsia="zh-CN"/>
        </w:rPr>
      </w:pPr>
      <w:r w:rsidRPr="00977032">
        <w:rPr>
          <w:rFonts w:cs="Times New Roman"/>
          <w:b/>
          <w:szCs w:val="24"/>
        </w:rPr>
        <w:t>Supplementary Figure 3.</w:t>
      </w:r>
      <w:bookmarkStart w:id="2" w:name="_Hlk102063842"/>
      <w:r w:rsidRPr="00977032">
        <w:rPr>
          <w:rFonts w:cs="Times New Roman"/>
          <w:szCs w:val="24"/>
        </w:rPr>
        <w:t xml:space="preserve"> Colony morphology of C49 strains </w:t>
      </w:r>
      <w:r w:rsidR="00F051EB" w:rsidRPr="00977032">
        <w:rPr>
          <w:rFonts w:cs="Times New Roman"/>
          <w:szCs w:val="24"/>
        </w:rPr>
        <w:t xml:space="preserve">complemented the </w:t>
      </w:r>
      <w:proofErr w:type="spellStart"/>
      <w:r w:rsidR="00F051EB" w:rsidRPr="00977032">
        <w:rPr>
          <w:rFonts w:cs="Times New Roman"/>
          <w:i/>
          <w:iCs/>
          <w:szCs w:val="24"/>
        </w:rPr>
        <w:t>phcA</w:t>
      </w:r>
      <w:proofErr w:type="spellEnd"/>
      <w:r w:rsidR="00F051EB" w:rsidRPr="00977032">
        <w:rPr>
          <w:rFonts w:cs="Times New Roman"/>
          <w:szCs w:val="24"/>
        </w:rPr>
        <w:t xml:space="preserve"> gene (under the control of its native promoter)</w:t>
      </w:r>
      <w:r w:rsidRPr="00977032">
        <w:rPr>
          <w:rFonts w:cs="Times New Roman"/>
          <w:szCs w:val="24"/>
        </w:rPr>
        <w:t xml:space="preserve"> by the complementary experiment</w:t>
      </w:r>
      <w:r w:rsidRPr="00977032">
        <w:rPr>
          <w:rFonts w:cs="Times New Roman"/>
          <w:szCs w:val="24"/>
          <w:lang w:eastAsia="zh-CN"/>
        </w:rPr>
        <w:t>.</w:t>
      </w:r>
      <w:bookmarkEnd w:id="2"/>
      <w:r w:rsidRPr="00977032">
        <w:rPr>
          <w:rFonts w:cs="Times New Roman"/>
          <w:szCs w:val="24"/>
          <w:lang w:eastAsia="zh-CN"/>
        </w:rPr>
        <w:t xml:space="preserve"> </w:t>
      </w:r>
    </w:p>
    <w:p w14:paraId="3D45315C" w14:textId="22837E6D" w:rsidR="0064094D" w:rsidRPr="00977032" w:rsidRDefault="0064094D" w:rsidP="00857281">
      <w:pPr>
        <w:spacing w:before="100" w:beforeAutospacing="1" w:after="100" w:afterAutospacing="1"/>
        <w:jc w:val="both"/>
        <w:rPr>
          <w:rFonts w:cs="Times New Roman"/>
          <w:szCs w:val="24"/>
        </w:rPr>
      </w:pPr>
    </w:p>
    <w:p w14:paraId="2995D392" w14:textId="77777777" w:rsidR="0064094D" w:rsidRPr="00977032" w:rsidRDefault="0064094D" w:rsidP="00857281">
      <w:pPr>
        <w:spacing w:before="100" w:beforeAutospacing="1" w:after="100" w:afterAutospacing="1"/>
        <w:jc w:val="both"/>
        <w:rPr>
          <w:rFonts w:cs="Times New Roman"/>
          <w:szCs w:val="24"/>
        </w:rPr>
      </w:pPr>
    </w:p>
    <w:p w14:paraId="6D9AF184" w14:textId="77777777" w:rsidR="003909E3" w:rsidRPr="00977032" w:rsidRDefault="003909E3" w:rsidP="00BF2E9A">
      <w:pPr>
        <w:pStyle w:val="Heading2"/>
        <w:sectPr w:rsidR="003909E3" w:rsidRPr="00977032" w:rsidSect="0093429D">
          <w:headerReference w:type="even" r:id="rId11"/>
          <w:footerReference w:type="even" r:id="rId12"/>
          <w:footerReference w:type="default" r:id="rId13"/>
          <w:headerReference w:type="first" r:id="rId14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435440C2" w14:textId="0103A455" w:rsidR="00BF2E9A" w:rsidRPr="00977032" w:rsidRDefault="00BF2E9A" w:rsidP="00BF2E9A">
      <w:pPr>
        <w:pStyle w:val="Heading2"/>
      </w:pPr>
      <w:r w:rsidRPr="00977032">
        <w:lastRenderedPageBreak/>
        <w:t>Supplementary Tables</w:t>
      </w:r>
    </w:p>
    <w:p w14:paraId="4E831AC9" w14:textId="62A635AF" w:rsidR="00BF2E9A" w:rsidRPr="00977032" w:rsidRDefault="00BF2E9A" w:rsidP="00BF2E9A">
      <w:pPr>
        <w:spacing w:before="100" w:beforeAutospacing="1" w:after="100" w:afterAutospacing="1"/>
        <w:jc w:val="both"/>
        <w:rPr>
          <w:rFonts w:cs="Times New Roman"/>
          <w:b/>
          <w:szCs w:val="24"/>
        </w:rPr>
      </w:pPr>
      <w:r w:rsidRPr="00977032">
        <w:rPr>
          <w:rFonts w:cs="Times New Roman"/>
          <w:b/>
          <w:szCs w:val="24"/>
        </w:rPr>
        <w:t xml:space="preserve">Supplementary Table 1. </w:t>
      </w:r>
      <w:r w:rsidRPr="00977032">
        <w:rPr>
          <w:rFonts w:cs="Times New Roman"/>
          <w:bCs/>
          <w:szCs w:val="24"/>
        </w:rPr>
        <w:t>Primers used in this study.</w:t>
      </w:r>
    </w:p>
    <w:tbl>
      <w:tblPr>
        <w:tblW w:w="8125" w:type="dxa"/>
        <w:tblLook w:val="04A0" w:firstRow="1" w:lastRow="0" w:firstColumn="1" w:lastColumn="0" w:noHBand="0" w:noVBand="1"/>
      </w:tblPr>
      <w:tblGrid>
        <w:gridCol w:w="1760"/>
        <w:gridCol w:w="6365"/>
      </w:tblGrid>
      <w:tr w:rsidR="00977032" w:rsidRPr="00977032" w14:paraId="4C6DCA81" w14:textId="77777777" w:rsidTr="00977032">
        <w:trPr>
          <w:trHeight w:val="285"/>
        </w:trPr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5FB5B5" w14:textId="77777777" w:rsidR="00BF2E9A" w:rsidRPr="00977032" w:rsidRDefault="00BF2E9A" w:rsidP="00BF2E9A">
            <w:pPr>
              <w:spacing w:before="0" w:after="0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Primers</w:t>
            </w:r>
          </w:p>
        </w:tc>
        <w:tc>
          <w:tcPr>
            <w:tcW w:w="63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CABAD2" w14:textId="77777777" w:rsidR="00BF2E9A" w:rsidRPr="00977032" w:rsidRDefault="00BF2E9A" w:rsidP="00BF2E9A">
            <w:pPr>
              <w:spacing w:before="0" w:after="0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Sequences (5’-3’)</w:t>
            </w:r>
          </w:p>
        </w:tc>
      </w:tr>
      <w:tr w:rsidR="00977032" w:rsidRPr="00977032" w14:paraId="59CC52E6" w14:textId="77777777" w:rsidTr="00977032">
        <w:trPr>
          <w:trHeight w:val="285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E83E4" w14:textId="77777777" w:rsidR="00BF2E9A" w:rsidRPr="00977032" w:rsidRDefault="00BF2E9A" w:rsidP="00BF2E9A">
            <w:pPr>
              <w:spacing w:before="0" w:after="0"/>
              <w:rPr>
                <w:rFonts w:eastAsia="DengXian" w:cs="Times New Roman"/>
                <w:sz w:val="21"/>
                <w:szCs w:val="21"/>
                <w:lang w:eastAsia="zh-CN"/>
              </w:rPr>
            </w:pPr>
            <w:proofErr w:type="spellStart"/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spp</w:t>
            </w:r>
            <w:proofErr w:type="spellEnd"/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-YZ-F</w:t>
            </w:r>
          </w:p>
        </w:tc>
        <w:tc>
          <w:tcPr>
            <w:tcW w:w="6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6912E" w14:textId="77777777" w:rsidR="00BF2E9A" w:rsidRPr="00977032" w:rsidRDefault="00BF2E9A" w:rsidP="00BF2E9A">
            <w:pPr>
              <w:spacing w:before="0" w:after="0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CGCACAATCCGCAACTCTTA</w:t>
            </w:r>
          </w:p>
        </w:tc>
      </w:tr>
      <w:tr w:rsidR="00977032" w:rsidRPr="00977032" w14:paraId="510D36DB" w14:textId="77777777" w:rsidTr="00977032">
        <w:trPr>
          <w:trHeight w:val="285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51C72" w14:textId="77777777" w:rsidR="00BF2E9A" w:rsidRPr="00977032" w:rsidRDefault="00BF2E9A" w:rsidP="00BF2E9A">
            <w:pPr>
              <w:spacing w:before="0" w:after="0"/>
              <w:rPr>
                <w:rFonts w:eastAsia="DengXian" w:cs="Times New Roman"/>
                <w:sz w:val="21"/>
                <w:szCs w:val="21"/>
                <w:lang w:eastAsia="zh-CN"/>
              </w:rPr>
            </w:pPr>
            <w:proofErr w:type="spellStart"/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spp</w:t>
            </w:r>
            <w:proofErr w:type="spellEnd"/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-YZ-R</w:t>
            </w:r>
          </w:p>
        </w:tc>
        <w:tc>
          <w:tcPr>
            <w:tcW w:w="6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10D05" w14:textId="77777777" w:rsidR="00BF2E9A" w:rsidRPr="00977032" w:rsidRDefault="00BF2E9A" w:rsidP="00BF2E9A">
            <w:pPr>
              <w:spacing w:before="0" w:after="0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GCACGGTACCCAAACCAGAT</w:t>
            </w:r>
          </w:p>
        </w:tc>
      </w:tr>
      <w:tr w:rsidR="00977032" w:rsidRPr="00977032" w14:paraId="0CE2DDA9" w14:textId="77777777" w:rsidTr="00977032">
        <w:trPr>
          <w:trHeight w:val="285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E58B0" w14:textId="77777777" w:rsidR="00BF2E9A" w:rsidRPr="00977032" w:rsidRDefault="00BF2E9A" w:rsidP="00BF2E9A">
            <w:pPr>
              <w:spacing w:before="0" w:after="0"/>
              <w:rPr>
                <w:rFonts w:eastAsia="DengXian" w:cs="Times New Roman"/>
                <w:sz w:val="21"/>
                <w:szCs w:val="21"/>
                <w:lang w:eastAsia="zh-CN"/>
              </w:rPr>
            </w:pPr>
            <w:proofErr w:type="spellStart"/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phcA</w:t>
            </w:r>
            <w:proofErr w:type="spellEnd"/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-YZ-F</w:t>
            </w:r>
          </w:p>
        </w:tc>
        <w:tc>
          <w:tcPr>
            <w:tcW w:w="6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D0557" w14:textId="77777777" w:rsidR="00BF2E9A" w:rsidRPr="00977032" w:rsidRDefault="00BF2E9A" w:rsidP="00BF2E9A">
            <w:pPr>
              <w:spacing w:before="0" w:after="0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ATGGTCAACGTCGATACCAAGC</w:t>
            </w:r>
          </w:p>
        </w:tc>
      </w:tr>
      <w:tr w:rsidR="00977032" w:rsidRPr="00977032" w14:paraId="19EF1DEF" w14:textId="77777777" w:rsidTr="00977032">
        <w:trPr>
          <w:trHeight w:val="285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E5AF5" w14:textId="77777777" w:rsidR="00BF2E9A" w:rsidRPr="00977032" w:rsidRDefault="00BF2E9A" w:rsidP="00BF2E9A">
            <w:pPr>
              <w:spacing w:before="0" w:after="0"/>
              <w:rPr>
                <w:rFonts w:eastAsia="DengXian" w:cs="Times New Roman"/>
                <w:sz w:val="21"/>
                <w:szCs w:val="21"/>
                <w:lang w:eastAsia="zh-CN"/>
              </w:rPr>
            </w:pPr>
            <w:proofErr w:type="spellStart"/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phcA</w:t>
            </w:r>
            <w:proofErr w:type="spellEnd"/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-YZ-R</w:t>
            </w:r>
          </w:p>
        </w:tc>
        <w:tc>
          <w:tcPr>
            <w:tcW w:w="6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45C8C" w14:textId="77777777" w:rsidR="00BF2E9A" w:rsidRPr="00977032" w:rsidRDefault="00BF2E9A" w:rsidP="00BF2E9A">
            <w:pPr>
              <w:spacing w:before="0" w:after="0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AGACGGACAGCCGCGACT</w:t>
            </w:r>
          </w:p>
        </w:tc>
      </w:tr>
      <w:tr w:rsidR="00977032" w:rsidRPr="00977032" w14:paraId="7F9CF902" w14:textId="77777777" w:rsidTr="00977032">
        <w:trPr>
          <w:trHeight w:val="285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C20B6" w14:textId="77777777" w:rsidR="00BF2E9A" w:rsidRPr="00977032" w:rsidRDefault="00BF2E9A" w:rsidP="00BF2E9A">
            <w:pPr>
              <w:spacing w:before="0" w:after="0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pehR-YZ1-F</w:t>
            </w:r>
          </w:p>
        </w:tc>
        <w:tc>
          <w:tcPr>
            <w:tcW w:w="6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F9326" w14:textId="77777777" w:rsidR="00BF2E9A" w:rsidRPr="00977032" w:rsidRDefault="00BF2E9A" w:rsidP="00BF2E9A">
            <w:pPr>
              <w:spacing w:before="0" w:after="0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CATGTCCAAAGCTGCCGTC</w:t>
            </w:r>
          </w:p>
        </w:tc>
      </w:tr>
      <w:tr w:rsidR="00977032" w:rsidRPr="00977032" w14:paraId="442761EE" w14:textId="77777777" w:rsidTr="00977032">
        <w:trPr>
          <w:trHeight w:val="285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9CA9F" w14:textId="77777777" w:rsidR="00BF2E9A" w:rsidRPr="00977032" w:rsidRDefault="00BF2E9A" w:rsidP="00BF2E9A">
            <w:pPr>
              <w:spacing w:before="0" w:after="0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pehR-YZ1-R</w:t>
            </w:r>
          </w:p>
        </w:tc>
        <w:tc>
          <w:tcPr>
            <w:tcW w:w="6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F0A35" w14:textId="77777777" w:rsidR="00BF2E9A" w:rsidRPr="00977032" w:rsidRDefault="00BF2E9A" w:rsidP="00BF2E9A">
            <w:pPr>
              <w:spacing w:before="0" w:after="0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CGTTGAGCCGGTAGAACAAA</w:t>
            </w:r>
          </w:p>
        </w:tc>
      </w:tr>
      <w:tr w:rsidR="00977032" w:rsidRPr="00977032" w14:paraId="178A6EDC" w14:textId="77777777" w:rsidTr="00977032">
        <w:trPr>
          <w:trHeight w:val="285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4B6A9" w14:textId="77777777" w:rsidR="00BF2E9A" w:rsidRPr="00977032" w:rsidRDefault="00BF2E9A" w:rsidP="00BF2E9A">
            <w:pPr>
              <w:spacing w:before="0" w:after="0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pehR-YZ2-F</w:t>
            </w:r>
          </w:p>
        </w:tc>
        <w:tc>
          <w:tcPr>
            <w:tcW w:w="6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04B03" w14:textId="77777777" w:rsidR="00BF2E9A" w:rsidRPr="00977032" w:rsidRDefault="00BF2E9A" w:rsidP="00BF2E9A">
            <w:pPr>
              <w:spacing w:before="0" w:after="0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TTTGTTCTACCGGCTCAACG</w:t>
            </w:r>
          </w:p>
        </w:tc>
      </w:tr>
      <w:tr w:rsidR="00977032" w:rsidRPr="00977032" w14:paraId="06B45894" w14:textId="77777777" w:rsidTr="00977032">
        <w:trPr>
          <w:trHeight w:val="285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BAD50" w14:textId="77777777" w:rsidR="00BF2E9A" w:rsidRPr="00977032" w:rsidRDefault="00BF2E9A" w:rsidP="00BF2E9A">
            <w:pPr>
              <w:spacing w:before="0" w:after="0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pehR-YZ2-R</w:t>
            </w:r>
          </w:p>
        </w:tc>
        <w:tc>
          <w:tcPr>
            <w:tcW w:w="6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4A32B" w14:textId="77777777" w:rsidR="00BF2E9A" w:rsidRPr="00977032" w:rsidRDefault="00BF2E9A" w:rsidP="00BF2E9A">
            <w:pPr>
              <w:spacing w:before="0" w:after="0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GGCAAAGAAATCCAGCACGT</w:t>
            </w:r>
          </w:p>
        </w:tc>
      </w:tr>
      <w:tr w:rsidR="00977032" w:rsidRPr="00977032" w14:paraId="593ED68F" w14:textId="77777777" w:rsidTr="00977032">
        <w:trPr>
          <w:trHeight w:val="285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6E2D5" w14:textId="77777777" w:rsidR="00BF2E9A" w:rsidRPr="00977032" w:rsidRDefault="00BF2E9A" w:rsidP="00BF2E9A">
            <w:pPr>
              <w:spacing w:before="0" w:after="0"/>
              <w:rPr>
                <w:rFonts w:eastAsia="DengXian" w:cs="Times New Roman"/>
                <w:sz w:val="21"/>
                <w:szCs w:val="21"/>
                <w:lang w:eastAsia="zh-CN"/>
              </w:rPr>
            </w:pPr>
            <w:proofErr w:type="spellStart"/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trmD</w:t>
            </w:r>
            <w:proofErr w:type="spellEnd"/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-YZ-F</w:t>
            </w:r>
          </w:p>
        </w:tc>
        <w:tc>
          <w:tcPr>
            <w:tcW w:w="6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8E0A4" w14:textId="77777777" w:rsidR="00BF2E9A" w:rsidRPr="00977032" w:rsidRDefault="00BF2E9A" w:rsidP="00BF2E9A">
            <w:pPr>
              <w:spacing w:before="0" w:after="0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ATGTCATCTCGCTGTTCCCG</w:t>
            </w:r>
          </w:p>
        </w:tc>
      </w:tr>
      <w:tr w:rsidR="00977032" w:rsidRPr="00977032" w14:paraId="0A720F6E" w14:textId="77777777" w:rsidTr="00977032">
        <w:trPr>
          <w:trHeight w:val="285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A03C4" w14:textId="77777777" w:rsidR="00BF2E9A" w:rsidRPr="00977032" w:rsidRDefault="00BF2E9A" w:rsidP="00BF2E9A">
            <w:pPr>
              <w:spacing w:before="0" w:after="0"/>
              <w:rPr>
                <w:rFonts w:eastAsia="DengXian" w:cs="Times New Roman"/>
                <w:sz w:val="21"/>
                <w:szCs w:val="21"/>
                <w:lang w:eastAsia="zh-CN"/>
              </w:rPr>
            </w:pPr>
            <w:proofErr w:type="spellStart"/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trmD</w:t>
            </w:r>
            <w:proofErr w:type="spellEnd"/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-YZ-R</w:t>
            </w:r>
          </w:p>
        </w:tc>
        <w:tc>
          <w:tcPr>
            <w:tcW w:w="6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F4B8C" w14:textId="77777777" w:rsidR="00BF2E9A" w:rsidRPr="00977032" w:rsidRDefault="00BF2E9A" w:rsidP="00BF2E9A">
            <w:pPr>
              <w:spacing w:before="0" w:after="0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CGCTTGCGCATCGTATTCAA</w:t>
            </w:r>
          </w:p>
        </w:tc>
      </w:tr>
      <w:tr w:rsidR="00977032" w:rsidRPr="00977032" w14:paraId="0E569A8B" w14:textId="77777777" w:rsidTr="00977032">
        <w:trPr>
          <w:trHeight w:val="285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6B312" w14:textId="77777777" w:rsidR="00BF2E9A" w:rsidRPr="00977032" w:rsidRDefault="00BF2E9A" w:rsidP="00BF2E9A">
            <w:pPr>
              <w:spacing w:before="0" w:after="0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phcA-A1SmaI</w:t>
            </w:r>
          </w:p>
        </w:tc>
        <w:tc>
          <w:tcPr>
            <w:tcW w:w="6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097A6" w14:textId="77777777" w:rsidR="00BF2E9A" w:rsidRPr="00977032" w:rsidRDefault="00BF2E9A" w:rsidP="00BF2E9A">
            <w:pPr>
              <w:spacing w:before="0" w:after="0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TCC</w:t>
            </w:r>
            <w:r w:rsidRPr="00977032">
              <w:rPr>
                <w:rFonts w:eastAsia="DengXian" w:cs="Times New Roman"/>
                <w:b/>
                <w:bCs/>
                <w:sz w:val="21"/>
                <w:szCs w:val="21"/>
                <w:u w:val="single"/>
                <w:lang w:eastAsia="zh-CN"/>
              </w:rPr>
              <w:t>CCCGGG</w:t>
            </w:r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TGGGCTACACGGAAGACAAG</w:t>
            </w:r>
          </w:p>
        </w:tc>
      </w:tr>
      <w:tr w:rsidR="00977032" w:rsidRPr="00977032" w14:paraId="59589BEC" w14:textId="77777777" w:rsidTr="00977032">
        <w:trPr>
          <w:trHeight w:val="285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374CE" w14:textId="77777777" w:rsidR="00BF2E9A" w:rsidRPr="00977032" w:rsidRDefault="00BF2E9A" w:rsidP="00BF2E9A">
            <w:pPr>
              <w:spacing w:before="0" w:after="0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phcA-B1C</w:t>
            </w:r>
          </w:p>
        </w:tc>
        <w:tc>
          <w:tcPr>
            <w:tcW w:w="6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4C00E" w14:textId="77777777" w:rsidR="00BF2E9A" w:rsidRPr="00977032" w:rsidRDefault="00BF2E9A" w:rsidP="00BF2E9A">
            <w:pPr>
              <w:spacing w:before="0" w:after="0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GGAGGAGCGCGGTGCTGGCAGGGACGCTTTGGCTCAGACA</w:t>
            </w:r>
          </w:p>
        </w:tc>
      </w:tr>
      <w:tr w:rsidR="00977032" w:rsidRPr="00977032" w14:paraId="0184B3FC" w14:textId="77777777" w:rsidTr="00977032">
        <w:trPr>
          <w:trHeight w:val="285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28779" w14:textId="77777777" w:rsidR="00BF2E9A" w:rsidRPr="00977032" w:rsidRDefault="00BF2E9A" w:rsidP="00BF2E9A">
            <w:pPr>
              <w:spacing w:before="0" w:after="0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phcA-A2C</w:t>
            </w:r>
          </w:p>
        </w:tc>
        <w:tc>
          <w:tcPr>
            <w:tcW w:w="6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40585" w14:textId="77777777" w:rsidR="00BF2E9A" w:rsidRPr="00977032" w:rsidRDefault="00BF2E9A" w:rsidP="00BF2E9A">
            <w:pPr>
              <w:spacing w:before="0" w:after="0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TGTCTGAGCCAAAGCGTCCCTGCCAGCACCGCGCTCCTCC</w:t>
            </w:r>
          </w:p>
        </w:tc>
      </w:tr>
      <w:tr w:rsidR="00977032" w:rsidRPr="00977032" w14:paraId="2E1BAD70" w14:textId="77777777" w:rsidTr="00977032">
        <w:trPr>
          <w:trHeight w:val="285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976E7" w14:textId="77777777" w:rsidR="00BF2E9A" w:rsidRPr="00977032" w:rsidRDefault="00BF2E9A" w:rsidP="00BF2E9A">
            <w:pPr>
              <w:spacing w:before="0" w:after="0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phcA-B2HindIII</w:t>
            </w:r>
          </w:p>
        </w:tc>
        <w:tc>
          <w:tcPr>
            <w:tcW w:w="6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36A24" w14:textId="77777777" w:rsidR="00BF2E9A" w:rsidRPr="00977032" w:rsidRDefault="00BF2E9A" w:rsidP="00BF2E9A">
            <w:pPr>
              <w:spacing w:before="0" w:after="0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CCC</w:t>
            </w:r>
            <w:r w:rsidRPr="00977032">
              <w:rPr>
                <w:rFonts w:eastAsia="DengXian" w:cs="Times New Roman"/>
                <w:b/>
                <w:bCs/>
                <w:sz w:val="21"/>
                <w:szCs w:val="21"/>
                <w:u w:val="single"/>
                <w:lang w:eastAsia="zh-CN"/>
              </w:rPr>
              <w:t>AAGCTT</w:t>
            </w:r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GCCGCCAAAACCCTTATGATTG</w:t>
            </w:r>
          </w:p>
        </w:tc>
      </w:tr>
      <w:tr w:rsidR="00977032" w:rsidRPr="00977032" w14:paraId="179F238C" w14:textId="77777777" w:rsidTr="00977032">
        <w:trPr>
          <w:trHeight w:val="285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96AAA" w14:textId="77777777" w:rsidR="00BF2E9A" w:rsidRPr="00977032" w:rsidRDefault="00BF2E9A" w:rsidP="00BF2E9A">
            <w:pPr>
              <w:spacing w:before="0" w:after="0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spp-EcoRI-F1</w:t>
            </w:r>
          </w:p>
        </w:tc>
        <w:tc>
          <w:tcPr>
            <w:tcW w:w="6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DF8D1" w14:textId="77777777" w:rsidR="00BF2E9A" w:rsidRPr="00977032" w:rsidRDefault="00BF2E9A" w:rsidP="00BF2E9A">
            <w:pPr>
              <w:spacing w:before="0" w:after="0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G</w:t>
            </w:r>
            <w:r w:rsidRPr="00977032">
              <w:rPr>
                <w:rFonts w:eastAsia="DengXian" w:cs="Times New Roman"/>
                <w:b/>
                <w:bCs/>
                <w:sz w:val="21"/>
                <w:szCs w:val="21"/>
                <w:u w:val="single"/>
                <w:lang w:eastAsia="zh-CN"/>
              </w:rPr>
              <w:t>GAATTC</w:t>
            </w:r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CGCACAATCCGCAACTCTTA</w:t>
            </w:r>
          </w:p>
        </w:tc>
      </w:tr>
      <w:tr w:rsidR="00977032" w:rsidRPr="00977032" w14:paraId="3997F73D" w14:textId="77777777" w:rsidTr="00977032">
        <w:trPr>
          <w:trHeight w:val="285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37F7C" w14:textId="77777777" w:rsidR="00BF2E9A" w:rsidRPr="00977032" w:rsidRDefault="00BF2E9A" w:rsidP="00BF2E9A">
            <w:pPr>
              <w:spacing w:before="0" w:after="0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spp-F2</w:t>
            </w:r>
          </w:p>
        </w:tc>
        <w:tc>
          <w:tcPr>
            <w:tcW w:w="6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E98C8" w14:textId="77777777" w:rsidR="00BF2E9A" w:rsidRPr="00977032" w:rsidRDefault="00BF2E9A" w:rsidP="00BF2E9A">
            <w:pPr>
              <w:spacing w:before="0" w:after="0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GTCCGGCCGGATCGCAACGGTAAATCCTTTTATAGATCAGTGA</w:t>
            </w:r>
          </w:p>
        </w:tc>
      </w:tr>
      <w:tr w:rsidR="00977032" w:rsidRPr="00977032" w14:paraId="096923F9" w14:textId="77777777" w:rsidTr="00977032">
        <w:trPr>
          <w:trHeight w:val="285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4BD0C" w14:textId="77777777" w:rsidR="00BF2E9A" w:rsidRPr="00977032" w:rsidRDefault="00BF2E9A" w:rsidP="00BF2E9A">
            <w:pPr>
              <w:spacing w:before="0" w:after="0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spp-F3</w:t>
            </w:r>
          </w:p>
        </w:tc>
        <w:tc>
          <w:tcPr>
            <w:tcW w:w="6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53FB0" w14:textId="77777777" w:rsidR="00BF2E9A" w:rsidRPr="00977032" w:rsidRDefault="00BF2E9A" w:rsidP="00BF2E9A">
            <w:pPr>
              <w:spacing w:before="0" w:after="0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TCACTGATCTATAAAAGGATTTACCGTTGCGATCCGGCCGGAC</w:t>
            </w:r>
          </w:p>
        </w:tc>
      </w:tr>
      <w:tr w:rsidR="00977032" w:rsidRPr="00977032" w14:paraId="6C5956F3" w14:textId="77777777" w:rsidTr="00977032">
        <w:trPr>
          <w:trHeight w:val="285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5C38D" w14:textId="77777777" w:rsidR="00BF2E9A" w:rsidRPr="00977032" w:rsidRDefault="00BF2E9A" w:rsidP="00BF2E9A">
            <w:pPr>
              <w:spacing w:before="0" w:after="0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spp-HindIII-F5</w:t>
            </w:r>
          </w:p>
        </w:tc>
        <w:tc>
          <w:tcPr>
            <w:tcW w:w="6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BC5A1" w14:textId="77777777" w:rsidR="00BF2E9A" w:rsidRPr="00977032" w:rsidRDefault="00BF2E9A" w:rsidP="00BF2E9A">
            <w:pPr>
              <w:spacing w:before="0" w:after="0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CCC</w:t>
            </w:r>
            <w:r w:rsidRPr="00977032">
              <w:rPr>
                <w:rFonts w:eastAsia="DengXian" w:cs="Times New Roman"/>
                <w:b/>
                <w:bCs/>
                <w:sz w:val="21"/>
                <w:szCs w:val="21"/>
                <w:u w:val="single"/>
                <w:lang w:eastAsia="zh-CN"/>
              </w:rPr>
              <w:t>AAGCTT</w:t>
            </w:r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GAACTGTCGGTCGGCGAG</w:t>
            </w:r>
          </w:p>
        </w:tc>
      </w:tr>
      <w:tr w:rsidR="00977032" w:rsidRPr="00977032" w14:paraId="09E09458" w14:textId="77777777" w:rsidTr="000D2E5C">
        <w:trPr>
          <w:trHeight w:val="285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17AF3C" w14:textId="21861390" w:rsidR="00BF2E9A" w:rsidRPr="00977032" w:rsidRDefault="00B1318E" w:rsidP="00BF2E9A">
            <w:pPr>
              <w:spacing w:before="0" w:after="0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phcA</w:t>
            </w:r>
            <w:r w:rsidR="00495464" w:rsidRPr="00977032">
              <w:rPr>
                <w:rFonts w:eastAsia="DengXian" w:cs="Times New Roman"/>
                <w:sz w:val="21"/>
                <w:szCs w:val="21"/>
                <w:lang w:eastAsia="zh-CN"/>
              </w:rPr>
              <w:t>B2H</w:t>
            </w:r>
          </w:p>
        </w:tc>
        <w:tc>
          <w:tcPr>
            <w:tcW w:w="6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AA71E8" w14:textId="2FA94DCF" w:rsidR="00BF2E9A" w:rsidRPr="00977032" w:rsidRDefault="00495464" w:rsidP="00BF2E9A">
            <w:pPr>
              <w:spacing w:before="0" w:after="0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CTGGATCCAGACCTCAAGAACATCGGTC</w:t>
            </w:r>
          </w:p>
        </w:tc>
      </w:tr>
      <w:tr w:rsidR="00977032" w:rsidRPr="00977032" w14:paraId="212E8D91" w14:textId="77777777" w:rsidTr="000D2E5C">
        <w:trPr>
          <w:trHeight w:val="285"/>
        </w:trPr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A7BD41" w14:textId="0D1AD784" w:rsidR="00BF2E9A" w:rsidRPr="00977032" w:rsidRDefault="00B1318E" w:rsidP="00BF2E9A">
            <w:pPr>
              <w:spacing w:before="0" w:after="0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phcA</w:t>
            </w:r>
            <w:r w:rsidR="00495464" w:rsidRPr="00977032">
              <w:rPr>
                <w:rFonts w:eastAsia="DengXian" w:cs="Times New Roman"/>
                <w:sz w:val="21"/>
                <w:szCs w:val="21"/>
                <w:lang w:eastAsia="zh-CN"/>
              </w:rPr>
              <w:t>A1B</w:t>
            </w:r>
          </w:p>
        </w:tc>
        <w:tc>
          <w:tcPr>
            <w:tcW w:w="63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9140C74" w14:textId="01A31261" w:rsidR="00BF2E9A" w:rsidRPr="00977032" w:rsidRDefault="00495464" w:rsidP="00BF2E9A">
            <w:pPr>
              <w:spacing w:before="0" w:after="0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CTAAGCTTGCCAGCTACGACGAGATCTG</w:t>
            </w:r>
          </w:p>
        </w:tc>
      </w:tr>
    </w:tbl>
    <w:p w14:paraId="1EEA0613" w14:textId="77777777" w:rsidR="00BF2E9A" w:rsidRPr="00977032" w:rsidRDefault="00BF2E9A" w:rsidP="00BF2E9A">
      <w:pPr>
        <w:spacing w:before="100" w:beforeAutospacing="1" w:after="100" w:afterAutospacing="1"/>
        <w:jc w:val="both"/>
        <w:rPr>
          <w:rFonts w:cs="Times New Roman"/>
          <w:b/>
          <w:szCs w:val="24"/>
        </w:rPr>
      </w:pPr>
    </w:p>
    <w:p w14:paraId="16A774FA" w14:textId="79655B58" w:rsidR="00BF2E9A" w:rsidRPr="00977032" w:rsidRDefault="00BF2E9A" w:rsidP="00BF2E9A">
      <w:pPr>
        <w:spacing w:before="100" w:beforeAutospacing="1" w:after="100" w:afterAutospacing="1"/>
        <w:jc w:val="both"/>
        <w:rPr>
          <w:rFonts w:cs="Times New Roman"/>
          <w:b/>
          <w:szCs w:val="24"/>
        </w:rPr>
      </w:pPr>
      <w:r w:rsidRPr="00977032">
        <w:rPr>
          <w:rFonts w:cs="Times New Roman"/>
          <w:b/>
          <w:szCs w:val="24"/>
        </w:rPr>
        <w:t xml:space="preserve">Supplementary Table 2. </w:t>
      </w:r>
      <w:r w:rsidR="0064094D" w:rsidRPr="00977032">
        <w:rPr>
          <w:rFonts w:cs="Times New Roman"/>
          <w:bCs/>
          <w:szCs w:val="24"/>
        </w:rPr>
        <w:t>G</w:t>
      </w:r>
      <w:r w:rsidRPr="00977032">
        <w:rPr>
          <w:rFonts w:cs="Times New Roman"/>
          <w:bCs/>
          <w:szCs w:val="24"/>
        </w:rPr>
        <w:t>enome sequencing information of each sample.</w:t>
      </w:r>
    </w:p>
    <w:tbl>
      <w:tblPr>
        <w:tblW w:w="9686" w:type="dxa"/>
        <w:tblLook w:val="04A0" w:firstRow="1" w:lastRow="0" w:firstColumn="1" w:lastColumn="0" w:noHBand="0" w:noVBand="1"/>
      </w:tblPr>
      <w:tblGrid>
        <w:gridCol w:w="1400"/>
        <w:gridCol w:w="1138"/>
        <w:gridCol w:w="1080"/>
        <w:gridCol w:w="1100"/>
        <w:gridCol w:w="1240"/>
        <w:gridCol w:w="1010"/>
        <w:gridCol w:w="937"/>
        <w:gridCol w:w="1781"/>
      </w:tblGrid>
      <w:tr w:rsidR="00977032" w:rsidRPr="00977032" w14:paraId="49A989A9" w14:textId="77777777" w:rsidTr="00BE47EC">
        <w:trPr>
          <w:trHeight w:val="900"/>
        </w:trPr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438E92" w14:textId="6804D147" w:rsidR="00BE47EC" w:rsidRPr="00977032" w:rsidRDefault="002C48CB" w:rsidP="00BE47EC">
            <w:pPr>
              <w:spacing w:before="0" w:after="0"/>
              <w:jc w:val="center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977032">
              <w:rPr>
                <w:rFonts w:eastAsia="DengXian" w:cs="Times New Roman"/>
                <w:sz w:val="21"/>
                <w:szCs w:val="21"/>
                <w:lang w:eastAsia="zh-CN"/>
              </w:rPr>
              <w:t>Strain</w:t>
            </w:r>
            <w:r w:rsidRPr="00977032">
              <w:rPr>
                <w:rFonts w:eastAsia="DengXian" w:cs="Times New Roman" w:hint="eastAsia"/>
                <w:sz w:val="21"/>
                <w:szCs w:val="21"/>
                <w:lang w:eastAsia="zh-CN"/>
              </w:rPr>
              <w:t>s</w:t>
            </w:r>
            <w:r w:rsidRPr="00977032" w:rsidDel="002C48CB">
              <w:rPr>
                <w:rFonts w:eastAsia="DengXian" w:cs="Times New Roman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C12CE9" w14:textId="53F96096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Clean Reads number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E4D77D" w14:textId="20FB354F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GC (</w:t>
            </w:r>
            <w:proofErr w:type="gramStart"/>
            <w:r w:rsidRPr="00977032">
              <w:rPr>
                <w:rFonts w:eastAsia="DengXian" w:cs="Times New Roman"/>
                <w:sz w:val="22"/>
                <w:lang w:eastAsia="zh-CN"/>
              </w:rPr>
              <w:t>%)</w:t>
            </w:r>
            <w:r w:rsidRPr="00977032">
              <w:rPr>
                <w:rFonts w:eastAsia="DengXian" w:cs="Times New Roman"/>
                <w:sz w:val="22"/>
                <w:vertAlign w:val="superscript"/>
                <w:lang w:eastAsia="zh-CN"/>
              </w:rPr>
              <w:t>a</w:t>
            </w:r>
            <w:proofErr w:type="gramEnd"/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2B9F2A" w14:textId="6038D0DE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Q20 (</w:t>
            </w:r>
            <w:proofErr w:type="gramStart"/>
            <w:r w:rsidRPr="00977032">
              <w:rPr>
                <w:rFonts w:eastAsia="DengXian" w:cs="Times New Roman"/>
                <w:sz w:val="22"/>
                <w:lang w:eastAsia="zh-CN"/>
              </w:rPr>
              <w:t>%)</w:t>
            </w:r>
            <w:r w:rsidRPr="00977032">
              <w:rPr>
                <w:rFonts w:eastAsia="DengXian" w:cs="Times New Roman"/>
                <w:sz w:val="22"/>
                <w:vertAlign w:val="superscript"/>
                <w:lang w:eastAsia="zh-CN"/>
              </w:rPr>
              <w:t>b</w:t>
            </w:r>
            <w:proofErr w:type="gramEnd"/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85F668" w14:textId="7EB1C530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Q30 (</w:t>
            </w:r>
            <w:proofErr w:type="gramStart"/>
            <w:r w:rsidRPr="00977032">
              <w:rPr>
                <w:rFonts w:eastAsia="DengXian" w:cs="Times New Roman"/>
                <w:sz w:val="22"/>
                <w:lang w:eastAsia="zh-CN"/>
              </w:rPr>
              <w:t>%)</w:t>
            </w:r>
            <w:r w:rsidRPr="00977032">
              <w:rPr>
                <w:rFonts w:eastAsia="DengXian" w:cs="Times New Roman"/>
                <w:sz w:val="22"/>
                <w:vertAlign w:val="superscript"/>
                <w:lang w:eastAsia="zh-CN"/>
              </w:rPr>
              <w:t>c</w:t>
            </w:r>
            <w:proofErr w:type="gramEnd"/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4AE00D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Average coverage depth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823E9E" w14:textId="04E6BBE6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Mapped (</w:t>
            </w:r>
            <w:proofErr w:type="gramStart"/>
            <w:r w:rsidRPr="00977032">
              <w:rPr>
                <w:rFonts w:eastAsia="DengXian" w:cs="Times New Roman"/>
                <w:sz w:val="22"/>
                <w:lang w:eastAsia="zh-CN"/>
              </w:rPr>
              <w:t>%)</w:t>
            </w:r>
            <w:r w:rsidRPr="00977032">
              <w:rPr>
                <w:rFonts w:eastAsia="DengXian" w:cs="Times New Roman"/>
                <w:sz w:val="22"/>
                <w:vertAlign w:val="superscript"/>
                <w:lang w:eastAsia="zh-CN"/>
              </w:rPr>
              <w:t>d</w:t>
            </w:r>
            <w:proofErr w:type="gramEnd"/>
          </w:p>
        </w:tc>
        <w:tc>
          <w:tcPr>
            <w:tcW w:w="17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A922D1" w14:textId="22C32AF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proofErr w:type="spellStart"/>
            <w:r w:rsidRPr="00977032">
              <w:rPr>
                <w:rFonts w:eastAsia="DengXian" w:cs="Times New Roman"/>
                <w:sz w:val="22"/>
                <w:lang w:eastAsia="zh-CN"/>
              </w:rPr>
              <w:t>Properly_mapped</w:t>
            </w:r>
            <w:proofErr w:type="spellEnd"/>
            <w:r w:rsidRPr="00977032">
              <w:rPr>
                <w:rFonts w:eastAsia="DengXian" w:cs="Times New Roman"/>
                <w:sz w:val="22"/>
                <w:lang w:eastAsia="zh-CN"/>
              </w:rPr>
              <w:t xml:space="preserve"> (</w:t>
            </w:r>
            <w:proofErr w:type="gramStart"/>
            <w:r w:rsidRPr="00977032">
              <w:rPr>
                <w:rFonts w:eastAsia="DengXian" w:cs="Times New Roman"/>
                <w:sz w:val="22"/>
                <w:lang w:eastAsia="zh-CN"/>
              </w:rPr>
              <w:t>%)</w:t>
            </w:r>
            <w:r w:rsidRPr="00977032">
              <w:rPr>
                <w:rFonts w:eastAsia="DengXian" w:cs="Times New Roman"/>
                <w:sz w:val="22"/>
                <w:vertAlign w:val="superscript"/>
                <w:lang w:eastAsia="zh-CN"/>
              </w:rPr>
              <w:t>e</w:t>
            </w:r>
            <w:proofErr w:type="gramEnd"/>
          </w:p>
        </w:tc>
      </w:tr>
      <w:tr w:rsidR="00977032" w:rsidRPr="00977032" w14:paraId="3AA8F7FE" w14:textId="77777777" w:rsidTr="00BE47EC">
        <w:trPr>
          <w:trHeight w:val="300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2FB27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C49-1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9CA14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7506476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A42F9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66.7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81EE7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97.92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65297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94.24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B606B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373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EC290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99.82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AD20B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99.53</w:t>
            </w:r>
          </w:p>
        </w:tc>
      </w:tr>
      <w:tr w:rsidR="00977032" w:rsidRPr="00977032" w14:paraId="147C5D21" w14:textId="77777777" w:rsidTr="00BE47EC">
        <w:trPr>
          <w:trHeight w:val="300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E98D2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C49-2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9B06B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8202147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1C3BA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66.73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E7BA8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98.16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AA1A4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94.8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7E099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396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04D7D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99.83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96A35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99.59</w:t>
            </w:r>
          </w:p>
        </w:tc>
      </w:tr>
      <w:tr w:rsidR="00977032" w:rsidRPr="00977032" w14:paraId="4300435B" w14:textId="77777777" w:rsidTr="00BE47EC">
        <w:trPr>
          <w:trHeight w:val="300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D87B8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C49-3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C5151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7660669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88877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66.72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80742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98.23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B5A80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94.92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BAD13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379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BA42A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99.89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5DF9C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99.67</w:t>
            </w:r>
          </w:p>
        </w:tc>
      </w:tr>
      <w:tr w:rsidR="00977032" w:rsidRPr="00977032" w14:paraId="63B032E0" w14:textId="77777777" w:rsidTr="00BE47EC">
        <w:trPr>
          <w:trHeight w:val="300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4D22C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C49-4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FD334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7989473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6370D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66.63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ABA4D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97.78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9E7E1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93.91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1564A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389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82D87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99.84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742F3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99.56</w:t>
            </w:r>
          </w:p>
        </w:tc>
      </w:tr>
      <w:tr w:rsidR="00977032" w:rsidRPr="00977032" w14:paraId="68236A2A" w14:textId="77777777" w:rsidTr="00BE47EC">
        <w:trPr>
          <w:trHeight w:val="300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CA9F7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C49-5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16CD5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6512013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8E3D9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66.63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9C5B6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97.58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2B4B3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93.55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B3236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324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20CC5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99.78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0C287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99.48</w:t>
            </w:r>
          </w:p>
        </w:tc>
      </w:tr>
      <w:tr w:rsidR="00977032" w:rsidRPr="00977032" w14:paraId="20D7A7D2" w14:textId="77777777" w:rsidTr="00BE47EC">
        <w:trPr>
          <w:trHeight w:val="300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CC525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C65-1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3E7E5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7342215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412A9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66.86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CA866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97.66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52413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93.65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5D0A1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368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1A7A0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99.81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877C5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99.51</w:t>
            </w:r>
          </w:p>
        </w:tc>
      </w:tr>
      <w:tr w:rsidR="00977032" w:rsidRPr="00977032" w14:paraId="663A72B4" w14:textId="77777777" w:rsidTr="00BE47EC">
        <w:trPr>
          <w:trHeight w:val="300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DE24F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C65-2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F9AF6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8769798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893ED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66.68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FCCA8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97.65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B0F8B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93.68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FF80D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434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BD92C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99.77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74DA4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99.46</w:t>
            </w:r>
          </w:p>
        </w:tc>
      </w:tr>
      <w:tr w:rsidR="00977032" w:rsidRPr="00977032" w14:paraId="18FA77A1" w14:textId="77777777" w:rsidTr="00BE47EC">
        <w:trPr>
          <w:trHeight w:val="300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F5355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C65-3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CCBF4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7979882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93506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66.69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3D170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97.96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6A09C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94.33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C709D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399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91F43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99.81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11A4B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99.53</w:t>
            </w:r>
          </w:p>
        </w:tc>
      </w:tr>
      <w:tr w:rsidR="00977032" w:rsidRPr="00977032" w14:paraId="193D39CD" w14:textId="77777777" w:rsidTr="00BE47EC">
        <w:trPr>
          <w:trHeight w:val="300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C20CC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C65-4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30C9F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10182220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819CA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66.72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20EB0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98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A212C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94.41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76767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491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6D320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99.86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E645E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99.51</w:t>
            </w:r>
          </w:p>
        </w:tc>
      </w:tr>
      <w:tr w:rsidR="00977032" w:rsidRPr="00977032" w14:paraId="13411EA2" w14:textId="77777777" w:rsidTr="00BE47EC">
        <w:trPr>
          <w:trHeight w:val="300"/>
        </w:trPr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DF242B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C65-5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7B7663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7784499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799BF7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66.7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613111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98.19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A426F4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94.72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7726F2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380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1DF69D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99.87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8AEA08" w14:textId="77777777" w:rsidR="00BE47EC" w:rsidRPr="00977032" w:rsidRDefault="00BE47EC" w:rsidP="00BE47EC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99.56</w:t>
            </w:r>
          </w:p>
        </w:tc>
      </w:tr>
    </w:tbl>
    <w:p w14:paraId="4A169254" w14:textId="3B6A1EF7" w:rsidR="00BE47EC" w:rsidRPr="00977032" w:rsidRDefault="00BE47EC" w:rsidP="00BE47EC">
      <w:pPr>
        <w:spacing w:before="0" w:after="0"/>
        <w:jc w:val="both"/>
        <w:rPr>
          <w:rFonts w:cs="Times New Roman"/>
          <w:bCs/>
          <w:sz w:val="18"/>
          <w:szCs w:val="18"/>
          <w:lang w:val="fr-FR"/>
        </w:rPr>
      </w:pPr>
      <w:r w:rsidRPr="00977032">
        <w:rPr>
          <w:rFonts w:cs="Times New Roman"/>
          <w:bCs/>
          <w:sz w:val="18"/>
          <w:szCs w:val="18"/>
          <w:lang w:val="fr-FR"/>
        </w:rPr>
        <w:t>Notes:</w:t>
      </w:r>
    </w:p>
    <w:p w14:paraId="5EF86DC4" w14:textId="2D021BDE" w:rsidR="00BE47EC" w:rsidRPr="00977032" w:rsidRDefault="00BE47EC" w:rsidP="00BE47EC">
      <w:pPr>
        <w:spacing w:before="0" w:after="0"/>
        <w:jc w:val="both"/>
        <w:rPr>
          <w:rFonts w:cs="Times New Roman"/>
          <w:bCs/>
          <w:sz w:val="18"/>
          <w:szCs w:val="18"/>
          <w:lang w:val="fr-FR"/>
        </w:rPr>
      </w:pPr>
      <w:r w:rsidRPr="00977032">
        <w:rPr>
          <w:rFonts w:cs="Times New Roman"/>
          <w:bCs/>
          <w:sz w:val="18"/>
          <w:szCs w:val="18"/>
          <w:vertAlign w:val="superscript"/>
          <w:lang w:val="fr-FR"/>
        </w:rPr>
        <w:lastRenderedPageBreak/>
        <w:t>a</w:t>
      </w:r>
      <w:r w:rsidRPr="00977032">
        <w:rPr>
          <w:rFonts w:cs="Times New Roman"/>
          <w:bCs/>
          <w:sz w:val="18"/>
          <w:szCs w:val="18"/>
          <w:lang w:val="fr-FR"/>
        </w:rPr>
        <w:t>GC (%): Sample GC content</w:t>
      </w:r>
    </w:p>
    <w:p w14:paraId="7B97DC74" w14:textId="73A398D8" w:rsidR="00BE47EC" w:rsidRPr="00977032" w:rsidRDefault="00BE47EC" w:rsidP="00BE47EC">
      <w:pPr>
        <w:spacing w:before="0" w:after="0"/>
        <w:jc w:val="both"/>
        <w:rPr>
          <w:rFonts w:cs="Times New Roman"/>
          <w:bCs/>
          <w:sz w:val="18"/>
          <w:szCs w:val="18"/>
        </w:rPr>
      </w:pPr>
      <w:r w:rsidRPr="00977032">
        <w:rPr>
          <w:rFonts w:cs="Times New Roman"/>
          <w:bCs/>
          <w:sz w:val="18"/>
          <w:szCs w:val="18"/>
          <w:vertAlign w:val="superscript"/>
        </w:rPr>
        <w:t>b</w:t>
      </w:r>
      <w:r w:rsidRPr="00977032">
        <w:rPr>
          <w:rFonts w:cs="Times New Roman"/>
          <w:bCs/>
          <w:sz w:val="18"/>
          <w:szCs w:val="18"/>
        </w:rPr>
        <w:t>Q20 (%): The percentage of bases with a quality value greater than or equal to 20 to the total number of bases</w:t>
      </w:r>
    </w:p>
    <w:p w14:paraId="0BF14FB2" w14:textId="03611E2B" w:rsidR="00BE47EC" w:rsidRPr="00977032" w:rsidRDefault="00BE47EC" w:rsidP="00BE47EC">
      <w:pPr>
        <w:spacing w:before="0" w:after="0"/>
        <w:jc w:val="both"/>
        <w:rPr>
          <w:rFonts w:cs="Times New Roman"/>
          <w:bCs/>
          <w:sz w:val="18"/>
          <w:szCs w:val="18"/>
        </w:rPr>
      </w:pPr>
      <w:r w:rsidRPr="00977032">
        <w:rPr>
          <w:rFonts w:cs="Times New Roman"/>
          <w:bCs/>
          <w:sz w:val="18"/>
          <w:szCs w:val="18"/>
          <w:vertAlign w:val="superscript"/>
        </w:rPr>
        <w:t>c</w:t>
      </w:r>
      <w:r w:rsidRPr="00977032">
        <w:rPr>
          <w:rFonts w:cs="Times New Roman"/>
          <w:bCs/>
          <w:sz w:val="18"/>
          <w:szCs w:val="18"/>
        </w:rPr>
        <w:t>Q30 (%): The percentage of bases with a quality value greater than or equal to 30 to the total number of bases</w:t>
      </w:r>
    </w:p>
    <w:p w14:paraId="438B1563" w14:textId="44C12626" w:rsidR="00BE47EC" w:rsidRPr="00977032" w:rsidRDefault="00BE47EC" w:rsidP="00BE47EC">
      <w:pPr>
        <w:spacing w:before="0" w:after="0"/>
        <w:jc w:val="both"/>
        <w:rPr>
          <w:rFonts w:cs="Times New Roman"/>
          <w:bCs/>
          <w:sz w:val="18"/>
          <w:szCs w:val="18"/>
        </w:rPr>
      </w:pPr>
      <w:proofErr w:type="spellStart"/>
      <w:r w:rsidRPr="00977032">
        <w:rPr>
          <w:rFonts w:cs="Times New Roman"/>
          <w:bCs/>
          <w:sz w:val="18"/>
          <w:szCs w:val="18"/>
          <w:vertAlign w:val="superscript"/>
        </w:rPr>
        <w:t>d</w:t>
      </w:r>
      <w:r w:rsidRPr="00977032">
        <w:rPr>
          <w:rFonts w:cs="Times New Roman"/>
          <w:bCs/>
          <w:sz w:val="18"/>
          <w:szCs w:val="18"/>
        </w:rPr>
        <w:t>Mapped</w:t>
      </w:r>
      <w:proofErr w:type="spellEnd"/>
      <w:r w:rsidRPr="00977032">
        <w:rPr>
          <w:rFonts w:cs="Times New Roman"/>
          <w:bCs/>
          <w:sz w:val="18"/>
          <w:szCs w:val="18"/>
        </w:rPr>
        <w:t xml:space="preserve"> (%): The percentage of the number of </w:t>
      </w:r>
      <w:r w:rsidR="0064094D" w:rsidRPr="00977032">
        <w:rPr>
          <w:rFonts w:cs="Times New Roman"/>
          <w:bCs/>
          <w:sz w:val="18"/>
          <w:szCs w:val="18"/>
        </w:rPr>
        <w:t>c</w:t>
      </w:r>
      <w:r w:rsidRPr="00977032">
        <w:rPr>
          <w:rFonts w:cs="Times New Roman"/>
          <w:bCs/>
          <w:sz w:val="18"/>
          <w:szCs w:val="18"/>
        </w:rPr>
        <w:t xml:space="preserve">lean </w:t>
      </w:r>
      <w:r w:rsidR="0064094D" w:rsidRPr="00977032">
        <w:rPr>
          <w:rFonts w:cs="Times New Roman"/>
          <w:bCs/>
          <w:sz w:val="18"/>
          <w:szCs w:val="18"/>
        </w:rPr>
        <w:t>r</w:t>
      </w:r>
      <w:r w:rsidRPr="00977032">
        <w:rPr>
          <w:rFonts w:cs="Times New Roman"/>
          <w:bCs/>
          <w:sz w:val="18"/>
          <w:szCs w:val="18"/>
        </w:rPr>
        <w:t xml:space="preserve">eads located to the reference genome to the number of all </w:t>
      </w:r>
      <w:r w:rsidR="0064094D" w:rsidRPr="00977032">
        <w:rPr>
          <w:rFonts w:cs="Times New Roman"/>
          <w:bCs/>
          <w:sz w:val="18"/>
          <w:szCs w:val="18"/>
        </w:rPr>
        <w:t>c</w:t>
      </w:r>
      <w:r w:rsidRPr="00977032">
        <w:rPr>
          <w:rFonts w:cs="Times New Roman"/>
          <w:bCs/>
          <w:sz w:val="18"/>
          <w:szCs w:val="18"/>
        </w:rPr>
        <w:t xml:space="preserve">lean </w:t>
      </w:r>
      <w:r w:rsidR="0064094D" w:rsidRPr="00977032">
        <w:rPr>
          <w:rFonts w:cs="Times New Roman"/>
          <w:bCs/>
          <w:sz w:val="18"/>
          <w:szCs w:val="18"/>
        </w:rPr>
        <w:t>r</w:t>
      </w:r>
      <w:r w:rsidRPr="00977032">
        <w:rPr>
          <w:rFonts w:cs="Times New Roman"/>
          <w:bCs/>
          <w:sz w:val="18"/>
          <w:szCs w:val="18"/>
        </w:rPr>
        <w:t>eads</w:t>
      </w:r>
    </w:p>
    <w:p w14:paraId="69FE7A49" w14:textId="2D0FEEEF" w:rsidR="00BF2E9A" w:rsidRPr="00977032" w:rsidRDefault="00BE47EC" w:rsidP="00BE47EC">
      <w:pPr>
        <w:spacing w:before="0" w:after="0"/>
        <w:jc w:val="both"/>
        <w:rPr>
          <w:rFonts w:cs="Times New Roman"/>
          <w:bCs/>
          <w:sz w:val="18"/>
          <w:szCs w:val="18"/>
        </w:rPr>
      </w:pPr>
      <w:proofErr w:type="spellStart"/>
      <w:r w:rsidRPr="00977032">
        <w:rPr>
          <w:rFonts w:cs="Times New Roman"/>
          <w:bCs/>
          <w:sz w:val="18"/>
          <w:szCs w:val="18"/>
          <w:vertAlign w:val="superscript"/>
        </w:rPr>
        <w:t>e</w:t>
      </w:r>
      <w:r w:rsidRPr="00977032">
        <w:rPr>
          <w:rFonts w:cs="Times New Roman"/>
          <w:bCs/>
          <w:sz w:val="18"/>
          <w:szCs w:val="18"/>
        </w:rPr>
        <w:t>Properly_mapped</w:t>
      </w:r>
      <w:proofErr w:type="spellEnd"/>
      <w:r w:rsidRPr="00977032">
        <w:rPr>
          <w:rFonts w:cs="Times New Roman"/>
          <w:bCs/>
          <w:sz w:val="18"/>
          <w:szCs w:val="18"/>
        </w:rPr>
        <w:t xml:space="preserve"> (%): The paired-end sequencing </w:t>
      </w:r>
      <w:r w:rsidR="0064094D" w:rsidRPr="00977032">
        <w:rPr>
          <w:rFonts w:cs="Times New Roman"/>
          <w:bCs/>
          <w:sz w:val="18"/>
          <w:szCs w:val="18"/>
        </w:rPr>
        <w:t>r</w:t>
      </w:r>
      <w:r w:rsidRPr="00977032">
        <w:rPr>
          <w:rFonts w:cs="Times New Roman"/>
          <w:bCs/>
          <w:sz w:val="18"/>
          <w:szCs w:val="18"/>
        </w:rPr>
        <w:t>eads are all located on the reference genome</w:t>
      </w:r>
      <w:r w:rsidR="0064094D" w:rsidRPr="00977032">
        <w:rPr>
          <w:rFonts w:cs="Times New Roman"/>
          <w:bCs/>
          <w:sz w:val="18"/>
          <w:szCs w:val="18"/>
        </w:rPr>
        <w:t>,</w:t>
      </w:r>
      <w:r w:rsidRPr="00977032">
        <w:rPr>
          <w:rFonts w:cs="Times New Roman"/>
          <w:bCs/>
          <w:sz w:val="18"/>
          <w:szCs w:val="18"/>
        </w:rPr>
        <w:t xml:space="preserve"> and the distance is consistent with the length distribution of the sequenced fragments</w:t>
      </w:r>
    </w:p>
    <w:p w14:paraId="21F28BDC" w14:textId="77777777" w:rsidR="00BE47EC" w:rsidRPr="00977032" w:rsidRDefault="00BE47EC" w:rsidP="00BF2E9A">
      <w:pPr>
        <w:spacing w:before="100" w:beforeAutospacing="1" w:after="100" w:afterAutospacing="1"/>
        <w:jc w:val="both"/>
        <w:rPr>
          <w:rFonts w:cs="Times New Roman"/>
          <w:b/>
          <w:szCs w:val="24"/>
        </w:rPr>
      </w:pPr>
    </w:p>
    <w:p w14:paraId="313F5A23" w14:textId="67067C71" w:rsidR="00BF2E9A" w:rsidRPr="00977032" w:rsidRDefault="00BF2E9A" w:rsidP="00BF2E9A">
      <w:pPr>
        <w:spacing w:before="100" w:beforeAutospacing="1" w:after="100" w:afterAutospacing="1"/>
        <w:jc w:val="both"/>
        <w:rPr>
          <w:rFonts w:cs="Times New Roman"/>
          <w:bCs/>
          <w:szCs w:val="24"/>
        </w:rPr>
      </w:pPr>
      <w:r w:rsidRPr="00977032">
        <w:rPr>
          <w:rFonts w:cs="Times New Roman"/>
          <w:b/>
          <w:szCs w:val="24"/>
        </w:rPr>
        <w:t xml:space="preserve">Supplementary Table 3. </w:t>
      </w:r>
      <w:r w:rsidR="0064094D" w:rsidRPr="00977032">
        <w:rPr>
          <w:rFonts w:cs="Times New Roman"/>
          <w:bCs/>
          <w:szCs w:val="24"/>
        </w:rPr>
        <w:t>N</w:t>
      </w:r>
      <w:r w:rsidRPr="00977032">
        <w:rPr>
          <w:rFonts w:cs="Times New Roman"/>
          <w:bCs/>
          <w:szCs w:val="24"/>
        </w:rPr>
        <w:t>umber of variant genes in 2000 generation acid experimental strains.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45"/>
        <w:gridCol w:w="1891"/>
        <w:gridCol w:w="1613"/>
        <w:gridCol w:w="1246"/>
        <w:gridCol w:w="2053"/>
        <w:gridCol w:w="1729"/>
      </w:tblGrid>
      <w:tr w:rsidR="00977032" w:rsidRPr="00977032" w14:paraId="5CE986F0" w14:textId="77777777" w:rsidTr="00BF2E9A">
        <w:trPr>
          <w:trHeight w:val="900"/>
        </w:trPr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06EF14" w14:textId="77777777" w:rsidR="00BF2E9A" w:rsidRPr="00977032" w:rsidRDefault="00BF2E9A" w:rsidP="00BF2E9A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strains</w:t>
            </w:r>
          </w:p>
        </w:tc>
        <w:tc>
          <w:tcPr>
            <w:tcW w:w="9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0EA835" w14:textId="77777777" w:rsidR="00BF2E9A" w:rsidRPr="00977032" w:rsidRDefault="00BF2E9A" w:rsidP="00BF2E9A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 xml:space="preserve">Gene number of </w:t>
            </w:r>
            <w:proofErr w:type="spellStart"/>
            <w:r w:rsidRPr="00977032">
              <w:rPr>
                <w:rFonts w:eastAsia="DengXian" w:cs="Times New Roman"/>
                <w:sz w:val="22"/>
                <w:lang w:eastAsia="zh-CN"/>
              </w:rPr>
              <w:t>non synonymous</w:t>
            </w:r>
            <w:proofErr w:type="spellEnd"/>
            <w:r w:rsidRPr="00977032">
              <w:rPr>
                <w:rFonts w:eastAsia="DengXian" w:cs="Times New Roman"/>
                <w:sz w:val="22"/>
                <w:lang w:eastAsia="zh-CN"/>
              </w:rPr>
              <w:t xml:space="preserve"> SNP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57E034" w14:textId="77777777" w:rsidR="00BF2E9A" w:rsidRPr="00977032" w:rsidRDefault="00BF2E9A" w:rsidP="00BF2E9A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 xml:space="preserve">Gene number of </w:t>
            </w:r>
            <w:proofErr w:type="spellStart"/>
            <w:r w:rsidRPr="00977032">
              <w:rPr>
                <w:rFonts w:eastAsia="DengXian" w:cs="Times New Roman"/>
                <w:sz w:val="22"/>
                <w:lang w:eastAsia="zh-CN"/>
              </w:rPr>
              <w:t>InDel</w:t>
            </w:r>
            <w:proofErr w:type="spellEnd"/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411AC3" w14:textId="77777777" w:rsidR="00BF2E9A" w:rsidRPr="00977032" w:rsidRDefault="00BF2E9A" w:rsidP="00BF2E9A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strains</w:t>
            </w:r>
          </w:p>
        </w:tc>
        <w:tc>
          <w:tcPr>
            <w:tcW w:w="10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AC6595" w14:textId="77777777" w:rsidR="00BF2E9A" w:rsidRPr="00977032" w:rsidRDefault="00BF2E9A" w:rsidP="00BF2E9A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 xml:space="preserve">Gene number of </w:t>
            </w:r>
            <w:proofErr w:type="spellStart"/>
            <w:r w:rsidRPr="00977032">
              <w:rPr>
                <w:rFonts w:eastAsia="DengXian" w:cs="Times New Roman"/>
                <w:sz w:val="22"/>
                <w:lang w:eastAsia="zh-CN"/>
              </w:rPr>
              <w:t>non synonymous</w:t>
            </w:r>
            <w:proofErr w:type="spellEnd"/>
            <w:r w:rsidRPr="00977032">
              <w:rPr>
                <w:rFonts w:eastAsia="DengXian" w:cs="Times New Roman"/>
                <w:sz w:val="22"/>
                <w:lang w:eastAsia="zh-CN"/>
              </w:rPr>
              <w:t xml:space="preserve"> SNP</w:t>
            </w:r>
          </w:p>
        </w:tc>
        <w:tc>
          <w:tcPr>
            <w:tcW w:w="8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C1EE8D" w14:textId="77777777" w:rsidR="00BF2E9A" w:rsidRPr="00977032" w:rsidRDefault="00BF2E9A" w:rsidP="00BF2E9A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 xml:space="preserve">Gene number of </w:t>
            </w:r>
            <w:proofErr w:type="spellStart"/>
            <w:r w:rsidRPr="00977032">
              <w:rPr>
                <w:rFonts w:eastAsia="DengXian" w:cs="Times New Roman"/>
                <w:sz w:val="22"/>
                <w:lang w:eastAsia="zh-CN"/>
              </w:rPr>
              <w:t>InDel</w:t>
            </w:r>
            <w:proofErr w:type="spellEnd"/>
          </w:p>
        </w:tc>
      </w:tr>
      <w:tr w:rsidR="00977032" w:rsidRPr="00977032" w14:paraId="38DBA144" w14:textId="77777777" w:rsidTr="00BF2E9A">
        <w:trPr>
          <w:trHeight w:val="30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A9EBA" w14:textId="77777777" w:rsidR="00BF2E9A" w:rsidRPr="00977032" w:rsidRDefault="00BF2E9A" w:rsidP="00BF2E9A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C65-1</w:t>
            </w:r>
          </w:p>
        </w:tc>
        <w:tc>
          <w:tcPr>
            <w:tcW w:w="9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7EA83" w14:textId="77777777" w:rsidR="00BF2E9A" w:rsidRPr="00977032" w:rsidRDefault="00BF2E9A" w:rsidP="00BF2E9A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1</w:t>
            </w: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C6C1F" w14:textId="77777777" w:rsidR="00BF2E9A" w:rsidRPr="00977032" w:rsidRDefault="00BF2E9A" w:rsidP="00BF2E9A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127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DCB482" w14:textId="77777777" w:rsidR="00BF2E9A" w:rsidRPr="00977032" w:rsidRDefault="00BF2E9A" w:rsidP="00BF2E9A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C49-1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05B17F" w14:textId="77777777" w:rsidR="00BF2E9A" w:rsidRPr="00977032" w:rsidRDefault="00BF2E9A" w:rsidP="00BF2E9A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1</w:t>
            </w:r>
          </w:p>
        </w:tc>
        <w:tc>
          <w:tcPr>
            <w:tcW w:w="8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773FE9" w14:textId="77777777" w:rsidR="00BF2E9A" w:rsidRPr="00977032" w:rsidRDefault="00BF2E9A" w:rsidP="00BF2E9A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128</w:t>
            </w:r>
          </w:p>
        </w:tc>
      </w:tr>
      <w:tr w:rsidR="00977032" w:rsidRPr="00977032" w14:paraId="108F1DF7" w14:textId="77777777" w:rsidTr="00BF2E9A">
        <w:trPr>
          <w:trHeight w:val="30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67C74" w14:textId="77777777" w:rsidR="00BF2E9A" w:rsidRPr="00977032" w:rsidRDefault="00BF2E9A" w:rsidP="00BF2E9A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C65-2</w:t>
            </w:r>
          </w:p>
        </w:tc>
        <w:tc>
          <w:tcPr>
            <w:tcW w:w="9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1444F" w14:textId="77777777" w:rsidR="00BF2E9A" w:rsidRPr="00977032" w:rsidRDefault="00BF2E9A" w:rsidP="00BF2E9A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2</w:t>
            </w: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66031" w14:textId="77777777" w:rsidR="00BF2E9A" w:rsidRPr="00977032" w:rsidRDefault="00BF2E9A" w:rsidP="00BF2E9A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127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51B4F" w14:textId="77777777" w:rsidR="00BF2E9A" w:rsidRPr="00977032" w:rsidRDefault="00BF2E9A" w:rsidP="00BF2E9A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C49-2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D56192" w14:textId="77777777" w:rsidR="00BF2E9A" w:rsidRPr="00977032" w:rsidRDefault="00BF2E9A" w:rsidP="00BF2E9A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0</w:t>
            </w:r>
          </w:p>
        </w:tc>
        <w:tc>
          <w:tcPr>
            <w:tcW w:w="8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CD68A" w14:textId="77777777" w:rsidR="00BF2E9A" w:rsidRPr="00977032" w:rsidRDefault="00BF2E9A" w:rsidP="00BF2E9A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130</w:t>
            </w:r>
          </w:p>
        </w:tc>
      </w:tr>
      <w:tr w:rsidR="00977032" w:rsidRPr="00977032" w14:paraId="37160CE5" w14:textId="77777777" w:rsidTr="00BF2E9A">
        <w:trPr>
          <w:trHeight w:val="30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D3830" w14:textId="77777777" w:rsidR="00BF2E9A" w:rsidRPr="00977032" w:rsidRDefault="00BF2E9A" w:rsidP="00BF2E9A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C65-3</w:t>
            </w:r>
          </w:p>
        </w:tc>
        <w:tc>
          <w:tcPr>
            <w:tcW w:w="9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170C4" w14:textId="77777777" w:rsidR="00BF2E9A" w:rsidRPr="00977032" w:rsidRDefault="00BF2E9A" w:rsidP="00BF2E9A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3</w:t>
            </w: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FD531" w14:textId="77777777" w:rsidR="00BF2E9A" w:rsidRPr="00977032" w:rsidRDefault="00BF2E9A" w:rsidP="00BF2E9A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126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25EF1" w14:textId="77777777" w:rsidR="00BF2E9A" w:rsidRPr="00977032" w:rsidRDefault="00BF2E9A" w:rsidP="00BF2E9A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C49-3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51087D" w14:textId="77777777" w:rsidR="00BF2E9A" w:rsidRPr="00977032" w:rsidRDefault="00BF2E9A" w:rsidP="00BF2E9A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1</w:t>
            </w:r>
          </w:p>
        </w:tc>
        <w:tc>
          <w:tcPr>
            <w:tcW w:w="8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BF5B15" w14:textId="77777777" w:rsidR="00BF2E9A" w:rsidRPr="00977032" w:rsidRDefault="00BF2E9A" w:rsidP="00BF2E9A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129</w:t>
            </w:r>
          </w:p>
        </w:tc>
      </w:tr>
      <w:tr w:rsidR="00977032" w:rsidRPr="00977032" w14:paraId="6A7FF01B" w14:textId="77777777" w:rsidTr="00BF2E9A">
        <w:trPr>
          <w:trHeight w:val="30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985FB" w14:textId="77777777" w:rsidR="00BF2E9A" w:rsidRPr="00977032" w:rsidRDefault="00BF2E9A" w:rsidP="00BF2E9A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C65-4</w:t>
            </w:r>
          </w:p>
        </w:tc>
        <w:tc>
          <w:tcPr>
            <w:tcW w:w="9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5D163" w14:textId="77777777" w:rsidR="00BF2E9A" w:rsidRPr="00977032" w:rsidRDefault="00BF2E9A" w:rsidP="00BF2E9A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2</w:t>
            </w: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EAFAF" w14:textId="77777777" w:rsidR="00BF2E9A" w:rsidRPr="00977032" w:rsidRDefault="00BF2E9A" w:rsidP="00BF2E9A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128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F6BBFE" w14:textId="77777777" w:rsidR="00BF2E9A" w:rsidRPr="00977032" w:rsidRDefault="00BF2E9A" w:rsidP="00BF2E9A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C49-4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96DD02" w14:textId="77777777" w:rsidR="00BF2E9A" w:rsidRPr="00977032" w:rsidRDefault="00BF2E9A" w:rsidP="00BF2E9A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1</w:t>
            </w:r>
          </w:p>
        </w:tc>
        <w:tc>
          <w:tcPr>
            <w:tcW w:w="8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9787B" w14:textId="77777777" w:rsidR="00BF2E9A" w:rsidRPr="00977032" w:rsidRDefault="00BF2E9A" w:rsidP="00BF2E9A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130</w:t>
            </w:r>
          </w:p>
        </w:tc>
      </w:tr>
      <w:tr w:rsidR="00BF2E9A" w:rsidRPr="00977032" w14:paraId="3D88328F" w14:textId="77777777" w:rsidTr="00BF2E9A">
        <w:trPr>
          <w:trHeight w:val="300"/>
        </w:trPr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2B2B87" w14:textId="77777777" w:rsidR="00BF2E9A" w:rsidRPr="00977032" w:rsidRDefault="00BF2E9A" w:rsidP="00BF2E9A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C65-5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31AD37" w14:textId="77777777" w:rsidR="00BF2E9A" w:rsidRPr="00977032" w:rsidRDefault="00BF2E9A" w:rsidP="00BF2E9A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2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CEE249" w14:textId="77777777" w:rsidR="00BF2E9A" w:rsidRPr="00977032" w:rsidRDefault="00BF2E9A" w:rsidP="00BF2E9A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127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CBD30D" w14:textId="77777777" w:rsidR="00BF2E9A" w:rsidRPr="00977032" w:rsidRDefault="00BF2E9A" w:rsidP="00BF2E9A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C49-5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6C6CF7" w14:textId="77777777" w:rsidR="00BF2E9A" w:rsidRPr="00977032" w:rsidRDefault="00BF2E9A" w:rsidP="00BF2E9A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2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9D385E" w14:textId="77777777" w:rsidR="00BF2E9A" w:rsidRPr="00977032" w:rsidRDefault="00BF2E9A" w:rsidP="00BF2E9A">
            <w:pPr>
              <w:spacing w:before="0" w:after="0"/>
              <w:jc w:val="center"/>
              <w:rPr>
                <w:rFonts w:eastAsia="DengXian" w:cs="Times New Roman"/>
                <w:sz w:val="22"/>
                <w:lang w:eastAsia="zh-CN"/>
              </w:rPr>
            </w:pPr>
            <w:r w:rsidRPr="00977032">
              <w:rPr>
                <w:rFonts w:eastAsia="DengXian" w:cs="Times New Roman"/>
                <w:sz w:val="22"/>
                <w:lang w:eastAsia="zh-CN"/>
              </w:rPr>
              <w:t>128</w:t>
            </w:r>
          </w:p>
        </w:tc>
      </w:tr>
    </w:tbl>
    <w:p w14:paraId="2BBDB5D7" w14:textId="27F5C05D" w:rsidR="00BF2E9A" w:rsidRPr="00977032" w:rsidRDefault="00BF2E9A" w:rsidP="00857281">
      <w:pPr>
        <w:spacing w:before="100" w:beforeAutospacing="1" w:after="100" w:afterAutospacing="1"/>
        <w:jc w:val="both"/>
        <w:rPr>
          <w:rFonts w:cs="Times New Roman"/>
          <w:szCs w:val="24"/>
        </w:rPr>
      </w:pPr>
    </w:p>
    <w:p w14:paraId="19E17FA9" w14:textId="7AEB41FE" w:rsidR="00BF2E9A" w:rsidRPr="00977032" w:rsidRDefault="00BF2E9A" w:rsidP="00857281">
      <w:pPr>
        <w:spacing w:before="100" w:beforeAutospacing="1" w:after="100" w:afterAutospacing="1"/>
        <w:jc w:val="both"/>
        <w:rPr>
          <w:rFonts w:cs="Times New Roman"/>
          <w:szCs w:val="24"/>
        </w:rPr>
      </w:pPr>
    </w:p>
    <w:p w14:paraId="2E4FB80B" w14:textId="77777777" w:rsidR="00BF2E9A" w:rsidRPr="00977032" w:rsidRDefault="00BF2E9A" w:rsidP="00857281">
      <w:pPr>
        <w:spacing w:before="100" w:beforeAutospacing="1" w:after="100" w:afterAutospacing="1"/>
        <w:jc w:val="both"/>
        <w:rPr>
          <w:rFonts w:cs="Times New Roman"/>
          <w:szCs w:val="24"/>
          <w:lang w:eastAsia="zh-CN"/>
        </w:rPr>
      </w:pPr>
    </w:p>
    <w:p w14:paraId="7B65BC41" w14:textId="77777777" w:rsidR="00DE23E8" w:rsidRPr="00977032" w:rsidRDefault="00DE23E8" w:rsidP="00654E8F">
      <w:pPr>
        <w:spacing w:before="240"/>
      </w:pPr>
    </w:p>
    <w:sectPr w:rsidR="00DE23E8" w:rsidRPr="00977032" w:rsidSect="0093429D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7E8BC" w14:textId="77777777" w:rsidR="00551C10" w:rsidRDefault="00551C10" w:rsidP="00117666">
      <w:pPr>
        <w:spacing w:after="0"/>
      </w:pPr>
      <w:r>
        <w:separator/>
      </w:r>
    </w:p>
  </w:endnote>
  <w:endnote w:type="continuationSeparator" w:id="0">
    <w:p w14:paraId="4B0F03C3" w14:textId="77777777" w:rsidR="00551C10" w:rsidRDefault="00551C1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85A11" w14:textId="77777777" w:rsidR="00551C10" w:rsidRDefault="00551C10" w:rsidP="00117666">
      <w:pPr>
        <w:spacing w:after="0"/>
      </w:pPr>
      <w:r>
        <w:separator/>
      </w:r>
    </w:p>
  </w:footnote>
  <w:footnote w:type="continuationSeparator" w:id="0">
    <w:p w14:paraId="049EEA1D" w14:textId="77777777" w:rsidR="00551C10" w:rsidRDefault="00551C1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592519517">
    <w:abstractNumId w:val="0"/>
  </w:num>
  <w:num w:numId="2" w16cid:durableId="474299496">
    <w:abstractNumId w:val="4"/>
  </w:num>
  <w:num w:numId="3" w16cid:durableId="1990549872">
    <w:abstractNumId w:val="1"/>
  </w:num>
  <w:num w:numId="4" w16cid:durableId="272904517">
    <w:abstractNumId w:val="5"/>
  </w:num>
  <w:num w:numId="5" w16cid:durableId="397869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1800318">
    <w:abstractNumId w:val="3"/>
  </w:num>
  <w:num w:numId="7" w16cid:durableId="932711768">
    <w:abstractNumId w:val="6"/>
  </w:num>
  <w:num w:numId="8" w16cid:durableId="2144540518">
    <w:abstractNumId w:val="6"/>
  </w:num>
  <w:num w:numId="9" w16cid:durableId="520512121">
    <w:abstractNumId w:val="6"/>
  </w:num>
  <w:num w:numId="10" w16cid:durableId="2022126903">
    <w:abstractNumId w:val="6"/>
  </w:num>
  <w:num w:numId="11" w16cid:durableId="747001301">
    <w:abstractNumId w:val="6"/>
  </w:num>
  <w:num w:numId="12" w16cid:durableId="1826126213">
    <w:abstractNumId w:val="6"/>
  </w:num>
  <w:num w:numId="13" w16cid:durableId="2042512632">
    <w:abstractNumId w:val="3"/>
  </w:num>
  <w:num w:numId="14" w16cid:durableId="1488940940">
    <w:abstractNumId w:val="2"/>
  </w:num>
  <w:num w:numId="15" w16cid:durableId="547304481">
    <w:abstractNumId w:val="2"/>
  </w:num>
  <w:num w:numId="16" w16cid:durableId="1473324496">
    <w:abstractNumId w:val="2"/>
  </w:num>
  <w:num w:numId="17" w16cid:durableId="1998679348">
    <w:abstractNumId w:val="2"/>
  </w:num>
  <w:num w:numId="18" w16cid:durableId="1043142287">
    <w:abstractNumId w:val="2"/>
  </w:num>
  <w:num w:numId="19" w16cid:durableId="17971436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D2E5C"/>
    <w:rsid w:val="000D79C2"/>
    <w:rsid w:val="00105FD9"/>
    <w:rsid w:val="00117666"/>
    <w:rsid w:val="00122EC1"/>
    <w:rsid w:val="00141326"/>
    <w:rsid w:val="001549D3"/>
    <w:rsid w:val="00160065"/>
    <w:rsid w:val="00177D84"/>
    <w:rsid w:val="001D3E95"/>
    <w:rsid w:val="001E5A04"/>
    <w:rsid w:val="001E5A5E"/>
    <w:rsid w:val="00267D18"/>
    <w:rsid w:val="00274347"/>
    <w:rsid w:val="002868E2"/>
    <w:rsid w:val="002869C3"/>
    <w:rsid w:val="002936E4"/>
    <w:rsid w:val="002B4A57"/>
    <w:rsid w:val="002C48CB"/>
    <w:rsid w:val="002C74CA"/>
    <w:rsid w:val="003123F4"/>
    <w:rsid w:val="0031419B"/>
    <w:rsid w:val="003434C5"/>
    <w:rsid w:val="003544FB"/>
    <w:rsid w:val="003909E3"/>
    <w:rsid w:val="003C5023"/>
    <w:rsid w:val="003D2F2D"/>
    <w:rsid w:val="00401590"/>
    <w:rsid w:val="00447801"/>
    <w:rsid w:val="00447EE2"/>
    <w:rsid w:val="00452E9C"/>
    <w:rsid w:val="004735C8"/>
    <w:rsid w:val="004947A6"/>
    <w:rsid w:val="00495464"/>
    <w:rsid w:val="004961FF"/>
    <w:rsid w:val="004C6F39"/>
    <w:rsid w:val="00517A89"/>
    <w:rsid w:val="005250F2"/>
    <w:rsid w:val="00551C10"/>
    <w:rsid w:val="00562176"/>
    <w:rsid w:val="00593EEA"/>
    <w:rsid w:val="005A236F"/>
    <w:rsid w:val="005A5EEE"/>
    <w:rsid w:val="005E246B"/>
    <w:rsid w:val="00622987"/>
    <w:rsid w:val="006375C7"/>
    <w:rsid w:val="0064094D"/>
    <w:rsid w:val="00654E8F"/>
    <w:rsid w:val="00660D05"/>
    <w:rsid w:val="006820B1"/>
    <w:rsid w:val="006B7D14"/>
    <w:rsid w:val="00701727"/>
    <w:rsid w:val="0070566C"/>
    <w:rsid w:val="00714C50"/>
    <w:rsid w:val="00725A7D"/>
    <w:rsid w:val="00733857"/>
    <w:rsid w:val="007501BE"/>
    <w:rsid w:val="00790BB3"/>
    <w:rsid w:val="007C206C"/>
    <w:rsid w:val="007C44B9"/>
    <w:rsid w:val="00817DD6"/>
    <w:rsid w:val="0083759F"/>
    <w:rsid w:val="00857281"/>
    <w:rsid w:val="00885156"/>
    <w:rsid w:val="009151AA"/>
    <w:rsid w:val="0093429D"/>
    <w:rsid w:val="00943573"/>
    <w:rsid w:val="00964134"/>
    <w:rsid w:val="00970F7D"/>
    <w:rsid w:val="00977032"/>
    <w:rsid w:val="00994A3D"/>
    <w:rsid w:val="009C2B12"/>
    <w:rsid w:val="00A174D9"/>
    <w:rsid w:val="00AA4D24"/>
    <w:rsid w:val="00AB6715"/>
    <w:rsid w:val="00AF5F1C"/>
    <w:rsid w:val="00B1318E"/>
    <w:rsid w:val="00B1671E"/>
    <w:rsid w:val="00B25EB8"/>
    <w:rsid w:val="00B37F4D"/>
    <w:rsid w:val="00BD3FE2"/>
    <w:rsid w:val="00BE47EC"/>
    <w:rsid w:val="00BF2E9A"/>
    <w:rsid w:val="00C33723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051EB"/>
    <w:rsid w:val="00F42931"/>
    <w:rsid w:val="00F46900"/>
    <w:rsid w:val="00F61D89"/>
    <w:rsid w:val="00FF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31</TotalTime>
  <Pages>1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Elsa Carron</cp:lastModifiedBy>
  <cp:revision>14</cp:revision>
  <cp:lastPrinted>2013-10-03T12:51:00Z</cp:lastPrinted>
  <dcterms:created xsi:type="dcterms:W3CDTF">2022-04-18T08:20:00Z</dcterms:created>
  <dcterms:modified xsi:type="dcterms:W3CDTF">2022-05-03T16:56:00Z</dcterms:modified>
</cp:coreProperties>
</file>