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D1AD7" w14:textId="48E64B2B" w:rsidR="006102DA" w:rsidRPr="006102DA" w:rsidRDefault="006102DA" w:rsidP="006102DA"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 Figure</w:t>
      </w:r>
      <w:r w:rsidR="00CD5861">
        <w:rPr>
          <w:rFonts w:cs="Times New Roman"/>
          <w:b/>
          <w:bCs/>
          <w:szCs w:val="24"/>
        </w:rPr>
        <w:t>s</w:t>
      </w:r>
      <w:r>
        <w:rPr>
          <w:rFonts w:cs="Times New Roman"/>
          <w:b/>
          <w:bCs/>
          <w:szCs w:val="24"/>
        </w:rPr>
        <w:t xml:space="preserve"> 1. </w:t>
      </w:r>
      <w:bookmarkStart w:id="0" w:name="OLE_LINK1"/>
      <w:r>
        <w:rPr>
          <w:rFonts w:cs="Times New Roman"/>
          <w:szCs w:val="24"/>
        </w:rPr>
        <w:t>Subgroup analysis of different data types on mortality.</w:t>
      </w:r>
      <w:bookmarkEnd w:id="0"/>
      <w:r>
        <w:rPr>
          <w:rFonts w:cs="Times New Roman"/>
          <w:szCs w:val="24"/>
        </w:rPr>
        <w:t xml:space="preserve"> (A) Metformin; (B) DPP4i; (C) Sulfonylurea; (D) Insulin.</w:t>
      </w:r>
      <w:r>
        <w:rPr>
          <w:rFonts w:cs="Times New Roman"/>
          <w:noProof/>
        </w:rPr>
        <w:drawing>
          <wp:inline distT="0" distB="0" distL="0" distR="0" wp14:anchorId="2009B89F" wp14:editId="205DBF7E">
            <wp:extent cx="5422739" cy="7140095"/>
            <wp:effectExtent l="0" t="0" r="698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31" cy="71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7482" w14:textId="77777777" w:rsidR="006102DA" w:rsidRDefault="006102DA" w:rsidP="006102DA">
      <w:pPr>
        <w:rPr>
          <w:rFonts w:cs="Times New Roman"/>
        </w:rPr>
      </w:pPr>
      <w:r>
        <w:rPr>
          <w:rFonts w:cs="Times New Roman"/>
        </w:rPr>
        <w:br w:type="page"/>
      </w:r>
    </w:p>
    <w:p w14:paraId="2061873B" w14:textId="45DE8690" w:rsidR="006102DA" w:rsidRDefault="006102DA" w:rsidP="006102DA"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S Figure</w:t>
      </w:r>
      <w:r w:rsidR="00CD5861">
        <w:rPr>
          <w:rFonts w:cs="Times New Roman"/>
          <w:b/>
          <w:bCs/>
          <w:szCs w:val="24"/>
        </w:rPr>
        <w:t>s</w:t>
      </w:r>
      <w:r>
        <w:rPr>
          <w:rFonts w:cs="Times New Roman"/>
          <w:b/>
          <w:bCs/>
          <w:szCs w:val="24"/>
        </w:rPr>
        <w:t xml:space="preserve"> 2. </w:t>
      </w:r>
      <w:r>
        <w:rPr>
          <w:rFonts w:cs="Times New Roman"/>
          <w:szCs w:val="24"/>
        </w:rPr>
        <w:t>Subgroup analysis of different effect size on mortality. (A) Metformin; (B) DPP4i; (C) Sulfonylurea; (D) Insulin.</w:t>
      </w:r>
    </w:p>
    <w:p w14:paraId="588D9A67" w14:textId="7CE4BBEC" w:rsidR="00411DE8" w:rsidRDefault="006102DA" w:rsidP="006102DA">
      <w:pPr>
        <w:rPr>
          <w:rFonts w:cs="Times New Roman"/>
          <w:sz w:val="21"/>
        </w:rPr>
      </w:pPr>
      <w:r>
        <w:rPr>
          <w:rFonts w:cs="Times New Roman"/>
          <w:noProof/>
        </w:rPr>
        <w:drawing>
          <wp:inline distT="0" distB="0" distL="0" distR="0" wp14:anchorId="2FFC7F9C" wp14:editId="6533FC61">
            <wp:extent cx="5553634" cy="7552481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63" cy="75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473A" w14:textId="79C97C8B" w:rsidR="00411DE8" w:rsidRPr="00CD5861" w:rsidRDefault="00411DE8" w:rsidP="00CD5861">
      <w:pPr>
        <w:rPr>
          <w:rFonts w:cs="Times New Roman"/>
          <w:szCs w:val="24"/>
        </w:rPr>
      </w:pPr>
      <w:r>
        <w:rPr>
          <w:rFonts w:cs="Times New Roman"/>
          <w:sz w:val="21"/>
        </w:rPr>
        <w:br w:type="page"/>
      </w:r>
      <w:r>
        <w:rPr>
          <w:rFonts w:cs="Times New Roman"/>
          <w:b/>
          <w:bCs/>
          <w:szCs w:val="24"/>
        </w:rPr>
        <w:lastRenderedPageBreak/>
        <w:t>S Figure</w:t>
      </w:r>
      <w:r w:rsidR="00CD5861">
        <w:rPr>
          <w:rFonts w:cs="Times New Roman"/>
          <w:b/>
          <w:bCs/>
          <w:szCs w:val="24"/>
        </w:rPr>
        <w:t>s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3</w:t>
      </w:r>
      <w:r>
        <w:rPr>
          <w:rFonts w:cs="Times New Roman"/>
          <w:b/>
          <w:bCs/>
          <w:szCs w:val="24"/>
        </w:rPr>
        <w:t xml:space="preserve">. </w:t>
      </w:r>
      <w:r>
        <w:rPr>
          <w:rFonts w:cs="Times New Roman"/>
          <w:szCs w:val="24"/>
        </w:rPr>
        <w:t xml:space="preserve">Subgroup analysis of different </w:t>
      </w:r>
      <w:r w:rsidR="00CD5861">
        <w:rPr>
          <w:rFonts w:cs="Times New Roman"/>
          <w:szCs w:val="24"/>
        </w:rPr>
        <w:t>diabetes types</w:t>
      </w:r>
      <w:r>
        <w:rPr>
          <w:rFonts w:cs="Times New Roman"/>
          <w:szCs w:val="24"/>
        </w:rPr>
        <w:t xml:space="preserve"> on mortality. (A) Metformin; (B) DPP4i; (C) Sulfonylurea; (D) Insulin.</w:t>
      </w:r>
      <w:r w:rsidR="00CD5861">
        <w:rPr>
          <w:rFonts w:cs="Times New Roman"/>
          <w:noProof/>
          <w:sz w:val="21"/>
        </w:rPr>
        <w:drawing>
          <wp:inline distT="0" distB="0" distL="0" distR="0" wp14:anchorId="375A36D5" wp14:editId="0C57DFC4">
            <wp:extent cx="6166618" cy="8117456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057" cy="81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4484" w14:textId="155EC86D" w:rsidR="00CD5861" w:rsidRDefault="006102DA" w:rsidP="006102DA">
      <w:pPr>
        <w:rPr>
          <w:rFonts w:cs="Times New Roman"/>
        </w:rPr>
      </w:pPr>
      <w:r>
        <w:rPr>
          <w:rFonts w:cs="Times New Roman"/>
        </w:rPr>
        <w:br w:type="page"/>
      </w:r>
      <w:r w:rsidR="00CD5861" w:rsidRPr="00CD5861">
        <w:rPr>
          <w:rFonts w:cs="Times New Roman"/>
        </w:rPr>
        <w:lastRenderedPageBreak/>
        <w:t>S Figures 4. Subgroup analysis of medication use timing on mortality. (A) Metformin; (B) DPP4i; (C) Sulfonylurea; (D) Insulin.</w:t>
      </w:r>
      <w:r w:rsidR="00CD5861">
        <w:rPr>
          <w:rFonts w:cs="Times New Roman"/>
          <w:noProof/>
        </w:rPr>
        <w:drawing>
          <wp:inline distT="0" distB="0" distL="0" distR="0" wp14:anchorId="561918AA" wp14:editId="47D3320A">
            <wp:extent cx="5400136" cy="776831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279" cy="776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1742" w14:textId="504251E9" w:rsidR="006102DA" w:rsidRDefault="006102DA" w:rsidP="006102DA">
      <w:pPr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S Figure</w:t>
      </w:r>
      <w:r w:rsidR="00CD5861">
        <w:rPr>
          <w:rFonts w:cs="Times New Roman"/>
          <w:b/>
          <w:bCs/>
          <w:szCs w:val="24"/>
        </w:rPr>
        <w:t>s</w:t>
      </w:r>
      <w:r>
        <w:rPr>
          <w:rFonts w:cs="Times New Roman"/>
          <w:b/>
          <w:bCs/>
          <w:szCs w:val="24"/>
        </w:rPr>
        <w:t xml:space="preserve"> </w:t>
      </w:r>
      <w:r w:rsidR="00411DE8">
        <w:rPr>
          <w:rFonts w:cs="Times New Roman"/>
          <w:b/>
          <w:bCs/>
          <w:szCs w:val="24"/>
        </w:rPr>
        <w:t>5</w:t>
      </w:r>
      <w:r>
        <w:rPr>
          <w:rFonts w:cs="Times New Roman"/>
          <w:b/>
          <w:bCs/>
          <w:szCs w:val="24"/>
        </w:rPr>
        <w:t xml:space="preserve">. </w:t>
      </w:r>
      <w:r>
        <w:rPr>
          <w:rFonts w:cs="Times New Roman"/>
          <w:szCs w:val="24"/>
        </w:rPr>
        <w:t>Forest plot showed the association of antidiabetic agents use with the outcome of severe disease. (A) Metformin; (B) DPP4i; (C) Sulfonylurea; (D) Insulin; (E) SGLT2i.</w:t>
      </w:r>
    </w:p>
    <w:p w14:paraId="6EFCFD50" w14:textId="5EEAE5C8" w:rsidR="006102DA" w:rsidRDefault="006102DA" w:rsidP="006102DA">
      <w:pPr>
        <w:rPr>
          <w:rFonts w:cs="Times New Roman"/>
          <w:sz w:val="21"/>
        </w:rPr>
      </w:pPr>
      <w:r>
        <w:rPr>
          <w:rFonts w:cs="Times New Roman"/>
          <w:noProof/>
        </w:rPr>
        <w:drawing>
          <wp:inline distT="0" distB="0" distL="0" distR="0" wp14:anchorId="04B840F8" wp14:editId="6F63B385">
            <wp:extent cx="5804535" cy="4751705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EB0F" w14:textId="77777777" w:rsidR="006102DA" w:rsidRDefault="006102DA" w:rsidP="006102DA">
      <w:pPr>
        <w:rPr>
          <w:rFonts w:cs="Times New Roman"/>
        </w:rPr>
      </w:pPr>
      <w:r>
        <w:rPr>
          <w:rFonts w:cs="Times New Roman"/>
        </w:rPr>
        <w:br w:type="page"/>
      </w:r>
    </w:p>
    <w:p w14:paraId="57DC882C" w14:textId="3D8317FA" w:rsidR="006102DA" w:rsidRDefault="006102DA" w:rsidP="006102DA">
      <w:pPr>
        <w:rPr>
          <w:bCs/>
          <w:szCs w:val="24"/>
        </w:rPr>
      </w:pPr>
      <w:r>
        <w:rPr>
          <w:b/>
          <w:szCs w:val="24"/>
        </w:rPr>
        <w:lastRenderedPageBreak/>
        <w:t>S Figure</w:t>
      </w:r>
      <w:r w:rsidR="00CD5861">
        <w:rPr>
          <w:b/>
          <w:szCs w:val="24"/>
        </w:rPr>
        <w:t>s</w:t>
      </w:r>
      <w:r>
        <w:rPr>
          <w:b/>
          <w:szCs w:val="24"/>
        </w:rPr>
        <w:t xml:space="preserve"> </w:t>
      </w:r>
      <w:r w:rsidR="00411DE8">
        <w:rPr>
          <w:b/>
          <w:szCs w:val="24"/>
        </w:rPr>
        <w:t>6</w:t>
      </w:r>
      <w:r>
        <w:rPr>
          <w:b/>
          <w:szCs w:val="24"/>
        </w:rPr>
        <w:t xml:space="preserve">. </w:t>
      </w:r>
      <w:r>
        <w:rPr>
          <w:bCs/>
          <w:szCs w:val="24"/>
        </w:rPr>
        <w:t xml:space="preserve">The funnel plots for the mortality. </w:t>
      </w:r>
      <w:r>
        <w:rPr>
          <w:rFonts w:cs="Times New Roman"/>
          <w:szCs w:val="24"/>
        </w:rPr>
        <w:t>(A) Metformin; (B) DPP4i; (C) Sulfonylurea; (D) TZDs; (E) Insulin; (F)</w:t>
      </w:r>
      <w:r>
        <w:rPr>
          <w:bCs/>
          <w:szCs w:val="24"/>
        </w:rPr>
        <w:t xml:space="preserve"> SGLT2i; (G)GLP1RA.</w:t>
      </w:r>
    </w:p>
    <w:p w14:paraId="4260E536" w14:textId="69C565EB" w:rsidR="006102DA" w:rsidRDefault="006102DA" w:rsidP="006102DA">
      <w:pPr>
        <w:rPr>
          <w:bCs/>
          <w:szCs w:val="24"/>
        </w:rPr>
      </w:pPr>
      <w:r>
        <w:rPr>
          <w:noProof/>
          <w:szCs w:val="24"/>
        </w:rPr>
        <w:drawing>
          <wp:inline distT="0" distB="0" distL="0" distR="0" wp14:anchorId="2BA10D89" wp14:editId="7FDA0381">
            <wp:extent cx="6186805" cy="454279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31AB" w14:textId="77777777" w:rsidR="006102DA" w:rsidRDefault="006102DA" w:rsidP="006102DA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11EC39ED" w14:textId="693BB1A7" w:rsidR="006102DA" w:rsidRDefault="006102DA" w:rsidP="006102DA">
      <w:pPr>
        <w:rPr>
          <w:rFonts w:cs="Times New Roman"/>
          <w:kern w:val="2"/>
          <w:sz w:val="21"/>
        </w:rPr>
      </w:pPr>
      <w:r>
        <w:rPr>
          <w:b/>
          <w:szCs w:val="24"/>
        </w:rPr>
        <w:lastRenderedPageBreak/>
        <w:t>S Figure</w:t>
      </w:r>
      <w:r w:rsidR="00CD5861">
        <w:rPr>
          <w:b/>
          <w:szCs w:val="24"/>
        </w:rPr>
        <w:t>s</w:t>
      </w:r>
      <w:r>
        <w:rPr>
          <w:b/>
          <w:szCs w:val="24"/>
        </w:rPr>
        <w:t xml:space="preserve"> </w:t>
      </w:r>
      <w:r w:rsidR="00411DE8">
        <w:rPr>
          <w:b/>
          <w:szCs w:val="24"/>
        </w:rPr>
        <w:t>7</w:t>
      </w:r>
      <w:r>
        <w:rPr>
          <w:b/>
          <w:szCs w:val="24"/>
        </w:rPr>
        <w:t xml:space="preserve">. </w:t>
      </w:r>
      <w:r>
        <w:rPr>
          <w:bCs/>
          <w:szCs w:val="24"/>
        </w:rPr>
        <w:t>Consistency analysis of direct and indirect comparison using node-splitting method.</w:t>
      </w:r>
    </w:p>
    <w:p w14:paraId="2E76F38B" w14:textId="2BEE4575" w:rsidR="006102DA" w:rsidRDefault="006102DA" w:rsidP="006102DA">
      <w:pPr>
        <w:rPr>
          <w:b/>
          <w:szCs w:val="24"/>
        </w:rPr>
      </w:pPr>
      <w:bookmarkStart w:id="1" w:name="OLE_LINK2"/>
      <w:r>
        <w:rPr>
          <w:noProof/>
          <w:szCs w:val="24"/>
        </w:rPr>
        <w:drawing>
          <wp:inline distT="0" distB="0" distL="0" distR="0" wp14:anchorId="5C911763" wp14:editId="609AC116">
            <wp:extent cx="4751705" cy="66554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E90D" w14:textId="77777777" w:rsidR="006102DA" w:rsidRDefault="006102DA" w:rsidP="006102DA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0E1E4B20" w14:textId="321B39B9" w:rsidR="006102DA" w:rsidRDefault="006102DA" w:rsidP="006102DA">
      <w:pPr>
        <w:rPr>
          <w:b/>
          <w:sz w:val="21"/>
          <w:szCs w:val="21"/>
        </w:rPr>
      </w:pPr>
      <w:r>
        <w:rPr>
          <w:b/>
          <w:szCs w:val="24"/>
        </w:rPr>
        <w:lastRenderedPageBreak/>
        <w:t>S Figure</w:t>
      </w:r>
      <w:r w:rsidR="00CD5861">
        <w:rPr>
          <w:b/>
          <w:szCs w:val="24"/>
        </w:rPr>
        <w:t>s</w:t>
      </w:r>
      <w:r>
        <w:rPr>
          <w:b/>
          <w:szCs w:val="24"/>
        </w:rPr>
        <w:t xml:space="preserve"> </w:t>
      </w:r>
      <w:bookmarkEnd w:id="1"/>
      <w:r w:rsidR="00411DE8">
        <w:rPr>
          <w:b/>
          <w:szCs w:val="24"/>
        </w:rPr>
        <w:t>8</w:t>
      </w:r>
      <w:r>
        <w:rPr>
          <w:b/>
          <w:szCs w:val="24"/>
        </w:rPr>
        <w:t xml:space="preserve">. </w:t>
      </w:r>
      <w:bookmarkStart w:id="2" w:name="OLE_LINK72"/>
      <w:r>
        <w:rPr>
          <w:bCs/>
          <w:szCs w:val="24"/>
        </w:rPr>
        <w:t xml:space="preserve">The Brooks-Gelman-Rubin plots </w:t>
      </w:r>
      <w:bookmarkEnd w:id="2"/>
      <w:r>
        <w:rPr>
          <w:bCs/>
          <w:szCs w:val="24"/>
        </w:rPr>
        <w:t>for the outcome of mortality in the Bayesian network meta-analysis.</w:t>
      </w:r>
    </w:p>
    <w:p w14:paraId="3B34D554" w14:textId="713F7221" w:rsidR="006102DA" w:rsidRDefault="006102DA" w:rsidP="006102DA">
      <w:pPr>
        <w:rPr>
          <w:rFonts w:cs="Times New Roman"/>
          <w:kern w:val="2"/>
        </w:rPr>
      </w:pPr>
      <w:r>
        <w:rPr>
          <w:rFonts w:cs="Times New Roman"/>
          <w:noProof/>
        </w:rPr>
        <w:drawing>
          <wp:inline distT="0" distB="0" distL="0" distR="0" wp14:anchorId="453B09E8" wp14:editId="6E955088">
            <wp:extent cx="5434330" cy="39008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D506" w14:textId="77777777" w:rsidR="006102DA" w:rsidRDefault="006102DA" w:rsidP="006102DA">
      <w:pPr>
        <w:rPr>
          <w:rFonts w:cs="Times New Roman"/>
        </w:rPr>
      </w:pPr>
      <w:r>
        <w:rPr>
          <w:rFonts w:cs="Times New Roman"/>
        </w:rPr>
        <w:br w:type="page"/>
      </w:r>
    </w:p>
    <w:p w14:paraId="23413B65" w14:textId="598230D1" w:rsidR="006102DA" w:rsidRDefault="006102DA" w:rsidP="006102DA">
      <w:pPr>
        <w:rPr>
          <w:bCs/>
          <w:szCs w:val="24"/>
        </w:rPr>
      </w:pPr>
      <w:r>
        <w:rPr>
          <w:b/>
          <w:szCs w:val="24"/>
        </w:rPr>
        <w:lastRenderedPageBreak/>
        <w:t>S Figure</w:t>
      </w:r>
      <w:r w:rsidR="00CD5861">
        <w:rPr>
          <w:b/>
          <w:szCs w:val="24"/>
        </w:rPr>
        <w:t>s</w:t>
      </w:r>
      <w:r>
        <w:rPr>
          <w:b/>
          <w:szCs w:val="24"/>
        </w:rPr>
        <w:t xml:space="preserve"> </w:t>
      </w:r>
      <w:r w:rsidR="00411DE8">
        <w:rPr>
          <w:b/>
          <w:szCs w:val="24"/>
        </w:rPr>
        <w:t>9</w:t>
      </w:r>
      <w:r>
        <w:rPr>
          <w:b/>
          <w:szCs w:val="24"/>
        </w:rPr>
        <w:t xml:space="preserve">. </w:t>
      </w:r>
      <w:r>
        <w:rPr>
          <w:bCs/>
          <w:szCs w:val="24"/>
        </w:rPr>
        <w:t xml:space="preserve">Meta-regression analysis for the sample size between studies in the Bayesian network meta-analysis. (A) Insulin vs. DPP4i; (A) Insulin vs. GLP1RA; (A) Insulin vs. Metformin; (A) Insulin vs. SGLT2i; (A) Insulin vs. </w:t>
      </w:r>
      <w:r>
        <w:rPr>
          <w:rFonts w:cs="Times New Roman"/>
          <w:szCs w:val="24"/>
        </w:rPr>
        <w:t>Sulfonylurea</w:t>
      </w:r>
      <w:r>
        <w:rPr>
          <w:bCs/>
          <w:szCs w:val="24"/>
        </w:rPr>
        <w:t>; (A) Insulin vs. TZDs.</w:t>
      </w:r>
    </w:p>
    <w:p w14:paraId="1890610B" w14:textId="47E94E68" w:rsidR="006102DA" w:rsidRDefault="006102DA" w:rsidP="006102DA">
      <w:pPr>
        <w:rPr>
          <w:bCs/>
          <w:szCs w:val="24"/>
        </w:rPr>
      </w:pPr>
      <w:r>
        <w:rPr>
          <w:noProof/>
          <w:szCs w:val="24"/>
        </w:rPr>
        <w:drawing>
          <wp:inline distT="0" distB="0" distL="0" distR="0" wp14:anchorId="04F7D410" wp14:editId="15826F02">
            <wp:extent cx="6192520" cy="75234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79F6" w14:textId="7297AE1F" w:rsidR="006102DA" w:rsidRDefault="006102DA" w:rsidP="006102DA">
      <w:pPr>
        <w:rPr>
          <w:bCs/>
          <w:szCs w:val="24"/>
        </w:rPr>
      </w:pPr>
      <w:r>
        <w:rPr>
          <w:rFonts w:cs="Times New Roman"/>
        </w:rPr>
        <w:br w:type="page"/>
      </w:r>
      <w:r>
        <w:rPr>
          <w:b/>
          <w:szCs w:val="24"/>
        </w:rPr>
        <w:lastRenderedPageBreak/>
        <w:t>S Figure</w:t>
      </w:r>
      <w:r w:rsidR="00CD5861">
        <w:rPr>
          <w:b/>
          <w:szCs w:val="24"/>
        </w:rPr>
        <w:t>s</w:t>
      </w:r>
      <w:r>
        <w:rPr>
          <w:b/>
          <w:szCs w:val="24"/>
        </w:rPr>
        <w:t xml:space="preserve"> </w:t>
      </w:r>
      <w:r w:rsidR="00411DE8">
        <w:rPr>
          <w:b/>
          <w:szCs w:val="24"/>
        </w:rPr>
        <w:t>10</w:t>
      </w:r>
      <w:r>
        <w:rPr>
          <w:b/>
          <w:szCs w:val="24"/>
        </w:rPr>
        <w:t xml:space="preserve">. </w:t>
      </w:r>
      <w:r>
        <w:rPr>
          <w:bCs/>
          <w:szCs w:val="24"/>
        </w:rPr>
        <w:t xml:space="preserve">Meta-regression analysis for the mean age between studies in the Bayesian network meta-analysis. (A) Insulin vs. DPP4i; (A) Insulin vs. GLP1RA; (A) Insulin vs. Metformin; (A) Insulin vs. SGLT2i; (A) Insulin vs. </w:t>
      </w:r>
      <w:r>
        <w:rPr>
          <w:rFonts w:cs="Times New Roman"/>
          <w:szCs w:val="24"/>
        </w:rPr>
        <w:t>Sulfonylurea</w:t>
      </w:r>
      <w:r>
        <w:rPr>
          <w:bCs/>
          <w:szCs w:val="24"/>
        </w:rPr>
        <w:t>; (A) Insulin vs. TZDs.</w:t>
      </w:r>
    </w:p>
    <w:p w14:paraId="585DB8F1" w14:textId="13458314" w:rsidR="006102DA" w:rsidRDefault="006102DA" w:rsidP="006102DA">
      <w:pPr>
        <w:rPr>
          <w:rFonts w:cs="Times New Roman"/>
          <w:kern w:val="2"/>
          <w:sz w:val="21"/>
        </w:rPr>
      </w:pPr>
      <w:r>
        <w:rPr>
          <w:rFonts w:cs="Times New Roman"/>
          <w:noProof/>
        </w:rPr>
        <w:drawing>
          <wp:inline distT="0" distB="0" distL="0" distR="0" wp14:anchorId="328F27EE" wp14:editId="6EF049A0">
            <wp:extent cx="6186805" cy="759269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34E7" w14:textId="3FFFC031" w:rsidR="006102DA" w:rsidRDefault="006102DA" w:rsidP="006102DA">
      <w:pPr>
        <w:rPr>
          <w:bCs/>
          <w:szCs w:val="24"/>
        </w:rPr>
      </w:pPr>
      <w:r>
        <w:rPr>
          <w:rFonts w:cs="Times New Roman"/>
        </w:rPr>
        <w:br w:type="page"/>
      </w:r>
      <w:r>
        <w:rPr>
          <w:b/>
          <w:szCs w:val="24"/>
        </w:rPr>
        <w:lastRenderedPageBreak/>
        <w:t>S Figure</w:t>
      </w:r>
      <w:r w:rsidR="00CD5861">
        <w:rPr>
          <w:b/>
          <w:szCs w:val="24"/>
        </w:rPr>
        <w:t>s</w:t>
      </w:r>
      <w:r>
        <w:rPr>
          <w:b/>
          <w:szCs w:val="24"/>
        </w:rPr>
        <w:t xml:space="preserve"> </w:t>
      </w:r>
      <w:r w:rsidR="00411DE8">
        <w:rPr>
          <w:b/>
          <w:szCs w:val="24"/>
        </w:rPr>
        <w:t>11</w:t>
      </w:r>
      <w:r>
        <w:rPr>
          <w:b/>
          <w:szCs w:val="24"/>
        </w:rPr>
        <w:t xml:space="preserve">. </w:t>
      </w:r>
      <w:r>
        <w:rPr>
          <w:bCs/>
          <w:szCs w:val="24"/>
        </w:rPr>
        <w:t xml:space="preserve">Meta-regression analysis for the male proportion between studies in the Bayesian network meta-analysis. (A) Insulin vs. DPP4i; (A) Insulin vs. GLP1RA; (A) Insulin vs. Metformin; (A) Insulin vs. SGLT2i; (A) Insulin vs. </w:t>
      </w:r>
      <w:r>
        <w:rPr>
          <w:rFonts w:cs="Times New Roman"/>
          <w:szCs w:val="24"/>
        </w:rPr>
        <w:t>Sulfonylurea</w:t>
      </w:r>
      <w:r>
        <w:rPr>
          <w:bCs/>
          <w:szCs w:val="24"/>
        </w:rPr>
        <w:t>; (A) Insulin vs. TZDs.</w:t>
      </w:r>
    </w:p>
    <w:p w14:paraId="5AE7431B" w14:textId="5F015B51" w:rsidR="006102DA" w:rsidRDefault="006102DA" w:rsidP="006102DA">
      <w:pPr>
        <w:rPr>
          <w:rFonts w:cs="Times New Roman"/>
          <w:kern w:val="2"/>
          <w:sz w:val="21"/>
        </w:rPr>
      </w:pPr>
      <w:r>
        <w:rPr>
          <w:rFonts w:cs="Times New Roman"/>
          <w:noProof/>
        </w:rPr>
        <w:drawing>
          <wp:inline distT="0" distB="0" distL="0" distR="0" wp14:anchorId="38FB9F31" wp14:editId="1B10650D">
            <wp:extent cx="6186805" cy="7656830"/>
            <wp:effectExtent l="0" t="0" r="444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BC2B" w14:textId="5BC65BAD" w:rsidR="006102DA" w:rsidRDefault="006102DA" w:rsidP="006102DA">
      <w:pPr>
        <w:rPr>
          <w:bCs/>
          <w:szCs w:val="24"/>
        </w:rPr>
      </w:pPr>
      <w:r>
        <w:rPr>
          <w:b/>
          <w:szCs w:val="24"/>
        </w:rPr>
        <w:br w:type="page"/>
      </w:r>
      <w:r>
        <w:rPr>
          <w:b/>
          <w:szCs w:val="24"/>
        </w:rPr>
        <w:lastRenderedPageBreak/>
        <w:t xml:space="preserve">S Table 1. </w:t>
      </w:r>
      <w:r>
        <w:rPr>
          <w:rFonts w:eastAsia="黑体"/>
          <w:szCs w:val="24"/>
        </w:rPr>
        <w:t>Search terms and strategies</w:t>
      </w: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1315"/>
        <w:gridCol w:w="8452"/>
      </w:tblGrid>
      <w:tr w:rsidR="006102DA" w14:paraId="015E6364" w14:textId="77777777" w:rsidTr="006102DA">
        <w:trPr>
          <w:trHeight w:val="3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83A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Metformin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C7DA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Metformin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Dimethylbiguanidine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Dimethylguanylguanidine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Glucophage</w:t>
            </w:r>
          </w:p>
        </w:tc>
      </w:tr>
      <w:tr w:rsidR="006102DA" w14:paraId="524C4B56" w14:textId="77777777" w:rsidTr="006102DA">
        <w:trPr>
          <w:trHeight w:val="3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7AB7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DPP4i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9367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Dipeptidyl-Peptidase IV Inhibitors OR DPP-4 Inhibitors OR Sitagliptin OR Januvia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Saxagliptin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Onglyza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Vildagliptin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Galvus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Alogliptin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nesina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Tiglitatin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Linagliptin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Tradjenta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Trajenta</w:t>
            </w:r>
            <w:proofErr w:type="spellEnd"/>
          </w:p>
        </w:tc>
      </w:tr>
      <w:tr w:rsidR="006102DA" w14:paraId="1BC9851B" w14:textId="77777777" w:rsidTr="006102DA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165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Sulfonylurea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D05F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Gliclazide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Gliklazid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Diamicron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Diaglyk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Glyade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Diaikron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Diabrezide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Glimepiride OR Glimepiride OR Amaryl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Amarel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Gliquidone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Glikvidon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Glycvidon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Glurenorm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Beglynor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Beglynora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Glurenor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Glipizide OR Glyburide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Glypidizine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Glidiazinamide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Glydiazinamide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Glucotrol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Minidiab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Mindiab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Minodiab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Melizide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Ozidia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Glupitel</w:t>
            </w:r>
            <w:proofErr w:type="spellEnd"/>
          </w:p>
        </w:tc>
      </w:tr>
      <w:tr w:rsidR="006102DA" w14:paraId="4E66EF78" w14:textId="77777777" w:rsidTr="006102DA">
        <w:trPr>
          <w:trHeight w:val="6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42A2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TZDs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1459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TZDs OR Thiazolidinediones OR Rosiglitazone OR Rosiglitazone Maleate OR Avandia OR Pioglitazone OR Pioglitazone Hydrochloride OR Actos</w:t>
            </w:r>
          </w:p>
        </w:tc>
      </w:tr>
      <w:tr w:rsidR="006102DA" w14:paraId="6282CF4F" w14:textId="77777777" w:rsidTr="006102DA">
        <w:trPr>
          <w:trHeight w:val="7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AAF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Glinides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5379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Glinides OR Repaglinide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Repa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-glinide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NovoNorm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GlucoNorm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Prandin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Nateglinide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Senaglinide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Nate-Glinide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Fastic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Starsis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Starlix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Mitiglinide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Miti-glinide</w:t>
            </w:r>
          </w:p>
        </w:tc>
      </w:tr>
      <w:tr w:rsidR="006102DA" w14:paraId="70E94A95" w14:textId="77777777" w:rsidTr="006102DA">
        <w:trPr>
          <w:trHeight w:val="6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7E4A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a-glycosidase inhibitors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C14D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a-glycosidase inhibitors OR Acarbose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Glumida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Glucobay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Glucor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Prandase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Precose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Voglibose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Basen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Miglitol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Diastabol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Plumarol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Glyset</w:t>
            </w:r>
            <w:proofErr w:type="spellEnd"/>
          </w:p>
        </w:tc>
      </w:tr>
      <w:tr w:rsidR="006102DA" w14:paraId="4C9FBF3B" w14:textId="77777777" w:rsidTr="006102DA">
        <w:trPr>
          <w:trHeight w:val="8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F305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GLP1RA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E36F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Glucagon-Like Peptide-1 Receptor Agonists OR GLP-1 Receptor Agonists OR Exenatide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Bydureon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Exendin-4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Byetta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Liraglutide OR Victoza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Saxenda</w:t>
            </w:r>
            <w:proofErr w:type="spellEnd"/>
          </w:p>
        </w:tc>
      </w:tr>
      <w:tr w:rsidR="006102DA" w14:paraId="41599C8D" w14:textId="77777777" w:rsidTr="006102DA">
        <w:trPr>
          <w:trHeight w:val="6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0CE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SGLT2i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DFC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Sodium-glucose Co-transporter 2 Inhibitors OR SGLT-2 inhibitors OR Dapagliflozin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Farxiga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cs="Times New Roman"/>
                <w:sz w:val="18"/>
                <w:szCs w:val="18"/>
              </w:rPr>
              <w:t>Forxiga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OR Empagliflozin OR Jardiance OR Canagliflozin OR Invokana</w:t>
            </w:r>
          </w:p>
        </w:tc>
      </w:tr>
      <w:tr w:rsidR="006102DA" w14:paraId="6CD884FA" w14:textId="77777777" w:rsidTr="006102DA">
        <w:trPr>
          <w:trHeight w:val="5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9D1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Antidiabetic agents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93A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Antidiabetic drugs OR Hypoglycemic agents OR Hypoglycemic drug</w:t>
            </w:r>
          </w:p>
        </w:tc>
      </w:tr>
      <w:tr w:rsidR="006102DA" w14:paraId="44737C22" w14:textId="77777777" w:rsidTr="006102DA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53F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COVID-19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3EC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COVID-19 OR COVID19 OR Coronavirus Disease 2019 OR 2019 novel coronavirus OR 2019-nCoV OR SARS-COV-2</w:t>
            </w:r>
          </w:p>
        </w:tc>
      </w:tr>
    </w:tbl>
    <w:p w14:paraId="1D6DEE29" w14:textId="77777777" w:rsidR="006102DA" w:rsidRDefault="006102DA" w:rsidP="006102DA">
      <w:pPr>
        <w:rPr>
          <w:b/>
          <w:kern w:val="2"/>
          <w:szCs w:val="24"/>
        </w:rPr>
      </w:pPr>
    </w:p>
    <w:p w14:paraId="1D564B27" w14:textId="77777777" w:rsidR="006102DA" w:rsidRDefault="006102DA" w:rsidP="006102DA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128DC9BF" w14:textId="77777777" w:rsidR="006102DA" w:rsidRDefault="006102DA" w:rsidP="006102DA">
      <w:pPr>
        <w:spacing w:line="360" w:lineRule="auto"/>
        <w:rPr>
          <w:bCs/>
          <w:szCs w:val="24"/>
        </w:rPr>
      </w:pPr>
      <w:r>
        <w:rPr>
          <w:b/>
          <w:szCs w:val="24"/>
        </w:rPr>
        <w:lastRenderedPageBreak/>
        <w:t xml:space="preserve">S Table 2. </w:t>
      </w:r>
      <w:r>
        <w:rPr>
          <w:bCs/>
          <w:szCs w:val="24"/>
        </w:rPr>
        <w:t>Risk of bias assessment (Newcastle-Ottawa Quality Assessment Scale criteria).</w:t>
      </w:r>
    </w:p>
    <w:tbl>
      <w:tblPr>
        <w:tblStyle w:val="aff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3"/>
        <w:gridCol w:w="1265"/>
        <w:gridCol w:w="1793"/>
        <w:gridCol w:w="1250"/>
        <w:gridCol w:w="1686"/>
      </w:tblGrid>
      <w:tr w:rsidR="006102DA" w14:paraId="2F11E082" w14:textId="77777777" w:rsidTr="006102DA">
        <w:trPr>
          <w:trHeight w:val="20"/>
        </w:trPr>
        <w:tc>
          <w:tcPr>
            <w:tcW w:w="19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816F2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Study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49282B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Selection 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3AE566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Comparability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23509F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Outcome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CC98E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Quality score</w:t>
            </w:r>
          </w:p>
        </w:tc>
      </w:tr>
      <w:tr w:rsidR="006102DA" w14:paraId="0109A6F7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BDE9CD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Silverii</w:t>
            </w:r>
            <w:proofErr w:type="spellEnd"/>
            <w:r>
              <w:rPr>
                <w:rFonts w:cs="Times New Roman"/>
                <w:sz w:val="18"/>
                <w:szCs w:val="18"/>
              </w:rPr>
              <w:t>, G. A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PEVuZE5vdGU+PENpdGU+PEF1dGhvcj5TaWx2ZXJpaTwvQXV0aG9yPjxZZWFyPjIwMjE8L1llYXI+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PEVuZE5vdGU+PENpdGU+PEF1dGhvcj5TaWx2ZXJpaTwvQXV0aG9yPjxZZWFyPjIwMjE8L1llYXI+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634A8A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35A98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B5DB6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B03C6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</w:tr>
      <w:tr w:rsidR="006102DA" w14:paraId="5BA9C75A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57150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Kahkoska</w:t>
            </w:r>
            <w:proofErr w:type="spellEnd"/>
            <w:r>
              <w:rPr>
                <w:rFonts w:cs="Times New Roman"/>
                <w:sz w:val="18"/>
                <w:szCs w:val="18"/>
              </w:rPr>
              <w:t>, A. R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PEVuZE5vdGU+PENpdGU+PEF1dGhvcj5LYWhrb3NrYTwvQXV0aG9yPjxZZWFyPjIwMjE8L1llYXI+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PEVuZE5vdGU+PENpdGU+PEF1dGhvcj5LYWhrb3NrYTwvQXV0aG9yPjxZZWFyPjIwMjE8L1llYXI+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9CE18A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29416E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3EA4A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3EAE1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18F42DB2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51B27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Ramos-</w:t>
            </w:r>
            <w:proofErr w:type="spellStart"/>
            <w:r>
              <w:rPr>
                <w:rFonts w:cs="Times New Roman"/>
                <w:sz w:val="18"/>
                <w:szCs w:val="18"/>
              </w:rPr>
              <w:t>Rincón</w:t>
            </w:r>
            <w:proofErr w:type="spellEnd"/>
            <w:r>
              <w:rPr>
                <w:rFonts w:cs="Times New Roman"/>
                <w:sz w:val="18"/>
                <w:szCs w:val="18"/>
              </w:rPr>
              <w:t>, J. M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PEVuZE5vdGU+PENpdGU+PEF1dGhvcj5SYW1vcy1SaW5jw7NuPC9BdXRob3I+PFllYXI+MjAyMTwv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PEVuZE5vdGU+PENpdGU+PEF1dGhvcj5SYW1vcy1SaW5jw7NuPC9BdXRob3I+PFllYXI+MjAyMTwv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38793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98F01B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E42391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D956FF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</w:tr>
      <w:tr w:rsidR="006102DA" w14:paraId="4A0810DB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89C18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Orioli</w:t>
            </w:r>
            <w:proofErr w:type="spellEnd"/>
            <w:r>
              <w:rPr>
                <w:rFonts w:cs="Times New Roman"/>
                <w:sz w:val="18"/>
                <w:szCs w:val="18"/>
              </w:rPr>
              <w:t>, L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PEVuZE5vdGU+PENpdGU+PEF1dGhvcj5PcmlvbGk8L0F1dGhvcj48WWVhcj4yMDIxPC9ZZWFyPjxS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PEVuZE5vdGU+PENpdGU+PEF1dGhvcj5PcmlvbGk8L0F1dGhvcj48WWVhcj4yMDIxPC9ZZWFyPjxS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[4]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D25D4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50D1E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D91100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202A6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2CA64C8C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27B6E1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Israelsen</w:t>
            </w:r>
            <w:proofErr w:type="spellEnd"/>
            <w:r>
              <w:rPr>
                <w:rFonts w:cs="Times New Roman"/>
                <w:sz w:val="18"/>
                <w:szCs w:val="18"/>
              </w:rPr>
              <w:t>, S. B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PEVuZE5vdGU+PENpdGU+PEF1dGhvcj5Jc3JhZWxzZW48L0F1dGhvcj48WWVhcj4yMDIxPC9ZZWFy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PEVuZE5vdGU+PENpdGU+PEF1dGhvcj5Jc3JhZWxzZW48L0F1dGhvcj48WWVhcj4yMDIxPC9ZZWFy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[5]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3A2C3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6BEE9A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515D9C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50465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40268A3D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2D3566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Sourij</w:t>
            </w:r>
            <w:proofErr w:type="spellEnd"/>
            <w:r>
              <w:rPr>
                <w:rFonts w:cs="Times New Roman"/>
                <w:sz w:val="18"/>
                <w:szCs w:val="18"/>
              </w:rPr>
              <w:t>, H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PEVuZE5vdGU+PENpdGU+PEF1dGhvcj5Tb3VyaWo8L0F1dGhvcj48WWVhcj4yMDIxPC9ZZWFyPjxS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PEVuZE5vdGU+PENpdGU+PEF1dGhvcj5Tb3VyaWo8L0F1dGhvcj48WWVhcj4yMDIxPC9ZZWFyPjxS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[6]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0A6621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0E00C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4166E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6164A2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2AC02279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920D1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Nyland, J. E (2021)</w:t>
            </w:r>
            <w:r>
              <w:rPr>
                <w:rFonts w:cs="Times New Roman"/>
                <w:sz w:val="18"/>
                <w:szCs w:val="18"/>
              </w:rPr>
              <w:fldChar w:fldCharType="begin"/>
            </w:r>
            <w:r>
              <w:rPr>
                <w:rFonts w:cs="Times New Roman"/>
                <w:sz w:val="18"/>
                <w:szCs w:val="18"/>
              </w:rPr>
              <w:instrText xml:space="preserve"> ADDIN EN.CITE &lt;EndNote&gt;&lt;Cite&gt;&lt;Author&gt;Nyland&lt;/Author&gt;&lt;Year&gt;2021&lt;/Year&gt;&lt;RecNum&gt;285&lt;/RecNum&gt;&lt;DisplayText&gt;[7]&lt;/DisplayText&gt;&lt;record&gt;&lt;rec-number&gt;285&lt;/rec-number&gt;&lt;foreign-keys&gt;&lt;key app="EN" db-id="s9erzevsla5t51e0dr6pv55jwfvdsdwv9w09" timestamp="1638046963"&gt;285&lt;/key&gt;&lt;/foreign-keys&gt;&lt;ref-type name="Journal Article"&gt;17&lt;/ref-type&gt;&lt;contributors&gt;&lt;authors&gt;&lt;author&gt;Nyland, J. E.&lt;/author&gt;&lt;author&gt;Raja-Khan, N. T.&lt;/author&gt;&lt;author&gt;Bettermann, K.&lt;/author&gt;&lt;author&gt;Haouzi, P. A.&lt;/author&gt;&lt;author&gt;Leslie, D. L.&lt;/author&gt;&lt;author&gt;Kraschnewski, J. L.&lt;/author&gt;&lt;author&gt;Parent, L. J.&lt;/author&gt;&lt;author&gt;Grigson, P. S.&lt;/author&gt;&lt;/authors&gt;&lt;/contributors&gt;&lt;auth-address&gt;Penn State College of Medicine, Hershey, PA 17033 jnyland@pennstatehealth.psu.edu.&amp;#xD;Penn State College of Medicine, Hershey, PA 17033.&amp;#xD;Penn State College of Medicine, Hershey, PA 17033 psg6@psu.edu.&lt;/auth-address&gt;&lt;titles&gt;&lt;title&gt;Diabetes, Drug Treatment and Mortality in COVID-19: A Multinational Retrospective Cohort Study&lt;/title&gt;&lt;secondary-title&gt;Diabetes&lt;/secondary-title&gt;&lt;alt-title&gt;Diabetes&lt;/alt-title&gt;&lt;/titles&gt;&lt;periodical&gt;&lt;full-title&gt;Diabetes&lt;/full-title&gt;&lt;abbr-1&gt;Diabetes&lt;/abbr-1&gt;&lt;/periodical&gt;&lt;alt-periodical&gt;&lt;full-title&gt;Diabetes&lt;/full-title&gt;&lt;abbr-1&gt;Diabetes&lt;/abbr-1&gt;&lt;/alt-periodical&gt;&lt;edition&gt;2021/09/29&lt;/edition&gt;&lt;dates&gt;&lt;year&gt;2021&lt;/year&gt;&lt;pub-dates&gt;&lt;date&gt;Sep 27&lt;/date&gt;&lt;/pub-dates&gt;&lt;/dates&gt;&lt;isbn&gt;0012-1797&lt;/isbn&gt;&lt;accession-num&gt;34580086&lt;/accession-num&gt;&lt;urls&gt;&lt;related-urls&gt;&lt;url&gt;https://diabetes.diabetesjournals.org/content/diabetes/early/2021/10/04/db21-0385.full.pdf&lt;/url&gt;&lt;/related-urls&gt;&lt;/urls&gt;&lt;electronic-resource-num&gt;10.2337/db21-0385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[7]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B0E124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5DF706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E8E89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D2F4D9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7E3B4D32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7F7518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Cheng, X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PEVuZE5vdGU+PENpdGU+PEF1dGhvcj5DaGVuZzwvQXV0aG9yPjxZZWFyPjIwMjE8L1llYXI+PFJl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PEVuZE5vdGU+PENpdGU+PEF1dGhvcj5DaGVuZzwvQXV0aG9yPjxZZWFyPjIwMjE8L1llYXI+PFJl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[8]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5FF6C2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2E4F24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2F6D0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767A3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6EBE42C0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0D605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Elibol</w:t>
            </w:r>
            <w:proofErr w:type="spellEnd"/>
            <w:r>
              <w:rPr>
                <w:rFonts w:cs="Times New Roman"/>
                <w:sz w:val="18"/>
                <w:szCs w:val="18"/>
              </w:rPr>
              <w:t>, A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PEVuZE5vdGU+PENpdGU+PEF1dGhvcj5FbGlib2w8L0F1dGhvcj48WWVhcj4yMDIxPC9ZZWFyPjxS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PEVuZE5vdGU+PENpdGU+PEF1dGhvcj5FbGlib2w8L0F1dGhvcj48WWVhcj4yMDIxPC9ZZWFyPjxS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[9]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036AA8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38AF3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5A7D23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374E2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20BB9847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13A10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Luk</w:t>
            </w:r>
            <w:proofErr w:type="spellEnd"/>
            <w:r>
              <w:rPr>
                <w:rFonts w:cs="Times New Roman"/>
                <w:sz w:val="18"/>
                <w:szCs w:val="18"/>
              </w:rPr>
              <w:t>, A. O. Y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PEVuZE5vdGU+PENpdGU+PEF1dGhvcj5MdWs8L0F1dGhvcj48WWVhcj4yMDIxPC9ZZWFyPjxSZWNO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PEVuZE5vdGU+PENpdGU+PEF1dGhvcj5MdWs8L0F1dGhvcj48WWVhcj4yMDIxPC9ZZWFyPjxSZWNO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[10]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0149AE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86525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120B6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44C5DE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4E30AF99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7CD8D1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Li, J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PEVuZE5vdGU+PENpdGU+PEF1dGhvcj5MaTwvQXV0aG9yPjxZZWFyPjIwMjE8L1llYXI+PFJlY051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PEVuZE5vdGU+PENpdGU+PEF1dGhvcj5MaTwvQXV0aG9yPjxZZWFyPjIwMjE8L1llYXI+PFJlY051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[11]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AABF7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880FC3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58DA1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6B2A35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</w:tr>
      <w:tr w:rsidR="006102DA" w14:paraId="2FC1C0FF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CCD518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Lally</w:t>
            </w:r>
            <w:proofErr w:type="spellEnd"/>
            <w:r>
              <w:rPr>
                <w:rFonts w:cs="Times New Roman"/>
                <w:sz w:val="18"/>
                <w:szCs w:val="18"/>
              </w:rPr>
              <w:t>, M. A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PEVuZE5vdGU+PENpdGU+PEF1dGhvcj5MYWxseTwvQXV0aG9yPjxZZWFyPjIwMjE8L1llYXI+PFJl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PEVuZE5vdGU+PENpdGU+PEF1dGhvcj5MYWxseTwvQXV0aG9yPjxZZWFyPjIwMjE8L1llYXI+PFJl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[12]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BCA24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AB0EA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5F179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218780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38614921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715B44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Crouse, A. B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PEVuZE5vdGU+PENpdGU+PEF1dGhvcj5Dcm91c2U8L0F1dGhvcj48WWVhcj4yMDIwPC9ZZWFyPjxS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PEVuZE5vdGU+PENpdGU+PEF1dGhvcj5Dcm91c2U8L0F1dGhvcj48WWVhcj4yMDIwPC9ZZWFyPjxS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[13]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B2DA9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679C7C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F1D1B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08458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627FB36E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73F4A16" w14:textId="77777777" w:rsidR="006102DA" w:rsidRDefault="006102DA">
            <w:pPr>
              <w:rPr>
                <w:rFonts w:cs="Times New Roman"/>
                <w:sz w:val="18"/>
                <w:szCs w:val="18"/>
                <w:lang w:val="de-DE"/>
              </w:rPr>
            </w:pPr>
            <w:r>
              <w:rPr>
                <w:rFonts w:cs="Times New Roman"/>
                <w:sz w:val="18"/>
                <w:szCs w:val="18"/>
                <w:lang w:val="de-DE"/>
              </w:rPr>
              <w:t>Pérez-Belmonte, L. M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PEVuZE5vdGU+PENpdGU+PEF1dGhvcj5Qw6lyZXotQmVsbW9udGU8L0F1dGhvcj48WWVhcj4yMDIw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  <w:lang w:val="de-DE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PEVuZE5vdGU+PENpdGU+PEF1dGhvcj5Qw6lyZXotQmVsbW9udGU8L0F1dGhvcj48WWVhcj4yMDIw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  <w:lang w:val="de-DE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  <w:lang w:val="de-DE"/>
              </w:rPr>
              <w:t>[14]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09F254" w14:textId="77777777" w:rsidR="006102DA" w:rsidRDefault="006102DA">
            <w:pPr>
              <w:rPr>
                <w:rFonts w:cs="Times New Roman"/>
                <w:sz w:val="18"/>
                <w:szCs w:val="18"/>
                <w:lang w:val="de-DE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2A24D2A" w14:textId="77777777" w:rsidR="006102DA" w:rsidRDefault="006102DA">
            <w:pPr>
              <w:rPr>
                <w:rFonts w:cs="Times New Roman"/>
                <w:sz w:val="18"/>
                <w:szCs w:val="18"/>
                <w:lang w:val="de-DE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7773D7E" w14:textId="77777777" w:rsidR="006102DA" w:rsidRDefault="006102DA">
            <w:pPr>
              <w:rPr>
                <w:rFonts w:cs="Times New Roman"/>
                <w:sz w:val="18"/>
                <w:szCs w:val="18"/>
                <w:lang w:val="de-DE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7EE0B8" w14:textId="77777777" w:rsidR="006102DA" w:rsidRDefault="006102DA">
            <w:pPr>
              <w:rPr>
                <w:rFonts w:cs="Times New Roman"/>
                <w:sz w:val="18"/>
                <w:szCs w:val="18"/>
                <w:lang w:val="de-DE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537CAB2C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1372D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Wargny</w:t>
            </w:r>
            <w:proofErr w:type="spellEnd"/>
            <w:r>
              <w:rPr>
                <w:rFonts w:cs="Times New Roman"/>
                <w:sz w:val="18"/>
                <w:szCs w:val="18"/>
              </w:rPr>
              <w:t>, M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PEVuZE5vdGU+PENpdGU+PEF1dGhvcj5XYXJnbnk8L0F1dGhvcj48WWVhcj4yMDIxPC9ZZWFyPjxS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PEVuZE5vdGU+PENpdGU+PEF1dGhvcj5XYXJnbnk8L0F1dGhvcj48WWVhcj4yMDIxPC9ZZWFyPjxS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[15]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D29101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5C5EB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A94F4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753C36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6E780790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0BFA5E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Khunti</w:t>
            </w:r>
            <w:proofErr w:type="spellEnd"/>
            <w:r>
              <w:rPr>
                <w:rFonts w:cs="Times New Roman"/>
                <w:sz w:val="18"/>
                <w:szCs w:val="18"/>
              </w:rPr>
              <w:t>, K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PEVuZE5vdGU+PENpdGU+PEF1dGhvcj5LaHVudGk8L0F1dGhvcj48WWVhcj4yMDIxPC9ZZWFyPjxS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PEVuZE5vdGU+PENpdGU+PEF1dGhvcj5LaHVudGk8L0F1dGhvcj48WWVhcj4yMDIxPC9ZZWFyPjxS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[16]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4B7BF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E044E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BFD09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0B1578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04F780B7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DC7236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Solerte</w:t>
            </w:r>
            <w:proofErr w:type="spellEnd"/>
            <w:r>
              <w:rPr>
                <w:rFonts w:cs="Times New Roman"/>
                <w:sz w:val="18"/>
                <w:szCs w:val="18"/>
              </w:rPr>
              <w:t>, S. B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PEVuZE5vdGU+PENpdGU+PEF1dGhvcj5Tb2xlcnRlPC9BdXRob3I+PFllYXI+MjAyMDwvWWVhcj48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PEVuZE5vdGU+PENpdGU+PEF1dGhvcj5Tb2xlcnRlPC9BdXRob3I+PFllYXI+MjAyMDwvWWVhcj48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[17]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A655F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73D21B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F42AD9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0B34D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21040DD7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611A72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Meijer, R. I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PEVuZE5vdGU+PENpdGU+PEF1dGhvcj5NZWlqZXI8L0F1dGhvcj48WWVhcj4yMDIxPC9ZZWFyPjxS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PEVuZE5vdGU+PENpdGU+PEF1dGhvcj5NZWlqZXI8L0F1dGhvcj48WWVhcj4yMDIxPC9ZZWFyPjxS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[18]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E463F4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7F5BAB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909D6D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9843C2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5E574F38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393C60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Cheng X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PEVuZE5vdGU+PENpdGU+PEF1dGhvcj5DaGVuZzwvQXV0aG9yPjxZZWFyPjIwMjA8L1llYXI+PFJl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=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PEVuZE5vdGU+PENpdGU+PEF1dGhvcj5DaGVuZzwvQXV0aG9yPjxZZWFyPjIwMjA8L1llYXI+PFJl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=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[19]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1FC01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1A421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6694F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6CD5E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465C8763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86EFA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Luo P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PEVuZE5vdGU+PENpdGU+PEF1dGhvcj5MdW88L0F1dGhvcj48WWVhcj4yMDIwPC9ZZWFyPjxSZWNO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PEVuZE5vdGU+PENpdGU+PEF1dGhvcj5MdW88L0F1dGhvcj48WWVhcj4yMDIwPC9ZZWFyPjxSZWNO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[20]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A5EC5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56857F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03657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584BB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412DE1E0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C2C2B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Bramante CT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PEVuZE5vdGU+PENpdGU+PEF1dGhvcj5CcmFtYW50ZTwvQXV0aG9yPjxZZWFyPjIwMjE8L1llYXI+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==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PEVuZE5vdGU+PENpdGU+PEF1dGhvcj5CcmFtYW50ZTwvQXV0aG9yPjxZZWFyPjIwMjE8L1llYXI+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==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[21]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B5F4C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77D270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4F071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D0DFF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07DF28EA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83F169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lastRenderedPageBreak/>
              <w:t>Ghany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R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PEVuZE5vdGU+PENpdGU+PEF1dGhvcj5HaGFueTwvQXV0aG9yPjxZZWFyPjIwMjE8L1llYXI+PFJl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PEVuZE5vdGU+PENpdGU+PEF1dGhvcj5HaGFueTwvQXV0aG9yPjxZZWFyPjIwMjE8L1llYXI+PFJl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[22]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53160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8186C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1B5D0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CC90E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</w:tr>
      <w:tr w:rsidR="006102DA" w14:paraId="5EEDE2BE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31415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Jiang N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PEVuZE5vdGU+PENpdGU+PEF1dGhvcj5KaWFuZzwvQXV0aG9yPjxZZWFyPjIwMjE8L1llYXI+PFJl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PEVuZE5vdGU+PENpdGU+PEF1dGhvcj5KaWFuZzwvQXV0aG9yPjxZZWFyPjIwMjE8L1llYXI+PFJl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[23]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7A3B5F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89848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CADEBC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3C49F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3F2EC3A6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720696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Lalau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J D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PEVuZE5vdGU+PENpdGU+PEF1dGhvcj5MYWxhdTwvQXV0aG9yPjxZZWFyPjIwMjE8L1llYXI+PFJl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PEVuZE5vdGU+PENpdGU+PEF1dGhvcj5MYWxhdTwvQXV0aG9yPjxZZWFyPjIwMjE8L1llYXI+PFJl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[24]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78F1E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E5286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4C9A9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D3674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65463188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01486A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gramStart"/>
            <w:r>
              <w:rPr>
                <w:rFonts w:cs="Times New Roman"/>
                <w:sz w:val="18"/>
                <w:szCs w:val="18"/>
              </w:rPr>
              <w:t>Oh</w:t>
            </w:r>
            <w:proofErr w:type="gramEnd"/>
            <w:r>
              <w:rPr>
                <w:rFonts w:cs="Times New Roman"/>
                <w:sz w:val="18"/>
                <w:szCs w:val="18"/>
              </w:rPr>
              <w:t xml:space="preserve"> T K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PEVuZE5vdGU+PENpdGU+PEF1dGhvcj5PaDwvQXV0aG9yPjxZZWFyPjIwMjE8L1llYXI+PFJlY051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PEVuZE5vdGU+PENpdGU+PEF1dGhvcj5PaDwvQXV0aG9yPjxZZWFyPjIwMjE8L1llYXI+PFJlY051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[25]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E7E9C3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A3BEB3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BC2A9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8BA11B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6DD8C382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0E7140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Bramante CT2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PEVuZE5vdGU+PENpdGU+PEF1dGhvcj5CcmFtYW50ZTwvQXV0aG9yPjxZZWFyPjIwMjE8L1llYXI+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PEVuZE5vdGU+PENpdGU+PEF1dGhvcj5CcmFtYW50ZTwvQXV0aG9yPjxZZWFyPjIwMjE8L1llYXI+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[26]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BF7764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F807A2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EDBCCA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47782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01586490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D1488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Chen Y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PEVuZE5vdGU+PENpdGU+PEF1dGhvcj5DaGVuPC9BdXRob3I+PFllYXI+MjAyMDwvWWVhcj48UmVj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PEVuZE5vdGU+PENpdGU+PEF1dGhvcj5DaGVuPC9BdXRob3I+PFllYXI+MjAyMDwvWWVhcj48UmVj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[27]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D8A8C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4CFC18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40D6E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801FFF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2D05CB4B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716A38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Do JY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PEVuZE5vdGU+PENpdGU+PEF1dGhvcj5EbzwvQXV0aG9yPjxZZWFyPjIwMjE8L1llYXI+PFJlY051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PEVuZE5vdGU+PENpdGU+PEF1dGhvcj5EbzwvQXV0aG9yPjxZZWFyPjIwMjE8L1llYXI+PFJlY051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[28]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A8B78B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3A3A6A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83E27B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8694C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6BE927A1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254B68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Gao Y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PEVuZE5vdGU+PENpdGU+PEF1dGhvcj5HYW88L0F1dGhvcj48WWVhcj4yMDIwPC9ZZWFyPjxSZWNO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PEVuZE5vdGU+PENpdGU+PEF1dGhvcj5HYW88L0F1dGhvcj48WWVhcj4yMDIwPC9ZZWFyPjxSZWNO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[29]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6EBB21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1CBE2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8B8B4A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0F7C26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</w:tr>
      <w:tr w:rsidR="006102DA" w14:paraId="0A35E9DA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A2396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Kim MK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PEVuZE5vdGU+PENpdGU+PEF1dGhvcj5LaW08L0F1dGhvcj48WWVhcj4yMDIwPC9ZZWFyPjxSZWNO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PEVuZE5vdGU+PENpdGU+PEF1dGhvcj5LaW08L0F1dGhvcj48WWVhcj4yMDIwPC9ZZWFyPjxSZWNO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[30]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81369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4189A6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EE7F6A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ED1B1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4BA37A1F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58FA2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Saygili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ES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PEVuZE5vdGU+PENpdGU+PEF1dGhvcj5TYXlnaWxpPC9BdXRob3I+PFllYXI+MjAyMTwvWWVhcj48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PEVuZE5vdGU+PENpdGU+PEF1dGhvcj5TYXlnaWxpPC9BdXRob3I+PFllYXI+MjAyMTwvWWVhcj48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[31]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D819F9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0D3E2C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B0E43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C2FAA4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18768AD4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90D08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Wander PL (2021)</w:t>
            </w:r>
            <w:r>
              <w:rPr>
                <w:rFonts w:cs="Times New Roman"/>
                <w:sz w:val="18"/>
                <w:szCs w:val="18"/>
              </w:rPr>
              <w:fldChar w:fldCharType="begin"/>
            </w:r>
            <w:r>
              <w:rPr>
                <w:rFonts w:cs="Times New Roman"/>
                <w:sz w:val="18"/>
                <w:szCs w:val="18"/>
              </w:rPr>
              <w:instrText xml:space="preserve"> ADDIN EN.CITE &lt;EndNote&gt;&lt;Cite&gt;&lt;Author&gt;Wander&lt;/Author&gt;&lt;Year&gt;2021&lt;/Year&gt;&lt;RecNum&gt;470&lt;/RecNum&gt;&lt;DisplayText&gt;[32]&lt;/DisplayText&gt;&lt;record&gt;&lt;rec-number&gt;470&lt;/rec-number&gt;&lt;foreign-keys&gt;&lt;key app="EN" db-id="s9erzevsla5t51e0dr6pv55jwfvdsdwv9w09" timestamp="1639949443"&gt;470&lt;/key&gt;&lt;/foreign-keys&gt;&lt;ref-type name="Journal Article"&gt;17&lt;/ref-type&gt;&lt;contributors&gt;&lt;authors&gt;&lt;author&gt;Wander, P. L.&lt;/author&gt;&lt;author&gt;Lowy, E.&lt;/author&gt;&lt;author&gt;Beste, L. A.&lt;/author&gt;&lt;author&gt;Tulloch-Palomino, L.&lt;/author&gt;&lt;author&gt;Korpak, A.&lt;/author&gt;&lt;author&gt;Peterson, A. C.&lt;/author&gt;&lt;author&gt;Kahn, S. E.&lt;/author&gt;&lt;author&gt;Boyko, E. J.&lt;/author&gt;&lt;/authors&gt;&lt;/contributors&gt;&lt;auth-address&gt;Veterans Affairs Puget Sound Health Care System, Seattle, WA lwander@u.washington.edu.&amp;#xD;Department of Medicine, University of Washington, Seattle, WA.&amp;#xD;Veterans Affairs Puget Sound Health Care System, Seattle, WA.&amp;#xD;Department of Health Systems and Population Health, University of Washington, Seattle, WA.&lt;/auth-address&gt;&lt;titles&gt;&lt;title&gt;Prior Glucose-Lowering Medication Use and 30-Day Outcomes Among 64,892 Veterans With Diabetes and COVID-19&lt;/title&gt;&lt;secondary-title&gt;Diabetes Care&lt;/secondary-title&gt;&lt;/titles&gt;&lt;periodical&gt;&lt;full-title&gt;Diabetes Care&lt;/full-title&gt;&lt;/periodical&gt;&lt;pages&gt;2708-2713&lt;/pages&gt;&lt;volume&gt;44&lt;/volume&gt;&lt;number&gt;12&lt;/number&gt;&lt;edition&gt;2021/10/08&lt;/edition&gt;&lt;keywords&gt;&lt;keyword&gt;*covid-19&lt;/keyword&gt;&lt;keyword&gt;*Diabetes Mellitus&lt;/keyword&gt;&lt;keyword&gt;Glucose&lt;/keyword&gt;&lt;keyword&gt;Humans&lt;/keyword&gt;&lt;keyword&gt;SARS-CoV-2&lt;/keyword&gt;&lt;keyword&gt;*Veterans&lt;/keyword&gt;&lt;/keywords&gt;&lt;dates&gt;&lt;year&gt;2021&lt;/year&gt;&lt;pub-dates&gt;&lt;date&gt;Dec&lt;/date&gt;&lt;/pub-dates&gt;&lt;/dates&gt;&lt;isbn&gt;0149-5992&lt;/isbn&gt;&lt;accession-num&gt;34615690&lt;/accession-num&gt;&lt;urls&gt;&lt;/urls&gt;&lt;electronic-resource-num&gt;10.2337/dc21-1351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[32]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9BA52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51B9D2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691F7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E9BFF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</w:tr>
      <w:tr w:rsidR="006102DA" w14:paraId="0DD05563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6B892B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Tamura RE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PEVuZE5vdGU+PENpdGU+PEF1dGhvcj5UYW11cmE8L0F1dGhvcj48WWVhcj4yMDIxPC9ZZWFyPjxS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PEVuZE5vdGU+PENpdGU+PEF1dGhvcj5UYW11cmE8L0F1dGhvcj48WWVhcj4yMDIxPC9ZZWFyPjxS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[33]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E0B2E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3BDB2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7541AF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09BA33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57919891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686E7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Dave JA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PEVuZE5vdGU+PENpdGU+PEF1dGhvcj5EYXZlPC9BdXRob3I+PFllYXI+MjAyMTwvWWVhcj48UmVj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PEVuZE5vdGU+PENpdGU+PEF1dGhvcj5EYXZlPC9BdXRob3I+PFllYXI+MjAyMTwvWWVhcj48UmVj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[34]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D637BB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8EE2B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9B82C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8F419E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</w:tr>
      <w:tr w:rsidR="006102DA" w14:paraId="23202FD1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796C5A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Cariou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B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PEVuZE5vdGU+PENpdGU+PEF1dGhvcj5DYXJpb3U8L0F1dGhvcj48WWVhcj4yMDIwPC9ZZWFyPjxS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PEVuZE5vdGU+PENpdGU+PEF1dGhvcj5DYXJpb3U8L0F1dGhvcj48WWVhcj4yMDIwPC9ZZWFyPjxS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[35]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28418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966869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D45878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6CFC8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371A1F22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4D732E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Fadini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GP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PEVuZE5vdGU+PENpdGU+PEF1dGhvcj5GYWRpbmk8L0F1dGhvcj48WWVhcj4yMDIwPC9ZZWFyPjxS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==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PEVuZE5vdGU+PENpdGU+PEF1dGhvcj5GYWRpbmk8L0F1dGhvcj48WWVhcj4yMDIwPC9ZZWFyPjxS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==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[36]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C98B4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F22E0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9DD157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8D5C4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</w:t>
            </w:r>
          </w:p>
        </w:tc>
      </w:tr>
      <w:tr w:rsidR="006102DA" w14:paraId="1107D25C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0292130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Rhee SY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PEVuZE5vdGU+PENpdGU+PEF1dGhvcj5SaGVlPC9BdXRob3I+PFllYXI+MjAyMTwvWWVhcj48UmVj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PEVuZE5vdGU+PENpdGU+PEF1dGhvcj5SaGVlPC9BdXRob3I+PFllYXI+MjAyMTwvWWVhcj48UmVj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[37]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EAED01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930C8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54F5C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566BA5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7103301B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41DC7B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Dalan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R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PEVuZE5vdGU+PENpdGU+PEF1dGhvcj5EYWxhbjwvQXV0aG9yPjxZZWFyPjIwMjE8L1llYXI+PFJl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PEVuZE5vdGU+PENpdGU+PEF1dGhvcj5EYWxhbjwvQXV0aG9yPjxZZWFyPjIwMjE8L1llYXI+PFJl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[38]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583D5C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DAE125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A022032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99E56B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49DA8C9C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596DED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Noh Y (2021)</w:t>
            </w:r>
            <w:r>
              <w:rPr>
                <w:rFonts w:cs="Times New Roman"/>
                <w:sz w:val="18"/>
                <w:szCs w:val="18"/>
              </w:rPr>
              <w:fldChar w:fldCharType="begin"/>
            </w:r>
            <w:r>
              <w:rPr>
                <w:rFonts w:cs="Times New Roman"/>
                <w:sz w:val="18"/>
                <w:szCs w:val="18"/>
              </w:rPr>
              <w:instrText xml:space="preserve"> ADDIN EN.CITE &lt;EndNote&gt;&lt;Cite&gt;&lt;Author&gt;Noh&lt;/Author&gt;&lt;Year&gt;2021&lt;/Year&gt;&lt;RecNum&gt;478&lt;/RecNum&gt;&lt;DisplayText&gt;[39]&lt;/DisplayText&gt;&lt;record&gt;&lt;rec-number&gt;478&lt;/rec-number&gt;&lt;foreign-keys&gt;&lt;key app="EN" db-id="s9erzevsla5t51e0dr6pv55jwfvdsdwv9w09" timestamp="1639950062"&gt;478&lt;/key&gt;&lt;/foreign-keys&gt;&lt;ref-type name="Journal Article"&gt;17&lt;/ref-type&gt;&lt;contributors&gt;&lt;authors&gt;&lt;author&gt;Noh, Y.&lt;/author&gt;&lt;author&gt;Oh, I. S.&lt;/author&gt;&lt;author&gt;Jeong, H. E.&lt;/author&gt;&lt;author&gt;Filion, K. B.&lt;/author&gt;&lt;author&gt;Yu, O. H. Y.&lt;/author&gt;&lt;author&gt;Shin, J. Y.&lt;/author&gt;&lt;/authors&gt;&lt;/contributors&gt;&lt;auth-address&gt;School of Pharmacy, Sungkyunkwan University, Suwon, South Korea.&amp;#xD;Departments of Medicine and of Epidemiology, Biostatistics, and Occupational Health, McGill University, Montreal, Quebec, Canada.&amp;#xD;Centre for Clinical Epidemiology, Lady Davis Institute, Jewish General Hospital, Montreal, Quebec, Canada.&amp;#xD;Division of Endocrinology, Department of Medicine, Jewish General Hospital, Montreal, Quebec, Canada.&amp;#xD;School of Pharmacy, Sungkyunkwan University, Suwon, South Korea shin.jy@skku.edu.&amp;#xD;Department of Clinical Research Design &amp;amp; Evaluation, Samsung Advanced Institute for Health Sciences &amp;amp; Technology (SAIHST), Sungkyunkwan University, Seoul, South Korea.&lt;/auth-address&gt;&lt;titles&gt;&lt;title&gt;Association Between DPP-4 Inhibitors and COVID-19-Related Outcomes Among Patients With Type 2 Diabetes&lt;/title&gt;&lt;secondary-title&gt;Diabetes Care&lt;/secondary-title&gt;&lt;/titles&gt;&lt;periodical&gt;&lt;full-title&gt;Diabetes Care&lt;/full-title&gt;&lt;/periodical&gt;&lt;pages&gt;e64-e66&lt;/pages&gt;&lt;volume&gt;44&lt;/volume&gt;&lt;number&gt;4&lt;/number&gt;&lt;edition&gt;2021/02/07&lt;/edition&gt;&lt;dates&gt;&lt;year&gt;2021&lt;/year&gt;&lt;pub-dates&gt;&lt;date&gt;Apr&lt;/date&gt;&lt;/pub-dates&gt;&lt;/dates&gt;&lt;isbn&gt;0149-5992&lt;/isbn&gt;&lt;accession-num&gt;33547204&lt;/accession-num&gt;&lt;urls&gt;&lt;/urls&gt;&lt;electronic-resource-num&gt;10.2337/dc20-1824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[39]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BDAE92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2F3EA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83836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55E90E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2E801712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51244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Roussel R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PEVuZE5vdGU+PENpdGU+PEF1dGhvcj5Sb3Vzc2VsPC9BdXRob3I+PFllYXI+MjAyMTwvWWVhcj48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PEVuZE5vdGU+PENpdGU+PEF1dGhvcj5Sb3Vzc2VsPC9BdXRob3I+PFllYXI+MjAyMTwvWWVhcj48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[40]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EA597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0770C9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2BA978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011308C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6B972940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01C777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Zhou JH (2020)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PEVuZE5vdGU+PENpdGU+PEF1dGhvcj5aaG91PC9BdXRob3I+PFllYXI+MjAyMDwvWWVhcj48UmVj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PEVuZE5vdGU+PENpdGU+PEF1dGhvcj5aaG91PC9BdXRob3I+PFllYXI+MjAyMDwvWWVhcj48UmVj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[41]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64DCAA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63C814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FF713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A755E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</w:tr>
      <w:tr w:rsidR="006102DA" w14:paraId="65AB450B" w14:textId="77777777" w:rsidTr="006102DA">
        <w:trPr>
          <w:trHeight w:val="20"/>
        </w:trPr>
        <w:tc>
          <w:tcPr>
            <w:tcW w:w="19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1166E25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Kosiborod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MN (2021)</w: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PEVuZE5vdGU+PENpdGU+PEF1dGhvcj5Lb3NpYm9yb2Q8L0F1dGhvcj48WWVhcj4yMDIxPC9ZZWFy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</w:rPr>
              <w:fldChar w:fldCharType="begin">
                <w:fldData xml:space="preserve">PEVuZE5vdGU+PENpdGU+PEF1dGhvcj5Lb3NpYm9yb2Q8L0F1dGhvcj48WWVhcj4yMDIxPC9ZZWFy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r>
              <w:rPr>
                <w:rFonts w:cs="Times New Roman"/>
                <w:sz w:val="18"/>
                <w:szCs w:val="18"/>
              </w:rPr>
            </w:r>
            <w:r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[42]</w:t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8C3883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****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260E6D6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A84734A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***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647A5A9" w14:textId="77777777" w:rsidR="006102DA" w:rsidRDefault="006102DA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9</w:t>
            </w:r>
          </w:p>
        </w:tc>
      </w:tr>
    </w:tbl>
    <w:p w14:paraId="7684B27A" w14:textId="77777777" w:rsidR="006102DA" w:rsidRDefault="006102DA" w:rsidP="006102DA">
      <w:pPr>
        <w:rPr>
          <w:kern w:val="2"/>
          <w:szCs w:val="24"/>
        </w:rPr>
      </w:pPr>
      <w:r>
        <w:rPr>
          <w:b/>
          <w:szCs w:val="24"/>
        </w:rPr>
        <w:br w:type="page"/>
      </w:r>
      <w:r>
        <w:rPr>
          <w:b/>
          <w:szCs w:val="24"/>
        </w:rPr>
        <w:lastRenderedPageBreak/>
        <w:t>S Table 3.</w:t>
      </w:r>
      <w:r>
        <w:rPr>
          <w:szCs w:val="24"/>
        </w:rPr>
        <w:t xml:space="preserve"> Assessment of model fit. If the difference of DIC value in two modes is within 5, it means that the data is consistent.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14"/>
        <w:gridCol w:w="1020"/>
        <w:gridCol w:w="1432"/>
        <w:gridCol w:w="655"/>
        <w:gridCol w:w="641"/>
        <w:gridCol w:w="741"/>
        <w:gridCol w:w="1019"/>
        <w:gridCol w:w="1431"/>
        <w:gridCol w:w="655"/>
        <w:gridCol w:w="528"/>
        <w:gridCol w:w="741"/>
      </w:tblGrid>
      <w:tr w:rsidR="006102DA" w14:paraId="5CF4CDFA" w14:textId="77777777" w:rsidTr="006102DA">
        <w:trPr>
          <w:trHeight w:val="272"/>
        </w:trPr>
        <w:tc>
          <w:tcPr>
            <w:tcW w:w="46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BFD958" w14:textId="77777777" w:rsidR="006102DA" w:rsidRDefault="006102D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Outcome</w:t>
            </w:r>
          </w:p>
        </w:tc>
        <w:tc>
          <w:tcPr>
            <w:tcW w:w="229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A01FBE1" w14:textId="77777777" w:rsidR="006102DA" w:rsidRDefault="006102D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Consistency model</w:t>
            </w:r>
          </w:p>
        </w:tc>
        <w:tc>
          <w:tcPr>
            <w:tcW w:w="22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928CAB1" w14:textId="77777777" w:rsidR="006102DA" w:rsidRDefault="006102D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Inconsistency model</w:t>
            </w:r>
          </w:p>
        </w:tc>
      </w:tr>
      <w:tr w:rsidR="006102DA" w14:paraId="37E58EAF" w14:textId="77777777" w:rsidTr="006102DA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8EDC51" w14:textId="77777777" w:rsidR="006102DA" w:rsidRDefault="006102DA">
            <w:pPr>
              <w:rPr>
                <w:b/>
                <w:kern w:val="2"/>
                <w:sz w:val="16"/>
                <w:szCs w:val="16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1A6E9DE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Data points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66A658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Residual deviance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C083664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Ratio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21B6B8C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>
              <w:rPr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F9D62B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DIC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B99F049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Data points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A3F0FE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Residual deviance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611D42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Ratio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7AC56C7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>
              <w:rPr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89D60C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DIC</w:t>
            </w:r>
          </w:p>
        </w:tc>
      </w:tr>
      <w:tr w:rsidR="006102DA" w14:paraId="10069317" w14:textId="77777777" w:rsidTr="006102DA">
        <w:trPr>
          <w:trHeight w:val="278"/>
        </w:trPr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C9FA105" w14:textId="77777777" w:rsidR="006102DA" w:rsidRDefault="006102D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Mortality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F127AB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8B7F7F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73.33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AA703B4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0.99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45DEB0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0.5%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7CFF05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123.05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1505109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141A787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71.06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C4B70B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BAEE209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0%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F224038" w14:textId="77777777" w:rsidR="006102DA" w:rsidRDefault="00610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123.36</w:t>
            </w:r>
          </w:p>
        </w:tc>
      </w:tr>
    </w:tbl>
    <w:p w14:paraId="67459ED0" w14:textId="77777777" w:rsidR="006102DA" w:rsidRDefault="006102DA" w:rsidP="006102DA">
      <w:pPr>
        <w:rPr>
          <w:rFonts w:cs="Times New Roman"/>
          <w:kern w:val="2"/>
          <w:sz w:val="21"/>
        </w:rPr>
      </w:pPr>
      <w:r>
        <w:t>Abbreviation: DIC, deviance information criterion.</w:t>
      </w:r>
    </w:p>
    <w:p w14:paraId="74EA7A02" w14:textId="77777777" w:rsidR="006102DA" w:rsidRDefault="006102DA" w:rsidP="006102DA">
      <w:pPr>
        <w:tabs>
          <w:tab w:val="left" w:pos="1600"/>
        </w:tabs>
        <w:rPr>
          <w:rFonts w:cs="Times New Roman"/>
        </w:rPr>
      </w:pPr>
    </w:p>
    <w:p w14:paraId="6257A6DF" w14:textId="77777777" w:rsidR="006102DA" w:rsidRDefault="006102DA" w:rsidP="006102DA">
      <w:pPr>
        <w:rPr>
          <w:rFonts w:cs="Times New Roman"/>
        </w:rPr>
      </w:pPr>
    </w:p>
    <w:p w14:paraId="57A9947F" w14:textId="77777777" w:rsidR="006102DA" w:rsidRDefault="006102DA" w:rsidP="006102DA">
      <w:pPr>
        <w:tabs>
          <w:tab w:val="left" w:pos="5485"/>
        </w:tabs>
        <w:rPr>
          <w:rFonts w:cs="Times New Roman"/>
        </w:rPr>
      </w:pPr>
      <w:r>
        <w:rPr>
          <w:rFonts w:cs="Times New Roman"/>
        </w:rPr>
        <w:tab/>
      </w:r>
    </w:p>
    <w:p w14:paraId="1FB2C406" w14:textId="77777777" w:rsidR="006102DA" w:rsidRDefault="006102DA" w:rsidP="006102DA">
      <w:pPr>
        <w:tabs>
          <w:tab w:val="left" w:pos="5485"/>
        </w:tabs>
        <w:rPr>
          <w:rFonts w:cs="Times New Roman"/>
        </w:rPr>
      </w:pPr>
    </w:p>
    <w:p w14:paraId="2816E5A2" w14:textId="77777777" w:rsidR="006102DA" w:rsidRDefault="006102DA" w:rsidP="006102DA">
      <w:pPr>
        <w:pStyle w:val="EndNoteBibliography0"/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/>
        </w:rPr>
        <w:t>[1] Silverii GA, Monami M, Cernigliaro A, Vigneri E, Guarnotta V, Scondotto S, et al. Are diabetes and its medications risk factors for the development of COVID-19? Data from a population-based study in Sicily. Nutrition, metabolism, and cardiovascular diseases : NMCD. 2021;31:396-8.</w:t>
      </w:r>
    </w:p>
    <w:p w14:paraId="11744E52" w14:textId="77777777" w:rsidR="006102DA" w:rsidRDefault="006102DA" w:rsidP="006102DA">
      <w:pPr>
        <w:pStyle w:val="EndNoteBibliography0"/>
      </w:pPr>
      <w:r>
        <w:rPr>
          <w:rFonts w:hint="eastAsia"/>
          <w:lang w:val="de-DE"/>
        </w:rPr>
        <w:t xml:space="preserve">[2] Kahkoska AR, Abrahamsen TJ, Alexander GC, Bennett TD, Chute CG, Haendel MA, et al. </w:t>
      </w:r>
      <w:r>
        <w:rPr>
          <w:rFonts w:hint="eastAsia"/>
        </w:rPr>
        <w:t>Association Between Glucagon-Like Peptide 1 Receptor Agonist and Sodium-Glucose Cotransporter 2 Inhibitor Use and COVID-19 Outcomes. Diabetes care. 2021;44:1564-72.</w:t>
      </w:r>
    </w:p>
    <w:p w14:paraId="35ED6ACB" w14:textId="77777777" w:rsidR="006102DA" w:rsidRDefault="006102DA" w:rsidP="006102DA">
      <w:pPr>
        <w:pStyle w:val="EndNoteBibliography0"/>
        <w:rPr>
          <w:lang w:val="de-DE"/>
        </w:rPr>
      </w:pPr>
      <w:r>
        <w:rPr>
          <w:rFonts w:hint="eastAsia"/>
        </w:rPr>
        <w:t xml:space="preserve">[3] Ramos-Rincón JM, Pérez-Belmonte LM, Carrasco-Sánchez FJ, Jansen-Chaparro S, De-Sousa-Baena M, Bueno-Fonseca J, et al. Cardiometabolic Therapy and Mortality in Very Old Patients With Diabetes Hospitalized due to COVID-19. The journals of gerontology Series A, Biological sciences and medical sciences. </w:t>
      </w:r>
      <w:r>
        <w:rPr>
          <w:rFonts w:hint="eastAsia"/>
          <w:lang w:val="de-DE"/>
        </w:rPr>
        <w:t>2021;76:e102-e9.</w:t>
      </w:r>
    </w:p>
    <w:p w14:paraId="7026C0C4" w14:textId="77777777" w:rsidR="006102DA" w:rsidRDefault="006102DA" w:rsidP="006102DA">
      <w:pPr>
        <w:pStyle w:val="EndNoteBibliography0"/>
      </w:pPr>
      <w:r>
        <w:rPr>
          <w:rFonts w:hint="eastAsia"/>
          <w:lang w:val="de-DE"/>
        </w:rPr>
        <w:t xml:space="preserve">[4] Orioli L, Servais T, Belkhir L, Laterre P-F, Thissen J-P, Vandeleene B, et al. </w:t>
      </w:r>
      <w:r>
        <w:rPr>
          <w:rFonts w:hint="eastAsia"/>
        </w:rPr>
        <w:t>Clinical characteristics and short-term prognosis of in-patients with diabetes and COVID-19: A retrospective study from an academic center in Belgium. Diabetes &amp; metabolic syndrome. 2021;15:149-57.</w:t>
      </w:r>
    </w:p>
    <w:p w14:paraId="19BE02EF" w14:textId="77777777" w:rsidR="006102DA" w:rsidRDefault="006102DA" w:rsidP="006102DA">
      <w:pPr>
        <w:pStyle w:val="EndNoteBibliography0"/>
      </w:pPr>
      <w:r>
        <w:rPr>
          <w:rFonts w:hint="eastAsia"/>
        </w:rPr>
        <w:t>[5] Israelsen SB, Pottegård A, Sandholdt H, Madsbad S, Thomsen RW, Benfield T. Comparable COVID-19 outcomes with current use of GLP-1 receptor agonists, DPP-4 inhibitors or SGLT-2 inhibitors among patients with diabetes who tested positive for SARS-CoV-2. Diabetes, obesity &amp; metabolism. 2021;23:1397-401.</w:t>
      </w:r>
    </w:p>
    <w:p w14:paraId="29835BAC" w14:textId="77777777" w:rsidR="006102DA" w:rsidRDefault="006102DA" w:rsidP="006102DA">
      <w:pPr>
        <w:pStyle w:val="EndNoteBibliography0"/>
        <w:rPr>
          <w:lang w:val="de-DE"/>
        </w:rPr>
      </w:pPr>
      <w:r>
        <w:rPr>
          <w:rFonts w:hint="eastAsia"/>
        </w:rPr>
        <w:t xml:space="preserve">[6] Sourij H, Aziz F, Bräuer A, Ciardi C, Clodi M, Fasching P, et al. COVID-19 fatality prediction in people with diabetes and prediabetes using a simple score upon hospital admission. </w:t>
      </w:r>
      <w:r>
        <w:rPr>
          <w:rFonts w:hint="eastAsia"/>
          <w:lang w:val="de-DE"/>
        </w:rPr>
        <w:t>Diabetes, obesity &amp; metabolism. 2021;23:589-98.</w:t>
      </w:r>
    </w:p>
    <w:p w14:paraId="2F60AEF3" w14:textId="77777777" w:rsidR="006102DA" w:rsidRDefault="006102DA" w:rsidP="006102DA">
      <w:pPr>
        <w:pStyle w:val="EndNoteBibliography0"/>
      </w:pPr>
      <w:r>
        <w:rPr>
          <w:rFonts w:hint="eastAsia"/>
          <w:lang w:val="de-DE"/>
        </w:rPr>
        <w:t xml:space="preserve">[7] Nyland JE, Raja-Khan NT, Bettermann K, Haouzi PA, Leslie DL, Kraschnewski JL, et al. </w:t>
      </w:r>
      <w:r>
        <w:rPr>
          <w:rFonts w:hint="eastAsia"/>
        </w:rPr>
        <w:t>Diabetes, Drug Treatment and Mortality in COVID-19: A Multinational Retrospective Cohort Study. Diabetes. 2021.</w:t>
      </w:r>
    </w:p>
    <w:p w14:paraId="2B247579" w14:textId="77777777" w:rsidR="006102DA" w:rsidRDefault="006102DA" w:rsidP="006102DA">
      <w:pPr>
        <w:pStyle w:val="EndNoteBibliography0"/>
      </w:pPr>
      <w:r>
        <w:rPr>
          <w:rFonts w:hint="eastAsia"/>
        </w:rPr>
        <w:t>[8] Cheng X, Xin S, Chen Y, Li L, Chen W, Li W, et al. Effects of metformin, insulin on COVID-19 patients with pre-existed type 2 diabetes: A multicentral retrospective study. Life Sci. 2021;275:119371.</w:t>
      </w:r>
    </w:p>
    <w:p w14:paraId="30BB6A97" w14:textId="77777777" w:rsidR="006102DA" w:rsidRDefault="006102DA" w:rsidP="006102DA">
      <w:pPr>
        <w:pStyle w:val="EndNoteBibliography0"/>
      </w:pPr>
      <w:r>
        <w:rPr>
          <w:rFonts w:hint="eastAsia"/>
        </w:rPr>
        <w:t>[9] Elibol A, Eren D, Erdo</w:t>
      </w:r>
      <w:r>
        <w:rPr>
          <w:rFonts w:ascii="Cambria" w:hAnsi="Cambria" w:cs="Cambria"/>
        </w:rPr>
        <w:t>ğ</w:t>
      </w:r>
      <w:r>
        <w:rPr>
          <w:rFonts w:hint="eastAsia"/>
        </w:rPr>
        <w:t>an MD, Elmaa</w:t>
      </w:r>
      <w:r>
        <w:rPr>
          <w:rFonts w:ascii="Cambria" w:hAnsi="Cambria" w:cs="Cambria"/>
        </w:rPr>
        <w:t>ğ</w:t>
      </w:r>
      <w:r>
        <w:rPr>
          <w:rFonts w:hint="eastAsia"/>
        </w:rPr>
        <w:t>a</w:t>
      </w:r>
      <w:r>
        <w:rPr>
          <w:rFonts w:cs="等线" w:hint="eastAsia"/>
        </w:rPr>
        <w:t>ç</w:t>
      </w:r>
      <w:r>
        <w:rPr>
          <w:rFonts w:hint="eastAsia"/>
        </w:rPr>
        <w:t xml:space="preserve"> M, Dizdar OS, </w:t>
      </w:r>
      <w:r>
        <w:rPr>
          <w:rFonts w:cs="等线" w:hint="eastAsia"/>
        </w:rPr>
        <w:t>Ç</w:t>
      </w:r>
      <w:r>
        <w:rPr>
          <w:rFonts w:hint="eastAsia"/>
        </w:rPr>
        <w:t xml:space="preserve">elik </w:t>
      </w:r>
      <w:r>
        <w:rPr>
          <w:rFonts w:ascii="Cambria" w:hAnsi="Cambria" w:cs="Cambria"/>
        </w:rPr>
        <w:t>İ</w:t>
      </w:r>
      <w:r>
        <w:rPr>
          <w:rFonts w:hint="eastAsia"/>
        </w:rPr>
        <w:t>, et al. Factors influencing on development of COVID-19 pneumonia and association with oral anti-diabetic drugs in hospitalized patients with diabetes mellitus. Primary care diabetes. 2021;15:806-12.</w:t>
      </w:r>
    </w:p>
    <w:p w14:paraId="20F4EF36" w14:textId="77777777" w:rsidR="006102DA" w:rsidRDefault="006102DA" w:rsidP="006102DA">
      <w:pPr>
        <w:pStyle w:val="EndNoteBibliography0"/>
      </w:pPr>
      <w:r>
        <w:rPr>
          <w:rFonts w:hint="eastAsia"/>
        </w:rPr>
        <w:t>[10] Luk AOY, Yip TCF, Zhang X, Kong APS, Wong VW, Ma RCW, et al. Glucose-lowering drugs and outcome from COVID-19 among patients with type 2 diabetes mellitus: a population-wide analysis in Hong Kong. BMJ Open. 2021;11:e052310.</w:t>
      </w:r>
    </w:p>
    <w:p w14:paraId="6F89A19D" w14:textId="77777777" w:rsidR="006102DA" w:rsidRDefault="006102DA" w:rsidP="006102DA">
      <w:pPr>
        <w:pStyle w:val="EndNoteBibliography0"/>
      </w:pPr>
      <w:r>
        <w:rPr>
          <w:rFonts w:hint="eastAsia"/>
        </w:rPr>
        <w:t>[11] Li J, Wei Q, McCowen KC, Xiong W, Liu J, Jiang W, et al. Inpatient use of metformin and acarbose is associated with reduced mortality of COVID-19 patients with type 2 diabetes mellitus. Endocrinology, diabetes &amp; metabolism. 2021:e00301.</w:t>
      </w:r>
    </w:p>
    <w:p w14:paraId="0E09EA51" w14:textId="77777777" w:rsidR="006102DA" w:rsidRDefault="006102DA" w:rsidP="006102DA">
      <w:pPr>
        <w:pStyle w:val="EndNoteBibliography0"/>
      </w:pPr>
      <w:r>
        <w:rPr>
          <w:rFonts w:hint="eastAsia"/>
        </w:rPr>
        <w:lastRenderedPageBreak/>
        <w:t>[12] Lally MA, Tsoukas P, Halladay CW, O'Neill E, Gravenstein S, Rudolph JL. Metformin is Associated with Decreased 30-Day Mortality Among Nursing Home Residents Infected with SARS-CoV2. J Am Med Dir Assoc. 2021;22:193-8.</w:t>
      </w:r>
    </w:p>
    <w:p w14:paraId="2D6ED6A8" w14:textId="77777777" w:rsidR="006102DA" w:rsidRDefault="006102DA" w:rsidP="006102DA">
      <w:pPr>
        <w:pStyle w:val="EndNoteBibliography0"/>
      </w:pPr>
      <w:r>
        <w:rPr>
          <w:rFonts w:hint="eastAsia"/>
        </w:rPr>
        <w:t>[13] Crouse AB, Grimes T, Li P, Might M, Ovalle F, Shalev A. Metformin Use Is Associated With Reduced Mortality in a Diverse Population With COVID-19 and Diabetes. Front Endocrinol (Lausanne). 2020;11:600439.</w:t>
      </w:r>
    </w:p>
    <w:p w14:paraId="102DAB79" w14:textId="77777777" w:rsidR="006102DA" w:rsidRDefault="006102DA" w:rsidP="006102DA">
      <w:pPr>
        <w:pStyle w:val="EndNoteBibliography0"/>
      </w:pPr>
      <w:r>
        <w:rPr>
          <w:rFonts w:hint="eastAsia"/>
        </w:rPr>
        <w:t>[14] Pérez-Belmonte LM, Torres-Peña JD, López-Carmona MD, Ayala-Gutiérrez MM, Fuentes-Jiménez F, Huerta LJ, et al. Mortality and other adverse outcomes in patients with type 2 diabetes mellitus admitted for COVID-19 in association with glucose-lowering drugs: a nationwide cohort study. BMC Med. 2020;18:359.</w:t>
      </w:r>
    </w:p>
    <w:p w14:paraId="4317FC86" w14:textId="77777777" w:rsidR="006102DA" w:rsidRDefault="006102DA" w:rsidP="006102DA">
      <w:pPr>
        <w:pStyle w:val="EndNoteBibliography0"/>
      </w:pPr>
      <w:r>
        <w:rPr>
          <w:rFonts w:hint="eastAsia"/>
        </w:rPr>
        <w:t>[15] Wargny M, Potier L, Gourdy P, Pichelin M, Amadou C, Benhamou PY, et al. Predictors of hospital discharge and mortality in patients with diabetes and COVID-19: updated results from the nationwide CORONADO study. Diabetologia. 2021;64:778-94.</w:t>
      </w:r>
    </w:p>
    <w:p w14:paraId="0A3F8A08" w14:textId="77777777" w:rsidR="006102DA" w:rsidRDefault="006102DA" w:rsidP="006102DA">
      <w:pPr>
        <w:pStyle w:val="EndNoteBibliography0"/>
      </w:pPr>
      <w:r>
        <w:rPr>
          <w:rFonts w:hint="eastAsia"/>
        </w:rPr>
        <w:t>[16] Khunti K, Knighton P, Zaccardi F, Bakhai C, Barron E, Holman N, et al. Prescription of glucose-lowering therapies and risk of COVID-19 mortality in people with type 2 diabetes: a nationwide observational study in England. The lancet Diabetes &amp; endocrinology. 2021;9:293-303.</w:t>
      </w:r>
    </w:p>
    <w:p w14:paraId="429F1738" w14:textId="77777777" w:rsidR="006102DA" w:rsidRDefault="006102DA" w:rsidP="006102DA">
      <w:pPr>
        <w:pStyle w:val="EndNoteBibliography0"/>
      </w:pPr>
      <w:r>
        <w:rPr>
          <w:rFonts w:hint="eastAsia"/>
        </w:rPr>
        <w:t>[17] Solerte SB, D'Addio F, Trevisan R, Lovati E, Rossi A, Pastore I, et al. Sitagliptin Treatment at the Time of Hospitalization Was Associated With Reduced Mortality in Patients With Type 2 Diabetes and COVID-19: A Multicenter, Case-Control, Retrospective, Observational Study. Diabetes Care. 2020;43:2999-3006.</w:t>
      </w:r>
    </w:p>
    <w:p w14:paraId="6C4A8FAA" w14:textId="77777777" w:rsidR="006102DA" w:rsidRDefault="006102DA" w:rsidP="006102DA">
      <w:pPr>
        <w:pStyle w:val="EndNoteBibliography0"/>
      </w:pPr>
      <w:r w:rsidRPr="00411DE8">
        <w:rPr>
          <w:rFonts w:hint="eastAsia"/>
        </w:rPr>
        <w:t xml:space="preserve">[18] Meijer RI, Hoekstra T, van den Oever NCG, Simsek S, van den Bergh JP, Douma RA, et al. </w:t>
      </w:r>
      <w:r>
        <w:rPr>
          <w:rFonts w:hint="eastAsia"/>
        </w:rPr>
        <w:t>Treatment with a DPP-4 inhibitor at time of hospital admission for COVID-19 is not associated with improved clinical outcomes: data from the COVID-PREDICT cohort study in The Netherlands. Journal of diabetes and metabolic disorders. 2021:1-6.</w:t>
      </w:r>
    </w:p>
    <w:p w14:paraId="0376622D" w14:textId="77777777" w:rsidR="006102DA" w:rsidRDefault="006102DA" w:rsidP="006102DA">
      <w:pPr>
        <w:pStyle w:val="EndNoteBibliography0"/>
      </w:pPr>
      <w:r w:rsidRPr="00411DE8">
        <w:rPr>
          <w:rFonts w:hint="eastAsia"/>
        </w:rPr>
        <w:t xml:space="preserve">[19] Cheng X, Liu YM, Li H, Zhang X, Lei F, Qin JJ, et al. </w:t>
      </w:r>
      <w:r>
        <w:rPr>
          <w:rFonts w:hint="eastAsia"/>
        </w:rPr>
        <w:t>Metformin Is Associated with Higher Incidence of Acidosis, but Not Mortality, in Individuals with COVID-19 and Pre-existing Type 2 Diabetes. Cell Metab. 2020;32:537-47 e3.</w:t>
      </w:r>
    </w:p>
    <w:p w14:paraId="6FA0FDBC" w14:textId="77777777" w:rsidR="006102DA" w:rsidRDefault="006102DA" w:rsidP="006102DA">
      <w:pPr>
        <w:pStyle w:val="EndNoteBibliography0"/>
      </w:pPr>
      <w:r>
        <w:rPr>
          <w:rFonts w:hint="eastAsia"/>
        </w:rPr>
        <w:t>[20] Luo P, Qiu L, Liu Y, Liu XL, Zheng JL, Xue HY, et al. Metformin Treatment Was Associated with Decreased Mortality in COVID-19 Patients with Diabetes in a Retrospective Analysis. The American journal of tropical medicine and hygiene. 2020;103:69-72.</w:t>
      </w:r>
    </w:p>
    <w:p w14:paraId="0E3307A4" w14:textId="77777777" w:rsidR="006102DA" w:rsidRDefault="006102DA" w:rsidP="006102DA">
      <w:pPr>
        <w:pStyle w:val="EndNoteBibliography0"/>
      </w:pPr>
      <w:r>
        <w:rPr>
          <w:rFonts w:hint="eastAsia"/>
        </w:rPr>
        <w:t>[21] Bramante CT, Buse J, Tamaritz L, Palacio A, Cohen K, Vojta D, et al. Outpatient metformin use is associated with reduced severity of COVID-19 disease in adults with overweight or obesity. J Med Virol. 2021;93:4273-9.</w:t>
      </w:r>
    </w:p>
    <w:p w14:paraId="56B8D93F" w14:textId="77777777" w:rsidR="006102DA" w:rsidRDefault="006102DA" w:rsidP="006102DA">
      <w:pPr>
        <w:pStyle w:val="EndNoteBibliography0"/>
      </w:pPr>
      <w:r w:rsidRPr="00411DE8">
        <w:rPr>
          <w:rFonts w:hint="eastAsia"/>
        </w:rPr>
        <w:t xml:space="preserve">[22] Ghany R, Palacio A, Dawkins E, Chen G, McCarter D, Forbes E, et al. </w:t>
      </w:r>
      <w:r>
        <w:rPr>
          <w:rFonts w:hint="eastAsia"/>
        </w:rPr>
        <w:t>Metformin is associated with lower hospitalizations, mortality and severe coronavirus infection among elderly medicare minority patients in 8 states in USA. Diabetes &amp; metabolic syndrome. 2021;15:513-8.</w:t>
      </w:r>
    </w:p>
    <w:p w14:paraId="0C732859" w14:textId="77777777" w:rsidR="006102DA" w:rsidRDefault="006102DA" w:rsidP="006102DA">
      <w:pPr>
        <w:pStyle w:val="EndNoteBibliography0"/>
      </w:pPr>
      <w:r>
        <w:rPr>
          <w:rFonts w:hint="eastAsia"/>
        </w:rPr>
        <w:t>[23] Jiang N, Chen Z, Liu L, Yin X, Yang H, Tan X, et al. Association of metformin with mortality or ARDS in patients with COVID-19 and type 2 diabetes: A retrospective cohort study. Diabetes Res Clin Pract. 2021;173:108619.</w:t>
      </w:r>
    </w:p>
    <w:p w14:paraId="38DF855F" w14:textId="77777777" w:rsidR="006102DA" w:rsidRDefault="006102DA" w:rsidP="006102DA">
      <w:pPr>
        <w:pStyle w:val="EndNoteBibliography0"/>
      </w:pPr>
      <w:r>
        <w:rPr>
          <w:rFonts w:hint="eastAsia"/>
        </w:rPr>
        <w:t>[24] Lalau JD, Al-Salameh A, Hadjadj S, Goronflot T, Wiernsperger N, Pichelin M, et al. Metformin use is associated with a reduced risk of mortality in patients with diabetes hospitalised for COVID-19. Diabetes &amp; metabolism. 2021;47:101216.</w:t>
      </w:r>
    </w:p>
    <w:p w14:paraId="720C5956" w14:textId="77777777" w:rsidR="006102DA" w:rsidRDefault="006102DA" w:rsidP="006102DA">
      <w:pPr>
        <w:pStyle w:val="EndNoteBibliography0"/>
      </w:pPr>
      <w:r>
        <w:rPr>
          <w:rFonts w:hint="eastAsia"/>
        </w:rPr>
        <w:t>[25] Oh TK, Song IA. Metformin use and risk of COVID-19 among patients with type II diabetes mellitus: an NHIS-COVID-19 database cohort study. Acta Diabetol. 2021;58:771-8.</w:t>
      </w:r>
    </w:p>
    <w:p w14:paraId="5ECC318D" w14:textId="77777777" w:rsidR="006102DA" w:rsidRDefault="006102DA" w:rsidP="006102DA">
      <w:pPr>
        <w:pStyle w:val="EndNoteBibliography0"/>
      </w:pPr>
      <w:r>
        <w:rPr>
          <w:rFonts w:hint="eastAsia"/>
        </w:rPr>
        <w:t>[26] Bramante CT, Ingraham NE, Murray TA, Marmor S, Hovertsen S, Gronski J, et al. Metformin and risk of mortality in patients hospitalised with COVID-19: a retrospective cohort analysis. The Lancet Healthy longevity. 2021;2:e34-e41.</w:t>
      </w:r>
    </w:p>
    <w:p w14:paraId="5A95CB0F" w14:textId="77777777" w:rsidR="006102DA" w:rsidRDefault="006102DA" w:rsidP="006102DA">
      <w:pPr>
        <w:pStyle w:val="EndNoteBibliography0"/>
      </w:pPr>
      <w:r>
        <w:rPr>
          <w:rFonts w:hint="eastAsia"/>
        </w:rPr>
        <w:t>[27] Chen Y, Yang D, Cheng B, Chen J, Peng A, Yang C, et al. Clinical Characteristics and Outcomes of Patients With Diabetes and COVID-19 in Association With Glucose-Lowering Medication. Diabetes Care. 2020;43:1399-407.</w:t>
      </w:r>
    </w:p>
    <w:p w14:paraId="3F9BDA50" w14:textId="77777777" w:rsidR="006102DA" w:rsidRDefault="006102DA" w:rsidP="006102DA">
      <w:pPr>
        <w:pStyle w:val="EndNoteBibliography0"/>
      </w:pPr>
      <w:r>
        <w:rPr>
          <w:rFonts w:hint="eastAsia"/>
        </w:rPr>
        <w:t>[28] Do JY, Kim SW, Park JW, Cho KH, Kang SH. Is there an association between metformin use and clinical outcomes in diabetes patients with COVID-19? Diabetes &amp; metabolism. 2021;47:101208.</w:t>
      </w:r>
    </w:p>
    <w:p w14:paraId="5912FD10" w14:textId="77777777" w:rsidR="006102DA" w:rsidRDefault="006102DA" w:rsidP="006102DA">
      <w:pPr>
        <w:pStyle w:val="EndNoteBibliography0"/>
      </w:pPr>
      <w:r>
        <w:rPr>
          <w:rFonts w:hint="eastAsia"/>
        </w:rPr>
        <w:t>[29] Gao Y, Liu T, Zhong W, Liu R, Zhou H, Huang W, et al. Risk of Metformin in Patients With Type 2 Diabetes With COVID-19: A Preliminary Retrospective Report. Clin Transl Sci. 2020;13:1055-9.</w:t>
      </w:r>
    </w:p>
    <w:p w14:paraId="48832C06" w14:textId="77777777" w:rsidR="006102DA" w:rsidRDefault="006102DA" w:rsidP="006102DA">
      <w:pPr>
        <w:pStyle w:val="EndNoteBibliography0"/>
      </w:pPr>
      <w:r>
        <w:rPr>
          <w:rFonts w:hint="eastAsia"/>
        </w:rPr>
        <w:t>[30] Kim MK, Jeon JH, Kim SW, Moon JS, Cho NH, Han E, et al. The Clinical Characteristics and Outcomes of Patients with Moderate-to-Severe Coronavirus Disease 2019 Infection and Diabetes in Daegu, South Korea. Diabetes &amp; metabolism journal. 2020;44:602-13.</w:t>
      </w:r>
    </w:p>
    <w:p w14:paraId="6B3CBA85" w14:textId="77777777" w:rsidR="006102DA" w:rsidRDefault="006102DA" w:rsidP="006102DA">
      <w:pPr>
        <w:pStyle w:val="EndNoteBibliography0"/>
      </w:pPr>
      <w:r>
        <w:rPr>
          <w:rFonts w:hint="eastAsia"/>
        </w:rPr>
        <w:lastRenderedPageBreak/>
        <w:t>[31] Saygili ES, Karakiliç E, Mert E, Şener A, Mirci A. Preadmission usage of metformin and mortality in COVID-19 patients including the post-discharge period. Irish journal of medical science. 2021:1-7.</w:t>
      </w:r>
    </w:p>
    <w:p w14:paraId="13CC6014" w14:textId="77777777" w:rsidR="006102DA" w:rsidRDefault="006102DA" w:rsidP="006102DA">
      <w:pPr>
        <w:pStyle w:val="EndNoteBibliography0"/>
      </w:pPr>
      <w:r>
        <w:rPr>
          <w:rFonts w:hint="eastAsia"/>
        </w:rPr>
        <w:t>[32] Wander PL, Lowy E, Beste LA, Tulloch-Palomino L, Korpak A, Peterson AC, et al. Prior Glucose-Lowering Medication Use and 30-Day Outcomes Among 64,892 Veterans With Diabetes and COVID-19. Diabetes Care. 2021;44:2708-13.</w:t>
      </w:r>
    </w:p>
    <w:p w14:paraId="228E9823" w14:textId="77777777" w:rsidR="006102DA" w:rsidRDefault="006102DA" w:rsidP="006102DA">
      <w:pPr>
        <w:pStyle w:val="EndNoteBibliography0"/>
      </w:pPr>
      <w:r>
        <w:rPr>
          <w:rFonts w:hint="eastAsia"/>
        </w:rPr>
        <w:t>[33] Tamura RE, Said SM, de Freitas LM, Rubio IGS. Outcome and death risk of diabetes patients with Covid-19 receiving pre-hospital and in-hospital metformin therapies. Diabetology &amp; metabolic syndrome. 2021;13:76.</w:t>
      </w:r>
    </w:p>
    <w:p w14:paraId="536F4B62" w14:textId="77777777" w:rsidR="006102DA" w:rsidRDefault="006102DA" w:rsidP="006102DA">
      <w:pPr>
        <w:pStyle w:val="EndNoteBibliography0"/>
      </w:pPr>
      <w:r>
        <w:rPr>
          <w:rFonts w:hint="eastAsia"/>
        </w:rPr>
        <w:t>[34] Dave JA, Tamuhla T, Tiffin N, Levitt NS, Ross IL, Toet W, et al. Risk factors for COVID-19 hospitalisation and death in people living with diabetes: A virtual cohort study from the Western Cape Province, South Africa. Diabetes Res Clin Pract. 2021;177:108925.</w:t>
      </w:r>
    </w:p>
    <w:p w14:paraId="6FABD22E" w14:textId="77777777" w:rsidR="006102DA" w:rsidRDefault="006102DA" w:rsidP="006102DA">
      <w:pPr>
        <w:pStyle w:val="EndNoteBibliography0"/>
      </w:pPr>
      <w:r>
        <w:rPr>
          <w:rFonts w:hint="eastAsia"/>
        </w:rPr>
        <w:t>[35] Cariou B, Hadjadj S, Wargny M, Pichelin M, Al-Salameh A, Allix I, et al. Phenotypic characteristics and prognosis of inpatients with COVID-19 and diabetes: the CORONADO study. Diabetologia. 2020;63:1500-15.</w:t>
      </w:r>
    </w:p>
    <w:p w14:paraId="2DAB17E9" w14:textId="77777777" w:rsidR="006102DA" w:rsidRDefault="006102DA" w:rsidP="006102DA">
      <w:pPr>
        <w:pStyle w:val="EndNoteBibliography0"/>
      </w:pPr>
      <w:r>
        <w:rPr>
          <w:rFonts w:hint="eastAsia"/>
        </w:rPr>
        <w:t>[36] Fadini GP, Morieri ML, Longato E, Bonora BM, Pinelli S, Selmin E, et al. Exposure to dipeptidyl-peptidase-4 inhibitors and COVID-19 among people with type 2 diabetes: A case-control study. Diabetes, obesity &amp; metabolism. 2020;22:1946-50.</w:t>
      </w:r>
    </w:p>
    <w:p w14:paraId="17C12063" w14:textId="77777777" w:rsidR="006102DA" w:rsidRDefault="006102DA" w:rsidP="006102DA">
      <w:pPr>
        <w:pStyle w:val="EndNoteBibliography0"/>
      </w:pPr>
      <w:r>
        <w:rPr>
          <w:rFonts w:hint="eastAsia"/>
        </w:rPr>
        <w:t>[37] Rhee SY, Lee J, Nam H, Kyoung DS, Shin DW, Kim DJ. Effects of a DPP-4 Inhibitor and RAS Blockade on Clinical Outcomes of Patients with Diabetes and COVID-19. Diabetes &amp; metabolism journal. 2021;45:251-9.</w:t>
      </w:r>
    </w:p>
    <w:p w14:paraId="6704282A" w14:textId="77777777" w:rsidR="006102DA" w:rsidRDefault="006102DA" w:rsidP="006102DA">
      <w:pPr>
        <w:pStyle w:val="EndNoteBibliography0"/>
      </w:pPr>
      <w:r>
        <w:rPr>
          <w:rFonts w:hint="eastAsia"/>
        </w:rPr>
        <w:t>[38] Dalan R, Ang LW, Tan WYT, Fong SW, Tay WC, Chan YH, et al. The association of hypertension and diabetes pharmacotherapy with COVID-19 severity and immune signatures: an observational study. Eur Heart J Cardiovasc Pharmacother. 2021;7:e48-e51.</w:t>
      </w:r>
    </w:p>
    <w:p w14:paraId="2585C7EC" w14:textId="77777777" w:rsidR="006102DA" w:rsidRDefault="006102DA" w:rsidP="006102DA">
      <w:pPr>
        <w:pStyle w:val="EndNoteBibliography0"/>
      </w:pPr>
      <w:r>
        <w:rPr>
          <w:rFonts w:hint="eastAsia"/>
        </w:rPr>
        <w:t>[39] Noh Y, Oh IS, Jeong HE, Filion KB, Yu OHY, Shin JY. Association Between DPP-4 Inhibitors and COVID-19-Related Outcomes Among Patients With Type 2 Diabetes. Diabetes Care. 2021;44:e64-e6.</w:t>
      </w:r>
    </w:p>
    <w:p w14:paraId="18537B75" w14:textId="77777777" w:rsidR="006102DA" w:rsidRDefault="006102DA" w:rsidP="006102DA">
      <w:pPr>
        <w:pStyle w:val="EndNoteBibliography0"/>
      </w:pPr>
      <w:r>
        <w:rPr>
          <w:rFonts w:hint="eastAsia"/>
        </w:rPr>
        <w:t>[40] Roussel R, Darmon P, Pichelin M, Goronflot T, Abouleka Y, Ait Bachir L, et al. Use of dipeptidyl peptidase-4 inhibitors and prognosis of COVID-19 in hospitalized patients with type 2 diabetes: A propensity score analysis from the CORONADO study. Diabetes, obesity &amp; metabolism. 2021;23:1162-72.</w:t>
      </w:r>
    </w:p>
    <w:p w14:paraId="55B3FF5C" w14:textId="77777777" w:rsidR="006102DA" w:rsidRDefault="006102DA" w:rsidP="006102DA">
      <w:pPr>
        <w:pStyle w:val="EndNoteBibliography0"/>
      </w:pPr>
      <w:r>
        <w:rPr>
          <w:rFonts w:hint="eastAsia"/>
        </w:rPr>
        <w:t>[41] Zhou JH, Wu B, Wang WX, Lei F, Cheng X, Qin JJ, et al. No significant association between dipeptidyl peptidase-4 inhibitors and adverse outcomes of COVID-19. World J Clin Cases. 2020;8:5576-88.</w:t>
      </w:r>
    </w:p>
    <w:p w14:paraId="75584DAD" w14:textId="77777777" w:rsidR="006102DA" w:rsidRDefault="006102DA" w:rsidP="006102DA">
      <w:pPr>
        <w:pStyle w:val="EndNoteBibliography0"/>
      </w:pPr>
      <w:r>
        <w:rPr>
          <w:rFonts w:hint="eastAsia"/>
        </w:rPr>
        <w:t>[42] Kosiborod MN, Esterline R, Furtado RHM, Oscarsson J, Gasparyan SB, Koch GG, et al. Dapagliflozin in patients with cardiometabolic risk factors hospitalised with COVID-19 (DARE-19): a randomised, double-blind, placebo-controlled, phase 3 trial. The lancet Diabetes &amp; endocrinology. 2021;9:586-94.</w:t>
      </w:r>
    </w:p>
    <w:p w14:paraId="57A8DD35" w14:textId="77777777" w:rsidR="006102DA" w:rsidRDefault="006102DA" w:rsidP="006102DA">
      <w:pPr>
        <w:tabs>
          <w:tab w:val="left" w:pos="5485"/>
        </w:tabs>
        <w:rPr>
          <w:rFonts w:cs="Times New Roman"/>
        </w:rPr>
      </w:pPr>
      <w:r>
        <w:rPr>
          <w:rFonts w:cs="Times New Roman"/>
        </w:rPr>
        <w:fldChar w:fldCharType="end"/>
      </w:r>
    </w:p>
    <w:p w14:paraId="7B65BC41" w14:textId="77777777" w:rsidR="00DE23E8" w:rsidRPr="006102DA" w:rsidRDefault="00DE23E8" w:rsidP="006102DA"/>
    <w:sectPr w:rsidR="00DE23E8" w:rsidRPr="006102DA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DFE00" w14:textId="77777777" w:rsidR="00E044C8" w:rsidRDefault="00E044C8" w:rsidP="00117666">
      <w:pPr>
        <w:spacing w:after="0"/>
      </w:pPr>
      <w:r>
        <w:separator/>
      </w:r>
    </w:p>
  </w:endnote>
  <w:endnote w:type="continuationSeparator" w:id="0">
    <w:p w14:paraId="282D5C5B" w14:textId="77777777" w:rsidR="00E044C8" w:rsidRDefault="00E044C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CFF47" w14:textId="77777777" w:rsidR="00E044C8" w:rsidRDefault="00E044C8" w:rsidP="00117666">
      <w:pPr>
        <w:spacing w:after="0"/>
      </w:pPr>
      <w:r>
        <w:separator/>
      </w:r>
    </w:p>
  </w:footnote>
  <w:footnote w:type="continuationSeparator" w:id="0">
    <w:p w14:paraId="6B89CC5E" w14:textId="77777777" w:rsidR="00E044C8" w:rsidRDefault="00E044C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11DE8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02DA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5ACA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D5861"/>
    <w:rsid w:val="00CE4FEE"/>
    <w:rsid w:val="00D060CF"/>
    <w:rsid w:val="00DB59C3"/>
    <w:rsid w:val="00DC259A"/>
    <w:rsid w:val="00DE23E8"/>
    <w:rsid w:val="00E044C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11DE8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EndNoteBibliography">
    <w:name w:val="EndNote Bibliography 字符"/>
    <w:basedOn w:val="a1"/>
    <w:link w:val="EndNoteBibliography0"/>
    <w:locked/>
    <w:rsid w:val="006102DA"/>
    <w:rPr>
      <w:rFonts w:ascii="等线" w:eastAsia="等线" w:hAnsi="等线"/>
      <w:noProof/>
      <w:sz w:val="20"/>
    </w:rPr>
  </w:style>
  <w:style w:type="paragraph" w:customStyle="1" w:styleId="EndNoteBibliography0">
    <w:name w:val="EndNote Bibliography"/>
    <w:basedOn w:val="a0"/>
    <w:link w:val="EndNoteBibliography"/>
    <w:rsid w:val="006102DA"/>
    <w:pPr>
      <w:widowControl w:val="0"/>
      <w:spacing w:before="0" w:after="0"/>
      <w:jc w:val="both"/>
    </w:pPr>
    <w:rPr>
      <w:rFonts w:ascii="等线" w:eastAsia="等线" w:hAnsi="等线"/>
      <w:noProof/>
      <w:sz w:val="20"/>
    </w:rPr>
  </w:style>
  <w:style w:type="table" w:customStyle="1" w:styleId="11">
    <w:name w:val="网格型1"/>
    <w:basedOn w:val="a2"/>
    <w:uiPriority w:val="39"/>
    <w:rsid w:val="006102DA"/>
    <w:pPr>
      <w:spacing w:after="0" w:line="240" w:lineRule="auto"/>
    </w:pPr>
    <w:rPr>
      <w:kern w:val="2"/>
      <w:sz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26</TotalTime>
  <Pages>17</Pages>
  <Words>3431</Words>
  <Characters>19560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Mengjun Dai</cp:lastModifiedBy>
  <cp:revision>5</cp:revision>
  <cp:lastPrinted>2013-10-03T12:51:00Z</cp:lastPrinted>
  <dcterms:created xsi:type="dcterms:W3CDTF">2018-11-23T08:58:00Z</dcterms:created>
  <dcterms:modified xsi:type="dcterms:W3CDTF">2022-04-07T08:12:00Z</dcterms:modified>
</cp:coreProperties>
</file>