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FDDA5C9" w14:textId="26A42BC8" w:rsidR="0091216B" w:rsidRPr="0091216B" w:rsidRDefault="0091216B" w:rsidP="0091216B">
      <w:pPr>
        <w:rPr>
          <w:b/>
        </w:rPr>
      </w:pPr>
      <w:r w:rsidRPr="0091216B">
        <w:rPr>
          <w:b/>
        </w:rPr>
        <w:t>Table e</w:t>
      </w:r>
      <w:r>
        <w:rPr>
          <w:b/>
        </w:rPr>
        <w:t>1</w:t>
      </w:r>
      <w:r w:rsidRPr="0091216B">
        <w:rPr>
          <w:b/>
        </w:rPr>
        <w:t>. Scan Parameters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1047"/>
      </w:tblGrid>
      <w:tr w:rsidR="0091216B" w14:paraId="7E2AAF31" w14:textId="77777777" w:rsidTr="00D41CEE">
        <w:tc>
          <w:tcPr>
            <w:tcW w:w="1728" w:type="dxa"/>
          </w:tcPr>
          <w:p w14:paraId="452DBC3A" w14:textId="77777777" w:rsidR="0091216B" w:rsidRPr="0091216B" w:rsidRDefault="0091216B" w:rsidP="00A56576">
            <w:pPr>
              <w:rPr>
                <w:b/>
              </w:rPr>
            </w:pPr>
            <w:r w:rsidRPr="0091216B">
              <w:rPr>
                <w:b/>
              </w:rPr>
              <w:t>Scan</w:t>
            </w:r>
          </w:p>
        </w:tc>
        <w:tc>
          <w:tcPr>
            <w:tcW w:w="11047" w:type="dxa"/>
          </w:tcPr>
          <w:p w14:paraId="069ADD5B" w14:textId="77777777" w:rsidR="0091216B" w:rsidRPr="0091216B" w:rsidRDefault="0091216B" w:rsidP="00A56576">
            <w:pPr>
              <w:rPr>
                <w:b/>
              </w:rPr>
            </w:pPr>
            <w:r w:rsidRPr="0091216B">
              <w:rPr>
                <w:b/>
              </w:rPr>
              <w:t>Parameters</w:t>
            </w:r>
          </w:p>
        </w:tc>
      </w:tr>
      <w:tr w:rsidR="0091216B" w14:paraId="34E0BB87" w14:textId="77777777" w:rsidTr="00D41CEE">
        <w:tc>
          <w:tcPr>
            <w:tcW w:w="1728" w:type="dxa"/>
          </w:tcPr>
          <w:p w14:paraId="468FE16A" w14:textId="77777777" w:rsidR="0091216B" w:rsidRDefault="0091216B" w:rsidP="00A56576">
            <w:r>
              <w:t>T1w</w:t>
            </w:r>
          </w:p>
        </w:tc>
        <w:tc>
          <w:tcPr>
            <w:tcW w:w="11047" w:type="dxa"/>
          </w:tcPr>
          <w:p w14:paraId="18C767AB" w14:textId="77777777" w:rsidR="0091216B" w:rsidRDefault="0091216B" w:rsidP="00A56576">
            <w:r w:rsidRPr="001E14E8">
              <w:rPr>
                <w:rFonts w:cs="Times New Roman"/>
                <w:szCs w:val="24"/>
              </w:rPr>
              <w:t xml:space="preserve">repetition time [TR] = 1900 </w:t>
            </w:r>
            <w:proofErr w:type="spellStart"/>
            <w:r w:rsidRPr="001E14E8">
              <w:rPr>
                <w:rFonts w:cs="Times New Roman"/>
                <w:szCs w:val="24"/>
              </w:rPr>
              <w:t>ms</w:t>
            </w:r>
            <w:proofErr w:type="spellEnd"/>
            <w:r w:rsidRPr="001E14E8">
              <w:rPr>
                <w:rFonts w:cs="Times New Roman"/>
                <w:szCs w:val="24"/>
              </w:rPr>
              <w:t xml:space="preserve">, echo time [TE] = 3.46 </w:t>
            </w:r>
            <w:proofErr w:type="spellStart"/>
            <w:r w:rsidRPr="001E14E8">
              <w:rPr>
                <w:rFonts w:cs="Times New Roman"/>
                <w:szCs w:val="24"/>
              </w:rPr>
              <w:t>ms</w:t>
            </w:r>
            <w:proofErr w:type="spellEnd"/>
            <w:r w:rsidRPr="001E14E8">
              <w:rPr>
                <w:rFonts w:cs="Times New Roman"/>
                <w:szCs w:val="24"/>
              </w:rPr>
              <w:t xml:space="preserve">, inversion time [TI] = 900 </w:t>
            </w:r>
            <w:proofErr w:type="spellStart"/>
            <w:r w:rsidRPr="001E14E8">
              <w:rPr>
                <w:rFonts w:cs="Times New Roman"/>
                <w:szCs w:val="24"/>
              </w:rPr>
              <w:t>ms</w:t>
            </w:r>
            <w:proofErr w:type="spellEnd"/>
            <w:r w:rsidRPr="001E14E8">
              <w:rPr>
                <w:rFonts w:cs="Times New Roman"/>
                <w:szCs w:val="24"/>
              </w:rPr>
              <w:t xml:space="preserve">, flip angle = 9˚, GRAPPA = 2, </w:t>
            </w:r>
            <w:r w:rsidRPr="00595580">
              <w:rPr>
                <w:rFonts w:cs="Times New Roman"/>
                <w:szCs w:val="24"/>
              </w:rPr>
              <w:t xml:space="preserve">matrix size = 256 </w:t>
            </w:r>
            <w:r w:rsidRPr="00AD6037">
              <w:t xml:space="preserve">× </w:t>
            </w:r>
            <w:r w:rsidRPr="00AD6037">
              <w:rPr>
                <w:rFonts w:cs="Times New Roman"/>
                <w:szCs w:val="24"/>
              </w:rPr>
              <w:t>256,</w:t>
            </w:r>
            <w:r w:rsidRPr="001E14E8">
              <w:rPr>
                <w:rFonts w:cs="Times New Roman"/>
                <w:szCs w:val="24"/>
              </w:rPr>
              <w:t xml:space="preserve"> Field of View [FOV] = 250 </w:t>
            </w:r>
            <w:r w:rsidRPr="001E14E8">
              <w:t>×</w:t>
            </w:r>
            <w:r w:rsidRPr="001E14E8">
              <w:rPr>
                <w:rFonts w:cs="Times New Roman"/>
                <w:szCs w:val="24"/>
              </w:rPr>
              <w:t xml:space="preserve"> 250 mm</w:t>
            </w:r>
            <w:r w:rsidRPr="001E14E8">
              <w:rPr>
                <w:rFonts w:cs="Times New Roman"/>
                <w:szCs w:val="24"/>
                <w:vertAlign w:val="superscript"/>
              </w:rPr>
              <w:t>2</w:t>
            </w:r>
            <w:r w:rsidRPr="001E14E8">
              <w:rPr>
                <w:rFonts w:cs="Times New Roman"/>
                <w:szCs w:val="24"/>
              </w:rPr>
              <w:t xml:space="preserve">, number of slices = 176, slice thickness = 0.98 mm, </w:t>
            </w:r>
            <w:r w:rsidRPr="001E14E8">
              <w:rPr>
                <w:rFonts w:cs="Times New Roman"/>
                <w:bCs/>
                <w:szCs w:val="24"/>
              </w:rPr>
              <w:t>number of averages = 1,</w:t>
            </w:r>
            <w:r w:rsidRPr="001E14E8">
              <w:rPr>
                <w:rFonts w:cs="Times New Roman"/>
                <w:szCs w:val="24"/>
              </w:rPr>
              <w:t xml:space="preserve"> band width [BW] = 170 Hz/Px, echo spacing [ESP] = 8.4 </w:t>
            </w:r>
            <w:proofErr w:type="spellStart"/>
            <w:r w:rsidRPr="001E14E8">
              <w:rPr>
                <w:rFonts w:cs="Times New Roman"/>
                <w:szCs w:val="24"/>
              </w:rPr>
              <w:t>ms</w:t>
            </w:r>
            <w:proofErr w:type="spellEnd"/>
            <w:r w:rsidRPr="001E14E8">
              <w:rPr>
                <w:rFonts w:cs="Times New Roman"/>
                <w:szCs w:val="24"/>
              </w:rPr>
              <w:t>, acquisition time [TA] = 4:26 min</w:t>
            </w:r>
          </w:p>
        </w:tc>
      </w:tr>
      <w:tr w:rsidR="0091216B" w14:paraId="305AA447" w14:textId="77777777" w:rsidTr="00D41CEE">
        <w:tc>
          <w:tcPr>
            <w:tcW w:w="1728" w:type="dxa"/>
          </w:tcPr>
          <w:p w14:paraId="2C86EA8F" w14:textId="77777777" w:rsidR="0091216B" w:rsidRDefault="0091216B" w:rsidP="00A56576">
            <w:r>
              <w:t>PD/T2w</w:t>
            </w:r>
          </w:p>
        </w:tc>
        <w:tc>
          <w:tcPr>
            <w:tcW w:w="11047" w:type="dxa"/>
          </w:tcPr>
          <w:p w14:paraId="4EE1327C" w14:textId="77777777" w:rsidR="0091216B" w:rsidRDefault="0091216B" w:rsidP="00A56576">
            <w:r w:rsidRPr="001E14E8">
              <w:rPr>
                <w:rFonts w:cs="Times New Roman"/>
                <w:szCs w:val="24"/>
              </w:rPr>
              <w:t xml:space="preserve">TR = 4500 </w:t>
            </w:r>
            <w:proofErr w:type="spellStart"/>
            <w:r w:rsidRPr="001E14E8">
              <w:rPr>
                <w:rFonts w:cs="Times New Roman"/>
                <w:szCs w:val="24"/>
              </w:rPr>
              <w:t>ms</w:t>
            </w:r>
            <w:proofErr w:type="spellEnd"/>
            <w:r w:rsidRPr="001E14E8">
              <w:rPr>
                <w:rFonts w:cs="Times New Roman"/>
                <w:szCs w:val="24"/>
              </w:rPr>
              <w:t>, TE1/TE2</w:t>
            </w:r>
            <w:r w:rsidRPr="001E14E8">
              <w:rPr>
                <w:rFonts w:cs="Times New Roman"/>
                <w:szCs w:val="24"/>
                <w:vertAlign w:val="subscript"/>
              </w:rPr>
              <w:t xml:space="preserve"> </w:t>
            </w:r>
            <w:r w:rsidRPr="001E14E8">
              <w:rPr>
                <w:rFonts w:cs="Times New Roman"/>
                <w:szCs w:val="24"/>
              </w:rPr>
              <w:t xml:space="preserve">(PD/T2w) = 11/101 </w:t>
            </w:r>
            <w:proofErr w:type="spellStart"/>
            <w:r w:rsidRPr="001E14E8">
              <w:rPr>
                <w:rFonts w:cs="Times New Roman"/>
                <w:szCs w:val="24"/>
              </w:rPr>
              <w:t>ms</w:t>
            </w:r>
            <w:proofErr w:type="spellEnd"/>
            <w:r w:rsidRPr="001E14E8">
              <w:rPr>
                <w:rFonts w:cs="Times New Roman"/>
                <w:szCs w:val="24"/>
              </w:rPr>
              <w:t>, flip angle = 90˚, refocusing angle = 150˚,</w:t>
            </w:r>
            <w:r w:rsidRPr="001E14E8">
              <w:rPr>
                <w:rFonts w:cs="Times New Roman"/>
              </w:rPr>
              <w:t xml:space="preserve"> </w:t>
            </w:r>
            <w:r w:rsidRPr="001E14E8">
              <w:rPr>
                <w:rFonts w:cs="Times New Roman"/>
                <w:szCs w:val="24"/>
              </w:rPr>
              <w:t>matrix size = 256 × 192, FOV = 250 × 187.5 mm</w:t>
            </w:r>
            <w:r w:rsidRPr="001E14E8">
              <w:rPr>
                <w:rFonts w:cs="Times New Roman"/>
                <w:szCs w:val="24"/>
                <w:vertAlign w:val="superscript"/>
              </w:rPr>
              <w:t>2</w:t>
            </w:r>
            <w:r w:rsidRPr="001E14E8">
              <w:rPr>
                <w:rFonts w:cs="Times New Roman"/>
                <w:szCs w:val="24"/>
              </w:rPr>
              <w:t xml:space="preserve">, number of slices = 54; slice thickness = 3.00 mm, BW= 250 Hz/Px, turbo factor = 6, </w:t>
            </w:r>
            <w:r w:rsidRPr="001E14E8">
              <w:rPr>
                <w:rFonts w:cs="Times New Roman"/>
                <w:bCs/>
              </w:rPr>
              <w:t xml:space="preserve">number of averages = 1, </w:t>
            </w:r>
            <w:r w:rsidRPr="001E14E8">
              <w:rPr>
                <w:rFonts w:cs="Times New Roman"/>
                <w:szCs w:val="24"/>
              </w:rPr>
              <w:t>spatial resolution = 0.98 × 0.98 × 3.00 mm</w:t>
            </w:r>
            <w:r w:rsidRPr="001E14E8">
              <w:rPr>
                <w:rFonts w:cs="Times New Roman"/>
                <w:szCs w:val="24"/>
                <w:vertAlign w:val="superscript"/>
              </w:rPr>
              <w:t>3</w:t>
            </w:r>
            <w:r w:rsidRPr="001E14E8">
              <w:rPr>
                <w:rFonts w:cs="Times New Roman"/>
                <w:szCs w:val="24"/>
              </w:rPr>
              <w:t>, TA = 3:45 mi</w:t>
            </w:r>
            <w:r>
              <w:rPr>
                <w:rFonts w:cs="Times New Roman"/>
                <w:szCs w:val="24"/>
              </w:rPr>
              <w:t>n</w:t>
            </w:r>
          </w:p>
        </w:tc>
      </w:tr>
      <w:tr w:rsidR="0091216B" w14:paraId="2BCC2EDB" w14:textId="77777777" w:rsidTr="00D41CEE">
        <w:tc>
          <w:tcPr>
            <w:tcW w:w="1728" w:type="dxa"/>
          </w:tcPr>
          <w:p w14:paraId="205CFA7B" w14:textId="77777777" w:rsidR="0091216B" w:rsidRDefault="0091216B" w:rsidP="00A56576">
            <w:r>
              <w:t>FLAIR</w:t>
            </w:r>
          </w:p>
        </w:tc>
        <w:tc>
          <w:tcPr>
            <w:tcW w:w="11047" w:type="dxa"/>
          </w:tcPr>
          <w:p w14:paraId="2A020D7D" w14:textId="77777777" w:rsidR="0091216B" w:rsidRDefault="0091216B" w:rsidP="00A56576">
            <w:r w:rsidRPr="001E14E8">
              <w:rPr>
                <w:rFonts w:cs="Times New Roman"/>
              </w:rPr>
              <w:t xml:space="preserve">TR = 9000 </w:t>
            </w:r>
            <w:proofErr w:type="spellStart"/>
            <w:r w:rsidRPr="001E14E8">
              <w:rPr>
                <w:rFonts w:cs="Times New Roman"/>
              </w:rPr>
              <w:t>ms</w:t>
            </w:r>
            <w:proofErr w:type="spellEnd"/>
            <w:r w:rsidRPr="001E14E8">
              <w:rPr>
                <w:rFonts w:cs="Times New Roman"/>
              </w:rPr>
              <w:t xml:space="preserve">, TE = 100 </w:t>
            </w:r>
            <w:proofErr w:type="spellStart"/>
            <w:r w:rsidRPr="001E14E8">
              <w:rPr>
                <w:rFonts w:cs="Times New Roman"/>
              </w:rPr>
              <w:t>ms</w:t>
            </w:r>
            <w:proofErr w:type="spellEnd"/>
            <w:r w:rsidRPr="001E14E8">
              <w:rPr>
                <w:rFonts w:cs="Times New Roman"/>
              </w:rPr>
              <w:t xml:space="preserve">, TI = 2499 </w:t>
            </w:r>
            <w:proofErr w:type="spellStart"/>
            <w:r w:rsidRPr="001E14E8">
              <w:rPr>
                <w:rFonts w:cs="Times New Roman"/>
              </w:rPr>
              <w:t>ms</w:t>
            </w:r>
            <w:proofErr w:type="spellEnd"/>
            <w:r w:rsidRPr="001E14E8">
              <w:rPr>
                <w:rFonts w:cs="Times New Roman"/>
              </w:rPr>
              <w:t xml:space="preserve">, </w:t>
            </w:r>
            <w:r w:rsidRPr="001E14E8">
              <w:rPr>
                <w:rFonts w:cs="Times New Roman"/>
                <w:szCs w:val="24"/>
              </w:rPr>
              <w:t>flip angle = 90˚, refocusing angle =</w:t>
            </w:r>
            <w:r w:rsidRPr="001E14E8">
              <w:rPr>
                <w:rFonts w:cs="Times New Roman"/>
              </w:rPr>
              <w:t xml:space="preserve"> </w:t>
            </w:r>
            <w:r w:rsidRPr="001E14E8">
              <w:rPr>
                <w:rFonts w:cs="Times New Roman"/>
                <w:szCs w:val="24"/>
              </w:rPr>
              <w:t xml:space="preserve">130˚, matrix size = 256 </w:t>
            </w:r>
            <w:r w:rsidRPr="001E14E8">
              <w:t xml:space="preserve">× </w:t>
            </w:r>
            <w:r w:rsidRPr="001E14E8">
              <w:rPr>
                <w:rFonts w:cs="Times New Roman"/>
                <w:szCs w:val="24"/>
              </w:rPr>
              <w:t xml:space="preserve">256, </w:t>
            </w:r>
            <w:r w:rsidRPr="001E14E8">
              <w:rPr>
                <w:rFonts w:cs="Times New Roman"/>
                <w:bCs/>
              </w:rPr>
              <w:t xml:space="preserve">FOV = 240 </w:t>
            </w:r>
            <w:r w:rsidRPr="001E14E8">
              <w:t>×</w:t>
            </w:r>
            <w:r w:rsidRPr="001E14E8">
              <w:rPr>
                <w:rFonts w:cs="Times New Roman"/>
                <w:bCs/>
              </w:rPr>
              <w:t xml:space="preserve"> 240 mm</w:t>
            </w:r>
            <w:r w:rsidRPr="001E14E8">
              <w:rPr>
                <w:rFonts w:cs="Times New Roman"/>
                <w:bCs/>
                <w:vertAlign w:val="superscript"/>
              </w:rPr>
              <w:t>2</w:t>
            </w:r>
            <w:r w:rsidRPr="001E14E8">
              <w:rPr>
                <w:rFonts w:cs="Times New Roman"/>
                <w:bCs/>
              </w:rPr>
              <w:t>,</w:t>
            </w:r>
            <w:r w:rsidRPr="001E14E8">
              <w:rPr>
                <w:rFonts w:cs="Times New Roman"/>
              </w:rPr>
              <w:t xml:space="preserve"> number of slices = 32, slice thickness = 4.00 mm, BW = 287 Hz/Px, ESP = 7.17 </w:t>
            </w:r>
            <w:proofErr w:type="spellStart"/>
            <w:r w:rsidRPr="001E14E8">
              <w:rPr>
                <w:rFonts w:cs="Times New Roman"/>
              </w:rPr>
              <w:t>ms</w:t>
            </w:r>
            <w:proofErr w:type="spellEnd"/>
            <w:r w:rsidRPr="001E14E8">
              <w:rPr>
                <w:rFonts w:cs="Times New Roman"/>
              </w:rPr>
              <w:t xml:space="preserve">, turbo factor = 16, </w:t>
            </w:r>
            <w:r w:rsidRPr="001E14E8">
              <w:rPr>
                <w:rFonts w:cs="Times New Roman"/>
                <w:szCs w:val="24"/>
              </w:rPr>
              <w:t>BW</w:t>
            </w:r>
            <w:r>
              <w:rPr>
                <w:rFonts w:cs="Times New Roman"/>
                <w:szCs w:val="24"/>
              </w:rPr>
              <w:t xml:space="preserve"> </w:t>
            </w:r>
            <w:r w:rsidRPr="001E14E8">
              <w:rPr>
                <w:rFonts w:cs="Times New Roman"/>
                <w:szCs w:val="24"/>
              </w:rPr>
              <w:t xml:space="preserve">= 287 Hz/Px, </w:t>
            </w:r>
            <w:r w:rsidRPr="001E14E8">
              <w:rPr>
                <w:rFonts w:cs="Times New Roman"/>
                <w:bCs/>
              </w:rPr>
              <w:t xml:space="preserve">number of averages = 1, </w:t>
            </w:r>
            <w:r w:rsidRPr="001E14E8">
              <w:rPr>
                <w:rFonts w:cs="Times New Roman"/>
              </w:rPr>
              <w:t xml:space="preserve">spatial resolution = 0.94 </w:t>
            </w:r>
            <w:r w:rsidRPr="001E14E8">
              <w:t>×</w:t>
            </w:r>
            <w:r w:rsidRPr="001E14E8">
              <w:rPr>
                <w:rFonts w:cs="Times New Roman"/>
              </w:rPr>
              <w:t xml:space="preserve"> 0.94 </w:t>
            </w:r>
            <w:r w:rsidRPr="001E14E8">
              <w:t>×</w:t>
            </w:r>
            <w:r w:rsidRPr="001E14E8">
              <w:rPr>
                <w:rFonts w:cs="Times New Roman"/>
              </w:rPr>
              <w:t xml:space="preserve"> 4.00 mm</w:t>
            </w:r>
            <w:r w:rsidRPr="001E14E8">
              <w:rPr>
                <w:rFonts w:cs="Times New Roman"/>
                <w:vertAlign w:val="superscript"/>
              </w:rPr>
              <w:t>3</w:t>
            </w:r>
            <w:r w:rsidRPr="001E14E8">
              <w:rPr>
                <w:rFonts w:cs="Times New Roman"/>
              </w:rPr>
              <w:t>, TA = 5:06 min</w:t>
            </w:r>
          </w:p>
        </w:tc>
      </w:tr>
      <w:tr w:rsidR="0091216B" w14:paraId="67257DE4" w14:textId="77777777" w:rsidTr="00D41CEE">
        <w:tc>
          <w:tcPr>
            <w:tcW w:w="1728" w:type="dxa"/>
          </w:tcPr>
          <w:p w14:paraId="532E551C" w14:textId="77777777" w:rsidR="0091216B" w:rsidRDefault="0091216B" w:rsidP="00A56576">
            <w:r>
              <w:t>HARDI</w:t>
            </w:r>
          </w:p>
        </w:tc>
        <w:tc>
          <w:tcPr>
            <w:tcW w:w="11047" w:type="dxa"/>
          </w:tcPr>
          <w:p w14:paraId="3383ECF0" w14:textId="77777777" w:rsidR="0091216B" w:rsidRDefault="0091216B" w:rsidP="00A56576">
            <w:r w:rsidRPr="00D01ADA">
              <w:rPr>
                <w:rFonts w:cs="Times New Roman"/>
                <w:szCs w:val="24"/>
              </w:rPr>
              <w:t>TR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=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 xml:space="preserve">3284 </w:t>
            </w:r>
            <w:proofErr w:type="spellStart"/>
            <w:r w:rsidRPr="00D01ADA">
              <w:rPr>
                <w:rFonts w:cs="Times New Roman"/>
                <w:szCs w:val="24"/>
              </w:rPr>
              <w:t>ms</w:t>
            </w:r>
            <w:proofErr w:type="spellEnd"/>
            <w:r>
              <w:rPr>
                <w:rFonts w:cs="Times New Roman"/>
                <w:szCs w:val="24"/>
              </w:rPr>
              <w:t>,</w:t>
            </w:r>
            <w:r w:rsidRPr="00D01ADA">
              <w:rPr>
                <w:rFonts w:cs="Times New Roman"/>
                <w:szCs w:val="24"/>
              </w:rPr>
              <w:t xml:space="preserve"> TE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=</w:t>
            </w:r>
            <w:r>
              <w:rPr>
                <w:rFonts w:cs="Times New Roman"/>
                <w:szCs w:val="24"/>
              </w:rPr>
              <w:t xml:space="preserve"> 89.4 </w:t>
            </w:r>
            <w:proofErr w:type="spellStart"/>
            <w:r>
              <w:rPr>
                <w:rFonts w:cs="Times New Roman"/>
                <w:szCs w:val="24"/>
              </w:rPr>
              <w:t>ms</w:t>
            </w:r>
            <w:proofErr w:type="spellEnd"/>
            <w:r>
              <w:rPr>
                <w:rFonts w:cs="Times New Roman"/>
                <w:szCs w:val="24"/>
              </w:rPr>
              <w:t>,</w:t>
            </w:r>
            <w:r w:rsidRPr="00D01ADA">
              <w:rPr>
                <w:rFonts w:cs="Times New Roman"/>
                <w:szCs w:val="24"/>
              </w:rPr>
              <w:t xml:space="preserve"> </w:t>
            </w:r>
            <w:r w:rsidRPr="00A235B7">
              <w:rPr>
                <w:rFonts w:cs="Times New Roman"/>
              </w:rPr>
              <w:t xml:space="preserve">flip angle = </w:t>
            </w:r>
            <w:r>
              <w:rPr>
                <w:rFonts w:cs="Times New Roman"/>
              </w:rPr>
              <w:t>90</w:t>
            </w:r>
            <w:r w:rsidRPr="00A235B7">
              <w:rPr>
                <w:rFonts w:cs="Times New Roman"/>
              </w:rPr>
              <w:t>°,</w:t>
            </w:r>
            <w:r>
              <w:rPr>
                <w:rFonts w:cs="Times New Roman"/>
              </w:rPr>
              <w:t xml:space="preserve"> refocusing</w:t>
            </w:r>
            <w:r w:rsidRPr="00A235B7">
              <w:rPr>
                <w:rFonts w:cs="Times New Roman"/>
              </w:rPr>
              <w:t xml:space="preserve"> angle = </w:t>
            </w:r>
            <w:r>
              <w:rPr>
                <w:rFonts w:cs="Times New Roman"/>
              </w:rPr>
              <w:t>177°,</w:t>
            </w:r>
            <w:r w:rsidRPr="00A235B7">
              <w:rPr>
                <w:rFonts w:cs="Times New Roman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matrix size = 106 </w:t>
            </w:r>
            <w:r w:rsidRPr="00D01ADA">
              <w:rPr>
                <w:rFonts w:cs="Times New Roman"/>
                <w:szCs w:val="24"/>
              </w:rPr>
              <w:t>×</w:t>
            </w:r>
            <w:r>
              <w:rPr>
                <w:rFonts w:cs="Times New Roman"/>
                <w:szCs w:val="24"/>
              </w:rPr>
              <w:t xml:space="preserve"> 102</w:t>
            </w:r>
            <w:r w:rsidRPr="00D01ADA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FOV = 212 </w:t>
            </w:r>
            <w:r>
              <w:t>×</w:t>
            </w:r>
            <w:r w:rsidRPr="00D01ADA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204 mm</w:t>
            </w:r>
            <w:r w:rsidRPr="00DA0260">
              <w:rPr>
                <w:rFonts w:cs="Times New Roman"/>
                <w:szCs w:val="24"/>
                <w:vertAlign w:val="superscript"/>
              </w:rPr>
              <w:t>2</w:t>
            </w:r>
            <w:r>
              <w:rPr>
                <w:rFonts w:cs="Times New Roman"/>
                <w:szCs w:val="24"/>
              </w:rPr>
              <w:t xml:space="preserve">, </w:t>
            </w:r>
            <w:r w:rsidRPr="00D01ADA">
              <w:rPr>
                <w:rFonts w:cs="Times New Roman"/>
                <w:szCs w:val="24"/>
              </w:rPr>
              <w:t>number of slices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=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80, slice thickness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=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.00 mm</w:t>
            </w:r>
            <w:r w:rsidRPr="00D01ADA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MB </w:t>
            </w:r>
            <w:r w:rsidRPr="00D01ADA">
              <w:rPr>
                <w:rFonts w:cs="Times New Roman"/>
                <w:szCs w:val="24"/>
              </w:rPr>
              <w:t>factor =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 xml:space="preserve">4, </w:t>
            </w:r>
            <w:r w:rsidRPr="00D01ADA">
              <w:rPr>
                <w:rFonts w:cs="Times New Roman"/>
                <w:bCs/>
                <w:szCs w:val="24"/>
              </w:rPr>
              <w:t>number of averages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D01ADA">
              <w:rPr>
                <w:rFonts w:cs="Times New Roman"/>
                <w:bCs/>
                <w:szCs w:val="24"/>
              </w:rPr>
              <w:t>=</w:t>
            </w:r>
            <w:r>
              <w:rPr>
                <w:rFonts w:cs="Times New Roman"/>
                <w:bCs/>
                <w:szCs w:val="24"/>
              </w:rPr>
              <w:t xml:space="preserve"> 1</w:t>
            </w:r>
            <w:r w:rsidRPr="00D01ADA">
              <w:rPr>
                <w:rFonts w:cs="Times New Roman"/>
                <w:bCs/>
                <w:szCs w:val="24"/>
              </w:rPr>
              <w:t>,</w:t>
            </w:r>
            <w:r w:rsidRPr="00D01ADA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BW = 1814 Hz/Px, ESP = 0.69 </w:t>
            </w:r>
            <w:proofErr w:type="spellStart"/>
            <w:r>
              <w:rPr>
                <w:rFonts w:cs="Times New Roman"/>
                <w:szCs w:val="24"/>
              </w:rPr>
              <w:t>ms</w:t>
            </w:r>
            <w:proofErr w:type="spellEnd"/>
            <w:r>
              <w:rPr>
                <w:rFonts w:cs="Times New Roman"/>
                <w:szCs w:val="24"/>
              </w:rPr>
              <w:t>, phase partial Fourier = 6/8</w:t>
            </w:r>
            <w:r w:rsidRPr="00D01ADA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>spatial</w:t>
            </w:r>
            <w:r w:rsidRPr="00D01ADA">
              <w:rPr>
                <w:rFonts w:cs="Times New Roman"/>
                <w:szCs w:val="24"/>
              </w:rPr>
              <w:t xml:space="preserve"> resolution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=</w:t>
            </w:r>
            <w:r>
              <w:rPr>
                <w:rFonts w:cs="Times New Roman"/>
                <w:szCs w:val="24"/>
              </w:rPr>
              <w:t xml:space="preserve"> </w:t>
            </w:r>
            <w:r w:rsidRPr="00D01ADA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.00</w:t>
            </w:r>
            <w:r w:rsidRPr="00D01ADA">
              <w:rPr>
                <w:rFonts w:cs="Times New Roman"/>
                <w:szCs w:val="24"/>
              </w:rPr>
              <w:t xml:space="preserve"> </w:t>
            </w:r>
            <w:r>
              <w:t>×</w:t>
            </w:r>
            <w:r w:rsidRPr="00D01ADA">
              <w:rPr>
                <w:rFonts w:cs="Times New Roman"/>
                <w:szCs w:val="24"/>
              </w:rPr>
              <w:t xml:space="preserve"> 2</w:t>
            </w:r>
            <w:r>
              <w:rPr>
                <w:rFonts w:cs="Times New Roman"/>
                <w:szCs w:val="24"/>
              </w:rPr>
              <w:t>.00</w:t>
            </w:r>
            <w:r w:rsidRPr="00D01ADA">
              <w:rPr>
                <w:rFonts w:cs="Times New Roman"/>
                <w:szCs w:val="24"/>
              </w:rPr>
              <w:t xml:space="preserve"> </w:t>
            </w:r>
            <w:r>
              <w:t>×</w:t>
            </w:r>
            <w:r w:rsidRPr="00D01ADA">
              <w:rPr>
                <w:rFonts w:cs="Times New Roman"/>
                <w:szCs w:val="24"/>
              </w:rPr>
              <w:t xml:space="preserve"> 2</w:t>
            </w:r>
            <w:r>
              <w:rPr>
                <w:rFonts w:cs="Times New Roman"/>
                <w:szCs w:val="24"/>
              </w:rPr>
              <w:t xml:space="preserve">.00 </w:t>
            </w:r>
            <w:r w:rsidRPr="00D01ADA">
              <w:rPr>
                <w:rFonts w:cs="Times New Roman"/>
                <w:szCs w:val="24"/>
              </w:rPr>
              <w:t>mm</w:t>
            </w:r>
            <w:r>
              <w:rPr>
                <w:rFonts w:cs="Times New Roman"/>
                <w:szCs w:val="24"/>
                <w:vertAlign w:val="superscript"/>
              </w:rPr>
              <w:t>3</w:t>
            </w:r>
            <w:r w:rsidRPr="00D01ADA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>TA</w:t>
            </w:r>
            <w:r w:rsidRPr="00D01ADA">
              <w:rPr>
                <w:rFonts w:cs="Times New Roman"/>
                <w:szCs w:val="24"/>
              </w:rPr>
              <w:t xml:space="preserve"> = 6:34 min.</w:t>
            </w:r>
            <w:r>
              <w:rPr>
                <w:rFonts w:cs="Times New Roman"/>
                <w:szCs w:val="24"/>
              </w:rPr>
              <w:t xml:space="preserve"> This </w:t>
            </w:r>
            <w:r>
              <w:rPr>
                <w:rFonts w:cs="Times New Roman"/>
                <w:bCs/>
                <w:szCs w:val="24"/>
              </w:rPr>
              <w:t>sequence was acquired twice, with opposite phase encoding directions – i.e., anterior-posterior (</w:t>
            </w:r>
            <w:r w:rsidRPr="00D01ADA">
              <w:rPr>
                <w:rFonts w:cs="Times New Roman"/>
                <w:bCs/>
                <w:szCs w:val="24"/>
              </w:rPr>
              <w:t>AP</w:t>
            </w:r>
            <w:r>
              <w:rPr>
                <w:rFonts w:cs="Times New Roman"/>
                <w:bCs/>
                <w:szCs w:val="24"/>
              </w:rPr>
              <w:t>)</w:t>
            </w:r>
            <w:r w:rsidRPr="00D01ADA">
              <w:rPr>
                <w:rFonts w:cs="Times New Roman"/>
                <w:bCs/>
                <w:szCs w:val="24"/>
              </w:rPr>
              <w:t xml:space="preserve"> and </w:t>
            </w:r>
            <w:r>
              <w:rPr>
                <w:rFonts w:cs="Times New Roman"/>
                <w:bCs/>
                <w:szCs w:val="24"/>
              </w:rPr>
              <w:t>then posterior-anterior (</w:t>
            </w:r>
            <w:r w:rsidRPr="00D01ADA">
              <w:rPr>
                <w:rFonts w:cs="Times New Roman"/>
                <w:bCs/>
                <w:szCs w:val="24"/>
              </w:rPr>
              <w:t>PA</w:t>
            </w:r>
            <w:r>
              <w:rPr>
                <w:rFonts w:cs="Times New Roman"/>
                <w:bCs/>
                <w:szCs w:val="24"/>
              </w:rPr>
              <w:t xml:space="preserve">) – for a total of 100 diffusion-weighted images </w:t>
            </w:r>
            <w:r w:rsidRPr="00D01ADA">
              <w:rPr>
                <w:rFonts w:cs="Times New Roman"/>
                <w:bCs/>
                <w:szCs w:val="24"/>
              </w:rPr>
              <w:t>(b=1500 s/mm</w:t>
            </w:r>
            <w:r w:rsidRPr="00D01ADA">
              <w:rPr>
                <w:rFonts w:cs="Times New Roman"/>
                <w:bCs/>
                <w:szCs w:val="24"/>
                <w:vertAlign w:val="superscript"/>
              </w:rPr>
              <w:t>2</w:t>
            </w:r>
            <w:r>
              <w:rPr>
                <w:rFonts w:cs="Times New Roman"/>
                <w:bCs/>
                <w:szCs w:val="24"/>
              </w:rPr>
              <w:t xml:space="preserve">), 10 reference images </w:t>
            </w:r>
            <w:r w:rsidRPr="00D01ADA">
              <w:rPr>
                <w:rFonts w:cs="Times New Roman"/>
                <w:bCs/>
                <w:szCs w:val="24"/>
              </w:rPr>
              <w:t>(b=0 s/mm</w:t>
            </w:r>
            <w:r w:rsidRPr="00D01ADA">
              <w:rPr>
                <w:rFonts w:cs="Times New Roman"/>
                <w:bCs/>
                <w:szCs w:val="24"/>
                <w:vertAlign w:val="superscript"/>
              </w:rPr>
              <w:t>2</w:t>
            </w:r>
            <w:r w:rsidRPr="00D01ADA">
              <w:rPr>
                <w:rFonts w:cs="Times New Roman"/>
                <w:bCs/>
                <w:szCs w:val="24"/>
              </w:rPr>
              <w:t>)</w:t>
            </w:r>
            <w:r>
              <w:rPr>
                <w:rFonts w:cs="Times New Roman"/>
                <w:bCs/>
                <w:szCs w:val="24"/>
              </w:rPr>
              <w:t>, and an overall TA = 13:08 min</w:t>
            </w:r>
          </w:p>
        </w:tc>
      </w:tr>
    </w:tbl>
    <w:p w14:paraId="245B7157" w14:textId="77777777" w:rsidR="0091216B" w:rsidRDefault="0091216B" w:rsidP="0091216B"/>
    <w:p w14:paraId="13AA85DA" w14:textId="77777777" w:rsidR="0091216B" w:rsidRDefault="0091216B" w:rsidP="002B5EE2">
      <w:pPr>
        <w:rPr>
          <w:b/>
        </w:rPr>
      </w:pPr>
    </w:p>
    <w:p w14:paraId="122B9537" w14:textId="7B7FCCC3" w:rsidR="0015606B" w:rsidRDefault="0015606B" w:rsidP="002B5EE2">
      <w:pPr>
        <w:rPr>
          <w:b/>
        </w:rPr>
      </w:pPr>
      <w:r>
        <w:rPr>
          <w:b/>
        </w:rPr>
        <w:lastRenderedPageBreak/>
        <w:t xml:space="preserve">Table e2. </w:t>
      </w:r>
      <w:r w:rsidRPr="0015606B">
        <w:t>Characteristics of healthy controls</w:t>
      </w:r>
      <w:r>
        <w:t xml:space="preserve"> used to develop regression-based norms</w:t>
      </w:r>
    </w:p>
    <w:tbl>
      <w:tblPr>
        <w:tblStyle w:val="TableGrid"/>
        <w:tblW w:w="8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7"/>
        <w:gridCol w:w="2575"/>
      </w:tblGrid>
      <w:tr w:rsidR="0015606B" w:rsidRPr="00310E66" w14:paraId="0CD6CC25" w14:textId="77777777" w:rsidTr="0015606B">
        <w:trPr>
          <w:trHeight w:val="284"/>
        </w:trPr>
        <w:tc>
          <w:tcPr>
            <w:tcW w:w="5987" w:type="dxa"/>
            <w:tcBorders>
              <w:top w:val="single" w:sz="12" w:space="0" w:color="auto"/>
              <w:bottom w:val="single" w:sz="12" w:space="0" w:color="auto"/>
            </w:tcBorders>
          </w:tcPr>
          <w:p w14:paraId="7C10D713" w14:textId="77777777" w:rsidR="0015606B" w:rsidRPr="00310E66" w:rsidRDefault="0015606B" w:rsidP="00336CDE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310E66">
              <w:rPr>
                <w:rFonts w:cs="Times New Roman"/>
                <w:b/>
                <w:szCs w:val="24"/>
              </w:rPr>
              <w:t>Characteristic</w:t>
            </w:r>
          </w:p>
        </w:tc>
        <w:tc>
          <w:tcPr>
            <w:tcW w:w="2575" w:type="dxa"/>
            <w:tcBorders>
              <w:top w:val="single" w:sz="12" w:space="0" w:color="auto"/>
              <w:bottom w:val="single" w:sz="12" w:space="0" w:color="auto"/>
            </w:tcBorders>
          </w:tcPr>
          <w:p w14:paraId="2D180078" w14:textId="77777777" w:rsidR="0015606B" w:rsidRPr="00310E66" w:rsidRDefault="0015606B" w:rsidP="00336CDE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15606B" w:rsidRPr="00116941" w14:paraId="449B97F0" w14:textId="77777777" w:rsidTr="0015606B">
        <w:trPr>
          <w:trHeight w:val="305"/>
        </w:trPr>
        <w:tc>
          <w:tcPr>
            <w:tcW w:w="5987" w:type="dxa"/>
            <w:tcBorders>
              <w:top w:val="single" w:sz="12" w:space="0" w:color="auto"/>
            </w:tcBorders>
          </w:tcPr>
          <w:p w14:paraId="33E6A872" w14:textId="77777777" w:rsidR="0015606B" w:rsidRPr="00116941" w:rsidRDefault="0015606B" w:rsidP="00336CDE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116941">
              <w:rPr>
                <w:rFonts w:cs="Times New Roman"/>
                <w:b/>
                <w:szCs w:val="24"/>
              </w:rPr>
              <w:t>N</w:t>
            </w:r>
          </w:p>
        </w:tc>
        <w:tc>
          <w:tcPr>
            <w:tcW w:w="2575" w:type="dxa"/>
            <w:tcBorders>
              <w:top w:val="single" w:sz="12" w:space="0" w:color="auto"/>
            </w:tcBorders>
          </w:tcPr>
          <w:p w14:paraId="32D8DCCE" w14:textId="77777777" w:rsidR="0015606B" w:rsidRPr="00116941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16941">
              <w:rPr>
                <w:rFonts w:cs="Times New Roman"/>
                <w:szCs w:val="24"/>
              </w:rPr>
              <w:t>103</w:t>
            </w:r>
          </w:p>
        </w:tc>
      </w:tr>
      <w:tr w:rsidR="0015606B" w:rsidRPr="00116941" w14:paraId="6BC85882" w14:textId="77777777" w:rsidTr="0015606B">
        <w:trPr>
          <w:trHeight w:val="305"/>
        </w:trPr>
        <w:tc>
          <w:tcPr>
            <w:tcW w:w="5987" w:type="dxa"/>
          </w:tcPr>
          <w:p w14:paraId="2020A882" w14:textId="77777777" w:rsidR="0015606B" w:rsidRPr="00116941" w:rsidRDefault="0015606B" w:rsidP="00336CDE">
            <w:pPr>
              <w:spacing w:before="0" w:after="0"/>
              <w:rPr>
                <w:rFonts w:cs="Times New Roman"/>
                <w:szCs w:val="24"/>
              </w:rPr>
            </w:pPr>
            <w:r w:rsidRPr="00116941">
              <w:rPr>
                <w:rFonts w:cs="Times New Roman"/>
                <w:b/>
                <w:szCs w:val="24"/>
              </w:rPr>
              <w:t xml:space="preserve">Age (year), </w:t>
            </w:r>
            <w:r w:rsidRPr="00116941">
              <w:rPr>
                <w:rFonts w:cs="Times New Roman"/>
                <w:szCs w:val="24"/>
              </w:rPr>
              <w:t>mean (SD)</w:t>
            </w:r>
          </w:p>
        </w:tc>
        <w:tc>
          <w:tcPr>
            <w:tcW w:w="2575" w:type="dxa"/>
          </w:tcPr>
          <w:p w14:paraId="1FED404C" w14:textId="77777777" w:rsidR="0015606B" w:rsidRPr="00116941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16941">
              <w:rPr>
                <w:rFonts w:cs="Times New Roman"/>
                <w:szCs w:val="24"/>
              </w:rPr>
              <w:t>38.7 (16.3)</w:t>
            </w:r>
          </w:p>
        </w:tc>
      </w:tr>
      <w:tr w:rsidR="0015606B" w:rsidRPr="00116941" w14:paraId="02EEF2D5" w14:textId="77777777" w:rsidTr="0015606B">
        <w:trPr>
          <w:trHeight w:val="284"/>
        </w:trPr>
        <w:tc>
          <w:tcPr>
            <w:tcW w:w="5987" w:type="dxa"/>
          </w:tcPr>
          <w:p w14:paraId="7FF85634" w14:textId="711FB489" w:rsidR="0015606B" w:rsidRPr="00116941" w:rsidRDefault="0015606B" w:rsidP="00336CDE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116941">
              <w:rPr>
                <w:rFonts w:cs="Times New Roman"/>
                <w:b/>
                <w:szCs w:val="24"/>
              </w:rPr>
              <w:t>Female</w:t>
            </w:r>
            <w:r w:rsidRPr="00116941">
              <w:rPr>
                <w:rFonts w:cs="Times New Roman"/>
                <w:szCs w:val="24"/>
              </w:rPr>
              <w:t>, n</w:t>
            </w:r>
            <w:r w:rsidRPr="00116941">
              <w:rPr>
                <w:rFonts w:cs="Times New Roman"/>
                <w:b/>
                <w:szCs w:val="24"/>
              </w:rPr>
              <w:t xml:space="preserve"> </w:t>
            </w:r>
            <w:r w:rsidRPr="00116941">
              <w:rPr>
                <w:rFonts w:cs="Times New Roman"/>
                <w:szCs w:val="24"/>
              </w:rPr>
              <w:t>(%)</w:t>
            </w:r>
          </w:p>
        </w:tc>
        <w:tc>
          <w:tcPr>
            <w:tcW w:w="2575" w:type="dxa"/>
          </w:tcPr>
          <w:p w14:paraId="75100724" w14:textId="77777777" w:rsidR="0015606B" w:rsidRPr="00116941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16941">
              <w:rPr>
                <w:rFonts w:cs="Times New Roman"/>
                <w:szCs w:val="24"/>
              </w:rPr>
              <w:t>68 (66.0)</w:t>
            </w:r>
          </w:p>
        </w:tc>
      </w:tr>
      <w:tr w:rsidR="0015606B" w:rsidRPr="00116941" w14:paraId="5A5154CB" w14:textId="77777777" w:rsidTr="0015606B">
        <w:trPr>
          <w:trHeight w:val="284"/>
        </w:trPr>
        <w:tc>
          <w:tcPr>
            <w:tcW w:w="5987" w:type="dxa"/>
          </w:tcPr>
          <w:p w14:paraId="23E68782" w14:textId="77777777" w:rsidR="0015606B" w:rsidRPr="00116941" w:rsidRDefault="0015606B" w:rsidP="00336CDE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116941">
              <w:rPr>
                <w:rFonts w:cs="Times New Roman"/>
                <w:b/>
                <w:szCs w:val="24"/>
              </w:rPr>
              <w:t>White</w:t>
            </w:r>
            <w:r w:rsidRPr="00116941">
              <w:rPr>
                <w:rFonts w:cs="Times New Roman"/>
                <w:szCs w:val="24"/>
              </w:rPr>
              <w:t>,</w:t>
            </w:r>
            <w:r w:rsidRPr="00116941">
              <w:rPr>
                <w:rFonts w:cs="Times New Roman"/>
                <w:b/>
                <w:szCs w:val="24"/>
              </w:rPr>
              <w:t xml:space="preserve"> </w:t>
            </w:r>
            <w:r w:rsidRPr="00116941">
              <w:rPr>
                <w:rFonts w:cs="Times New Roman"/>
                <w:szCs w:val="24"/>
              </w:rPr>
              <w:t>n</w:t>
            </w:r>
            <w:r w:rsidRPr="00116941">
              <w:rPr>
                <w:rFonts w:cs="Times New Roman"/>
                <w:b/>
                <w:szCs w:val="24"/>
              </w:rPr>
              <w:t xml:space="preserve"> </w:t>
            </w:r>
            <w:r w:rsidRPr="00116941">
              <w:rPr>
                <w:rFonts w:cs="Times New Roman"/>
                <w:szCs w:val="24"/>
              </w:rPr>
              <w:t>(%)</w:t>
            </w:r>
          </w:p>
        </w:tc>
        <w:tc>
          <w:tcPr>
            <w:tcW w:w="2575" w:type="dxa"/>
          </w:tcPr>
          <w:p w14:paraId="5DE94D8F" w14:textId="77777777" w:rsidR="0015606B" w:rsidRPr="00116941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16941">
              <w:rPr>
                <w:rFonts w:cs="Times New Roman"/>
                <w:szCs w:val="24"/>
              </w:rPr>
              <w:t>85 (82.5)</w:t>
            </w:r>
          </w:p>
        </w:tc>
      </w:tr>
      <w:tr w:rsidR="0015606B" w:rsidRPr="00310E66" w14:paraId="6376F5AF" w14:textId="77777777" w:rsidTr="0015606B">
        <w:trPr>
          <w:trHeight w:val="284"/>
        </w:trPr>
        <w:tc>
          <w:tcPr>
            <w:tcW w:w="5987" w:type="dxa"/>
          </w:tcPr>
          <w:p w14:paraId="7D2ED485" w14:textId="77777777" w:rsidR="0015606B" w:rsidRPr="00116941" w:rsidRDefault="0015606B" w:rsidP="00336CDE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116941">
              <w:rPr>
                <w:rFonts w:cs="Times New Roman"/>
                <w:b/>
                <w:szCs w:val="24"/>
              </w:rPr>
              <w:t>Years of education</w:t>
            </w:r>
            <w:r w:rsidRPr="00116941">
              <w:rPr>
                <w:rFonts w:cs="Times New Roman"/>
                <w:szCs w:val="24"/>
              </w:rPr>
              <w:t>, mean (SD)</w:t>
            </w:r>
          </w:p>
        </w:tc>
        <w:tc>
          <w:tcPr>
            <w:tcW w:w="2575" w:type="dxa"/>
          </w:tcPr>
          <w:p w14:paraId="089BFE49" w14:textId="77777777" w:rsidR="0015606B" w:rsidRPr="00116941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16941">
              <w:rPr>
                <w:rFonts w:cs="Times New Roman"/>
                <w:szCs w:val="24"/>
              </w:rPr>
              <w:t>16.7 (3.0)</w:t>
            </w:r>
          </w:p>
        </w:tc>
      </w:tr>
      <w:tr w:rsidR="0015606B" w:rsidRPr="00310E66" w14:paraId="6594D4ED" w14:textId="77777777" w:rsidTr="0015606B">
        <w:trPr>
          <w:trHeight w:val="272"/>
        </w:trPr>
        <w:tc>
          <w:tcPr>
            <w:tcW w:w="5987" w:type="dxa"/>
          </w:tcPr>
          <w:p w14:paraId="7558209B" w14:textId="49BCD952" w:rsidR="0015606B" w:rsidRPr="0015606B" w:rsidRDefault="0015606B" w:rsidP="00336CDE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15606B">
              <w:rPr>
                <w:rFonts w:cs="Times New Roman"/>
                <w:b/>
                <w:szCs w:val="24"/>
              </w:rPr>
              <w:t>Ever Smoker</w:t>
            </w:r>
            <w:r w:rsidRPr="0015606B">
              <w:rPr>
                <w:rFonts w:cs="Times New Roman"/>
                <w:szCs w:val="24"/>
              </w:rPr>
              <w:t>, n (%)</w:t>
            </w:r>
          </w:p>
        </w:tc>
        <w:tc>
          <w:tcPr>
            <w:tcW w:w="2575" w:type="dxa"/>
          </w:tcPr>
          <w:p w14:paraId="50E7BEF0" w14:textId="77777777" w:rsidR="0015606B" w:rsidRPr="0015606B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5606B">
              <w:rPr>
                <w:rFonts w:cs="Times New Roman"/>
                <w:szCs w:val="24"/>
              </w:rPr>
              <w:t>13 (12.6)</w:t>
            </w:r>
          </w:p>
        </w:tc>
      </w:tr>
      <w:tr w:rsidR="0015606B" w:rsidRPr="00310E66" w14:paraId="4C7F210F" w14:textId="77777777" w:rsidTr="0015606B">
        <w:trPr>
          <w:trHeight w:val="272"/>
        </w:trPr>
        <w:tc>
          <w:tcPr>
            <w:tcW w:w="5987" w:type="dxa"/>
            <w:tcBorders>
              <w:bottom w:val="single" w:sz="12" w:space="0" w:color="auto"/>
            </w:tcBorders>
          </w:tcPr>
          <w:p w14:paraId="19B97CD7" w14:textId="77777777" w:rsidR="0015606B" w:rsidRPr="00310E66" w:rsidRDefault="0015606B" w:rsidP="00336CDE">
            <w:pPr>
              <w:spacing w:before="0" w:after="0"/>
              <w:rPr>
                <w:rFonts w:cs="Times New Roman"/>
                <w:szCs w:val="24"/>
              </w:rPr>
            </w:pPr>
            <w:r w:rsidRPr="00310E66">
              <w:rPr>
                <w:rFonts w:cs="Times New Roman"/>
                <w:b/>
                <w:szCs w:val="24"/>
              </w:rPr>
              <w:t xml:space="preserve">BMI </w:t>
            </w:r>
            <w:r w:rsidRPr="00310E66">
              <w:rPr>
                <w:rFonts w:cs="Times New Roman"/>
                <w:szCs w:val="24"/>
              </w:rPr>
              <w:t>(kg/m</w:t>
            </w:r>
            <w:r w:rsidRPr="00310E66">
              <w:rPr>
                <w:rFonts w:cs="Times New Roman"/>
                <w:szCs w:val="24"/>
                <w:vertAlign w:val="superscript"/>
              </w:rPr>
              <w:t>2</w:t>
            </w:r>
            <w:r w:rsidRPr="00310E66">
              <w:rPr>
                <w:rFonts w:cs="Times New Roman"/>
                <w:szCs w:val="24"/>
              </w:rPr>
              <w:t>), mean (SD)</w:t>
            </w:r>
          </w:p>
        </w:tc>
        <w:tc>
          <w:tcPr>
            <w:tcW w:w="2575" w:type="dxa"/>
            <w:tcBorders>
              <w:bottom w:val="single" w:sz="12" w:space="0" w:color="auto"/>
            </w:tcBorders>
          </w:tcPr>
          <w:p w14:paraId="7BF6F76E" w14:textId="77777777" w:rsidR="0015606B" w:rsidRPr="00310E66" w:rsidRDefault="0015606B" w:rsidP="00336CD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310E66">
              <w:rPr>
                <w:rFonts w:cs="Times New Roman"/>
                <w:szCs w:val="24"/>
              </w:rPr>
              <w:t>25.5 (4.7)</w:t>
            </w:r>
          </w:p>
        </w:tc>
      </w:tr>
    </w:tbl>
    <w:p w14:paraId="189FD660" w14:textId="77777777" w:rsidR="0015606B" w:rsidRDefault="0015606B" w:rsidP="002B5EE2">
      <w:pPr>
        <w:rPr>
          <w:b/>
        </w:rPr>
      </w:pPr>
    </w:p>
    <w:p w14:paraId="2F2366BE" w14:textId="77777777" w:rsidR="00116941" w:rsidRDefault="00116941" w:rsidP="002B5EE2">
      <w:pPr>
        <w:rPr>
          <w:b/>
        </w:rPr>
      </w:pPr>
      <w:r>
        <w:rPr>
          <w:b/>
        </w:rPr>
        <w:br w:type="page"/>
      </w:r>
    </w:p>
    <w:p w14:paraId="21EDC867" w14:textId="4080FAD4" w:rsidR="002B5EE2" w:rsidRPr="002B5EE2" w:rsidRDefault="002B5EE2" w:rsidP="002B5EE2">
      <w:pPr>
        <w:rPr>
          <w:b/>
        </w:rPr>
      </w:pPr>
      <w:r w:rsidRPr="002B5EE2">
        <w:rPr>
          <w:b/>
        </w:rPr>
        <w:lastRenderedPageBreak/>
        <w:t>Table e</w:t>
      </w:r>
      <w:r w:rsidR="00116941">
        <w:rPr>
          <w:b/>
        </w:rPr>
        <w:t>3</w:t>
      </w:r>
      <w:r w:rsidRPr="002B5EE2">
        <w:rPr>
          <w:b/>
        </w:rPr>
        <w:t xml:space="preserve">. </w:t>
      </w:r>
      <w:r w:rsidR="003D3BBE">
        <w:rPr>
          <w:b/>
        </w:rPr>
        <w:t>Spearman c</w:t>
      </w:r>
      <w:r w:rsidRPr="002B5EE2">
        <w:rPr>
          <w:b/>
        </w:rPr>
        <w:t>orrelations (p-values) between magnetic resonance imaging measures</w:t>
      </w:r>
    </w:p>
    <w:tbl>
      <w:tblPr>
        <w:tblW w:w="12284" w:type="dxa"/>
        <w:tblLook w:val="04A0" w:firstRow="1" w:lastRow="0" w:firstColumn="1" w:lastColumn="0" w:noHBand="0" w:noVBand="1"/>
      </w:tblPr>
      <w:tblGrid>
        <w:gridCol w:w="1800"/>
        <w:gridCol w:w="1225"/>
        <w:gridCol w:w="1495"/>
        <w:gridCol w:w="1648"/>
        <w:gridCol w:w="1012"/>
        <w:gridCol w:w="1361"/>
        <w:gridCol w:w="1337"/>
        <w:gridCol w:w="1124"/>
        <w:gridCol w:w="1282"/>
      </w:tblGrid>
      <w:tr w:rsidR="002B5EE2" w:rsidRPr="00BE36AF" w14:paraId="33259A4B" w14:textId="77777777" w:rsidTr="00E54360">
        <w:trPr>
          <w:trHeight w:val="492"/>
        </w:trPr>
        <w:tc>
          <w:tcPr>
            <w:tcW w:w="180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2DDE3A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3E18AC6" w14:textId="77777777" w:rsidR="002B5EE2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Whole Brain</w:t>
            </w:r>
          </w:p>
          <w:p w14:paraId="0CB32380" w14:textId="5FDCFA91" w:rsidR="007A38EC" w:rsidRPr="007A38EC" w:rsidRDefault="007A38EC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Volume</w:t>
            </w:r>
          </w:p>
        </w:tc>
        <w:tc>
          <w:tcPr>
            <w:tcW w:w="149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3FD2FED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Thalamus</w:t>
            </w:r>
          </w:p>
          <w:p w14:paraId="4F65A377" w14:textId="46CE4FBE" w:rsidR="007A38EC" w:rsidRPr="007A38EC" w:rsidRDefault="007A38EC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Volume</w:t>
            </w:r>
          </w:p>
        </w:tc>
        <w:tc>
          <w:tcPr>
            <w:tcW w:w="16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4CE539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Hippocampus</w:t>
            </w:r>
          </w:p>
          <w:p w14:paraId="093CEE64" w14:textId="5BCFAB7F" w:rsidR="007A38EC" w:rsidRPr="007A38EC" w:rsidRDefault="007A38EC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Volume</w:t>
            </w:r>
          </w:p>
        </w:tc>
        <w:tc>
          <w:tcPr>
            <w:tcW w:w="10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9223DC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GM volume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E7664DE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WM volume</w:t>
            </w:r>
          </w:p>
        </w:tc>
        <w:tc>
          <w:tcPr>
            <w:tcW w:w="13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F089075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NAWM MD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9ACED2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WM MD</w:t>
            </w:r>
          </w:p>
        </w:tc>
        <w:tc>
          <w:tcPr>
            <w:tcW w:w="12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FCFA91" w14:textId="77777777" w:rsidR="002B5EE2" w:rsidRPr="007A38EC" w:rsidRDefault="002B5EE2" w:rsidP="006D7DF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</w:pPr>
            <w:r w:rsidRPr="007A38E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</w:rPr>
              <w:t>GM MD</w:t>
            </w:r>
          </w:p>
        </w:tc>
      </w:tr>
      <w:tr w:rsidR="002B5EE2" w:rsidRPr="00BE36AF" w14:paraId="219C0205" w14:textId="77777777" w:rsidTr="007A38EC">
        <w:trPr>
          <w:trHeight w:val="20"/>
        </w:trPr>
        <w:tc>
          <w:tcPr>
            <w:tcW w:w="180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54EC2" w14:textId="77777777" w:rsidR="002B5EE2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Whole Brain</w:t>
            </w:r>
          </w:p>
          <w:p w14:paraId="449CEE69" w14:textId="335BD39D" w:rsidR="007A38EC" w:rsidRPr="00BB15B6" w:rsidRDefault="007A38EC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Volume</w:t>
            </w:r>
          </w:p>
        </w:tc>
        <w:tc>
          <w:tcPr>
            <w:tcW w:w="12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310B4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4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4AC13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0.78</w:t>
            </w:r>
          </w:p>
        </w:tc>
        <w:tc>
          <w:tcPr>
            <w:tcW w:w="164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10D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0.65</w:t>
            </w:r>
          </w:p>
        </w:tc>
        <w:tc>
          <w:tcPr>
            <w:tcW w:w="101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144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0.85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88A11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0.83</w:t>
            </w:r>
          </w:p>
        </w:tc>
        <w:tc>
          <w:tcPr>
            <w:tcW w:w="133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7B94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-0.26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A89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-0.51</w:t>
            </w:r>
          </w:p>
        </w:tc>
        <w:tc>
          <w:tcPr>
            <w:tcW w:w="12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A22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-0.73</w:t>
            </w:r>
          </w:p>
        </w:tc>
      </w:tr>
      <w:tr w:rsidR="002B5EE2" w:rsidRPr="00BE36AF" w14:paraId="3B59DDB4" w14:textId="77777777" w:rsidTr="007A38EC">
        <w:trPr>
          <w:trHeight w:val="20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9064EDB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C2DF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CCAEE" w14:textId="76A383C4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1D0A6" w14:textId="5BEAE599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E4606" w14:textId="3CD0E31B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1263B" w14:textId="489ACA0F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454E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0.0082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B5B2C" w14:textId="2E83FA12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58B9E" w14:textId="36DAA205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</w:tr>
      <w:tr w:rsidR="002B5EE2" w:rsidRPr="00BE36AF" w14:paraId="257B9293" w14:textId="77777777" w:rsidTr="007A38E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B09CD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Thalamus volume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3B4E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0.78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0851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EDA5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C5F35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D2EE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F631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-0.29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835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-0.56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ED76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-0.69</w:t>
            </w:r>
          </w:p>
        </w:tc>
      </w:tr>
      <w:tr w:rsidR="002B5EE2" w:rsidRPr="00BE36AF" w14:paraId="7D286692" w14:textId="77777777" w:rsidTr="007A38E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0B2D404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C634A" w14:textId="4A1EA796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9CC73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524F4" w14:textId="2286A8C2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781EE" w14:textId="0E4BEE0D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04068" w14:textId="789D8855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3B16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0.0026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A3555" w14:textId="3BB5493A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CC117" w14:textId="50983366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</w:tr>
      <w:tr w:rsidR="002B5EE2" w:rsidRPr="00BE36AF" w14:paraId="34C54DBA" w14:textId="77777777" w:rsidTr="007A38E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3D95E" w14:textId="6574315A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 xml:space="preserve">Hippocampus </w:t>
            </w:r>
            <w:r w:rsidR="007A38EC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V</w:t>
            </w: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olume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6950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0.65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0425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0.60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E467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33AD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5FF6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44F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-0.17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C262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-0.30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D19D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-0.42</w:t>
            </w:r>
          </w:p>
        </w:tc>
      </w:tr>
      <w:tr w:rsidR="002B5EE2" w:rsidRPr="00BE36AF" w14:paraId="591529B3" w14:textId="77777777" w:rsidTr="007A38E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0439C4F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03DF9" w14:textId="535E2A94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62092" w14:textId="7B42C0AF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C53D6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90791" w14:textId="16E43D41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422D0" w14:textId="45A7459A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856E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0.091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BF2B5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0.0018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C219" w14:textId="77A8FFCC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</w:tr>
      <w:tr w:rsidR="002B5EE2" w:rsidRPr="00BE36AF" w14:paraId="08338FFB" w14:textId="77777777" w:rsidTr="007A38E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D922B" w14:textId="5DACDB9E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 xml:space="preserve">GM </w:t>
            </w:r>
            <w:r w:rsidR="007A38EC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V</w:t>
            </w: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olume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D42C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0.85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8A1B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0.68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1C5C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C146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8132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0.49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3A78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-0.3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5A5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-0.44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683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-0.65</w:t>
            </w:r>
          </w:p>
        </w:tc>
      </w:tr>
      <w:tr w:rsidR="002B5EE2" w:rsidRPr="00BE36AF" w14:paraId="4EEB6C5C" w14:textId="77777777" w:rsidTr="007A38E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D273D11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E8773" w14:textId="6A66B190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F0B30" w14:textId="01838750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D040F" w14:textId="20466486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18233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CB4B2" w14:textId="403DFB32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E62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0.0015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6700A" w14:textId="708DCB1B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4EB81" w14:textId="7BE39C47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</w:tr>
      <w:tr w:rsidR="002B5EE2" w:rsidRPr="00BE36AF" w14:paraId="7D608DEE" w14:textId="77777777" w:rsidTr="007A38E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8DD9D" w14:textId="76C865EB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 xml:space="preserve">WM </w:t>
            </w:r>
            <w:r w:rsidR="007A38EC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V</w:t>
            </w: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olume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AA1D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035E2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0.72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00B73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40748" w14:textId="54D130AE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81A1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C264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-0.13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4E9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-0.55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F603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-0.67</w:t>
            </w:r>
          </w:p>
        </w:tc>
      </w:tr>
      <w:tr w:rsidR="002B5EE2" w:rsidRPr="00BE36AF" w14:paraId="52472D51" w14:textId="77777777" w:rsidTr="007A38E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C31D02E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C6422" w14:textId="28F0DA8E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A23B9" w14:textId="212908C9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952F6" w14:textId="2107CB2A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090A5" w14:textId="6A58A918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9C55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535D5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F1D4B" w14:textId="6D692F1C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3BC2E" w14:textId="1AC50B97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</w:tr>
      <w:tr w:rsidR="002B5EE2" w:rsidRPr="00BE36AF" w14:paraId="2696A864" w14:textId="77777777" w:rsidTr="007A38E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258E4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NAWM MD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DBD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-0.2</w:t>
            </w:r>
            <w:r w:rsidRPr="00BB15B6"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F67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-0.29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020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-0.17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8A2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-0.3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E7A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-0.13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EFA4A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4E14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3D03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0.33</w:t>
            </w:r>
          </w:p>
        </w:tc>
      </w:tr>
      <w:tr w:rsidR="002B5EE2" w:rsidRPr="00BE36AF" w14:paraId="6D65A6EC" w14:textId="77777777" w:rsidTr="007A38E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CC6CDD4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3457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0.0082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D8F7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0.0026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5DE4F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0.091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E763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0.0015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AA74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F18B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415D8" w14:textId="6CFE7EB7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6F8D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0.0005</w:t>
            </w:r>
          </w:p>
        </w:tc>
      </w:tr>
      <w:tr w:rsidR="002B5EE2" w:rsidRPr="00BE36AF" w14:paraId="09133BF6" w14:textId="77777777" w:rsidTr="007A38E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1A2DE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WM MD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17A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-0.51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6F5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-0.56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E27C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-0.30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5C2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-0.44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2B5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-0.55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AAD60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0.5505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A36FB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C25CE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0.7</w:t>
            </w:r>
            <w:r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2B5EE2" w:rsidRPr="00BE36AF" w14:paraId="0CB76F72" w14:textId="77777777" w:rsidTr="00E54360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right w:val="nil"/>
            </w:tcBorders>
            <w:hideMark/>
          </w:tcPr>
          <w:p w14:paraId="41F003F7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D4EC07" w14:textId="6E7F1A4E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6FA575" w14:textId="1A9BA0DE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6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2B35F8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0.0018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C25B57" w14:textId="76BA373C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36CFD3" w14:textId="6F410155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3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CFCCD6" w14:textId="58A3B2F7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F1F8E4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E64A26" w14:textId="230A68B5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</w:tr>
      <w:tr w:rsidR="002B5EE2" w:rsidRPr="00BE36AF" w14:paraId="2DFE790C" w14:textId="77777777" w:rsidTr="007A38EC">
        <w:trPr>
          <w:trHeight w:val="144"/>
        </w:trPr>
        <w:tc>
          <w:tcPr>
            <w:tcW w:w="18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08A90AF" w14:textId="77777777" w:rsidR="002B5EE2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  <w:r w:rsidRPr="00BB15B6"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  <w:t>GM MD</w:t>
            </w:r>
          </w:p>
          <w:p w14:paraId="743B2182" w14:textId="11EA9CB5" w:rsidR="00E54360" w:rsidRPr="00BB15B6" w:rsidRDefault="00E54360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61CE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-0.73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CCC3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-0.69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94621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-0.4</w:t>
            </w: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526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215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-0.67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E0469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C0916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55BC5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2B5EE2" w:rsidRPr="00BE36AF" w14:paraId="6106AA5D" w14:textId="77777777" w:rsidTr="00E54360">
        <w:trPr>
          <w:trHeight w:val="288"/>
        </w:trPr>
        <w:tc>
          <w:tcPr>
            <w:tcW w:w="1800" w:type="dxa"/>
            <w:vMerge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16768B17" w14:textId="77777777" w:rsidR="002B5EE2" w:rsidRPr="00BB15B6" w:rsidRDefault="002B5EE2" w:rsidP="006D7DF2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C2C101" w14:textId="2C825038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73206D" w14:textId="6D21781E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6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AFC000" w14:textId="7655EFEA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65A800" w14:textId="4AEB52B4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EAE655" w14:textId="20ADB545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33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933F05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 w:rsidRPr="00BB15B6">
              <w:rPr>
                <w:rFonts w:eastAsia="Times New Roman" w:cs="Times New Roman"/>
                <w:color w:val="000000"/>
              </w:rPr>
              <w:t>0.0005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E56B20" w14:textId="503142F8" w:rsidR="002B5EE2" w:rsidRPr="00BB15B6" w:rsidRDefault="00130785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&lt;0.0001</w:t>
            </w:r>
          </w:p>
        </w:tc>
        <w:tc>
          <w:tcPr>
            <w:tcW w:w="12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4B68F7" w14:textId="77777777" w:rsidR="002B5EE2" w:rsidRPr="00BB15B6" w:rsidRDefault="002B5EE2" w:rsidP="006D7DF2">
            <w:pPr>
              <w:spacing w:after="0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2B5EE2" w:rsidRPr="00BE36AF" w14:paraId="710D0A1C" w14:textId="77777777" w:rsidTr="00E54360">
        <w:trPr>
          <w:trHeight w:val="288"/>
        </w:trPr>
        <w:tc>
          <w:tcPr>
            <w:tcW w:w="1800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7C29B6F" w14:textId="77777777" w:rsidR="002B5EE2" w:rsidRPr="00BE36AF" w:rsidRDefault="002B5EE2" w:rsidP="006D7DF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FD1CF82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F12946F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D51082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6E72F2E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09DD64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7F0B76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3E7884E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64FB64" w14:textId="77777777" w:rsidR="002B5EE2" w:rsidRPr="00BE36AF" w:rsidRDefault="002B5EE2" w:rsidP="006D7DF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6754D378" w14:textId="77BEA64F" w:rsidR="00994A3D" w:rsidRDefault="002B5EE2" w:rsidP="002B5EE2">
      <w:r>
        <w:t xml:space="preserve"> GM = gray matter, WM = white matter, MD = mean diffusivity</w:t>
      </w:r>
    </w:p>
    <w:p w14:paraId="7C2944B0" w14:textId="77777777" w:rsidR="00116941" w:rsidRDefault="00116941" w:rsidP="002B5EE2"/>
    <w:p w14:paraId="1BC98761" w14:textId="7D4C3CA7" w:rsidR="0015387C" w:rsidRPr="00116941" w:rsidRDefault="00116941" w:rsidP="002B5EE2">
      <w:pPr>
        <w:rPr>
          <w:b/>
        </w:rPr>
      </w:pPr>
      <w:r w:rsidRPr="00116941">
        <w:rPr>
          <w:b/>
        </w:rPr>
        <w:lastRenderedPageBreak/>
        <w:t>Table e4</w:t>
      </w:r>
      <w:r w:rsidR="0015387C" w:rsidRPr="00116941">
        <w:rPr>
          <w:b/>
        </w:rPr>
        <w:t>. Tests of multivariate normality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7"/>
        <w:gridCol w:w="6777"/>
      </w:tblGrid>
      <w:tr w:rsidR="0015387C" w14:paraId="4418D0D7" w14:textId="77777777" w:rsidTr="0015387C">
        <w:tc>
          <w:tcPr>
            <w:tcW w:w="6777" w:type="dxa"/>
          </w:tcPr>
          <w:p w14:paraId="7248ED5A" w14:textId="0C6012F1" w:rsidR="0015387C" w:rsidRPr="0015387C" w:rsidRDefault="0015387C" w:rsidP="002B5EE2">
            <w:pPr>
              <w:rPr>
                <w:b/>
              </w:rPr>
            </w:pPr>
            <w:r w:rsidRPr="0015387C">
              <w:rPr>
                <w:b/>
              </w:rPr>
              <w:t>Variables</w:t>
            </w:r>
          </w:p>
        </w:tc>
        <w:tc>
          <w:tcPr>
            <w:tcW w:w="6777" w:type="dxa"/>
          </w:tcPr>
          <w:p w14:paraId="72C67F91" w14:textId="7B5F08BA" w:rsidR="0015387C" w:rsidRDefault="0098122A" w:rsidP="002B5EE2">
            <w:proofErr w:type="spellStart"/>
            <w:r w:rsidRPr="0098122A">
              <w:rPr>
                <w:b/>
              </w:rPr>
              <w:t>Doornik</w:t>
            </w:r>
            <w:proofErr w:type="spellEnd"/>
            <w:r w:rsidRPr="0098122A">
              <w:rPr>
                <w:b/>
              </w:rPr>
              <w:t>-Hansen Test for Multivariate Normalit</w:t>
            </w:r>
            <w:r>
              <w:t>y</w:t>
            </w:r>
          </w:p>
        </w:tc>
      </w:tr>
      <w:tr w:rsidR="0015387C" w14:paraId="34DC3F9B" w14:textId="77777777" w:rsidTr="0015387C">
        <w:tc>
          <w:tcPr>
            <w:tcW w:w="6777" w:type="dxa"/>
          </w:tcPr>
          <w:p w14:paraId="0710A8FE" w14:textId="607685C2" w:rsidR="0015387C" w:rsidRDefault="0015387C" w:rsidP="002B5EE2">
            <w:r>
              <w:t>Thalamic volume, hippocampal volume, MD NAWM, MD GM</w:t>
            </w:r>
          </w:p>
        </w:tc>
        <w:tc>
          <w:tcPr>
            <w:tcW w:w="6777" w:type="dxa"/>
          </w:tcPr>
          <w:p w14:paraId="252FC66E" w14:textId="597B52DF" w:rsidR="0015387C" w:rsidRDefault="0098122A" w:rsidP="002B5EE2">
            <w:r>
              <w:rPr>
                <w:rFonts w:cs="Times New Roman"/>
              </w:rPr>
              <w:t>χ</w:t>
            </w:r>
            <w:r>
              <w:t xml:space="preserve">2 </w:t>
            </w:r>
            <w:r w:rsidRPr="0098122A">
              <w:t>= 1</w:t>
            </w:r>
            <w:r>
              <w:t>4.0, p = 0.17</w:t>
            </w:r>
          </w:p>
        </w:tc>
      </w:tr>
      <w:tr w:rsidR="0015387C" w14:paraId="38B82B40" w14:textId="77777777" w:rsidTr="0015387C">
        <w:tc>
          <w:tcPr>
            <w:tcW w:w="6777" w:type="dxa"/>
          </w:tcPr>
          <w:p w14:paraId="0080E864" w14:textId="28A6AA72" w:rsidR="0015387C" w:rsidRDefault="0015387C" w:rsidP="002B5EE2">
            <w:r>
              <w:t>SDMT, CVLT-II, BVMT-R, Verbal fluency</w:t>
            </w:r>
          </w:p>
        </w:tc>
        <w:tc>
          <w:tcPr>
            <w:tcW w:w="6777" w:type="dxa"/>
          </w:tcPr>
          <w:p w14:paraId="6C5FF7F4" w14:textId="36BEA481" w:rsidR="0015387C" w:rsidRDefault="0098122A" w:rsidP="0098122A">
            <w:r>
              <w:t xml:space="preserve"> </w:t>
            </w:r>
            <w:r>
              <w:rPr>
                <w:rFonts w:cs="Times New Roman"/>
              </w:rPr>
              <w:t>χ</w:t>
            </w:r>
            <w:r>
              <w:t xml:space="preserve">2 </w:t>
            </w:r>
            <w:r w:rsidRPr="0098122A">
              <w:t>= 1</w:t>
            </w:r>
            <w:r>
              <w:t>1.1</w:t>
            </w:r>
            <w:r w:rsidRPr="0098122A">
              <w:t>, p = 0.3</w:t>
            </w:r>
            <w:r>
              <w:t>5</w:t>
            </w:r>
          </w:p>
        </w:tc>
      </w:tr>
    </w:tbl>
    <w:p w14:paraId="1D5B5055" w14:textId="5344B0C3" w:rsidR="0015387C" w:rsidRDefault="0015387C" w:rsidP="002B5EE2">
      <w:r>
        <w:t>GM = gray matter, NAWM = normal appearing white matter, MD = mean diffusivity, SDMT = Symbol Digit Modalities Test, CVLT-II = California Verbal Learning Test, BVMT-R = Brief Visuospatial Memory Test-Revised</w:t>
      </w:r>
    </w:p>
    <w:p w14:paraId="700240D2" w14:textId="77777777" w:rsidR="00C43458" w:rsidRDefault="00C43458" w:rsidP="002B5EE2"/>
    <w:p w14:paraId="029204E2" w14:textId="77777777" w:rsidR="003B0376" w:rsidRDefault="003B0376" w:rsidP="003B0376">
      <w:pPr>
        <w:spacing w:before="0" w:after="200" w:line="276" w:lineRule="auto"/>
      </w:pPr>
      <w:r>
        <w:br w:type="page"/>
      </w:r>
    </w:p>
    <w:p w14:paraId="1939804B" w14:textId="653FE556" w:rsidR="003B0376" w:rsidRPr="00116941" w:rsidRDefault="00116941" w:rsidP="003B0376">
      <w:pPr>
        <w:spacing w:before="0" w:after="200" w:line="276" w:lineRule="auto"/>
        <w:rPr>
          <w:b/>
        </w:rPr>
      </w:pPr>
      <w:r w:rsidRPr="00116941">
        <w:rPr>
          <w:b/>
        </w:rPr>
        <w:lastRenderedPageBreak/>
        <w:t>Table e5</w:t>
      </w:r>
      <w:r w:rsidR="003B0376" w:rsidRPr="00116941">
        <w:rPr>
          <w:b/>
        </w:rPr>
        <w:t>. Association of comorbidity with cognitive variate and magnetic resonance imaging (MRI) variate</w:t>
      </w:r>
      <w:r w:rsidR="00E71B89">
        <w:rPr>
          <w:b/>
        </w:rPr>
        <w:t xml:space="preserve"> when smoking was incorporated into the vascular comorbidity count</w:t>
      </w:r>
    </w:p>
    <w:tbl>
      <w:tblPr>
        <w:tblStyle w:val="TableGrid"/>
        <w:tblW w:w="9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414"/>
        <w:gridCol w:w="2277"/>
        <w:gridCol w:w="2230"/>
      </w:tblGrid>
      <w:tr w:rsidR="003B0376" w14:paraId="46C5D0B3" w14:textId="77777777" w:rsidTr="00966DDA">
        <w:tc>
          <w:tcPr>
            <w:tcW w:w="2716" w:type="dxa"/>
            <w:tcBorders>
              <w:top w:val="single" w:sz="12" w:space="0" w:color="auto"/>
            </w:tcBorders>
          </w:tcPr>
          <w:p w14:paraId="4DFB6C73" w14:textId="77777777" w:rsidR="003B0376" w:rsidRDefault="003B0376" w:rsidP="00966DDA">
            <w:pPr>
              <w:spacing w:after="0"/>
            </w:pPr>
            <w:r>
              <w:tab/>
            </w:r>
          </w:p>
        </w:tc>
        <w:tc>
          <w:tcPr>
            <w:tcW w:w="2414" w:type="dxa"/>
            <w:tcBorders>
              <w:top w:val="single" w:sz="12" w:space="0" w:color="auto"/>
            </w:tcBorders>
          </w:tcPr>
          <w:p w14:paraId="417C6240" w14:textId="77777777" w:rsidR="003B0376" w:rsidRPr="00514648" w:rsidRDefault="003B0376" w:rsidP="00966DDA">
            <w:pPr>
              <w:spacing w:after="0"/>
              <w:jc w:val="center"/>
              <w:rPr>
                <w:b/>
              </w:rPr>
            </w:pPr>
            <w:r w:rsidRPr="00514648">
              <w:rPr>
                <w:b/>
              </w:rPr>
              <w:t>MRI variate</w:t>
            </w:r>
          </w:p>
        </w:tc>
        <w:tc>
          <w:tcPr>
            <w:tcW w:w="2277" w:type="dxa"/>
            <w:tcBorders>
              <w:top w:val="single" w:sz="12" w:space="0" w:color="auto"/>
            </w:tcBorders>
          </w:tcPr>
          <w:p w14:paraId="5BD20F5C" w14:textId="77777777" w:rsidR="003B0376" w:rsidRPr="00514648" w:rsidRDefault="003B0376" w:rsidP="00966DDA">
            <w:pPr>
              <w:spacing w:after="0"/>
              <w:jc w:val="center"/>
              <w:rPr>
                <w:b/>
              </w:rPr>
            </w:pPr>
            <w:r w:rsidRPr="00514648">
              <w:rPr>
                <w:b/>
              </w:rPr>
              <w:t xml:space="preserve">Cognitive </w:t>
            </w:r>
            <w:proofErr w:type="spellStart"/>
            <w:r w:rsidRPr="00514648">
              <w:rPr>
                <w:b/>
              </w:rPr>
              <w:t>variate</w:t>
            </w:r>
            <w:r w:rsidRPr="00C43428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24A41BA8" w14:textId="77777777" w:rsidR="003B0376" w:rsidRPr="00514648" w:rsidRDefault="003B0376" w:rsidP="00966DDA">
            <w:pPr>
              <w:spacing w:after="0"/>
              <w:jc w:val="center"/>
              <w:rPr>
                <w:b/>
              </w:rPr>
            </w:pPr>
            <w:r w:rsidRPr="00514648">
              <w:rPr>
                <w:b/>
              </w:rPr>
              <w:t xml:space="preserve">Cognitive </w:t>
            </w:r>
            <w:proofErr w:type="spellStart"/>
            <w:r w:rsidRPr="00514648">
              <w:rPr>
                <w:b/>
              </w:rPr>
              <w:t>variate</w:t>
            </w:r>
            <w:r w:rsidRPr="000C5C97">
              <w:rPr>
                <w:b/>
                <w:vertAlign w:val="superscript"/>
              </w:rPr>
              <w:t>c</w:t>
            </w:r>
            <w:proofErr w:type="spellEnd"/>
          </w:p>
        </w:tc>
      </w:tr>
      <w:tr w:rsidR="003B0376" w14:paraId="2494AFE9" w14:textId="77777777" w:rsidTr="00966DDA">
        <w:tc>
          <w:tcPr>
            <w:tcW w:w="2716" w:type="dxa"/>
            <w:tcBorders>
              <w:bottom w:val="single" w:sz="12" w:space="0" w:color="auto"/>
            </w:tcBorders>
          </w:tcPr>
          <w:p w14:paraId="2DE4469C" w14:textId="77777777" w:rsidR="003B0376" w:rsidRDefault="003B0376" w:rsidP="00966DDA">
            <w:pPr>
              <w:spacing w:after="0"/>
            </w:pPr>
          </w:p>
        </w:tc>
        <w:tc>
          <w:tcPr>
            <w:tcW w:w="2414" w:type="dxa"/>
            <w:tcBorders>
              <w:bottom w:val="single" w:sz="12" w:space="0" w:color="auto"/>
            </w:tcBorders>
          </w:tcPr>
          <w:p w14:paraId="29759182" w14:textId="77777777" w:rsidR="003B0376" w:rsidRPr="00514648" w:rsidRDefault="003B0376" w:rsidP="00966DDA">
            <w:pPr>
              <w:spacing w:after="0"/>
              <w:jc w:val="center"/>
              <w:rPr>
                <w:b/>
              </w:rPr>
            </w:pPr>
            <w:r w:rsidRPr="00514648">
              <w:rPr>
                <w:rFonts w:cstheme="minorHAnsi"/>
                <w:b/>
              </w:rPr>
              <w:t>β</w:t>
            </w:r>
            <w:r>
              <w:rPr>
                <w:b/>
              </w:rPr>
              <w:t xml:space="preserve"> (95% CI</w:t>
            </w:r>
            <w:r w:rsidRPr="00514648">
              <w:rPr>
                <w:b/>
              </w:rPr>
              <w:t>)</w:t>
            </w:r>
            <w:r>
              <w:rPr>
                <w:b/>
              </w:rPr>
              <w:t>*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1E5C02F8" w14:textId="77777777" w:rsidR="003B0376" w:rsidRPr="00514648" w:rsidRDefault="003B0376" w:rsidP="00966DDA">
            <w:pPr>
              <w:spacing w:after="0"/>
              <w:jc w:val="center"/>
              <w:rPr>
                <w:b/>
              </w:rPr>
            </w:pPr>
            <w:r w:rsidRPr="00514648">
              <w:rPr>
                <w:rFonts w:cstheme="minorHAnsi"/>
                <w:b/>
              </w:rPr>
              <w:t>β</w:t>
            </w:r>
            <w:r w:rsidRPr="00514648">
              <w:rPr>
                <w:b/>
              </w:rPr>
              <w:t xml:space="preserve"> (SE)</w:t>
            </w:r>
            <w:r>
              <w:rPr>
                <w:b/>
              </w:rPr>
              <w:t>*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4AEA964C" w14:textId="77777777" w:rsidR="003B0376" w:rsidRPr="00514648" w:rsidRDefault="003B0376" w:rsidP="00966DDA">
            <w:pPr>
              <w:spacing w:after="0"/>
              <w:jc w:val="center"/>
              <w:rPr>
                <w:b/>
              </w:rPr>
            </w:pPr>
            <w:r w:rsidRPr="00514648">
              <w:rPr>
                <w:rFonts w:cstheme="minorHAnsi"/>
                <w:b/>
              </w:rPr>
              <w:t>β</w:t>
            </w:r>
            <w:r w:rsidRPr="00514648">
              <w:rPr>
                <w:b/>
              </w:rPr>
              <w:t xml:space="preserve"> (SE)</w:t>
            </w:r>
            <w:r>
              <w:rPr>
                <w:b/>
              </w:rPr>
              <w:t>*</w:t>
            </w:r>
          </w:p>
        </w:tc>
      </w:tr>
      <w:tr w:rsidR="003B0376" w14:paraId="70A21CC4" w14:textId="77777777" w:rsidTr="00966DDA">
        <w:tc>
          <w:tcPr>
            <w:tcW w:w="2716" w:type="dxa"/>
            <w:tcBorders>
              <w:top w:val="single" w:sz="12" w:space="0" w:color="auto"/>
            </w:tcBorders>
          </w:tcPr>
          <w:p w14:paraId="772D505D" w14:textId="77777777" w:rsidR="003B0376" w:rsidRPr="00312504" w:rsidRDefault="003B0376" w:rsidP="00966DDA">
            <w:pPr>
              <w:spacing w:after="0"/>
            </w:pPr>
            <w:r w:rsidRPr="00312504">
              <w:t xml:space="preserve">Vascular </w:t>
            </w:r>
            <w:proofErr w:type="spellStart"/>
            <w:r w:rsidRPr="00312504">
              <w:t>comorbidity</w:t>
            </w:r>
            <w:r w:rsidRPr="00312504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414" w:type="dxa"/>
            <w:tcBorders>
              <w:top w:val="single" w:sz="12" w:space="0" w:color="auto"/>
            </w:tcBorders>
          </w:tcPr>
          <w:p w14:paraId="2070EE02" w14:textId="77777777" w:rsidR="003B0376" w:rsidRPr="00312504" w:rsidRDefault="003B0376" w:rsidP="00966DDA">
            <w:pPr>
              <w:spacing w:after="0"/>
              <w:jc w:val="center"/>
            </w:pPr>
          </w:p>
        </w:tc>
        <w:tc>
          <w:tcPr>
            <w:tcW w:w="2277" w:type="dxa"/>
            <w:tcBorders>
              <w:top w:val="single" w:sz="12" w:space="0" w:color="auto"/>
            </w:tcBorders>
          </w:tcPr>
          <w:p w14:paraId="27677DB2" w14:textId="77777777" w:rsidR="003B0376" w:rsidRPr="003B0376" w:rsidRDefault="003B0376" w:rsidP="00966DDA">
            <w:pPr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484DEDA1" w14:textId="77777777" w:rsidR="003B0376" w:rsidRPr="003B0376" w:rsidRDefault="003B0376" w:rsidP="00966DDA">
            <w:pPr>
              <w:spacing w:after="0"/>
              <w:jc w:val="center"/>
              <w:rPr>
                <w:highlight w:val="yellow"/>
              </w:rPr>
            </w:pPr>
          </w:p>
        </w:tc>
      </w:tr>
      <w:tr w:rsidR="003B0376" w14:paraId="69A75F13" w14:textId="77777777" w:rsidTr="00966DDA">
        <w:tc>
          <w:tcPr>
            <w:tcW w:w="2716" w:type="dxa"/>
          </w:tcPr>
          <w:p w14:paraId="16367EE5" w14:textId="77777777" w:rsidR="003B0376" w:rsidRPr="00312504" w:rsidRDefault="003B0376" w:rsidP="00966DDA">
            <w:pPr>
              <w:spacing w:after="0"/>
            </w:pPr>
            <w:r w:rsidRPr="00312504">
              <w:tab/>
              <w:t>1</w:t>
            </w:r>
          </w:p>
        </w:tc>
        <w:tc>
          <w:tcPr>
            <w:tcW w:w="2414" w:type="dxa"/>
          </w:tcPr>
          <w:p w14:paraId="43AEDC0D" w14:textId="0FA1A8B2" w:rsidR="003B0376" w:rsidRPr="00312504" w:rsidRDefault="00312504" w:rsidP="00966DDA">
            <w:pPr>
              <w:spacing w:after="0"/>
              <w:jc w:val="center"/>
            </w:pPr>
            <w:r w:rsidRPr="00312504">
              <w:t>-0.23 (-0.67</w:t>
            </w:r>
            <w:r w:rsidR="003B0376" w:rsidRPr="00312504">
              <w:t xml:space="preserve">, </w:t>
            </w:r>
            <w:r w:rsidRPr="00312504">
              <w:t>0.22</w:t>
            </w:r>
            <w:r w:rsidR="003B0376" w:rsidRPr="00312504">
              <w:t>)</w:t>
            </w:r>
          </w:p>
          <w:p w14:paraId="263CB5CB" w14:textId="5E94598F" w:rsidR="003B0376" w:rsidRPr="007E1879" w:rsidRDefault="00312504" w:rsidP="00966DDA">
            <w:pPr>
              <w:spacing w:after="0"/>
              <w:jc w:val="center"/>
            </w:pPr>
            <w:r w:rsidRPr="007E1879">
              <w:t>p = 0.32</w:t>
            </w:r>
          </w:p>
        </w:tc>
        <w:tc>
          <w:tcPr>
            <w:tcW w:w="2277" w:type="dxa"/>
          </w:tcPr>
          <w:p w14:paraId="0216E2C6" w14:textId="14488617" w:rsidR="003B0376" w:rsidRPr="00312504" w:rsidRDefault="00312504" w:rsidP="00966DDA">
            <w:pPr>
              <w:spacing w:after="0"/>
              <w:jc w:val="center"/>
            </w:pPr>
            <w:r w:rsidRPr="00312504">
              <w:t>-0.38 (-0.95, 0.17</w:t>
            </w:r>
            <w:r w:rsidR="003B0376" w:rsidRPr="00312504">
              <w:t>)</w:t>
            </w:r>
          </w:p>
          <w:p w14:paraId="430677FB" w14:textId="49E2A778" w:rsidR="003B0376" w:rsidRPr="00312504" w:rsidRDefault="00312504" w:rsidP="00966DDA">
            <w:pPr>
              <w:spacing w:after="0"/>
              <w:jc w:val="center"/>
            </w:pPr>
            <w:r w:rsidRPr="00312504">
              <w:t>p = 0.18</w:t>
            </w:r>
          </w:p>
        </w:tc>
        <w:tc>
          <w:tcPr>
            <w:tcW w:w="2230" w:type="dxa"/>
          </w:tcPr>
          <w:p w14:paraId="6A35BEE9" w14:textId="631A964F" w:rsidR="003B0376" w:rsidRPr="00312504" w:rsidRDefault="003B0376" w:rsidP="00966DDA">
            <w:pPr>
              <w:spacing w:after="0"/>
              <w:jc w:val="center"/>
            </w:pPr>
            <w:r w:rsidRPr="00312504">
              <w:t>-0.</w:t>
            </w:r>
            <w:r w:rsidR="00312504" w:rsidRPr="00312504">
              <w:t>24 (-0.81, 0.33</w:t>
            </w:r>
            <w:r w:rsidRPr="00312504">
              <w:t>)</w:t>
            </w:r>
          </w:p>
          <w:p w14:paraId="2AE9E29D" w14:textId="78DFA9E7" w:rsidR="003B0376" w:rsidRPr="00312504" w:rsidRDefault="00312504" w:rsidP="00966DDA">
            <w:pPr>
              <w:spacing w:after="0"/>
              <w:jc w:val="center"/>
            </w:pPr>
            <w:r w:rsidRPr="00312504">
              <w:t>p = 0.41</w:t>
            </w:r>
          </w:p>
        </w:tc>
      </w:tr>
      <w:tr w:rsidR="003B0376" w14:paraId="27916E33" w14:textId="77777777" w:rsidTr="00966DDA">
        <w:tc>
          <w:tcPr>
            <w:tcW w:w="2716" w:type="dxa"/>
          </w:tcPr>
          <w:p w14:paraId="54F74507" w14:textId="77777777" w:rsidR="003B0376" w:rsidRPr="00312504" w:rsidRDefault="003B0376" w:rsidP="00966DDA">
            <w:pPr>
              <w:spacing w:after="0"/>
            </w:pPr>
            <w:r w:rsidRPr="00312504">
              <w:tab/>
              <w:t>2</w:t>
            </w:r>
          </w:p>
        </w:tc>
        <w:tc>
          <w:tcPr>
            <w:tcW w:w="2414" w:type="dxa"/>
          </w:tcPr>
          <w:p w14:paraId="2D1FF150" w14:textId="0890B111" w:rsidR="003B0376" w:rsidRPr="00312504" w:rsidRDefault="00312504" w:rsidP="00966DDA">
            <w:pPr>
              <w:spacing w:after="0"/>
              <w:jc w:val="center"/>
            </w:pPr>
            <w:r w:rsidRPr="00312504">
              <w:t>-0.95 (-1.45, -0.45</w:t>
            </w:r>
            <w:r w:rsidR="003B0376" w:rsidRPr="00312504">
              <w:t>)</w:t>
            </w:r>
          </w:p>
          <w:p w14:paraId="3D7966C0" w14:textId="3F2662B9" w:rsidR="003B0376" w:rsidRPr="00312504" w:rsidRDefault="00312504" w:rsidP="00966DDA">
            <w:pPr>
              <w:spacing w:after="0"/>
              <w:jc w:val="center"/>
              <w:rPr>
                <w:b/>
              </w:rPr>
            </w:pPr>
            <w:r w:rsidRPr="00312504">
              <w:rPr>
                <w:b/>
              </w:rPr>
              <w:t>p = 0.0001</w:t>
            </w:r>
          </w:p>
        </w:tc>
        <w:tc>
          <w:tcPr>
            <w:tcW w:w="2277" w:type="dxa"/>
          </w:tcPr>
          <w:p w14:paraId="7567A1AC" w14:textId="3342C7B0" w:rsidR="003B0376" w:rsidRPr="00312504" w:rsidRDefault="00312504" w:rsidP="00966DDA">
            <w:pPr>
              <w:spacing w:after="0"/>
              <w:jc w:val="center"/>
            </w:pPr>
            <w:r w:rsidRPr="00312504">
              <w:t>-0.87 (-1.43, -0.31</w:t>
            </w:r>
            <w:r w:rsidR="003B0376" w:rsidRPr="00312504">
              <w:t>)</w:t>
            </w:r>
          </w:p>
          <w:p w14:paraId="23B24018" w14:textId="160EC0C0" w:rsidR="003B0376" w:rsidRPr="00312504" w:rsidRDefault="00312504" w:rsidP="00966DDA">
            <w:pPr>
              <w:spacing w:after="0"/>
              <w:jc w:val="center"/>
              <w:rPr>
                <w:b/>
              </w:rPr>
            </w:pPr>
            <w:r w:rsidRPr="00312504">
              <w:rPr>
                <w:b/>
              </w:rPr>
              <w:t>p = 0.002</w:t>
            </w:r>
          </w:p>
        </w:tc>
        <w:tc>
          <w:tcPr>
            <w:tcW w:w="2230" w:type="dxa"/>
          </w:tcPr>
          <w:p w14:paraId="08518EE5" w14:textId="316408ED" w:rsidR="003B0376" w:rsidRPr="00312504" w:rsidRDefault="00312504" w:rsidP="00966DDA">
            <w:pPr>
              <w:spacing w:after="0"/>
              <w:jc w:val="center"/>
            </w:pPr>
            <w:r w:rsidRPr="00312504">
              <w:t>-0.43</w:t>
            </w:r>
            <w:r w:rsidR="003B0376" w:rsidRPr="00312504">
              <w:t xml:space="preserve"> (-</w:t>
            </w:r>
            <w:r w:rsidRPr="00312504">
              <w:t>1.06, 0.20</w:t>
            </w:r>
            <w:r w:rsidR="003B0376" w:rsidRPr="00312504">
              <w:t>)</w:t>
            </w:r>
          </w:p>
          <w:p w14:paraId="3BE3A72E" w14:textId="5B60A3F8" w:rsidR="003B0376" w:rsidRPr="00312504" w:rsidRDefault="00312504" w:rsidP="00966DDA">
            <w:pPr>
              <w:spacing w:after="0"/>
              <w:jc w:val="center"/>
            </w:pPr>
            <w:r w:rsidRPr="00312504">
              <w:t>p = 0.18</w:t>
            </w:r>
          </w:p>
        </w:tc>
      </w:tr>
      <w:tr w:rsidR="003B0376" w14:paraId="3A53744E" w14:textId="77777777" w:rsidTr="00966DDA">
        <w:tc>
          <w:tcPr>
            <w:tcW w:w="2716" w:type="dxa"/>
          </w:tcPr>
          <w:p w14:paraId="113D4FE1" w14:textId="77777777" w:rsidR="003B0376" w:rsidRPr="00312504" w:rsidRDefault="003B0376" w:rsidP="00966DDA">
            <w:pPr>
              <w:spacing w:after="0"/>
            </w:pPr>
            <w:r w:rsidRPr="00312504">
              <w:tab/>
            </w:r>
            <w:r w:rsidRPr="00312504">
              <w:rPr>
                <w:rFonts w:cstheme="minorHAnsi"/>
              </w:rPr>
              <w:t>≥</w:t>
            </w:r>
            <w:r w:rsidRPr="00312504">
              <w:t>3</w:t>
            </w:r>
          </w:p>
        </w:tc>
        <w:tc>
          <w:tcPr>
            <w:tcW w:w="2414" w:type="dxa"/>
          </w:tcPr>
          <w:p w14:paraId="782E2ACD" w14:textId="6C47ECB6" w:rsidR="003B0376" w:rsidRPr="00312504" w:rsidRDefault="00312504" w:rsidP="00966DDA">
            <w:pPr>
              <w:spacing w:after="0"/>
              <w:jc w:val="center"/>
            </w:pPr>
            <w:r w:rsidRPr="00312504">
              <w:t>-0.85</w:t>
            </w:r>
            <w:r w:rsidR="003B0376" w:rsidRPr="00312504">
              <w:t xml:space="preserve"> </w:t>
            </w:r>
            <w:r w:rsidRPr="00312504">
              <w:t>(-1.44, -0.27</w:t>
            </w:r>
            <w:r w:rsidR="003B0376" w:rsidRPr="00312504">
              <w:t>)</w:t>
            </w:r>
          </w:p>
          <w:p w14:paraId="1E2CDFEE" w14:textId="08DE6E3E" w:rsidR="003B0376" w:rsidRPr="00312504" w:rsidRDefault="00312504" w:rsidP="00966DDA">
            <w:pPr>
              <w:spacing w:after="0"/>
              <w:jc w:val="center"/>
              <w:rPr>
                <w:b/>
              </w:rPr>
            </w:pPr>
            <w:r w:rsidRPr="00312504">
              <w:rPr>
                <w:b/>
              </w:rPr>
              <w:t>p = 0.004</w:t>
            </w:r>
          </w:p>
        </w:tc>
        <w:tc>
          <w:tcPr>
            <w:tcW w:w="2277" w:type="dxa"/>
          </w:tcPr>
          <w:p w14:paraId="3A975ED7" w14:textId="31399FB0" w:rsidR="003B0376" w:rsidRPr="00312504" w:rsidRDefault="00312504" w:rsidP="00966DDA">
            <w:pPr>
              <w:spacing w:after="0"/>
              <w:jc w:val="center"/>
            </w:pPr>
            <w:r w:rsidRPr="00312504">
              <w:t>-0.79 (-1.39, -0.19</w:t>
            </w:r>
            <w:r w:rsidR="003B0376" w:rsidRPr="00312504">
              <w:t>)</w:t>
            </w:r>
          </w:p>
          <w:p w14:paraId="5C1E2C7B" w14:textId="15716341" w:rsidR="003B0376" w:rsidRPr="00312504" w:rsidRDefault="00312504" w:rsidP="00966DDA">
            <w:pPr>
              <w:spacing w:after="0"/>
              <w:jc w:val="center"/>
              <w:rPr>
                <w:b/>
              </w:rPr>
            </w:pPr>
            <w:r w:rsidRPr="00312504">
              <w:rPr>
                <w:b/>
              </w:rPr>
              <w:t>p = 0.01</w:t>
            </w:r>
          </w:p>
        </w:tc>
        <w:tc>
          <w:tcPr>
            <w:tcW w:w="2230" w:type="dxa"/>
          </w:tcPr>
          <w:p w14:paraId="0C9D4460" w14:textId="6ECF3094" w:rsidR="003B0376" w:rsidRPr="00312504" w:rsidRDefault="00312504" w:rsidP="00966DDA">
            <w:pPr>
              <w:spacing w:after="0"/>
              <w:jc w:val="center"/>
            </w:pPr>
            <w:r w:rsidRPr="00312504">
              <w:t>-0.44 (-1.09, 0.20</w:t>
            </w:r>
            <w:r w:rsidR="003B0376" w:rsidRPr="00312504">
              <w:t>)</w:t>
            </w:r>
          </w:p>
          <w:p w14:paraId="0854DA9D" w14:textId="75E6AEDF" w:rsidR="003B0376" w:rsidRPr="00312504" w:rsidRDefault="00312504" w:rsidP="00966DDA">
            <w:pPr>
              <w:spacing w:after="0"/>
              <w:jc w:val="center"/>
            </w:pPr>
            <w:r w:rsidRPr="00312504">
              <w:t>p = 0.17</w:t>
            </w:r>
          </w:p>
        </w:tc>
      </w:tr>
      <w:tr w:rsidR="003B0376" w14:paraId="7C58E5C8" w14:textId="77777777" w:rsidTr="00966DDA">
        <w:tc>
          <w:tcPr>
            <w:tcW w:w="2716" w:type="dxa"/>
          </w:tcPr>
          <w:p w14:paraId="2EA1A1D0" w14:textId="77777777" w:rsidR="003B0376" w:rsidRPr="00312504" w:rsidRDefault="003B0376" w:rsidP="00966DDA">
            <w:pPr>
              <w:spacing w:after="0"/>
            </w:pPr>
            <w:r w:rsidRPr="00312504">
              <w:t>Anxiety</w:t>
            </w:r>
          </w:p>
        </w:tc>
        <w:tc>
          <w:tcPr>
            <w:tcW w:w="2414" w:type="dxa"/>
          </w:tcPr>
          <w:p w14:paraId="09C97B5D" w14:textId="005BA0E4" w:rsidR="003B0376" w:rsidRPr="00312504" w:rsidRDefault="00312504" w:rsidP="00966DDA">
            <w:pPr>
              <w:spacing w:after="0"/>
              <w:jc w:val="center"/>
            </w:pPr>
            <w:r w:rsidRPr="00312504">
              <w:t>0.056 (-0.47, 0.5</w:t>
            </w:r>
            <w:r w:rsidR="003B0376" w:rsidRPr="00312504">
              <w:t xml:space="preserve">8), </w:t>
            </w:r>
          </w:p>
          <w:p w14:paraId="118E4740" w14:textId="0A209A03" w:rsidR="003B0376" w:rsidRPr="00312504" w:rsidRDefault="00312504" w:rsidP="00966DDA">
            <w:pPr>
              <w:spacing w:after="0"/>
              <w:jc w:val="center"/>
            </w:pPr>
            <w:r w:rsidRPr="00312504">
              <w:t>p = 0.84</w:t>
            </w:r>
          </w:p>
        </w:tc>
        <w:tc>
          <w:tcPr>
            <w:tcW w:w="2277" w:type="dxa"/>
          </w:tcPr>
          <w:p w14:paraId="1A501906" w14:textId="4D9546F9" w:rsidR="003B0376" w:rsidRPr="00312504" w:rsidRDefault="00312504" w:rsidP="00966DDA">
            <w:pPr>
              <w:spacing w:after="0"/>
              <w:jc w:val="center"/>
            </w:pPr>
            <w:r w:rsidRPr="00312504">
              <w:t>0.52 (-0.047, 1.10</w:t>
            </w:r>
            <w:r w:rsidR="003B0376" w:rsidRPr="00312504">
              <w:t>)</w:t>
            </w:r>
          </w:p>
          <w:p w14:paraId="0DDCCC8E" w14:textId="4A7D4A1B" w:rsidR="003B0376" w:rsidRPr="00312504" w:rsidRDefault="00312504" w:rsidP="00966DDA">
            <w:pPr>
              <w:spacing w:after="0"/>
              <w:jc w:val="center"/>
            </w:pPr>
            <w:r w:rsidRPr="00312504">
              <w:t>p = 0.07</w:t>
            </w:r>
          </w:p>
        </w:tc>
        <w:tc>
          <w:tcPr>
            <w:tcW w:w="2230" w:type="dxa"/>
          </w:tcPr>
          <w:p w14:paraId="6AA0211A" w14:textId="4383D6B8" w:rsidR="003B0376" w:rsidRPr="00312504" w:rsidRDefault="00312504" w:rsidP="00966DDA">
            <w:pPr>
              <w:spacing w:after="0"/>
              <w:jc w:val="center"/>
            </w:pPr>
            <w:r w:rsidRPr="00312504">
              <w:t>0.48 (-0.12, 1.09</w:t>
            </w:r>
            <w:r w:rsidR="003B0376" w:rsidRPr="00312504">
              <w:t>)</w:t>
            </w:r>
          </w:p>
          <w:p w14:paraId="1C22C128" w14:textId="78909911" w:rsidR="003B0376" w:rsidRPr="00312504" w:rsidRDefault="00312504" w:rsidP="00966DDA">
            <w:pPr>
              <w:spacing w:after="0"/>
              <w:jc w:val="center"/>
            </w:pPr>
            <w:r w:rsidRPr="00312504">
              <w:t>p = 0.12</w:t>
            </w:r>
          </w:p>
        </w:tc>
      </w:tr>
      <w:tr w:rsidR="003B0376" w14:paraId="79C221CE" w14:textId="77777777" w:rsidTr="00966DDA">
        <w:tc>
          <w:tcPr>
            <w:tcW w:w="2716" w:type="dxa"/>
          </w:tcPr>
          <w:p w14:paraId="79742A15" w14:textId="77777777" w:rsidR="003B0376" w:rsidRPr="00312504" w:rsidRDefault="003B0376" w:rsidP="00966DDA">
            <w:pPr>
              <w:spacing w:after="0"/>
            </w:pPr>
            <w:r w:rsidRPr="00312504">
              <w:t>Depression</w:t>
            </w:r>
          </w:p>
        </w:tc>
        <w:tc>
          <w:tcPr>
            <w:tcW w:w="2414" w:type="dxa"/>
          </w:tcPr>
          <w:p w14:paraId="787F4E5A" w14:textId="66152632" w:rsidR="003B0376" w:rsidRPr="00312504" w:rsidRDefault="00312504" w:rsidP="00966DDA">
            <w:pPr>
              <w:spacing w:after="0"/>
              <w:jc w:val="center"/>
            </w:pPr>
            <w:r w:rsidRPr="00312504">
              <w:t>0.43</w:t>
            </w:r>
            <w:r w:rsidR="003B0376" w:rsidRPr="00312504">
              <w:t xml:space="preserve"> (</w:t>
            </w:r>
            <w:r w:rsidRPr="00312504">
              <w:t>-0.044, 0.90</w:t>
            </w:r>
            <w:r w:rsidR="003B0376" w:rsidRPr="00312504">
              <w:t>)</w:t>
            </w:r>
          </w:p>
          <w:p w14:paraId="46EDD419" w14:textId="182BF7DE" w:rsidR="003B0376" w:rsidRPr="00312504" w:rsidRDefault="00312504" w:rsidP="00966DDA">
            <w:pPr>
              <w:spacing w:after="0"/>
              <w:jc w:val="center"/>
            </w:pPr>
            <w:r w:rsidRPr="00312504">
              <w:t>p = 0.075</w:t>
            </w:r>
          </w:p>
        </w:tc>
        <w:tc>
          <w:tcPr>
            <w:tcW w:w="2277" w:type="dxa"/>
          </w:tcPr>
          <w:p w14:paraId="2CEE913C" w14:textId="47806C0A" w:rsidR="003B0376" w:rsidRPr="00312504" w:rsidRDefault="00312504" w:rsidP="00966DDA">
            <w:pPr>
              <w:spacing w:after="0"/>
              <w:jc w:val="center"/>
            </w:pPr>
            <w:r w:rsidRPr="00312504">
              <w:t>0.028 (-0.52, 0.5</w:t>
            </w:r>
            <w:r w:rsidR="003B0376" w:rsidRPr="00312504">
              <w:t>7)</w:t>
            </w:r>
          </w:p>
          <w:p w14:paraId="57466F94" w14:textId="17897B3A" w:rsidR="003B0376" w:rsidRPr="00312504" w:rsidRDefault="00312504" w:rsidP="00966DDA">
            <w:pPr>
              <w:spacing w:after="0"/>
              <w:jc w:val="center"/>
            </w:pPr>
            <w:r w:rsidRPr="00312504">
              <w:t>p = 0.92</w:t>
            </w:r>
          </w:p>
        </w:tc>
        <w:tc>
          <w:tcPr>
            <w:tcW w:w="2230" w:type="dxa"/>
          </w:tcPr>
          <w:p w14:paraId="4433773A" w14:textId="706F14CC" w:rsidR="003B0376" w:rsidRPr="00312504" w:rsidRDefault="00312504" w:rsidP="00966DDA">
            <w:pPr>
              <w:spacing w:after="0"/>
              <w:jc w:val="center"/>
            </w:pPr>
            <w:r w:rsidRPr="00312504">
              <w:t>-0.16</w:t>
            </w:r>
            <w:r w:rsidR="003B0376" w:rsidRPr="00312504">
              <w:t xml:space="preserve"> (</w:t>
            </w:r>
            <w:r w:rsidRPr="00312504">
              <w:t>-0.68, 0.36</w:t>
            </w:r>
            <w:r w:rsidR="003B0376" w:rsidRPr="00312504">
              <w:t>)</w:t>
            </w:r>
          </w:p>
          <w:p w14:paraId="0571CC95" w14:textId="24EA1FF4" w:rsidR="003B0376" w:rsidRPr="00312504" w:rsidRDefault="00312504" w:rsidP="00966DDA">
            <w:pPr>
              <w:spacing w:after="0"/>
              <w:jc w:val="center"/>
            </w:pPr>
            <w:r w:rsidRPr="00312504">
              <w:t>p = 0.55</w:t>
            </w:r>
          </w:p>
        </w:tc>
      </w:tr>
      <w:tr w:rsidR="003B0376" w14:paraId="2287C5F0" w14:textId="77777777" w:rsidTr="00966DDA">
        <w:tc>
          <w:tcPr>
            <w:tcW w:w="2716" w:type="dxa"/>
          </w:tcPr>
          <w:p w14:paraId="2797C616" w14:textId="77777777" w:rsidR="003B0376" w:rsidRPr="00312504" w:rsidRDefault="003B0376" w:rsidP="00966DDA">
            <w:pPr>
              <w:spacing w:after="0"/>
            </w:pPr>
            <w:r w:rsidRPr="00312504">
              <w:t>Disease-modifying therapy</w:t>
            </w:r>
          </w:p>
        </w:tc>
        <w:tc>
          <w:tcPr>
            <w:tcW w:w="2414" w:type="dxa"/>
          </w:tcPr>
          <w:p w14:paraId="0497035A" w14:textId="15E8EC0E" w:rsidR="003B0376" w:rsidRPr="00312504" w:rsidRDefault="00312504" w:rsidP="00966DDA">
            <w:pPr>
              <w:spacing w:after="0"/>
              <w:jc w:val="center"/>
            </w:pPr>
            <w:r w:rsidRPr="00312504">
              <w:t>0.042 (-0.33, 0.41</w:t>
            </w:r>
            <w:r w:rsidR="003B0376" w:rsidRPr="00312504">
              <w:t>)</w:t>
            </w:r>
          </w:p>
          <w:p w14:paraId="30684081" w14:textId="618B7B1A" w:rsidR="003B0376" w:rsidRPr="00312504" w:rsidRDefault="00312504" w:rsidP="00966DDA">
            <w:pPr>
              <w:spacing w:after="0"/>
              <w:jc w:val="center"/>
            </w:pPr>
            <w:r w:rsidRPr="00312504">
              <w:t>p = 0.83</w:t>
            </w:r>
          </w:p>
        </w:tc>
        <w:tc>
          <w:tcPr>
            <w:tcW w:w="2277" w:type="dxa"/>
          </w:tcPr>
          <w:p w14:paraId="2A7F602B" w14:textId="42F8D593" w:rsidR="003B0376" w:rsidRPr="00312504" w:rsidRDefault="00312504" w:rsidP="00966DDA">
            <w:pPr>
              <w:spacing w:after="0"/>
              <w:jc w:val="center"/>
            </w:pPr>
            <w:r w:rsidRPr="00312504">
              <w:t>0.029 (-0.34, 0.39</w:t>
            </w:r>
            <w:r w:rsidR="003B0376" w:rsidRPr="00312504">
              <w:t>)</w:t>
            </w:r>
          </w:p>
          <w:p w14:paraId="73991A26" w14:textId="597D598E" w:rsidR="003B0376" w:rsidRPr="00312504" w:rsidRDefault="00312504" w:rsidP="00966DDA">
            <w:pPr>
              <w:spacing w:after="0"/>
              <w:jc w:val="center"/>
            </w:pPr>
            <w:r w:rsidRPr="00312504">
              <w:t>p = 0.92</w:t>
            </w:r>
          </w:p>
        </w:tc>
        <w:tc>
          <w:tcPr>
            <w:tcW w:w="2230" w:type="dxa"/>
          </w:tcPr>
          <w:p w14:paraId="538D1D6A" w14:textId="3FD07C69" w:rsidR="003B0376" w:rsidRPr="00312504" w:rsidRDefault="00312504" w:rsidP="00966DDA">
            <w:pPr>
              <w:spacing w:after="0"/>
              <w:jc w:val="center"/>
            </w:pPr>
            <w:r w:rsidRPr="00312504">
              <w:t>-0.010 (-0.36, 0.33</w:t>
            </w:r>
            <w:r w:rsidR="003B0376" w:rsidRPr="00312504">
              <w:t>)</w:t>
            </w:r>
          </w:p>
          <w:p w14:paraId="67AE3DDA" w14:textId="3C99D619" w:rsidR="003B0376" w:rsidRPr="00312504" w:rsidRDefault="00312504" w:rsidP="00966DDA">
            <w:pPr>
              <w:spacing w:after="0"/>
              <w:jc w:val="center"/>
            </w:pPr>
            <w:r w:rsidRPr="00312504">
              <w:t>p = 0.95</w:t>
            </w:r>
          </w:p>
        </w:tc>
      </w:tr>
      <w:tr w:rsidR="003B0376" w14:paraId="3E088823" w14:textId="77777777" w:rsidTr="00966DDA">
        <w:tc>
          <w:tcPr>
            <w:tcW w:w="2716" w:type="dxa"/>
          </w:tcPr>
          <w:p w14:paraId="4DC157B0" w14:textId="77777777" w:rsidR="003B0376" w:rsidRPr="00312504" w:rsidRDefault="003B0376" w:rsidP="00966DDA">
            <w:pPr>
              <w:spacing w:after="0"/>
            </w:pPr>
            <w:r w:rsidRPr="00312504">
              <w:t>MRI variate</w:t>
            </w:r>
          </w:p>
        </w:tc>
        <w:tc>
          <w:tcPr>
            <w:tcW w:w="2414" w:type="dxa"/>
          </w:tcPr>
          <w:p w14:paraId="0D4DCA11" w14:textId="77777777" w:rsidR="003B0376" w:rsidRPr="00312504" w:rsidRDefault="003B0376" w:rsidP="003B0376">
            <w:pPr>
              <w:pStyle w:val="ListParagraph"/>
              <w:numPr>
                <w:ilvl w:val="0"/>
                <w:numId w:val="20"/>
              </w:numPr>
              <w:spacing w:before="0" w:after="0"/>
              <w:jc w:val="center"/>
            </w:pPr>
          </w:p>
        </w:tc>
        <w:tc>
          <w:tcPr>
            <w:tcW w:w="2277" w:type="dxa"/>
          </w:tcPr>
          <w:p w14:paraId="7C4D9A74" w14:textId="77777777" w:rsidR="003B0376" w:rsidRPr="00312504" w:rsidRDefault="003B0376" w:rsidP="003B0376">
            <w:pPr>
              <w:pStyle w:val="ListParagraph"/>
              <w:numPr>
                <w:ilvl w:val="0"/>
                <w:numId w:val="20"/>
              </w:numPr>
              <w:spacing w:before="0" w:after="0"/>
              <w:jc w:val="center"/>
            </w:pPr>
          </w:p>
        </w:tc>
        <w:tc>
          <w:tcPr>
            <w:tcW w:w="2230" w:type="dxa"/>
          </w:tcPr>
          <w:p w14:paraId="482B61C1" w14:textId="211197DE" w:rsidR="003B0376" w:rsidRPr="00312504" w:rsidRDefault="00312504" w:rsidP="00966DDA">
            <w:pPr>
              <w:spacing w:after="0"/>
              <w:jc w:val="center"/>
            </w:pPr>
            <w:r w:rsidRPr="00312504">
              <w:t>0.45</w:t>
            </w:r>
            <w:r w:rsidR="003B0376" w:rsidRPr="00312504">
              <w:t xml:space="preserve"> (0.</w:t>
            </w:r>
            <w:r w:rsidRPr="00312504">
              <w:t>26, 0.63</w:t>
            </w:r>
            <w:r w:rsidR="003B0376" w:rsidRPr="00312504">
              <w:t>)</w:t>
            </w:r>
          </w:p>
          <w:p w14:paraId="43520EA4" w14:textId="77777777" w:rsidR="003B0376" w:rsidRPr="00312504" w:rsidRDefault="003B0376" w:rsidP="00966DDA">
            <w:pPr>
              <w:spacing w:after="0"/>
              <w:jc w:val="center"/>
            </w:pPr>
            <w:r w:rsidRPr="00312504">
              <w:rPr>
                <w:b/>
              </w:rPr>
              <w:t>p = 0.0001</w:t>
            </w:r>
          </w:p>
        </w:tc>
      </w:tr>
      <w:tr w:rsidR="003B0376" w14:paraId="5AA4AA2B" w14:textId="77777777" w:rsidTr="00966DDA">
        <w:tc>
          <w:tcPr>
            <w:tcW w:w="2716" w:type="dxa"/>
            <w:tcBorders>
              <w:bottom w:val="single" w:sz="12" w:space="0" w:color="auto"/>
            </w:tcBorders>
          </w:tcPr>
          <w:p w14:paraId="685B8965" w14:textId="77777777" w:rsidR="003B0376" w:rsidRPr="00312504" w:rsidRDefault="003B0376" w:rsidP="00966DDA">
            <w:pPr>
              <w:spacing w:after="0"/>
            </w:pPr>
            <w:r w:rsidRPr="00312504">
              <w:t>Adjusted R</w:t>
            </w:r>
            <w:r w:rsidRPr="00312504">
              <w:rPr>
                <w:vertAlign w:val="superscript"/>
              </w:rPr>
              <w:t>2</w:t>
            </w:r>
          </w:p>
        </w:tc>
        <w:tc>
          <w:tcPr>
            <w:tcW w:w="2414" w:type="dxa"/>
            <w:tcBorders>
              <w:bottom w:val="single" w:sz="12" w:space="0" w:color="auto"/>
            </w:tcBorders>
          </w:tcPr>
          <w:p w14:paraId="1AB2CA00" w14:textId="439A2404" w:rsidR="003B0376" w:rsidRPr="00312504" w:rsidRDefault="00312504" w:rsidP="00966DDA">
            <w:pPr>
              <w:spacing w:after="0"/>
              <w:jc w:val="center"/>
            </w:pPr>
            <w:r w:rsidRPr="00312504">
              <w:t>0.14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57FC2177" w14:textId="4106D18A" w:rsidR="003B0376" w:rsidRPr="00312504" w:rsidRDefault="00312504" w:rsidP="00966DDA">
            <w:pPr>
              <w:spacing w:after="0"/>
              <w:jc w:val="center"/>
            </w:pPr>
            <w:r w:rsidRPr="00312504">
              <w:t>0.13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7E9CA64C" w14:textId="6C7D0629" w:rsidR="003B0376" w:rsidRPr="00312504" w:rsidRDefault="00312504" w:rsidP="00966DDA">
            <w:pPr>
              <w:spacing w:after="0"/>
              <w:jc w:val="center"/>
            </w:pPr>
            <w:r w:rsidRPr="00312504">
              <w:t>0.24</w:t>
            </w:r>
          </w:p>
        </w:tc>
      </w:tr>
    </w:tbl>
    <w:p w14:paraId="7A21177F" w14:textId="4B2BA82B" w:rsidR="003B0376" w:rsidRDefault="003B0376" w:rsidP="003B0376">
      <w:r>
        <w:t xml:space="preserve">*Based on 1000 bootstrap replications; a- reference group = 0; </w:t>
      </w:r>
      <w:r w:rsidR="00C371A8">
        <w:t>b</w:t>
      </w:r>
      <w:r>
        <w:t>-with</w:t>
      </w:r>
      <w:r w:rsidR="00C371A8">
        <w:t>out</w:t>
      </w:r>
      <w:r>
        <w:t xml:space="preserve"> adjustment for MRI variate; </w:t>
      </w:r>
      <w:r w:rsidR="00C371A8">
        <w:t>c</w:t>
      </w:r>
      <w:r>
        <w:t>- with adjustment for MRI variate</w:t>
      </w:r>
      <w:r w:rsidR="00FD6CE2">
        <w:t>; 23.6% effect of vascular comorbidity on cognition mediated by MRI variables</w:t>
      </w:r>
    </w:p>
    <w:p w14:paraId="5FFCEC5D" w14:textId="77777777" w:rsidR="003B0376" w:rsidRDefault="003B0376">
      <w:pPr>
        <w:spacing w:before="0" w:after="200" w:line="276" w:lineRule="auto"/>
      </w:pPr>
    </w:p>
    <w:p w14:paraId="15D3DAF9" w14:textId="1C37B07B" w:rsidR="0025773B" w:rsidRPr="00116941" w:rsidRDefault="0025773B" w:rsidP="0025773B">
      <w:pPr>
        <w:spacing w:before="0" w:after="200" w:line="276" w:lineRule="auto"/>
        <w:rPr>
          <w:b/>
        </w:rPr>
      </w:pPr>
      <w:r>
        <w:br w:type="page"/>
      </w:r>
      <w:r w:rsidRPr="00116941">
        <w:rPr>
          <w:b/>
        </w:rPr>
        <w:lastRenderedPageBreak/>
        <w:t xml:space="preserve">Table </w:t>
      </w:r>
      <w:r w:rsidR="00116941" w:rsidRPr="00116941">
        <w:rPr>
          <w:b/>
        </w:rPr>
        <w:t>e6</w:t>
      </w:r>
      <w:r w:rsidRPr="00116941">
        <w:rPr>
          <w:b/>
        </w:rPr>
        <w:t>. Association of comorbidity with cognitive variate and magnetic resonance imaging (MRI) variate among individuals who were overweight or obese</w:t>
      </w:r>
    </w:p>
    <w:tbl>
      <w:tblPr>
        <w:tblStyle w:val="TableGrid"/>
        <w:tblW w:w="9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414"/>
        <w:gridCol w:w="2277"/>
        <w:gridCol w:w="2230"/>
      </w:tblGrid>
      <w:tr w:rsidR="0025773B" w14:paraId="27752722" w14:textId="77777777" w:rsidTr="00F7538A">
        <w:tc>
          <w:tcPr>
            <w:tcW w:w="2716" w:type="dxa"/>
            <w:tcBorders>
              <w:top w:val="single" w:sz="12" w:space="0" w:color="auto"/>
            </w:tcBorders>
          </w:tcPr>
          <w:p w14:paraId="7B84376E" w14:textId="77777777" w:rsidR="0025773B" w:rsidRDefault="0025773B" w:rsidP="00F7538A">
            <w:pPr>
              <w:spacing w:after="0"/>
            </w:pPr>
            <w:r>
              <w:tab/>
            </w:r>
          </w:p>
        </w:tc>
        <w:tc>
          <w:tcPr>
            <w:tcW w:w="2414" w:type="dxa"/>
            <w:tcBorders>
              <w:top w:val="single" w:sz="12" w:space="0" w:color="auto"/>
            </w:tcBorders>
          </w:tcPr>
          <w:p w14:paraId="1A4F60EA" w14:textId="77777777" w:rsidR="0025773B" w:rsidRPr="00514648" w:rsidRDefault="0025773B" w:rsidP="00F7538A">
            <w:pPr>
              <w:spacing w:after="0"/>
              <w:jc w:val="center"/>
              <w:rPr>
                <w:b/>
              </w:rPr>
            </w:pPr>
            <w:r w:rsidRPr="00514648">
              <w:rPr>
                <w:b/>
              </w:rPr>
              <w:t>MRI variate</w:t>
            </w:r>
          </w:p>
        </w:tc>
        <w:tc>
          <w:tcPr>
            <w:tcW w:w="2277" w:type="dxa"/>
            <w:tcBorders>
              <w:top w:val="single" w:sz="12" w:space="0" w:color="auto"/>
            </w:tcBorders>
          </w:tcPr>
          <w:p w14:paraId="72459E7D" w14:textId="77777777" w:rsidR="0025773B" w:rsidRPr="00514648" w:rsidRDefault="0025773B" w:rsidP="00F7538A">
            <w:pPr>
              <w:spacing w:after="0"/>
              <w:jc w:val="center"/>
              <w:rPr>
                <w:b/>
              </w:rPr>
            </w:pPr>
            <w:r w:rsidRPr="00514648">
              <w:rPr>
                <w:b/>
              </w:rPr>
              <w:t xml:space="preserve">Cognitive </w:t>
            </w:r>
            <w:proofErr w:type="spellStart"/>
            <w:r w:rsidRPr="00514648">
              <w:rPr>
                <w:b/>
              </w:rPr>
              <w:t>variate</w:t>
            </w:r>
            <w:r w:rsidRPr="00C43428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73DE0510" w14:textId="77777777" w:rsidR="0025773B" w:rsidRPr="00514648" w:rsidRDefault="0025773B" w:rsidP="00F7538A">
            <w:pPr>
              <w:spacing w:after="0"/>
              <w:jc w:val="center"/>
              <w:rPr>
                <w:b/>
              </w:rPr>
            </w:pPr>
            <w:r w:rsidRPr="00514648">
              <w:rPr>
                <w:b/>
              </w:rPr>
              <w:t xml:space="preserve">Cognitive </w:t>
            </w:r>
            <w:proofErr w:type="spellStart"/>
            <w:r w:rsidRPr="00514648">
              <w:rPr>
                <w:b/>
              </w:rPr>
              <w:t>variate</w:t>
            </w:r>
            <w:r w:rsidRPr="000C5C97">
              <w:rPr>
                <w:b/>
                <w:vertAlign w:val="superscript"/>
              </w:rPr>
              <w:t>c</w:t>
            </w:r>
            <w:proofErr w:type="spellEnd"/>
          </w:p>
        </w:tc>
      </w:tr>
      <w:tr w:rsidR="0025773B" w14:paraId="73F042E9" w14:textId="77777777" w:rsidTr="00F7538A">
        <w:tc>
          <w:tcPr>
            <w:tcW w:w="2716" w:type="dxa"/>
            <w:tcBorders>
              <w:bottom w:val="single" w:sz="12" w:space="0" w:color="auto"/>
            </w:tcBorders>
          </w:tcPr>
          <w:p w14:paraId="546B019E" w14:textId="77777777" w:rsidR="0025773B" w:rsidRDefault="0025773B" w:rsidP="00F7538A">
            <w:pPr>
              <w:spacing w:after="0"/>
            </w:pPr>
          </w:p>
        </w:tc>
        <w:tc>
          <w:tcPr>
            <w:tcW w:w="2414" w:type="dxa"/>
            <w:tcBorders>
              <w:bottom w:val="single" w:sz="12" w:space="0" w:color="auto"/>
            </w:tcBorders>
          </w:tcPr>
          <w:p w14:paraId="2829E211" w14:textId="77777777" w:rsidR="0025773B" w:rsidRPr="00514648" w:rsidRDefault="0025773B" w:rsidP="00F7538A">
            <w:pPr>
              <w:spacing w:after="0"/>
              <w:jc w:val="center"/>
              <w:rPr>
                <w:b/>
              </w:rPr>
            </w:pPr>
            <w:r w:rsidRPr="00514648">
              <w:rPr>
                <w:rFonts w:cstheme="minorHAnsi"/>
                <w:b/>
              </w:rPr>
              <w:t>β</w:t>
            </w:r>
            <w:r>
              <w:rPr>
                <w:b/>
              </w:rPr>
              <w:t xml:space="preserve"> (95% CI</w:t>
            </w:r>
            <w:r w:rsidRPr="00514648">
              <w:rPr>
                <w:b/>
              </w:rPr>
              <w:t>)</w:t>
            </w:r>
            <w:r>
              <w:rPr>
                <w:b/>
              </w:rPr>
              <w:t>*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69D26D95" w14:textId="77777777" w:rsidR="0025773B" w:rsidRPr="00514648" w:rsidRDefault="0025773B" w:rsidP="00F7538A">
            <w:pPr>
              <w:spacing w:after="0"/>
              <w:jc w:val="center"/>
              <w:rPr>
                <w:b/>
              </w:rPr>
            </w:pPr>
            <w:r w:rsidRPr="00514648">
              <w:rPr>
                <w:rFonts w:cstheme="minorHAnsi"/>
                <w:b/>
              </w:rPr>
              <w:t>β</w:t>
            </w:r>
            <w:r w:rsidRPr="00514648">
              <w:rPr>
                <w:b/>
              </w:rPr>
              <w:t xml:space="preserve"> (SE)</w:t>
            </w:r>
            <w:r>
              <w:rPr>
                <w:b/>
              </w:rPr>
              <w:t>*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48C2CAF0" w14:textId="77777777" w:rsidR="0025773B" w:rsidRPr="00514648" w:rsidRDefault="0025773B" w:rsidP="00F7538A">
            <w:pPr>
              <w:spacing w:after="0"/>
              <w:jc w:val="center"/>
              <w:rPr>
                <w:b/>
              </w:rPr>
            </w:pPr>
            <w:r w:rsidRPr="00514648">
              <w:rPr>
                <w:rFonts w:cstheme="minorHAnsi"/>
                <w:b/>
              </w:rPr>
              <w:t>β</w:t>
            </w:r>
            <w:r w:rsidRPr="00514648">
              <w:rPr>
                <w:b/>
              </w:rPr>
              <w:t xml:space="preserve"> (SE)</w:t>
            </w:r>
            <w:r>
              <w:rPr>
                <w:b/>
              </w:rPr>
              <w:t>*</w:t>
            </w:r>
          </w:p>
        </w:tc>
      </w:tr>
      <w:tr w:rsidR="0025773B" w14:paraId="093E5F0F" w14:textId="77777777" w:rsidTr="00F7538A">
        <w:tc>
          <w:tcPr>
            <w:tcW w:w="2716" w:type="dxa"/>
            <w:tcBorders>
              <w:top w:val="single" w:sz="12" w:space="0" w:color="auto"/>
            </w:tcBorders>
          </w:tcPr>
          <w:p w14:paraId="6343C9CC" w14:textId="77777777" w:rsidR="0025773B" w:rsidRPr="00312504" w:rsidRDefault="0025773B" w:rsidP="00F7538A">
            <w:pPr>
              <w:spacing w:after="0"/>
            </w:pPr>
            <w:r w:rsidRPr="00312504">
              <w:t xml:space="preserve">Vascular </w:t>
            </w:r>
            <w:proofErr w:type="spellStart"/>
            <w:r w:rsidRPr="00312504">
              <w:t>comorbidity</w:t>
            </w:r>
            <w:r w:rsidRPr="00312504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414" w:type="dxa"/>
            <w:tcBorders>
              <w:top w:val="single" w:sz="12" w:space="0" w:color="auto"/>
            </w:tcBorders>
          </w:tcPr>
          <w:p w14:paraId="3AA17957" w14:textId="77777777" w:rsidR="0025773B" w:rsidRPr="00312504" w:rsidRDefault="0025773B" w:rsidP="00F7538A">
            <w:pPr>
              <w:spacing w:after="0"/>
              <w:jc w:val="center"/>
            </w:pPr>
          </w:p>
        </w:tc>
        <w:tc>
          <w:tcPr>
            <w:tcW w:w="2277" w:type="dxa"/>
            <w:tcBorders>
              <w:top w:val="single" w:sz="12" w:space="0" w:color="auto"/>
            </w:tcBorders>
          </w:tcPr>
          <w:p w14:paraId="5FB8DD77" w14:textId="77777777" w:rsidR="0025773B" w:rsidRPr="003B0376" w:rsidRDefault="0025773B" w:rsidP="00F7538A">
            <w:pPr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5214F66C" w14:textId="77777777" w:rsidR="0025773B" w:rsidRPr="003B0376" w:rsidRDefault="0025773B" w:rsidP="00F7538A">
            <w:pPr>
              <w:spacing w:after="0"/>
              <w:jc w:val="center"/>
              <w:rPr>
                <w:highlight w:val="yellow"/>
              </w:rPr>
            </w:pPr>
          </w:p>
        </w:tc>
      </w:tr>
      <w:tr w:rsidR="0025773B" w14:paraId="59089301" w14:textId="77777777" w:rsidTr="00F7538A">
        <w:tc>
          <w:tcPr>
            <w:tcW w:w="2716" w:type="dxa"/>
          </w:tcPr>
          <w:p w14:paraId="38D1836A" w14:textId="77777777" w:rsidR="0025773B" w:rsidRPr="00312504" w:rsidRDefault="0025773B" w:rsidP="00F7538A">
            <w:pPr>
              <w:spacing w:after="0"/>
            </w:pPr>
            <w:r w:rsidRPr="00312504">
              <w:tab/>
              <w:t>1</w:t>
            </w:r>
          </w:p>
        </w:tc>
        <w:tc>
          <w:tcPr>
            <w:tcW w:w="2414" w:type="dxa"/>
          </w:tcPr>
          <w:p w14:paraId="58AB3F7D" w14:textId="1AE8CBF5" w:rsidR="0025773B" w:rsidRPr="00754A5A" w:rsidRDefault="0025773B" w:rsidP="00F7538A">
            <w:pPr>
              <w:spacing w:after="0"/>
              <w:jc w:val="center"/>
            </w:pPr>
            <w:r w:rsidRPr="00754A5A">
              <w:t>-0.</w:t>
            </w:r>
            <w:r w:rsidR="00754A5A" w:rsidRPr="00754A5A">
              <w:t>54</w:t>
            </w:r>
            <w:r w:rsidRPr="00754A5A">
              <w:t xml:space="preserve"> (-</w:t>
            </w:r>
            <w:r w:rsidR="00754A5A" w:rsidRPr="00754A5A">
              <w:t>1.06</w:t>
            </w:r>
            <w:r w:rsidRPr="00754A5A">
              <w:t xml:space="preserve">, </w:t>
            </w:r>
            <w:r w:rsidR="00754A5A" w:rsidRPr="00754A5A">
              <w:t>-</w:t>
            </w:r>
            <w:r w:rsidRPr="00754A5A">
              <w:t>0.</w:t>
            </w:r>
            <w:r w:rsidR="00754A5A" w:rsidRPr="00754A5A">
              <w:t>24</w:t>
            </w:r>
            <w:r w:rsidRPr="00754A5A">
              <w:t>)</w:t>
            </w:r>
          </w:p>
          <w:p w14:paraId="3CAF9147" w14:textId="3A2DE4FF" w:rsidR="0025773B" w:rsidRPr="00754A5A" w:rsidRDefault="0025773B" w:rsidP="00F7538A">
            <w:pPr>
              <w:spacing w:after="0"/>
              <w:jc w:val="center"/>
              <w:rPr>
                <w:b/>
              </w:rPr>
            </w:pPr>
            <w:r w:rsidRPr="00754A5A">
              <w:rPr>
                <w:b/>
              </w:rPr>
              <w:t>p = 0.</w:t>
            </w:r>
            <w:r w:rsidR="00754A5A" w:rsidRPr="00754A5A">
              <w:rPr>
                <w:b/>
              </w:rPr>
              <w:t>04</w:t>
            </w:r>
          </w:p>
        </w:tc>
        <w:tc>
          <w:tcPr>
            <w:tcW w:w="2277" w:type="dxa"/>
          </w:tcPr>
          <w:p w14:paraId="366515BA" w14:textId="7DA3DCA8" w:rsidR="0025773B" w:rsidRPr="001050E0" w:rsidRDefault="0025773B" w:rsidP="00F7538A">
            <w:pPr>
              <w:spacing w:after="0"/>
              <w:jc w:val="center"/>
            </w:pPr>
            <w:r w:rsidRPr="001050E0">
              <w:t>-0.</w:t>
            </w:r>
            <w:r w:rsidR="001050E0" w:rsidRPr="001050E0">
              <w:t>54</w:t>
            </w:r>
            <w:r w:rsidRPr="001050E0">
              <w:t xml:space="preserve"> (-</w:t>
            </w:r>
            <w:r w:rsidR="001050E0" w:rsidRPr="001050E0">
              <w:t>1.06</w:t>
            </w:r>
            <w:r w:rsidRPr="001050E0">
              <w:t xml:space="preserve">, </w:t>
            </w:r>
            <w:r w:rsidR="001050E0" w:rsidRPr="001050E0">
              <w:t>-0.024</w:t>
            </w:r>
            <w:r w:rsidRPr="001050E0">
              <w:t>)</w:t>
            </w:r>
          </w:p>
          <w:p w14:paraId="5EFF5E9B" w14:textId="38733C54" w:rsidR="0025773B" w:rsidRPr="00754A5A" w:rsidRDefault="0025773B" w:rsidP="00F7538A">
            <w:pPr>
              <w:spacing w:after="0"/>
              <w:jc w:val="center"/>
              <w:rPr>
                <w:b/>
              </w:rPr>
            </w:pPr>
            <w:r w:rsidRPr="00754A5A">
              <w:rPr>
                <w:b/>
              </w:rPr>
              <w:t>p = 0.</w:t>
            </w:r>
            <w:r w:rsidR="001050E0" w:rsidRPr="00754A5A">
              <w:rPr>
                <w:b/>
              </w:rPr>
              <w:t>04</w:t>
            </w:r>
          </w:p>
        </w:tc>
        <w:tc>
          <w:tcPr>
            <w:tcW w:w="2230" w:type="dxa"/>
          </w:tcPr>
          <w:p w14:paraId="05DD3894" w14:textId="06356BE8" w:rsidR="0025773B" w:rsidRPr="00754A5A" w:rsidRDefault="0025773B" w:rsidP="00F7538A">
            <w:pPr>
              <w:spacing w:after="0"/>
              <w:jc w:val="center"/>
            </w:pPr>
            <w:r w:rsidRPr="00754A5A">
              <w:t>-0.</w:t>
            </w:r>
            <w:r w:rsidR="001050E0" w:rsidRPr="00754A5A">
              <w:t>30</w:t>
            </w:r>
            <w:r w:rsidRPr="00754A5A">
              <w:t xml:space="preserve"> (-0.8</w:t>
            </w:r>
            <w:r w:rsidR="001050E0" w:rsidRPr="00754A5A">
              <w:t>2</w:t>
            </w:r>
            <w:r w:rsidRPr="00754A5A">
              <w:t>, 0.</w:t>
            </w:r>
            <w:r w:rsidR="001050E0" w:rsidRPr="00754A5A">
              <w:t>22</w:t>
            </w:r>
            <w:r w:rsidRPr="00754A5A">
              <w:t>)</w:t>
            </w:r>
          </w:p>
          <w:p w14:paraId="12D03832" w14:textId="4F53F7B1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1050E0" w:rsidRPr="00754A5A">
              <w:t>26</w:t>
            </w:r>
          </w:p>
        </w:tc>
      </w:tr>
      <w:tr w:rsidR="0025773B" w14:paraId="3BEBE94B" w14:textId="77777777" w:rsidTr="00F7538A">
        <w:tc>
          <w:tcPr>
            <w:tcW w:w="2716" w:type="dxa"/>
          </w:tcPr>
          <w:p w14:paraId="38FC7A16" w14:textId="77777777" w:rsidR="0025773B" w:rsidRPr="00312504" w:rsidRDefault="0025773B" w:rsidP="00F7538A">
            <w:pPr>
              <w:spacing w:after="0"/>
            </w:pPr>
            <w:r w:rsidRPr="00312504">
              <w:tab/>
              <w:t>2</w:t>
            </w:r>
          </w:p>
        </w:tc>
        <w:tc>
          <w:tcPr>
            <w:tcW w:w="2414" w:type="dxa"/>
          </w:tcPr>
          <w:p w14:paraId="48E466F9" w14:textId="4A0D94D3" w:rsidR="0025773B" w:rsidRPr="00754A5A" w:rsidRDefault="0025773B" w:rsidP="00F7538A">
            <w:pPr>
              <w:spacing w:after="0"/>
              <w:jc w:val="center"/>
            </w:pPr>
            <w:r w:rsidRPr="00754A5A">
              <w:t>-0.</w:t>
            </w:r>
            <w:r w:rsidR="00754A5A" w:rsidRPr="00754A5A">
              <w:t>74</w:t>
            </w:r>
            <w:r w:rsidRPr="00754A5A">
              <w:t xml:space="preserve"> (-1.45, -0.</w:t>
            </w:r>
            <w:r w:rsidR="00754A5A" w:rsidRPr="00754A5A">
              <w:t>023</w:t>
            </w:r>
            <w:r w:rsidRPr="00754A5A">
              <w:t>)</w:t>
            </w:r>
          </w:p>
          <w:p w14:paraId="7D4F3525" w14:textId="383AFEED" w:rsidR="0025773B" w:rsidRPr="00754A5A" w:rsidRDefault="0025773B" w:rsidP="00F7538A">
            <w:pPr>
              <w:spacing w:after="0"/>
              <w:jc w:val="center"/>
              <w:rPr>
                <w:b/>
              </w:rPr>
            </w:pPr>
            <w:r w:rsidRPr="00754A5A">
              <w:rPr>
                <w:b/>
              </w:rPr>
              <w:t>p = 0.0</w:t>
            </w:r>
            <w:r w:rsidR="00754A5A" w:rsidRPr="00754A5A">
              <w:rPr>
                <w:b/>
              </w:rPr>
              <w:t>43</w:t>
            </w:r>
          </w:p>
        </w:tc>
        <w:tc>
          <w:tcPr>
            <w:tcW w:w="2277" w:type="dxa"/>
          </w:tcPr>
          <w:p w14:paraId="62B6D2B6" w14:textId="739FC03C" w:rsidR="0025773B" w:rsidRPr="001050E0" w:rsidRDefault="0025773B" w:rsidP="00F7538A">
            <w:pPr>
              <w:spacing w:after="0"/>
              <w:jc w:val="center"/>
            </w:pPr>
            <w:r w:rsidRPr="001050E0">
              <w:t>-0.</w:t>
            </w:r>
            <w:r w:rsidR="001050E0" w:rsidRPr="001050E0">
              <w:t>74</w:t>
            </w:r>
            <w:r w:rsidRPr="001050E0">
              <w:t xml:space="preserve"> (-1.4</w:t>
            </w:r>
            <w:r w:rsidR="001050E0" w:rsidRPr="001050E0">
              <w:t>5</w:t>
            </w:r>
            <w:r w:rsidRPr="001050E0">
              <w:t>, -0.</w:t>
            </w:r>
            <w:r w:rsidR="001050E0" w:rsidRPr="001050E0">
              <w:t>023</w:t>
            </w:r>
            <w:r w:rsidRPr="001050E0">
              <w:t>)</w:t>
            </w:r>
          </w:p>
          <w:p w14:paraId="1ABE7D24" w14:textId="4363B2BF" w:rsidR="0025773B" w:rsidRPr="001050E0" w:rsidRDefault="0025773B" w:rsidP="00F7538A">
            <w:pPr>
              <w:spacing w:after="0"/>
              <w:jc w:val="center"/>
              <w:rPr>
                <w:b/>
              </w:rPr>
            </w:pPr>
            <w:r w:rsidRPr="001050E0">
              <w:rPr>
                <w:b/>
              </w:rPr>
              <w:t>p = 0.0</w:t>
            </w:r>
            <w:r w:rsidR="001050E0" w:rsidRPr="001050E0">
              <w:rPr>
                <w:b/>
              </w:rPr>
              <w:t>43</w:t>
            </w:r>
          </w:p>
        </w:tc>
        <w:tc>
          <w:tcPr>
            <w:tcW w:w="2230" w:type="dxa"/>
          </w:tcPr>
          <w:p w14:paraId="18D38C92" w14:textId="23A55CF6" w:rsidR="0025773B" w:rsidRPr="00754A5A" w:rsidRDefault="0025773B" w:rsidP="00F7538A">
            <w:pPr>
              <w:spacing w:after="0"/>
              <w:jc w:val="center"/>
            </w:pPr>
            <w:r w:rsidRPr="00754A5A">
              <w:t>-0.</w:t>
            </w:r>
            <w:r w:rsidR="001050E0" w:rsidRPr="00754A5A">
              <w:t>5</w:t>
            </w:r>
            <w:r w:rsidRPr="00754A5A">
              <w:t>3 (-1.</w:t>
            </w:r>
            <w:r w:rsidR="001050E0" w:rsidRPr="00754A5A">
              <w:t>1</w:t>
            </w:r>
            <w:r w:rsidRPr="00754A5A">
              <w:t>6, 0.</w:t>
            </w:r>
            <w:r w:rsidR="001050E0" w:rsidRPr="00754A5A">
              <w:t>097</w:t>
            </w:r>
            <w:r w:rsidRPr="00754A5A">
              <w:t>)</w:t>
            </w:r>
          </w:p>
          <w:p w14:paraId="06C48340" w14:textId="77777777" w:rsidR="0025773B" w:rsidRPr="00754A5A" w:rsidRDefault="0025773B" w:rsidP="00F7538A">
            <w:pPr>
              <w:spacing w:after="0"/>
              <w:jc w:val="center"/>
            </w:pPr>
            <w:r w:rsidRPr="00754A5A">
              <w:t>p = 0.18</w:t>
            </w:r>
          </w:p>
        </w:tc>
      </w:tr>
      <w:tr w:rsidR="0025773B" w14:paraId="402953FB" w14:textId="77777777" w:rsidTr="00F7538A">
        <w:tc>
          <w:tcPr>
            <w:tcW w:w="2716" w:type="dxa"/>
          </w:tcPr>
          <w:p w14:paraId="6461C12E" w14:textId="77777777" w:rsidR="0025773B" w:rsidRPr="00312504" w:rsidRDefault="0025773B" w:rsidP="00F7538A">
            <w:pPr>
              <w:spacing w:after="0"/>
            </w:pPr>
            <w:r w:rsidRPr="00312504">
              <w:tab/>
            </w:r>
            <w:r w:rsidRPr="00312504">
              <w:rPr>
                <w:rFonts w:cstheme="minorHAnsi"/>
              </w:rPr>
              <w:t>≥</w:t>
            </w:r>
            <w:r w:rsidRPr="00312504">
              <w:t>3</w:t>
            </w:r>
          </w:p>
        </w:tc>
        <w:tc>
          <w:tcPr>
            <w:tcW w:w="2414" w:type="dxa"/>
          </w:tcPr>
          <w:p w14:paraId="153CE0DF" w14:textId="52C03A53" w:rsidR="0025773B" w:rsidRPr="00754A5A" w:rsidRDefault="0025773B" w:rsidP="00F7538A">
            <w:pPr>
              <w:spacing w:after="0"/>
              <w:jc w:val="center"/>
            </w:pPr>
            <w:r w:rsidRPr="00754A5A">
              <w:t>-</w:t>
            </w:r>
            <w:r w:rsidR="00754A5A" w:rsidRPr="00754A5A">
              <w:t>1.42</w:t>
            </w:r>
            <w:r w:rsidRPr="00754A5A">
              <w:t xml:space="preserve"> (-</w:t>
            </w:r>
            <w:r w:rsidR="00754A5A" w:rsidRPr="00754A5A">
              <w:t>2.03</w:t>
            </w:r>
            <w:r w:rsidRPr="00754A5A">
              <w:t>, -0.</w:t>
            </w:r>
            <w:r w:rsidR="00754A5A" w:rsidRPr="00754A5A">
              <w:t>81</w:t>
            </w:r>
            <w:r w:rsidRPr="00754A5A">
              <w:t>)</w:t>
            </w:r>
          </w:p>
          <w:p w14:paraId="5B8B98B6" w14:textId="27BAE945" w:rsidR="0025773B" w:rsidRPr="00754A5A" w:rsidRDefault="0025773B" w:rsidP="00F7538A">
            <w:pPr>
              <w:spacing w:after="0"/>
              <w:jc w:val="center"/>
              <w:rPr>
                <w:b/>
              </w:rPr>
            </w:pPr>
            <w:r w:rsidRPr="00754A5A">
              <w:rPr>
                <w:b/>
              </w:rPr>
              <w:t>p = 0.00</w:t>
            </w:r>
            <w:r w:rsidR="00754A5A" w:rsidRPr="00754A5A">
              <w:rPr>
                <w:b/>
              </w:rPr>
              <w:t>01</w:t>
            </w:r>
          </w:p>
        </w:tc>
        <w:tc>
          <w:tcPr>
            <w:tcW w:w="2277" w:type="dxa"/>
          </w:tcPr>
          <w:p w14:paraId="156E65D2" w14:textId="23B89CFF" w:rsidR="0025773B" w:rsidRPr="001050E0" w:rsidRDefault="0025773B" w:rsidP="00F7538A">
            <w:pPr>
              <w:spacing w:after="0"/>
              <w:jc w:val="center"/>
            </w:pPr>
            <w:r w:rsidRPr="001050E0">
              <w:t>-0.</w:t>
            </w:r>
            <w:r w:rsidR="001050E0" w:rsidRPr="001050E0">
              <w:t>1.42</w:t>
            </w:r>
            <w:r w:rsidRPr="001050E0">
              <w:t xml:space="preserve"> (-</w:t>
            </w:r>
            <w:r w:rsidR="001050E0" w:rsidRPr="001050E0">
              <w:t>2.03</w:t>
            </w:r>
            <w:r w:rsidRPr="001050E0">
              <w:t>, -0.</w:t>
            </w:r>
            <w:r w:rsidR="001050E0" w:rsidRPr="001050E0">
              <w:t>81</w:t>
            </w:r>
            <w:r w:rsidRPr="001050E0">
              <w:t>)</w:t>
            </w:r>
          </w:p>
          <w:p w14:paraId="4744EBC0" w14:textId="7AE8420E" w:rsidR="0025773B" w:rsidRPr="001050E0" w:rsidRDefault="0025773B" w:rsidP="00F7538A">
            <w:pPr>
              <w:spacing w:after="0"/>
              <w:jc w:val="center"/>
              <w:rPr>
                <w:b/>
              </w:rPr>
            </w:pPr>
            <w:r w:rsidRPr="001050E0">
              <w:rPr>
                <w:b/>
              </w:rPr>
              <w:t>p = 0.0</w:t>
            </w:r>
            <w:r w:rsidR="001050E0" w:rsidRPr="001050E0">
              <w:rPr>
                <w:b/>
              </w:rPr>
              <w:t>001</w:t>
            </w:r>
          </w:p>
        </w:tc>
        <w:tc>
          <w:tcPr>
            <w:tcW w:w="2230" w:type="dxa"/>
          </w:tcPr>
          <w:p w14:paraId="3A150303" w14:textId="65F99F93" w:rsidR="0025773B" w:rsidRPr="00754A5A" w:rsidRDefault="0025773B" w:rsidP="00F7538A">
            <w:pPr>
              <w:spacing w:after="0"/>
              <w:jc w:val="center"/>
            </w:pPr>
            <w:r w:rsidRPr="00754A5A">
              <w:t>-0.</w:t>
            </w:r>
            <w:r w:rsidR="001050E0" w:rsidRPr="00754A5A">
              <w:t>88</w:t>
            </w:r>
            <w:r w:rsidRPr="00754A5A">
              <w:t xml:space="preserve"> (-1</w:t>
            </w:r>
            <w:r w:rsidR="001050E0" w:rsidRPr="00754A5A">
              <w:t>.60,</w:t>
            </w:r>
            <w:r w:rsidRPr="00754A5A">
              <w:t xml:space="preserve"> </w:t>
            </w:r>
            <w:r w:rsidR="001050E0" w:rsidRPr="00754A5A">
              <w:t>-0.16</w:t>
            </w:r>
            <w:r w:rsidRPr="00754A5A">
              <w:t>)</w:t>
            </w:r>
          </w:p>
          <w:p w14:paraId="532150E5" w14:textId="0AB61682" w:rsidR="0025773B" w:rsidRPr="00C371A8" w:rsidRDefault="0025773B" w:rsidP="00F7538A">
            <w:pPr>
              <w:spacing w:after="0"/>
              <w:jc w:val="center"/>
              <w:rPr>
                <w:b/>
              </w:rPr>
            </w:pPr>
            <w:r w:rsidRPr="00C371A8">
              <w:rPr>
                <w:b/>
              </w:rPr>
              <w:t>p = 0.</w:t>
            </w:r>
            <w:r w:rsidR="001050E0" w:rsidRPr="00C371A8">
              <w:rPr>
                <w:b/>
              </w:rPr>
              <w:t>017</w:t>
            </w:r>
          </w:p>
        </w:tc>
      </w:tr>
      <w:tr w:rsidR="0025773B" w14:paraId="40668F22" w14:textId="77777777" w:rsidTr="00F7538A">
        <w:tc>
          <w:tcPr>
            <w:tcW w:w="2716" w:type="dxa"/>
          </w:tcPr>
          <w:p w14:paraId="0C87A884" w14:textId="77777777" w:rsidR="0025773B" w:rsidRPr="00312504" w:rsidRDefault="0025773B" w:rsidP="00F7538A">
            <w:pPr>
              <w:spacing w:after="0"/>
            </w:pPr>
            <w:r w:rsidRPr="00312504">
              <w:t>Anxiety</w:t>
            </w:r>
          </w:p>
        </w:tc>
        <w:tc>
          <w:tcPr>
            <w:tcW w:w="2414" w:type="dxa"/>
          </w:tcPr>
          <w:p w14:paraId="4B588BBF" w14:textId="3DA10839" w:rsidR="0025773B" w:rsidRPr="00754A5A" w:rsidRDefault="0025773B" w:rsidP="00F7538A">
            <w:pPr>
              <w:spacing w:after="0"/>
              <w:jc w:val="center"/>
            </w:pPr>
            <w:r w:rsidRPr="00754A5A">
              <w:t>0.</w:t>
            </w:r>
            <w:r w:rsidR="00754A5A" w:rsidRPr="00754A5A">
              <w:t>39</w:t>
            </w:r>
            <w:r w:rsidRPr="00754A5A">
              <w:t xml:space="preserve"> (-0.</w:t>
            </w:r>
            <w:r w:rsidR="00754A5A" w:rsidRPr="00754A5A">
              <w:t>30</w:t>
            </w:r>
            <w:r w:rsidRPr="00754A5A">
              <w:t xml:space="preserve">, </w:t>
            </w:r>
            <w:r w:rsidR="00754A5A" w:rsidRPr="00754A5A">
              <w:t>1.09</w:t>
            </w:r>
            <w:r w:rsidRPr="00754A5A">
              <w:t xml:space="preserve">), </w:t>
            </w:r>
          </w:p>
          <w:p w14:paraId="1EF5F648" w14:textId="420B8D52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754A5A" w:rsidRPr="00754A5A">
              <w:t>27</w:t>
            </w:r>
          </w:p>
        </w:tc>
        <w:tc>
          <w:tcPr>
            <w:tcW w:w="2277" w:type="dxa"/>
          </w:tcPr>
          <w:p w14:paraId="5CF5DE1A" w14:textId="19BCFD45" w:rsidR="0025773B" w:rsidRPr="001050E0" w:rsidRDefault="0025773B" w:rsidP="00F7538A">
            <w:pPr>
              <w:spacing w:after="0"/>
              <w:jc w:val="center"/>
            </w:pPr>
            <w:r w:rsidRPr="001050E0">
              <w:t>0.</w:t>
            </w:r>
            <w:r w:rsidR="001050E0" w:rsidRPr="001050E0">
              <w:t>39</w:t>
            </w:r>
            <w:r w:rsidRPr="001050E0">
              <w:t xml:space="preserve"> (-0.</w:t>
            </w:r>
            <w:r w:rsidR="001050E0" w:rsidRPr="001050E0">
              <w:t>30</w:t>
            </w:r>
            <w:r w:rsidRPr="001050E0">
              <w:t>, 1.</w:t>
            </w:r>
            <w:r w:rsidR="001050E0" w:rsidRPr="001050E0">
              <w:t>08</w:t>
            </w:r>
            <w:r w:rsidRPr="001050E0">
              <w:t>)</w:t>
            </w:r>
          </w:p>
          <w:p w14:paraId="5F568341" w14:textId="3886DBD5" w:rsidR="0025773B" w:rsidRPr="001050E0" w:rsidRDefault="0025773B" w:rsidP="00F7538A">
            <w:pPr>
              <w:spacing w:after="0"/>
              <w:jc w:val="center"/>
            </w:pPr>
            <w:r w:rsidRPr="001050E0">
              <w:t>p = 0.</w:t>
            </w:r>
            <w:r w:rsidR="001050E0" w:rsidRPr="001050E0">
              <w:t>27</w:t>
            </w:r>
          </w:p>
        </w:tc>
        <w:tc>
          <w:tcPr>
            <w:tcW w:w="2230" w:type="dxa"/>
          </w:tcPr>
          <w:p w14:paraId="14F63F77" w14:textId="04F1BEA2" w:rsidR="0025773B" w:rsidRPr="00754A5A" w:rsidRDefault="0025773B" w:rsidP="00F7538A">
            <w:pPr>
              <w:spacing w:after="0"/>
              <w:jc w:val="center"/>
            </w:pPr>
            <w:r w:rsidRPr="00754A5A">
              <w:t>0.</w:t>
            </w:r>
            <w:r w:rsidR="001050E0" w:rsidRPr="00754A5A">
              <w:t>31</w:t>
            </w:r>
            <w:r w:rsidRPr="00754A5A">
              <w:t xml:space="preserve"> (-0.</w:t>
            </w:r>
            <w:r w:rsidR="001050E0" w:rsidRPr="00754A5A">
              <w:t>4</w:t>
            </w:r>
            <w:r w:rsidRPr="00754A5A">
              <w:t>2, 1.0</w:t>
            </w:r>
            <w:r w:rsidR="001050E0" w:rsidRPr="00754A5A">
              <w:t>3</w:t>
            </w:r>
            <w:r w:rsidRPr="00754A5A">
              <w:t>)</w:t>
            </w:r>
          </w:p>
          <w:p w14:paraId="45ED6C75" w14:textId="502BD118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1050E0" w:rsidRPr="00754A5A">
              <w:t>41</w:t>
            </w:r>
          </w:p>
        </w:tc>
      </w:tr>
      <w:tr w:rsidR="0025773B" w14:paraId="5562CAB3" w14:textId="77777777" w:rsidTr="00F7538A">
        <w:tc>
          <w:tcPr>
            <w:tcW w:w="2716" w:type="dxa"/>
          </w:tcPr>
          <w:p w14:paraId="398DE1E5" w14:textId="77777777" w:rsidR="0025773B" w:rsidRPr="00312504" w:rsidRDefault="0025773B" w:rsidP="00F7538A">
            <w:pPr>
              <w:spacing w:after="0"/>
            </w:pPr>
            <w:r w:rsidRPr="00312504">
              <w:t>Depression</w:t>
            </w:r>
          </w:p>
        </w:tc>
        <w:tc>
          <w:tcPr>
            <w:tcW w:w="2414" w:type="dxa"/>
          </w:tcPr>
          <w:p w14:paraId="131FE02B" w14:textId="526A2772" w:rsidR="0025773B" w:rsidRPr="00754A5A" w:rsidRDefault="0025773B" w:rsidP="00F7538A">
            <w:pPr>
              <w:spacing w:after="0"/>
              <w:jc w:val="center"/>
            </w:pPr>
            <w:r w:rsidRPr="00754A5A">
              <w:t>0.</w:t>
            </w:r>
            <w:r w:rsidR="00754A5A" w:rsidRPr="00754A5A">
              <w:t>51</w:t>
            </w:r>
            <w:r w:rsidRPr="00754A5A">
              <w:t xml:space="preserve"> (-0.</w:t>
            </w:r>
            <w:r w:rsidR="00754A5A" w:rsidRPr="00754A5A">
              <w:t>12</w:t>
            </w:r>
            <w:r w:rsidRPr="00754A5A">
              <w:t xml:space="preserve">, </w:t>
            </w:r>
            <w:r w:rsidR="00754A5A" w:rsidRPr="00754A5A">
              <w:t>1.15</w:t>
            </w:r>
            <w:r w:rsidRPr="00754A5A">
              <w:t>)</w:t>
            </w:r>
          </w:p>
          <w:p w14:paraId="48E77A28" w14:textId="68096B1E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754A5A" w:rsidRPr="00754A5A">
              <w:t>11</w:t>
            </w:r>
          </w:p>
        </w:tc>
        <w:tc>
          <w:tcPr>
            <w:tcW w:w="2277" w:type="dxa"/>
          </w:tcPr>
          <w:p w14:paraId="734634A2" w14:textId="518F8AA8" w:rsidR="0025773B" w:rsidRPr="001050E0" w:rsidRDefault="0025773B" w:rsidP="00F7538A">
            <w:pPr>
              <w:spacing w:after="0"/>
              <w:jc w:val="center"/>
            </w:pPr>
            <w:r w:rsidRPr="001050E0">
              <w:t>0.</w:t>
            </w:r>
            <w:r w:rsidR="001050E0" w:rsidRPr="001050E0">
              <w:t>51</w:t>
            </w:r>
            <w:r w:rsidRPr="001050E0">
              <w:t xml:space="preserve"> (-0.</w:t>
            </w:r>
            <w:r w:rsidR="001050E0" w:rsidRPr="001050E0">
              <w:t>1</w:t>
            </w:r>
            <w:r w:rsidRPr="001050E0">
              <w:t xml:space="preserve">2, </w:t>
            </w:r>
            <w:r w:rsidR="001050E0" w:rsidRPr="001050E0">
              <w:t>1.15</w:t>
            </w:r>
            <w:r w:rsidRPr="001050E0">
              <w:t>)</w:t>
            </w:r>
          </w:p>
          <w:p w14:paraId="675E1E77" w14:textId="5E1700CD" w:rsidR="0025773B" w:rsidRPr="001050E0" w:rsidRDefault="0025773B" w:rsidP="00F7538A">
            <w:pPr>
              <w:spacing w:after="0"/>
              <w:jc w:val="center"/>
            </w:pPr>
            <w:r w:rsidRPr="001050E0">
              <w:t>p = 0.</w:t>
            </w:r>
            <w:r w:rsidR="001050E0" w:rsidRPr="001050E0">
              <w:t>11</w:t>
            </w:r>
          </w:p>
        </w:tc>
        <w:tc>
          <w:tcPr>
            <w:tcW w:w="2230" w:type="dxa"/>
          </w:tcPr>
          <w:p w14:paraId="20C39F90" w14:textId="0D704851" w:rsidR="0025773B" w:rsidRPr="00754A5A" w:rsidRDefault="00754A5A" w:rsidP="00F7538A">
            <w:pPr>
              <w:spacing w:after="0"/>
              <w:jc w:val="center"/>
            </w:pPr>
            <w:r w:rsidRPr="00754A5A">
              <w:t>0.24</w:t>
            </w:r>
            <w:r w:rsidR="0025773B" w:rsidRPr="00754A5A">
              <w:t xml:space="preserve"> (-0.</w:t>
            </w:r>
            <w:r w:rsidRPr="00754A5A">
              <w:t>31</w:t>
            </w:r>
            <w:r w:rsidR="0025773B" w:rsidRPr="00754A5A">
              <w:t>, 0.</w:t>
            </w:r>
            <w:r w:rsidRPr="00754A5A">
              <w:t>79</w:t>
            </w:r>
            <w:r w:rsidR="0025773B" w:rsidRPr="00754A5A">
              <w:t>)</w:t>
            </w:r>
          </w:p>
          <w:p w14:paraId="0BCD131C" w14:textId="4D0C3CB6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754A5A" w:rsidRPr="00754A5A">
              <w:t>40</w:t>
            </w:r>
          </w:p>
        </w:tc>
      </w:tr>
      <w:tr w:rsidR="0025773B" w14:paraId="44203214" w14:textId="77777777" w:rsidTr="00F7538A">
        <w:tc>
          <w:tcPr>
            <w:tcW w:w="2716" w:type="dxa"/>
          </w:tcPr>
          <w:p w14:paraId="4A071157" w14:textId="77777777" w:rsidR="0025773B" w:rsidRPr="00312504" w:rsidRDefault="0025773B" w:rsidP="00F7538A">
            <w:pPr>
              <w:spacing w:after="0"/>
            </w:pPr>
            <w:r w:rsidRPr="00312504">
              <w:t>Disease-modifying therapy</w:t>
            </w:r>
          </w:p>
        </w:tc>
        <w:tc>
          <w:tcPr>
            <w:tcW w:w="2414" w:type="dxa"/>
          </w:tcPr>
          <w:p w14:paraId="0C31080E" w14:textId="221E981C" w:rsidR="0025773B" w:rsidRPr="00754A5A" w:rsidRDefault="00754A5A" w:rsidP="00F7538A">
            <w:pPr>
              <w:spacing w:after="0"/>
              <w:jc w:val="center"/>
            </w:pPr>
            <w:r w:rsidRPr="00754A5A">
              <w:t>-0.14</w:t>
            </w:r>
            <w:r w:rsidR="0025773B" w:rsidRPr="00754A5A">
              <w:t xml:space="preserve"> (-0.</w:t>
            </w:r>
            <w:r w:rsidRPr="00754A5A">
              <w:t>58</w:t>
            </w:r>
            <w:r w:rsidR="0025773B" w:rsidRPr="00754A5A">
              <w:t>, 0.</w:t>
            </w:r>
            <w:r w:rsidRPr="00754A5A">
              <w:t>30</w:t>
            </w:r>
            <w:r w:rsidR="0025773B" w:rsidRPr="00754A5A">
              <w:t>)</w:t>
            </w:r>
          </w:p>
          <w:p w14:paraId="500EC592" w14:textId="19DBCC0C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754A5A" w:rsidRPr="00754A5A">
              <w:t>54</w:t>
            </w:r>
          </w:p>
        </w:tc>
        <w:tc>
          <w:tcPr>
            <w:tcW w:w="2277" w:type="dxa"/>
          </w:tcPr>
          <w:p w14:paraId="61BE4CA0" w14:textId="6CD10EA7" w:rsidR="0025773B" w:rsidRPr="001050E0" w:rsidRDefault="001050E0" w:rsidP="00F7538A">
            <w:pPr>
              <w:spacing w:after="0"/>
              <w:jc w:val="center"/>
            </w:pPr>
            <w:r w:rsidRPr="001050E0">
              <w:t>-0.14</w:t>
            </w:r>
            <w:r w:rsidR="0025773B" w:rsidRPr="001050E0">
              <w:t xml:space="preserve"> (-0.</w:t>
            </w:r>
            <w:r w:rsidRPr="001050E0">
              <w:t>58</w:t>
            </w:r>
            <w:r w:rsidR="0025773B" w:rsidRPr="001050E0">
              <w:t>, 0.3</w:t>
            </w:r>
            <w:r w:rsidRPr="001050E0">
              <w:t>0</w:t>
            </w:r>
            <w:r w:rsidR="0025773B" w:rsidRPr="001050E0">
              <w:t>)</w:t>
            </w:r>
          </w:p>
          <w:p w14:paraId="5C8E871E" w14:textId="18449E35" w:rsidR="0025773B" w:rsidRPr="001050E0" w:rsidRDefault="0025773B" w:rsidP="00F7538A">
            <w:pPr>
              <w:spacing w:after="0"/>
              <w:jc w:val="center"/>
            </w:pPr>
            <w:r w:rsidRPr="001050E0">
              <w:t>p = 0.</w:t>
            </w:r>
            <w:r w:rsidR="001050E0" w:rsidRPr="001050E0">
              <w:t>54</w:t>
            </w:r>
          </w:p>
        </w:tc>
        <w:tc>
          <w:tcPr>
            <w:tcW w:w="2230" w:type="dxa"/>
          </w:tcPr>
          <w:p w14:paraId="62E26070" w14:textId="1B8302E7" w:rsidR="0025773B" w:rsidRPr="00754A5A" w:rsidRDefault="0025773B" w:rsidP="00F7538A">
            <w:pPr>
              <w:spacing w:after="0"/>
              <w:jc w:val="center"/>
            </w:pPr>
            <w:r w:rsidRPr="00754A5A">
              <w:t>-0.0</w:t>
            </w:r>
            <w:r w:rsidR="00754A5A" w:rsidRPr="00754A5A">
              <w:t>56</w:t>
            </w:r>
            <w:r w:rsidRPr="00754A5A">
              <w:t xml:space="preserve"> (-0.</w:t>
            </w:r>
            <w:r w:rsidR="00754A5A" w:rsidRPr="00754A5A">
              <w:t>47</w:t>
            </w:r>
            <w:r w:rsidRPr="00754A5A">
              <w:t>, 0.3</w:t>
            </w:r>
            <w:r w:rsidR="00754A5A" w:rsidRPr="00754A5A">
              <w:t>6</w:t>
            </w:r>
            <w:r w:rsidRPr="00754A5A">
              <w:t>)</w:t>
            </w:r>
          </w:p>
          <w:p w14:paraId="219AA106" w14:textId="35227DD9" w:rsidR="0025773B" w:rsidRPr="00754A5A" w:rsidRDefault="0025773B" w:rsidP="00F7538A">
            <w:pPr>
              <w:spacing w:after="0"/>
              <w:jc w:val="center"/>
            </w:pPr>
            <w:r w:rsidRPr="00754A5A">
              <w:t>p = 0.</w:t>
            </w:r>
            <w:r w:rsidR="00754A5A" w:rsidRPr="00754A5A">
              <w:t>79</w:t>
            </w:r>
          </w:p>
        </w:tc>
      </w:tr>
      <w:tr w:rsidR="0025773B" w14:paraId="025084D8" w14:textId="77777777" w:rsidTr="00F7538A">
        <w:tc>
          <w:tcPr>
            <w:tcW w:w="2716" w:type="dxa"/>
          </w:tcPr>
          <w:p w14:paraId="222E0D5F" w14:textId="77777777" w:rsidR="0025773B" w:rsidRPr="00312504" w:rsidRDefault="0025773B" w:rsidP="00F7538A">
            <w:pPr>
              <w:spacing w:after="0"/>
            </w:pPr>
            <w:r w:rsidRPr="00312504">
              <w:t>MRI variate</w:t>
            </w:r>
          </w:p>
        </w:tc>
        <w:tc>
          <w:tcPr>
            <w:tcW w:w="2414" w:type="dxa"/>
          </w:tcPr>
          <w:p w14:paraId="5BC3C2C3" w14:textId="77777777" w:rsidR="0025773B" w:rsidRPr="00754A5A" w:rsidRDefault="0025773B" w:rsidP="00F7538A">
            <w:pPr>
              <w:pStyle w:val="ListParagraph"/>
              <w:numPr>
                <w:ilvl w:val="0"/>
                <w:numId w:val="20"/>
              </w:numPr>
              <w:spacing w:before="0" w:after="0"/>
              <w:jc w:val="center"/>
            </w:pPr>
          </w:p>
        </w:tc>
        <w:tc>
          <w:tcPr>
            <w:tcW w:w="2277" w:type="dxa"/>
          </w:tcPr>
          <w:p w14:paraId="00139719" w14:textId="77777777" w:rsidR="0025773B" w:rsidRPr="001050E0" w:rsidRDefault="0025773B" w:rsidP="00F7538A">
            <w:pPr>
              <w:pStyle w:val="ListParagraph"/>
              <w:numPr>
                <w:ilvl w:val="0"/>
                <w:numId w:val="20"/>
              </w:numPr>
              <w:spacing w:before="0" w:after="0"/>
              <w:jc w:val="center"/>
            </w:pPr>
          </w:p>
        </w:tc>
        <w:tc>
          <w:tcPr>
            <w:tcW w:w="2230" w:type="dxa"/>
          </w:tcPr>
          <w:p w14:paraId="0A984EE9" w14:textId="6FD12C25" w:rsidR="0025773B" w:rsidRPr="00754A5A" w:rsidRDefault="0025773B" w:rsidP="00F7538A">
            <w:pPr>
              <w:spacing w:after="0"/>
              <w:jc w:val="center"/>
            </w:pPr>
            <w:r w:rsidRPr="00754A5A">
              <w:t>0.4</w:t>
            </w:r>
            <w:r w:rsidR="001050E0" w:rsidRPr="00754A5A">
              <w:t>4</w:t>
            </w:r>
            <w:r w:rsidRPr="00754A5A">
              <w:t xml:space="preserve"> (0.26, 0.63)</w:t>
            </w:r>
          </w:p>
          <w:p w14:paraId="1017F64C" w14:textId="77777777" w:rsidR="0025773B" w:rsidRPr="00754A5A" w:rsidRDefault="0025773B" w:rsidP="00F7538A">
            <w:pPr>
              <w:spacing w:after="0"/>
              <w:jc w:val="center"/>
            </w:pPr>
            <w:r w:rsidRPr="00754A5A">
              <w:rPr>
                <w:b/>
              </w:rPr>
              <w:t>p = 0.0001</w:t>
            </w:r>
          </w:p>
        </w:tc>
      </w:tr>
      <w:tr w:rsidR="0025773B" w14:paraId="1BA4576A" w14:textId="77777777" w:rsidTr="00F7538A">
        <w:tc>
          <w:tcPr>
            <w:tcW w:w="2716" w:type="dxa"/>
            <w:tcBorders>
              <w:bottom w:val="single" w:sz="12" w:space="0" w:color="auto"/>
            </w:tcBorders>
          </w:tcPr>
          <w:p w14:paraId="6604FB79" w14:textId="77777777" w:rsidR="0025773B" w:rsidRPr="00312504" w:rsidRDefault="0025773B" w:rsidP="00F7538A">
            <w:pPr>
              <w:spacing w:after="0"/>
            </w:pPr>
            <w:r w:rsidRPr="00312504">
              <w:t>Adjusted R</w:t>
            </w:r>
            <w:r w:rsidRPr="00312504">
              <w:rPr>
                <w:vertAlign w:val="superscript"/>
              </w:rPr>
              <w:t>2</w:t>
            </w:r>
          </w:p>
        </w:tc>
        <w:tc>
          <w:tcPr>
            <w:tcW w:w="2414" w:type="dxa"/>
            <w:tcBorders>
              <w:bottom w:val="single" w:sz="12" w:space="0" w:color="auto"/>
            </w:tcBorders>
          </w:tcPr>
          <w:p w14:paraId="683030A9" w14:textId="610C4949" w:rsidR="0025773B" w:rsidRPr="00754A5A" w:rsidRDefault="0025773B" w:rsidP="00F7538A">
            <w:pPr>
              <w:spacing w:after="0"/>
              <w:jc w:val="center"/>
            </w:pPr>
            <w:r w:rsidRPr="00754A5A">
              <w:t>0.1</w:t>
            </w:r>
            <w:r w:rsidR="00754A5A" w:rsidRPr="00754A5A">
              <w:t>1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1BC7AAA6" w14:textId="1D57F926" w:rsidR="0025773B" w:rsidRPr="001050E0" w:rsidRDefault="0025773B" w:rsidP="00F7538A">
            <w:pPr>
              <w:spacing w:after="0"/>
              <w:jc w:val="center"/>
            </w:pPr>
            <w:r w:rsidRPr="001050E0">
              <w:t>0.1</w:t>
            </w:r>
            <w:r w:rsidR="001050E0" w:rsidRPr="001050E0">
              <w:t>1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55EA6152" w14:textId="3BE2D1CB" w:rsidR="0025773B" w:rsidRPr="001050E0" w:rsidRDefault="0025773B" w:rsidP="00F7538A">
            <w:pPr>
              <w:spacing w:after="0"/>
              <w:jc w:val="center"/>
            </w:pPr>
            <w:r w:rsidRPr="001050E0">
              <w:t>0.2</w:t>
            </w:r>
            <w:r w:rsidR="001050E0" w:rsidRPr="001050E0">
              <w:t>8</w:t>
            </w:r>
          </w:p>
        </w:tc>
      </w:tr>
    </w:tbl>
    <w:p w14:paraId="0ABA4212" w14:textId="402F7564" w:rsidR="0025773B" w:rsidRDefault="0025773B" w:rsidP="0025773B">
      <w:r>
        <w:t xml:space="preserve">*Based on 1000 bootstrap replications; a- reference group = </w:t>
      </w:r>
      <w:r w:rsidR="00C371A8">
        <w:t>0; b</w:t>
      </w:r>
      <w:r>
        <w:t>-with</w:t>
      </w:r>
      <w:r w:rsidR="00C371A8">
        <w:t>out adjustment for MRI variate; c</w:t>
      </w:r>
      <w:r>
        <w:t>- with adjustment for MRI variate</w:t>
      </w:r>
    </w:p>
    <w:p w14:paraId="156DBE73" w14:textId="40E8977D" w:rsidR="003B0376" w:rsidRDefault="00A25A50" w:rsidP="002B5EE2">
      <w:r>
        <w:t>26</w:t>
      </w:r>
      <w:r w:rsidR="00714FBD">
        <w:t>% effect of comorbidity on cognition mediated via MRI variables</w:t>
      </w:r>
      <w:r w:rsidR="003B0376">
        <w:br w:type="page"/>
      </w:r>
    </w:p>
    <w:p w14:paraId="39BEF6DE" w14:textId="77777777" w:rsidR="00F6345E" w:rsidRDefault="00F6345E" w:rsidP="00F6345E">
      <w:r>
        <w:lastRenderedPageBreak/>
        <w:t>Figure e1. Scatterplots of MRI variable z-scores against each other</w:t>
      </w:r>
    </w:p>
    <w:p w14:paraId="6E1168B4" w14:textId="77777777" w:rsidR="00F6345E" w:rsidRDefault="00F6345E" w:rsidP="00F6345E">
      <w:r>
        <w:rPr>
          <w:noProof/>
        </w:rPr>
        <w:drawing>
          <wp:inline distT="0" distB="0" distL="0" distR="0" wp14:anchorId="2CEABB3A" wp14:editId="441D6109">
            <wp:extent cx="6964752" cy="50673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RI vs MR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13" cy="506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F202" w14:textId="77777777" w:rsidR="00F6345E" w:rsidRDefault="00F6345E" w:rsidP="002B5EE2"/>
    <w:p w14:paraId="36205C41" w14:textId="77777777" w:rsidR="00F6345E" w:rsidRDefault="00F6345E" w:rsidP="002B5EE2"/>
    <w:p w14:paraId="5F197EA1" w14:textId="5211A1D5" w:rsidR="006A5ECB" w:rsidRDefault="006A5ECB" w:rsidP="002B5EE2">
      <w:r>
        <w:lastRenderedPageBreak/>
        <w:t>Figure</w:t>
      </w:r>
      <w:r w:rsidR="00F6345E">
        <w:t xml:space="preserve"> e2</w:t>
      </w:r>
      <w:r>
        <w:t>. Scatterplots of cognitive test z-scores against each other</w:t>
      </w:r>
    </w:p>
    <w:p w14:paraId="3E66D300" w14:textId="3BB83421" w:rsidR="006A5ECB" w:rsidRDefault="006A5ECB" w:rsidP="002B5EE2">
      <w:r>
        <w:rPr>
          <w:noProof/>
        </w:rPr>
        <w:drawing>
          <wp:inline distT="0" distB="0" distL="0" distR="0" wp14:anchorId="24B49DEC" wp14:editId="0C1145F6">
            <wp:extent cx="6718629" cy="488823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gnitive vs cogniti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591" cy="488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9F14" w14:textId="77777777" w:rsidR="006A5ECB" w:rsidRDefault="006A5ECB" w:rsidP="006A5ECB">
      <w:r>
        <w:t>SDMT = Symbol Digit Modalities Test; CVLT-II = California Verbal Learning Test-II; BVMT-R = Brief Visuospatial Memory Test-Revised; COWAT = Controlled Oral Word Association Test/Fluency</w:t>
      </w:r>
    </w:p>
    <w:p w14:paraId="30EC92B9" w14:textId="022CE8D4" w:rsidR="00F6345E" w:rsidRDefault="00F6345E" w:rsidP="00F6345E">
      <w:r>
        <w:lastRenderedPageBreak/>
        <w:t>Figure e3. Scatterplot of the association between the cognitive variate and the MRI variate</w:t>
      </w:r>
    </w:p>
    <w:p w14:paraId="7EC59A32" w14:textId="77777777" w:rsidR="00F6345E" w:rsidRDefault="00F6345E" w:rsidP="00F6345E"/>
    <w:p w14:paraId="7DB96BF1" w14:textId="77777777" w:rsidR="00F6345E" w:rsidRDefault="00F6345E" w:rsidP="00F6345E">
      <w:r>
        <w:rPr>
          <w:noProof/>
        </w:rPr>
        <w:drawing>
          <wp:inline distT="0" distB="0" distL="0" distR="0" wp14:anchorId="4D6EFF73" wp14:editId="364AC535">
            <wp:extent cx="5093970" cy="370927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gnitive_MRI variate relationshi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250" cy="37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DC92" w14:textId="77777777" w:rsidR="00F6345E" w:rsidRDefault="00F6345E" w:rsidP="002B5EE2"/>
    <w:p w14:paraId="0FECCF8E" w14:textId="77777777" w:rsidR="00F6345E" w:rsidRDefault="00F6345E" w:rsidP="002B5EE2"/>
    <w:p w14:paraId="0AE33975" w14:textId="77777777" w:rsidR="00F6345E" w:rsidRDefault="00F6345E" w:rsidP="002B5EE2"/>
    <w:p w14:paraId="4A1FF0D4" w14:textId="77777777" w:rsidR="00F6345E" w:rsidRDefault="00F6345E" w:rsidP="002B5EE2"/>
    <w:p w14:paraId="4666DF1D" w14:textId="77777777" w:rsidR="00F6345E" w:rsidRDefault="00F6345E" w:rsidP="002B5EE2"/>
    <w:p w14:paraId="323F599A" w14:textId="77777777" w:rsidR="002A186D" w:rsidRDefault="002A186D" w:rsidP="002B5EE2"/>
    <w:p w14:paraId="3CEEFBFD" w14:textId="1959681A" w:rsidR="0043797A" w:rsidRDefault="00C43458" w:rsidP="002B5EE2">
      <w:r>
        <w:t>Figure e</w:t>
      </w:r>
      <w:r w:rsidR="00F6345E">
        <w:t>4</w:t>
      </w:r>
      <w:r>
        <w:t>.</w:t>
      </w:r>
      <w:r w:rsidR="0043797A">
        <w:t xml:space="preserve"> Scatterplots of cognitive test z-scores versus the cognitive variate </w:t>
      </w:r>
    </w:p>
    <w:p w14:paraId="7FAC7D31" w14:textId="3745E02B" w:rsidR="0043797A" w:rsidRDefault="0043797A" w:rsidP="002B5EE2">
      <w:r>
        <w:t xml:space="preserve"> </w:t>
      </w:r>
      <w:r>
        <w:rPr>
          <w:noProof/>
        </w:rPr>
        <w:drawing>
          <wp:inline distT="0" distB="0" distL="0" distR="0" wp14:anchorId="2675E54E" wp14:editId="681838C3">
            <wp:extent cx="6137360" cy="4465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gnitive variate vs cog z scor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561" cy="44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162D" w14:textId="11FAB2E3" w:rsidR="0043797A" w:rsidRDefault="0043797A" w:rsidP="0043797A">
      <w:r>
        <w:t>SDMT = Symbol Digit Modalities Test; CVLT-II = California Verbal Learning Test-II; BVMT-R = Brief Visuospatial Memory Test-Revised; COWAT = Controlled Oral Word Association Test/Fluency</w:t>
      </w:r>
    </w:p>
    <w:p w14:paraId="5BBB0CE0" w14:textId="77777777" w:rsidR="001F7811" w:rsidRDefault="001F7811" w:rsidP="0043797A"/>
    <w:p w14:paraId="4F91ACD2" w14:textId="66B99B4D" w:rsidR="001F7811" w:rsidRDefault="006A5ECB" w:rsidP="001F7811">
      <w:bookmarkStart w:id="0" w:name="_GoBack"/>
      <w:bookmarkEnd w:id="0"/>
      <w:r>
        <w:lastRenderedPageBreak/>
        <w:t>Figure e</w:t>
      </w:r>
      <w:r w:rsidR="00F6345E">
        <w:t>5</w:t>
      </w:r>
      <w:r w:rsidR="001F7811">
        <w:t xml:space="preserve">. Scatterplots of MRI variable z-scores versus the MRI variate </w:t>
      </w:r>
    </w:p>
    <w:p w14:paraId="1B163676" w14:textId="6FB576D5" w:rsidR="001F7811" w:rsidRDefault="001F7811" w:rsidP="001F7811">
      <w:r>
        <w:rPr>
          <w:noProof/>
        </w:rPr>
        <w:drawing>
          <wp:inline distT="0" distB="0" distL="0" distR="0" wp14:anchorId="1F9CB3C8" wp14:editId="444147EF">
            <wp:extent cx="7570708" cy="55081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ri variate vs mri z sco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47" cy="55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BC25" w14:textId="77777777" w:rsidR="00C43458" w:rsidRDefault="00C43458" w:rsidP="002B5EE2"/>
    <w:p w14:paraId="1758C6CA" w14:textId="77777777" w:rsidR="00C43458" w:rsidRDefault="00C43458" w:rsidP="002B5EE2"/>
    <w:p w14:paraId="7B65BC41" w14:textId="0CE30428" w:rsidR="00DE23E8" w:rsidRPr="00130785" w:rsidRDefault="00994A3D" w:rsidP="00130785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130785" w:rsidSect="002B5EE2">
      <w:headerReference w:type="even" r:id="rId14"/>
      <w:footerReference w:type="even" r:id="rId15"/>
      <w:footerReference w:type="default" r:id="rId16"/>
      <w:headerReference w:type="first" r:id="rId17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0F32C" w16cex:dateUtc="2022-04-25T13:15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2A798" w14:textId="77777777" w:rsidR="001553D1" w:rsidRDefault="001553D1" w:rsidP="00117666">
      <w:pPr>
        <w:spacing w:after="0"/>
      </w:pPr>
      <w:r>
        <w:separator/>
      </w:r>
    </w:p>
  </w:endnote>
  <w:endnote w:type="continuationSeparator" w:id="0">
    <w:p w14:paraId="770BB02A" w14:textId="77777777" w:rsidR="001553D1" w:rsidRDefault="001553D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371A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371A8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371A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371A8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52EA32" w14:textId="77777777" w:rsidR="001553D1" w:rsidRDefault="001553D1" w:rsidP="00117666">
      <w:pPr>
        <w:spacing w:after="0"/>
      </w:pPr>
      <w:r>
        <w:separator/>
      </w:r>
    </w:p>
  </w:footnote>
  <w:footnote w:type="continuationSeparator" w:id="0">
    <w:p w14:paraId="41D02764" w14:textId="77777777" w:rsidR="001553D1" w:rsidRDefault="001553D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36761F"/>
    <w:multiLevelType w:val="hybridMultilevel"/>
    <w:tmpl w:val="28CEEEE8"/>
    <w:lvl w:ilvl="0" w:tplc="9766AC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37C00"/>
    <w:rsid w:val="00052A14"/>
    <w:rsid w:val="00077D53"/>
    <w:rsid w:val="000F7544"/>
    <w:rsid w:val="001050E0"/>
    <w:rsid w:val="00105FD9"/>
    <w:rsid w:val="00116941"/>
    <w:rsid w:val="00117666"/>
    <w:rsid w:val="00123ADA"/>
    <w:rsid w:val="00130785"/>
    <w:rsid w:val="0013742D"/>
    <w:rsid w:val="0015387C"/>
    <w:rsid w:val="001549D3"/>
    <w:rsid w:val="001553D1"/>
    <w:rsid w:val="0015606B"/>
    <w:rsid w:val="00160065"/>
    <w:rsid w:val="00177D84"/>
    <w:rsid w:val="001F7811"/>
    <w:rsid w:val="0025773B"/>
    <w:rsid w:val="00267D18"/>
    <w:rsid w:val="00274347"/>
    <w:rsid w:val="00276D1F"/>
    <w:rsid w:val="002868E2"/>
    <w:rsid w:val="002869C3"/>
    <w:rsid w:val="002936E4"/>
    <w:rsid w:val="002A186D"/>
    <w:rsid w:val="002B4A57"/>
    <w:rsid w:val="002B5EE2"/>
    <w:rsid w:val="002C74CA"/>
    <w:rsid w:val="003123F4"/>
    <w:rsid w:val="00312504"/>
    <w:rsid w:val="003544FB"/>
    <w:rsid w:val="003B0376"/>
    <w:rsid w:val="003D2F2D"/>
    <w:rsid w:val="003D3BBE"/>
    <w:rsid w:val="00401590"/>
    <w:rsid w:val="00432D0B"/>
    <w:rsid w:val="0043797A"/>
    <w:rsid w:val="00447801"/>
    <w:rsid w:val="00452E9C"/>
    <w:rsid w:val="004735C8"/>
    <w:rsid w:val="004947A6"/>
    <w:rsid w:val="004961FF"/>
    <w:rsid w:val="004A0807"/>
    <w:rsid w:val="00513339"/>
    <w:rsid w:val="00517A89"/>
    <w:rsid w:val="005250F2"/>
    <w:rsid w:val="00552ECC"/>
    <w:rsid w:val="005660C6"/>
    <w:rsid w:val="00587A63"/>
    <w:rsid w:val="00593EEA"/>
    <w:rsid w:val="005A5EEE"/>
    <w:rsid w:val="005E274D"/>
    <w:rsid w:val="006375C7"/>
    <w:rsid w:val="00654E8F"/>
    <w:rsid w:val="00660604"/>
    <w:rsid w:val="00660D05"/>
    <w:rsid w:val="006820B1"/>
    <w:rsid w:val="006A5ECB"/>
    <w:rsid w:val="006B7D14"/>
    <w:rsid w:val="006C5FBC"/>
    <w:rsid w:val="00701727"/>
    <w:rsid w:val="0070566C"/>
    <w:rsid w:val="00714C50"/>
    <w:rsid w:val="00714FBD"/>
    <w:rsid w:val="00716907"/>
    <w:rsid w:val="00725A7D"/>
    <w:rsid w:val="007501BE"/>
    <w:rsid w:val="00754A5A"/>
    <w:rsid w:val="00790BB3"/>
    <w:rsid w:val="007A38EC"/>
    <w:rsid w:val="007C206C"/>
    <w:rsid w:val="007E0895"/>
    <w:rsid w:val="007E1879"/>
    <w:rsid w:val="00817DD6"/>
    <w:rsid w:val="0083759F"/>
    <w:rsid w:val="008660B5"/>
    <w:rsid w:val="00885156"/>
    <w:rsid w:val="00897F94"/>
    <w:rsid w:val="0091216B"/>
    <w:rsid w:val="009151AA"/>
    <w:rsid w:val="0093429D"/>
    <w:rsid w:val="00943573"/>
    <w:rsid w:val="00964134"/>
    <w:rsid w:val="00970F7D"/>
    <w:rsid w:val="0098041A"/>
    <w:rsid w:val="0098122A"/>
    <w:rsid w:val="00994A3D"/>
    <w:rsid w:val="009C2B12"/>
    <w:rsid w:val="00A174D9"/>
    <w:rsid w:val="00A25A50"/>
    <w:rsid w:val="00AA4D24"/>
    <w:rsid w:val="00AB6715"/>
    <w:rsid w:val="00B1671E"/>
    <w:rsid w:val="00B25EB8"/>
    <w:rsid w:val="00B37F4D"/>
    <w:rsid w:val="00BF5D8B"/>
    <w:rsid w:val="00C23C09"/>
    <w:rsid w:val="00C371A8"/>
    <w:rsid w:val="00C43458"/>
    <w:rsid w:val="00C52A7B"/>
    <w:rsid w:val="00C56BAF"/>
    <w:rsid w:val="00C679AA"/>
    <w:rsid w:val="00C75972"/>
    <w:rsid w:val="00CD066B"/>
    <w:rsid w:val="00CE4FEE"/>
    <w:rsid w:val="00D060CF"/>
    <w:rsid w:val="00D41CEE"/>
    <w:rsid w:val="00D973F2"/>
    <w:rsid w:val="00DB00C4"/>
    <w:rsid w:val="00DB59C3"/>
    <w:rsid w:val="00DC259A"/>
    <w:rsid w:val="00DE23E8"/>
    <w:rsid w:val="00E52377"/>
    <w:rsid w:val="00E537AD"/>
    <w:rsid w:val="00E54360"/>
    <w:rsid w:val="00E64E17"/>
    <w:rsid w:val="00E71B89"/>
    <w:rsid w:val="00E866C9"/>
    <w:rsid w:val="00EA3D3C"/>
    <w:rsid w:val="00EB77C0"/>
    <w:rsid w:val="00EC090A"/>
    <w:rsid w:val="00ED20B5"/>
    <w:rsid w:val="00F46900"/>
    <w:rsid w:val="00F61D89"/>
    <w:rsid w:val="00F6345E"/>
    <w:rsid w:val="00F803E0"/>
    <w:rsid w:val="00FD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73185EA-B0EB-441D-A9A4-9F6D6A88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12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rmarrie</cp:lastModifiedBy>
  <cp:revision>2</cp:revision>
  <cp:lastPrinted>2013-10-03T12:51:00Z</cp:lastPrinted>
  <dcterms:created xsi:type="dcterms:W3CDTF">2022-05-11T01:34:00Z</dcterms:created>
  <dcterms:modified xsi:type="dcterms:W3CDTF">2022-05-11T01:34:00Z</dcterms:modified>
</cp:coreProperties>
</file>