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7DF916B9" w14:textId="77777777" w:rsidR="009977DB" w:rsidRDefault="009977DB" w:rsidP="009977DB">
      <w:pPr>
        <w:pStyle w:val="Heading1"/>
      </w:pPr>
      <w:r>
        <w:t xml:space="preserve">S1. Spectra of </w:t>
      </w:r>
      <w:r w:rsidRPr="000A1C1B">
        <w:rPr>
          <w:rStyle w:val="Emphasis"/>
        </w:rPr>
        <w:t>Screened</w:t>
      </w:r>
      <w:r>
        <w:t xml:space="preserve"> Compounds</w:t>
      </w:r>
    </w:p>
    <w:p w14:paraId="57E9BAB4" w14:textId="77777777" w:rsidR="009977DB" w:rsidRDefault="009977DB" w:rsidP="009977DB">
      <w:pPr>
        <w:pStyle w:val="Heading2"/>
      </w:pPr>
      <w:r>
        <w:t>2-(4-</w:t>
      </w:r>
      <w:r w:rsidRPr="000A1C1B">
        <w:t>Aminophenyl</w:t>
      </w:r>
      <w:r>
        <w:t>)-</w:t>
      </w:r>
      <w:r w:rsidRPr="00742B39">
        <w:rPr>
          <w:i/>
          <w:iCs/>
        </w:rPr>
        <w:t>N</w:t>
      </w:r>
      <w:r>
        <w:t>-</w:t>
      </w:r>
      <w:proofErr w:type="spellStart"/>
      <w:r>
        <w:t>benzylacetamide</w:t>
      </w:r>
      <w:proofErr w:type="spellEnd"/>
      <w:r>
        <w:t xml:space="preserve"> (3a) </w:t>
      </w:r>
    </w:p>
    <w:p w14:paraId="3CAC8334" w14:textId="77777777" w:rsidR="009977DB" w:rsidRDefault="009977DB" w:rsidP="009977DB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  <w:szCs w:val="24"/>
        </w:rPr>
        <w:object w:dxaOrig="9023" w:dyaOrig="5806" w14:anchorId="51A57C0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6pt;height:290.3pt" o:ole="">
            <v:imagedata r:id="rId8" o:title=""/>
          </v:shape>
          <o:OLEObject Type="Embed" ProgID="ACD.ChemSketch.20" ShapeID="_x0000_i1025" DrawAspect="Content" ObjectID="_1711778730" r:id="rId9"/>
        </w:object>
      </w:r>
    </w:p>
    <w:p w14:paraId="41322660" w14:textId="77777777" w:rsidR="009977DB" w:rsidRDefault="009977DB" w:rsidP="009977DB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E5C3275" wp14:editId="520881DA">
            <wp:extent cx="4288265" cy="1650688"/>
            <wp:effectExtent l="0" t="0" r="0" b="0"/>
            <wp:docPr id="23" name="image6.png" descr="Graphical user interface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6.png" descr="Graphical user interface&#10;&#10;Description automatically generated with medium confidence"/>
                    <pic:cNvPicPr preferRelativeResize="0"/>
                  </pic:nvPicPr>
                  <pic:blipFill>
                    <a:blip r:embed="rId10"/>
                    <a:srcRect r="32680" b="31928"/>
                    <a:stretch>
                      <a:fillRect/>
                    </a:stretch>
                  </pic:blipFill>
                  <pic:spPr>
                    <a:xfrm>
                      <a:off x="0" y="0"/>
                      <a:ext cx="4288265" cy="16506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F70B77" w14:textId="77777777" w:rsidR="009977DB" w:rsidRPr="001E590E" w:rsidRDefault="009977DB" w:rsidP="009977DB">
      <w:r>
        <w:rPr>
          <w:noProof/>
          <w:color w:val="000000"/>
        </w:rPr>
        <w:lastRenderedPageBreak/>
        <w:drawing>
          <wp:inline distT="0" distB="0" distL="0" distR="0" wp14:anchorId="2B6A6FBF" wp14:editId="2D4DCD47">
            <wp:extent cx="2707928" cy="2210192"/>
            <wp:effectExtent l="0" t="0" r="0" b="0"/>
            <wp:docPr id="24" name="image4.png" descr="A picture containing night sky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.png" descr="A picture containing night sky&#10;&#10;Description automatically generated"/>
                    <pic:cNvPicPr preferRelativeResize="0"/>
                  </pic:nvPicPr>
                  <pic:blipFill>
                    <a:blip r:embed="rId11"/>
                    <a:srcRect r="31274" b="33518"/>
                    <a:stretch>
                      <a:fillRect/>
                    </a:stretch>
                  </pic:blipFill>
                  <pic:spPr>
                    <a:xfrm>
                      <a:off x="0" y="0"/>
                      <a:ext cx="2707928" cy="22101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7F9EDD" w14:textId="77777777" w:rsidR="009977DB" w:rsidRDefault="009977DB" w:rsidP="009977DB">
      <w:pPr>
        <w:pStyle w:val="Heading2"/>
      </w:pPr>
      <w:r>
        <w:t>2-(4-</w:t>
      </w:r>
      <w:r w:rsidRPr="000A1C1B">
        <w:t>acetamidophenyl</w:t>
      </w:r>
      <w:r>
        <w:t>)-</w:t>
      </w:r>
      <w:r w:rsidRPr="00742B39">
        <w:rPr>
          <w:i/>
          <w:iCs/>
        </w:rPr>
        <w:t>N</w:t>
      </w:r>
      <w:r>
        <w:t>-</w:t>
      </w:r>
      <w:proofErr w:type="spellStart"/>
      <w:r>
        <w:t>benzylacetamide</w:t>
      </w:r>
      <w:proofErr w:type="spellEnd"/>
      <w:r>
        <w:t xml:space="preserve"> </w:t>
      </w:r>
      <w:r w:rsidRPr="000A1C1B">
        <w:t xml:space="preserve">(4a) </w:t>
      </w:r>
    </w:p>
    <w:p w14:paraId="2DFE3477" w14:textId="77777777" w:rsidR="009977DB" w:rsidRDefault="009977DB" w:rsidP="009977DB">
      <w:pPr>
        <w:rPr>
          <w:rtl/>
        </w:rPr>
      </w:pPr>
      <w:r>
        <w:object w:dxaOrig="10100" w:dyaOrig="6500" w14:anchorId="54941C31">
          <v:shape id="_x0000_i1026" type="#_x0000_t75" style="width:450.95pt;height:290.9pt" o:ole="">
            <v:imagedata r:id="rId12" o:title=""/>
          </v:shape>
          <o:OLEObject Type="Embed" ProgID="ACD.ChemSketch.20" ShapeID="_x0000_i1026" DrawAspect="Content" ObjectID="_1711778731" r:id="rId13"/>
        </w:object>
      </w:r>
    </w:p>
    <w:p w14:paraId="0C2F8B35" w14:textId="77777777" w:rsidR="009977DB" w:rsidRDefault="009977DB" w:rsidP="009977DB">
      <w:r>
        <w:object w:dxaOrig="10100" w:dyaOrig="6500" w14:anchorId="510A631C">
          <v:shape id="_x0000_i1027" type="#_x0000_t75" style="width:450.95pt;height:289.55pt" o:ole="">
            <v:imagedata r:id="rId14" o:title=""/>
          </v:shape>
          <o:OLEObject Type="Embed" ProgID="ACD.ChemSketch.20" ShapeID="_x0000_i1027" DrawAspect="Content" ObjectID="_1711778732" r:id="rId15"/>
        </w:object>
      </w:r>
    </w:p>
    <w:p w14:paraId="16FC18CB" w14:textId="6A74F7B2" w:rsidR="009977DB" w:rsidRDefault="009977DB" w:rsidP="009977DB">
      <w:r w:rsidRPr="001A56D0">
        <w:rPr>
          <w:noProof/>
        </w:rPr>
        <w:drawing>
          <wp:inline distT="0" distB="0" distL="0" distR="0" wp14:anchorId="3A39EB93" wp14:editId="244F6339">
            <wp:extent cx="4679950" cy="216875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863" b="31026"/>
                    <a:stretch/>
                  </pic:blipFill>
                  <pic:spPr bwMode="auto">
                    <a:xfrm>
                      <a:off x="0" y="0"/>
                      <a:ext cx="4685455" cy="217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4FE17C" w14:textId="77777777" w:rsidR="009977DB" w:rsidRPr="0035722A" w:rsidRDefault="009977DB" w:rsidP="009977DB">
      <w:r w:rsidRPr="001A56D0">
        <w:rPr>
          <w:noProof/>
        </w:rPr>
        <w:drawing>
          <wp:inline distT="0" distB="0" distL="0" distR="0" wp14:anchorId="6F604763" wp14:editId="5B9F9C12">
            <wp:extent cx="4381500" cy="230997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180" b="33619"/>
                    <a:stretch/>
                  </pic:blipFill>
                  <pic:spPr bwMode="auto">
                    <a:xfrm>
                      <a:off x="0" y="0"/>
                      <a:ext cx="4387924" cy="231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A45A9" w14:textId="77777777" w:rsidR="009977DB" w:rsidRDefault="009977DB" w:rsidP="009977DB">
      <w:pPr>
        <w:pStyle w:val="Heading2"/>
      </w:pPr>
      <w:r w:rsidRPr="00742B39">
        <w:rPr>
          <w:i/>
          <w:iCs/>
        </w:rPr>
        <w:lastRenderedPageBreak/>
        <w:t>N</w:t>
      </w:r>
      <w:r>
        <w:t>-(4-(2-(</w:t>
      </w:r>
      <w:proofErr w:type="spellStart"/>
      <w:r>
        <w:t>benzylamino</w:t>
      </w:r>
      <w:proofErr w:type="spellEnd"/>
      <w:r>
        <w:t xml:space="preserve">)-2-oxoethyl)phenyl)propionamide </w:t>
      </w:r>
      <w:r w:rsidRPr="000A1C1B">
        <w:t>(4b)</w:t>
      </w:r>
    </w:p>
    <w:p w14:paraId="1A9F48A7" w14:textId="77777777" w:rsidR="009977DB" w:rsidRDefault="009977DB" w:rsidP="009977DB">
      <w:r>
        <w:object w:dxaOrig="10100" w:dyaOrig="6500" w14:anchorId="168904D0">
          <v:shape id="_x0000_i1028" type="#_x0000_t75" style="width:450.95pt;height:290.9pt" o:ole="">
            <v:imagedata r:id="rId18" o:title=""/>
          </v:shape>
          <o:OLEObject Type="Embed" ProgID="ACD.ChemSketch.20" ShapeID="_x0000_i1028" DrawAspect="Content" ObjectID="_1711778733" r:id="rId19"/>
        </w:object>
      </w:r>
    </w:p>
    <w:p w14:paraId="6BB2E3A4" w14:textId="77777777" w:rsidR="009977DB" w:rsidRPr="00F348A4" w:rsidRDefault="009977DB" w:rsidP="009977DB">
      <w:r>
        <w:object w:dxaOrig="10100" w:dyaOrig="6500" w14:anchorId="218A58A9">
          <v:shape id="_x0000_i1029" type="#_x0000_t75" style="width:450.95pt;height:290.9pt" o:ole="">
            <v:imagedata r:id="rId20" o:title=""/>
          </v:shape>
          <o:OLEObject Type="Embed" ProgID="ACD.ChemSketch.20" ShapeID="_x0000_i1029" DrawAspect="Content" ObjectID="_1711778734" r:id="rId21"/>
        </w:object>
      </w:r>
    </w:p>
    <w:p w14:paraId="48D3F487" w14:textId="77777777" w:rsidR="009977DB" w:rsidRDefault="009977DB" w:rsidP="009977DB">
      <w:r w:rsidRPr="00BB6538">
        <w:rPr>
          <w:noProof/>
        </w:rPr>
        <w:lastRenderedPageBreak/>
        <w:drawing>
          <wp:inline distT="0" distB="0" distL="0" distR="0" wp14:anchorId="1533492A" wp14:editId="6B8A95F0">
            <wp:extent cx="4229100" cy="1537854"/>
            <wp:effectExtent l="0" t="0" r="0" b="0"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467" b="30666"/>
                    <a:stretch/>
                  </pic:blipFill>
                  <pic:spPr bwMode="auto">
                    <a:xfrm>
                      <a:off x="0" y="0"/>
                      <a:ext cx="4234958" cy="153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58B2E4" w14:textId="77777777" w:rsidR="009977DB" w:rsidRPr="00BB6538" w:rsidRDefault="009977DB" w:rsidP="009977DB">
      <w:r w:rsidRPr="00BB6538">
        <w:rPr>
          <w:noProof/>
        </w:rPr>
        <w:drawing>
          <wp:inline distT="0" distB="0" distL="0" distR="0" wp14:anchorId="3EA7158B" wp14:editId="2AF24AFE">
            <wp:extent cx="4304242" cy="1600200"/>
            <wp:effectExtent l="0" t="0" r="0" b="0"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405" b="30991"/>
                    <a:stretch/>
                  </pic:blipFill>
                  <pic:spPr bwMode="auto">
                    <a:xfrm>
                      <a:off x="0" y="0"/>
                      <a:ext cx="4305324" cy="160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3921F" w14:textId="77777777" w:rsidR="009977DB" w:rsidRDefault="009977DB" w:rsidP="009977DB">
      <w:pPr>
        <w:pStyle w:val="Heading2"/>
      </w:pPr>
      <w:r w:rsidRPr="00742B39">
        <w:rPr>
          <w:i/>
          <w:iCs/>
        </w:rPr>
        <w:t>N</w:t>
      </w:r>
      <w:r>
        <w:t>-(4-(2-(</w:t>
      </w:r>
      <w:proofErr w:type="spellStart"/>
      <w:r>
        <w:t>benzylamino</w:t>
      </w:r>
      <w:proofErr w:type="spellEnd"/>
      <w:r>
        <w:t>)-2-oxoethyl)phenyl)benzamide (</w:t>
      </w:r>
      <w:r w:rsidRPr="000A1C1B">
        <w:t>4c)</w:t>
      </w:r>
    </w:p>
    <w:p w14:paraId="36997911" w14:textId="77777777" w:rsidR="009977DB" w:rsidRDefault="009977DB" w:rsidP="009977DB">
      <w:r>
        <w:object w:dxaOrig="10100" w:dyaOrig="6500" w14:anchorId="53780E9B">
          <v:shape id="_x0000_i1030" type="#_x0000_t75" style="width:450.95pt;height:290.9pt" o:ole="">
            <v:imagedata r:id="rId24" o:title=""/>
          </v:shape>
          <o:OLEObject Type="Embed" ProgID="ACD.ChemSketch.20" ShapeID="_x0000_i1030" DrawAspect="Content" ObjectID="_1711778735" r:id="rId25"/>
        </w:object>
      </w:r>
    </w:p>
    <w:p w14:paraId="38C657CB" w14:textId="77777777" w:rsidR="009977DB" w:rsidRPr="001F6795" w:rsidRDefault="009977DB" w:rsidP="009977DB">
      <w:r>
        <w:object w:dxaOrig="10100" w:dyaOrig="6500" w14:anchorId="3FD52787">
          <v:shape id="_x0000_i1031" type="#_x0000_t75" style="width:450.95pt;height:290.9pt" o:ole="">
            <v:imagedata r:id="rId26" o:title=""/>
          </v:shape>
          <o:OLEObject Type="Embed" ProgID="ACD.ChemSketch.20" ShapeID="_x0000_i1031" DrawAspect="Content" ObjectID="_1711778736" r:id="rId27"/>
        </w:object>
      </w:r>
    </w:p>
    <w:p w14:paraId="2C22DFB0" w14:textId="77777777" w:rsidR="009977DB" w:rsidRDefault="009977DB" w:rsidP="009977DB">
      <w:r w:rsidRPr="00BB6538">
        <w:rPr>
          <w:noProof/>
        </w:rPr>
        <w:drawing>
          <wp:inline distT="0" distB="0" distL="0" distR="0" wp14:anchorId="2C33AF6B" wp14:editId="55DD57BD">
            <wp:extent cx="3937000" cy="1847850"/>
            <wp:effectExtent l="0" t="0" r="0" b="0"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309" b="31124"/>
                    <a:stretch/>
                  </pic:blipFill>
                  <pic:spPr bwMode="auto">
                    <a:xfrm>
                      <a:off x="0" y="0"/>
                      <a:ext cx="39370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EC2DB7" w14:textId="77777777" w:rsidR="009977DB" w:rsidRDefault="009977DB" w:rsidP="009977DB">
      <w:r w:rsidRPr="00BB6538">
        <w:rPr>
          <w:noProof/>
        </w:rPr>
        <w:drawing>
          <wp:inline distT="0" distB="0" distL="0" distR="0" wp14:anchorId="277BCC85" wp14:editId="5361E282">
            <wp:extent cx="3079750" cy="2114550"/>
            <wp:effectExtent l="0" t="0" r="0" b="0"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401" b="32454"/>
                    <a:stretch/>
                  </pic:blipFill>
                  <pic:spPr bwMode="auto">
                    <a:xfrm>
                      <a:off x="0" y="0"/>
                      <a:ext cx="30797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A2A9F6" w14:textId="374A132B" w:rsidR="009977DB" w:rsidRDefault="009977DB" w:rsidP="009977DB">
      <w:pPr>
        <w:pStyle w:val="Heading2"/>
      </w:pPr>
      <w:r w:rsidRPr="00742B39">
        <w:rPr>
          <w:i/>
          <w:iCs/>
        </w:rPr>
        <w:t>N</w:t>
      </w:r>
      <w:r>
        <w:t>-(4-(2-(</w:t>
      </w:r>
      <w:proofErr w:type="spellStart"/>
      <w:r>
        <w:t>benzylamino</w:t>
      </w:r>
      <w:proofErr w:type="spellEnd"/>
      <w:r>
        <w:t>)-2-oxoethyl)phenyl)-</w:t>
      </w:r>
      <w:r w:rsidR="00F97C22" w:rsidRPr="00F97C22">
        <w:t xml:space="preserve">3-fluorobenzamide </w:t>
      </w:r>
      <w:r>
        <w:t>(</w:t>
      </w:r>
      <w:r w:rsidRPr="000A1C1B">
        <w:t>4d)</w:t>
      </w:r>
    </w:p>
    <w:p w14:paraId="6E5F0C18" w14:textId="17705AF6" w:rsidR="009977DB" w:rsidRDefault="00E62B0A" w:rsidP="009977DB">
      <w:r>
        <w:object w:dxaOrig="10100" w:dyaOrig="6500" w14:anchorId="6F5A2A00">
          <v:shape id="_x0000_i1032" type="#_x0000_t75" style="width:428.25pt;height:275.95pt" o:ole="">
            <v:imagedata r:id="rId30" o:title=""/>
          </v:shape>
          <o:OLEObject Type="Embed" ProgID="ACD.ChemSketch.20" ShapeID="_x0000_i1032" DrawAspect="Content" ObjectID="_1711778737" r:id="rId31"/>
        </w:object>
      </w:r>
    </w:p>
    <w:p w14:paraId="5B4CBF93" w14:textId="77777777" w:rsidR="00E62B0A" w:rsidRDefault="00E62B0A" w:rsidP="009977DB">
      <w:r>
        <w:object w:dxaOrig="10100" w:dyaOrig="6500" w14:anchorId="710A3889">
          <v:shape id="_x0000_i1033" type="#_x0000_t75" style="width:412.6pt;height:265.85pt" o:ole="">
            <v:imagedata r:id="rId32" o:title=""/>
          </v:shape>
          <o:OLEObject Type="Embed" ProgID="ACD.ChemSketch.20" ShapeID="_x0000_i1033" DrawAspect="Content" ObjectID="_1711778738" r:id="rId33"/>
        </w:object>
      </w:r>
    </w:p>
    <w:p w14:paraId="4F5FEABB" w14:textId="24B55363" w:rsidR="009977DB" w:rsidRDefault="009977DB" w:rsidP="009977DB">
      <w:r w:rsidRPr="00BB6538">
        <w:rPr>
          <w:noProof/>
        </w:rPr>
        <w:lastRenderedPageBreak/>
        <w:drawing>
          <wp:inline distT="0" distB="0" distL="0" distR="0" wp14:anchorId="6D3B670C" wp14:editId="1AED1EB0">
            <wp:extent cx="3657600" cy="1950720"/>
            <wp:effectExtent l="0" t="0" r="0" b="0"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977" b="32174"/>
                    <a:stretch/>
                  </pic:blipFill>
                  <pic:spPr bwMode="auto">
                    <a:xfrm>
                      <a:off x="0" y="0"/>
                      <a:ext cx="3671145" cy="195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CE512" w14:textId="77777777" w:rsidR="009977DB" w:rsidRPr="00BB6538" w:rsidRDefault="009977DB" w:rsidP="009977DB">
      <w:r w:rsidRPr="00BB6538">
        <w:rPr>
          <w:noProof/>
        </w:rPr>
        <w:drawing>
          <wp:inline distT="0" distB="0" distL="0" distR="0" wp14:anchorId="15BF0C00" wp14:editId="5D3C091B">
            <wp:extent cx="3702050" cy="2108200"/>
            <wp:effectExtent l="0" t="0" r="0" b="0"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209" b="32657"/>
                    <a:stretch/>
                  </pic:blipFill>
                  <pic:spPr bwMode="auto">
                    <a:xfrm>
                      <a:off x="0" y="0"/>
                      <a:ext cx="3702050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ACB4E9" w14:textId="12AC7EFA" w:rsidR="009977DB" w:rsidRDefault="009977DB" w:rsidP="009977DB">
      <w:pPr>
        <w:pStyle w:val="Heading2"/>
      </w:pPr>
      <w:bookmarkStart w:id="0" w:name="_Hlk85062187"/>
      <w:r w:rsidRPr="00742B39">
        <w:rPr>
          <w:i/>
          <w:iCs/>
        </w:rPr>
        <w:t>N</w:t>
      </w:r>
      <w:r>
        <w:t>-(4-(2-(</w:t>
      </w:r>
      <w:proofErr w:type="spellStart"/>
      <w:r>
        <w:t>benzylamino</w:t>
      </w:r>
      <w:proofErr w:type="spellEnd"/>
      <w:r>
        <w:t>)-2-oxoethyl)phenyl)-</w:t>
      </w:r>
      <w:r w:rsidR="00F97C22">
        <w:t>3</w:t>
      </w:r>
      <w:r>
        <w:t>-chlorobenzamide</w:t>
      </w:r>
      <w:bookmarkEnd w:id="0"/>
      <w:r>
        <w:t xml:space="preserve"> (</w:t>
      </w:r>
      <w:r w:rsidRPr="000A1C1B">
        <w:t>4e)</w:t>
      </w:r>
      <w:r>
        <w:t xml:space="preserve"> </w:t>
      </w:r>
    </w:p>
    <w:p w14:paraId="76A53285" w14:textId="77777777" w:rsidR="009977DB" w:rsidRDefault="009977DB" w:rsidP="009977DB">
      <w:pPr>
        <w:rPr>
          <w:rtl/>
        </w:rPr>
      </w:pPr>
      <w:r>
        <w:object w:dxaOrig="10100" w:dyaOrig="6500" w14:anchorId="3027C766">
          <v:shape id="_x0000_i1034" type="#_x0000_t75" style="width:450.95pt;height:290.9pt" o:ole="">
            <v:imagedata r:id="rId36" o:title=""/>
          </v:shape>
          <o:OLEObject Type="Embed" ProgID="ACD.ChemSketch.20" ShapeID="_x0000_i1034" DrawAspect="Content" ObjectID="_1711778739" r:id="rId37"/>
        </w:object>
      </w:r>
    </w:p>
    <w:p w14:paraId="3A901D64" w14:textId="77777777" w:rsidR="009977DB" w:rsidRPr="00FA257D" w:rsidRDefault="009977DB" w:rsidP="009977DB">
      <w:r>
        <w:object w:dxaOrig="10100" w:dyaOrig="6500" w14:anchorId="01194FA0">
          <v:shape id="_x0000_i1035" type="#_x0000_t75" style="width:450.95pt;height:290.9pt" o:ole="">
            <v:imagedata r:id="rId38" o:title=""/>
          </v:shape>
          <o:OLEObject Type="Embed" ProgID="ACD.ChemSketch.20" ShapeID="_x0000_i1035" DrawAspect="Content" ObjectID="_1711778740" r:id="rId39"/>
        </w:object>
      </w:r>
    </w:p>
    <w:p w14:paraId="45C44F95" w14:textId="2A5E569A" w:rsidR="009977DB" w:rsidRDefault="009977DB" w:rsidP="009977DB"/>
    <w:p w14:paraId="5624FB60" w14:textId="77777777" w:rsidR="009977DB" w:rsidRDefault="009977DB" w:rsidP="009977DB">
      <w:r>
        <w:rPr>
          <w:noProof/>
        </w:rPr>
        <w:lastRenderedPageBreak/>
        <w:drawing>
          <wp:inline distT="0" distB="0" distL="0" distR="0" wp14:anchorId="3E4BAA0E" wp14:editId="77C79DC5">
            <wp:extent cx="3651761" cy="2129723"/>
            <wp:effectExtent l="0" t="0" r="0" b="0"/>
            <wp:docPr id="22" name="image7.png" descr="Graphical user interfac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Graphical user interface&#10;&#10;Description automatically generated"/>
                    <pic:cNvPicPr preferRelativeResize="0"/>
                  </pic:nvPicPr>
                  <pic:blipFill>
                    <a:blip r:embed="rId40"/>
                    <a:srcRect l="513" t="36634" r="39698" b="7573"/>
                    <a:stretch>
                      <a:fillRect/>
                    </a:stretch>
                  </pic:blipFill>
                  <pic:spPr>
                    <a:xfrm>
                      <a:off x="0" y="0"/>
                      <a:ext cx="3651761" cy="21297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CC8543" w14:textId="77777777" w:rsidR="009977DB" w:rsidRPr="00BB6538" w:rsidRDefault="009977DB" w:rsidP="009977DB">
      <w:r>
        <w:rPr>
          <w:noProof/>
        </w:rPr>
        <w:drawing>
          <wp:inline distT="0" distB="0" distL="0" distR="0" wp14:anchorId="3FFC81BB" wp14:editId="5509C3D1">
            <wp:extent cx="2927778" cy="3141913"/>
            <wp:effectExtent l="0" t="0" r="0" b="0"/>
            <wp:docPr id="21" name="image7.png" descr="Graphical user interfac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Graphical user interface&#10;&#10;Description automatically generated"/>
                    <pic:cNvPicPr preferRelativeResize="0"/>
                  </pic:nvPicPr>
                  <pic:blipFill>
                    <a:blip r:embed="rId40"/>
                    <a:srcRect l="60599" t="41144" r="9532" b="7572"/>
                    <a:stretch>
                      <a:fillRect/>
                    </a:stretch>
                  </pic:blipFill>
                  <pic:spPr>
                    <a:xfrm>
                      <a:off x="0" y="0"/>
                      <a:ext cx="2927778" cy="31419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21510E" w14:textId="77777777" w:rsidR="009977DB" w:rsidRDefault="009977DB" w:rsidP="009977DB">
      <w:pPr>
        <w:pStyle w:val="Heading2"/>
      </w:pPr>
      <w:r w:rsidRPr="00742B39">
        <w:rPr>
          <w:i/>
          <w:iCs/>
        </w:rPr>
        <w:t>N</w:t>
      </w:r>
      <w:r w:rsidRPr="009A1F75">
        <w:t>-(4-(2-(</w:t>
      </w:r>
      <w:proofErr w:type="spellStart"/>
      <w:r w:rsidRPr="009A1F75">
        <w:t>benzylamino</w:t>
      </w:r>
      <w:proofErr w:type="spellEnd"/>
      <w:r w:rsidRPr="009A1F75">
        <w:t>)-2-oxoethyl)phenyl)-4-chlorobenzamide (4f</w:t>
      </w:r>
      <w:r>
        <w:t>)</w:t>
      </w:r>
    </w:p>
    <w:p w14:paraId="712F4745" w14:textId="77777777" w:rsidR="009977DB" w:rsidRDefault="009977DB" w:rsidP="009977DB">
      <w:r>
        <w:object w:dxaOrig="10100" w:dyaOrig="6500" w14:anchorId="4310701C">
          <v:shape id="_x0000_i1036" type="#_x0000_t75" style="width:450.95pt;height:290.2pt" o:ole="">
            <v:imagedata r:id="rId41" o:title=""/>
          </v:shape>
          <o:OLEObject Type="Embed" ProgID="ACD.ChemSketch.20" ShapeID="_x0000_i1036" DrawAspect="Content" ObjectID="_1711778741" r:id="rId42"/>
        </w:object>
      </w:r>
    </w:p>
    <w:p w14:paraId="1E77C27E" w14:textId="77777777" w:rsidR="00E62B0A" w:rsidRDefault="009977DB" w:rsidP="009977DB">
      <w:r>
        <w:object w:dxaOrig="10100" w:dyaOrig="6511" w14:anchorId="68A9CAD9">
          <v:shape id="_x0000_i1037" type="#_x0000_t75" style="width:450.95pt;height:291.05pt" o:ole="">
            <v:imagedata r:id="rId43" o:title=""/>
          </v:shape>
          <o:OLEObject Type="Embed" ProgID="ACD.ChemSketch.20" ShapeID="_x0000_i1037" DrawAspect="Content" ObjectID="_1711778742" r:id="rId44"/>
        </w:object>
      </w:r>
    </w:p>
    <w:p w14:paraId="3DCE2351" w14:textId="5BDF3EC4" w:rsidR="009977DB" w:rsidRDefault="009977DB" w:rsidP="009977DB">
      <w:r w:rsidRPr="004D7A90">
        <w:rPr>
          <w:noProof/>
        </w:rPr>
        <w:lastRenderedPageBreak/>
        <w:drawing>
          <wp:inline distT="0" distB="0" distL="0" distR="0" wp14:anchorId="72A9FD71" wp14:editId="7E6CD40E">
            <wp:extent cx="5296223" cy="2035534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945" b="30648"/>
                    <a:stretch/>
                  </pic:blipFill>
                  <pic:spPr bwMode="auto">
                    <a:xfrm>
                      <a:off x="0" y="0"/>
                      <a:ext cx="5306838" cy="203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2DC101" w14:textId="77777777" w:rsidR="009977DB" w:rsidRDefault="009977DB" w:rsidP="009977DB">
      <w:r w:rsidRPr="004D7A90">
        <w:rPr>
          <w:noProof/>
        </w:rPr>
        <w:drawing>
          <wp:inline distT="0" distB="0" distL="0" distR="0" wp14:anchorId="30100E9B" wp14:editId="730D0AFA">
            <wp:extent cx="5146726" cy="1868557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936" b="30208"/>
                    <a:stretch/>
                  </pic:blipFill>
                  <pic:spPr bwMode="auto">
                    <a:xfrm>
                      <a:off x="0" y="0"/>
                      <a:ext cx="5163165" cy="187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521063" w14:textId="77777777" w:rsidR="009977DB" w:rsidRPr="004D7A90" w:rsidRDefault="009977DB" w:rsidP="009977DB"/>
    <w:p w14:paraId="2D4B9BAE" w14:textId="77777777" w:rsidR="009977DB" w:rsidRDefault="009977DB" w:rsidP="009977DB">
      <w:pPr>
        <w:pStyle w:val="Heading2"/>
      </w:pPr>
      <w:r w:rsidRPr="00742B39">
        <w:rPr>
          <w:i/>
          <w:iCs/>
        </w:rPr>
        <w:t>N</w:t>
      </w:r>
      <w:r>
        <w:t>-benzyl-2-(4-((4-methylphenyl)</w:t>
      </w:r>
      <w:proofErr w:type="spellStart"/>
      <w:r>
        <w:t>sulfonamido</w:t>
      </w:r>
      <w:proofErr w:type="spellEnd"/>
      <w:r>
        <w:t>)phenyl)</w:t>
      </w:r>
      <w:r w:rsidRPr="000A1C1B">
        <w:t>acetamide (4g)</w:t>
      </w:r>
    </w:p>
    <w:p w14:paraId="48A02379" w14:textId="77777777" w:rsidR="009977DB" w:rsidRDefault="009977DB" w:rsidP="009977DB">
      <w:pPr>
        <w:rPr>
          <w:rtl/>
        </w:rPr>
      </w:pPr>
      <w:r>
        <w:object w:dxaOrig="10100" w:dyaOrig="6500" w14:anchorId="54D7C29E">
          <v:shape id="_x0000_i1038" type="#_x0000_t75" style="width:450.95pt;height:290.9pt" o:ole="">
            <v:imagedata r:id="rId47" o:title=""/>
          </v:shape>
          <o:OLEObject Type="Embed" ProgID="ACD.ChemSketch.20" ShapeID="_x0000_i1038" DrawAspect="Content" ObjectID="_1711778743" r:id="rId48"/>
        </w:object>
      </w:r>
    </w:p>
    <w:p w14:paraId="427DBAD0" w14:textId="77777777" w:rsidR="009977DB" w:rsidRPr="00FA257D" w:rsidRDefault="009977DB" w:rsidP="009977DB">
      <w:r>
        <w:object w:dxaOrig="10100" w:dyaOrig="6500" w14:anchorId="745214CA">
          <v:shape id="_x0000_i1039" type="#_x0000_t75" style="width:450.95pt;height:290.9pt" o:ole="">
            <v:imagedata r:id="rId49" o:title=""/>
          </v:shape>
          <o:OLEObject Type="Embed" ProgID="ACD.ChemSketch.20" ShapeID="_x0000_i1039" DrawAspect="Content" ObjectID="_1711778744" r:id="rId50"/>
        </w:object>
      </w:r>
    </w:p>
    <w:p w14:paraId="6C749FF1" w14:textId="77777777" w:rsidR="009977DB" w:rsidRDefault="009977DB" w:rsidP="009977DB">
      <w:r w:rsidRPr="00D5566D">
        <w:rPr>
          <w:noProof/>
        </w:rPr>
        <w:lastRenderedPageBreak/>
        <w:drawing>
          <wp:inline distT="0" distB="0" distL="0" distR="0" wp14:anchorId="566AFB46" wp14:editId="6136A058">
            <wp:extent cx="4300114" cy="2321169"/>
            <wp:effectExtent l="0" t="0" r="0" b="0"/>
            <wp:docPr id="1041" name="Picture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790" b="32174"/>
                    <a:stretch/>
                  </pic:blipFill>
                  <pic:spPr bwMode="auto">
                    <a:xfrm>
                      <a:off x="0" y="0"/>
                      <a:ext cx="4303528" cy="232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28CD59" w14:textId="77777777" w:rsidR="009977DB" w:rsidRPr="00D5566D" w:rsidRDefault="009977DB" w:rsidP="009977DB">
      <w:r w:rsidRPr="00D5566D">
        <w:rPr>
          <w:noProof/>
        </w:rPr>
        <w:drawing>
          <wp:inline distT="0" distB="0" distL="0" distR="0" wp14:anchorId="07B229BD" wp14:editId="58F7DC00">
            <wp:extent cx="3712433" cy="1955409"/>
            <wp:effectExtent l="0" t="0" r="0" b="6985"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944" b="33468"/>
                    <a:stretch/>
                  </pic:blipFill>
                  <pic:spPr bwMode="auto">
                    <a:xfrm>
                      <a:off x="0" y="0"/>
                      <a:ext cx="3719154" cy="195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5A9F48" w14:textId="77777777" w:rsidR="009977DB" w:rsidRDefault="009977DB" w:rsidP="009977DB">
      <w:pPr>
        <w:pStyle w:val="Heading2"/>
      </w:pPr>
      <w:r w:rsidRPr="00742B39">
        <w:rPr>
          <w:i/>
          <w:iCs/>
        </w:rPr>
        <w:t>N</w:t>
      </w:r>
      <w:r w:rsidRPr="00477C73">
        <w:t>-(4-(2-(</w:t>
      </w:r>
      <w:proofErr w:type="spellStart"/>
      <w:r w:rsidRPr="00477C73">
        <w:t>benzylamino</w:t>
      </w:r>
      <w:proofErr w:type="spellEnd"/>
      <w:r w:rsidRPr="00477C73">
        <w:t xml:space="preserve">)-2-oxoethyl)phenyl)-3-methoxybenzamide </w:t>
      </w:r>
      <w:r>
        <w:t>(</w:t>
      </w:r>
      <w:r w:rsidRPr="000A1C1B">
        <w:t>4h)</w:t>
      </w:r>
    </w:p>
    <w:p w14:paraId="209D5FBB" w14:textId="77777777" w:rsidR="009977DB" w:rsidRDefault="009977DB" w:rsidP="009977DB">
      <w:r>
        <w:object w:dxaOrig="10100" w:dyaOrig="6500" w14:anchorId="0BF49115">
          <v:shape id="_x0000_i1040" type="#_x0000_t75" style="width:450.95pt;height:289.55pt" o:ole="">
            <v:imagedata r:id="rId53" o:title=""/>
          </v:shape>
          <o:OLEObject Type="Embed" ProgID="ACD.ChemSketch.20" ShapeID="_x0000_i1040" DrawAspect="Content" ObjectID="_1711778745" r:id="rId54"/>
        </w:object>
      </w:r>
    </w:p>
    <w:p w14:paraId="506E42DA" w14:textId="77777777" w:rsidR="009977DB" w:rsidRDefault="009977DB" w:rsidP="009977DB">
      <w:r>
        <w:object w:dxaOrig="10100" w:dyaOrig="6500" w14:anchorId="406E844F">
          <v:shape id="_x0000_i1041" type="#_x0000_t75" style="width:450.95pt;height:289.55pt" o:ole="">
            <v:imagedata r:id="rId55" o:title=""/>
          </v:shape>
          <o:OLEObject Type="Embed" ProgID="ACD.ChemSketch.20" ShapeID="_x0000_i1041" DrawAspect="Content" ObjectID="_1711778746" r:id="rId56"/>
        </w:object>
      </w:r>
    </w:p>
    <w:p w14:paraId="31078EB2" w14:textId="736D231A" w:rsidR="009977DB" w:rsidRDefault="009977DB" w:rsidP="009977DB"/>
    <w:p w14:paraId="59B46316" w14:textId="77777777" w:rsidR="009977DB" w:rsidRDefault="009977DB" w:rsidP="009977DB">
      <w:r w:rsidRPr="00AD6903">
        <w:rPr>
          <w:noProof/>
        </w:rPr>
        <w:lastRenderedPageBreak/>
        <w:drawing>
          <wp:inline distT="0" distB="0" distL="0" distR="0" wp14:anchorId="5FA78D4E" wp14:editId="39E4CF77">
            <wp:extent cx="5731510" cy="2141855"/>
            <wp:effectExtent l="0" t="0" r="254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A3927" w14:textId="77777777" w:rsidR="009977DB" w:rsidRDefault="009977DB" w:rsidP="009977DB">
      <w:r w:rsidRPr="00AD6903">
        <w:rPr>
          <w:noProof/>
        </w:rPr>
        <w:drawing>
          <wp:inline distT="0" distB="0" distL="0" distR="0" wp14:anchorId="19F7D1D0" wp14:editId="5338DA46">
            <wp:extent cx="5731510" cy="2106295"/>
            <wp:effectExtent l="0" t="0" r="2540" b="825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F782A" w14:textId="77777777" w:rsidR="009977DB" w:rsidRPr="00C76DE1" w:rsidRDefault="009977DB" w:rsidP="009977DB"/>
    <w:p w14:paraId="7F31CBC7" w14:textId="0AB434E1" w:rsidR="009977DB" w:rsidRDefault="009977DB" w:rsidP="009977DB">
      <w:pPr>
        <w:pStyle w:val="Heading2"/>
      </w:pPr>
      <w:r w:rsidRPr="00742B39">
        <w:rPr>
          <w:i/>
          <w:iCs/>
        </w:rPr>
        <w:t>N</w:t>
      </w:r>
      <w:r>
        <w:t>-(4-(2-(benzylamino)-2-oxoethyl)phenyl)</w:t>
      </w:r>
      <w:r w:rsidR="00F97C22" w:rsidRPr="00F97C22">
        <w:t xml:space="preserve">-3-chloro-4-(2-morpholinoethoxy) benzamide </w:t>
      </w:r>
      <w:r w:rsidRPr="000A1C1B">
        <w:t>(4i)</w:t>
      </w:r>
    </w:p>
    <w:p w14:paraId="3463A068" w14:textId="77777777" w:rsidR="009977DB" w:rsidRDefault="009977DB" w:rsidP="009977DB">
      <w:r>
        <w:object w:dxaOrig="10100" w:dyaOrig="6500" w14:anchorId="6AD68E95">
          <v:shape id="_x0000_i1042" type="#_x0000_t75" style="width:450.95pt;height:289.55pt" o:ole="">
            <v:imagedata r:id="rId59" o:title=""/>
          </v:shape>
          <o:OLEObject Type="Embed" ProgID="ACD.ChemSketch.20" ShapeID="_x0000_i1042" DrawAspect="Content" ObjectID="_1711778747" r:id="rId60"/>
        </w:object>
      </w:r>
    </w:p>
    <w:p w14:paraId="6D0D8D38" w14:textId="77777777" w:rsidR="009977DB" w:rsidRDefault="009977DB" w:rsidP="009977DB">
      <w:r>
        <w:object w:dxaOrig="10100" w:dyaOrig="6500" w14:anchorId="4428D9B2">
          <v:shape id="_x0000_i1043" type="#_x0000_t75" style="width:450.95pt;height:289.55pt" o:ole="">
            <v:imagedata r:id="rId61" o:title=""/>
          </v:shape>
          <o:OLEObject Type="Embed" ProgID="ACD.ChemSketch.20" ShapeID="_x0000_i1043" DrawAspect="Content" ObjectID="_1711778748" r:id="rId62"/>
        </w:object>
      </w:r>
    </w:p>
    <w:p w14:paraId="3BEF9C93" w14:textId="77777777" w:rsidR="009977DB" w:rsidRDefault="009977DB" w:rsidP="009977DB">
      <w:r w:rsidRPr="008A5DA0">
        <w:rPr>
          <w:noProof/>
        </w:rPr>
        <w:lastRenderedPageBreak/>
        <w:drawing>
          <wp:inline distT="0" distB="0" distL="0" distR="0" wp14:anchorId="471A94BC" wp14:editId="61C8B9F3">
            <wp:extent cx="5731510" cy="1154430"/>
            <wp:effectExtent l="0" t="0" r="2540" b="762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6775C" w14:textId="77777777" w:rsidR="009977DB" w:rsidRDefault="009977DB" w:rsidP="009977DB">
      <w:r w:rsidRPr="008A5DA0">
        <w:rPr>
          <w:noProof/>
        </w:rPr>
        <w:drawing>
          <wp:inline distT="0" distB="0" distL="0" distR="0" wp14:anchorId="6C928E52" wp14:editId="4D6AC0F8">
            <wp:extent cx="5731510" cy="734060"/>
            <wp:effectExtent l="0" t="0" r="2540" b="889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DFAF5" w14:textId="77777777" w:rsidR="009977DB" w:rsidRPr="008A5DA0" w:rsidRDefault="009977DB" w:rsidP="009977DB">
      <w:r w:rsidRPr="00DE4745">
        <w:rPr>
          <w:noProof/>
        </w:rPr>
        <w:drawing>
          <wp:inline distT="0" distB="0" distL="0" distR="0" wp14:anchorId="1379DA90" wp14:editId="44C29271">
            <wp:extent cx="5731510" cy="2054225"/>
            <wp:effectExtent l="0" t="0" r="2540" b="317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170A1" w14:textId="77777777" w:rsidR="009977DB" w:rsidRDefault="009977DB" w:rsidP="009977DB">
      <w:pPr>
        <w:pStyle w:val="Heading2"/>
      </w:pPr>
      <w:r w:rsidRPr="00742B39">
        <w:rPr>
          <w:i/>
          <w:iCs/>
        </w:rPr>
        <w:t>N</w:t>
      </w:r>
      <w:r>
        <w:t xml:space="preserve">-(4-(2-(benzylamino)-2-oxoethyl)phenyl)-3-chloro-4-methoxybenzamide </w:t>
      </w:r>
      <w:r w:rsidRPr="009A1F75">
        <w:t>(4j</w:t>
      </w:r>
      <w:r>
        <w:t xml:space="preserve">) </w:t>
      </w:r>
    </w:p>
    <w:p w14:paraId="3F4AB26C" w14:textId="77777777" w:rsidR="009977DB" w:rsidRDefault="009977DB" w:rsidP="009977DB">
      <w:r>
        <w:object w:dxaOrig="10100" w:dyaOrig="6500" w14:anchorId="6E346D55">
          <v:shape id="_x0000_i1044" type="#_x0000_t75" style="width:450.95pt;height:289.55pt" o:ole="">
            <v:imagedata r:id="rId66" o:title=""/>
          </v:shape>
          <o:OLEObject Type="Embed" ProgID="ACD.ChemSketch.20" ShapeID="_x0000_i1044" DrawAspect="Content" ObjectID="_1711778749" r:id="rId67"/>
        </w:object>
      </w:r>
    </w:p>
    <w:p w14:paraId="2FAB9C39" w14:textId="77777777" w:rsidR="009977DB" w:rsidRDefault="009977DB" w:rsidP="009977DB">
      <w:r>
        <w:object w:dxaOrig="10111" w:dyaOrig="6500" w14:anchorId="6C5356C1">
          <v:shape id="_x0000_i1045" type="#_x0000_t75" style="width:450.95pt;height:289.55pt" o:ole="">
            <v:imagedata r:id="rId68" o:title=""/>
          </v:shape>
          <o:OLEObject Type="Embed" ProgID="ACD.ChemSketch.20" ShapeID="_x0000_i1045" DrawAspect="Content" ObjectID="_1711778750" r:id="rId69"/>
        </w:object>
      </w:r>
    </w:p>
    <w:p w14:paraId="6594F904" w14:textId="77777777" w:rsidR="009977DB" w:rsidRDefault="009977DB" w:rsidP="009977DB">
      <w:r w:rsidRPr="00D33D2E">
        <w:rPr>
          <w:noProof/>
        </w:rPr>
        <w:drawing>
          <wp:inline distT="0" distB="0" distL="0" distR="0" wp14:anchorId="7778C181" wp14:editId="6EA46480">
            <wp:extent cx="5731510" cy="71310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20524" w14:textId="77777777" w:rsidR="009977DB" w:rsidRDefault="009977DB" w:rsidP="009977DB">
      <w:r w:rsidRPr="00D33D2E">
        <w:rPr>
          <w:noProof/>
        </w:rPr>
        <w:lastRenderedPageBreak/>
        <w:drawing>
          <wp:inline distT="0" distB="0" distL="0" distR="0" wp14:anchorId="33B07F68" wp14:editId="15148AD5">
            <wp:extent cx="5731510" cy="1162685"/>
            <wp:effectExtent l="0" t="0" r="254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C0520" w14:textId="77777777" w:rsidR="009977DB" w:rsidRPr="00D33D2E" w:rsidRDefault="009977DB" w:rsidP="009977DB">
      <w:r w:rsidRPr="00D33D2E">
        <w:rPr>
          <w:noProof/>
        </w:rPr>
        <w:drawing>
          <wp:inline distT="0" distB="0" distL="0" distR="0" wp14:anchorId="501EBCE2" wp14:editId="46410A16">
            <wp:extent cx="5731510" cy="2065655"/>
            <wp:effectExtent l="0" t="0" r="254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D8EAA" w14:textId="77777777" w:rsidR="009977DB" w:rsidRDefault="009977DB" w:rsidP="009977DB">
      <w:pPr>
        <w:pStyle w:val="Heading2"/>
      </w:pPr>
      <w:r w:rsidRPr="00742B39">
        <w:rPr>
          <w:i/>
          <w:iCs/>
        </w:rPr>
        <w:t>N</w:t>
      </w:r>
      <w:r>
        <w:t>-(4-(2-(</w:t>
      </w:r>
      <w:proofErr w:type="spellStart"/>
      <w:r>
        <w:t>benzylamino</w:t>
      </w:r>
      <w:proofErr w:type="spellEnd"/>
      <w:r>
        <w:t xml:space="preserve">)-2-oxoethyl)phenyl)-3,4-dimethoxybenzamide </w:t>
      </w:r>
      <w:r w:rsidRPr="009A1F75">
        <w:t>(4k)</w:t>
      </w:r>
    </w:p>
    <w:p w14:paraId="5EE6FB47" w14:textId="77777777" w:rsidR="009977DB" w:rsidRDefault="009977DB" w:rsidP="009977DB">
      <w:r>
        <w:object w:dxaOrig="10100" w:dyaOrig="6500" w14:anchorId="54341423">
          <v:shape id="_x0000_i1046" type="#_x0000_t75" style="width:450.95pt;height:289.55pt" o:ole="">
            <v:imagedata r:id="rId73" o:title=""/>
          </v:shape>
          <o:OLEObject Type="Embed" ProgID="ACD.ChemSketch.20" ShapeID="_x0000_i1046" DrawAspect="Content" ObjectID="_1711778751" r:id="rId74"/>
        </w:object>
      </w:r>
    </w:p>
    <w:p w14:paraId="5E42C5CE" w14:textId="77777777" w:rsidR="009977DB" w:rsidRDefault="009977DB" w:rsidP="009977DB">
      <w:r>
        <w:object w:dxaOrig="10100" w:dyaOrig="6500" w14:anchorId="6CF55D73">
          <v:shape id="_x0000_i1047" type="#_x0000_t75" style="width:450.95pt;height:289.55pt" o:ole="">
            <v:imagedata r:id="rId75" o:title=""/>
          </v:shape>
          <o:OLEObject Type="Embed" ProgID="ACD.ChemSketch.20" ShapeID="_x0000_i1047" DrawAspect="Content" ObjectID="_1711778752" r:id="rId76"/>
        </w:object>
      </w:r>
    </w:p>
    <w:p w14:paraId="42AB6912" w14:textId="77777777" w:rsidR="009977DB" w:rsidRDefault="009977DB" w:rsidP="009977DB">
      <w:r w:rsidRPr="00D33D2E">
        <w:rPr>
          <w:noProof/>
        </w:rPr>
        <w:drawing>
          <wp:inline distT="0" distB="0" distL="0" distR="0" wp14:anchorId="482CBB9E" wp14:editId="77267D21">
            <wp:extent cx="5731510" cy="1173480"/>
            <wp:effectExtent l="0" t="0" r="2540" b="762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AAD55" w14:textId="77777777" w:rsidR="009977DB" w:rsidRDefault="009977DB" w:rsidP="009977DB">
      <w:r w:rsidRPr="00D33D2E">
        <w:rPr>
          <w:noProof/>
        </w:rPr>
        <w:drawing>
          <wp:inline distT="0" distB="0" distL="0" distR="0" wp14:anchorId="1A9B47F0" wp14:editId="522379DC">
            <wp:extent cx="5731510" cy="787400"/>
            <wp:effectExtent l="0" t="0" r="254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86EE4" w14:textId="77777777" w:rsidR="009977DB" w:rsidRDefault="009977DB" w:rsidP="009977DB">
      <w:r w:rsidRPr="00746FF1">
        <w:rPr>
          <w:noProof/>
        </w:rPr>
        <w:drawing>
          <wp:inline distT="0" distB="0" distL="0" distR="0" wp14:anchorId="3606C530" wp14:editId="3CC79B3A">
            <wp:extent cx="5731510" cy="2144395"/>
            <wp:effectExtent l="0" t="0" r="2540" b="825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4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7B4BF" w14:textId="2260EEA2" w:rsidR="009977DB" w:rsidRPr="00451D8B" w:rsidRDefault="00F97C22" w:rsidP="009977DB">
      <w:pPr>
        <w:pStyle w:val="Heading2"/>
      </w:pPr>
      <w:r w:rsidRPr="00451D8B">
        <w:rPr>
          <w:i/>
          <w:iCs/>
        </w:rPr>
        <w:lastRenderedPageBreak/>
        <w:t>N</w:t>
      </w:r>
      <w:r w:rsidRPr="00451D8B">
        <w:t xml:space="preserve">-(4-(2-(benzylamino)-2-oxoethyl)phenyl)-3-chloro-4-(2-morpholinoethoxy) benzamide </w:t>
      </w:r>
      <w:r w:rsidR="009977DB" w:rsidRPr="00451D8B">
        <w:t>(4</w:t>
      </w:r>
      <w:r w:rsidRPr="00451D8B">
        <w:t>l</w:t>
      </w:r>
      <w:r w:rsidR="009977DB" w:rsidRPr="00451D8B">
        <w:t>)</w:t>
      </w:r>
    </w:p>
    <w:p w14:paraId="172DF295" w14:textId="77777777" w:rsidR="009977DB" w:rsidRDefault="009977DB" w:rsidP="009977DB">
      <w:r>
        <w:object w:dxaOrig="10100" w:dyaOrig="6500" w14:anchorId="1C0F03B5">
          <v:shape id="_x0000_i1048" type="#_x0000_t75" style="width:452.5pt;height:287.95pt" o:ole="">
            <v:imagedata r:id="rId80" o:title=""/>
          </v:shape>
          <o:OLEObject Type="Embed" ProgID="ACD.ChemSketch.20" ShapeID="_x0000_i1048" DrawAspect="Content" ObjectID="_1711778753" r:id="rId81"/>
        </w:object>
      </w:r>
    </w:p>
    <w:p w14:paraId="58C006E2" w14:textId="425B633A" w:rsidR="009977DB" w:rsidRDefault="009977DB" w:rsidP="009977DB">
      <w:r>
        <w:object w:dxaOrig="10100" w:dyaOrig="6500" w14:anchorId="070E0535">
          <v:shape id="_x0000_i1049" type="#_x0000_t75" style="width:452.5pt;height:287.95pt" o:ole="">
            <v:imagedata r:id="rId82" o:title=""/>
          </v:shape>
          <o:OLEObject Type="Embed" ProgID="ACD.ChemSketch.20" ShapeID="_x0000_i1049" DrawAspect="Content" ObjectID="_1711778754" r:id="rId83"/>
        </w:object>
      </w:r>
    </w:p>
    <w:p w14:paraId="46FA6D74" w14:textId="77777777" w:rsidR="00E62B0A" w:rsidRDefault="00E62B0A" w:rsidP="009977DB"/>
    <w:p w14:paraId="59D4F440" w14:textId="77777777" w:rsidR="009977DB" w:rsidRDefault="009977DB" w:rsidP="009977DB">
      <w:r w:rsidRPr="006D0F7C">
        <w:rPr>
          <w:noProof/>
        </w:rPr>
        <w:lastRenderedPageBreak/>
        <w:drawing>
          <wp:inline distT="0" distB="0" distL="0" distR="0" wp14:anchorId="509AE346" wp14:editId="610DE126">
            <wp:extent cx="5731510" cy="1143000"/>
            <wp:effectExtent l="0" t="0" r="254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B2785" w14:textId="77777777" w:rsidR="009977DB" w:rsidRDefault="009977DB" w:rsidP="009977DB">
      <w:r w:rsidRPr="006D0F7C">
        <w:rPr>
          <w:noProof/>
        </w:rPr>
        <w:drawing>
          <wp:inline distT="0" distB="0" distL="0" distR="0" wp14:anchorId="6C835E25" wp14:editId="06BFAE80">
            <wp:extent cx="5731510" cy="765810"/>
            <wp:effectExtent l="0" t="0" r="254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80537" w14:textId="77777777" w:rsidR="009977DB" w:rsidRPr="009E259F" w:rsidRDefault="009977DB" w:rsidP="009977DB">
      <w:r w:rsidRPr="006D0F7C">
        <w:rPr>
          <w:noProof/>
        </w:rPr>
        <w:drawing>
          <wp:inline distT="0" distB="0" distL="0" distR="0" wp14:anchorId="02961E20" wp14:editId="540E58E3">
            <wp:extent cx="5731510" cy="2068195"/>
            <wp:effectExtent l="0" t="0" r="2540" b="825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CD809" w14:textId="77777777" w:rsidR="009977DB" w:rsidRDefault="009977DB" w:rsidP="009977DB">
      <w:pPr>
        <w:pStyle w:val="Heading2"/>
      </w:pPr>
      <w:r w:rsidRPr="00742B39">
        <w:rPr>
          <w:i/>
          <w:iCs/>
        </w:rPr>
        <w:t>N</w:t>
      </w:r>
      <w:r>
        <w:t>-(4-(2-(</w:t>
      </w:r>
      <w:proofErr w:type="spellStart"/>
      <w:r>
        <w:t>benzylamino</w:t>
      </w:r>
      <w:proofErr w:type="spellEnd"/>
      <w:r>
        <w:t xml:space="preserve">)-2-oxoethyl)phenyl)-2-chloroisonicotinamide </w:t>
      </w:r>
      <w:r w:rsidRPr="009A1F75">
        <w:t>(4m)</w:t>
      </w:r>
    </w:p>
    <w:p w14:paraId="6048AEEE" w14:textId="77777777" w:rsidR="009977DB" w:rsidRDefault="009977DB" w:rsidP="009977DB">
      <w:r>
        <w:object w:dxaOrig="10100" w:dyaOrig="6500" w14:anchorId="3FEA7C8C">
          <v:shape id="_x0000_i1050" type="#_x0000_t75" style="width:452.5pt;height:287.95pt" o:ole="">
            <v:imagedata r:id="rId87" o:title=""/>
          </v:shape>
          <o:OLEObject Type="Embed" ProgID="ACD.ChemSketch.20" ShapeID="_x0000_i1050" DrawAspect="Content" ObjectID="_1711778755" r:id="rId88"/>
        </w:object>
      </w:r>
    </w:p>
    <w:p w14:paraId="5F6BBC3F" w14:textId="77777777" w:rsidR="009977DB" w:rsidRDefault="009977DB" w:rsidP="009977DB">
      <w:r>
        <w:object w:dxaOrig="10100" w:dyaOrig="6500" w14:anchorId="21B8ECD7">
          <v:shape id="_x0000_i1051" type="#_x0000_t75" style="width:452.5pt;height:287.95pt" o:ole="">
            <v:imagedata r:id="rId89" o:title=""/>
          </v:shape>
          <o:OLEObject Type="Embed" ProgID="ACD.ChemSketch.20" ShapeID="_x0000_i1051" DrawAspect="Content" ObjectID="_1711778756" r:id="rId90"/>
        </w:object>
      </w:r>
    </w:p>
    <w:p w14:paraId="4321AA48" w14:textId="77777777" w:rsidR="009977DB" w:rsidRDefault="009977DB" w:rsidP="009977DB">
      <w:r w:rsidRPr="005B7BDD">
        <w:rPr>
          <w:noProof/>
        </w:rPr>
        <w:drawing>
          <wp:inline distT="0" distB="0" distL="0" distR="0" wp14:anchorId="4574DD33" wp14:editId="2F56CB1D">
            <wp:extent cx="5731510" cy="796290"/>
            <wp:effectExtent l="0" t="0" r="2540" b="3810"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E6D7C" w14:textId="77777777" w:rsidR="009977DB" w:rsidRDefault="009977DB" w:rsidP="009977DB">
      <w:r w:rsidRPr="005B7BDD">
        <w:rPr>
          <w:noProof/>
        </w:rPr>
        <w:drawing>
          <wp:inline distT="0" distB="0" distL="0" distR="0" wp14:anchorId="2FBAEC5B" wp14:editId="310A2A37">
            <wp:extent cx="5731510" cy="1156335"/>
            <wp:effectExtent l="0" t="0" r="2540" b="5715"/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B2C60" w14:textId="77777777" w:rsidR="009977DB" w:rsidRPr="006D0F7C" w:rsidRDefault="009977DB" w:rsidP="009977DB">
      <w:r w:rsidRPr="005B7BDD">
        <w:rPr>
          <w:noProof/>
        </w:rPr>
        <w:drawing>
          <wp:inline distT="0" distB="0" distL="0" distR="0" wp14:anchorId="6E023A92" wp14:editId="668DF4E3">
            <wp:extent cx="5731510" cy="2065655"/>
            <wp:effectExtent l="0" t="0" r="2540" b="0"/>
            <wp:docPr id="1026" name="Picture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2424E" w14:textId="77777777" w:rsidR="009977DB" w:rsidRDefault="009977DB" w:rsidP="009977DB">
      <w:pPr>
        <w:pStyle w:val="Heading2"/>
      </w:pPr>
      <w:r w:rsidRPr="00742B39">
        <w:rPr>
          <w:i/>
          <w:iCs/>
        </w:rPr>
        <w:lastRenderedPageBreak/>
        <w:t>N</w:t>
      </w:r>
      <w:r>
        <w:t>-(4-(2-(</w:t>
      </w:r>
      <w:proofErr w:type="spellStart"/>
      <w:r>
        <w:t>benzylamino</w:t>
      </w:r>
      <w:proofErr w:type="spellEnd"/>
      <w:r>
        <w:t>)-2-oxoethyl)phenyl)-6-</w:t>
      </w:r>
      <w:r w:rsidRPr="000A1C1B">
        <w:t>chloropicolinamide (4n)</w:t>
      </w:r>
    </w:p>
    <w:p w14:paraId="58A68599" w14:textId="77777777" w:rsidR="009977DB" w:rsidRDefault="009977DB" w:rsidP="009977DB">
      <w:r>
        <w:object w:dxaOrig="10100" w:dyaOrig="6500" w14:anchorId="4E62AFBF">
          <v:shape id="_x0000_i1052" type="#_x0000_t75" style="width:452.5pt;height:287.95pt" o:ole="">
            <v:imagedata r:id="rId94" o:title=""/>
          </v:shape>
          <o:OLEObject Type="Embed" ProgID="ACD.ChemSketch.20" ShapeID="_x0000_i1052" DrawAspect="Content" ObjectID="_1711778757" r:id="rId95"/>
        </w:object>
      </w:r>
    </w:p>
    <w:p w14:paraId="07602191" w14:textId="77777777" w:rsidR="009977DB" w:rsidRDefault="009977DB" w:rsidP="009977DB">
      <w:r>
        <w:object w:dxaOrig="10100" w:dyaOrig="6500" w14:anchorId="3AFD22B4">
          <v:shape id="_x0000_i1053" type="#_x0000_t75" style="width:452.5pt;height:287.95pt" o:ole="">
            <v:imagedata r:id="rId96" o:title=""/>
          </v:shape>
          <o:OLEObject Type="Embed" ProgID="ACD.ChemSketch.20" ShapeID="_x0000_i1053" DrawAspect="Content" ObjectID="_1711778758" r:id="rId97"/>
        </w:object>
      </w:r>
    </w:p>
    <w:p w14:paraId="0DF46922" w14:textId="77777777" w:rsidR="009977DB" w:rsidRDefault="009977DB" w:rsidP="009977DB">
      <w:r w:rsidRPr="00F179A4">
        <w:rPr>
          <w:noProof/>
        </w:rPr>
        <w:lastRenderedPageBreak/>
        <w:drawing>
          <wp:inline distT="0" distB="0" distL="0" distR="0" wp14:anchorId="6EF8A06C" wp14:editId="532F4805">
            <wp:extent cx="5731510" cy="1168400"/>
            <wp:effectExtent l="0" t="0" r="2540" b="0"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1EC54" w14:textId="77777777" w:rsidR="009977DB" w:rsidRDefault="009977DB" w:rsidP="009977DB">
      <w:r w:rsidRPr="00F179A4">
        <w:rPr>
          <w:noProof/>
        </w:rPr>
        <w:drawing>
          <wp:inline distT="0" distB="0" distL="0" distR="0" wp14:anchorId="57EABA29" wp14:editId="62F4A8A2">
            <wp:extent cx="5731510" cy="775335"/>
            <wp:effectExtent l="0" t="0" r="2540" b="5715"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44E72" w14:textId="1045DCA0" w:rsidR="009977DB" w:rsidRDefault="009977DB" w:rsidP="009977DB">
      <w:r w:rsidRPr="00F179A4">
        <w:rPr>
          <w:noProof/>
        </w:rPr>
        <w:drawing>
          <wp:inline distT="0" distB="0" distL="0" distR="0" wp14:anchorId="5EF644B6" wp14:editId="28B6EF9B">
            <wp:extent cx="5731510" cy="2052320"/>
            <wp:effectExtent l="0" t="0" r="2540" b="5080"/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DA5AA" w14:textId="77777777" w:rsidR="00E62B0A" w:rsidRPr="00F179A4" w:rsidRDefault="00E62B0A" w:rsidP="009977DB"/>
    <w:p w14:paraId="5BC25609" w14:textId="77777777" w:rsidR="009977DB" w:rsidRDefault="009977DB" w:rsidP="009977DB">
      <w:pPr>
        <w:pStyle w:val="Heading2"/>
      </w:pPr>
      <w:r w:rsidRPr="00742B39">
        <w:rPr>
          <w:i/>
          <w:iCs/>
        </w:rPr>
        <w:t>N</w:t>
      </w:r>
      <w:r>
        <w:t>-(4-(2-(</w:t>
      </w:r>
      <w:proofErr w:type="spellStart"/>
      <w:r>
        <w:t>benzylamino</w:t>
      </w:r>
      <w:proofErr w:type="spellEnd"/>
      <w:r>
        <w:t xml:space="preserve">)-2-oxoethyl)phenyl)-5-chloronicotinamide </w:t>
      </w:r>
      <w:r w:rsidRPr="009A1F75">
        <w:t>(4o</w:t>
      </w:r>
      <w:r>
        <w:t>)</w:t>
      </w:r>
    </w:p>
    <w:p w14:paraId="496B8351" w14:textId="77777777" w:rsidR="009977DB" w:rsidRDefault="009977DB" w:rsidP="009977DB">
      <w:r>
        <w:object w:dxaOrig="10100" w:dyaOrig="6500" w14:anchorId="1C2937F2">
          <v:shape id="_x0000_i1054" type="#_x0000_t75" style="width:452.5pt;height:287.95pt" o:ole="">
            <v:imagedata r:id="rId101" o:title=""/>
          </v:shape>
          <o:OLEObject Type="Embed" ProgID="ACD.ChemSketch.20" ShapeID="_x0000_i1054" DrawAspect="Content" ObjectID="_1711778759" r:id="rId102"/>
        </w:object>
      </w:r>
    </w:p>
    <w:p w14:paraId="3C99916B" w14:textId="77777777" w:rsidR="009977DB" w:rsidRDefault="009977DB" w:rsidP="009977DB">
      <w:r>
        <w:object w:dxaOrig="10100" w:dyaOrig="6500" w14:anchorId="74540F9C">
          <v:shape id="_x0000_i1055" type="#_x0000_t75" style="width:452.5pt;height:287.95pt" o:ole="">
            <v:imagedata r:id="rId103" o:title=""/>
          </v:shape>
          <o:OLEObject Type="Embed" ProgID="ACD.ChemSketch.20" ShapeID="_x0000_i1055" DrawAspect="Content" ObjectID="_1711778760" r:id="rId104"/>
        </w:object>
      </w:r>
    </w:p>
    <w:p w14:paraId="6A6C8B49" w14:textId="77777777" w:rsidR="009977DB" w:rsidRDefault="009977DB" w:rsidP="009977DB">
      <w:r w:rsidRPr="00C37355">
        <w:rPr>
          <w:noProof/>
        </w:rPr>
        <w:lastRenderedPageBreak/>
        <w:drawing>
          <wp:inline distT="0" distB="0" distL="0" distR="0" wp14:anchorId="0D12DFF5" wp14:editId="28267AE5">
            <wp:extent cx="5731510" cy="1192530"/>
            <wp:effectExtent l="0" t="0" r="2540" b="7620"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9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8726B" w14:textId="77777777" w:rsidR="009977DB" w:rsidRDefault="009977DB" w:rsidP="009977DB">
      <w:r w:rsidRPr="00C37355">
        <w:rPr>
          <w:noProof/>
        </w:rPr>
        <w:drawing>
          <wp:inline distT="0" distB="0" distL="0" distR="0" wp14:anchorId="67456234" wp14:editId="6BD55BE0">
            <wp:extent cx="5731510" cy="770890"/>
            <wp:effectExtent l="0" t="0" r="2540" b="0"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A5939" w14:textId="77777777" w:rsidR="009977DB" w:rsidRPr="00A81CB4" w:rsidRDefault="009977DB" w:rsidP="009977DB">
      <w:r w:rsidRPr="00C37355">
        <w:rPr>
          <w:noProof/>
        </w:rPr>
        <w:drawing>
          <wp:inline distT="0" distB="0" distL="0" distR="0" wp14:anchorId="73328B4B" wp14:editId="7516C43D">
            <wp:extent cx="5731510" cy="2058035"/>
            <wp:effectExtent l="0" t="0" r="2540" b="0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5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DBE30" w14:textId="77777777" w:rsidR="009977DB" w:rsidRDefault="009977DB" w:rsidP="009977DB">
      <w:pPr>
        <w:pStyle w:val="Heading2"/>
      </w:pPr>
      <w:r w:rsidRPr="00742B39">
        <w:rPr>
          <w:i/>
          <w:iCs/>
        </w:rPr>
        <w:t>N</w:t>
      </w:r>
      <w:r>
        <w:t>-(4-(2-(benzylamino)-2-oxoethyl)phenyl)-5-chlorofuran-2-carboxamide (</w:t>
      </w:r>
      <w:r w:rsidRPr="009A1F75">
        <w:t>4p</w:t>
      </w:r>
      <w:r>
        <w:t>)</w:t>
      </w:r>
    </w:p>
    <w:p w14:paraId="0B763984" w14:textId="77777777" w:rsidR="009977DB" w:rsidRDefault="009977DB" w:rsidP="009977DB">
      <w:r>
        <w:object w:dxaOrig="10100" w:dyaOrig="6500" w14:anchorId="57E7C590">
          <v:shape id="_x0000_i1056" type="#_x0000_t75" style="width:452.5pt;height:287.95pt" o:ole="">
            <v:imagedata r:id="rId108" o:title=""/>
          </v:shape>
          <o:OLEObject Type="Embed" ProgID="ACD.ChemSketch.20" ShapeID="_x0000_i1056" DrawAspect="Content" ObjectID="_1711778761" r:id="rId109"/>
        </w:object>
      </w:r>
    </w:p>
    <w:p w14:paraId="51893D04" w14:textId="77777777" w:rsidR="009977DB" w:rsidRDefault="009977DB" w:rsidP="009977DB">
      <w:r>
        <w:object w:dxaOrig="10100" w:dyaOrig="6500" w14:anchorId="719302BF">
          <v:shape id="_x0000_i1057" type="#_x0000_t75" style="width:452.5pt;height:287.95pt" o:ole="">
            <v:imagedata r:id="rId110" o:title=""/>
          </v:shape>
          <o:OLEObject Type="Embed" ProgID="ACD.ChemSketch.20" ShapeID="_x0000_i1057" DrawAspect="Content" ObjectID="_1711778762" r:id="rId111"/>
        </w:object>
      </w:r>
    </w:p>
    <w:p w14:paraId="18F6A7E9" w14:textId="77777777" w:rsidR="009977DB" w:rsidRDefault="009977DB" w:rsidP="009977DB">
      <w:r w:rsidRPr="009E739B">
        <w:rPr>
          <w:noProof/>
        </w:rPr>
        <w:lastRenderedPageBreak/>
        <w:drawing>
          <wp:inline distT="0" distB="0" distL="0" distR="0" wp14:anchorId="05734C14" wp14:editId="333A4EBE">
            <wp:extent cx="5731510" cy="1201420"/>
            <wp:effectExtent l="0" t="0" r="2540" b="0"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2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446DF" w14:textId="77777777" w:rsidR="009977DB" w:rsidRDefault="009977DB" w:rsidP="009977DB">
      <w:r w:rsidRPr="009E739B">
        <w:rPr>
          <w:noProof/>
        </w:rPr>
        <w:drawing>
          <wp:inline distT="0" distB="0" distL="0" distR="0" wp14:anchorId="5EEBA0B2" wp14:editId="1080A60F">
            <wp:extent cx="5731510" cy="774700"/>
            <wp:effectExtent l="0" t="0" r="2540" b="6350"/>
            <wp:docPr id="1048" name="Picture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FBFD0" w14:textId="77777777" w:rsidR="009977DB" w:rsidRPr="00C37355" w:rsidRDefault="009977DB" w:rsidP="009977DB">
      <w:r w:rsidRPr="009E739B">
        <w:rPr>
          <w:noProof/>
        </w:rPr>
        <w:drawing>
          <wp:inline distT="0" distB="0" distL="0" distR="0" wp14:anchorId="326F3550" wp14:editId="6F5D09D0">
            <wp:extent cx="5731510" cy="2056130"/>
            <wp:effectExtent l="0" t="0" r="2540" b="1270"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5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E707E" w14:textId="77777777" w:rsidR="009977DB" w:rsidRDefault="009977DB" w:rsidP="009977DB">
      <w:pPr>
        <w:pStyle w:val="Heading2"/>
      </w:pPr>
      <w:r>
        <w:t>3-Chloro-</w:t>
      </w:r>
      <w:r w:rsidRPr="00742B39">
        <w:rPr>
          <w:i/>
          <w:iCs/>
        </w:rPr>
        <w:t>N</w:t>
      </w:r>
      <w:r>
        <w:t>-(4-(2-oxo-2-(</w:t>
      </w:r>
      <w:proofErr w:type="spellStart"/>
      <w:r>
        <w:t>phenethylamino</w:t>
      </w:r>
      <w:proofErr w:type="spellEnd"/>
      <w:r>
        <w:t>)ethyl)phenyl)benzamide (</w:t>
      </w:r>
      <w:r w:rsidRPr="009A1F75">
        <w:t>4q</w:t>
      </w:r>
      <w:r>
        <w:t>)</w:t>
      </w:r>
    </w:p>
    <w:p w14:paraId="74CE7B1F" w14:textId="77777777" w:rsidR="009977DB" w:rsidRDefault="009977DB" w:rsidP="009977DB">
      <w:r>
        <w:object w:dxaOrig="10100" w:dyaOrig="6500" w14:anchorId="2FDD46A2">
          <v:shape id="_x0000_i1058" type="#_x0000_t75" style="width:452.5pt;height:293.15pt" o:ole="">
            <v:imagedata r:id="rId115" o:title=""/>
          </v:shape>
          <o:OLEObject Type="Embed" ProgID="ACD.ChemSketch.20" ShapeID="_x0000_i1058" DrawAspect="Content" ObjectID="_1711778763" r:id="rId116"/>
        </w:object>
      </w:r>
    </w:p>
    <w:p w14:paraId="30563CF0" w14:textId="77777777" w:rsidR="009977DB" w:rsidRPr="00425DA4" w:rsidRDefault="009977DB" w:rsidP="009977DB">
      <w:r>
        <w:object w:dxaOrig="10100" w:dyaOrig="6500" w14:anchorId="56EB8865">
          <v:shape id="_x0000_i1059" type="#_x0000_t75" style="width:452.5pt;height:293.15pt" o:ole="">
            <v:imagedata r:id="rId117" o:title=""/>
          </v:shape>
          <o:OLEObject Type="Embed" ProgID="ACD.ChemSketch.20" ShapeID="_x0000_i1059" DrawAspect="Content" ObjectID="_1711778764" r:id="rId118"/>
        </w:object>
      </w:r>
    </w:p>
    <w:p w14:paraId="776C9395" w14:textId="77777777" w:rsidR="009977DB" w:rsidRDefault="009977DB" w:rsidP="009977DB">
      <w:r w:rsidRPr="00D5566D">
        <w:rPr>
          <w:noProof/>
        </w:rPr>
        <w:lastRenderedPageBreak/>
        <w:drawing>
          <wp:inline distT="0" distB="0" distL="0" distR="0" wp14:anchorId="5F4E62E7" wp14:editId="5D3518F3">
            <wp:extent cx="4579034" cy="2653272"/>
            <wp:effectExtent l="0" t="0" r="0" b="0"/>
            <wp:docPr id="1043" name="Picture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020" b="32609"/>
                    <a:stretch/>
                  </pic:blipFill>
                  <pic:spPr bwMode="auto">
                    <a:xfrm>
                      <a:off x="0" y="0"/>
                      <a:ext cx="4584317" cy="265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66B783" w14:textId="77777777" w:rsidR="009977DB" w:rsidRPr="00D5566D" w:rsidRDefault="009977DB" w:rsidP="009977DB">
      <w:r w:rsidRPr="00D5566D">
        <w:rPr>
          <w:noProof/>
        </w:rPr>
        <w:drawing>
          <wp:inline distT="0" distB="0" distL="0" distR="0" wp14:anchorId="590B04BB" wp14:editId="16C16DB3">
            <wp:extent cx="4480560" cy="2444964"/>
            <wp:effectExtent l="0" t="0" r="0" b="0"/>
            <wp:docPr id="1044" name="Pictur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385" b="32657"/>
                    <a:stretch/>
                  </pic:blipFill>
                  <pic:spPr bwMode="auto">
                    <a:xfrm>
                      <a:off x="0" y="0"/>
                      <a:ext cx="4488233" cy="2449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9AE425" w14:textId="77777777" w:rsidR="009977DB" w:rsidRDefault="009977DB" w:rsidP="009977DB">
      <w:pPr>
        <w:pStyle w:val="Heading2"/>
      </w:pPr>
      <w:r>
        <w:t>3-Chloro-</w:t>
      </w:r>
      <w:r w:rsidRPr="0075665D">
        <w:rPr>
          <w:i/>
          <w:iCs/>
        </w:rPr>
        <w:t>N</w:t>
      </w:r>
      <w:r>
        <w:t>-(4-(2-((furan-2-ylmethyl)amino)-2-oxoethyl)phenyl)benzamide (</w:t>
      </w:r>
      <w:r w:rsidRPr="009A1F75">
        <w:t>4r</w:t>
      </w:r>
      <w:r>
        <w:t>)</w:t>
      </w:r>
    </w:p>
    <w:p w14:paraId="272F4B31" w14:textId="77777777" w:rsidR="009977DB" w:rsidRDefault="009977DB" w:rsidP="009977DB">
      <w:r>
        <w:object w:dxaOrig="10100" w:dyaOrig="6500" w14:anchorId="24DC78D7">
          <v:shape id="_x0000_i1060" type="#_x0000_t75" style="width:452.5pt;height:293.15pt" o:ole="">
            <v:imagedata r:id="rId121" o:title=""/>
          </v:shape>
          <o:OLEObject Type="Embed" ProgID="ACD.ChemSketch.20" ShapeID="_x0000_i1060" DrawAspect="Content" ObjectID="_1711778765" r:id="rId122"/>
        </w:object>
      </w:r>
    </w:p>
    <w:p w14:paraId="5C6451EB" w14:textId="77777777" w:rsidR="009977DB" w:rsidRPr="00425DA4" w:rsidRDefault="009977DB" w:rsidP="009977DB">
      <w:r>
        <w:object w:dxaOrig="10100" w:dyaOrig="6500" w14:anchorId="39148408">
          <v:shape id="_x0000_i1061" type="#_x0000_t75" style="width:452.5pt;height:293.15pt" o:ole="">
            <v:imagedata r:id="rId123" o:title=""/>
          </v:shape>
          <o:OLEObject Type="Embed" ProgID="ACD.ChemSketch.20" ShapeID="_x0000_i1061" DrawAspect="Content" ObjectID="_1711778766" r:id="rId124"/>
        </w:object>
      </w:r>
    </w:p>
    <w:p w14:paraId="0FA78A47" w14:textId="77777777" w:rsidR="009977DB" w:rsidRDefault="009977DB" w:rsidP="009977DB">
      <w:r w:rsidRPr="000E1805">
        <w:rPr>
          <w:noProof/>
        </w:rPr>
        <w:lastRenderedPageBreak/>
        <w:drawing>
          <wp:inline distT="0" distB="0" distL="0" distR="0" wp14:anchorId="159A37DC" wp14:editId="585D9F81">
            <wp:extent cx="3905250" cy="1733550"/>
            <wp:effectExtent l="0" t="0" r="0" b="0"/>
            <wp:docPr id="1046" name="Picture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863" b="31252"/>
                    <a:stretch/>
                  </pic:blipFill>
                  <pic:spPr bwMode="auto">
                    <a:xfrm>
                      <a:off x="0" y="0"/>
                      <a:ext cx="39052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707A78" w14:textId="77777777" w:rsidR="009977DB" w:rsidRDefault="009977DB" w:rsidP="009977DB">
      <w:r w:rsidRPr="000E1805">
        <w:rPr>
          <w:noProof/>
        </w:rPr>
        <w:drawing>
          <wp:inline distT="0" distB="0" distL="0" distR="0" wp14:anchorId="1ABCF4A1" wp14:editId="5E017304">
            <wp:extent cx="3791243" cy="2004060"/>
            <wp:effectExtent l="0" t="0" r="0" b="0"/>
            <wp:docPr id="1047" name="Picture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964" b="34047"/>
                    <a:stretch/>
                  </pic:blipFill>
                  <pic:spPr bwMode="auto">
                    <a:xfrm>
                      <a:off x="0" y="0"/>
                      <a:ext cx="3803015" cy="201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171BAB" w14:textId="77777777" w:rsidR="009977DB" w:rsidRPr="003C5E29" w:rsidRDefault="009977DB" w:rsidP="009977DB"/>
    <w:p w14:paraId="208D534D" w14:textId="77777777" w:rsidR="009977DB" w:rsidRDefault="009977DB" w:rsidP="009977DB">
      <w:pPr>
        <w:pStyle w:val="Heading2"/>
      </w:pPr>
      <w:r w:rsidRPr="0075665D">
        <w:rPr>
          <w:i/>
          <w:iCs/>
          <w:szCs w:val="22"/>
        </w:rPr>
        <w:t>N</w:t>
      </w:r>
      <w:r w:rsidRPr="009A1F75">
        <w:rPr>
          <w:szCs w:val="22"/>
        </w:rPr>
        <w:t>-(6-(2-(</w:t>
      </w:r>
      <w:proofErr w:type="spellStart"/>
      <w:r w:rsidRPr="009A1F75">
        <w:rPr>
          <w:szCs w:val="22"/>
        </w:rPr>
        <w:t>benzylamino</w:t>
      </w:r>
      <w:proofErr w:type="spellEnd"/>
      <w:r w:rsidRPr="009A1F75">
        <w:rPr>
          <w:szCs w:val="22"/>
        </w:rPr>
        <w:t>)-2-oxoethyl)pyridin-3-yl)-3-chlorobenzamide</w:t>
      </w:r>
      <w:r w:rsidRPr="009A1F75">
        <w:t xml:space="preserve"> (4s)</w:t>
      </w:r>
    </w:p>
    <w:p w14:paraId="68C18531" w14:textId="77777777" w:rsidR="009977DB" w:rsidRDefault="009977DB" w:rsidP="009977DB">
      <w:r>
        <w:object w:dxaOrig="10100" w:dyaOrig="6500" w14:anchorId="6319FC06">
          <v:shape id="_x0000_i1062" type="#_x0000_t75" style="width:452.5pt;height:287.95pt" o:ole="">
            <v:imagedata r:id="rId127" o:title=""/>
          </v:shape>
          <o:OLEObject Type="Embed" ProgID="ACD.ChemSketch.20" ShapeID="_x0000_i1062" DrawAspect="Content" ObjectID="_1711778767" r:id="rId128"/>
        </w:object>
      </w:r>
    </w:p>
    <w:p w14:paraId="631F88EF" w14:textId="77777777" w:rsidR="009977DB" w:rsidRDefault="009977DB" w:rsidP="009977DB">
      <w:r>
        <w:object w:dxaOrig="10100" w:dyaOrig="6500" w14:anchorId="76E65934">
          <v:shape id="_x0000_i1063" type="#_x0000_t75" style="width:452.5pt;height:287.95pt" o:ole="">
            <v:imagedata r:id="rId129" o:title=""/>
          </v:shape>
          <o:OLEObject Type="Embed" ProgID="ACD.ChemSketch.20" ShapeID="_x0000_i1063" DrawAspect="Content" ObjectID="_1711778768" r:id="rId130"/>
        </w:object>
      </w:r>
    </w:p>
    <w:p w14:paraId="4BD51463" w14:textId="77777777" w:rsidR="009977DB" w:rsidRDefault="009977DB" w:rsidP="009977DB">
      <w:r w:rsidRPr="009E739B">
        <w:rPr>
          <w:noProof/>
        </w:rPr>
        <w:drawing>
          <wp:inline distT="0" distB="0" distL="0" distR="0" wp14:anchorId="78A658EF" wp14:editId="20AECC07">
            <wp:extent cx="5731510" cy="1141095"/>
            <wp:effectExtent l="0" t="0" r="2540" b="1905"/>
            <wp:docPr id="1050" name="Picture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4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BF274" w14:textId="77777777" w:rsidR="009977DB" w:rsidRDefault="009977DB" w:rsidP="009977DB">
      <w:r w:rsidRPr="009E739B">
        <w:rPr>
          <w:noProof/>
        </w:rPr>
        <w:drawing>
          <wp:inline distT="0" distB="0" distL="0" distR="0" wp14:anchorId="6CD5DE1D" wp14:editId="63B6F9DE">
            <wp:extent cx="5731510" cy="791210"/>
            <wp:effectExtent l="0" t="0" r="2540" b="8890"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139D6" w14:textId="77777777" w:rsidR="009977DB" w:rsidRDefault="009977DB" w:rsidP="009977DB">
      <w:r w:rsidRPr="009E739B">
        <w:rPr>
          <w:noProof/>
        </w:rPr>
        <w:drawing>
          <wp:inline distT="0" distB="0" distL="0" distR="0" wp14:anchorId="7D9C92E2" wp14:editId="7ABBF51D">
            <wp:extent cx="5731510" cy="2058035"/>
            <wp:effectExtent l="0" t="0" r="2540" b="0"/>
            <wp:docPr id="1052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5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7712F" w14:textId="77777777" w:rsidR="00E62B0A" w:rsidRDefault="00E62B0A" w:rsidP="009977DB">
      <w:pPr>
        <w:rPr>
          <w:b/>
          <w:bCs/>
        </w:rPr>
      </w:pPr>
    </w:p>
    <w:p w14:paraId="6DE49D95" w14:textId="693945CB" w:rsidR="009977DB" w:rsidRPr="008F3709" w:rsidRDefault="009977DB" w:rsidP="009977DB">
      <w:pPr>
        <w:rPr>
          <w:b/>
          <w:bCs/>
        </w:rPr>
      </w:pPr>
      <w:r w:rsidRPr="008F3709">
        <w:rPr>
          <w:b/>
          <w:bCs/>
        </w:rPr>
        <w:lastRenderedPageBreak/>
        <w:t>Table S1: List of kinases in the Proteome Profiler Human Phospho-Kinase Array Kit</w:t>
      </w:r>
      <w:r>
        <w:rPr>
          <w:b/>
          <w:bCs/>
        </w:rPr>
        <w:t xml:space="preserve"> (</w:t>
      </w:r>
      <w:hyperlink r:id="rId134" w:history="1">
        <w:r w:rsidRPr="007531F5">
          <w:rPr>
            <w:rStyle w:val="Hyperlink"/>
          </w:rPr>
          <w:t>link</w:t>
        </w:r>
      </w:hyperlink>
      <w:r>
        <w:rPr>
          <w:b/>
          <w:bCs/>
        </w:rPr>
        <w:t>)</w:t>
      </w:r>
    </w:p>
    <w:tbl>
      <w:tblPr>
        <w:tblW w:w="9165" w:type="dxa"/>
        <w:jc w:val="center"/>
        <w:tblLook w:val="04A0" w:firstRow="1" w:lastRow="0" w:firstColumn="1" w:lastColumn="0" w:noHBand="0" w:noVBand="1"/>
      </w:tblPr>
      <w:tblGrid>
        <w:gridCol w:w="2693"/>
        <w:gridCol w:w="2738"/>
        <w:gridCol w:w="3734"/>
      </w:tblGrid>
      <w:tr w:rsidR="009977DB" w:rsidRPr="008F6FF5" w14:paraId="7D25683B" w14:textId="77777777" w:rsidTr="00702C33">
        <w:trPr>
          <w:trHeight w:val="219"/>
          <w:jc w:val="center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7E4AF9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Akt 1/2/3 (S473)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0F1762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HSP60</w:t>
            </w:r>
          </w:p>
        </w:tc>
        <w:tc>
          <w:tcPr>
            <w:tcW w:w="37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00FE37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PRAS40 (T246)</w:t>
            </w:r>
          </w:p>
        </w:tc>
      </w:tr>
      <w:tr w:rsidR="009977DB" w:rsidRPr="008F6FF5" w14:paraId="36095FBB" w14:textId="77777777" w:rsidTr="00702C33">
        <w:trPr>
          <w:trHeight w:val="330"/>
          <w:jc w:val="center"/>
        </w:trPr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1CA123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Akt 1/2/3 (T308)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5E7F60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JNK 1/2/3 (T183/Y185, T221/Y223)</w:t>
            </w:r>
          </w:p>
        </w:tc>
        <w:tc>
          <w:tcPr>
            <w:tcW w:w="3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49608A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Pyk2 (Y402)</w:t>
            </w:r>
          </w:p>
        </w:tc>
      </w:tr>
      <w:tr w:rsidR="009977DB" w:rsidRPr="008F6FF5" w14:paraId="015AD566" w14:textId="77777777" w:rsidTr="00702C33">
        <w:trPr>
          <w:trHeight w:val="219"/>
          <w:jc w:val="center"/>
        </w:trPr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AA5B5B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beta-Catenin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7F8468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proofErr w:type="spellStart"/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Lck</w:t>
            </w:r>
            <w:proofErr w:type="spellEnd"/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 xml:space="preserve"> (Y394)</w:t>
            </w:r>
          </w:p>
        </w:tc>
        <w:tc>
          <w:tcPr>
            <w:tcW w:w="3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75529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RSK1/2 (S221/S227)</w:t>
            </w:r>
          </w:p>
        </w:tc>
      </w:tr>
      <w:tr w:rsidR="009977DB" w:rsidRPr="008F6FF5" w14:paraId="300EBE69" w14:textId="77777777" w:rsidTr="00702C33">
        <w:trPr>
          <w:trHeight w:val="330"/>
          <w:jc w:val="center"/>
        </w:trPr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B952D2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Chk-2 (T68)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AEE93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Lyn (Y397)</w:t>
            </w:r>
          </w:p>
        </w:tc>
        <w:tc>
          <w:tcPr>
            <w:tcW w:w="3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8F49CB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RSK1/2/3 (S380/S386/S377)</w:t>
            </w:r>
          </w:p>
        </w:tc>
      </w:tr>
      <w:tr w:rsidR="009977DB" w:rsidRPr="008F6FF5" w14:paraId="0A377FCD" w14:textId="77777777" w:rsidTr="00702C33">
        <w:trPr>
          <w:trHeight w:val="219"/>
          <w:jc w:val="center"/>
        </w:trPr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AB9338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c-Jun (S63)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B935A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MSK1/2 (S376/S360)</w:t>
            </w:r>
          </w:p>
        </w:tc>
        <w:tc>
          <w:tcPr>
            <w:tcW w:w="3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90AC87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proofErr w:type="spellStart"/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Src</w:t>
            </w:r>
            <w:proofErr w:type="spellEnd"/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 xml:space="preserve"> (Y419)</w:t>
            </w:r>
          </w:p>
        </w:tc>
      </w:tr>
      <w:tr w:rsidR="009977DB" w:rsidRPr="008F6FF5" w14:paraId="28FCB514" w14:textId="77777777" w:rsidTr="00702C33">
        <w:trPr>
          <w:trHeight w:val="219"/>
          <w:jc w:val="center"/>
        </w:trPr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E9D43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CREB (S133)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53D940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p38 alpha (T180/Y182)</w:t>
            </w:r>
          </w:p>
        </w:tc>
        <w:tc>
          <w:tcPr>
            <w:tcW w:w="3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C231CA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STAT1 (Y701)</w:t>
            </w:r>
          </w:p>
        </w:tc>
      </w:tr>
      <w:tr w:rsidR="009977DB" w:rsidRPr="008F6FF5" w14:paraId="4710FFA8" w14:textId="77777777" w:rsidTr="00702C33">
        <w:trPr>
          <w:trHeight w:val="219"/>
          <w:jc w:val="center"/>
        </w:trPr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BB7791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EGF R (Y1086)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6AB1A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p53 (S15)</w:t>
            </w:r>
          </w:p>
        </w:tc>
        <w:tc>
          <w:tcPr>
            <w:tcW w:w="3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3ECB7B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STAT2 (Y689)</w:t>
            </w:r>
          </w:p>
        </w:tc>
      </w:tr>
      <w:tr w:rsidR="009977DB" w:rsidRPr="008F6FF5" w14:paraId="0B0A075B" w14:textId="77777777" w:rsidTr="00702C33">
        <w:trPr>
          <w:trHeight w:val="170"/>
          <w:jc w:val="center"/>
        </w:trPr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2C9EEE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proofErr w:type="spellStart"/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eNOS</w:t>
            </w:r>
            <w:proofErr w:type="spellEnd"/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 xml:space="preserve"> (S1177)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D9F491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p53 (S392)</w:t>
            </w:r>
          </w:p>
        </w:tc>
        <w:tc>
          <w:tcPr>
            <w:tcW w:w="3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82BEE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STAT3 (S727)</w:t>
            </w:r>
          </w:p>
        </w:tc>
      </w:tr>
      <w:tr w:rsidR="009977DB" w:rsidRPr="008F6FF5" w14:paraId="57954EED" w14:textId="77777777" w:rsidTr="00702C33">
        <w:trPr>
          <w:trHeight w:val="330"/>
          <w:jc w:val="center"/>
        </w:trPr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C8E2E3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ERK1/2 (T202/Y204, T185/Y187)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B4D41E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p53 (S46)</w:t>
            </w:r>
          </w:p>
        </w:tc>
        <w:tc>
          <w:tcPr>
            <w:tcW w:w="3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3A3878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STAT3 (Y705)</w:t>
            </w:r>
          </w:p>
        </w:tc>
      </w:tr>
      <w:tr w:rsidR="009977DB" w:rsidRPr="008F6FF5" w14:paraId="069E1D44" w14:textId="77777777" w:rsidTr="00702C33">
        <w:trPr>
          <w:trHeight w:val="219"/>
          <w:jc w:val="center"/>
        </w:trPr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01B331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proofErr w:type="spellStart"/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Fgr</w:t>
            </w:r>
            <w:proofErr w:type="spellEnd"/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 xml:space="preserve"> (Y412)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441127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P70 S6 Kinase (T389)</w:t>
            </w:r>
          </w:p>
        </w:tc>
        <w:tc>
          <w:tcPr>
            <w:tcW w:w="3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2E169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STAT5a/b (Y699)</w:t>
            </w:r>
          </w:p>
        </w:tc>
      </w:tr>
      <w:tr w:rsidR="009977DB" w:rsidRPr="008F6FF5" w14:paraId="482497D4" w14:textId="77777777" w:rsidTr="00702C33">
        <w:trPr>
          <w:trHeight w:val="330"/>
          <w:jc w:val="center"/>
        </w:trPr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D55BF2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GSK-3 alpha/beta (S21/S9)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353B7F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p70 S6 Kinase (T421/S424)</w:t>
            </w:r>
          </w:p>
        </w:tc>
        <w:tc>
          <w:tcPr>
            <w:tcW w:w="3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387671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STAT6 (Y641)</w:t>
            </w:r>
          </w:p>
        </w:tc>
      </w:tr>
      <w:tr w:rsidR="009977DB" w:rsidRPr="008F6FF5" w14:paraId="3F9D31BF" w14:textId="77777777" w:rsidTr="00702C33">
        <w:trPr>
          <w:trHeight w:val="219"/>
          <w:jc w:val="center"/>
        </w:trPr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E1847F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GSK-3 beta (S9)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A4C5DD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PDGF R beta (Y751)</w:t>
            </w:r>
          </w:p>
        </w:tc>
        <w:tc>
          <w:tcPr>
            <w:tcW w:w="3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47A54D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WNK-1 (T60)</w:t>
            </w:r>
          </w:p>
        </w:tc>
      </w:tr>
      <w:tr w:rsidR="009977DB" w:rsidRPr="008F6FF5" w14:paraId="40DC83D2" w14:textId="77777777" w:rsidTr="00702C33">
        <w:trPr>
          <w:trHeight w:val="219"/>
          <w:jc w:val="center"/>
        </w:trPr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8A3DC3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HSP27 (S78/S82)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01F5B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PLC gamma-1 (Y783)</w:t>
            </w:r>
          </w:p>
        </w:tc>
        <w:tc>
          <w:tcPr>
            <w:tcW w:w="3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6FC4C5" w14:textId="77777777" w:rsidR="009977DB" w:rsidRPr="008F6FF5" w:rsidRDefault="009977DB" w:rsidP="00702C33">
            <w:pPr>
              <w:spacing w:after="0"/>
              <w:jc w:val="center"/>
              <w:rPr>
                <w:rFonts w:ascii="Arial" w:hAnsi="Arial" w:cs="Arial"/>
                <w:color w:val="333333"/>
                <w:sz w:val="14"/>
                <w:szCs w:val="14"/>
              </w:rPr>
            </w:pPr>
            <w:r w:rsidRPr="008F6FF5">
              <w:rPr>
                <w:rFonts w:ascii="Arial" w:hAnsi="Arial" w:cs="Arial"/>
                <w:color w:val="333333"/>
                <w:sz w:val="14"/>
                <w:szCs w:val="14"/>
              </w:rPr>
              <w:t>Yes (Y426)</w:t>
            </w:r>
          </w:p>
        </w:tc>
      </w:tr>
    </w:tbl>
    <w:p w14:paraId="66B9E95A" w14:textId="77777777" w:rsidR="009977DB" w:rsidRDefault="009977DB" w:rsidP="009977DB"/>
    <w:p w14:paraId="053A0847" w14:textId="77777777" w:rsidR="009977DB" w:rsidRPr="007E76C3" w:rsidRDefault="009977DB" w:rsidP="009977DB"/>
    <w:p w14:paraId="7B65BC41" w14:textId="77777777" w:rsidR="00DE23E8" w:rsidRPr="009977DB" w:rsidRDefault="00DE23E8" w:rsidP="00654E8F">
      <w:pPr>
        <w:spacing w:before="240"/>
      </w:pPr>
    </w:p>
    <w:sectPr w:rsidR="00DE23E8" w:rsidRPr="009977DB" w:rsidSect="0093429D">
      <w:headerReference w:type="even" r:id="rId135"/>
      <w:footerReference w:type="even" r:id="rId136"/>
      <w:footerReference w:type="default" r:id="rId137"/>
      <w:headerReference w:type="first" r:id="rId138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0211AB" w14:textId="77777777" w:rsidR="00514595" w:rsidRDefault="00514595" w:rsidP="00117666">
      <w:pPr>
        <w:spacing w:after="0"/>
      </w:pPr>
      <w:r>
        <w:separator/>
      </w:r>
    </w:p>
  </w:endnote>
  <w:endnote w:type="continuationSeparator" w:id="0">
    <w:p w14:paraId="36367B8B" w14:textId="77777777" w:rsidR="00514595" w:rsidRDefault="00514595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CD88FE" w14:textId="77777777" w:rsidR="00514595" w:rsidRDefault="00514595" w:rsidP="00117666">
      <w:pPr>
        <w:spacing w:after="0"/>
      </w:pPr>
      <w:r>
        <w:separator/>
      </w:r>
    </w:p>
  </w:footnote>
  <w:footnote w:type="continuationSeparator" w:id="0">
    <w:p w14:paraId="6B61BC39" w14:textId="77777777" w:rsidR="00514595" w:rsidRDefault="00514595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406653970">
    <w:abstractNumId w:val="0"/>
  </w:num>
  <w:num w:numId="2" w16cid:durableId="344089868">
    <w:abstractNumId w:val="4"/>
  </w:num>
  <w:num w:numId="3" w16cid:durableId="1184051918">
    <w:abstractNumId w:val="1"/>
  </w:num>
  <w:num w:numId="4" w16cid:durableId="686180926">
    <w:abstractNumId w:val="5"/>
  </w:num>
  <w:num w:numId="5" w16cid:durableId="92284067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482626247">
    <w:abstractNumId w:val="3"/>
  </w:num>
  <w:num w:numId="7" w16cid:durableId="1356031207">
    <w:abstractNumId w:val="6"/>
  </w:num>
  <w:num w:numId="8" w16cid:durableId="1271275334">
    <w:abstractNumId w:val="6"/>
  </w:num>
  <w:num w:numId="9" w16cid:durableId="65347971">
    <w:abstractNumId w:val="6"/>
  </w:num>
  <w:num w:numId="10" w16cid:durableId="659043983">
    <w:abstractNumId w:val="6"/>
  </w:num>
  <w:num w:numId="11" w16cid:durableId="434178943">
    <w:abstractNumId w:val="6"/>
  </w:num>
  <w:num w:numId="12" w16cid:durableId="1165439194">
    <w:abstractNumId w:val="6"/>
  </w:num>
  <w:num w:numId="13" w16cid:durableId="602035197">
    <w:abstractNumId w:val="3"/>
  </w:num>
  <w:num w:numId="14" w16cid:durableId="755594162">
    <w:abstractNumId w:val="2"/>
  </w:num>
  <w:num w:numId="15" w16cid:durableId="1845970340">
    <w:abstractNumId w:val="2"/>
  </w:num>
  <w:num w:numId="16" w16cid:durableId="610166677">
    <w:abstractNumId w:val="2"/>
  </w:num>
  <w:num w:numId="17" w16cid:durableId="1255892624">
    <w:abstractNumId w:val="2"/>
  </w:num>
  <w:num w:numId="18" w16cid:durableId="1038319149">
    <w:abstractNumId w:val="2"/>
  </w:num>
  <w:num w:numId="19" w16cid:durableId="94345686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0E19F3"/>
    <w:rsid w:val="00105FD9"/>
    <w:rsid w:val="00117666"/>
    <w:rsid w:val="00151E3A"/>
    <w:rsid w:val="001549D3"/>
    <w:rsid w:val="00160065"/>
    <w:rsid w:val="00177D84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D2F2D"/>
    <w:rsid w:val="00401590"/>
    <w:rsid w:val="00447801"/>
    <w:rsid w:val="00451D8B"/>
    <w:rsid w:val="00452E9C"/>
    <w:rsid w:val="004735C8"/>
    <w:rsid w:val="004947A6"/>
    <w:rsid w:val="004961FF"/>
    <w:rsid w:val="00514595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17DD6"/>
    <w:rsid w:val="0083759F"/>
    <w:rsid w:val="0085507E"/>
    <w:rsid w:val="0087096D"/>
    <w:rsid w:val="00885156"/>
    <w:rsid w:val="009151AA"/>
    <w:rsid w:val="0093429D"/>
    <w:rsid w:val="00943573"/>
    <w:rsid w:val="00964134"/>
    <w:rsid w:val="00970F7D"/>
    <w:rsid w:val="00994A3D"/>
    <w:rsid w:val="009977DB"/>
    <w:rsid w:val="009C2B12"/>
    <w:rsid w:val="00A174D9"/>
    <w:rsid w:val="00AA4D24"/>
    <w:rsid w:val="00AB6715"/>
    <w:rsid w:val="00B1671E"/>
    <w:rsid w:val="00B25EB8"/>
    <w:rsid w:val="00B37F4D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E52377"/>
    <w:rsid w:val="00E537AD"/>
    <w:rsid w:val="00E62B0A"/>
    <w:rsid w:val="00E64E17"/>
    <w:rsid w:val="00E866C9"/>
    <w:rsid w:val="00EA3D3C"/>
    <w:rsid w:val="00EC090A"/>
    <w:rsid w:val="00ED20B5"/>
    <w:rsid w:val="00EF2648"/>
    <w:rsid w:val="00F46900"/>
    <w:rsid w:val="00F61D89"/>
    <w:rsid w:val="00F97C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6.emf"/><Relationship Id="rId21" Type="http://schemas.openxmlformats.org/officeDocument/2006/relationships/oleObject" Target="embeddings/oleObject5.bin"/><Relationship Id="rId42" Type="http://schemas.openxmlformats.org/officeDocument/2006/relationships/oleObject" Target="embeddings/oleObject12.bin"/><Relationship Id="rId63" Type="http://schemas.openxmlformats.org/officeDocument/2006/relationships/image" Target="media/image37.emf"/><Relationship Id="rId84" Type="http://schemas.openxmlformats.org/officeDocument/2006/relationships/image" Target="media/image52.emf"/><Relationship Id="rId138" Type="http://schemas.openxmlformats.org/officeDocument/2006/relationships/header" Target="header2.xml"/><Relationship Id="rId16" Type="http://schemas.openxmlformats.org/officeDocument/2006/relationships/image" Target="media/image6.emf"/><Relationship Id="rId107" Type="http://schemas.openxmlformats.org/officeDocument/2006/relationships/image" Target="media/image69.emf"/><Relationship Id="rId11" Type="http://schemas.openxmlformats.org/officeDocument/2006/relationships/image" Target="media/image3.png"/><Relationship Id="rId32" Type="http://schemas.openxmlformats.org/officeDocument/2006/relationships/image" Target="media/image17.emf"/><Relationship Id="rId37" Type="http://schemas.openxmlformats.org/officeDocument/2006/relationships/oleObject" Target="embeddings/oleObject10.bin"/><Relationship Id="rId53" Type="http://schemas.openxmlformats.org/officeDocument/2006/relationships/image" Target="media/image31.emf"/><Relationship Id="rId58" Type="http://schemas.openxmlformats.org/officeDocument/2006/relationships/image" Target="media/image34.emf"/><Relationship Id="rId74" Type="http://schemas.openxmlformats.org/officeDocument/2006/relationships/oleObject" Target="embeddings/oleObject22.bin"/><Relationship Id="rId79" Type="http://schemas.openxmlformats.org/officeDocument/2006/relationships/image" Target="media/image49.emf"/><Relationship Id="rId102" Type="http://schemas.openxmlformats.org/officeDocument/2006/relationships/oleObject" Target="embeddings/oleObject30.bin"/><Relationship Id="rId123" Type="http://schemas.openxmlformats.org/officeDocument/2006/relationships/image" Target="media/image80.emf"/><Relationship Id="rId128" Type="http://schemas.openxmlformats.org/officeDocument/2006/relationships/oleObject" Target="embeddings/oleObject38.bin"/><Relationship Id="rId5" Type="http://schemas.openxmlformats.org/officeDocument/2006/relationships/webSettings" Target="webSettings.xml"/><Relationship Id="rId90" Type="http://schemas.openxmlformats.org/officeDocument/2006/relationships/oleObject" Target="embeddings/oleObject27.bin"/><Relationship Id="rId95" Type="http://schemas.openxmlformats.org/officeDocument/2006/relationships/oleObject" Target="embeddings/oleObject28.bin"/><Relationship Id="rId22" Type="http://schemas.openxmlformats.org/officeDocument/2006/relationships/image" Target="media/image10.emf"/><Relationship Id="rId27" Type="http://schemas.openxmlformats.org/officeDocument/2006/relationships/oleObject" Target="embeddings/oleObject7.bin"/><Relationship Id="rId43" Type="http://schemas.openxmlformats.org/officeDocument/2006/relationships/image" Target="media/image24.emf"/><Relationship Id="rId48" Type="http://schemas.openxmlformats.org/officeDocument/2006/relationships/oleObject" Target="embeddings/oleObject14.bin"/><Relationship Id="rId64" Type="http://schemas.openxmlformats.org/officeDocument/2006/relationships/image" Target="media/image38.emf"/><Relationship Id="rId69" Type="http://schemas.openxmlformats.org/officeDocument/2006/relationships/oleObject" Target="embeddings/oleObject21.bin"/><Relationship Id="rId113" Type="http://schemas.openxmlformats.org/officeDocument/2006/relationships/image" Target="media/image73.emf"/><Relationship Id="rId118" Type="http://schemas.openxmlformats.org/officeDocument/2006/relationships/oleObject" Target="embeddings/oleObject35.bin"/><Relationship Id="rId134" Type="http://schemas.openxmlformats.org/officeDocument/2006/relationships/hyperlink" Target="https://www.rndsystems.com/products/proteome-profiler-human-phospho-kinase-array-kit_ary003c?utm_source=biocompare&amp;utm_medium=referral&amp;utm_campaign=product_ARY003C&amp;utm_term=proteomeprofilerantibodyarrays&amp;utm_content=editorial" TargetMode="External"/><Relationship Id="rId139" Type="http://schemas.openxmlformats.org/officeDocument/2006/relationships/fontTable" Target="fontTable.xml"/><Relationship Id="rId80" Type="http://schemas.openxmlformats.org/officeDocument/2006/relationships/image" Target="media/image50.emf"/><Relationship Id="rId85" Type="http://schemas.openxmlformats.org/officeDocument/2006/relationships/image" Target="media/image53.emf"/><Relationship Id="rId12" Type="http://schemas.openxmlformats.org/officeDocument/2006/relationships/image" Target="media/image4.emf"/><Relationship Id="rId17" Type="http://schemas.openxmlformats.org/officeDocument/2006/relationships/image" Target="media/image7.emf"/><Relationship Id="rId33" Type="http://schemas.openxmlformats.org/officeDocument/2006/relationships/oleObject" Target="embeddings/oleObject9.bin"/><Relationship Id="rId38" Type="http://schemas.openxmlformats.org/officeDocument/2006/relationships/image" Target="media/image21.emf"/><Relationship Id="rId59" Type="http://schemas.openxmlformats.org/officeDocument/2006/relationships/image" Target="media/image35.emf"/><Relationship Id="rId103" Type="http://schemas.openxmlformats.org/officeDocument/2006/relationships/image" Target="media/image66.emf"/><Relationship Id="rId108" Type="http://schemas.openxmlformats.org/officeDocument/2006/relationships/image" Target="media/image70.emf"/><Relationship Id="rId124" Type="http://schemas.openxmlformats.org/officeDocument/2006/relationships/oleObject" Target="embeddings/oleObject37.bin"/><Relationship Id="rId129" Type="http://schemas.openxmlformats.org/officeDocument/2006/relationships/image" Target="media/image84.emf"/><Relationship Id="rId54" Type="http://schemas.openxmlformats.org/officeDocument/2006/relationships/oleObject" Target="embeddings/oleObject16.bin"/><Relationship Id="rId70" Type="http://schemas.openxmlformats.org/officeDocument/2006/relationships/image" Target="media/image42.emf"/><Relationship Id="rId75" Type="http://schemas.openxmlformats.org/officeDocument/2006/relationships/image" Target="media/image46.emf"/><Relationship Id="rId91" Type="http://schemas.openxmlformats.org/officeDocument/2006/relationships/image" Target="media/image57.emf"/><Relationship Id="rId96" Type="http://schemas.openxmlformats.org/officeDocument/2006/relationships/image" Target="media/image61.emf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1.emf"/><Relationship Id="rId28" Type="http://schemas.openxmlformats.org/officeDocument/2006/relationships/image" Target="media/image14.emf"/><Relationship Id="rId49" Type="http://schemas.openxmlformats.org/officeDocument/2006/relationships/image" Target="media/image28.emf"/><Relationship Id="rId114" Type="http://schemas.openxmlformats.org/officeDocument/2006/relationships/image" Target="media/image74.emf"/><Relationship Id="rId119" Type="http://schemas.openxmlformats.org/officeDocument/2006/relationships/image" Target="media/image77.emf"/><Relationship Id="rId44" Type="http://schemas.openxmlformats.org/officeDocument/2006/relationships/oleObject" Target="embeddings/oleObject13.bin"/><Relationship Id="rId60" Type="http://schemas.openxmlformats.org/officeDocument/2006/relationships/oleObject" Target="embeddings/oleObject18.bin"/><Relationship Id="rId65" Type="http://schemas.openxmlformats.org/officeDocument/2006/relationships/image" Target="media/image39.emf"/><Relationship Id="rId81" Type="http://schemas.openxmlformats.org/officeDocument/2006/relationships/oleObject" Target="embeddings/oleObject24.bin"/><Relationship Id="rId86" Type="http://schemas.openxmlformats.org/officeDocument/2006/relationships/image" Target="media/image54.emf"/><Relationship Id="rId130" Type="http://schemas.openxmlformats.org/officeDocument/2006/relationships/oleObject" Target="embeddings/oleObject39.bin"/><Relationship Id="rId135" Type="http://schemas.openxmlformats.org/officeDocument/2006/relationships/header" Target="header1.xml"/><Relationship Id="rId13" Type="http://schemas.openxmlformats.org/officeDocument/2006/relationships/oleObject" Target="embeddings/oleObject2.bin"/><Relationship Id="rId18" Type="http://schemas.openxmlformats.org/officeDocument/2006/relationships/image" Target="media/image8.emf"/><Relationship Id="rId39" Type="http://schemas.openxmlformats.org/officeDocument/2006/relationships/oleObject" Target="embeddings/oleObject11.bin"/><Relationship Id="rId109" Type="http://schemas.openxmlformats.org/officeDocument/2006/relationships/oleObject" Target="embeddings/oleObject32.bin"/><Relationship Id="rId34" Type="http://schemas.openxmlformats.org/officeDocument/2006/relationships/image" Target="media/image18.emf"/><Relationship Id="rId50" Type="http://schemas.openxmlformats.org/officeDocument/2006/relationships/oleObject" Target="embeddings/oleObject15.bin"/><Relationship Id="rId55" Type="http://schemas.openxmlformats.org/officeDocument/2006/relationships/image" Target="media/image32.emf"/><Relationship Id="rId76" Type="http://schemas.openxmlformats.org/officeDocument/2006/relationships/oleObject" Target="embeddings/oleObject23.bin"/><Relationship Id="rId97" Type="http://schemas.openxmlformats.org/officeDocument/2006/relationships/oleObject" Target="embeddings/oleObject29.bin"/><Relationship Id="rId104" Type="http://schemas.openxmlformats.org/officeDocument/2006/relationships/oleObject" Target="embeddings/oleObject31.bin"/><Relationship Id="rId120" Type="http://schemas.openxmlformats.org/officeDocument/2006/relationships/image" Target="media/image78.emf"/><Relationship Id="rId125" Type="http://schemas.openxmlformats.org/officeDocument/2006/relationships/image" Target="media/image81.emf"/><Relationship Id="rId7" Type="http://schemas.openxmlformats.org/officeDocument/2006/relationships/endnotes" Target="endnotes.xml"/><Relationship Id="rId71" Type="http://schemas.openxmlformats.org/officeDocument/2006/relationships/image" Target="media/image43.emf"/><Relationship Id="rId92" Type="http://schemas.openxmlformats.org/officeDocument/2006/relationships/image" Target="media/image58.emf"/><Relationship Id="rId2" Type="http://schemas.openxmlformats.org/officeDocument/2006/relationships/numbering" Target="numbering.xml"/><Relationship Id="rId29" Type="http://schemas.openxmlformats.org/officeDocument/2006/relationships/image" Target="media/image15.emf"/><Relationship Id="rId24" Type="http://schemas.openxmlformats.org/officeDocument/2006/relationships/image" Target="media/image12.emf"/><Relationship Id="rId40" Type="http://schemas.openxmlformats.org/officeDocument/2006/relationships/image" Target="media/image22.png"/><Relationship Id="rId45" Type="http://schemas.openxmlformats.org/officeDocument/2006/relationships/image" Target="media/image25.emf"/><Relationship Id="rId66" Type="http://schemas.openxmlformats.org/officeDocument/2006/relationships/image" Target="media/image40.emf"/><Relationship Id="rId87" Type="http://schemas.openxmlformats.org/officeDocument/2006/relationships/image" Target="media/image55.emf"/><Relationship Id="rId110" Type="http://schemas.openxmlformats.org/officeDocument/2006/relationships/image" Target="media/image71.emf"/><Relationship Id="rId115" Type="http://schemas.openxmlformats.org/officeDocument/2006/relationships/image" Target="media/image75.emf"/><Relationship Id="rId131" Type="http://schemas.openxmlformats.org/officeDocument/2006/relationships/image" Target="media/image85.emf"/><Relationship Id="rId136" Type="http://schemas.openxmlformats.org/officeDocument/2006/relationships/footer" Target="footer1.xml"/><Relationship Id="rId61" Type="http://schemas.openxmlformats.org/officeDocument/2006/relationships/image" Target="media/image36.emf"/><Relationship Id="rId82" Type="http://schemas.openxmlformats.org/officeDocument/2006/relationships/image" Target="media/image51.emf"/><Relationship Id="rId19" Type="http://schemas.openxmlformats.org/officeDocument/2006/relationships/oleObject" Target="embeddings/oleObject4.bin"/><Relationship Id="rId14" Type="http://schemas.openxmlformats.org/officeDocument/2006/relationships/image" Target="media/image5.emf"/><Relationship Id="rId30" Type="http://schemas.openxmlformats.org/officeDocument/2006/relationships/image" Target="media/image16.emf"/><Relationship Id="rId35" Type="http://schemas.openxmlformats.org/officeDocument/2006/relationships/image" Target="media/image19.emf"/><Relationship Id="rId56" Type="http://schemas.openxmlformats.org/officeDocument/2006/relationships/oleObject" Target="embeddings/oleObject17.bin"/><Relationship Id="rId77" Type="http://schemas.openxmlformats.org/officeDocument/2006/relationships/image" Target="media/image47.emf"/><Relationship Id="rId100" Type="http://schemas.openxmlformats.org/officeDocument/2006/relationships/image" Target="media/image64.emf"/><Relationship Id="rId105" Type="http://schemas.openxmlformats.org/officeDocument/2006/relationships/image" Target="media/image67.emf"/><Relationship Id="rId126" Type="http://schemas.openxmlformats.org/officeDocument/2006/relationships/image" Target="media/image82.emf"/><Relationship Id="rId8" Type="http://schemas.openxmlformats.org/officeDocument/2006/relationships/image" Target="media/image1.emf"/><Relationship Id="rId51" Type="http://schemas.openxmlformats.org/officeDocument/2006/relationships/image" Target="media/image29.emf"/><Relationship Id="rId72" Type="http://schemas.openxmlformats.org/officeDocument/2006/relationships/image" Target="media/image44.emf"/><Relationship Id="rId93" Type="http://schemas.openxmlformats.org/officeDocument/2006/relationships/image" Target="media/image59.emf"/><Relationship Id="rId98" Type="http://schemas.openxmlformats.org/officeDocument/2006/relationships/image" Target="media/image62.emf"/><Relationship Id="rId121" Type="http://schemas.openxmlformats.org/officeDocument/2006/relationships/image" Target="media/image79.emf"/><Relationship Id="rId3" Type="http://schemas.openxmlformats.org/officeDocument/2006/relationships/styles" Target="styles.xml"/><Relationship Id="rId25" Type="http://schemas.openxmlformats.org/officeDocument/2006/relationships/oleObject" Target="embeddings/oleObject6.bin"/><Relationship Id="rId46" Type="http://schemas.openxmlformats.org/officeDocument/2006/relationships/image" Target="media/image26.emf"/><Relationship Id="rId67" Type="http://schemas.openxmlformats.org/officeDocument/2006/relationships/oleObject" Target="embeddings/oleObject20.bin"/><Relationship Id="rId116" Type="http://schemas.openxmlformats.org/officeDocument/2006/relationships/oleObject" Target="embeddings/oleObject34.bin"/><Relationship Id="rId137" Type="http://schemas.openxmlformats.org/officeDocument/2006/relationships/footer" Target="footer2.xml"/><Relationship Id="rId20" Type="http://schemas.openxmlformats.org/officeDocument/2006/relationships/image" Target="media/image9.emf"/><Relationship Id="rId41" Type="http://schemas.openxmlformats.org/officeDocument/2006/relationships/image" Target="media/image23.emf"/><Relationship Id="rId62" Type="http://schemas.openxmlformats.org/officeDocument/2006/relationships/oleObject" Target="embeddings/oleObject19.bin"/><Relationship Id="rId83" Type="http://schemas.openxmlformats.org/officeDocument/2006/relationships/oleObject" Target="embeddings/oleObject25.bin"/><Relationship Id="rId88" Type="http://schemas.openxmlformats.org/officeDocument/2006/relationships/oleObject" Target="embeddings/oleObject26.bin"/><Relationship Id="rId111" Type="http://schemas.openxmlformats.org/officeDocument/2006/relationships/oleObject" Target="embeddings/oleObject33.bin"/><Relationship Id="rId132" Type="http://schemas.openxmlformats.org/officeDocument/2006/relationships/image" Target="media/image86.emf"/><Relationship Id="rId15" Type="http://schemas.openxmlformats.org/officeDocument/2006/relationships/oleObject" Target="embeddings/oleObject3.bin"/><Relationship Id="rId36" Type="http://schemas.openxmlformats.org/officeDocument/2006/relationships/image" Target="media/image20.emf"/><Relationship Id="rId57" Type="http://schemas.openxmlformats.org/officeDocument/2006/relationships/image" Target="media/image33.emf"/><Relationship Id="rId106" Type="http://schemas.openxmlformats.org/officeDocument/2006/relationships/image" Target="media/image68.emf"/><Relationship Id="rId127" Type="http://schemas.openxmlformats.org/officeDocument/2006/relationships/image" Target="media/image83.emf"/><Relationship Id="rId10" Type="http://schemas.openxmlformats.org/officeDocument/2006/relationships/image" Target="media/image2.png"/><Relationship Id="rId31" Type="http://schemas.openxmlformats.org/officeDocument/2006/relationships/oleObject" Target="embeddings/oleObject8.bin"/><Relationship Id="rId52" Type="http://schemas.openxmlformats.org/officeDocument/2006/relationships/image" Target="media/image30.emf"/><Relationship Id="rId73" Type="http://schemas.openxmlformats.org/officeDocument/2006/relationships/image" Target="media/image45.emf"/><Relationship Id="rId78" Type="http://schemas.openxmlformats.org/officeDocument/2006/relationships/image" Target="media/image48.emf"/><Relationship Id="rId94" Type="http://schemas.openxmlformats.org/officeDocument/2006/relationships/image" Target="media/image60.emf"/><Relationship Id="rId99" Type="http://schemas.openxmlformats.org/officeDocument/2006/relationships/image" Target="media/image63.emf"/><Relationship Id="rId101" Type="http://schemas.openxmlformats.org/officeDocument/2006/relationships/image" Target="media/image65.emf"/><Relationship Id="rId122" Type="http://schemas.openxmlformats.org/officeDocument/2006/relationships/oleObject" Target="embeddings/oleObject3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26" Type="http://schemas.openxmlformats.org/officeDocument/2006/relationships/image" Target="media/image13.emf"/><Relationship Id="rId47" Type="http://schemas.openxmlformats.org/officeDocument/2006/relationships/image" Target="media/image27.emf"/><Relationship Id="rId68" Type="http://schemas.openxmlformats.org/officeDocument/2006/relationships/image" Target="media/image41.emf"/><Relationship Id="rId89" Type="http://schemas.openxmlformats.org/officeDocument/2006/relationships/image" Target="media/image56.emf"/><Relationship Id="rId112" Type="http://schemas.openxmlformats.org/officeDocument/2006/relationships/image" Target="media/image72.emf"/><Relationship Id="rId133" Type="http://schemas.openxmlformats.org/officeDocument/2006/relationships/image" Target="media/image87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0</TotalTime>
  <Pages>1</Pages>
  <Words>541</Words>
  <Characters>3087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Megan Bond</cp:lastModifiedBy>
  <cp:revision>3</cp:revision>
  <cp:lastPrinted>2013-10-03T12:51:00Z</cp:lastPrinted>
  <dcterms:created xsi:type="dcterms:W3CDTF">2022-04-18T08:18:00Z</dcterms:created>
  <dcterms:modified xsi:type="dcterms:W3CDTF">2022-04-18T08:18:00Z</dcterms:modified>
</cp:coreProperties>
</file>