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240" w:line="240" w:lineRule="auto"/>
        <w:jc w:val="center"/>
        <w:textAlignment w:val="auto"/>
        <w:rPr>
          <w:b w:val="0"/>
        </w:rPr>
      </w:pPr>
      <w:r>
        <w:t>Supplementary Material</w:t>
      </w:r>
    </w:p>
    <w:p>
      <w:pPr>
        <w:pStyle w:val="2"/>
        <w:ind w:left="357" w:leftChars="0" w:hanging="357" w:firstLineChars="0"/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Antibacterial activity assay of </w:t>
      </w:r>
      <w:r>
        <w:rPr>
          <w:rFonts w:hint="eastAsia" w:ascii="Times New Roman" w:hAnsi="Times New Roman" w:cs="Times New Roman"/>
          <w:b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P. polymyxa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Y-1 supernatant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240" w:after="0" w:line="240" w:lineRule="auto"/>
        <w:ind w:firstLine="240" w:firstLineChars="100"/>
        <w:jc w:val="center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114300" distR="114300">
            <wp:extent cx="4120515" cy="5002530"/>
            <wp:effectExtent l="0" t="0" r="9525" b="11430"/>
            <wp:docPr id="18" name="图片 18" descr="Figure 1S The paper disk method was used to determine the in vitro biological activity of P. polymyxa supernatant against Xoo and Xo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 1S The paper disk method was used to determine the in vitro biological activity of P. polymyxa supernatant against Xoo and Xoc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0" w:line="240" w:lineRule="auto"/>
        <w:jc w:val="left"/>
        <w:textAlignment w:val="auto"/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 </w:t>
      </w:r>
      <w:bookmarkStart w:id="0" w:name="OLE_LINK2"/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The paper disk method was used to determine the in vitro antibacterial activity of </w:t>
      </w:r>
      <w:r>
        <w:rPr>
          <w:rFonts w:hint="eastAsia" w:ascii="Times New Roman" w:hAnsi="Times New Roman" w:cs="Times New Roman"/>
          <w:b w:val="0"/>
          <w:bCs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P. polymyxa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Y-1 supernatant against </w:t>
      </w:r>
      <w:r>
        <w:rPr>
          <w:rFonts w:hint="eastAsia" w:ascii="Times New Roman" w:hAnsi="Times New Roman" w:cs="Times New Roman"/>
          <w:b w:val="0"/>
          <w:bCs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Xoo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 w:ascii="Times New Roman" w:hAnsi="Times New Roman" w:cs="Times New Roman"/>
          <w:b w:val="0"/>
          <w:bCs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Xoc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bookmarkEnd w:id="0"/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0" w:line="240" w:lineRule="auto"/>
        <w:jc w:val="left"/>
        <w:textAlignment w:val="auto"/>
        <w:rPr>
          <w:rFonts w:hint="default" w:ascii="Times New Roman" w:hAnsi="Times New Roman" w:cs="Times New Roman"/>
          <w:b/>
          <w:color w:val="FF0000"/>
          <w:sz w:val="24"/>
          <w:szCs w:val="24"/>
          <w:lang w:val="en-US" w:eastAsia="zh-CN"/>
        </w:rPr>
      </w:pPr>
    </w:p>
    <w:p>
      <w:pPr>
        <w:pStyle w:val="2"/>
        <w:ind w:left="357" w:leftChars="0" w:hanging="357" w:firstLineChars="0"/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H NMR, 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 NMR and HRMS of metabolites Y1-Y10.</w:t>
      </w:r>
    </w:p>
    <w:p>
      <w:pPr>
        <w:jc w:val="center"/>
        <w:rPr>
          <w:rFonts w:ascii="Times New Roman" w:hAnsi="Times New Roman" w:cs="Times New Roman" w:eastAsiaTheme="minorEastAsia"/>
          <w:sz w:val="24"/>
          <w:szCs w:val="24"/>
        </w:rPr>
      </w:pPr>
      <w:r>
        <w:rPr>
          <w:rFonts w:ascii="Times New Roman" w:hAnsi="Times New Roman" w:cs="Times New Roman" w:eastAsiaTheme="minorEastAsia"/>
          <w:sz w:val="24"/>
          <w:szCs w:val="24"/>
        </w:rPr>
        <w:drawing>
          <wp:inline distT="0" distB="0" distL="0" distR="0">
            <wp:extent cx="5190490" cy="3623310"/>
            <wp:effectExtent l="0" t="0" r="6350" b="3810"/>
            <wp:docPr id="30" name="图片 1" descr="C:\Users\Administrator\Desktop\处理好的核磁谱图\Y1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Administrator\Desktop\处理好的核磁谱图\Y1的氢谱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" w:name="OLE_LINK1"/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bookmarkEnd w:id="1"/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of 2,4-di-tert-butylphenol (Y1)</w:t>
      </w:r>
    </w:p>
    <w:p>
      <w:pPr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12410" cy="3708400"/>
            <wp:effectExtent l="0" t="0" r="6350" b="10160"/>
            <wp:docPr id="2" name="图片 2" descr="Y1碳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1碳谱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2" w:name="OLE_LINK9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</w:t>
      </w:r>
      <w:bookmarkEnd w:id="2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of </w:t>
      </w:r>
      <w:bookmarkStart w:id="3" w:name="OLE_LINK8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2,4-di-tert-butylphenol</w:t>
      </w:r>
      <w:bookmarkEnd w:id="3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(Y1)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42335" cy="3577590"/>
            <wp:effectExtent l="0" t="0" r="1905" b="3810"/>
            <wp:docPr id="13" name="图片 13" descr="Figure 11S HRMS of 2,4-Di-tert-butylphe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11S HRMS of 2,4-Di-tert-butylphenol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HRMS of 2,4-di-tert-butylphenol (Y1)</w:t>
      </w:r>
    </w:p>
    <w:p>
      <w:pPr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23485" cy="3506470"/>
            <wp:effectExtent l="0" t="0" r="5715" b="13970"/>
            <wp:docPr id="32" name="图片 3" descr="C:\Users\Administrator\Desktop\处理好的核磁谱图\Y2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Administrator\Desktop\处理好的核磁谱图\Y2的氢谱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of 3-(2-aminoethyl) indole. (Y2)</w:t>
      </w:r>
    </w:p>
    <w:p>
      <w:pPr>
        <w:jc w:val="center"/>
        <w:rPr>
          <w:rFonts w:hint="eastAsia" w:ascii="Times New Roman" w:hAnsi="Times New Roman" w:cs="Times New Roman" w:eastAsiaTheme="minorEastAsia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3916680"/>
            <wp:effectExtent l="0" t="0" r="12700" b="0"/>
            <wp:docPr id="3" name="图片 3" descr="Y2的碳谱-1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2的碳谱-1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of 3-(2-aminoethyl) indole. (Y2)</w:t>
      </w:r>
    </w:p>
    <w:p>
      <w:pPr>
        <w:pStyle w:val="17"/>
        <w:spacing w:beforeAutospacing="0" w:afterAutospacing="0" w:line="480" w:lineRule="auto"/>
        <w:ind w:firstLine="240" w:firstLineChars="100"/>
        <w:jc w:val="center"/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30550" cy="3253740"/>
            <wp:effectExtent l="0" t="0" r="8890" b="7620"/>
            <wp:docPr id="29" name="图片 29" descr="Figure 14S HRMS of 3-(2-aminoethyl) ind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igure 14S HRMS of 3-(2-aminoethyl) indol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 w:line="480" w:lineRule="auto"/>
        <w:ind w:firstLine="240" w:firstLineChars="100"/>
        <w:jc w:val="left"/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 w:val="0"/>
          <w:color w:val="000000" w:themeColor="text1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/>
          <w:b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HRMS of </w:t>
      </w:r>
      <w:r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3-(2-aminoethyl) indole.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(Y2)</w:t>
      </w:r>
    </w:p>
    <w:p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1730"/>
            <wp:effectExtent l="0" t="0" r="13970" b="6350"/>
            <wp:docPr id="40" name="图片 9" descr="C:\Users\Administrator\Desktop\处理好的核磁谱图\Y5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C:\Users\Administrator\Desktop\处理好的核磁谱图\Y5的氢谱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 w:line="480" w:lineRule="auto"/>
        <w:ind w:firstLine="240" w:firstLineChars="100"/>
        <w:jc w:val="left"/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 w:val="0"/>
          <w:color w:val="000000" w:themeColor="text1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/>
          <w:b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H NMR of</w:t>
      </w:r>
      <w:r>
        <w:rPr>
          <w:rFonts w:ascii="Times New Roman" w:hAnsi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N-acetyl-5-methoxytryptamine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(Y</w:t>
      </w:r>
      <w:r>
        <w:rPr>
          <w:rFonts w:hint="eastAsia" w:eastAsia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34330" cy="3793490"/>
            <wp:effectExtent l="0" t="0" r="6350" b="1270"/>
            <wp:docPr id="4" name="图片 4" descr="Y5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Y5碳谱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 w:line="480" w:lineRule="auto"/>
        <w:ind w:firstLine="240" w:firstLineChars="100"/>
        <w:jc w:val="left"/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 w:val="0"/>
          <w:color w:val="000000" w:themeColor="text1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/>
          <w:b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 NMR of</w:t>
      </w:r>
      <w:r>
        <w:rPr>
          <w:rFonts w:ascii="Times New Roman" w:hAnsi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N-acetyl-5-methoxytryptamine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(Y</w:t>
      </w:r>
      <w:r>
        <w:rPr>
          <w:rFonts w:hint="eastAsia" w:eastAsia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pStyle w:val="17"/>
        <w:spacing w:beforeAutospacing="0" w:afterAutospacing="0" w:line="480" w:lineRule="auto"/>
        <w:ind w:firstLine="240" w:firstLineChars="100"/>
        <w:jc w:val="center"/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7"/>
        <w:spacing w:beforeAutospacing="0" w:afterAutospacing="0" w:line="480" w:lineRule="auto"/>
        <w:ind w:firstLine="240" w:firstLineChars="100"/>
        <w:jc w:val="center"/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95040" cy="3017520"/>
            <wp:effectExtent l="0" t="0" r="10160" b="0"/>
            <wp:docPr id="33" name="图片 33" descr="Figure 17S HRMS of N-acetyl-5-methoxytrypta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igure 17S HRMS of N-acetyl-5-methoxytryptamine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S1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HRMS of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N-acetyl-5-methoxytryptamine</w:t>
      </w:r>
      <w:bookmarkStart w:id="4" w:name="OLE_LINK7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bookmarkEnd w:id="4"/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91125" cy="3623945"/>
            <wp:effectExtent l="0" t="0" r="5715" b="3175"/>
            <wp:docPr id="42" name="图片 11" descr="C:\Users\Administrator\Desktop\处理好的核磁谱图\Y6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 descr="C:\Users\Administrator\Desktop\处理好的核磁谱图\Y6的氢谱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S1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H-NMR of 2,4-dihydroxy-5-methylpyrimidine.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69915" cy="3958590"/>
            <wp:effectExtent l="0" t="0" r="14605" b="3810"/>
            <wp:docPr id="5" name="图片 5" descr="Y6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Y6碳谱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S1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C-NMR of 2,4-dihydroxy-5-methylpyrimidine.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26280" cy="3158490"/>
            <wp:effectExtent l="0" t="0" r="0" b="11430"/>
            <wp:docPr id="17" name="图片 17" descr="Figure 13S HRMS of 2,4-Dihydroxy-5-methylpyrimid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 13S HRMS of 2,4-Dihydroxy-5-methylpyrimidine 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5" w:name="OLE_LINK6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HRMS</w:t>
      </w:r>
      <w:bookmarkEnd w:id="5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of </w:t>
      </w:r>
      <w:bookmarkStart w:id="6" w:name="OLE_LINK5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2,4-dihydroxy-5-methylpyrimidine</w:t>
      </w:r>
      <w:bookmarkEnd w:id="6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24425" cy="3437890"/>
            <wp:effectExtent l="0" t="0" r="13335" b="6350"/>
            <wp:docPr id="44" name="图片 13" descr="C:\Users\Administrator\Desktop\处理好的核磁谱图\Y7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 descr="C:\Users\Administrator\Desktop\处理好的核磁谱图\Y7的氢谱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H-NMR of glutathione.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83175" cy="3549015"/>
            <wp:effectExtent l="0" t="0" r="6985" b="1905"/>
            <wp:docPr id="6" name="图片 6" descr="Y7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Y7碳谱-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C-NMR of glutathione.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57600" cy="3375025"/>
            <wp:effectExtent l="0" t="0" r="0" b="8255"/>
            <wp:docPr id="36" name="图片 36" descr="Figure 15S HRMS of Glutathio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igure 15S HRMS of Glutathione 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HRMS of glutathione.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1095"/>
            <wp:effectExtent l="0" t="0" r="13970" b="6985"/>
            <wp:docPr id="8" name="图片 8" descr="C:\Users\Administrator\Desktop\JAFC易文实1003\处理好的核磁谱图\Y8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JAFC易文实1003\处理好的核磁谱图\Y8的氢谱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H-NMR of mannitol.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13705" cy="3849370"/>
            <wp:effectExtent l="0" t="0" r="3175" b="6350"/>
            <wp:docPr id="9" name="图片 9" descr="Y8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Y8碳谱-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C-NMR of mannitol.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57600" cy="3061970"/>
            <wp:effectExtent l="0" t="0" r="0" b="1270"/>
            <wp:docPr id="22" name="图片 22" descr="Figure 26S HRMS of Mannit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26S HRMS of Mannitol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HRMS of mannitol.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78095" cy="3545205"/>
            <wp:effectExtent l="0" t="0" r="12065" b="5715"/>
            <wp:docPr id="48" name="图片 17" descr="C:\Users\Administrator\Desktop\处理好的核磁谱图\Y9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 descr="C:\Users\Administrator\Desktop\处理好的核磁谱图\Y9的氢谱.tif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1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S2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H-NMR of P-hydroxybenzoic acid.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64760" cy="3535680"/>
            <wp:effectExtent l="0" t="0" r="10160" b="0"/>
            <wp:docPr id="10" name="图片 10" descr="Y9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Y9碳谱-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S2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C-NMR of P-hydroxybenzoic acid.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5680" cy="3322320"/>
            <wp:effectExtent l="0" t="0" r="0" b="0"/>
            <wp:docPr id="25" name="图片 25" descr="Figure 29S HRMS of P-hydroxybenzoic ac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igure 29S HRMS of P-hydroxybenzoic acid 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S2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HRMS of P-hydroxybenzoic acid.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1730"/>
            <wp:effectExtent l="0" t="0" r="13970" b="6350"/>
            <wp:docPr id="50" name="图片 19" descr="C:\Users\Administrator\Desktop\处理好的核磁谱图\Y10的氢谱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C:\Users\Administrator\Desktop\处理好的核磁谱图\Y10的氢谱.tif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 w:line="480" w:lineRule="auto"/>
        <w:ind w:firstLine="241" w:firstLineChars="100"/>
        <w:jc w:val="left"/>
        <w:rPr>
          <w:rFonts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 w:val="0"/>
          <w:color w:val="000000" w:themeColor="text1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/>
          <w:b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/>
          <w:color w:val="000000" w:themeColor="text1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H-NMR of serine.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(Y</w:t>
      </w:r>
      <w:r>
        <w:rPr>
          <w:rFonts w:hint="eastAsia" w:eastAsia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7" w:name="_GoBack"/>
      <w:r>
        <w:rPr>
          <w:rFonts w:hint="eastAsia" w:ascii="Times New Roman" w:hAnsi="Times New Roman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10175" cy="3637280"/>
            <wp:effectExtent l="0" t="0" r="1905" b="5080"/>
            <wp:docPr id="11" name="图片 11" descr="Y10碳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Y10碳谱-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C-NMR of serine.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480" w:lineRule="auto"/>
        <w:ind w:firstLine="240" w:firstLineChars="100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89300" cy="3418205"/>
            <wp:effectExtent l="0" t="0" r="2540" b="10795"/>
            <wp:docPr id="28" name="图片 28" descr="Figure 32S HRMS of S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igure 32S HRMS of Serine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auto"/>
        <w:ind w:firstLine="240" w:firstLineChars="100"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eastAsia="宋体" w:cs="Times New Roman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HRMS of serine. (Y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-510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77B4DC9"/>
    <w:rsid w:val="1F2930F3"/>
    <w:rsid w:val="335B5D6A"/>
    <w:rsid w:val="3C5802E8"/>
    <w:rsid w:val="45324E1A"/>
    <w:rsid w:val="492D3C07"/>
    <w:rsid w:val="49CC2F1D"/>
    <w:rsid w:val="53D10502"/>
    <w:rsid w:val="56785A2F"/>
    <w:rsid w:val="58B86C87"/>
    <w:rsid w:val="5E264438"/>
    <w:rsid w:val="62AB44BD"/>
    <w:rsid w:val="654A7BAE"/>
    <w:rsid w:val="6BD83F86"/>
    <w:rsid w:val="75ED0DD7"/>
    <w:rsid w:val="782A45EF"/>
    <w:rsid w:val="78C6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tiff"/><Relationship Id="rId33" Type="http://schemas.openxmlformats.org/officeDocument/2006/relationships/image" Target="media/image24.tiff"/><Relationship Id="rId32" Type="http://schemas.openxmlformats.org/officeDocument/2006/relationships/image" Target="media/image23.tiff"/><Relationship Id="rId31" Type="http://schemas.openxmlformats.org/officeDocument/2006/relationships/image" Target="media/image22.tiff"/><Relationship Id="rId30" Type="http://schemas.openxmlformats.org/officeDocument/2006/relationships/image" Target="media/image21.tiff"/><Relationship Id="rId3" Type="http://schemas.openxmlformats.org/officeDocument/2006/relationships/footnotes" Target="footnotes.xml"/><Relationship Id="rId29" Type="http://schemas.openxmlformats.org/officeDocument/2006/relationships/image" Target="media/image20.tiff"/><Relationship Id="rId28" Type="http://schemas.openxmlformats.org/officeDocument/2006/relationships/image" Target="media/image19.tiff"/><Relationship Id="rId27" Type="http://schemas.openxmlformats.org/officeDocument/2006/relationships/image" Target="media/image18.tiff"/><Relationship Id="rId26" Type="http://schemas.openxmlformats.org/officeDocument/2006/relationships/image" Target="media/image17.tiff"/><Relationship Id="rId25" Type="http://schemas.openxmlformats.org/officeDocument/2006/relationships/image" Target="media/image16.tiff"/><Relationship Id="rId24" Type="http://schemas.openxmlformats.org/officeDocument/2006/relationships/image" Target="media/image15.tiff"/><Relationship Id="rId23" Type="http://schemas.openxmlformats.org/officeDocument/2006/relationships/image" Target="media/image14.tiff"/><Relationship Id="rId22" Type="http://schemas.openxmlformats.org/officeDocument/2006/relationships/image" Target="media/image13.tiff"/><Relationship Id="rId21" Type="http://schemas.openxmlformats.org/officeDocument/2006/relationships/image" Target="media/image12.tiff"/><Relationship Id="rId20" Type="http://schemas.openxmlformats.org/officeDocument/2006/relationships/image" Target="media/image11.tiff"/><Relationship Id="rId2" Type="http://schemas.openxmlformats.org/officeDocument/2006/relationships/settings" Target="settings.xml"/><Relationship Id="rId19" Type="http://schemas.openxmlformats.org/officeDocument/2006/relationships/image" Target="media/image10.tiff"/><Relationship Id="rId18" Type="http://schemas.openxmlformats.org/officeDocument/2006/relationships/image" Target="media/image9.tiff"/><Relationship Id="rId17" Type="http://schemas.openxmlformats.org/officeDocument/2006/relationships/image" Target="media/image8.tiff"/><Relationship Id="rId16" Type="http://schemas.openxmlformats.org/officeDocument/2006/relationships/image" Target="media/image7.tiff"/><Relationship Id="rId15" Type="http://schemas.openxmlformats.org/officeDocument/2006/relationships/image" Target="media/image6.tiff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31</TotalTime>
  <ScaleCrop>false</ScaleCrop>
  <LinksUpToDate>false</LinksUpToDate>
  <CharactersWithSpaces>1654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yiwenshi</cp:lastModifiedBy>
  <cp:lastPrinted>2013-10-03T12:51:00Z</cp:lastPrinted>
  <dcterms:modified xsi:type="dcterms:W3CDTF">2022-03-01T02:06:03Z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B4FF245020AE473D964EEA92838FCE6C</vt:lpwstr>
  </property>
</Properties>
</file>