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3BD5A427" w14:textId="71EFC1C5" w:rsidR="00EA3D3C" w:rsidRDefault="00654E8F" w:rsidP="0001436A">
      <w:pPr>
        <w:pStyle w:val="Heading1"/>
      </w:pPr>
      <w:r w:rsidRPr="00994A3D">
        <w:t>Supplementary Data</w:t>
      </w:r>
    </w:p>
    <w:p w14:paraId="4C63246F" w14:textId="32E1C213" w:rsidR="00483EE8" w:rsidRDefault="00713CC0" w:rsidP="00713CC0">
      <w:pPr>
        <w:spacing w:before="2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Graph 1. Descriptive data of OpenPose variables</w:t>
      </w:r>
    </w:p>
    <w:p w14:paraId="5FD847AF" w14:textId="2ED7521B" w:rsidR="00483EE8" w:rsidRDefault="00483EE8" w:rsidP="00713CC0">
      <w:pPr>
        <w:spacing w:before="240" w:line="360" w:lineRule="auto"/>
        <w:jc w:val="both"/>
        <w:rPr>
          <w:sz w:val="20"/>
          <w:szCs w:val="20"/>
        </w:rPr>
      </w:pPr>
      <w:r w:rsidRPr="00483EE8">
        <w:rPr>
          <w:noProof/>
          <w:sz w:val="20"/>
          <w:szCs w:val="20"/>
        </w:rPr>
        <w:drawing>
          <wp:inline distT="0" distB="0" distL="0" distR="0" wp14:anchorId="6ECBD6DF" wp14:editId="2D2106CE">
            <wp:extent cx="6208395" cy="3932555"/>
            <wp:effectExtent l="0" t="0" r="1905" b="4445"/>
            <wp:docPr id="3" name="Imagem 3" descr="Gráfico, Gráfico de caixa estrei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Gráfico, Gráfico de caixa estreita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446B1" w14:textId="09DFAEE1" w:rsidR="00483EE8" w:rsidRPr="008D3499" w:rsidRDefault="00483EE8" w:rsidP="00713CC0">
      <w:pPr>
        <w:spacing w:before="240" w:line="360" w:lineRule="auto"/>
        <w:jc w:val="both"/>
        <w:rPr>
          <w:sz w:val="20"/>
          <w:szCs w:val="20"/>
        </w:rPr>
      </w:pPr>
      <w:r w:rsidRPr="00483EE8">
        <w:rPr>
          <w:noProof/>
          <w:sz w:val="20"/>
          <w:szCs w:val="20"/>
        </w:rPr>
        <w:drawing>
          <wp:inline distT="0" distB="0" distL="0" distR="0" wp14:anchorId="01C73468" wp14:editId="77E2EC17">
            <wp:extent cx="5889600" cy="2416200"/>
            <wp:effectExtent l="0" t="0" r="3810" b="0"/>
            <wp:docPr id="6" name="Imagem 6" descr="Gráfico, Gráfico de caixa estrei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6" descr="Gráfico, Gráfico de caixa estreita&#10;&#10;Descrição gerad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18648" cy="2428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11DDC" w14:textId="2817736F" w:rsidR="00713CC0" w:rsidRDefault="00713CC0" w:rsidP="00713CC0">
      <w:pPr>
        <w:spacing w:before="240" w:line="360" w:lineRule="auto"/>
        <w:jc w:val="both"/>
        <w:rPr>
          <w:iCs/>
        </w:rPr>
      </w:pPr>
      <w:r>
        <w:rPr>
          <w:iCs/>
        </w:rPr>
        <w:lastRenderedPageBreak/>
        <w:t xml:space="preserve">The following boxplots (Graph </w:t>
      </w:r>
      <w:r w:rsidR="00CD5CBC">
        <w:rPr>
          <w:iCs/>
        </w:rPr>
        <w:t>2</w:t>
      </w:r>
      <w:r>
        <w:rPr>
          <w:iCs/>
        </w:rPr>
        <w:t xml:space="preserve">) show the distribution of the OSPAF variables. </w:t>
      </w:r>
    </w:p>
    <w:p w14:paraId="533357B0" w14:textId="4A9B1AA3" w:rsidR="00713CC0" w:rsidRDefault="00713CC0" w:rsidP="00713CC0">
      <w:pPr>
        <w:spacing w:before="240"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Graph </w:t>
      </w:r>
      <w:r w:rsidR="00CD5CBC">
        <w:rPr>
          <w:sz w:val="20"/>
          <w:szCs w:val="20"/>
        </w:rPr>
        <w:t>2</w:t>
      </w:r>
      <w:r>
        <w:rPr>
          <w:sz w:val="20"/>
          <w:szCs w:val="20"/>
        </w:rPr>
        <w:t xml:space="preserve">. Distribution of OSPAF variables </w:t>
      </w:r>
    </w:p>
    <w:p w14:paraId="48C4E44F" w14:textId="57A6F940" w:rsidR="00713CC0" w:rsidRDefault="008D3499" w:rsidP="00713CC0">
      <w:pPr>
        <w:spacing w:before="240" w:line="360" w:lineRule="auto"/>
        <w:jc w:val="both"/>
      </w:pPr>
      <w:r w:rsidRPr="008D3499">
        <w:rPr>
          <w:noProof/>
        </w:rPr>
        <w:drawing>
          <wp:inline distT="0" distB="0" distL="0" distR="0" wp14:anchorId="02CA04A1" wp14:editId="1459D493">
            <wp:extent cx="6208395" cy="3135630"/>
            <wp:effectExtent l="0" t="0" r="1905" b="1270"/>
            <wp:docPr id="8" name="Imagem 8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m 8" descr="Diagrama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BEE5A4" w14:textId="5B7C7786" w:rsidR="008D3499" w:rsidRDefault="008D3499" w:rsidP="00713CC0">
      <w:pPr>
        <w:spacing w:before="240" w:line="360" w:lineRule="auto"/>
        <w:jc w:val="both"/>
      </w:pPr>
      <w:r w:rsidRPr="008D3499">
        <w:rPr>
          <w:noProof/>
        </w:rPr>
        <w:lastRenderedPageBreak/>
        <w:drawing>
          <wp:inline distT="0" distB="0" distL="0" distR="0" wp14:anchorId="252B5ADC" wp14:editId="58AB31A7">
            <wp:extent cx="6208395" cy="2717165"/>
            <wp:effectExtent l="0" t="0" r="1905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71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D3499">
        <w:rPr>
          <w:noProof/>
        </w:rPr>
        <w:drawing>
          <wp:inline distT="0" distB="0" distL="0" distR="0" wp14:anchorId="36573078" wp14:editId="7FF48EBF">
            <wp:extent cx="6208395" cy="3075305"/>
            <wp:effectExtent l="0" t="0" r="1905" b="0"/>
            <wp:docPr id="10" name="Imagem 10" descr="Uma imagem contendo Interface gráfica do usuári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m 10" descr="Uma imagem contendo Interface gráfica do usuário&#10;&#10;Descrição gerad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307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ADE10" w14:textId="5250FE0D" w:rsidR="00831D00" w:rsidRPr="007161D0" w:rsidRDefault="008D3499" w:rsidP="007161D0">
      <w:pPr>
        <w:spacing w:before="240" w:line="360" w:lineRule="auto"/>
        <w:jc w:val="center"/>
      </w:pPr>
      <w:r w:rsidRPr="008D3499">
        <w:rPr>
          <w:noProof/>
        </w:rPr>
        <w:drawing>
          <wp:inline distT="0" distB="0" distL="0" distR="0" wp14:anchorId="112F519B" wp14:editId="1EB2CE69">
            <wp:extent cx="6208395" cy="2189480"/>
            <wp:effectExtent l="0" t="0" r="1905" b="0"/>
            <wp:docPr id="11" name="Imagem 11" descr="Interface gráfica do usuário,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m 11" descr="Interface gráfica do usuário, Gráfico&#10;&#10;Descrição gerad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18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1D00" w:rsidRPr="007161D0" w:rsidSect="00483EE8">
      <w:headerReference w:type="even" r:id="rId14"/>
      <w:footerReference w:type="even" r:id="rId15"/>
      <w:footerReference w:type="default" r:id="rId16"/>
      <w:headerReference w:type="first" r:id="rId17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21939A" w14:textId="77777777" w:rsidR="007A3661" w:rsidRDefault="007A3661" w:rsidP="00117666">
      <w:pPr>
        <w:spacing w:after="0"/>
      </w:pPr>
      <w:r>
        <w:separator/>
      </w:r>
    </w:p>
  </w:endnote>
  <w:endnote w:type="continuationSeparator" w:id="0">
    <w:p w14:paraId="1ACFB524" w14:textId="77777777" w:rsidR="007A3661" w:rsidRDefault="007A3661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A32A12" w14:textId="77777777" w:rsidR="007A3661" w:rsidRDefault="007A3661" w:rsidP="00117666">
      <w:pPr>
        <w:spacing w:after="0"/>
      </w:pPr>
      <w:r>
        <w:separator/>
      </w:r>
    </w:p>
  </w:footnote>
  <w:footnote w:type="continuationSeparator" w:id="0">
    <w:p w14:paraId="211A2BBD" w14:textId="77777777" w:rsidR="007A3661" w:rsidRDefault="007A3661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2835"/>
        </w:tabs>
        <w:ind w:left="2835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2D740DBE"/>
    <w:numStyleLink w:val="Headings"/>
  </w:abstractNum>
  <w:abstractNum w:abstractNumId="5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6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7"/>
  </w:num>
  <w:num w:numId="8">
    <w:abstractNumId w:val="7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  <w:num w:numId="20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100AB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B712E"/>
    <w:rsid w:val="002C74CA"/>
    <w:rsid w:val="002D1AC5"/>
    <w:rsid w:val="002D6815"/>
    <w:rsid w:val="00305092"/>
    <w:rsid w:val="003123F4"/>
    <w:rsid w:val="003175CD"/>
    <w:rsid w:val="00342066"/>
    <w:rsid w:val="003544FB"/>
    <w:rsid w:val="003A4BF6"/>
    <w:rsid w:val="003D2F2D"/>
    <w:rsid w:val="00401590"/>
    <w:rsid w:val="00447801"/>
    <w:rsid w:val="00452E9C"/>
    <w:rsid w:val="004735C8"/>
    <w:rsid w:val="004814B9"/>
    <w:rsid w:val="00483EE8"/>
    <w:rsid w:val="004947A6"/>
    <w:rsid w:val="004961FF"/>
    <w:rsid w:val="004C6D76"/>
    <w:rsid w:val="00517A89"/>
    <w:rsid w:val="005250F2"/>
    <w:rsid w:val="00593EEA"/>
    <w:rsid w:val="005A5EEE"/>
    <w:rsid w:val="0060774D"/>
    <w:rsid w:val="00612D9C"/>
    <w:rsid w:val="006375C7"/>
    <w:rsid w:val="00654E8F"/>
    <w:rsid w:val="00660D05"/>
    <w:rsid w:val="006820B1"/>
    <w:rsid w:val="006B1700"/>
    <w:rsid w:val="006B7D14"/>
    <w:rsid w:val="00701727"/>
    <w:rsid w:val="0070566C"/>
    <w:rsid w:val="00707D00"/>
    <w:rsid w:val="00713CC0"/>
    <w:rsid w:val="00714C50"/>
    <w:rsid w:val="007161D0"/>
    <w:rsid w:val="00725A7D"/>
    <w:rsid w:val="007501BE"/>
    <w:rsid w:val="0078473A"/>
    <w:rsid w:val="00790BB3"/>
    <w:rsid w:val="007A3661"/>
    <w:rsid w:val="007C206C"/>
    <w:rsid w:val="00817DD6"/>
    <w:rsid w:val="00831D00"/>
    <w:rsid w:val="0083759F"/>
    <w:rsid w:val="00885156"/>
    <w:rsid w:val="008D3499"/>
    <w:rsid w:val="009151AA"/>
    <w:rsid w:val="0093429D"/>
    <w:rsid w:val="00943573"/>
    <w:rsid w:val="00964134"/>
    <w:rsid w:val="00970F7D"/>
    <w:rsid w:val="00987D64"/>
    <w:rsid w:val="00994A3D"/>
    <w:rsid w:val="009A7084"/>
    <w:rsid w:val="009C2B12"/>
    <w:rsid w:val="00A174D9"/>
    <w:rsid w:val="00AA4D24"/>
    <w:rsid w:val="00AB6715"/>
    <w:rsid w:val="00AC27F9"/>
    <w:rsid w:val="00B1671E"/>
    <w:rsid w:val="00B221EF"/>
    <w:rsid w:val="00B25EB8"/>
    <w:rsid w:val="00B32599"/>
    <w:rsid w:val="00B37F4D"/>
    <w:rsid w:val="00B91DEF"/>
    <w:rsid w:val="00C52A7B"/>
    <w:rsid w:val="00C56BAF"/>
    <w:rsid w:val="00C679AA"/>
    <w:rsid w:val="00C75972"/>
    <w:rsid w:val="00CD066B"/>
    <w:rsid w:val="00CD5CBC"/>
    <w:rsid w:val="00CE4FEE"/>
    <w:rsid w:val="00D04F2F"/>
    <w:rsid w:val="00D060CF"/>
    <w:rsid w:val="00D17041"/>
    <w:rsid w:val="00D60BE8"/>
    <w:rsid w:val="00DB28E6"/>
    <w:rsid w:val="00DB59C3"/>
    <w:rsid w:val="00DC259A"/>
    <w:rsid w:val="00DE23E8"/>
    <w:rsid w:val="00E155E5"/>
    <w:rsid w:val="00E52377"/>
    <w:rsid w:val="00E537AD"/>
    <w:rsid w:val="00E64E17"/>
    <w:rsid w:val="00E77583"/>
    <w:rsid w:val="00E866C9"/>
    <w:rsid w:val="00EA3D3C"/>
    <w:rsid w:val="00EC090A"/>
    <w:rsid w:val="00ED20B5"/>
    <w:rsid w:val="00ED610A"/>
    <w:rsid w:val="00F46900"/>
    <w:rsid w:val="00F61D89"/>
    <w:rsid w:val="00FA48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tabs>
        <w:tab w:val="clear" w:pos="2835"/>
        <w:tab w:val="num" w:pos="567"/>
      </w:tabs>
      <w:spacing w:before="240"/>
      <w:ind w:left="567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styleId="LightShading">
    <w:name w:val="Light Shading"/>
    <w:basedOn w:val="TableNormal"/>
    <w:uiPriority w:val="60"/>
    <w:rsid w:val="00CD5CBC"/>
    <w:pPr>
      <w:spacing w:after="0" w:line="240" w:lineRule="auto"/>
    </w:pPr>
    <w:rPr>
      <w:color w:val="000000" w:themeColor="text1" w:themeShade="BF"/>
      <w:lang w:val="pt-B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stTable6Colorful">
    <w:name w:val="List Table 6 Colorful"/>
    <w:basedOn w:val="TableNormal"/>
    <w:uiPriority w:val="51"/>
    <w:rsid w:val="00987D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">
    <w:name w:val="List Table 1 Light"/>
    <w:basedOn w:val="TableNormal"/>
    <w:uiPriority w:val="46"/>
    <w:rsid w:val="00483EE8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">
    <w:name w:val="Grid Table 6 Colorful"/>
    <w:basedOn w:val="TableNormal"/>
    <w:uiPriority w:val="51"/>
    <w:rsid w:val="006B1700"/>
    <w:pPr>
      <w:spacing w:after="0" w:line="240" w:lineRule="auto"/>
    </w:pPr>
    <w:rPr>
      <w:rFonts w:asciiTheme="majorHAnsi" w:hAnsiTheme="majorHAnsi"/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4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87995">
          <w:marLeft w:val="0"/>
          <w:marRight w:val="108"/>
          <w:marTop w:val="18"/>
          <w:marBottom w:val="1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82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91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421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9472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3</Pages>
  <Words>33</Words>
  <Characters>190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Frontiers</cp:lastModifiedBy>
  <cp:revision>4</cp:revision>
  <cp:lastPrinted>2013-10-03T12:51:00Z</cp:lastPrinted>
  <dcterms:created xsi:type="dcterms:W3CDTF">2022-01-23T18:05:00Z</dcterms:created>
  <dcterms:modified xsi:type="dcterms:W3CDTF">2022-01-26T17:10:00Z</dcterms:modified>
</cp:coreProperties>
</file>