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772B" w:rsidRPr="00A37551" w:rsidRDefault="0085772B" w:rsidP="0085772B">
      <w:pPr>
        <w:spacing w:line="480" w:lineRule="auto"/>
        <w:rPr>
          <w:rFonts w:cs="Times New Roman"/>
          <w:b/>
          <w:szCs w:val="20"/>
        </w:rPr>
      </w:pPr>
      <w:r w:rsidRPr="00A37551">
        <w:rPr>
          <w:rFonts w:cs="Times New Roman"/>
          <w:b/>
          <w:szCs w:val="20"/>
        </w:rPr>
        <w:t xml:space="preserve">Supplementary </w:t>
      </w:r>
      <w:r w:rsidR="006C2711" w:rsidRPr="00A37551">
        <w:rPr>
          <w:rFonts w:cs="Times New Roman"/>
          <w:b/>
          <w:szCs w:val="20"/>
        </w:rPr>
        <w:t>Material</w:t>
      </w:r>
    </w:p>
    <w:p w:rsidR="0085772B" w:rsidRPr="00A37551" w:rsidRDefault="00F924C5" w:rsidP="0085772B">
      <w:pPr>
        <w:spacing w:line="480" w:lineRule="auto"/>
        <w:jc w:val="center"/>
        <w:rPr>
          <w:rFonts w:cs="Times New Roman"/>
          <w:szCs w:val="20"/>
          <w:lang w:eastAsia="ko-KR"/>
        </w:rPr>
      </w:pPr>
      <w:r w:rsidRPr="00F924C5">
        <w:rPr>
          <w:rFonts w:cs="Times New Roman"/>
          <w:noProof/>
          <w:szCs w:val="20"/>
          <w:lang w:val="en-IN" w:eastAsia="en-IN"/>
        </w:rPr>
        <w:drawing>
          <wp:inline distT="0" distB="0" distL="0" distR="0">
            <wp:extent cx="6208395" cy="7668518"/>
            <wp:effectExtent l="0" t="0" r="1905" b="0"/>
            <wp:docPr id="3" name="그림 3" descr="C:\Users\user\Desktop\새 폴더 (2)\supplementary figure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새 폴더 (2)\supplementary figures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766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3CD" w:rsidRPr="00C44020" w:rsidRDefault="00521205" w:rsidP="00521205">
      <w:pPr>
        <w:spacing w:line="480" w:lineRule="auto"/>
        <w:jc w:val="center"/>
        <w:rPr>
          <w:rFonts w:eastAsia="Gulim" w:cs="Times New Roman"/>
          <w:szCs w:val="20"/>
        </w:rPr>
      </w:pPr>
      <w:r w:rsidRPr="00C44020">
        <w:rPr>
          <w:rFonts w:cs="Times New Roman"/>
          <w:szCs w:val="20"/>
          <w:lang w:eastAsia="ko-KR"/>
        </w:rPr>
        <w:lastRenderedPageBreak/>
        <w:t>Supplementary Figure 1</w:t>
      </w:r>
      <w:r w:rsidR="0085772B" w:rsidRPr="00C44020">
        <w:rPr>
          <w:rFonts w:cs="Times New Roman"/>
          <w:szCs w:val="20"/>
          <w:lang w:eastAsia="ko-KR"/>
        </w:rPr>
        <w:t xml:space="preserve">. Comparison of SUV quantification results between 3D U-Net architecture (blue lines and dots, </w:t>
      </w:r>
      <w:r w:rsidR="00F924C5" w:rsidRPr="00C44020">
        <w:rPr>
          <w:rFonts w:cs="Times New Roman"/>
          <w:szCs w:val="20"/>
          <w:lang w:eastAsia="ko-KR"/>
        </w:rPr>
        <w:t>six</w:t>
      </w:r>
      <w:r w:rsidR="0085772B" w:rsidRPr="00C44020">
        <w:rPr>
          <w:rFonts w:cs="Times New Roman"/>
          <w:szCs w:val="20"/>
          <w:lang w:eastAsia="ko-KR"/>
        </w:rPr>
        <w:t xml:space="preserve">-fold </w:t>
      </w:r>
      <w:proofErr w:type="spellStart"/>
      <w:r w:rsidR="0085772B" w:rsidRPr="00C44020">
        <w:rPr>
          <w:rFonts w:cs="Times New Roman"/>
          <w:szCs w:val="20"/>
          <w:lang w:eastAsia="ko-KR"/>
        </w:rPr>
        <w:t>crossvalidation</w:t>
      </w:r>
      <w:proofErr w:type="spellEnd"/>
      <w:r w:rsidR="0085772B" w:rsidRPr="00C44020">
        <w:rPr>
          <w:rFonts w:cs="Times New Roman"/>
          <w:szCs w:val="20"/>
          <w:lang w:eastAsia="ko-KR"/>
        </w:rPr>
        <w:t xml:space="preserve"> with quasi using three consecutive slices) and 2D U-Net arc</w:t>
      </w:r>
      <w:r w:rsidR="00F924C5" w:rsidRPr="00C44020">
        <w:rPr>
          <w:rFonts w:cs="Times New Roman"/>
          <w:szCs w:val="20"/>
          <w:lang w:eastAsia="ko-KR"/>
        </w:rPr>
        <w:t xml:space="preserve">hitecture (red lines and dots, </w:t>
      </w:r>
      <w:r w:rsidR="00D94CFC" w:rsidRPr="00C44020">
        <w:rPr>
          <w:rFonts w:cs="Times New Roman"/>
          <w:szCs w:val="20"/>
          <w:lang w:eastAsia="ko-KR"/>
        </w:rPr>
        <w:t xml:space="preserve">six-fold </w:t>
      </w:r>
      <w:proofErr w:type="spellStart"/>
      <w:r w:rsidR="00D94CFC" w:rsidRPr="00C44020">
        <w:rPr>
          <w:rFonts w:cs="Times New Roman"/>
          <w:szCs w:val="20"/>
          <w:lang w:eastAsia="ko-KR"/>
        </w:rPr>
        <w:t>crossvalidation</w:t>
      </w:r>
      <w:proofErr w:type="spellEnd"/>
      <w:r w:rsidR="0085772B" w:rsidRPr="00C44020">
        <w:rPr>
          <w:rFonts w:cs="Times New Roman"/>
          <w:szCs w:val="20"/>
          <w:lang w:eastAsia="ko-KR"/>
        </w:rPr>
        <w:t>).</w:t>
      </w:r>
      <w:bookmarkStart w:id="0" w:name="_GoBack"/>
      <w:bookmarkEnd w:id="0"/>
    </w:p>
    <w:sectPr w:rsidR="00A533CD" w:rsidRPr="00C44020" w:rsidSect="00323AD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239B47" w16cex:dateUtc="2021-10-27T04:02:00Z"/>
  <w16cex:commentExtensible w16cex:durableId="252295F9" w16cex:dateUtc="2021-10-26T19:58:00Z"/>
  <w16cex:commentExtensible w16cex:durableId="25239B66" w16cex:dateUtc="2021-10-27T04:03:00Z"/>
  <w16cex:commentExtensible w16cex:durableId="25239EF8" w16cex:dateUtc="2021-10-27T04:18:00Z"/>
  <w16cex:commentExtensible w16cex:durableId="2522A065" w16cex:dateUtc="2021-10-26T20:42:00Z"/>
  <w16cex:commentExtensible w16cex:durableId="2523A724" w16cex:dateUtc="2021-10-27T04:53:00Z"/>
  <w16cex:commentExtensible w16cex:durableId="2522B0A2" w16cex:dateUtc="2021-10-26T21:51:00Z"/>
  <w16cex:commentExtensible w16cex:durableId="2523AB4D" w16cex:dateUtc="2021-10-27T05:11:00Z"/>
  <w16cex:commentExtensible w16cex:durableId="2522C2F6" w16cex:dateUtc="2021-10-26T23:09:00Z"/>
  <w16cex:commentExtensible w16cex:durableId="2523C797" w16cex:dateUtc="2021-10-27T07:11:00Z"/>
  <w16cex:commentExtensible w16cex:durableId="2523C6C5" w16cex:dateUtc="2021-10-27T07:08:00Z"/>
  <w16cex:commentExtensible w16cex:durableId="2522CA4F" w16cex:dateUtc="2021-10-26T23:41:00Z"/>
  <w16cex:commentExtensible w16cex:durableId="2522C656" w16cex:dateUtc="2021-10-26T23:24:00Z"/>
  <w16cex:commentExtensible w16cex:durableId="2522C7D8" w16cex:dateUtc="2021-10-26T23:30:00Z"/>
  <w16cex:commentExtensible w16cex:durableId="2522C8A8" w16cex:dateUtc="2021-10-26T23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530FA287" w16cid:durableId="25239B47"/>
  <w16cid:commentId w16cid:paraId="788984D8" w16cid:durableId="252295F9"/>
  <w16cid:commentId w16cid:paraId="54D1D343" w16cid:durableId="25239B66"/>
  <w16cid:commentId w16cid:paraId="03AAE948" w16cid:durableId="25239EF8"/>
  <w16cid:commentId w16cid:paraId="6325734F" w16cid:durableId="2522A065"/>
  <w16cid:commentId w16cid:paraId="232E2264" w16cid:durableId="2523A724"/>
  <w16cid:commentId w16cid:paraId="38B0F66D" w16cid:durableId="2522B0A2"/>
  <w16cid:commentId w16cid:paraId="2196A2B3" w16cid:durableId="2523AB4D"/>
  <w16cid:commentId w16cid:paraId="3929E8AF" w16cid:durableId="2522C2F6"/>
  <w16cid:commentId w16cid:paraId="42C6EE69" w16cid:durableId="2523C797"/>
  <w16cid:commentId w16cid:paraId="0E455353" w16cid:durableId="2523C6C5"/>
  <w16cid:commentId w16cid:paraId="31C7CF31" w16cid:durableId="2522CA4F"/>
  <w16cid:commentId w16cid:paraId="76CBBE6F" w16cid:durableId="2522C656"/>
  <w16cid:commentId w16cid:paraId="0518A4CB" w16cid:durableId="2522C7D8"/>
  <w16cid:commentId w16cid:paraId="716B92D1" w16cid:durableId="2522C8A8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16E" w:rsidRDefault="0069716E" w:rsidP="00117666">
      <w:pPr>
        <w:spacing w:after="0"/>
      </w:pPr>
      <w:r>
        <w:separator/>
      </w:r>
    </w:p>
  </w:endnote>
  <w:endnote w:type="continuationSeparator" w:id="0">
    <w:p w:rsidR="0069716E" w:rsidRDefault="0069716E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BAB" w:rsidRPr="00577C4C" w:rsidRDefault="00562BAB">
    <w:pPr>
      <w:pStyle w:val="Footer"/>
      <w:rPr>
        <w:color w:val="C00000"/>
        <w:szCs w:val="24"/>
      </w:rPr>
    </w:pPr>
    <w:r>
      <w:rPr>
        <w:noProof/>
        <w:color w:val="C00000"/>
        <w:szCs w:val="24"/>
        <w:lang w:val="en-IN" w:eastAsia="en-IN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655AC19" wp14:editId="0FB81C44">
              <wp:simplePos x="0" y="0"/>
              <wp:positionH relativeFrom="column">
                <wp:posOffset>-108585</wp:posOffset>
              </wp:positionH>
              <wp:positionV relativeFrom="paragraph">
                <wp:posOffset>-58420</wp:posOffset>
              </wp:positionV>
              <wp:extent cx="3672205" cy="49530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05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62BAB" w:rsidRPr="00E9561B" w:rsidRDefault="00562BAB">
                          <w:pPr>
                            <w:rPr>
                              <w:color w:val="C00000"/>
                            </w:rPr>
                          </w:pPr>
                          <w:r w:rsidRPr="00E9561B">
                            <w:rPr>
                              <w:color w:val="C00000"/>
                            </w:rPr>
                            <w:t>This is a provisional file, not the final typeset article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64A8553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39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" stroked="f">
              <v:textbox style="mso-fit-shape-to-text:t">
                <w:txbxContent>
                  <w:p w:rsidR="00562BAB" w:rsidRPr="00E9561B" w:rsidRDefault="00562BAB">
                    <w:pPr>
                      <w:rPr>
                        <w:color w:val="C00000"/>
                      </w:rPr>
                    </w:pPr>
                    <w:r w:rsidRPr="00E9561B">
                      <w:rPr>
                        <w:color w:val="C00000"/>
                      </w:rPr>
                      <w:t>This is a provisional file, not the final typeset article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52126BC" wp14:editId="03D7BF76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28295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28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62BAB" w:rsidRPr="00577C4C" w:rsidRDefault="00562BA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C44020" w:rsidRPr="00C44020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67.6pt;margin-top:0;width:118.8pt;height:25.8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" filled="f" stroked="f" strokeweight=".5pt">
              <v:path arrowok="t"/>
              <v:textbox style="mso-fit-shape-to-text:t">
                <w:txbxContent>
                  <w:p w:rsidR="00562BAB" w:rsidRPr="00577C4C" w:rsidRDefault="00562BA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C44020" w:rsidRPr="00C44020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BAB" w:rsidRPr="00577C4C" w:rsidRDefault="00562BAB">
    <w:pPr>
      <w:pStyle w:val="Footer"/>
      <w:rPr>
        <w:b/>
        <w:sz w:val="20"/>
        <w:szCs w:val="24"/>
      </w:rPr>
    </w:pPr>
    <w:r>
      <w:rPr>
        <w:noProof/>
        <w:lang w:val="en-IN" w:eastAsia="en-I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06D8B816" wp14:editId="431AC98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28295"/>
              <wp:effectExtent l="0" t="0" r="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08760" cy="3282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562BAB" w:rsidRPr="00577C4C" w:rsidRDefault="00562BA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5772B" w:rsidRPr="0085772B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0AACC62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25.8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" filled="f" stroked="f" strokeweight=".5pt">
              <v:path arrowok="t"/>
              <v:textbox style="mso-fit-shape-to-text:t">
                <w:txbxContent>
                  <w:p w:rsidR="00562BAB" w:rsidRPr="00577C4C" w:rsidRDefault="00562BAB">
                    <w:pPr>
                      <w:pStyle w:val="a8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5772B" w:rsidRPr="0085772B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16E" w:rsidRDefault="0069716E" w:rsidP="00117666">
      <w:pPr>
        <w:spacing w:after="0"/>
      </w:pPr>
      <w:r>
        <w:separator/>
      </w:r>
    </w:p>
  </w:footnote>
  <w:footnote w:type="continuationSeparator" w:id="0">
    <w:p w:rsidR="0069716E" w:rsidRDefault="0069716E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BAB" w:rsidRPr="00C31E7D" w:rsidRDefault="00562BAB" w:rsidP="00765516">
    <w:pPr>
      <w:pStyle w:val="Header"/>
      <w:jc w:val="right"/>
    </w:pPr>
    <w:r>
      <w:t>Inverse Normalization-Based Automatic VOI Generation in AD mouse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BAB" w:rsidRPr="00765516" w:rsidRDefault="00562BAB" w:rsidP="00B25792">
    <w:pPr>
      <w:pStyle w:val="Header"/>
    </w:pPr>
    <w:r w:rsidRPr="00765516">
      <w:ptab w:relativeTo="margin" w:alignment="center" w:leader="none"/>
    </w:r>
    <w:r w:rsidRPr="00765516">
      <w:ptab w:relativeTo="margin" w:alignment="right" w:leader="none"/>
    </w:r>
  </w:p>
  <w:p w:rsidR="00562BAB" w:rsidRPr="00765516" w:rsidRDefault="00562BAB">
    <w:pPr>
      <w:pStyle w:val="Header"/>
      <w:jc w:val="right"/>
    </w:pPr>
    <w:r w:rsidRPr="00765516">
      <w:t>Inverse Normalization-Based Automatic VOI Generation in AD mouse</w:t>
    </w:r>
  </w:p>
  <w:p w:rsidR="00562BAB" w:rsidRPr="00765516" w:rsidRDefault="00562BAB" w:rsidP="00A5300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BAB" w:rsidRDefault="00562BAB" w:rsidP="00A53000">
    <w:pPr>
      <w:pStyle w:val="Header"/>
    </w:pPr>
    <w:r w:rsidRPr="005A1D84">
      <w:rPr>
        <w:noProof/>
        <w:color w:val="A6A6A6" w:themeColor="background1" w:themeShade="A6"/>
        <w:lang w:val="en-IN" w:eastAsia="en-IN"/>
      </w:rPr>
      <w:drawing>
        <wp:inline distT="0" distB="0" distL="0" distR="0" wp14:anchorId="75B24051" wp14:editId="525A626E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EC0601A"/>
    <w:multiLevelType w:val="multilevel"/>
    <w:tmpl w:val="C6A8CCEA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4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E7400D"/>
    <w:multiLevelType w:val="hybridMultilevel"/>
    <w:tmpl w:val="AA8089C4"/>
    <w:lvl w:ilvl="0" w:tplc="D9B82542">
      <w:start w:val="1"/>
      <w:numFmt w:val="bullet"/>
      <w:lvlText w:val="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>
    <w:nsid w:val="24CA0F2F"/>
    <w:multiLevelType w:val="hybridMultilevel"/>
    <w:tmpl w:val="35103434"/>
    <w:lvl w:ilvl="0" w:tplc="EB1AF450">
      <w:start w:val="1"/>
      <w:numFmt w:val="decimal"/>
      <w:lvlText w:val="(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302A7CAC"/>
    <w:multiLevelType w:val="multilevel"/>
    <w:tmpl w:val="C6A8CCEA"/>
    <w:numStyleLink w:val="Headings"/>
  </w:abstractNum>
  <w:abstractNum w:abstractNumId="8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BC6F29"/>
    <w:multiLevelType w:val="multilevel"/>
    <w:tmpl w:val="C6A8CCEA"/>
    <w:numStyleLink w:val="Headings"/>
  </w:abstractNum>
  <w:abstractNum w:abstractNumId="19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>
    <w:abstractNumId w:val="0"/>
  </w:num>
  <w:num w:numId="2">
    <w:abstractNumId w:val="15"/>
  </w:num>
  <w:num w:numId="3">
    <w:abstractNumId w:val="1"/>
  </w:num>
  <w:num w:numId="4">
    <w:abstractNumId w:val="17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0"/>
  </w:num>
  <w:num w:numId="8">
    <w:abstractNumId w:val="8"/>
  </w:num>
  <w:num w:numId="9">
    <w:abstractNumId w:val="11"/>
  </w:num>
  <w:num w:numId="10">
    <w:abstractNumId w:val="9"/>
  </w:num>
  <w:num w:numId="11">
    <w:abstractNumId w:val="2"/>
  </w:num>
  <w:num w:numId="12">
    <w:abstractNumId w:val="19"/>
  </w:num>
  <w:num w:numId="13">
    <w:abstractNumId w:val="14"/>
  </w:num>
  <w:num w:numId="14">
    <w:abstractNumId w:val="4"/>
  </w:num>
  <w:num w:numId="15">
    <w:abstractNumId w:val="13"/>
  </w:num>
  <w:num w:numId="16">
    <w:abstractNumId w:val="16"/>
  </w:num>
  <w:num w:numId="17">
    <w:abstractNumId w:val="3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8"/>
  </w:num>
  <w:num w:numId="21">
    <w:abstractNumId w:val="3"/>
  </w:num>
  <w:num w:numId="22">
    <w:abstractNumId w:val="3"/>
    <w:lvlOverride w:ilvl="0">
      <w:startOverride w:val="1"/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pStyle w:val="Heading3"/>
        <w:lvlText w:val=""/>
        <w:lvlJc w:val="left"/>
      </w:lvl>
    </w:lvlOverride>
    <w:lvlOverride w:ilvl="3">
      <w:startOverride w:val="1"/>
      <w:lvl w:ilvl="3">
        <w:start w:val="1"/>
        <w:numFmt w:val="decimal"/>
        <w:pStyle w:val="Heading4"/>
        <w:lvlText w:val=""/>
        <w:lvlJc w:val="left"/>
      </w:lvl>
    </w:lvlOverride>
    <w:lvlOverride w:ilvl="4">
      <w:startOverride w:val="1"/>
      <w:lvl w:ilvl="4">
        <w:start w:val="1"/>
        <w:numFmt w:val="decimal"/>
        <w:pStyle w:val="Heading5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>
    <w:abstractNumId w:val="5"/>
  </w:num>
  <w:num w:numId="2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1821"/>
    <w:rsid w:val="00003318"/>
    <w:rsid w:val="00005A99"/>
    <w:rsid w:val="00006660"/>
    <w:rsid w:val="00007FC6"/>
    <w:rsid w:val="00013CEA"/>
    <w:rsid w:val="00016332"/>
    <w:rsid w:val="00017B51"/>
    <w:rsid w:val="0002371C"/>
    <w:rsid w:val="00024F59"/>
    <w:rsid w:val="0002592F"/>
    <w:rsid w:val="00031E35"/>
    <w:rsid w:val="00034304"/>
    <w:rsid w:val="00035434"/>
    <w:rsid w:val="00035B17"/>
    <w:rsid w:val="00036ED8"/>
    <w:rsid w:val="000403D3"/>
    <w:rsid w:val="00042601"/>
    <w:rsid w:val="00042A8F"/>
    <w:rsid w:val="00045678"/>
    <w:rsid w:val="000458E4"/>
    <w:rsid w:val="00047AD4"/>
    <w:rsid w:val="0005366E"/>
    <w:rsid w:val="00063D84"/>
    <w:rsid w:val="0006636D"/>
    <w:rsid w:val="000733B9"/>
    <w:rsid w:val="00073C65"/>
    <w:rsid w:val="00077D53"/>
    <w:rsid w:val="00081394"/>
    <w:rsid w:val="00081814"/>
    <w:rsid w:val="00097D0D"/>
    <w:rsid w:val="000A20EE"/>
    <w:rsid w:val="000A54B2"/>
    <w:rsid w:val="000B34BD"/>
    <w:rsid w:val="000C7E2A"/>
    <w:rsid w:val="000D4326"/>
    <w:rsid w:val="000D5E6E"/>
    <w:rsid w:val="000E4252"/>
    <w:rsid w:val="000E5F24"/>
    <w:rsid w:val="000F4CFB"/>
    <w:rsid w:val="000F59A0"/>
    <w:rsid w:val="00103E5D"/>
    <w:rsid w:val="001050F3"/>
    <w:rsid w:val="00113F18"/>
    <w:rsid w:val="0011639C"/>
    <w:rsid w:val="00117666"/>
    <w:rsid w:val="001179A4"/>
    <w:rsid w:val="001223A7"/>
    <w:rsid w:val="00132434"/>
    <w:rsid w:val="00134256"/>
    <w:rsid w:val="0013499F"/>
    <w:rsid w:val="00147395"/>
    <w:rsid w:val="00147B9B"/>
    <w:rsid w:val="00151042"/>
    <w:rsid w:val="001552C9"/>
    <w:rsid w:val="00155C2D"/>
    <w:rsid w:val="001757CC"/>
    <w:rsid w:val="00177AF2"/>
    <w:rsid w:val="00177D84"/>
    <w:rsid w:val="00190B74"/>
    <w:rsid w:val="00193567"/>
    <w:rsid w:val="00195C5D"/>
    <w:rsid w:val="001964EF"/>
    <w:rsid w:val="00196DFD"/>
    <w:rsid w:val="001A0037"/>
    <w:rsid w:val="001B010A"/>
    <w:rsid w:val="001B0159"/>
    <w:rsid w:val="001B1A2C"/>
    <w:rsid w:val="001B7DEB"/>
    <w:rsid w:val="001B7FF4"/>
    <w:rsid w:val="001D0724"/>
    <w:rsid w:val="001D5C23"/>
    <w:rsid w:val="001E06A1"/>
    <w:rsid w:val="001E2291"/>
    <w:rsid w:val="001E2C0C"/>
    <w:rsid w:val="001F0912"/>
    <w:rsid w:val="001F18EE"/>
    <w:rsid w:val="001F4C07"/>
    <w:rsid w:val="00203486"/>
    <w:rsid w:val="0020436A"/>
    <w:rsid w:val="00207DDA"/>
    <w:rsid w:val="0021276D"/>
    <w:rsid w:val="002201F3"/>
    <w:rsid w:val="00220AEA"/>
    <w:rsid w:val="00222328"/>
    <w:rsid w:val="00224D20"/>
    <w:rsid w:val="002256A3"/>
    <w:rsid w:val="00225F6A"/>
    <w:rsid w:val="00226954"/>
    <w:rsid w:val="002326AD"/>
    <w:rsid w:val="0023782E"/>
    <w:rsid w:val="002411F2"/>
    <w:rsid w:val="002443A6"/>
    <w:rsid w:val="002451FA"/>
    <w:rsid w:val="002526F0"/>
    <w:rsid w:val="00256131"/>
    <w:rsid w:val="002629A3"/>
    <w:rsid w:val="00263BA3"/>
    <w:rsid w:val="00265660"/>
    <w:rsid w:val="00265B77"/>
    <w:rsid w:val="00267366"/>
    <w:rsid w:val="00267D18"/>
    <w:rsid w:val="00270C54"/>
    <w:rsid w:val="00271D26"/>
    <w:rsid w:val="00271DBB"/>
    <w:rsid w:val="00272281"/>
    <w:rsid w:val="00283DA6"/>
    <w:rsid w:val="002868E2"/>
    <w:rsid w:val="002869C3"/>
    <w:rsid w:val="0028779E"/>
    <w:rsid w:val="002936E4"/>
    <w:rsid w:val="00293DCD"/>
    <w:rsid w:val="00294228"/>
    <w:rsid w:val="00296B88"/>
    <w:rsid w:val="002A027C"/>
    <w:rsid w:val="002A4724"/>
    <w:rsid w:val="002B4C72"/>
    <w:rsid w:val="002C04C7"/>
    <w:rsid w:val="002C5119"/>
    <w:rsid w:val="002C74CA"/>
    <w:rsid w:val="002D0B32"/>
    <w:rsid w:val="002D21A9"/>
    <w:rsid w:val="002D3BE7"/>
    <w:rsid w:val="002E3E02"/>
    <w:rsid w:val="002F0021"/>
    <w:rsid w:val="002F6183"/>
    <w:rsid w:val="002F744D"/>
    <w:rsid w:val="002F7F48"/>
    <w:rsid w:val="00300C39"/>
    <w:rsid w:val="00303DE6"/>
    <w:rsid w:val="0030509D"/>
    <w:rsid w:val="0030526E"/>
    <w:rsid w:val="00310124"/>
    <w:rsid w:val="003145BF"/>
    <w:rsid w:val="00317EE1"/>
    <w:rsid w:val="00323AD1"/>
    <w:rsid w:val="00345A3D"/>
    <w:rsid w:val="003467A4"/>
    <w:rsid w:val="003517D1"/>
    <w:rsid w:val="003544FB"/>
    <w:rsid w:val="003566A0"/>
    <w:rsid w:val="00365D63"/>
    <w:rsid w:val="00365F89"/>
    <w:rsid w:val="0036793B"/>
    <w:rsid w:val="00372682"/>
    <w:rsid w:val="00374F58"/>
    <w:rsid w:val="00376CC5"/>
    <w:rsid w:val="0037778F"/>
    <w:rsid w:val="00384FF7"/>
    <w:rsid w:val="00394DB9"/>
    <w:rsid w:val="003966A2"/>
    <w:rsid w:val="0039693B"/>
    <w:rsid w:val="003B244D"/>
    <w:rsid w:val="003B6448"/>
    <w:rsid w:val="003B6C4B"/>
    <w:rsid w:val="003C32E0"/>
    <w:rsid w:val="003C3439"/>
    <w:rsid w:val="003C49EA"/>
    <w:rsid w:val="003C61E4"/>
    <w:rsid w:val="003D2F2D"/>
    <w:rsid w:val="003E7143"/>
    <w:rsid w:val="003F2812"/>
    <w:rsid w:val="003F334E"/>
    <w:rsid w:val="003F6CCD"/>
    <w:rsid w:val="00401590"/>
    <w:rsid w:val="00401F50"/>
    <w:rsid w:val="00402C63"/>
    <w:rsid w:val="004103C1"/>
    <w:rsid w:val="00410564"/>
    <w:rsid w:val="004172AC"/>
    <w:rsid w:val="00417D60"/>
    <w:rsid w:val="00422C94"/>
    <w:rsid w:val="0042612B"/>
    <w:rsid w:val="004432A2"/>
    <w:rsid w:val="00443DF1"/>
    <w:rsid w:val="00444468"/>
    <w:rsid w:val="00451991"/>
    <w:rsid w:val="0045536F"/>
    <w:rsid w:val="00457200"/>
    <w:rsid w:val="00463E3D"/>
    <w:rsid w:val="004645AE"/>
    <w:rsid w:val="00466585"/>
    <w:rsid w:val="00477DB4"/>
    <w:rsid w:val="00483B92"/>
    <w:rsid w:val="004872E0"/>
    <w:rsid w:val="004941B0"/>
    <w:rsid w:val="004A4438"/>
    <w:rsid w:val="004C03EC"/>
    <w:rsid w:val="004D2A9B"/>
    <w:rsid w:val="004D3A84"/>
    <w:rsid w:val="004D3E33"/>
    <w:rsid w:val="004D7028"/>
    <w:rsid w:val="004E11A9"/>
    <w:rsid w:val="004E6167"/>
    <w:rsid w:val="004F0AA6"/>
    <w:rsid w:val="004F15E9"/>
    <w:rsid w:val="004F6835"/>
    <w:rsid w:val="004F7E34"/>
    <w:rsid w:val="005102F2"/>
    <w:rsid w:val="00512739"/>
    <w:rsid w:val="00513A09"/>
    <w:rsid w:val="00521205"/>
    <w:rsid w:val="005250F2"/>
    <w:rsid w:val="00533401"/>
    <w:rsid w:val="00542F98"/>
    <w:rsid w:val="00543581"/>
    <w:rsid w:val="0054446A"/>
    <w:rsid w:val="00544719"/>
    <w:rsid w:val="00547BFC"/>
    <w:rsid w:val="00554C94"/>
    <w:rsid w:val="00561887"/>
    <w:rsid w:val="00562BAB"/>
    <w:rsid w:val="00562C99"/>
    <w:rsid w:val="00562F80"/>
    <w:rsid w:val="00567973"/>
    <w:rsid w:val="00570AF1"/>
    <w:rsid w:val="005741A4"/>
    <w:rsid w:val="00577A74"/>
    <w:rsid w:val="00585983"/>
    <w:rsid w:val="00591741"/>
    <w:rsid w:val="005A1D84"/>
    <w:rsid w:val="005A24CE"/>
    <w:rsid w:val="005A5FD7"/>
    <w:rsid w:val="005A70EA"/>
    <w:rsid w:val="005A7865"/>
    <w:rsid w:val="005B00A4"/>
    <w:rsid w:val="005B026D"/>
    <w:rsid w:val="005B10E7"/>
    <w:rsid w:val="005B138D"/>
    <w:rsid w:val="005B2473"/>
    <w:rsid w:val="005B2E4F"/>
    <w:rsid w:val="005B408C"/>
    <w:rsid w:val="005B4F8E"/>
    <w:rsid w:val="005B7671"/>
    <w:rsid w:val="005B784B"/>
    <w:rsid w:val="005C069F"/>
    <w:rsid w:val="005C247B"/>
    <w:rsid w:val="005C3963"/>
    <w:rsid w:val="005C76E5"/>
    <w:rsid w:val="005D1840"/>
    <w:rsid w:val="005D2989"/>
    <w:rsid w:val="005D35E4"/>
    <w:rsid w:val="005D7910"/>
    <w:rsid w:val="005E773D"/>
    <w:rsid w:val="005F3D7F"/>
    <w:rsid w:val="005F6D08"/>
    <w:rsid w:val="00602043"/>
    <w:rsid w:val="006075F4"/>
    <w:rsid w:val="00607695"/>
    <w:rsid w:val="00610E03"/>
    <w:rsid w:val="00612BBE"/>
    <w:rsid w:val="00613144"/>
    <w:rsid w:val="00615B20"/>
    <w:rsid w:val="0062154F"/>
    <w:rsid w:val="00625DCD"/>
    <w:rsid w:val="00626272"/>
    <w:rsid w:val="00631A8C"/>
    <w:rsid w:val="00631F46"/>
    <w:rsid w:val="006351C6"/>
    <w:rsid w:val="0063526C"/>
    <w:rsid w:val="00637125"/>
    <w:rsid w:val="00644C58"/>
    <w:rsid w:val="006457FD"/>
    <w:rsid w:val="00651CA2"/>
    <w:rsid w:val="00653D60"/>
    <w:rsid w:val="00653FC0"/>
    <w:rsid w:val="006540D8"/>
    <w:rsid w:val="00660D05"/>
    <w:rsid w:val="00663E48"/>
    <w:rsid w:val="00671D9A"/>
    <w:rsid w:val="00673952"/>
    <w:rsid w:val="00681821"/>
    <w:rsid w:val="006862E1"/>
    <w:rsid w:val="00686C9D"/>
    <w:rsid w:val="00693A6B"/>
    <w:rsid w:val="0069458D"/>
    <w:rsid w:val="006962AD"/>
    <w:rsid w:val="0069716E"/>
    <w:rsid w:val="006A21BB"/>
    <w:rsid w:val="006A6A29"/>
    <w:rsid w:val="006B2D5B"/>
    <w:rsid w:val="006B47E7"/>
    <w:rsid w:val="006B50DD"/>
    <w:rsid w:val="006B5166"/>
    <w:rsid w:val="006B736C"/>
    <w:rsid w:val="006B7D14"/>
    <w:rsid w:val="006C2711"/>
    <w:rsid w:val="006D5B93"/>
    <w:rsid w:val="006E19EF"/>
    <w:rsid w:val="006F71C7"/>
    <w:rsid w:val="007024EE"/>
    <w:rsid w:val="007063B8"/>
    <w:rsid w:val="007154EC"/>
    <w:rsid w:val="007155F0"/>
    <w:rsid w:val="007167E0"/>
    <w:rsid w:val="00725A7D"/>
    <w:rsid w:val="0073085C"/>
    <w:rsid w:val="00730E7D"/>
    <w:rsid w:val="00733784"/>
    <w:rsid w:val="00734F04"/>
    <w:rsid w:val="007444A3"/>
    <w:rsid w:val="00746505"/>
    <w:rsid w:val="007575AC"/>
    <w:rsid w:val="0076040A"/>
    <w:rsid w:val="007605F2"/>
    <w:rsid w:val="00765516"/>
    <w:rsid w:val="00766ED5"/>
    <w:rsid w:val="0077031C"/>
    <w:rsid w:val="0077665F"/>
    <w:rsid w:val="0078495C"/>
    <w:rsid w:val="00790BB3"/>
    <w:rsid w:val="00791EAC"/>
    <w:rsid w:val="00792043"/>
    <w:rsid w:val="0079422F"/>
    <w:rsid w:val="00797EDD"/>
    <w:rsid w:val="007B0322"/>
    <w:rsid w:val="007B1054"/>
    <w:rsid w:val="007C0E3F"/>
    <w:rsid w:val="007C206C"/>
    <w:rsid w:val="007C4768"/>
    <w:rsid w:val="007C5729"/>
    <w:rsid w:val="007C5B65"/>
    <w:rsid w:val="007D150A"/>
    <w:rsid w:val="007D614A"/>
    <w:rsid w:val="007E019C"/>
    <w:rsid w:val="007F20FF"/>
    <w:rsid w:val="007F2177"/>
    <w:rsid w:val="007F7012"/>
    <w:rsid w:val="008111E4"/>
    <w:rsid w:val="0081301C"/>
    <w:rsid w:val="00817DD6"/>
    <w:rsid w:val="00822A47"/>
    <w:rsid w:val="00826164"/>
    <w:rsid w:val="008405AE"/>
    <w:rsid w:val="00842B02"/>
    <w:rsid w:val="0084696B"/>
    <w:rsid w:val="0085357A"/>
    <w:rsid w:val="00857102"/>
    <w:rsid w:val="0085772B"/>
    <w:rsid w:val="0086020A"/>
    <w:rsid w:val="008629A9"/>
    <w:rsid w:val="008819FA"/>
    <w:rsid w:val="0088513A"/>
    <w:rsid w:val="00885A5C"/>
    <w:rsid w:val="00893C19"/>
    <w:rsid w:val="00894BC3"/>
    <w:rsid w:val="00895693"/>
    <w:rsid w:val="00895CE4"/>
    <w:rsid w:val="008A26BB"/>
    <w:rsid w:val="008A7767"/>
    <w:rsid w:val="008B24D3"/>
    <w:rsid w:val="008B3D5F"/>
    <w:rsid w:val="008C71DF"/>
    <w:rsid w:val="008D6C8D"/>
    <w:rsid w:val="008E2B54"/>
    <w:rsid w:val="008E4404"/>
    <w:rsid w:val="008E58C7"/>
    <w:rsid w:val="008F2809"/>
    <w:rsid w:val="008F2F23"/>
    <w:rsid w:val="008F421C"/>
    <w:rsid w:val="008F5021"/>
    <w:rsid w:val="00900E76"/>
    <w:rsid w:val="0091359E"/>
    <w:rsid w:val="009164F9"/>
    <w:rsid w:val="00924819"/>
    <w:rsid w:val="00926A2D"/>
    <w:rsid w:val="0093381E"/>
    <w:rsid w:val="00934974"/>
    <w:rsid w:val="00934F01"/>
    <w:rsid w:val="00935DA2"/>
    <w:rsid w:val="00940B37"/>
    <w:rsid w:val="00942644"/>
    <w:rsid w:val="00943573"/>
    <w:rsid w:val="009635B7"/>
    <w:rsid w:val="00967376"/>
    <w:rsid w:val="009678F4"/>
    <w:rsid w:val="00971B61"/>
    <w:rsid w:val="009755CA"/>
    <w:rsid w:val="00975639"/>
    <w:rsid w:val="00977E03"/>
    <w:rsid w:val="0098006A"/>
    <w:rsid w:val="00980C31"/>
    <w:rsid w:val="00984C59"/>
    <w:rsid w:val="009955FF"/>
    <w:rsid w:val="009A17EC"/>
    <w:rsid w:val="009B029B"/>
    <w:rsid w:val="009C25EE"/>
    <w:rsid w:val="009C506B"/>
    <w:rsid w:val="009C5B21"/>
    <w:rsid w:val="009C5D69"/>
    <w:rsid w:val="009D259D"/>
    <w:rsid w:val="009D25FA"/>
    <w:rsid w:val="009D49A5"/>
    <w:rsid w:val="009E193F"/>
    <w:rsid w:val="009F40BD"/>
    <w:rsid w:val="00A04ED8"/>
    <w:rsid w:val="00A10A37"/>
    <w:rsid w:val="00A22D8C"/>
    <w:rsid w:val="00A23819"/>
    <w:rsid w:val="00A35EB4"/>
    <w:rsid w:val="00A37551"/>
    <w:rsid w:val="00A46241"/>
    <w:rsid w:val="00A50D9D"/>
    <w:rsid w:val="00A53000"/>
    <w:rsid w:val="00A533CD"/>
    <w:rsid w:val="00A545C6"/>
    <w:rsid w:val="00A652D0"/>
    <w:rsid w:val="00A673C5"/>
    <w:rsid w:val="00A67F20"/>
    <w:rsid w:val="00A73C42"/>
    <w:rsid w:val="00A74496"/>
    <w:rsid w:val="00A75F87"/>
    <w:rsid w:val="00A773FF"/>
    <w:rsid w:val="00A84176"/>
    <w:rsid w:val="00A849BD"/>
    <w:rsid w:val="00A91448"/>
    <w:rsid w:val="00A95D8B"/>
    <w:rsid w:val="00A9642D"/>
    <w:rsid w:val="00AA0B9A"/>
    <w:rsid w:val="00AA30C5"/>
    <w:rsid w:val="00AA4A0F"/>
    <w:rsid w:val="00AA6F63"/>
    <w:rsid w:val="00AB2007"/>
    <w:rsid w:val="00AB2ACE"/>
    <w:rsid w:val="00AB3CC5"/>
    <w:rsid w:val="00AB7973"/>
    <w:rsid w:val="00AC0270"/>
    <w:rsid w:val="00AC1FB0"/>
    <w:rsid w:val="00AC3EA3"/>
    <w:rsid w:val="00AC6BDD"/>
    <w:rsid w:val="00AC792D"/>
    <w:rsid w:val="00AD5919"/>
    <w:rsid w:val="00AD7614"/>
    <w:rsid w:val="00AE3D15"/>
    <w:rsid w:val="00AE5009"/>
    <w:rsid w:val="00AF5816"/>
    <w:rsid w:val="00AF5CAF"/>
    <w:rsid w:val="00AF7CAC"/>
    <w:rsid w:val="00B074EE"/>
    <w:rsid w:val="00B10907"/>
    <w:rsid w:val="00B13FFA"/>
    <w:rsid w:val="00B2027F"/>
    <w:rsid w:val="00B20F08"/>
    <w:rsid w:val="00B22D10"/>
    <w:rsid w:val="00B253C1"/>
    <w:rsid w:val="00B25792"/>
    <w:rsid w:val="00B25870"/>
    <w:rsid w:val="00B269C8"/>
    <w:rsid w:val="00B27BD9"/>
    <w:rsid w:val="00B30514"/>
    <w:rsid w:val="00B332AB"/>
    <w:rsid w:val="00B43DE9"/>
    <w:rsid w:val="00B46FBA"/>
    <w:rsid w:val="00B52082"/>
    <w:rsid w:val="00B61398"/>
    <w:rsid w:val="00B6312C"/>
    <w:rsid w:val="00B657B8"/>
    <w:rsid w:val="00B6676D"/>
    <w:rsid w:val="00B70331"/>
    <w:rsid w:val="00B83A90"/>
    <w:rsid w:val="00B83CF5"/>
    <w:rsid w:val="00B84920"/>
    <w:rsid w:val="00B85362"/>
    <w:rsid w:val="00B8556A"/>
    <w:rsid w:val="00B87DB9"/>
    <w:rsid w:val="00B91C42"/>
    <w:rsid w:val="00B934E0"/>
    <w:rsid w:val="00B95B22"/>
    <w:rsid w:val="00BA3E73"/>
    <w:rsid w:val="00BA67EB"/>
    <w:rsid w:val="00BB03EC"/>
    <w:rsid w:val="00BC3285"/>
    <w:rsid w:val="00BC3344"/>
    <w:rsid w:val="00BC499C"/>
    <w:rsid w:val="00BD04CA"/>
    <w:rsid w:val="00BE48ED"/>
    <w:rsid w:val="00BE5843"/>
    <w:rsid w:val="00BF10B2"/>
    <w:rsid w:val="00BF10E0"/>
    <w:rsid w:val="00C000CC"/>
    <w:rsid w:val="00C012A3"/>
    <w:rsid w:val="00C027B1"/>
    <w:rsid w:val="00C04501"/>
    <w:rsid w:val="00C05936"/>
    <w:rsid w:val="00C10CCB"/>
    <w:rsid w:val="00C16F19"/>
    <w:rsid w:val="00C17D7B"/>
    <w:rsid w:val="00C22841"/>
    <w:rsid w:val="00C2374D"/>
    <w:rsid w:val="00C23C9D"/>
    <w:rsid w:val="00C246F0"/>
    <w:rsid w:val="00C251CA"/>
    <w:rsid w:val="00C31E7D"/>
    <w:rsid w:val="00C35A0E"/>
    <w:rsid w:val="00C35A93"/>
    <w:rsid w:val="00C44020"/>
    <w:rsid w:val="00C452E0"/>
    <w:rsid w:val="00C5074F"/>
    <w:rsid w:val="00C52A7B"/>
    <w:rsid w:val="00C52C25"/>
    <w:rsid w:val="00C57F58"/>
    <w:rsid w:val="00C630E3"/>
    <w:rsid w:val="00C6324C"/>
    <w:rsid w:val="00C63E94"/>
    <w:rsid w:val="00C658B6"/>
    <w:rsid w:val="00C679AA"/>
    <w:rsid w:val="00C70138"/>
    <w:rsid w:val="00C724CF"/>
    <w:rsid w:val="00C74419"/>
    <w:rsid w:val="00C75972"/>
    <w:rsid w:val="00C77D4F"/>
    <w:rsid w:val="00C8026F"/>
    <w:rsid w:val="00C813FB"/>
    <w:rsid w:val="00C82792"/>
    <w:rsid w:val="00C8290B"/>
    <w:rsid w:val="00C837BE"/>
    <w:rsid w:val="00C948FD"/>
    <w:rsid w:val="00C97BD6"/>
    <w:rsid w:val="00CA0460"/>
    <w:rsid w:val="00CA0590"/>
    <w:rsid w:val="00CA162F"/>
    <w:rsid w:val="00CA1BE6"/>
    <w:rsid w:val="00CA3228"/>
    <w:rsid w:val="00CB43D5"/>
    <w:rsid w:val="00CB57A5"/>
    <w:rsid w:val="00CC76F9"/>
    <w:rsid w:val="00CD066B"/>
    <w:rsid w:val="00CD06F0"/>
    <w:rsid w:val="00CD46E2"/>
    <w:rsid w:val="00CD5E94"/>
    <w:rsid w:val="00CE40E7"/>
    <w:rsid w:val="00CF5F17"/>
    <w:rsid w:val="00D00D0B"/>
    <w:rsid w:val="00D01CBD"/>
    <w:rsid w:val="00D04B69"/>
    <w:rsid w:val="00D16441"/>
    <w:rsid w:val="00D17D99"/>
    <w:rsid w:val="00D21F29"/>
    <w:rsid w:val="00D24226"/>
    <w:rsid w:val="00D256FD"/>
    <w:rsid w:val="00D36F08"/>
    <w:rsid w:val="00D37134"/>
    <w:rsid w:val="00D41518"/>
    <w:rsid w:val="00D5008A"/>
    <w:rsid w:val="00D537FA"/>
    <w:rsid w:val="00D53FA5"/>
    <w:rsid w:val="00D5547D"/>
    <w:rsid w:val="00D57C72"/>
    <w:rsid w:val="00D605DF"/>
    <w:rsid w:val="00D70CCD"/>
    <w:rsid w:val="00D74EE5"/>
    <w:rsid w:val="00D80D99"/>
    <w:rsid w:val="00D92C2B"/>
    <w:rsid w:val="00D94945"/>
    <w:rsid w:val="00D94CFC"/>
    <w:rsid w:val="00D9503C"/>
    <w:rsid w:val="00DA2C8A"/>
    <w:rsid w:val="00DA6884"/>
    <w:rsid w:val="00DB2771"/>
    <w:rsid w:val="00DB2B9F"/>
    <w:rsid w:val="00DB48B3"/>
    <w:rsid w:val="00DC29CE"/>
    <w:rsid w:val="00DC7B5F"/>
    <w:rsid w:val="00DD1CA3"/>
    <w:rsid w:val="00DD1E0C"/>
    <w:rsid w:val="00DD242B"/>
    <w:rsid w:val="00DD2C2A"/>
    <w:rsid w:val="00DD4708"/>
    <w:rsid w:val="00DD5426"/>
    <w:rsid w:val="00DD73EF"/>
    <w:rsid w:val="00DE1846"/>
    <w:rsid w:val="00DE23E8"/>
    <w:rsid w:val="00DE6855"/>
    <w:rsid w:val="00DE7A3D"/>
    <w:rsid w:val="00DF3906"/>
    <w:rsid w:val="00DF3EBF"/>
    <w:rsid w:val="00DF7195"/>
    <w:rsid w:val="00E0128B"/>
    <w:rsid w:val="00E02F48"/>
    <w:rsid w:val="00E13748"/>
    <w:rsid w:val="00E14327"/>
    <w:rsid w:val="00E14977"/>
    <w:rsid w:val="00E14B9F"/>
    <w:rsid w:val="00E15E6B"/>
    <w:rsid w:val="00E31917"/>
    <w:rsid w:val="00E3416E"/>
    <w:rsid w:val="00E36476"/>
    <w:rsid w:val="00E37FCB"/>
    <w:rsid w:val="00E44622"/>
    <w:rsid w:val="00E51E6F"/>
    <w:rsid w:val="00E5349F"/>
    <w:rsid w:val="00E601CB"/>
    <w:rsid w:val="00E60D1F"/>
    <w:rsid w:val="00E6268F"/>
    <w:rsid w:val="00E62F85"/>
    <w:rsid w:val="00E64E17"/>
    <w:rsid w:val="00E87AFA"/>
    <w:rsid w:val="00E91D80"/>
    <w:rsid w:val="00EA3D3C"/>
    <w:rsid w:val="00EA4069"/>
    <w:rsid w:val="00EA70BC"/>
    <w:rsid w:val="00EB0828"/>
    <w:rsid w:val="00EC0C8E"/>
    <w:rsid w:val="00EC11EF"/>
    <w:rsid w:val="00EC332C"/>
    <w:rsid w:val="00EC3658"/>
    <w:rsid w:val="00EC7CC3"/>
    <w:rsid w:val="00ED5648"/>
    <w:rsid w:val="00ED6B3D"/>
    <w:rsid w:val="00ED7B87"/>
    <w:rsid w:val="00EE1551"/>
    <w:rsid w:val="00EE16E7"/>
    <w:rsid w:val="00EE6D22"/>
    <w:rsid w:val="00EF210C"/>
    <w:rsid w:val="00F0346D"/>
    <w:rsid w:val="00F03A83"/>
    <w:rsid w:val="00F120BC"/>
    <w:rsid w:val="00F1381E"/>
    <w:rsid w:val="00F1590A"/>
    <w:rsid w:val="00F2427B"/>
    <w:rsid w:val="00F2676B"/>
    <w:rsid w:val="00F349BA"/>
    <w:rsid w:val="00F3595C"/>
    <w:rsid w:val="00F434F5"/>
    <w:rsid w:val="00F4628D"/>
    <w:rsid w:val="00F46494"/>
    <w:rsid w:val="00F53FCB"/>
    <w:rsid w:val="00F54C6E"/>
    <w:rsid w:val="00F558AB"/>
    <w:rsid w:val="00F567C3"/>
    <w:rsid w:val="00F61D89"/>
    <w:rsid w:val="00F6735E"/>
    <w:rsid w:val="00F724FA"/>
    <w:rsid w:val="00F73A63"/>
    <w:rsid w:val="00F84B78"/>
    <w:rsid w:val="00F8589A"/>
    <w:rsid w:val="00F86ABB"/>
    <w:rsid w:val="00F924C5"/>
    <w:rsid w:val="00FB171A"/>
    <w:rsid w:val="00FB3D64"/>
    <w:rsid w:val="00FC541A"/>
    <w:rsid w:val="00FD0E47"/>
    <w:rsid w:val="00FD7648"/>
    <w:rsid w:val="00FE17E1"/>
    <w:rsid w:val="00FE2DC6"/>
    <w:rsid w:val="00FE30E9"/>
    <w:rsid w:val="00FE6B80"/>
    <w:rsid w:val="00FF4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7767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Normal"/>
    <w:link w:val="EndNoteBibliographyChar"/>
    <w:rsid w:val="007F2177"/>
    <w:pPr>
      <w:widowControl w:val="0"/>
      <w:wordWrap w:val="0"/>
      <w:autoSpaceDE w:val="0"/>
      <w:autoSpaceDN w:val="0"/>
      <w:spacing w:before="0" w:after="160"/>
      <w:jc w:val="both"/>
    </w:pPr>
    <w:rPr>
      <w:rFonts w:ascii="Malgun Gothic" w:eastAsia="Malgun Gothic" w:hAnsi="Malgun Gothic"/>
      <w:noProof/>
      <w:kern w:val="2"/>
      <w:sz w:val="20"/>
      <w:lang w:eastAsia="ko-KR"/>
    </w:rPr>
  </w:style>
  <w:style w:type="character" w:customStyle="1" w:styleId="EndNoteBibliographyChar">
    <w:name w:val="EndNote Bibliography Char"/>
    <w:basedOn w:val="DefaultParagraphFont"/>
    <w:link w:val="EndNoteBibliography"/>
    <w:rsid w:val="007F2177"/>
    <w:rPr>
      <w:rFonts w:ascii="Malgun Gothic" w:eastAsia="Malgun Gothic" w:hAnsi="Malgun Gothic"/>
      <w:noProof/>
      <w:kern w:val="2"/>
      <w:sz w:val="20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EastAsia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0D99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17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17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qFormat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qFormat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A7767"/>
    <w:rPr>
      <w:color w:val="605E5C"/>
      <w:shd w:val="clear" w:color="auto" w:fill="E1DFDD"/>
    </w:rPr>
  </w:style>
  <w:style w:type="paragraph" w:customStyle="1" w:styleId="EndNoteBibliography">
    <w:name w:val="EndNote Bibliography"/>
    <w:basedOn w:val="Normal"/>
    <w:link w:val="EndNoteBibliographyChar"/>
    <w:rsid w:val="007F2177"/>
    <w:pPr>
      <w:widowControl w:val="0"/>
      <w:wordWrap w:val="0"/>
      <w:autoSpaceDE w:val="0"/>
      <w:autoSpaceDN w:val="0"/>
      <w:spacing w:before="0" w:after="160"/>
      <w:jc w:val="both"/>
    </w:pPr>
    <w:rPr>
      <w:rFonts w:ascii="Malgun Gothic" w:eastAsia="Malgun Gothic" w:hAnsi="Malgun Gothic"/>
      <w:noProof/>
      <w:kern w:val="2"/>
      <w:sz w:val="20"/>
      <w:lang w:eastAsia="ko-KR"/>
    </w:rPr>
  </w:style>
  <w:style w:type="character" w:customStyle="1" w:styleId="EndNoteBibliographyChar">
    <w:name w:val="EndNote Bibliography Char"/>
    <w:basedOn w:val="DefaultParagraphFont"/>
    <w:link w:val="EndNoteBibliography"/>
    <w:rsid w:val="007F2177"/>
    <w:rPr>
      <w:rFonts w:ascii="Malgun Gothic" w:eastAsia="Malgun Gothic" w:hAnsi="Malgun Gothic"/>
      <w:noProof/>
      <w:kern w:val="2"/>
      <w:sz w:val="20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23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90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21" Type="http://schemas.microsoft.com/office/2018/08/relationships/commentsExtensible" Target="commentsExtensi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4C4E12C-9F90-44A2-BB84-DDF817C2B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62</TotalTime>
  <Pages>2</Pages>
  <Words>42</Words>
  <Characters>242</Characters>
  <Application>Microsoft Office Word</Application>
  <DocSecurity>0</DocSecurity>
  <Lines>2</Lines>
  <Paragraphs>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Sureshkumar Thambidurai</cp:lastModifiedBy>
  <cp:revision>23</cp:revision>
  <cp:lastPrinted>2021-11-01T03:00:00Z</cp:lastPrinted>
  <dcterms:created xsi:type="dcterms:W3CDTF">2021-11-02T15:09:00Z</dcterms:created>
  <dcterms:modified xsi:type="dcterms:W3CDTF">2022-02-14T04:49:00Z</dcterms:modified>
</cp:coreProperties>
</file>