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53FEE8F" w:rsidR="00654E8F" w:rsidRDefault="00FA0356" w:rsidP="0001436A">
      <w:pPr>
        <w:pStyle w:val="SupplementaryMaterial"/>
      </w:pPr>
      <w:r w:rsidRPr="00FA0356">
        <w:rPr>
          <w:rFonts w:cstheme="minorBidi"/>
          <w:b w:val="0"/>
          <w:noProof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C866C4" wp14:editId="30AFD099">
                <wp:simplePos x="0" y="0"/>
                <wp:positionH relativeFrom="column">
                  <wp:posOffset>84455</wp:posOffset>
                </wp:positionH>
                <wp:positionV relativeFrom="paragraph">
                  <wp:posOffset>467995</wp:posOffset>
                </wp:positionV>
                <wp:extent cx="8751570" cy="4892040"/>
                <wp:effectExtent l="0" t="0" r="0" b="0"/>
                <wp:wrapTopAndBottom/>
                <wp:docPr id="22" name="Group 3">
                  <a:extLst xmlns:a="http://schemas.openxmlformats.org/drawingml/2006/main">
                    <a:ext uri="{FF2B5EF4-FFF2-40B4-BE49-F238E27FC236}">
                      <a16:creationId xmlns:xdr="http://schemas.openxmlformats.org/drawingml/2006/spreadsheetDrawing" xmlns="" xmlns:a16="http://schemas.microsoft.com/office/drawing/2014/main" xmlns:lc="http://schemas.openxmlformats.org/drawingml/2006/lockedCanvas" id="{3B266207-BAC7-A84C-B4B7-DFB4642652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1570" cy="4892040"/>
                          <a:chOff x="0" y="0"/>
                          <a:chExt cx="11171442" cy="6441651"/>
                        </a:xfrm>
                      </wpg:grpSpPr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FF2B5EF4-FFF2-40B4-BE49-F238E27FC236}">
                                <a16:creationId xmlns:xdr="http://schemas.openxmlformats.org/drawingml/2006/spreadsheetDrawing" xmlns="" xmlns:a16="http://schemas.microsoft.com/office/drawing/2014/main" xmlns:lc="http://schemas.openxmlformats.org/drawingml/2006/lockedCanvas" id="{A1B27627-CC5D-2F43-9DE0-53D3965406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6826"/>
                          <a:stretch/>
                        </pic:blipFill>
                        <pic:spPr>
                          <a:xfrm>
                            <a:off x="0" y="0"/>
                            <a:ext cx="11171442" cy="600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4">
                          <a:extLst>
                            <a:ext uri="{FF2B5EF4-FFF2-40B4-BE49-F238E27FC236}">
                              <a16:creationId xmlns:xdr="http://schemas.openxmlformats.org/drawingml/2006/spreadsheetDrawing" xmlns="" xmlns:a16="http://schemas.microsoft.com/office/drawing/2014/main" xmlns:lc="http://schemas.openxmlformats.org/drawingml/2006/lockedCanvas" id="{69188AE0-B93C-B249-849B-F7D57920AE2A}"/>
                            </a:ext>
                          </a:extLst>
                        </wps:cNvPr>
                        <wps:cNvSpPr txBox="1"/>
                        <wps:spPr>
                          <a:xfrm>
                            <a:off x="647199" y="5974620"/>
                            <a:ext cx="3031146" cy="4670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F62CB" w14:textId="77777777" w:rsidR="00665C61" w:rsidRDefault="00665C61" w:rsidP="00FA035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Pr="00017CD3">
                                <w:rPr>
                                  <w:rFonts w:asciiTheme="minorHAnsi" w:hAnsi="Calibri" w:cstheme="minorBidi"/>
                                  <w:szCs w:val="32"/>
                                </w:rPr>
                                <w:t>Female                  Male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5">
                          <a:extLst>
                            <a:ext uri="{FF2B5EF4-FFF2-40B4-BE49-F238E27FC236}">
                              <a16:creationId xmlns:xdr="http://schemas.openxmlformats.org/drawingml/2006/spreadsheetDrawing" xmlns="" xmlns:a16="http://schemas.microsoft.com/office/drawing/2014/main" xmlns:lc="http://schemas.openxmlformats.org/drawingml/2006/lockedCanvas" id="{868A08DC-5936-9243-997F-B43DE6CF5533}"/>
                            </a:ext>
                          </a:extLst>
                        </wps:cNvPr>
                        <wps:cNvSpPr txBox="1"/>
                        <wps:spPr>
                          <a:xfrm>
                            <a:off x="4106031" y="5951960"/>
                            <a:ext cx="3031146" cy="4896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DF636" w14:textId="08BB22A6" w:rsidR="00665C61" w:rsidRPr="00017CD3" w:rsidRDefault="00665C61" w:rsidP="00017CD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17CD3">
                                <w:rPr>
                                  <w:rFonts w:asciiTheme="minorHAnsi" w:hAnsi="Calibri" w:cstheme="minorBidi"/>
                                  <w:szCs w:val="32"/>
                                </w:rPr>
                                <w:t>Female</w:t>
                              </w:r>
                              <w:r w:rsidRPr="00017CD3">
                                <w:rPr>
                                  <w:rFonts w:asciiTheme="minorHAnsi" w:hAnsi="Calibri" w:cstheme="minorBidi"/>
                                  <w:sz w:val="18"/>
                                  <w:szCs w:val="22"/>
                                </w:rPr>
                                <w:t xml:space="preserve">                  </w:t>
                              </w:r>
                              <w:r w:rsidRPr="00017CD3">
                                <w:rPr>
                                  <w:rFonts w:asciiTheme="minorHAnsi" w:hAnsi="Calibri" w:cstheme="minorBidi"/>
                                  <w:szCs w:val="32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Box 6">
                          <a:extLst>
                            <a:ext uri="{FF2B5EF4-FFF2-40B4-BE49-F238E27FC236}">
                              <a16:creationId xmlns:xdr="http://schemas.openxmlformats.org/drawingml/2006/spreadsheetDrawing" xmlns="" xmlns:a16="http://schemas.microsoft.com/office/drawing/2014/main" xmlns:lc="http://schemas.openxmlformats.org/drawingml/2006/lockedCanvas" id="{5BD64AFD-2978-844E-AD3E-3414445052D8}"/>
                            </a:ext>
                          </a:extLst>
                        </wps:cNvPr>
                        <wps:cNvSpPr txBox="1"/>
                        <wps:spPr>
                          <a:xfrm>
                            <a:off x="7760893" y="5945068"/>
                            <a:ext cx="3031145" cy="496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AB681C" w14:textId="0E2CE697" w:rsidR="00665C61" w:rsidRPr="00017CD3" w:rsidRDefault="00665C61" w:rsidP="00017CD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17CD3">
                                <w:rPr>
                                  <w:rFonts w:asciiTheme="minorHAnsi" w:hAnsi="Calibri" w:cstheme="minorBidi"/>
                                  <w:szCs w:val="32"/>
                                </w:rPr>
                                <w:t>Female</w:t>
                              </w:r>
                              <w:r w:rsidRPr="00017CD3">
                                <w:rPr>
                                  <w:rFonts w:asciiTheme="minorHAnsi" w:hAnsi="Calibri" w:cstheme="minorBidi"/>
                                  <w:sz w:val="18"/>
                                  <w:szCs w:val="22"/>
                                </w:rPr>
                                <w:t xml:space="preserve">                  </w:t>
                              </w:r>
                              <w:r w:rsidRPr="00017CD3">
                                <w:rPr>
                                  <w:rFonts w:asciiTheme="minorHAnsi" w:hAnsi="Calibri" w:cstheme="minorBidi"/>
                                  <w:szCs w:val="32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6.65pt;margin-top:36.85pt;width:689.1pt;height:385.2pt;z-index:251659264;mso-width-relative:margin;mso-height-relative:margin" coordsize="111714,6441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Pz8////&#10;/////////v7+///////9/f3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/////7+/v///////39/f///////f39&#10;////////////////////////////////////////////////////////////////////////////&#10;////////////////////////////////////////////////////////////////////////////&#10;////////////////////////////////////////////////////////////////////////////&#10;///+/v7///////z8/P/9/f3///////7+/v/////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/////&#10;+/v7///////9/f3///////39/f//////////////////////////////////////////////////&#10;////////////////////////////////////////////////////////////////////////////&#10;////////////////////////////////////////////////////////////////////////////&#10;/////////////////////////////v7+///////8/Pz//f39///////+/v7/////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/////v7+////////f39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/////39&#10;/f/8/Pz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v7+//////////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/////7+/v///////v7+&#10;//39/f/+/v7/////////////////////////////////////////////////////////////////&#10;////////////////////////////////////////////////////////////////////////////&#10;//////////////////////////////////////////////////////////////////////////z8&#10;/P///////Pz8/////////////Pz8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9/f3////////////////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/////+/v7///////7+/v/9/f3//v7+////////////////////////////////////////&#10;////////////////////////////////////////////////////////////////////////////&#10;////////////////////////////////////////////////////////////////////////////&#10;///////////////////////8/Pz///////z8/P////////////z8/P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////////////////f39/////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////////////v7+///////+/v7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////////&#10;////////////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v7+///////+/v7/////&#10;///////9/f3/////////////////////////////////////////////////////////////////&#10;////////////////////////////////////////////////////////////////////////////&#10;////////////////////////////////////////////////////////////////////////////&#10;///8/Pz//Pz8//7+/v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7+/v///////v7+/////////////f39////////////////////////////////////////&#10;////////////////////////////////////////////////////////////////////////////&#10;////////////////////////////////////////////////////////////////////////////&#10;/////////////////////////////Pz8//z8/P/+/v7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+/v7///////7+/v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wAA&#10;AP8AAAD/AAAA/wMDA/8AAAD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AAAP8FBQX/AAAA/wICAv8AAAD/AAAA/wAAAP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ICAv8AAAD/AwMD//39/f/+/v7//v7+&#10;////////////////////////////////////////////////////////////////////////////&#10;////////////////////////////////////////////////////////////////////////////&#10;////////////////////////////////////////////////////////////////////////////&#10;///9/f3///////////////////////39/f8AAAD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AAA&#10;/wAAAP8BAQH/BAQE/wAAAP8AAAD/AAAA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CAgL/&#10;AAAA/wMDA//9/f3//v7+//7+/v//////////////////////////////////////////////////&#10;////////////////////////////////////////////////////////////////////////////&#10;////////////////////////////////////////////////////////////////////////////&#10;/////////////////////////////f39///////////////////////9/f3/AAAA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AAAD/AAAA/wAAAP8EBAT/AQEB/wAAAP8AAAD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wQE&#10;BP///////v7+//r6+v/////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////8AAAD///////7+/v////////////39/f/////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v7+///////AAAA//7+/v//////////&#10;//7+/v/8/Pz/////////////////////////////////////////////////////////////////&#10;////////////////////////////////////////////////////////////////////////////&#10;//////////////////////////////////////////////////////////////////////////7+&#10;/v/9/f3//Pz8///////8/Pz//Pz8//////8DAwP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///&#10;///////8/Pz/AAAA//////////////////////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7+/v/&#10;/////wAAAP/+/v7////////////+/v7//Pz8////////////////////////////////////////&#10;////////////////////////////////////////////////////////////////////////////&#10;////////////////////////////////////////////////////////////////////////////&#10;///////////////////////+/v7//f39//z8/P///////Pz8//z8/P//////AwMD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////////////////////8AAAD//Pz8///////////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+/v7//////8AAAD//v7+/////////////v7+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8AAAD//f39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AAAA/////////////f39&#10;////////////////////////////////////////////////////////////////////////////&#10;////////////////////////////////////////////////////////////////////////////&#10;//////////////////////////////////////////////////////////////////////////39&#10;/f////////////r6+v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AgIC//7+/v/+/v7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wAAAP////////////39/f//////////////////////////////////////////////////&#10;////////////////////////////////////////////////////////////////////////////&#10;////////////////////////////////////////////////////////////////////////////&#10;///////////////////////9/f3////////////6+vr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v7+//7+/v8CAgL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8AAAD/////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////wMD&#10;A//9/f3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AAAA/////////////v7+&#10;///////5+fn/////////////////////////////////////////////////////////////////&#10;////////////////////////////////////////////////////////////////////////////&#10;////////////////////////////////////////////////////////////////////////////&#10;///9/f3/+vr6///////9/f3///////39/f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wAAAP////////////7+/v//////+fn5////////////////////////////////////////&#10;////////////////////////////////////////////////////////////////////////////&#10;////////////////////////////////////////////////////////////////////////////&#10;/////////////////////////////f39//r6+v///////f39///////9/f3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8AAAD////////////+/v7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Pz8/wAA&#10;AP/+/v7///////////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8AAAD////////////+/v7/////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AQEB///////8/Pz//v7+&#10;//39/f//////////////////////////////////////////////////////////////////////&#10;////////////////////////////////////////////////////////////////////////////&#10;//////////////////////////////////////////////////////////////////////////7+&#10;/v////////////7+/v/8/Pz///////39/f8CAg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AQEB//7+/v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wEBAf///////Pz8//7+/v/9/f3/////////////////////////////////////////////&#10;////////////////////////////////////////////////////////////////////////////&#10;////////////////////////////////////////////////////////////////////////////&#10;///////////////////////+/v7////////////+/v7//Pz8///////9/f3/AgI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/////7+/v8BAQH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8BAQH///////z8/P/+/v7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/////////////3////8/////P//////&#10;/////////////////////////f////z////+///////+/////////////v/+/////v//////////&#10;/////v////3////+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//////////v//&#10;///////////////////+/////P////v////8/////////v////7//////f////z////+//7////9&#10;/////f///////v////z////+//7////+/////v///////////////v////7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/////////7//////////////////////v////z////7/////P////////7////+&#10;//////3////8/////v/+/////f////3///////7////8/////v/+/////v////7/////////////&#10;//7////+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8/v///v////38+/////n////1//v58f90c3L/&#10;AAAE/wEAB/+npar///7+////+v9xb2f/BAMA/wEBCP8HCBD/5+jo//v9+v/AxMT/AgUG/wcDBP+k&#10;oaP/+/////j////8/////v7+///+/////f////3+/////v/+/P7///7////////9/f3//v7+/wEB&#10;Af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v/+//3////+///+/////f//&#10;/////////v/+///////8////9f9zcGX/BAEA/wMAAP+ppLD///r////59P95dGr/BQMA/wABAv8I&#10;ERn/5Ozy//n49P/Jxr7/AgMA/wACAv+ipq//9vn////9/////f///f////n8/P////7///7+////&#10;/////////f39/////////////v7+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7//v/9/////v///v////3///////////7//v///////P////X/c3Bl/wQBAP8DAAD/qaSw///6&#10;////+fT/eXRq/wUDAP8AAQL/CBEZ/+Ts8v/5+PT/yca+/wIDAP8AAgL/oqav//b5/////f////3/&#10;//3////5/Pz////+///+/v////////////39/f////////////7+/v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8/v///f7//////f/6+PH///3z/8jFvP9PTkv/&#10;//7///f1+/8tKy//6+fm//v48v9YVk7/ysnF//7////9/v///v/7//b59f8eJij/xMnM/93W1v8n&#10;ISL/4uvx//H9///3/fz//v79///9/////v////7///z7+////v////7///z8/P/+/v7//////wMD&#10;A//6+vr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v/+//3////+///9/////f//&#10;/////////v/+///////7/8XDtv9YVUb////1//z39v8tJjb/7OTy///48v9WUEP/ycfB//n9///0&#10;////8fv///n48/8mIhj/yMnC/9zg4f8XHin/5en2///8/////v///P////z///////7///39////&#10;/////////v7+/////////////v7+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7//v/9/////v///f////3///////////7//v//////+//Fw7b/WFVG////9f/89/b/LSY2/+zk&#10;8v//+PL/VlBD/8nHwf/5/f//9P////H7///5+PP/JiIY/8jJwv/c4OH/Fx4p/+Xp9v///P////7/&#10;//z////8///////+///9/f////////////7+/v////////////7+/v/////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Pz8/////P////r//Pr2//789//+/PX/&#10;/vz2//v4+P8nJCX/7Onn/+Hf3P8gHx7/6Ojo//r6+v/7/Pj//Pz0/9vf2v8+SlD/7vX8///28v9Z&#10;UU3/u8bO/+/////7///////8/////v/9+/3////////////9/f3//f38/////////////v7+/wAA&#10;AP///////v7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v/+//3////////9/////f//&#10;/////////v/+///////7///98f///O////zz///8/P8qJTT/6+Xy/+La1P8jHRD/6+nk//r+///z&#10;/v//8vv//9/e2f9KRjz/9PXu//j8/P9NVF7/w8fU///+///8+v3//f////z///////7////+//7+&#10;/v/6+vr///////7+/v/+/v7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7//v/9/////////f////3///////////7//v//////+////fH///zv///88////Pz/KiU0/+vl&#10;8v/i2tT/Ix0Q/+vp5P/6/v//8/7///L7///f3tn/SkY8//T17v/4/Pz/TVRe/8PH1P///v///Pr9&#10;//3////8///////+/////v/+/v7/+vr6///////+/v7//v7+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f37//r79/////z////+///++//9+vL/&#10;oJyS/wQAAP+tqqT//v37/8LCwv8oKCv/Dw8Q/wYHAf9UVEv////1/8HGwf9GU1z/9f3////27/98&#10;c23/naqy/+r8///4/////v/6/////P//////+fr+/wMECP8AAAD/AQEA/wICAf8AAAD/AAAA////&#10;///+/v7//f39//////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////9/////f//&#10;/////////v/+///////8////9f////P/nZqR/wIAAP+sqLb///r//8bAuv8vKh7/FhQP/wABA/9J&#10;U1z/+P///8bFwP9UUEb//v73//z///9sc3z/oqez///+/////v///f////z///////7///79/wIC&#10;Av8AAAD/AgIC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////f////3///////////7//v///////P////X////z/52akf8CAAD/rKi2///6&#10;///GwLr/Lyoe/xYUD/8AAQP/SVNc//j////GxcD/VFBG//7+9//8////bHN8/6Kns////v////7/&#10;//3////8///////+///+/f8CAgL/AAAA/wICAv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vr///76//7//v/4+/r//v/+///++////fj/&#10;//vy///77P92c2b/pqWk//n6///l5+z/9vf4//r68f+fnpL/p6ic/7i9uf9IVF//+P/////48f92&#10;cGj/m6iw/+z+///6/////v/8////+/////7//f////r8///+/////v/9//39/P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////9/////f//&#10;//////7//v/9/////v/8//798v///vL////2/////f9xbnr/qaaw///89v/q5tv/9PPu//v///+X&#10;oar/naWs/8XDv/9UT0j//Pv2//r9/f9tc3v/oqex///+/////v///f////3///////7///79//39&#10;/f/9/f3///////7+/v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////f////3////////+//7//f////7//P/+/fL///7y////9v////3/cW56/6mm&#10;sP///Pb/6ubb//Tz7v/7////l6Gq/52lrP/Fw7//VE9I//z79v/6/f3/bXN7/6Knsf///v////7/&#10;//3////9///////+///+/f/9/f3//f39///////+/v7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v////7//z+/P/9/////P/9//39+v///vr/&#10;/vjw//356P+hn5H/gIB///f5/v/5+////v////v78f+fnpH/foB1/+Hm4/88RlD/6vD5///79f9a&#10;VU//vcnQ/+39///1/P7//f/9//7/+//8/fr/+vv///3////+/////v/9/////v///////Pz8/wIC&#10;Av////////////z8/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////9/////f//&#10;//////7//v/9/////v/8//7+9P////X////3//38+v+dm6X/f32G//779P////X////6//v+//+X&#10;oKf/eYCH/9/d2v9EPzn//vz4//v9/f9OVFv/w8jQ///+///8+vv//v////7///////7////+////&#10;///9/f3///////7+/v///////f39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////f////3////////+//7//f////7//P/+/vT////1////9//9/Pr/nZul/399&#10;hv/++/T////1////+v/7/v//l6Cn/3mAh//f3dr/RD85//78+P/7/f3/TlRb/8PI0P///v///Pr7&#10;//7////+///////+/////v///////f39///////+/v7///////39/f/////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9/Pr////8//7//f/7/vv//f/9/8DBvv9UUkz/&#10;///2///88v90cmr/qKmm/8LExP9SVFf//v////z88/+fn5T/paig//H19P8gJSv/yMrR/9zZ2f8i&#10;ISD/4enu//X+///6////+f38//7//P////3///7///38///9/v///v/+///////9/f3//////wAA&#10;AP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////+/////f//&#10;//////7//v/9/////v/9/8TEvP9UUkn////4//38+/90dHz/o6Oq/8zKxP9RUEb//fz4//3///+U&#10;nKH/oaes//n49f8mIRz/ycfD/9rb3P8ZHiT/5erw//7+/////v///f7///7///////7///79//7+&#10;/v/+/v7//f39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////v////3////////+//7//f////7//f/ExLz/VFJJ////+P/9/Pv/dHR8/6Oj&#10;qv/MysT/UVBG//38+P/9////lJyh/6GnrP/5+PX/JiEc/8nHw//a29z/GR4k/+Xq8P/+/v////7/&#10;//3+///+///////+///+/f/+/v7//v7+//39/f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+/////f/+//3/+/37//v8+P9zc2z/&#10;BAIA/wMBAP+Af3v//f76//7//v9ub2//AgIB/wABAP+AgXn/+//6//3////BwsX/BAMI/wMBBf+j&#10;o6b/+/////n+///5/////P///////v/9/Pv//fv9///+///7/P3//v///////////////////wAA&#10;AP////////////////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////+/////v//&#10;//////7//v/9/////v/9///++P90cmv/AgEA/wICAf99f4X//P3////++f90c2v/AgEA/wACAv96&#10;gIX/+/////j39P/Lx8P/AgAA/wQEBf+ip6z/9fr///3+/////v7//v////r7/P////7////+//7+&#10;/v////////////z8/P/+/v7/////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////v////7////////+//7//f////7//f///vj/dHJr/wIBAP8CAgH/fX+F//z9&#10;/////vn/dHNr/wIBAP8AAgL/eoCF//v////49/T/y8fD/wIAAP8EBAX/oqes//X6///9/v////7+&#10;//7////6+/z////+/////v/+/v7////////////8/Pz//v7+///////////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/////////////7////9////+/////r/&#10;///7///////////////9/////P////z////8////+//+//z//f////7//////v////3////+////&#10;/v///f////z////8/////f///////////v////7+///+/v//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//////+/////v//&#10;//////7////9/////v/9////+v////n////6/////v/9/////f///////P////r////8//7////7&#10;////+////////f///vz///7+///////8/////P////7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////7////////+/////f////7//f////r////5////+v////7//f////3/&#10;//////z////6/////P/+////+/////v///////3///78///+/v///////P////z////+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v/////+/////v/////9////+//+//v/&#10;/f/9//3////+//////7//////f////r////6//7//f/9/////f////7//////v////3////9////&#10;/f///v////3////9/////v/////+/////f////79/////f//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v/////+/////v//&#10;//////7////9/////v/+/////P////v////8/////v/9/////f///////f////v////9//7////7&#10;/////P///////v///v3///7+///////8/////P////7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7//////v////7////////+/////f////7//v////z////7/////P////7//f////3/&#10;//////3////7/////f/+////+/////z///////7///79///+/v///////P////z////+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9//7//v/////9/////f////79////+//+//3/&#10;/f/+//3////+//////7////9//////v////6//7//v/9//////////////////////7////8////&#10;/P///f////z////+//3////9///9/////f////79/////f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+/////v//&#10;///////////+/////v/+/////f///vz////9/////v/9/////f///////v////3////9//7//v/8&#10;/////f/////+/////v7///7////+///8/////P////3////+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v////7//////////////v////7//v////3///78/////f////7//f////3/&#10;//////7////9/////f/+//7//P////3//////v////7+///+/////v///P////z////9/////v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9//7//v/////+/////f////7+/////P/+//3/&#10;/f/+//3////+//////7////9/////v3////8//7////9///////+/////v/+//////7////8////&#10;/P///f////v////+//3////8///9/////f////7+/////v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+/////v//&#10;///////////+///////////+/v///v7///7+/////v/9/////f///////v////7////9/////v/9&#10;/////v/////+/////v////3////+///9/////P////3////+///////////+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v////7//////////////v///////////v7///7+///+/v////7//f////3/&#10;//////7////+/////f////7//f////7//////v////7////9/////v///f////z////9/////v//&#10;/////////v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v///////////////////////v/+//v/&#10;/f/8//3////+/////////////////v////////7////+//7////8/////v/+//////7////8/v//&#10;/f7//v////z////+//3////8///+/v///v7///7+////////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+/////v//&#10;///////////+///////////+/////f////7//////v/9//7//f/+/////v///v7////+/////f/+&#10;//7//v/////+/////v////3////+///+/////P////z////+//////7////+//////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v////7//////////////v///////////v////3////+//////7//f/+//3/&#10;/v////7///7+/////v////3//v/+//7//////v////7////9/////v///v////z////8/////v//&#10;///+/////v/////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7//f/+//z//v/+//7//v/+//z/&#10;/v/+//7////+/////v////7////+/////v///////v/+//3//v/8//7//f////////7////+/v//&#10;/v///v////3////9//7////9/////f///v3///7////+///+/////f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+/////v//&#10;///////////+///////////+/////f////7//////v/9//3//f/9/////////v/////+/////f/+&#10;//3//v/+///+/////v////3////+///+/////P////z////+//////7////+//////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v////7//////////////v///////////v////3////+//////7//f/9//3/&#10;/f////////7//////v////3//v/9//7//v///v////7////9/////v///v////z////8/////v//&#10;///+/////v/////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////7/+v/9//j//f/6//7//P//////&#10;//7////+/////////v////3////9/////v///////v////3//P/9//3//f///vz///79//7////9&#10;///////+/////f/8/////P///////P////z///7////+///9/////P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f///////v////7/&#10;///////////+///////////9/////f////7//////v/9//3//f/9/////////v////7+/////f/+&#10;//z//v/9///+/////f////3////+///+//7//P/+//z////+//////7+///+/v////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3///////7////+/////////////v///////////f////3////+//////7//f/9//3/&#10;/f////////7////+/v////3//v/8//7//f///v////3////9/////v///v/+//z//v/8/////v//&#10;///+/v///v7////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7/+//9//n//f/5//7//P///v//&#10;//7////+//////7//v////3////9/////v///////v////7//P/+//3//f///vz///79//3////8&#10;///////9/////f/8/////P///////f////z///7////+///9/////f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//v////7/&#10;///////////+///////////+/////f////7//////v/+//3//v/9/////////v/////+/////f/+&#10;//3//v/+///+/////v////3////+///+//7//f/+//3////+//////7+///+/v////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/7////+/////////////v///////////v////3////+//////7//v/9//7/&#10;/f////////7//////v////3//v/9//7//v///v////7////9/////v///v/+//3//v/9/////v//&#10;///+/v///v7////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v/+//3//v/9/////v//////&#10;//////////////////////7////+/////////////////////v////7//v////7////+//7////+&#10;///////+/////v/+/////v///////v////7////////////+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///////////////&#10;/////////////////////////////v////////////////7////+/////////////////////v//&#10;//7///////////////////7//////////////v////7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/////////9/f3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/////////////////////////////////////7////////////////+////&#10;/v////////////////////7////+///////////////////+//////////////7////+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/Pz8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////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///////////////AAAA/wMDA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f39//////8BAQH/AAAA/wAAAP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////////8AAAD/AQEB/wEBAf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AAAA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f39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///////////39/f//////&#10;/v7+/////////////f39///////+/v7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6+vr//////////////////v7+///////9/f3/&#10;//////z8/P/5+fn///////z8/P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v7+/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+/v7///////v7+///////&#10;/f39///////+/v7//v7+/////////////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8/Pz//v7+/////////////Pz8///////7+/v/&#10;/v7+//z8/P///////f39//z8/P/+/v7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+/v7/+vr6//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/////7+/v/6+vr///////7+/v//////&#10;//////r6+v/////////////////9/f3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z8&#10;/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v7+//////////////////9/f3/&#10;/f39///////9/f3////////////////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8BAQH/////////&#10;///+/v7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/////7+/v///////f39//39/f//////&#10;//////7+/v//////+/v7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///////v////7////////////+////&#10;/v/+/////v/////////////+/////////////////v////7///////////////7////+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AAAP8AAAD/AwMD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+////////&#10;///////////+///////////////////////////////////////////////////////////////+&#10;/////////////v////7///////////////////////////////////////////////7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wEBAf8AAAD/&#10;AAAA/wAAAP8AAAD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v///////////////////v//////////////////////////////////////&#10;/////////////////////////v////////////7////+////////////////////////////////&#10;////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7////9/////v//&#10;//////7////9//7//v/+///+/f///f3////+/////v/+/////v7+///+/////v////7///3+///9&#10;/////P78///++////vz///////39/v/+/////P39/////v/9/f3//v////3+///+/fv////8////&#10;/v/+/v7////////////+/v7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+/////f////7////////+/////f/+//7//v///v3///39/////v////7//v////7+&#10;/v///v////7////+///9/v///f////z+/P///vv///78///////9/f7//v////z9/f////7//f39&#10;//7////9/v///v37/////P////7//v7+/////////////v7+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7////9/////f//&#10;//7///7////9//7//v/8//79+f////v///z7///+/v/+/////Pz+///+///8+fr///////3+///8&#10;/////v/////++//9+fb//v38//7////9////+/z9///+/f//////+/3///3+//////3//vz5////&#10;/v/+/v7///////39/f////////////39/f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+/////f////3////+///+/////f/+//7//P/+/fn////7///8+////v7//v////z8&#10;/v///v///Pn6///////9/v///P////7//////vv//fn2//79/P/+/////f////v8/f///v3/////&#10;//v9///9/v/////9//78+f////7//v7+///////9/f3////////////9/f3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//////+/////v//&#10;//7///7////9/////v/7//7+9P/7+fH////9///+///8/P///fz////7+v///Pj//v37//7////6&#10;/P//+fr9//77+f///fn//f36//7//v/5/P3/+fr9//7+/////////P////r9/f////7///79//39&#10;/f/+/v7////////////9/f3//f39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////7////+///+/////f////7/+//+/vT/+/nx/////f///v///Pz///38&#10;////+/r///z4//79+//+////+vz///n6/f/++/n///35//39+v/+//7/+fz9//n6/f/+/v//////&#10;//z////6/f3////+///+/f/9/f3//v7+/////////////f39//39/f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//////+/v///v//&#10;//7///7////9/////v/6////9P92dWr/AgAA/wIABf+ioa3/+/r////7+P/Ixb3/BgUB/wAAAP+n&#10;qa///P3///77+v/HxL//AwQA/wABAP+jpan//P7///7+///8/Pz//f/+//z//v/8/Pz///7/////&#10;////////+vr6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7///7////+///+/////f////7/+v////T/dnVq/wIAAP8CAAX/oqGt//v6&#10;////+/j/yMW9/wYFAf8AAAD/p6mv//z9///++/r/x8S//wMEAP8AAQD/o6Wp//z+///+/v///Pz8&#10;//3//v/8//7//Pz8///+//////////////r6+v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//////+/v///v//&#10;//7///7////9/////v/6/8fHu/9PTkP////9//n3/P8sKzf/7Ovz//j08P8lIhr/xcbA/9/h4P8b&#10;HSX/5ubu//j29P8jIRr/ycrD/93g3f8ZGyD/6Orx///////9/v7/9/z4//z//v///////Pr9//39&#10;/v/6+vr///////z8/P///////v7+//////8DAw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7///7////+///+/////f////7/+v/Hx7v/T05D/////f/59/z/LCs3/+zr&#10;8//49PD/JSIa/8XGwP/f4eD/Gx0l/+bm7v/49vT/IyEa/8nKw//d4N3/GRsg/+jq8f///////f7+&#10;//f8+P/8//7///////z6/f/9/f7/+vr6///////8/Pz///////7+/v//////AwM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v/////+/v///v//&#10;//////3////9/////v/7//398/////f//vv6//b0+P8rKjL/5OPp/+Dc2f9IRT7/9/jz//f6+v9S&#10;VVz/yMrQ/+Hg3v9JR0H/8fLs//v+/P9SVFn/xcfO//b3+v/+/////P/+//v//v/8/P3///7//wIC&#10;A/8AAAD/AQEB/wEBAf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7//////v7///7////////9/////f////7/+//9/fP////3//77+v/29Pj/Kyoy/+Tj&#10;6f/g3Nn/SEU+//f48//3+vr/UlVc/8jK0P/h4N7/SUdB//Hy7P/7/vz/UlRZ/8XHzv/29/r//v//&#10;//z//v/7//7//Pz9///+//8CAgP/AAAA/wEBAf8BAQH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+/////v//&#10;//////3////9//7//v/8////+v////r/nJiX/wQBAv+mpqf///7//8jDwf9VUE7//v79//v+//9x&#10;dXj/pKap/8LBv/9UUk//+vr5//3///9xc3f/o6Wp//7////9/v//+v7///n9/v////////7+//7+&#10;/v////////////v7+/////////////7+/v8EBA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v////7////////9/////f/+//7//P////r////6/5yYl/8EAQL/pqan///+&#10;///Iw8H/VVBO//7+/f/7/v//cXV4/6Smqf/Cwb//VFJP//r6+f/9////cXN3/6Olqf/+/////f7/&#10;//r+///5/f7////////+/v/+/v7////////////7+/v////////////+/v7/BAQ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+/////v7/&#10;///+//3//f/9//3//v/9/////P///fv///38//77+v91dHL/qKel/8O9vf9YUlL////+//z///9t&#10;cnf/paes/8XEw/9SUEz//v/7//z//v9wcnf/qKqw//r7/v/9/v///P////v///////////7/////&#10;///+/v7////////////+/v7/////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v////7+/////v/9//3//f/9//7//f////z///37///9/P/++/r/dXRy/6in&#10;pf/Dvb3/WFJS/////v/8////bXJ3/6WnrP/FxMP/UlBM//7/+//8//7/cHJ3/6iqsP/6+/7//f7/&#10;//z////7///////////+/////////v7+/////////////v7+//////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5/vz//f/+///9/v///P3//v37//7//f/5/Pn/&#10;///2///55v+on4v/eoBz/9Pg4P83RVj/8vb////y7v9gUEL/yci+/9Xe3P8+SVf/7vL///7y7/9e&#10;VU7/vcvM/+j9///2/////f/////+/////f7///7////////9/////f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+/v7/&#10;//////39/f////////////39/f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////+/v///v7/&#10;///9//3//f/9//3//v/9//79+////v3//vr5///+/f+enZv/gH99/+Hb2/9HQkD/9fbw//r9/P9O&#10;UV7/yMnW/97c3f9GRT3/9Pbr//r++P9SU13/xsfU//7+///7/fz//P/6//r/+f///v/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////v7///7+/////f/9//3//f/9//7//f/+/fv///79//76+f///v3/np2b/4B/&#10;ff/h29v/R0JA//X28P/6/fz/TlFe/8jJ1v/e3N3/RkU9//T26//6/vj/UlNd/8bH1P/+/v//+/38&#10;//z/+v/6//n///7////+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9////+/z8/////f/9+vj//fz6/8LCwP9TVFH/&#10;/vz1///56f93cWD/p62i/+76+v8cJjX/xMbU/+PX0/8qHRP/7/Do//L5+P8aIi3/xMbR/+PZ2P8f&#10;GhX/4/Dw/+z+///5/////f/////+/////v////79/////f/9/////f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v7+//////////////////////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/v/+/////f///v3/&#10;///+//3////9//7//v/9/8nIxP9PS0j///79///9/v9wcHH/paOk//z39f8pJCD/ycrD/9rd3P8c&#10;Hiz/6er4//b09f8lJBv/zM7C/9vf2f8gISv/5OXz//7+///8/v3//P/5//z/+v/+/f////3////+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7//v////3///79/////v/9/////f/+//7//f/JyMT/T0tI///+/f///f7/cHBx/6Wj&#10;pP/89/X/KSQg/8nKw//a3dz/HB4s/+nq+P/29PX/JSQb/8zOwv/b39n/ICEr/+Tl8//+/v///P79&#10;//z/+f/8//r//v3////9/////v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Pz////+//3////7/vz//v/8//789/93bmr/&#10;CgEA/wMDAP96fnT/+//8//b8+//Bxcj/BgQI/wYAAP+tpqP/9Pfz//r////AxMn/AwII/wkDBP+m&#10;paT/9f////X////7/////v////3//////v////37///++v/+/////P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v7+//39/f/+/v7//v7+//39/f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v/9/////P///v7/&#10;//////3////9/////v/8//r68v95dm//AgAA/wEAA/+FhIv///7///v39P/Gw7z/AwQA/wIFBf+g&#10;o6v/9/n//////f/GxL//AQIA/wABAP+goqj//P7///3+///+////+f77//v//f/////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7//f////z///7+///////9/////f////7//P/6+vL/eXZv/wIAAP8BAAP/hYSL///+&#10;///79/T/xsO8/wMEAP8CBQX/oKOr//f5//////3/xsS//wECAP8AAQD/oKKo//z+///9/v///v//&#10;//n++//7//3////////+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n8+//7//7//f/7////+f//+fb/&#10;//z4//z++f/4//r/+f77//3//v/9/fz/+/j4///8/P/9+vr//f////r//v/5+vv//vz///37/f/7&#10;/P7/+P////n////9//7//v/+//z////+//////38///++v/+/////P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f39//////////////////////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9/////P///v7/&#10;//7///7////9/////v/8//398////vX///39///9///8/P//+vn/////+v///vb////8//r7/f/8&#10;/v///v////z6+P///fn/+/v6//3////8/////f/////////6+/v//P////z////7+/v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f////z///7+///+///+/////f////7//P/9/fP///71///9/f///f///Pz///r5&#10;//////r///72/////P/6+/3//P7///7////8+vj///35//v7+v/9/////P////3/////////+vv7&#10;//z////8////+/v7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+/////f////7///3//f/9//z//f74///++f///vv/&#10;//z7///+/f////7//f/+//f6+P/9/fz///39///+/v////7//f////3///////7////+//7+///6&#10;+/7/+/////z////+//3//v/+//3////+//////7+///+/f///////f//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7+/v/+/v7//v7+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9/////f///v//&#10;//7///7////9/////v/8//z88v////b//Pn5///+///6+v////7/////+v///PT//fz5//7////7&#10;/f//+/z+///+/P//+/j//f39//n8/f/2+fr/+/7//////////////f////3////9/fz////9////&#10;/v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f////3///7////+///+/////f////7//P/8/PL////2//z5+f///v//+vr////+&#10;//////r///z0//38+f/+////+/3///v8/v///vz///v4//39/f/5/P3/9vn6//v+////////////&#10;//3////9/////f38///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f////3//////v///vv//f75/////P/8//3/&#10;/v/////+///++/z////+//7//v/9/f7//////////f///vz//f39///////9/fv////9///////+&#10;/////f////v+///+//7//v/+//7///////////7////+//////7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+/v7/&#10;/f39//////8AAAD/AAAA///////9/f3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7////+///+/v///v//&#10;//7///7////9/////v/9////+P/8+vT///7////+///+/v////7////9+f////n////9//7////9&#10;/////f7////+/P///Pn///////7////9/////f///////v//////+Pr9//z+//////7///77////&#10;/v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+/////v///v7///7////+///+/////f////7//f////j//Pr0///+/////v///v7////+&#10;/////fn////5/////f/+/////f////3+/////vz///z5///////+/////f////3///////7/////&#10;//j6/f/8/v/////+///++/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z9///8/v///f/////9//f79//7//7/&#10;+Pz7/////////f7///z9///9///+////+Pv9/////P/+/fj///38///+/v/9//3//v/+///++///&#10;/v7//v////z+///9/////v/9/////P///v7//v////3//////v7////8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wAAAP8AAAD/AAAA/wAAAP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+/////f//&#10;//7///7////9/////v/+/////f///v3///7////9///8/f/////////+/f///Pr//fz7//r7/P/9&#10;/////v/////8+v///vv////+//r7/P/7/P7/+/z+/////v/8/Pz//f////7////+/fv///36////&#10;/v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v////3////+///+/////f////7//v////3///79///+/////f///P3/////&#10;/////v3///z6//38+//6+/z//f////7//////Pr///77/////v/6+/z/+/z+//v8/v////7//Pz8&#10;//3////+/////v37///9+v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v3///7+///9////+/7//v79//z//v/7////&#10;/P///////////f7///7////9///9/////f////z++v///vr///79//77+//9/////P/9///9+v//&#10;/fz///7///7////9/////v/+///++////v3//f////3//////v7///37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v7+/wEBAf8AAAD/AAAA/wEBAf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+/////v//&#10;//////7////9/////v/////9/v///v////7////////+/////v7+//38+////v7///////7////9&#10;////+/z9/////f///vz//fz7///////+/////v////79/f///////f7///z9/v////7////9////&#10;/v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v////7////////+/////f////7//////f7///7////+/////////v////7+&#10;/v/9/Pv///7+///////+/////f////v8/f////3///78//38+////////v////7////+/f3/////&#10;//3+///8/f7////+///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+/////v////////7////+////&#10;/v/////////////////////////+/////v///////v////7////+///////+/////v///////v//&#10;//7////////////+/////////////v////7//v////7////////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+vr6///////8/Pz//f39///////9/f3//v7+////////////&#10;/v7+//////8AAAD/AAAA///////7+/v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+///////////////////////////////////////////////////////////////+&#10;/////////////v////7////////////////////////////////////////////////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v//////////////////////////////////////&#10;/////////////////////////v////////////7////+////////////////////////////////&#10;////////////////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39/f////////////z8/P/9/f3/////////////////&#10;+vr6//7+/v/9/f3///////v7+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Pz8//v7+/////////////////////////////39/f/+/v7/&#10;//////////////////////7+/v//////+/v7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9/f3/////////////////////////////////&#10;/f39//r6+v///////f39//7+/v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j4+P//////+vr6///////9/f3////////////+/v7/&#10;///////////8/Pz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v7+///////7+/v/////////////////AgIC/wAAAP8AAAD/&#10;AgIC/wAAAP8DAwP/AAAA/wAAAP8CAgL/AAAA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v7+//////////////////7+/v/+/v7/////////////////&#10;//////////8AAAD//v7+///////7+/v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v7+/////////////f39///////+/v7/&#10;//////7+/v8BAQH///////v7+/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v7+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v7+///////+&#10;/v7/////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v7+/wAA&#10;AP/+/v7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wIC&#10;Av/+/v7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+/v7//v7+///////8&#10;/Pz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AAAA/wEB&#10;Af///////f39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QEB////////&#10;///////////////8/Pz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v7+/8DAwP/AAAA/wQE&#10;BP8AAAD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EBAf8AAAD/AAAA/wAAAP//&#10;/////f39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8BAQH/AQEB/wAA&#10;AP8AAAD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DAwP/AAAA/wAAAP//&#10;///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+/v7/AAAA/wMD&#10;A///////+vr6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/7+/v//&#10;////////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v/////////////////+/////v//////&#10;///////////////////////////+/////v/////////////////////////+/////v///////v//&#10;//7////////////+///////+/////f////7//v////7///////7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+/v7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7//////////////////v////7///////7////+/////v////////////7////+///////+&#10;/////v///////v////3////+///////+/////v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v7+//7+/v//&#10;///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+//////////////////7////+///////+/////v////7/&#10;///////////+/////v///////v////7///////7////9/////v///////v////7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v////7/&#10;/v////3////+///////+////+//+/Pj///////3////5/f//+fv9///+/v///fz///79///////8&#10;/////f/////++////vr///78//79/P/9/////f////v8/P////7//v////v8/P///v3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////////9/f3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7////+//7////9/////v///////v////v//vz4///////9////+f3///n7&#10;/f///v7///38///+/f///////P////3//////vv///76///+/P/+/fz//f////3////7/Pz////+&#10;//7////7/Pz///79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v////7//////v////7/&#10;/f////3////9///////9///9+P////r/+/v6//3////7/////f/////+/f///Pr///z7///////8&#10;////+v7////++////vn//fn2/////v/5/f//+v////7////7+/r////////////7+/r///7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9/f3///////z8/P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7////+//////7////+//3////9/////f///////f///fj////6//v7+v/9////+/////3/&#10;/////v3///z6///8+////////P////r+/////vv///75//359v////7/+f3///r////+////+/v6&#10;////////////+/v6///+/f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v////7//////v////7/&#10;/f////3////9//7////8////+f///Pf////+//3////6////+vz////7+v///vv////8//3+/v/8&#10;/////f/////+/P//+vb////8//7////6////+v////7//////////Pv7//7+/v////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/////7+/v/////////////////6+vr//v7+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7////+//////7////+//3////9/////f/+/////P////n///z3/////v/9////+v////r8&#10;////+/r///77/////P/9/v7//P////3//////vz///r2/////P/+////+v////r////+////////&#10;//z7+//+/v7////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7//////v////7/&#10;/f////3////+//7////8////+f////n////9//r9/f/6/v//+/z+///+/P///Pj////8//7////5&#10;/v///P/////8+///+/j//Pr3//7////z+Pv/+f7///3+///+/v7////////////9/f3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//////+/v7/+/v7//////////////////7+/v/+/v7//v7+//7+/v/+&#10;/v7//v7+//7+/v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+//////7////+//3////9/////v/+/////P////n////5/////f/6/f3/+v7///v8&#10;/v///vz///z4/////P/+////+f7///z//////Pv///v4//z69//+////8/j7//n+///9/v///v7+&#10;/////////////f39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+////////&#10;/f////3////+//7////8//348v/9+PL////8//v9/P/9/////v////v28////Pn///78//f4+P/5&#10;////+f///////f///vr///78//z7+//7/f//+/////3////5/Pv//f////7////9+/z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/////7+/v////////////39/f///////f39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v////////3////9/////v/+/////P/9+PL//fjy/////P/7/fz//f////7/&#10;///79vP///z5///+/P/3+Pj/+f////n///////3///76///+/P/8+/v/+/3///v////9////+fz7&#10;//3////+/////fv8///+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f////3////+//7////7///79f9RTEb/AwEA/wICAf9OUVL//Pz8///++v95cW3/BgIA/wACAv8K&#10;EhX/3ubo//j59v/IxsL/AgAA/wMDA/+go6j/+f7///3////+////+/z9//7//////v////3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//////////9/f3//f39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3////9/////v/+////+///+/X/UUxG/wMBAP8CAgH/TlFS//z8&#10;/P///vr/eXFt/wYCAP8AAgL/ChIV/97m6P/4+fb/yMbC/wIAAP8DAwP/oKOo//n+///9/////v//&#10;//v8/f/+//////7////9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f////3////+//7////7/56Zk/9VUEr////7//39/P9MTU7/pqam//r07/9ZU07/xsfE//v////y&#10;+v7/+/////z5+P8pJSL/x8fE/9zg3/8cJCf/4efr//7//////f7//vz+///+/////////f3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/////8/Pz///////7+/v/+/v7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3////9/////v/+////+/+emZP/VVBK////+//9/fz/TE1O/6am&#10;pv/69O//WVNO/8bHxP/7////8vr+//v////8+fj/KSUi/8fHxP/c4N//HCQn/+Hn6//+//////3+&#10;//78/v///v////////39/f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+////&#10;/f////3///////7////7///++P///vj///77///+/f+Zmpv/hIOC/+Hb1v8jHRf/6uvo//r////0&#10;/P//+////9zb2f9HQ0D/9vfz//f7+v9PV1r/wsjM//7////+/P3///7///78/v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7+/v8AAAD/AAAA/wAAAP8AAAD/AAAA/wAAAP8A&#10;AAD/AAAA/wAAAP8AAAD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v////3////9///////+////+////vj///74///++////v3/mZqb/4SD&#10;gv/h29b/Ix0X/+rr6P/6////9Pz///v////c29n/R0NA//b38//3+/r/T1da/8LIzP/+/////vz9&#10;///+///+/P7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8/vv////9///+/f//+/v///z7///++//9/vb/&#10;/v/5//fz9P8sJyr/6urp/8PFwf8oKiX/DxAL/wQCAP9QTkr//v/2/8LHxP9IUV//9ff////69f95&#10;bGP/nKmp/+v+///2/////f7////9/v///f7///7//wABBP8AAQD/AAEA/wAAAP8AAAD/AAAA////&#10;///9/f3////////////9/f3/////////////////////////////////////////////////////&#10;//////////////////////////////////////8AAAD/AAAA//////8AAAD///////7+/v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+////&#10;/f////3///////7///77///99///+fP///77//f29f8sLS7/5+bl/8jCvf8uKCL/FBIQ/wACA/9N&#10;Vlv/8vz+/8PFwv9SUU3//v36//////9vcnf/pquv//r9/v/+/////v///////////v////7//wEA&#10;AP8AAAD/BAQE/wAAAP8BAQH/AAAA/wEBA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v////3////9///////+///++////ff///nz///++//39vX/LC0u/+fm&#10;5f/Iwr3/Ligi/xQSEP8AAgP/TVZb//L8/v/DxcL/UlFN//79+v//////b3J3/6arr//6/f7//v//&#10;//7///////////7////+//8BAAD/AAAA/wQEBP8AAAD/AQEB/wAAAP8BAQ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+//3////9///+/f///v3///z7///8+f////j/&#10;9vbv/yUiJP/KyMz//f38//z++v/l5+P/9fby//38+f+ioZz/paad/77Dv/9MVGH/9/n////28f99&#10;cmn/oKus/+r9///1/////v/////7/P///f7/+/r+//3////9/////v/+/////////////v7+/wAA&#10;AP/////////////////+/v7/////////////////////////////////////////////////////&#10;/////////////////////////////////wAAAP8CAgL/AQEB/wAAAP8AAAD///////////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+////&#10;/f////3///////7///77///++P///ff/+PTx/yMjIv/Ky8z////////79v/s5uH/9PHw//3///+Y&#10;oaX/nqeq/8LEwf9UU0///vz5//////9xc3j/oqaq//3////+/////f7///39/v///v////7/////&#10;///+/v7///////7+/v//////////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v////3////9///////+///++////vj///33//j08f8jIyL/ysvM////&#10;////+/b/7Obh//Tx8P/9////mKGl/56nqv/CxMH/VFNP//78+f//////cXN4/6Kmqv/9/////v//&#10;//3+///9/f7///7////+/////////v7+///////+/v7////////////////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+////+v////n////8//z5+P/h2tn/&#10;GxYU/8jKyP/9//7//Pv5//38+v////7////+//v89/+am5T/foF5/9vg3f9AR1D/8PH6//vw7f9a&#10;UUv/w83O/+/+///4/////P79///+/////f////7///3+///+/////P79/////////////v7+/wEB&#10;Af/8/Pz///////z8/P//////////////////////////////////////////////////////////&#10;/////////////////////////////////wAAAP8AAAD/AAAA/wICAv8AAAD//f39//z8/P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+////&#10;/f////3///////7///36//328P/n4dv/FxUR/8vLyv/6/f7/+/v7///++v///vn////8//f7+/+W&#10;nKD/fICD/+De3P9FQT7/9fTx//v+/f9PVVn/wsfL//f3+f///v////7////9///9/f3///////7+&#10;/v////////////7+/v///////v7+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v////3////9///////+///9+v/99vD/5+Hb/xcVEf/Ly8r/+v3+//v7&#10;+////vr///75/////P/3+/v/lpyg/3yAg//g3tz/RUE+//X08f/7/v3/T1VZ/8LHy//39/n///7/&#10;///+/////f///f39///////+/v7////////////+/v7///////7+/v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8/Pz//v79//3/+v////r//fz4/97a2P8mHiD/&#10;7efo//3//P/6//v////+/8PBwv9PTk7//Pv5//r79v+eoJr/oqSf//T39f8fJCn/yMnO/+Pc2v8g&#10;Gxj/4urs//P+///3/fz//v/+///+/v///v////7////////6+/v//v/////////+/v7//v7+/wAA&#10;AP//////////////////////////////////////////////////////////////////////////&#10;//////////////////////////////////////8DAwP/AAAA//////8AAAD///////39/f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+////&#10;/f////3////+/v3///37/+Lc1v8iHBb/6+nm//v8/P/9/////v///8G9uv9VUEz/+/v4//3///+a&#10;n6P/pqis//j19P8tKCX/zczJ/9fa2f8WHCD/5uvv/////////f7//Pn7///+////////+/z8////&#10;///+/v7//f39////////////////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v////3////9/////v79///9+//i3Nb/IhwW/+vp5v/7/Pz//f////7/&#10;///Bvbr/VVBM//v7+P/9////mp+j/6aorP/49fT/LSgl/83Myf/X2tn/Fhwg/+br7/////////3+&#10;//z5+////v////////v8/P///////v7+//39/f/////////////////////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3//v78//z//v/+//7///v3/3ZwbP8EAAD/&#10;BQIC/wEAAP8CBAL/fYCB//7///90cm//BQMA/wcIA/97fXn//v/9//r8+v/Fx8f/AgID/wIAAP+s&#10;q6r/+f7///j////9//7/+vz5//7+/v/8/P3//vz+///+///8/fz//f/9/////////////////wEB&#10;Af/9/f3////////////6+vr/////////////////////////////////////////////////////&#10;///////////////////////////////////////7+/v///////////8AAAD//v7+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v/+//7/&#10;/f////3////+/v3///37/3hybf8FAAD/BAMB/wAAAf8AAQT/f4GD///+/P96dXH/BQIA/wAAAP9/&#10;hIj/9Pn8//38+v/EwL3/AgAA/wMDA/+kpqr/+/////3+///8/Pz///////7+/v/9/f3///////7+&#10;/v////////////z8/P/9/f3//v7+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7//v/+//3////9/////v79///9+/94cm3/BQAA/wQDAf8AAAH/AAEE/3+B&#10;g////vz/enVx/wUCAP8AAAD/f4SI//T5/P/9/Pr/xMC9/wIAAP8DAwP/pKaq//v////9/v///Pz8&#10;///////+/v7//f39///////+/v7////////////8/Pz//f39//7+/v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39/X////9//v9/P/+/v3///v3///79////fz/&#10;/fv7///9/f//////+v3///j7+/////z//fz4//n59v/+//3/+fv6//7////7/Pn//f77//z9/f/4&#10;+fv/+/7///v+///6/Pn//v/9//7////+//////3////9/v////7//P77//39/P/5+fn//////wIC&#10;Av/8/Pz//v7+////////////////////////////////////////////////////////////////&#10;//////////////////////////////////////////////////39/f8BAQH///////////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v/+//7/&#10;/f////z////+/v3///37///79v/++fX///79//7////3/P///P////78+v/89/T///78//v7+//5&#10;/v//+/////38+f///fn///78///////6/P//+Pz///3////+/////f/+//v8/P////////7+////&#10;////////+vr6////////////////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7//v/+//3////8/////v79///9+///+/b//vn1///+/f/+////9/z///z/&#10;///+/Pr//Pf0///+/P/7+/v/+f7///v////9/Pn///35///+/P//////+vz///j8///9/////v//&#10;//3//v/7/Pz////////+/v////////////r6+v/////////////////////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7//v/+//v69/////z////9//78+v////z/&#10;//79///+///+/P///v7///7////5/Pv//v/+//38+f////z////////////+//r//f/6//v+/v/9&#10;////+vv+///////+//3//P76//7//v/7/P3///////v5+//+/fv////9/////v///////Pz8/wAA&#10;AP/9/f3///////7+/v/9/f3/////////////////////////////////////////////////////&#10;//////////////////////////////////7+/v///////v7+//////8BAQH//Pz8//r6+v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v/+//7/&#10;/f////z////+/v7///38///69v///vr//v38//v+///7////+////////f///vz///79///////5&#10;/f///f/////9+////Pf///77//v7+v/7////+f7///3+/v////7//f39//7+/v////7//Pz7////&#10;///6+vr///////7+/v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7//v/+//3////8/////v7+///9/P//+vb///76//79/P/7/v//+/////v/&#10;//////3///78///+/f//////+f3///3//////fv///z3///++//7+/r/+/////n+///9/v7////+&#10;//39/f/+/v7////+//z8+///////+vr6///////+/v7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v/+//7/&#10;/f////3+///+/v7///39///++////Pn///////3////6/v//+////////v/+/Pr////9//39/f/9&#10;/////v/////8+v///vr///77/////v/8////+v7////////+/fz///////7+/v/9/fz////+////&#10;/////////////////////////f39//z8/P8CAg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7//v/+//3////9/v///v7+///9/f///vv///z5///////9////+v7///v/&#10;//////7//vz6/////f/9/f3//f////7//////Pr///76///++/////7//P////r+/////////v38&#10;///////+/v7//f38/////v////////////////////////////39/f/8/Pz/AgI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////////v////7///////////////7/&#10;///////////////////////////+/////v///////v////7///////////////7////+//7////+&#10;///////////////////////+//////////////////////////////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v7+//////8AAAD///////7+/v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v///////////////////////v////7///////7////+/////v////////////7////+///////+&#10;/////////////v////3////+///////+/////v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39/f////////////z8/P///////f39&#10;////////////////////////////////////////////////////////////////////////////&#10;//////////////////////////////////////////////////////z8/P///////////wAAAP//&#10;///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7///////////////////////7////+///////+/////v////7/&#10;///////////+/////v///////v////////////7////9/////v///////v////7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+/v7/&#10;/f39//////8FBQX//f39//////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wAAAP8BAQH////////////8/Pz//f39&#10;////////////////////////////////////////////////////////////////////////////&#10;/////////////////////////////////////////////////////////////////////wICAv/9&#10;/f3/////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9/f3/&#10;//////////8AAAD///////z8/P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wAAAP8AAAD/AAAA////////////////&#10;////////////////////////////////////////////////////////////////////////////&#10;//////////////////////////////////////////////////////7+/v/7+/v//////wAAAP//&#10;///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Pz8//////8AAAD//v7+///////6+vr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AQEB/wICAv8BAQH/AAAA///////7+/v/////&#10;////////////////////////////////////////////////////////////////////////////&#10;//////////////////////////////////////////////////////////8AAAD/AgIC/wEBAf/9&#10;/f3/+/v7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9/f3/&#10;/f39//////8CAgL///////39/f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8AAAD/////////////////////&#10;////////////////////////////////////////////////////////////////////////////&#10;/////////////////////////////////////////////////////wAAAP8AAAD/AAAA/wICAv//&#10;////////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39/f8AAAD/AAAA///////+/v7//Pz8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+Pj4//39/f/+/v7//f39&#10;////////////////////////////////////////////////////////////////////////////&#10;/////////////////////////////////////////////////////wAAAP8EBAT/AgIC/wAAAP/+&#10;/v7/+vr6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+/v7/&#10;+fn5/wQEBP8DAwP/AwMD/wAAAP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/7+/v//////////&#10;////////////////////////////////////////////////////////////////////////////&#10;//////////////////////////////////////////////////////////8CAgL/AAAA/wAAAP//&#10;///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v7+/wICAv8AAAD/AAAA/wMDA/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//////f39//7+/v///////Pz8&#10;////////////////////////////////////////////////////////////////////////////&#10;//////////////////////////////////////////////////////z8/P///////////wAAAP//&#10;/////v7+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+/v7/&#10;//////////8AAAD/AgIC//7+/v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7+/v/+/v7///////39/f//////////&#10;//v7+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+/v7/&#10;/Pz8//////8EBAT//v7+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f39///////8/Pz///////7+/v////////////39/f/+/v7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7+/v8AAAD//Pz8//////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+/v7///////////////////////////////////////////8BAQH/AAAA&#10;//39/f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7+/v8AAAD//v7+/////////////Pz8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j////////////9/f3///////z8/P///////////wAAAP8CAgL/AAAA&#10;/wAAAP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5+fn/&#10;//////////8FBQX//Pz8//v7+/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/////+vr6//////8AAAD/AAAA/wQEBP8AAAD/AAAA/wMDA/8AAAD/AAAA&#10;/wMDA/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Pz8//7+/v8AAAD////////////4+Pj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/////AAAA/wAAAP8AAAD/AgIC//v7+/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9/f3/&#10;//////////8AAAD//v7+/////////////f39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r6+v/+/v7///////7+/v/+/v7/BAQE/wAAAP8BAQH/AQEB////////////////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9/////v/+//7//v////7/////////&#10;///+/////v////7////////////+/////v////////////////////////////////////7////+&#10;///////////////+/////v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+/v7//////8DAwP//f39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/////+/v7//////wAAAP8AAAD/AAAA//39/f///////f39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7////+////////////////////////////////////////////////&#10;//////////////////////////////////////////////////////////////////7//v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+/////v//////////////////////&#10;////////////////////////////////////////////////////////////////////////////&#10;///////////////+//7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v////6////+//9//z//P/+//z///////7/&#10;//79/////f////3///////7////9/////f///////////v////////////////7////+//z////9&#10;///////+///+/v/9/////f///////////////v////7//////////////////////////////wAA&#10;AP///////v7+////////////////////////////////////////////////////////////////&#10;//////////////////////////////////7+/v///////f39//////8AAAD//Pz8///////9/f3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7+/v/+&#10;/v7///////39/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v////7//7//P/8//3/+/////z/////////&#10;//79///+/P///vz///////3////8/////f///////////v///////////////////v/+//z//v/9&#10;//7////+/////v/+//7//f///////////////v////7///////////7//////////////////wAA&#10;AP///////v7+////////////////////////////////////////////////////////////////&#10;//////////////////////////////////////////////////////8DAwP///////n5+f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39/f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3////8/////P////3////9////&#10;///+///9/P///fv//v/+//v////8//3//f/8/////P///vz///79///////+/////v///////v//&#10;//3//v////7///////7////+/////////////////////////v////7//////////////////wAA&#10;AP///////v7+////////////////////////////////////////////////////////////////&#10;///////////////////////////////////////7+/v///////7+/v8AAAD//f39//7+/v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r6+v//////&#10;///////////+/v7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//////+&#10;/v7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7+/v//////+v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/////9/f3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9/f3/&#10;///////////+/v7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7////+/////v///////////v//&#10;//7///7+///9///////8////+v////7///7///////////////////////////7///7////9////&#10;/v///v////7//////v////7///////////////3////9/////v///////////////////////wAA&#10;AP///////v7+////////////////////////////////////////////////////////////////&#10;//////////////////////////////////7+/v//////AAAA/wAAAP8AAAD/AQEB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39/f//////&#10;//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///////////////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////7//f/+//v////5////+////f//&#10;//3///v////6///////8///++////f////3////+///9/////f////7//////v3///7+///+///+&#10;/////v////7//v///////////////////v////3+///9/v///////v///////////////////wAA&#10;AP///////v7+////////////////////////////////////////////////////////////////&#10;///////////////////////////////////////9/f3/AwMD/wAAAP8FBQX/AAAA/wAAAP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/////z8/P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+//7//P/+//n////0////9v///f7/&#10;//3///z////6/////v/+/////f///f////3////+///9/////P////3///////7///7///7////9&#10;/////f////3////9/////f///////////v////3////+/v////7//v///////////////////wAA&#10;AP///////v7+////////////////////////////////////////////////////////////////&#10;///////////////////////////////////////+/v7//////wEBAf8AAAD/BAQE/wAAAP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/+/v7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7+/v//&#10;/////f39/wEBAf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9/f3//v7+//////8AAAD/AAAA/wICAv8AAAD/&#10;////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/////+&#10;/v7/AQEB/wAAAP8CAgL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39/f//////&#10;/v7+//////////////////39/f//////AAAA/wAAAP/////////////////9/f3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Pz8//////////////////39/f8AAAD/AQEB/wICAv8AAAD/&#10;//////39/f/////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AAAA/wQEB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7+/v/8/Pz//v7+////////////AAAA/wICAv//////&#10;/f39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f39//7+/v//&#10;/////Pz8/wAAAP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7+/v//////&#10;/////////////////f39//7+/v8AAAD/AAAA/wAAAP8CAgL///////////////////////z8/P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v7+//39/f///////v7+//7+/v////////////z8/P//////&#10;//////z8/P////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//////7+/v//////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8/Pz/&#10;/f39///////8/Pz///////39/f//////AgIC/wICAv/9/f3///////z8/P/+/v7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7+/v///////v7+///////+/v7///////7+/v//////&#10;/v7+//39/f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//////7+/v//&#10;///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7+/v//////&#10;//////z8/P//////+Pj4///////4+Pj//v7+//7+/v///////f39//7+/v////////////r6+v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+/v7//v7+///////+/v7//v7+///////8/Pz/&#10;/////////////////Pz8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+&#10;/v7//f39//7+/v/////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8/Pz/&#10;/v7+//////////////////////////////////39/f////////////v7+////////Pz8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v7+////////Pz8/////////////v7+////////////&#10;/Pz8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///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7+/v//////&#10;/v7+//z8/P//////AAAA/wAAAP8AAAD/AAAA/wQEBP8AAAD/AAAA/wICAv8AAAD/AAAA//7+/v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9/f3////////////+/v7////////////+/v7/&#10;//////z8/P/////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7+/v//&#10;/////f39///////////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7///////3////5////+v///v//&#10;//7///7////+/////v///////////v////7////////+/////v////7////////////////+////&#10;/v///f////3////+//////////////////////7////+/////////v///////////////////wAA&#10;AP///////v7+////////////////////////////////////////////////////////////////&#10;//////////////////////////////////7+/v///////v7+//////8AAAD///////7+/v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+/////v//////&#10;/v////7////////////9///++////vz////+//7////9/////v/////+/v///vz////8//7////9&#10;/////v///////v////v////9//7////9/////f////7///////7//v////7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//&#10;/////////Pz8/////////////v7+///////+/v7//////wAAAP////////////7+/v/////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//////39/f////////////7+/v//////////////////////&#10;/Pz8//7+/v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//////////+/v7/////&#10;/////////////f39/////////////////////////////v7+////////////////////////////&#10;////////////////////////////////////////////////////////////////+/v7////////&#10;/////f39//7+/v/////////////////8/Pz//////////////////v7+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+/v7///////39/f8FBQX///////39/f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/////7+/v////////////+/v7//////wAAAP/+/v7/////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wAAAP8AAAD/&#10;AAAA//7+/v////////////39/f///////v7+//z8/P//////////////////////////////////&#10;/////////////////////////////////////////////////////v7+/////////////f39////&#10;///7+/v///////39/f8AAAD///////39/f///////v7+//7+/v/+/v7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AAAA/wAAAP8AAAD/AAAA/wMDA/8AAAD/&#10;BQUF/wAAAP8AAAD/AAAA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+/v7//v7+/////////////v7+&#10;//////////////////z8/P///////f39///////9/f3/////////////////////////////////&#10;//////////////////////////////////////////////////////////////////////z8/P/8&#10;/Pz////////////+/v7///////z8/P///////Pz8//7+/v///////////////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Pz8//////8AAAD////////////9/f3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r6&#10;+v///////f39//////////////////7+/v///////v7+/wMDA////////v7+///////9/f3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v7+///////+/v7/AAAA/wICAv8CAgL/&#10;AAAA///////9/f3//v7+///////9/f3/////////////////////////////////////////////&#10;//////////////////////////////////////////////////////////39/f/+/v7/////////&#10;/////////////wAAAP8AAAD//v7+/////////////f39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8/Pz///////z8/P/+/v7////////////+/v7///////7+/v8BAQH/&#10;+/v7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8AAAD/AAAA&#10;///////+/v7/+vr6//////////////////7+/v///////Pz8////////////////////////////&#10;///////////////////////////////////////////////////////////+/v7//v7+///////9&#10;/f3///////7+/v/9/f3////////////6+vr//f39///////+/v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6+vr///////7+/v8AAAD///////z8/P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7+/v/+/v7//////////////////////wAAAP////////////39/f///////Pz8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//////////////////////7+/v/9/f3//Pz8//7+/v//////////////////////////////////&#10;/////////////////////////////////////////////////////v7+//////////////////7+&#10;/v//////AAAA/wEBAf8CAgL/AAAA//7+/v///////v7+/////////////v7+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///////////39/f////////////7+/v8BAQH/&#10;//////39/f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39/f/9/f3//////wAAAP8CAgL/AgIC&#10;/wAAAP/////////////////7+/v//v7+///////6+vr/////////////////////////////////&#10;/////////////////////////////////////////////////////////////////v7+/wAAAP8A&#10;AAD/BgYG/wAAAP8AAAD/AgIC/wEBAf8AAAD/BQUF//r6+v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f39//////8CAgL///////39/f/9/f3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39&#10;/f/9/f3//v7+/////////////v7+//////8AAAD/AAAA/wMDA//+/v7////////////5+fn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z8/P///////v7+//////8AAAD/&#10;///////////+/v7//v7+//7+/v//////////////////////////////////////////////////&#10;/////////////////////////////////////////////////////v7+//////////////////7+&#10;/v//////AAAA/wEBAf8CAgL/AAAA//7+/v///////v7+/////////////v7+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v7+////////////+vr6///////+/v7///////////8AAAD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9/f3//////wAAAP8DAwP/AgIC&#10;/wAAAP/9/f3///////39/f////////////7+/v///////Pz8////////////////////////////&#10;////////////////////////////////////////////////////////////////////////////&#10;////+fn5///////+/v7/AAAA//39/f/////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z8/P/+/v7//////wAAAP8AAAD//f39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7+/v/+/v7//////wAAAP8AAAD/AQEB/wAAAP/+/v7/////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8AAAD/&#10;/f39//////////////////z8/P//////+vr6//7+/v//////////////////////////////////&#10;//////////////////////////////////////////////////////////39/f/+/v7/////////&#10;/////////////wAAAP8AAAD//v7+/////////////f39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/////r6+v///////v7+//////8AAAD/&#10;/v7+///////7+/v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v7+//7+/v////////////////8AAAD/AAAA&#10;///////9/f3//f39////////////+/v7////////////////////////////////////////////&#10;///////////////////////////////////////////////////////////7+/v/+/v7////////&#10;////////////////////AQEB/////////////f39//39/f/+/v7//f39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AAAA/wMDA/8DAwP/BAQE//n5+f/+/v7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Pz8//39&#10;/f///////f39/////////////v7+/wAAAP8BAQH/AQEB/wEBAf///////v7+//7+/v/+/v7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v7+///////9/f3///////z8/P8CAgL/&#10;/v7+///////7+/v////////////8/Pz/////////////////////////////////////////////&#10;/////////////////////////////////////////////////////v7+/////////////f39////&#10;///7+/v///////39/f8AAAD///////39/f///////v7+//7+/v/+/v7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/v7///////+/v7///////n5+f////////////39/f8CAgL/&#10;//////v7+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v7+/////////////v7+&#10;/////////////v7+//7+/v///////Pz8/////////////f39////////////////////////////&#10;///////////////////////////////////////////////////////////////////////////8&#10;/Pz////////////7+/v/AAAA//39/f//////////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9/f3/AwMD/wAAAP8AAAD/AgIC//7+/v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+/v7///////7+/v/9/f3///////////8BAQH/AAAA/wAAAP///////Pz8///////9/f3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///////////////8AAAD/&#10;//////////////////////z8/P///////v7+//7+/v//////////////////////////////////&#10;/////////////////////////////////////////////////////v7+///////+/v7///////7+&#10;/v/+/v7///////////8AAAD//v7+///////+/v7//////////////////f39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///////////////v7+///////8/Pz///////////8BAQH/&#10;AAAA/////////////v7+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AAAA/wAAAP8BAQH/AAAA/wAAAP8AAAD/AAAA&#10;/wAAAP8AAAD/AAAA//7+/v/////////////////+/v7/////////////////////////////////&#10;///////////////////////////////////////////////////////////+/v7/+/v7////////&#10;/////f39////////////AAAA///////6+vr///////39/f/9/f3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+/v7//v7+/wICAv8AAAD////////////+/v7/&#10;////////////////////////////////////////////////////////////////////////////&#10;/////////////////////////////////////////////////////v7+///////+/v7//////wAA&#10;AP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v7+//7+/v/9/f3//////////////////v7+////////&#10;//////////v7+//+/v7///////7+/v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7+/v////////////v7+///////&#10;/v7+//39/f///////f39/wEBAf/////////////////9/f3//v7+////////////////////////&#10;////////////////////////////////////////////////////////////////////////////&#10;/////////////////////////////////////////Pz8/wMDA////////f39//7+/v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AAAD/&#10;AQEB/wAAAP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7+/v8EBAT///////z8/P/+/v7/&#10;////////////////////////////////////////////////////////////////////////////&#10;/////////////////////////////////////////////////////////////////////////wEB&#10;Af/+/v7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39/f/+/v7///////39/f//&#10;/////v7+///////////////////////+/v7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z8/P//////+fn5////////////&#10;//////////8AAAD/AwMD/wAAAP///////v7+//39/f////////////7+/v//////////////////&#10;////////////////////////////////////////////////////////////////////////////&#10;///////////////////////////////////+/v7//////wAAAP/////////////////7+/v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8DAwP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+/v7///////z8/P8AAAD//v7+////////////&#10;////////////////////////////////////////////////////////////////////////////&#10;//////////////////////////////////////////////////////////v7+//+/v7/////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+/v7///////v7+///////AAAA/wICAv8AAAD/AAAA/wEBAf8A&#10;AAD/AAAA/wAAAP8AAAD/AAAA//7+/v/9/f3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8/Pz////////////+/v7/&#10;+fn5/wAAAP8BAQH/AAAA/wMDA/8AAAD////////////+/v7/+fn5////////////////////////&#10;////////////////////////////////////////////////////////////////////////////&#10;/////////////////////////////////////////v7+/wAAAP///////v7+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//////8AAAD/&#10;AAAA///////+/v7///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z8/P////////////7+/v8AAAD//v7+////////////&#10;////////////////////////////////////////////////////////////////////////////&#10;/////////////////////////////////////////////////////v7+//////8CAgL/AAAA/wAA&#10;AP///////f39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7+/v///////////////////////v7+//////8A&#10;AAD////////////5+fn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v7+////////v7+//7+/v//////&#10;/////wICAv8AAAD/AAAA/wAAAP8DAwP//Pz8////////////////////////////////////////&#10;////////////////////////////////////////////////////////////////////////////&#10;///////////////////////////////////8/Pz//////wAAAP8BAQH//f39//39/f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8GBgb/&#10;/Pz8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7+/v//////+/v7//z8/P8FBQX////////////5+fn/&#10;////////////////////////////////////////////////////////////////////////////&#10;/////////////////////////////////////////////////////////wAAAP8AAAD/AAAA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+/v7//Pz8///////7+/v///////z8/P////////////z8/P8G&#10;Bgb///////7+/v////////////39/f/4+Pj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8/Pz//v7+///////+/v7/&#10;+/v7//////8AAAD/AgIC/wAAAP/8/Pz//v7+/////////////f39////////////////////////&#10;////////////////////////////////////////////////////////////////////////////&#10;////////////////////////////////////////AAAA/wICAv8CAgL/AAAA///////8/Pz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8EBAT/&#10;/v7+//39/f/////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4+Pj///////////8AAAD//v7+//z8/P//////&#10;////////////////////////////////////////////////////////////////////////////&#10;/////////////////////////////////////////////////////Pz8/wAAAP8CAgL/BAQE/wAA&#10;AP/+/v7///////j4+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7+/v/9/f3////////////6+vr///////////8A&#10;AAD//f39//z8/P///////Pz8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v7+///////&#10;/////////////////////wMDA////////v7+////////////////////////////////////////&#10;////////////////////////////////////////////////////////////////////////////&#10;////////////////////////////////////////AAAA/wICAv8AAAD/AQEB//7+/v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v7+///////////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39/f////////////7+/v8AAAD////////////9/f3/&#10;////////////////////////////////////////////////////////////////////////////&#10;//////////////////////////////////////////////////////////////8AAAD/AAAA/wAA&#10;A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+/v7/////////////v7+//39/f///////f39//7+/v8B&#10;AQH////////////7+/v///////39/f/+/v7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z8/P/9/f3//v7+////////////&#10;//////z8/P///////v7+/wAAAP/8/Pz//f39///////9/f3/////////////////////////////&#10;////////////////////////////////////////////////////////////////////////////&#10;/////////////////////////////////////////////wMDA/8AAAD/+/v7//7+/v/////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8DAwP/&#10;/v7+//7+/v/9/f3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v////7///////////////////////7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7////+//7/&#10;///9/////f////7////////////+/////f////7///////7////+///////+////////////////&#10;/////////////v////7////+/////v/////////////+/////v////7///////////7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+/////v/+/////f////3////+/////////////v////3////+///////+////&#10;/v///////v////////////////////////////7////+/////v////7//////////////v////7/&#10;///+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v////////7////+//7/&#10;///9/////f////7////////////+/////f////7///////7///7+/////v/+////////////////&#10;/////////////v////3////9/////v/////////////+/////v////7///////////7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7////////+/////v/+/////f////3////+/////////////v////3////+///////+///+&#10;/v////7//v////////////////////////////7////9/////f////7//////////////v////7/&#10;///+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v////////////////7/&#10;///9/////f////7//////////////////v////7////////////+/////v////7/////////////&#10;/////////////v////3////9/////v////////////////////////////////////7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7////////////////+/////f////3////+//////////////////7////+////////////&#10;/v////7////+//////////////////////////7////9/////f////7/////////////////////&#10;////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+/////v////7//////////////////v/////////////////+/////f////7/////////////&#10;/////////////v////3////9/////v////////////////////////////////////7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v////7////+//////////////////7/////////////////&#10;/v////3////+//////////////////////////7////9/////f////7/////////////////////&#10;////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v////7////+///////////////////////////////+/////f////3/////////////&#10;/////////////v////3////9/////v////////////////////////////////////7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7////+/////v//////////////////////////////&#10;/v////3////9//////////////////////////7////9/////f////7/////////////////////&#10;////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7////+//////////////7////+///+/////v/+/////P////z/////////////&#10;/////////////v////3////+/////v////////////////////////////////////7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+/////v/////////////+/////v///v////7/&#10;/v////z////8//////////////////////////7////9/////v////7/////////////////////&#10;///////////////+///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v//&#10;//////////////7////+/////////v////3////9///+/////f///////P////z/////////////&#10;/////////////v////7////+//////////////////7////+/////v////7////+//7//v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7////////////////+/////v////////7////9/////f///v////3/&#10;//////z////8//////////////////////////7////+/////v/////////////////+/////v//&#10;//7////+/////v/+//7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+/////v//&#10;//////////////3////9/////v///v////z////8///9/////P//////+////vv/////////////&#10;/////////////v////7//////////////////v////7////+/////v////7////+//7//v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v////7////////////////9/////f////7///7////8/////P///f////z/&#10;//////v///77//////////////////////////7////+//////////////////7////+/////v//&#10;//7////+/////v/+//7/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//9//7//v/////+/////v//&#10;//7///////////3////8/////f/9+vv///v////8///8////+///////+////vr///7////////+&#10;/v7//v7+/////v////7/+vv7//7////+/////P3///7////9/v///v////7////+//7//v/+//7+&#10;/v////////////z8/P/+/v7///////////8BAQH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////wAAAP///////f39///////+/v7/////&#10;////////////////////////////////////////////////////////////////////////////&#10;//////////////////////////////////////////////////////39/f///////////wAAAP8B&#10;AQH//v7+//7+/v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v/9//3//f/+///+/////v//&#10;//7///////////3////8//7+/P///v////T9///4///6////+v//////+v//+vb///7+//7+///7&#10;+/v///////z8+//9//3//f/+//7////+/////v////7////+/////f7///z9/v/+//7//v/+//7+&#10;/v/+/v7//f39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AQEB/wAAAP/+/v7///////7+/v//////////&#10;////////////////////////////////////////////////////////////////////////////&#10;///////////////////////////////////////////////////////////8/Pz/AgIC/wAAAP8B&#10;AQH/AAAA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v/9//3//v/+///+/////f//&#10;//7///////////3////8//39+//89/n//vD6/zMpM//i6ev/9//+//379v93cWz/AgEA/wAAAf8R&#10;EhL/5ujn//z+/P/ExsT/AAEA/wEDAv+jpKX/+Pn7//z9///+/////v////39/v//////////////&#10;///9/f3///////7+/v///////f39//////8BAQH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CAgL/AAAA/wEBAf8DAwP//v7+/////////////Pz8&#10;////////////////////////////////////////////////////////////////////////////&#10;////////////////////////////////////////////////////////////////BAQE/wAAAP8A&#10;AAD/AgIC//7+/v/8/Pz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v/9//z//f/9///+/////f//&#10;//7////+//////3////7/////P/79vj/JRUg/xMHE//j6+7/8vz6//j17/9cVlD/y8rJ//n8/P/4&#10;+/r//P/+/+3w7v8kJyX/zc/O/9vd3P8cHR7/6Onr//7////5+vz////////////+/v7///////39&#10;/f/9/f3///////7+/v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AAAD/AAAA/wQEBP8AAAD////////////8/Pz/////&#10;////////////////////////////////////////////////////////////////////////////&#10;///////////////////////////////////////////////////////////8/Pz/AAAA/wEBAf8A&#10;AAD/AgIC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v/8//v//f/9///+/////f//&#10;//7////+//////3////7//n69f9gWlz/793q/zMmM//f5+v/9f/+/+Hc1/8jGxb/5eXk//3////0&#10;9/b/+/79/9zf3v9BREP/7/Lx//3//v9VVlf/xsfJ//v8/////////v7///7+/////////f39/wIC&#10;Av8AAAD/AgIC/wAAAP8AAAD/AAAA/wAAAP/////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AAAA/wAAAP////////////7+/v//////+vr6&#10;////////////////////////////////////////////////////////////////////////////&#10;///////////////////////////////////////////////////////////+/v7/AwMD/wAAAP8C&#10;AgL/AQEB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v/8//v//f/8///+/////f//&#10;//7////+//////z////6//7/+v/++Pr/+uf0/zAiMP/o8fX/8v77/8XAuv8xKCP/FBQT/wMHCP9M&#10;UVD/+f78/8HFxP9OUlH/+/79//f6+f9wcnL/paao///////8+//////////////6+vr///////7+&#10;/v/6+vr///////7+/v/+/v7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////wQEBP/9/f3///////7+/v//////////&#10;////////////////////////////////////////////////////////////////////////////&#10;//////////////////////////////////////////////////////z8/P//////+/v7/wMDA/8B&#10;AQH//f39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f/8//r//f/7///+/////P//&#10;//3////+//////z////6//3++f///f///+36/zIjMf/i6+//8v/8///89v/v5+L/9PT0//X7+/+a&#10;oJ//o6mn/8DFw/9MUE///P////3///9wc3P/pqep/////////v/////////////8+/v/////////&#10;/////////v7+/////////////v7+//////8BAQH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9/f3//////wAAAP/9/f3///////39/f/+/v7/////&#10;////////////////////////////////////////////////////////////////////////////&#10;/////////////////////////////////////////////////////////////////////wAAAP//&#10;//////////r6+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7//v/9//v//f/8///+/////f//&#10;//7////+//////3////8//7++////P7/+ur0/zMnMv/j6+7/8vz6////+v//+/b//P39//v///+b&#10;n5//e39+/9zf3v9BREP/8/b1//f6+f9SU1T/ycrM//39//////////////7+//////////7+////&#10;/////////f39/////////////v7+//7+/v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/////z8/P///////v7+&#10;////////////////////////////////////////////////////////////////////////////&#10;//////////////////////////////////////////////////////7+/v///////////wAAAP//&#10;///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z+/f////7//fz5///+/f///f////3////+/v///v3/////&#10;//7////9/////P7///z////9/////P3////////+/v7////+/////////////////////v/8+/f/&#10;9/b0/yspLv/q6O7//v39/8PCwP9QT07////+//38+v+dnJn/pKOh//n5+v8iJin/xMjL/+Lf3v8d&#10;Ghn/5urt//f8///+///////////////+/////v////7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wAAAP8EBAT/AAAA/wAA&#10;AP8DAwP/AAAA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Pz8///////+/v7//Pz8////////////AQEB//7+/v//////////&#10;//7+/v/+/v7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v/+//3//v/9/////////v//&#10;//////////////////////z8/P///v//+PP3/ygkKP/p7O3/9vn4/8PCv/9VU1D//f39//7///+b&#10;nJz/paam//P09P8mJyf/xMXF/93e3v8dHR3/6Ojp///////+/v///////////////////v7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+/v7///////////////////////39/f///////////wAAAP//////////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v7+//39/f////////////7+/v/+/v7///////7+/v/9/f3///////z8/P8BAQH/&#10;///////////+/v7////////////+/v7/+/v7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z8/P//&#10;/////v7+///////+/v7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6+vr////8////+//+9/f///r8///+/f///vz/////&#10;//7////7/f///P////j8/f/8/////v////v7/f/////////////////+/v7////////////8/Pz/&#10;+fn5/ygoKP/q6ur/+/v7//39/f91dXX/AAAA/wEBAf+CgoL//f3+//39///Gxsj/AgIE/wAAAv+n&#10;p6n/+/v9//7+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8AAAD/AQEB/wMD&#10;A/8AAAD/AAAA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+/v7///////z8/P/////////////////+/v7/AAAA//z8/P/9/f3/////&#10;//39/f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4+Pn/9PT0/y0tLf/o6Oj//Pz8/////v9ubm3/AAAA/wAAAP+C&#10;goL//Pz8//7+/v/Dw8P/AgIC/wICAv+mpqb/+Pj4//7+/v/////////////////9/f3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z8/P///////f39//////8BAQH/AQEB/wICAv/7+/v/////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9/f3////////////+/v7//v7+//39/f//////+/v7//39/f///////v7+//////8AAAD/&#10;+/v7//7+/v///////v7+//r6+v/+/v7///////39/f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9/f3//v7+////////&#10;/////v7+//z8/P//////AgI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8///+/f///f/9//7++P//+vb/JxsX/6Sin//+//7/cHBv&#10;/wEABP8KCxj/5Obz//n////8//7////+///////////////////////+/v7//v7+///////+/v7/&#10;/f39////////////+/v7///////8/Pz////////////7+/v//Pz9///////8/P7/////////////&#10;/////v7///7+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Pz8///////+/v7//////wAA&#10;AP8AAAD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7+/v///////Pz8/////////////f39//z8/P//////AwMD///////+/v7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39////////+vr6///////+/v7///////n5+P////7///////v7+///&#10;//////////f39/////////////7+/v/+/v7//////////////////f39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8/Pz////////////8/Pz//////wICAv8AAAD/AAAA/wAAAP///////f39///////+/v7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v7+/////////////7+/v/6+vr//v7+///////////////////////+/v7//v7+//////8AAAD/&#10;///////////9/f3//////////////////v7+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9&#10;/f3////////////6+vr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/////v//+f34////+f93a2f/rqKf///9+f/CxMH/MTQz&#10;//X2+/+9u8j/Li87//H5+//1/fr/+vv6///+/v///////////////////////v7+////////////&#10;//////39/f////////////39/f///////f39//39/f/////////////////8/P3/+/v8///////6&#10;+vv///////z8/f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39/f///////Pz8/wMD&#10;A//+/v7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z8/P/+/v7///////v7+//8/Pz///////////8CAgL/AAAA//z8/P/+/v7/////&#10;///////9/f3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9/f7///////r6+v///////////////v////7////////////+&#10;/v7//v7+///////9/f3////////////+/v7////////////+/v7//v7+//39/f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f39////&#10;///8/Pz//v7+//39/f///////v7+/wAAAP8AAAD/BQUF/wAAAP/////////////////7+/v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/v/////&#10;//////////////////v7+//////////////////8/Pz////////////+/v7///////7+/v8AAAD/&#10;/v7+///////+/v7////////////5+fn///////z8/P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+/v7//39/f//&#10;////AAAA/wEBAf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///+/Pz////3//b07f8xKSv/8Obo//z08P+fnZj/eoGC&#10;//T6///9+f//MS41/97o6v/1////+fr8///+/////v7//v7+////////////////////////////&#10;///////////9/f3////////////8/Pz////////////+/v7//f39/////////////Pz8////////&#10;//////////7+/v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8/Pz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8/Pz//v7+//39/f///////v7+/wAAAP8AAAD/AAAA/wMDA//8/Pz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9/f3///////r6+v/+/v7//f39//7+/v//&#10;//////////////////////////7+/v/9/f3///////39/f////////////39/f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z8&#10;/P/+/v7///////v7+//8/Pz///////////8CAgL/AAAA/wICAv/8/Pz//v7+//7+/v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9/f3////////////+/v7/9/f3/////////////f39///////9/f3//////wAAAP8FBQX/&#10;/v7+/////////////v7+//////////////////39/f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f39//////8A&#10;AAD/AgIC/wAAAP8EBAT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/v///vz//vz0//v48f8vKSz/7eXq//718f9ZVVH/w8rL&#10;//f9///39Pj/JSMn/+Pr7f/y/P7//f7////+///+/v///v7+///////////////////////+/v7/&#10;//////7+/v/////////////////+/v7//Pz8///////+/v7//v7+///////6+vr////////////+&#10;/v7/9vb2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z8/P///////////wAA&#10;AP/9/f3/////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8/Pz////////////8/Pz//////wICAv8AAAD/AwMD/wAAAP//////////&#10;//7+/v/5+fn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+/v7//Pz8//////////////////////////////////7+/v//&#10;//////////7+/v///////f39/////////////v7+///////////////////////9/f3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f39//7+&#10;/v///////Pz8/////////////f39//z8/P///////////wAAAP//////+vr6///////+/v7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f39/wEBAf8BAQH/BQUF/wAAAP8AAAD/AQEB/wAAAP8AAAD/AwMD/wAAAP8AAAD/&#10;AQEB/wAAAP8EBAT/AAAA/wICAv8AAAD/AAAA/wMDA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+/v7///////39/f8C&#10;AgL/AAAA/wEBAf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38+v////v////4//n07/9QSEr/r6aq/+DZ2f8cGRj/6+zs&#10;//j8/f+dn6P/UFRX//r////4/v///f////r5/v////////////7+/v/////////////////+/v7/&#10;///////////6+vr//////////////////v7+//////////////////r6+v///////Pz8//7+/v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f39////////////+Pj4/wAA&#10;AP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9/f3///////z8/P///////f39//////8DAwP/AAAA///////+/v7//f39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+/v7//Pz8///////9/f3/+/v7////////&#10;/////f39//7+/v///////v7+/////////////Pz8///////9/f3//Pz8/////////////v7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+/v7///////z8/P///////////////////////////wEBAf//////////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/v7///////9/f3//v7+////////////+vr6////////////AAAA/wAAAP8EBAT/&#10;AgIC///////9/f3//Pz8//////////////////z8/P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8A&#10;AAD/AQEB/wEBAf8AAAD/AQE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f////z///75///++f/k2tj/Fw0N/wUBAv+qqKn//fv5&#10;/0pKS/8vNTz/7vX8//r+///9/////f////7///////////////7+/v//////////////////////&#10;//////////////////////39/f///////v7+//39/f/////////////////8/Pz///////39/f/8&#10;/Pz//v7+//7+/v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v7+//7+/v/+/v7//////wMD&#10;A//7+/v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+/v7///////////////////////39/f/9/f3/AQEB////////////////&#10;//39/f/+/v7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7+/v////////////39/f/9/f3///////7+/v/+/v7////////////9&#10;/f3///////z8/P////////////7+/v/+/v7////////////9/f3///////v7+////////v7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Pz8///////+/v7//Pz8/////////////////wAAAP///////f39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//////z8/P/////////////////+/v7///////7+/v/+/v7//////wAAAP8AAAD/&#10;/f39///////////////////////+/v7///////7+/v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v7+//////8B&#10;AQH/AAAA/wEBAf8AAAD/AQE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/v///f3////8//369P//+vL///v1//z7+v/7/P3//vr4&#10;///+///0+///8vv///j8/v/+//7//P////3////+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wAAAP///////f39&#10;//7+/v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7+/v//////wMDA//9&#10;/f3//v7+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v7+//7+/v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v7+///////+/v7///////7+/v//////AAAA/wAAAP8BAQH/////////////////////////&#10;////////////////////////////////////////////////////////////////////////////&#10;/////////////////////////////////////////////////////////////////wAAAP8DAwP/&#10;AQEB/wAAAP////////////z8/P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f39///////9&#10;/f3/AAAA/wAAAP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/////v////76///+9//+9Oz/JhwV/6yqp/////7/cm9v&#10;/wAAA/8GChf/6O77//X6/f/6//z//f////3+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8AAAD/AAAA/wEBAf8CAgL/////&#10;///////7+/v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v7+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Pz8///////9/f3/&#10;AAAA/wAAAP8CAgL/AAAA/wAAAP////////////39/f///////f39//v7+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39/f///////////wAAAP/+&#10;/v7/////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7+/v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+/v7///////////8AAAD/AAAA/wAAAP8AAAD///////////////////////7+&#10;/v/9/f3/////////////////////////////////////////////////////////////////////&#10;/////////////////////////////////////////////////////////////v7+/wAAAP8AAAD/&#10;AAAA/wICAv8AAAD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z8/P//&#10;///////////////9/f3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++/v//f31////9/94cG3/rKKh//748v/Dwbz/MDQ1&#10;/+vw9f/Fw83/Li42//L7/f/1//7//f7///78/f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8BAQH/AQEB/wAAAP8AAAD/////&#10;//39/f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39/f///////v7+////////////&#10;AAAA/wAAAP8AAAD/AAAA/wICAv/+/v7//v7+///////9/f3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8/Pz//v7+/wAAAP//&#10;//////////n5+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9&#10;/f3//f39//////////////////z8/P8AAAD/AgIC/wICAv8AAAD////////////+/v7//v7+////&#10;////////////////////////////////////////////////////////////////////////////&#10;//////////////////////////////////////////////////////////////////////8DAwP/&#10;AQEB/wAAAP8CAgL/+fn5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+/v7/////////////&#10;//////////v7+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//vv////2//Xz6/8uJyj/7uXn///59P+hn5n/eoGC&#10;//X8///28vj/Lyww/+Ls7f/v+/r//P3////+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9/f3/AAAA/wEBAf//////+fn5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7+/v/7+/v///////7+/v/8/Pz/&#10;/////wQEBP8AAAD//////wAAAP////////////7+/v/+/v7//f39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n5+f///////////wUFBf/9&#10;/f3/+/v7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v7+///////+/v7//f39///////+/v7/AAAA/wAAAP8CAgL//f39///////+/v7///////39&#10;/f/+/v7/////////////////////////////////////////////////////////////////////&#10;//////////////////////////////////////////////////////////////////v7+/8AAAD/&#10;AAAA/wMDA///////////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f39///////9&#10;/f3//Pz8///////9/f3/AgI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z7+f////v/+vzy//z79f8wJyv/7eLo//nx7/9WVFD/vsXE&#10;//X8/f/7+Pv/Kigq/+Ls6v/4/////f7////7/////v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+/v7//v7+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f39/wAAAP/+&#10;/v7////////////8/Pz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7+/v///////39/f//&#10;///////////////+/v7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f/9/Pn//P/3//j38f9VTE7/saaq/+Hb2v8aGRb/6u7t&#10;//n9/v+dnKD/UFFT//j//f/3//z//v7////9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+/v7/AAAA//39/f//////////&#10;//v7+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f39/wAAAP/8&#10;/Pz/////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39/f/7&#10;+/v/////////////////AgI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+/v7////7////+f/j3Nj/GBAN/wMAAP+urav//Pv6&#10;/0hJS/8xNDz/7/T6//f7+//9//3//f38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7+/v/AAAA/wAAAP8AAAD/AAAA///////9/f3/&#10;////////////////////////////////////////////////////////////////////////////&#10;/////////////////////////////////////////////////////v7+/////////////////wEB&#10;Af//////+/v7////////////////////////////////////////////////////////////////&#10;///////////////////////////////////////////////////////////////////////+/v7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8/Pz/AwMD/////////////v7+&#10;////////////+/v7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7+/v/8/Pz//////wQEBP/9&#10;/f3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+/v7////////////9&#10;/f3////////////7+/v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8BAQH/AAAA///////+/v7/////&#10;///////7+/v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7+/v///////////wAAAP8D&#10;AwP//v7+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Pz8//7+/v//&#10;////+/v7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7+/v////////////39/f/+/v7//////wAAAP8AAAD/AwMD/wAAAP///////v7+&#10;//////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7////+////////&#10;//////////////////////7////+/////v////7///////////////7////+////////////////&#10;//3////8/////v////////////////////3////8/////f////////7///////////7////9////&#10;/v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+/v7///////7+/v/9/f3///////////8BAQH/AAAA/wAAAP///////Pz8///////8/Pz/////&#10;////////////////////////////////////////////////////////////////////////////&#10;///////////////////////////////////////////////////////////9/f3/AQEB/wAAAP8A&#10;AAD/BAQE//r6+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8/Pz//////////////////f39/wAAAP8CAgL/AQEB/wAAAP//////////&#10;//39/f/9/f3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v////7////+/////v//&#10;/////////////v/////////////+/////v////7///////////////7////+////////////////&#10;//z////7/////v////////7///////////z////7/////P////////7////+//////7////9////&#10;/v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Pz8//39&#10;/f///////f39/////////////v7+/wAAAP8AAAD/AAAA/wEBAf///////////////////////v7+&#10;////////////////////////////////////////////////////////////////////////////&#10;//////////////////////////////////////////////////////39/f//////AAAA/wICAv8B&#10;AQH/AAAA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39/f///////v7+//z8/P/+/v7///////////8AAAD/AAAA//7+/v/9/f3/+vr6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v////7////+/////v//&#10;/////////////v/////////////+/////v////7///////////////7////+////////////////&#10;//3////8/////v////////7///////////3////8/////f////////////////////7////9////&#10;/v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7+/v/+/v7//////wAAAP8AAAD/AgIC/wAAAP//////////////////////////&#10;////////////////////////////////////////////////////////////////////////////&#10;///////////////////////////////////////////////////////////8/Pz//v7+/wICAv8A&#10;AAD///////39/f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z8/P/+/v7//f39///////+/v7//v7+////////////BQUF//7+/v//////////&#10;//r6+v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7////+////////&#10;/////////////////////////////////v////7////+/////v////7////+////////////////&#10;//3////8/////v////////////////////3////8/////f/////////////////////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39&#10;/f/9/f3//v7+/////////////v7+//////8BAQH/AQEB/wMDA//+/v7//v7+///////4+Pj/////&#10;////////////////////////////////////////////////////////////////////////////&#10;///////////////////////////////////////////////////////////+/v7//////wEBAf//&#10;////+/v7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//////v7+///////+/v7///////7+/v/+/v7/AAAA//39/f/8/Pz/////&#10;//v7+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7////+/////v////7/////////////////////&#10;//3////8/////v////////////////////7////9/////v/////////////////////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7+/v/+/v7////////////+/v7//v7+/wAAAP////////////39/f///////f39&#10;////////////////////////////////////////////////////////////////////////////&#10;//////////////////////////////////////////////////////v7+////////f39/wAAAP//&#10;//////////39/f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7+/v///////7+/v/+/v7///////7+/v//////AAAA///////8/Pz/////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+/////v//////////////////////////&#10;//3////9/////v////////////////////7////+///////////////////////////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r6&#10;+v///////f39//////////////////7+/v///////v7+/wICAv///////v7+///////+/v7/////&#10;////////////////////////////////////////////////////////////////////////////&#10;/////////////////////////////////////////////////////////////////////wEBAf/6&#10;+vr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z8/P//////+/v7///////8/Pz////////////9/f3/BAQE////////////////&#10;///////7+/v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///&#10;///////////+/////v///////////v////7////////9/////f//////////////////////////&#10;///////+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/////7+/v//////////////////////wAAAP/+/v7////////////+/v7/////&#10;////////////////////////////////////////////////////////////////////////////&#10;///////////////////////////////////////////////////////////7+/v//////wMDA///&#10;///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9/f3///////39/f////////////7+/v//////AAAA/////////////Pz8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///&#10;//7////////9/////f///////////v////3////+///8/////P///////////v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//&#10;/////////Pz8/////////////v7+///////+/v7//////wAAAP////////////7+/v//////////&#10;////////////////////////////////////////////////////////////////////////////&#10;//////////////////////////////////////////////////////7+/v//////AQEB/wAAAP//&#10;////+/v7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AAAA/wAAAP8AAAD/AAAA/wEBAf8AAAD/AwMD/wAAAP8AAAD/AAAA/wAAAP8DAwP/AQEB/wAAAP8A&#10;AAD/AAAA//7+/v/////////////////+/v7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+/v7//////////////////////////////////////////////////f39//39/f8BAQH/////&#10;//7+/v///////f39//7+/v////////////v7+////////v7+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r6+v//////&#10;//////7+/v///////f39//39/f///////Pz8//////8AAAD///////7+/v/+/v7/////////////&#10;/////v7+//7+/v///////Pz8/////////////f39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v7+//////////////////39/f////////////n5+f/+/v7///////7+/v8BAQH/////&#10;/////////////f39///////39/f////////////+/v7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v7+//v7+//////////////////9/f3///////////8CAgL/+vr6///////9/f3//v7+//7+/v/9&#10;/f3//f39////////////+/v7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7+&#10;/v/9/f3///////39/f///////////////////////Pz8///////+/v7//Pz8//////8EBAT//v7+&#10;//v7+////////v7+//7+/v///////v7+//r6+v/9/f3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8/Pz/&#10;//////7+/v/6+vr///////7+/v///////v7+//39/f8BAQH///////7+/v////////////39/f/9&#10;/f3///////39/f////////////7+/v///////Pz8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8AAAD/AAAA/wAAAP8AAAD/AQEB/wAAAP8EBAT/AAAA/wICAv8AAAD/AAAA&#10;/wQEBP8AAAD/AQEB/wAAAP8AAAD/AQEB/wICAv8EBAT//v7+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39/f/8/Pz/&#10;/v7+/////////////Pz8///////7+/v///////////8CAgL//Pz8//v7+////////Pz8////////&#10;///////////////7+/v//v7+///////6+vr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v7+//39/f///////////////////////Pz8///////7+/v///////7+/v8BAQH//v7+&#10;//7+/v/////////////////7+/v//v7+///////6+vr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v7+//7+/v/+/v7///////v7+/////////////39/f8AAAD/////////////////+/v7///////+&#10;/v7/+vr6//////////////////7+/v///////Pz8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7+&#10;/v/+/v7///////39/f///////f39//7+/v/+/v7//////////////////v7+//////8CAgL//v7+&#10;/////////////v7+///////////////////////+/v7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7+/v/6+vr/&#10;/////////////////v7+///////9/f3//f39//////8CAgL//v7+//7+/v/8/Pz///////z8/P//&#10;//////////z8/P///////f39///////9/f3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8/Pz///////39/f/////////////////+/v7//v7+//z8/P////////////r6+v8GBgb//Pz8&#10;/////////////v7+/////////////Pz8//v7+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v7+//7+/v////////////39/f////////////n5+f8DAwP//f39////////////+/v7////////&#10;/////f39/////////////////////////////v7+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7+&#10;/v///////f39///////+/v7///////z8/P///////v7+///////6+vr//v7+//////8AAAD/////&#10;//7+/v/9/f3///////z8/P////////////7+/v///////v7+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3//v/9/vv///75///++f/i19L/GA0J/wgBAP+qpqT///z4&#10;/0pLS/8uNz7/6vT9//v////9/v//+/z///7+/////v///////////v/+/vz////9////+f/9/u//&#10;+ffx/ywmOP/u5/j//fnw/8jEuv9US1n///f////39P91cmj/oaWg/8HHxf9OVFL/9vz6//b8+/9v&#10;dXX/oaWn//f6/f/8/v///f7///7////+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8/Pz////////////7+/v//v7+//////////////////////8AAAD/AAAA/wEB&#10;Af8AAAD//v7+///////6+vr////////////+/v7//v7+/////////////v7+////////////////&#10;///////////////////////////////////////9/f3///////39/f////////////7+/v//////&#10;//////7+/v8CAgL//f39//////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wAAAP8BAQH//////////////////v7+////////&#10;////////////////////////////////////////////////////////////////////////////&#10;///////////////////8/Pz//v7+///////+/v7////////////+/v7/AgIC//7+/v//////////&#10;//z8/P///////////////////////f39//7+/v/9/f3///////39/f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7/////////&#10;//z////8/////////v////39/v//+v7//Ojw/zMlK//k7er/7/v3/8fBwv9ZT1H///78//z+/f9u&#10;b3T/qaqv/8DBw/9QUlD//v/8//r8+v90dXj/oKGl//7////+/////v/9//3//P/+/////f7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//&#10;///+/v7////////////8/Pz//v7+/////////////v7+/wAAAP////////////7+/v/+/v7/////&#10;////////////////////////////////////////////////////////////////////////////&#10;//////////////////////////////////////////////////////////8BAQH/AAAA/wAAAP//&#10;///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9/f3////////////9/f3///////////8AAAD/AAAA/wEBAf8AAAD/&#10;AgIC/wEBAf/+/v7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v7+/////////////v7+//////8BAQH/+vr6&#10;////////////////////////////////////////////////////////////////////////////&#10;/////////////////////////////////////////////////////////////////f39////////&#10;//////////7+/v//////AAAA///////9/f3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z//P/+//z////7///59f//+vT///z3///9+//9+vn///r1&#10;//39+//0////7fr///v9/////v////7///7+/////v///////////v/+/vz///79////+v/8/e//&#10;+ffx/yokNf/t5vb/+/fw/+Hc1f9JQE3/+e/+//rz8f9aV07/xsrF/9fd2/9CSEb/7vTy//P5+P9R&#10;Vlf/x8vN//f6/f/8/v///f7///7////+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v7+//7+/v////////////7+/v////////////7+/v8AAAD/AAAA/wEB&#10;Af8BAQH///////7+/v/////////////////8/Pz////////////29vb/////////////////////&#10;//////////////////////////////////z8/P//////+/v7///////8/Pz////////////+/v7/&#10;/v7+//////8AAAD///////39/f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AAAA/wAAAP8BAQH/AAAA///////9/f3/////////////&#10;////////////////////////////////////////////////////////////////////////////&#10;/////////v7+/wAAAP8DAwP/AwMD/wAAAP8BAQH/AAAA/wQEBP8BAQH/AAAA/wAAAP8AAAD/AAAA&#10;/wICAv8BAQH/AAAA/wAAAP8CAgL//////////////////Pz8//7+/v/9/f3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3/////////&#10;//3////8/////v///v////3+///++f3///H5/zAhJ//l7uv/8v76/+Lc3f9LQUL/8vHv//7///9T&#10;VFn/yMnO/9zd3/9ERkT/7/Ht//v9+/9RUlX/zc7S//z9///9//7//P77//7//f/+//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f39//7+/v////////////z8/P/9/f3//////wMDA//9/f3/+/v7///////8/Pz/////&#10;////////////////////////////////////////////////////////////////////////////&#10;//////////////////////////////////////////////////////39/f/9/f3//////wICAv/+&#10;/v7///////39/f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z8/P////////////7+/v///////v7+//39/f//////AgIC/wAAAP8FBQX/&#10;AgIC//z8/P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v7+///////9/f3///////7+/v8AAAD/////&#10;//z8/P//////////////////////////////////////////////////////////////////////&#10;///////////////////////////////////////////////////////////8/Pz///////39/f//&#10;//////////39/f/+/v7/AgIC/////////////Pz8///////9/f3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//f////z/+fjy///79f/m2tb/GQ0K/wUAAP+opKL/UE9M&#10;/wIDBP8BBw//xs3W//j9///8//////7///v5/////v/////////////+/v3//v78////+f/8/PL/&#10;+ffz/y8qN//q5PH///77//349P8oICz/zsXR/+Pc2v8eHBT/6+/q//T69/8iJyX/x8zK/9jc3P8c&#10;ICH/5+vt//b5/P/8/v///v////7////+//////////////////7///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39/f////////////v7+/////////////z8/P////////////7+/v//////AgIC/wAA&#10;AP/////////////////8/Pz//////////////////Pz8////////////////////////////////&#10;///////////////////////////////////////7+/v///////7+/v/+/v7///////7+/v//////&#10;//////39/f8AAAD////////////9/f3//f39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AAAA/wUFBf8CAgL/AAAA///////9/f3///////7+/v//&#10;////////////////////////////////////////////////////////////////////////////&#10;/////////f39///////8/Pz///////r6+v///////f39//v7+///////AAAA/////////////Pz8&#10;//v7+/////////////////////////////7+/v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7/////////&#10;//3////9/////v///v////7/////+v3/+unw/zQoLP/k7On/+P////bw8f8pICH/ycjG/9ze3f8a&#10;Gx//6eru//Lz9P8gIiD/zM7K/9ze3P8bHB//5+js//7////7/fz//v/9//7//f/4+fv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f39////&#10;///5+fn////////////9/f3//f39////////////+fn5/wAAAP/+/v7///////39/f/+/v7/////&#10;////////////////////////////////////////////////////////////////////////////&#10;/////////////////////////////////////////////////////////////////////wAAAP/9&#10;/f3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f39///////9/f3////////////+/v7///////39/f8AAAD/&#10;/////////////////Pz8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+/v7///////////8AAAD//v7+&#10;////////////////////////////////////////////////////////////////////////////&#10;/////////////////////////////////////////////////////////////////f39///////9&#10;/f3//////wEBAf8BAQH/AAAA//7+/v/6+vr//////////////////v7+/////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38+v/+/fn////3////9v9aTkz/0cPD///49P9NSUb/fH59&#10;//z////a2+T/PD9H//T8/v/y+fr///7////9/////v////7////////+/v3////8////+v/9/fb/&#10;/Pr3/ysnMP/t6PL//fr5///+/f/Mxs//BAAF/wsGBP+opqD/9/r2//v//f+/w8L/BQgH/wEEBP+g&#10;o6T//f////v+///8/v///v////7////+//////////////////7///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39/f//////AAAA/wMDA/8BAQH/AQEB/wAAAP8BAQH/AAAA/wMDA/8BAQH/AAAA/wAA&#10;AP8AAAD/AAAA/wEBAf8AAAD/AAAA/wAAAP8AAAD/BQUF//r6+v///////f39////////////////&#10;/////////////////////////////f39/////////////v7+///////+/v7///////7+/v//////&#10;/f39//////8AAAD//v7+//39/f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wAAAP8AAAD///////39/f///////v7+////////&#10;////////////////////////////////////////////////////////////////////////////&#10;//////////////z8/P///////////////////////v7+////////////AQEB///////8/Pz/////&#10;///////9/f3//Pz8///////6+vr////////////6+vr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v/+//7/////////&#10;//3////9/////v////////7//////v///e/0/zAmKf/j6ef/+P/+//76+v/PyMj/BAMC/wAAAP+n&#10;qKv/+fr+//7////ExsT/AAEA/wIEAv+nqKv//P3///v8///+/////v/9//7//f/+//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7+&#10;/v///////v7+//n5+f///////Pz8///////+/v7//////wAAAP/+/v7////////////8/Pz/////&#10;////////////////////////////////////////////////////////////////////////////&#10;//////////////////////////////////////////////////////r6+v///////f39/wAAAP//&#10;/////Pz8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39/f////////////39/f/////////////////9/f3/+/v7//////8GBgb/&#10;/v7+///////9/f3///////39/f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+/v7//////////////////z8/P8AAAD/////&#10;////////////////////////////////////////////////////////////////////////////&#10;///////////////////////////////////////////////////////////+/v7//v7+///////+&#10;/v7/AAAA/wEBAf8AAAD/AAAA//////////////////v7+//+/v7/////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f////r////1//Tx5/83Kiv/9ufq//3y7v94c2//pKms&#10;//P4///79///Lisz/97p6//x/P3//f3////9/////v////7///////////7////7////+v///vr/&#10;/v38//36/v///f////7////8/v///P////3////7+f////v//v/8//3//v/8//7/9vn4//3////9&#10;////+v3+//3////+/////v////7///////////////////////7///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+/v7//v7+//v7+//+/v7//v7+//7+/v/9/f3///////7+/v/7+/v//////wAA&#10;AP////////////v7+////////v7+/////////////f39////////////////////////////////&#10;//////////////////////////////////z8/P/+/v7//f39///////+/v7//v7+////////////&#10;/Pz8//////8CAgL//f39////////////+fn5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v7+//////8BAQH//v7+///////7+/v///////z8/P//&#10;////////////////////////////////////////////////////////////////////////////&#10;//////////////7+/v/+/v7//v7+//7+/v//////+fn5///////+/v7/AAAA//7+/v/9/f3/////&#10;//39/f/9/f3//////////////////f39/////////////Pz8///////7+/v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7//v/+//7/////////&#10;//7////+/////v////////39/////v////v+///5+//8////+/////r39///+/z/+/r5///////9&#10;/f////////f3+P/8/Pv////9//39/P/+/v//+/v+//7+/////////f38/////v/+/v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//&#10;/////////Pz8///////+/v7///////7+/v/9/f3/+vr6/wICAv//////+/v7/////////////v7+&#10;////////////////////////////////////////////////////////////////////////////&#10;///////////////////////////////////////////////////////////+/v7//////wAAAP/7&#10;+/v/////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7+/v/+/v7////////////6+vr///////z8/P////////////n5+f8AAAD/&#10;//////n5+f///////f39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f39//////8BAQH/////&#10;////////////////////////////////////////////////////////////////////////////&#10;///////////////////////////////////////////////////////////+/v7//v7+///////+&#10;/v7/AAAA/wEBAf8AAAD/AAAA//39/f///////f39/////////////v7+/////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/P////r/+vvt//v57v8vIyX/+Ojs//3x7f94c2//oais&#10;//P5///48fv/KiQs/+Ht7//v/f3////////7/////v////////////////7////8/////P////3/&#10;///////+///8+v3///7////+/////v////7////+/f////3//P36//j6+P/+//7//v////r8+//+&#10;////+/z9//7////+/////v///////////////////////v////7///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z8/P/7+/v//////////////////f39/////////////////////////////////wAA&#10;AP///////f39/////////////f39///////////////////////8/Pz/+/v7////////////////&#10;//////////////////////////////////39/f///////v7+//z8/P/+/v7///////////8AAAD/&#10;AgIC//////8AAAD///////v7+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z8/P8AAAD///////7+/v/+/v7//v7+////////&#10;////////////////////////////////////////////////////////////////////////////&#10;/////////Pz8///////////////////////4+Pj///////7+/v//////BAQE//7+/v///////v7+&#10;///////9/f3///////39/f///////Pz8//z8/P////////////r6+v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7//v/+////////////&#10;///////////////////////////+/P7///v9///9///9////+//+///+/v///Pz///7+////////&#10;///////////////+/v7////+//v7+/////////7////////6+vv////+/////v/6+vv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Pz8//7+&#10;/v/+/v7///////7+/v////////////z8/P///////////wAAAP//////+vr6////////////////&#10;////////////////////////////////////////////////////////////////////////////&#10;//////////////////////////////////////////////////////7+/v///////////wMDA//+&#10;/v7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9/f3/////////////Pz8//7+/v///////v7+//////8AAAD/&#10;///////////+/v7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8/Pz///////7+/v8AAAD/AAAA&#10;//v7+///////////////////////////////////////////////////////////////////////&#10;/////////////////////////////////////////////////////////////////f39///////9&#10;/f3//////wEBAf8BAQH/AAAA//39/f/9/f3//////////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+/////n/+vvt//v57f80KCr/8+Po///28v93cm7/nKKn&#10;//r////47/r/MCoy/+Tx8v/t+/v//P3////9/////v////////////////7////+/////v//////&#10;/////////////////Pv////+///8/Pz////9//79/P////7////9/////f/+/v3//f38////////&#10;///////////////////////////////////////+/////v////3///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v7+//v7+/////////////z8/P///////f39////////////AQEB/wEB&#10;Af////////////////////////////7+/v/9/f3//v7+////////////////////////////////&#10;/////////////////////////////f39///////8/Pz//////////////////f39/wAAAP8BAQH/&#10;AgIC/wAAAP8BAQH//v7+///////+/v7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8BAQH//v7+/////////////v7+////////&#10;////////////////////////////////////////////////////////////////////////////&#10;///////////////////7+/v//v7+///////+/v7//f39////////////AAAA/////////////f39&#10;//39/f/////////////////+/v7////////////////////////////8/Pz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7//v/+////////////&#10;/v////7////////////////////+/P7///7////+///8/v3//v////v6+f///v7///////7+////&#10;/////Pz+///////+/v7//Pz8///////9/f///f3//////////////Pz8//v7+//+/v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//&#10;/////////Pz8///////9/f3//v7+//////8AAAD/AAAA/wYGBv////////////39/f/7+/v/////&#10;////////////////////////////////////////////////////////////////////////////&#10;//////////////////////////////////////////////////////39/f///////////wAAAP//&#10;/////v7+///////8/Pz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7+/v/////////////////////////////////6+vr///////7+/v8BAQH/&#10;+vr6////////////////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Pz8/////////////////wAAAP8AAAD/BQUF&#10;/wAAAP//////////////////////////////////////////////////////////////////////&#10;///////////////////////////////////////////////////////////8/Pz///////39/f//&#10;//////////39/f/+/v7/AgIC///////+/v7//v7+///////8/Pz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+/////n//f7w//r47P8oHB7/CwAA/w8EAf8FAAD/AAMI&#10;/wACDP8IAQv/DgkR/97p6//y/////P3+///+/////v///////////v////3///////7+////////&#10;//////7+/f////////7///79///+/v3//v77/////v/////////+//z8+v////3//f38///////6&#10;+vr////////////////////////////////////+/////f////3///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7+/v/8/Pz//////////////////v7+//////////////////39/f8CAgL/AQEB/wAA&#10;AP8BAQH//////////////////v7+//////////////////z8/P///////Pz8////////////////&#10;//////////////////////////////////7+/v////////////39/f/+/v7//////wAAAP8AAAD/&#10;AgIC/wAAAP8AAAD///////z8/P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v7+//////8AAAD////////////9/f3///////7+/v//&#10;////////////////////////////////////////////////////////////////////////////&#10;//////////////7+/v///////f39//v7+/////////////7+/v8AAAD/AwMD//7+/v/9/f3/////&#10;///////9/f3////////////+/v7////////////8/Pz///////7+/v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7//v/+////////////&#10;/v////7///////////////39/v///////v7+/////////////v7+/////v///v3////////////+&#10;/v////////////////////////39/v/////////////////9/f3//////////////////Pz9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39&#10;/f////////////7+/v///////////wAAAP8AAAD/AQEB/wAAAP8AAAD///////v7+////////v7+&#10;////////////////////////////////////////////////////////////////////////////&#10;//////////////////////////////////////////////////////7+/v//////+/v7/wAAAP8B&#10;AQH/AAAA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v7+/////////////Pz8//7+/v///////v7+//////8AAAD/&#10;///////////5+fn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39/f///////v7+/wEBAf8BAQH/AAAA&#10;/wAAAP//////////////////////////////////////////////////////////////////////&#10;/////////////////////////////////////////////////////////////////f39////////&#10;//////////7+/v//////AAAA/wAAAP8AAAD//v7+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7+/v////////////39/f/+/v7//////wAAAP8AAAD/AwMD/wAAAP///////v7+&#10;//////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//////////&#10;/v////7//////////////////////////v////7///////////7////////+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39&#10;/f////////////39/f///////////wAAAP8DAwP/AAAA/wAAAP8CAgL/////////////////////&#10;////////////////////////////////////////////////////////////////////////////&#10;///////////9/f3////////////+/v7//Pz8///////+/v7//////////////////////wAAAP8D&#10;AwP/AAAA/wAAAP////////////z8/P///////v7+///////9/f3//v7+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7+/v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9/f3///////7+/v8CAgL//Pz8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39/f////////////39/f8DAwP/AAAA&#10;////////////////////////////////////////////////////////////////////////////&#10;////////////////////////////////////////////////////////////////////////////&#10;////////////////////AAAA/wAAAP8CAgL/AAAA//////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8/Pz//////////////////f39/wAAAP8CAgL/AQEB/wAAAP//////////&#10;//39/f/9/f3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+/////v////7////+////&#10;/v////7////////////////////+/////f////3//////v////7////////+////////////////&#10;///////+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Pz8////&#10;/////////v7+///////+/v7//f39//////8AAAD/AAAA/wEBAf/9/f3///////z8/P//////////&#10;////////////////////////////////////////////////////////////////////////////&#10;////////////////+/v7//39/f////////////39/f////////////7+/v8AAAD/AAAA/wQEBP8A&#10;AAD/AAAA/wUFBf/9/f3//Pz8///////+/v7///////n5+f////////////39/f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+/v7//////////////////39/f8CAgL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7+/v8AAAD///////////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8AAAD/////&#10;//z8/P//////////////////////////////////////////////////////////////////////&#10;////////////////////////////////////////////////////////////////////////////&#10;////////////////////AAAA/wEBAf8CAgL/AAAA///////9/f3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39/f///////v7+//z8/P/+/v7///////////8AAAD/AAAA//7+/v/9/f3/+vr6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7////+////&#10;///////////+/////v/////////+/////P////3//////v////7////////+////////////////&#10;//3////9/////v////////////////////7////+///////////////////////////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39/f////////////7+/v///////////wEBAf/9/f3////////////7+/v//v7+&#10;////////////////////////////////////////////////////////////////////////////&#10;///////////////////////////9/f3/+vr6///////8/Pz//////wAAAP8CAgL/AgIC/wAAAP8F&#10;BQX/AAAA///////+/v7///////7+/v///////f39////////////+Pj4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6+vr///////v7+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Pz8//z8/P///////f39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f39///////9/f3//f39//////8AAAD/+/v7&#10;////////////////////////////////////////////////////////////////////////////&#10;////////////////////////////////////////////////////////////////////////////&#10;////////////////////AAAA/wAAAP8CAgL///////39/f/////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z8/P/+/v7//f39///////+/v7//v7+////////////BQUF//7+/v//////////&#10;//r6+v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v////////3////9////&#10;///////+///+/////v////7////+/////P////3//////v////7////////+////////////////&#10;//3////8/////v////////////////////7////9/////v/////////////////////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f39////&#10;/////////f39//////////////////39/f//////+Pj4/wQEBP/+/v7/9/f3////////////////&#10;////////////////////////////////////////////////////////////////////////////&#10;///////////8/Pz///////r6+v////////////7+/v///////v7+/wICAv8AAAD/AAAA/wAAAP//&#10;////////////////////+Pj4///////////////////////8/Pz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///Pz8//////////////////////8BAQH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+/v7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+/v7///////////8AAAD//v7+&#10;//7+/v//////////////////////////////////////////////////////////////////////&#10;////////////////////////////////////////////////////////////////////////////&#10;////////////////////AAAA///////8/Pz////////////8/Pz//////////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//////v7+///////+/v7///////7+/v/+/v7/AAAA//39/f/8/Pz/////&#10;//v7+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v////7///z////8////&#10;//7////+/////////v////7////9/////P////7//////v////7////////+////////////////&#10;//3////8/////v////////////////////3////8/////f/////////////////////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7+&#10;/v////////////r6+v///////Pz8/////////////////wAAAP////////////z8/P///////Pz8&#10;////////////////////////////////////////////////////////////////////////////&#10;///////////////////////////+/v7///////z8/P/+/v7///////39/f8AAAD/CAgI/wAAAP/8&#10;/Pz////////////9/f3///////39/f///////v7+//7+/v////////////r6+v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/////+/v7//////8BAQH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8/Pz///////////8AAAD//v7+///////8/Pz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v7+//9/f3//v7+//z8/P8DAwP//v7+&#10;////////////////////////////////////////////////////////////////////////////&#10;////////////////////////////////////////////////////////////////////////////&#10;////////////////////AAAA///////+/v7///////7+/v/9/f3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7+/v///////7+/v/+/v7///////7+/v//////AAAA///////8/Pz/////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+/////f////7///v////7////&#10;//7////9/////////f////7////9/////f////7//////v////7////////+////////////////&#10;//3////8/////v////////7///////////3////8/////f////////////////////7////9////&#10;/v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39/f////////////8/Pz//v7+///////7+/v//////wAAAP///////v7+///////7+/v/////&#10;////////////////////////////////////////////////////////////////////////////&#10;/////////////////f39//39/f///////Pz8////////////////////////////+fn5/wICAv//&#10;///////////////////////////////+/v7//f39//39/f///////v7+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z8/P////////////39/f8DAwP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AAAA/wAAAP8AAAD/////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+fn5////////////+vr6//////8AAAD/////&#10;////////////////////////////////////////////////////////////////////////////&#10;////////////////////////////////////////////////////////////////////////////&#10;////////////////////AAAA//7+/v///////Pz8//////////////////z8/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z8/P//////+/v7///////8/Pz////////////9/f3/BAQE////////////////&#10;///////7+/v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+/////f////7///v////7////&#10;//7////9/////////f////3////9/////f////7//////v////7////////+////////////////&#10;//z////7/////v////////7///////////z////7/////P////////7////+//////7////9////&#10;/v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//&#10;//////////////////////////////r6+v///////////wAAAP/////////////////+/v7/////&#10;////////////////////////////////////////////////////////////////////////////&#10;///////////8/Pz////////////9/f3////////////9/f3///////7+/v/9/f3//////wAAAP/9&#10;/f3///////////////////////39/f///////v7+///////9/f3///////7+/v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9/f3/////////////////AAAA/wEBAf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8AAAD/AgIC/wMDA/8DAwP//////////////////f39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6+vr///////////8AAAD//v7+&#10;//7+/v//////////////////////////////////////////////////////////////////////&#10;////////////////////////////////////////////////////////////////////////////&#10;////////////////////AAAA//7+/v////////////z8/P/////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9/f3///////39/f////////////7+/v//////AAAA/////////////Pz8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+/////f////7///v////8////&#10;//7////9/////////f////7////+/////f////7//////v////7////////+////////////////&#10;//3////8/////v////////////////////3////8/////f////////7///////////7////9////&#10;/v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+/v7////////////8/Pz//v7+///////+/v7/AAAA/wICAv/9/f3//////////////////v7+&#10;////////////////////////////////////////////////////////////////////////////&#10;////////////////AAAA/wAAAP8BAQH/AAAA/wAAAP8CAgL/AAAA/wEBAf8AAAD/AAAA/wAAAP8D&#10;AwP/AAAA/wAAAP8DAwP/AAAA/wEBAf8AAAD/AAAA/wAAAP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f39//////8AAAD/AAAA/wAAAP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8CAgL/AQEB/wAAAP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v7+//z8/P///////v7+//v7+/8FBQX//v7+&#10;////////////////////////////////////////////////////////////////////////////&#10;////////////////////////////////////////////////////////////////////////////&#10;////////////////////AAAA/////////////v7+///////8/Pz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+/fz////7////+f/+/vj/+vfy/ysjIf/Oxsb///3/&#10;//79///9/f///f////f9/v/7/////f//////////////////////////////////////////////&#10;/////////v////7////+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7+/v///////////wAA&#10;AP/////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7+/v/8/Pz////////////8/Pz///////7+/v//////AAAA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v////////7////+////&#10;///////+//////7//v/+/////v////7//v/+/////v//////////////////////////////////&#10;//7////+//////////////////////////7////+/////v/////////////////////////+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AAAA/wAA&#10;AP8AAAD/AAAA/wAAAP8AAAD/AAAA/wAAAP8AAAD/AAAA/wICAv8BAQH/AwMD/wAAAP8BAQH/AAAA&#10;/wEBAf8AAAD/AAAA//////////////////7+/v//////////////////////////////////////&#10;///////////////////////////////////////////////////////////9/f3//////wAAAP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f39//////8AAAD/AAAA/wAAAP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7////////+/////v///////////v/////+//7//v////7////+//7//v////7/////////&#10;///////////////////////////+/////v/////////////////////////+/////v////7/////&#10;////////////////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//////////////////////////////////////////////////////////////////////&#10;////////////////////////////////////////////////////////////////////////////&#10;////////AAAA/wAAAP8AAAD///////7+/v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v7+//39/f///////f39/////////////v7+//////////////////z8/P//&#10;//////////z8/P//////AgI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f////3/+vn1////+v/5+vT/+vjz/zQqKf/x5+j///3/&#10;//79///+/v//+vz///v////4/v///v////39/f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f39///////+/v7//////wAA&#10;A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v7+////////////+vr6///////8/Pz////////////8/Pz/AwMD//39/f/8/Pz/////&#10;///////7+/v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7////+/////v////7////+/////v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BAQH/BQUF/wAAAP8BAQH/+fn5////////////////&#10;//7+/v////////////n5+f/9/f3//v7+///////9/f3/////////////////////////////////&#10;///////////////////////////////////////////////////////////9/f3//////wEBAf//&#10;/////f39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///////////////AAAA/wEBAf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+/////v////7////+/////v////7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BAQH/&#10;//////7+/v//////////////////////////////////////////////////////////////////&#10;////////////////////////////////////////////////////////////////////////////&#10;//8AAAD/AwMD/wMDA/8DAwP//f39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+/v7///////////8AAAD/AAAA/wAAAP8DAwP/AAAA/wEBAf8C&#10;AgL/AAAA/wEBAf8AAAD/AQEB/wAAAP8AAAD/AAAA/wAAAP8AAAD/AAAA/wAAAP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8/f////7////8//38+P////r//vz3/3hubf+qoKH///v+&#10;//78///9/P//+vz///j9///6/////v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8AAAD/AAAA/wEB&#10;Af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39/f/7+/v///////r6+v///////v7+///////9/f3/AgIC////////////////&#10;//r6+v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AQEB/wAAAP/+/v7///////7+/v/9/f3//v7+&#10;////////////+/v7/////////////v7+//v7+///////////////////////////////////////&#10;//////////////////////////////////////////////////////39/f/+/v7//////wICAv/+&#10;/v7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z8/P////////////39/f8DAwP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EBAT/&#10;AAAA/wAAAP/9/f3/////////////////////////////////////////////////////////////&#10;////////////////////////////////////////////////////////////////////////////&#10;//8CAgL/AAAA/wMDA/8AAAD//Pz8//7+/v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v7+//z8/P///////Pz8//7+/v////////////7+/v/7+/v///////v7+///&#10;/////v7+////////////AAAA//7+/v/+/v7//v7+//7+/v/+/v7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8+/r//v36///++v/9/vj//Pr1/yIaGP8LAQL/BAAB&#10;/wUDB/8CAQb/CgsP/+rv8v/2/Pz/+vv7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wAAAP8AAAD/AQEB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f39//////////////////v7+///////AAAA///////+/v7//f39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f39/wUFBf/9/f3//Pz8////////////////&#10;///////7+/v///////7+/v///////v7+///////8/Pz/////////////////////////////////&#10;//////////////////////////////////////////////////////7+/v///////f39/wAAAP//&#10;/////f39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/////+/v7//////8BAQH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MDA/8AAAD/&#10;AAAA/wEBAf8BAQH//f39////////////////////////////////////////////////////////&#10;////////////////////////////////////////////////////////////////////////////&#10;////////AQEB/wAAAP8ICAj/AAAA/////////////Pz8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7+/v//////////////////f39/////////////f39///////9&#10;/f3///////39/f/9/f3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7////8////+//6/Pb/+/r1///6+P//+fr///v9&#10;//37/v/+/f//+/z///X7/P/3/fz//v///////v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wAAAP8AAAD/AQEB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6+vr//f39//7+/v/9/f3///////////8BAQH/AAAA////////////////&#10;//7+/v/8/Pz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7+&#10;/v/+/v7//v7+//7+/v/+/v7//v7+//7+/v///////v7+/wAAAP/9/f3//v7+///////9/f3//Pz8&#10;//39/f/9/f3///////z8/P/7+/v///////z8/P//////////////////////////////////////&#10;///////////////////////////////////////////////////////////6+vr/AAAA/wMDA///&#10;///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///Pz8//////////////////////8BAQH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MDA/8AAAD/&#10;AAAA/wEBAf8BAQH//f39////////////////////////////////////////////////////////&#10;////////////////////////////////////////////////////////////////////////////&#10;///7+/v/AQEB/wUFBf8AAAD/AAAA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v7+//7+/v/+/v7////////////6+vr///////7+/v////////////z8/P/9&#10;/f3/AAAA/wQEBP/9/f3/AQE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+/v//////+vr4//b38v8rLSf/5OPe/yIaGP8KAAH/BQAC&#10;/wMBBP8BAAT/Dg8S/+ft7f/4/v3//v79//79/P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8AAAD/AAAA/wEB&#10;Af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////////////////8/Pz//f39/wAAAP8AAAD/AwMD/wAAAP/+/v7//f39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v7+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////wAAAP////////////7+/v//////////&#10;/////////////Pz8/////////////v7+///////9/f3/////////////////////////////////&#10;//////////////////////////////////////////////////////////8AAAD/AwMD/wAAAP8A&#10;AAD//f39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6+vr///////v7+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7+/v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EBAT/&#10;AAAA/wAAAP/9/f3/////////////////////////////////////////////////////////////&#10;////////////////////////////////////////////////////////////////////////////&#10;/////////v7+/wAAAP8AAAD///////39/f/8/Pz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v7+//39/f//////+vr6///////+/v7///////////8A&#10;AAD/AAAA/wAAAP8CAgL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+///////////+/////P/9//n/+fjz///9+///+/z//vn7&#10;///+///8+////f7///n9/v/8/////f38/////v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f39///////+/v7//////wAA&#10;A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z8/P///////f39//v7+////////v7+/wEBAf8EBAT/AAAA/wICAv/9/f3/////&#10;//j4+P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v7+///////////////////////////////////////////////////+////&#10;/v////7////+/////v////7////+/////v////7////+/////v////7////+/////v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AAAA/wEBAf////////////z8/P///////v7+&#10;//7+/v/+/v7/+/v7///////6+vr/////////////////////////////////////////////////&#10;//////////////////////////////////////////////////////7+/v8AAAD/AQEB/wAAAP8A&#10;AAD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+vr6//////////////////39/f8DAwP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7+/v//////////////////////////////&#10;/////////////////////v////7////+/////v////7////+/////v////7////+/////v////7/&#10;///+/////v////7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BAQH/&#10;//////7+/v//////////////////////////////////////////////////////////////////&#10;////////////////////////////////////////////////////////////////////////////&#10;///+/v7///////////8EBAT/+/v7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7+/v/7+/v///////7+/v//////+fn5///////+/v7//v7+//v7+/8G&#10;Bgb/AQEB/wAAAP8AAAD/AQE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39///////////+//v8+P/+//v////6///8+v///P3///3/&#10;///+///+/f///P3///z////8///////+/////v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7+/v///////////wAA&#10;AP/////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////////////////9/f3//////wAAAP8AAAD/AQEB/wAAAP/9/f3//Pz8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v7+///////////////////////////////////////////////////+////&#10;/v////7////+/////v////7////+/////v////7////+/////v////7////+/////v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AAAD/AQEB/wAAAP8AAAD/////////////////////&#10;//////////////////7+/v///////f39///////+/v7/////////////////////////////////&#10;//////////////////////////////////////////////////////7+/v//////AAAA/wAAAP//&#10;///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7+/v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7+/v//////////////////////////////&#10;/////////////////////v////7////+/////v////7////+/////v////7////+/////v////7/&#10;///+/////v////7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//////////////////////////////////////////////////////////////////////&#10;////////////////////////////////////////////////////////////////////////////&#10;//////////////////8AAAD////////////+/v7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Pz8///////////////////////+/v7///////z8/P/+/v7////////////9&#10;/f3/AAAA/wQEBP/9/f3/AwM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39/f////////////39/f///////////wAAAP8AAAD/AwMD/wAAAP/+/v7/////&#10;//39/f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Pz8/////////////v7+///////+/v7//f39//////8CAgL/AAAA/wAAAP8AAAD/////&#10;//7+/v/+/v7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9/f3///////39/f////////////7+/v//////AQEB/wICAv8AAAD/AAAA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f39/////////////f39//////////////////39/f//////AAAA/wAAAP8FBQX/AgIC&#10;//39/f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v7+//7+/v////////////r6+v///////Pz8////////////AAAA/wUFBf8AAAD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39/f////////////8/Pz//v7+///////+/v7/AgIC//v7+///////////&#10;///////8/Pz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v7+//////////////////////////////////r6+v//////AAAA////////////+/v7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+/v7////////////8/Pz//v7+///////9/f3/BgYG//39/f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v7+//////8AAAD//v7+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f39//7+/v//////+/v7/wAA&#10;AP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38/P///v///Pn5///+/P//+/j///34//fx7P9YVFH/y8zM//b7/f/2&#10;////+v////Py8P8pJyP/yMzG/9je2v8aHyH/6Orv//36/////v//+f/9//v//v/+/fz///7+///+&#10;/v/9/f3///////7+/v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v7+////&#10;/////////Pz8/////////////v7+/////////////////wAAAP8BAQH////////////////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9/Pz///7///z5+f///vz///v4///9&#10;+P/38ez/WFRR/8vMzP/2+/3/9v////r////z8vD/KScj/8jMxv/Y3tr/Gh8h/+jq7//9+v////7/&#10;//n//f/7//7//v38///+/v///v7//f39///////+/v7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39/f/9/f3///////////8BAQH/+/v7&#10;/////////////Pz8//z8/P////////////z8/P///////f39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5+fn//////wEB&#10;Af/+/v7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+/////P3///7+///8+v///fv///r2/+Xd2f8iHRr/6enq//n+///2&#10;////+f///93b2P9IRED/9fjx//f9+f9OU1b/xsjP///8/////f//+P78//j/+v////3///7+/wIB&#10;Af8AAAD/AAAA/wEBAf8AAAD/AAAA/wICAv/+/v7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/////7+/v//////////////////f39/wMDA////////f39///////8/Pz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+/P3///3+///+/v///fv///77///+&#10;+v/Curb/Likn/xQUFf8AAQT/RlBR//T7+v/IxsP/U09L//v+9//8//3/bnN2/6Smrf///f///fr/&#10;//v////7//3//fz6///+/v///////v7+///////+/v7//v7+///////+/v7/AwMD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/////////8AAAD/////&#10;//7+/v/9/f3///////r6+v/9/f3///////39/f/8/Pz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39/f///////f39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//v////39///+/P///Pn///35///++v/o5OL/8vLz//v///+a&#10;oqP/pKqp/8XCwP9WUU3//v/6//n++v9vdHf/oaOq///9/////f//9vz6//v//f////7///z8////&#10;///8/Pz////////////7+/v//v7+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7+/v/+/v7//////////////////////wAAAP/9/f3///////z8/P//////+vr6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///////7////9/f///vz///z5///9&#10;+f///vr/6OTi//Ly8//7////mqKj/6Sqqf/FwsD/VlFN//7/+v/5/vr/b3R3/6Gjqv///f////3/&#10;//b8+v/7//3////+///8/P///////Pz8////////////+/v7//7+/v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7+/v//////+/v7////////////+Pj4//////8AAAD/AQEB/wAAAP8BAQH/&#10;/f39//////////////////7+/v///////v7+/////////////v7+//7+/v///////v7+////////&#10;///////////////////////////////////////////////+/v7//f39////////////////////&#10;//////////////39/f8AAAD///////39/f//////+/v7//v7+////////v7+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f39//////8GBgb//Pz8&#10;///////+/v7///////7+/v////////////39/f///////Pz8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///////7+/////v///v3///z6///+&#10;+////fn///v5///////9////maCh/3p+f//h3dz/SENA/+7w6v/7//v/UFVX/8jK0P/8+f////7/&#10;//v////7//7////+///+//////////////7+/v/9/f3/////////////////AgIC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8/Pz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39/f////////79///+/P////z////7/8bEv/9XVVL//v39//7///+V&#10;mpz/paip//r29v8mIh//ycvG/9vg3P8XHB7/6Orv///+///9/P//+/////r//f/+/v7///3+////&#10;//////////////v7+////////v7+//39/f8BAQH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9/f3///////7+/v/+/v7//////wAAAP8DAwP/AAAA/wEBAf//////+/v7//z8/P/9/f3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+/////v/////////////////////////////////9/f3////////+/f///vz////8////&#10;+//GxL//V1VS//79/f/+////lZqc/6Woqf/69vb/JiIf/8nLxv/b4Nz/Fxwe/+jq7////v///fz/&#10;//v////6//3//v7+///9/v/////////////////7+/v///////7+/v/9/f3/AQEB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8/Pz///////////8AAAD/////&#10;//7+/v/////////////////8/Pz////////////9/f3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///////////7+/f////3////8///9&#10;+f/8+vb/c3Jv/wMDAv8AAQL/foKE//3+///69vb/ycXD/wABAP8AAQD/pKiq//r8///7+v///v//&#10;//v////3/fr////////+///+/v7//v7+/////////////v7+///////9/f3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8/Pz///////v7+///////+/v7//////8BAQH/&#10;//////////////////////v7+//+/v7///////7+/v/9/f3////////////9/f3/////////////&#10;///////////////////////////////////////////////+/v7//////////////////f39////&#10;///8/Pz///////z8/P8AAAD/////////////////+/v7///////8/Pz////////////8/Pz//v7+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AAAA/wAAAP8BAQH/AQEB/wAAAP8BAQH/AQEB&#10;/wAAAP8BAQH/AAAA/////////////v7+//7+/v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7+/v8AAAD///////7+/v///////v7+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7+/v/+/v7////+//7+/P/+/fr////8//z7+P/+/fv//v79//z9/v/7&#10;/f//+vv9///+/////Pv//Pz5//7//v/9////9Pb6//7////9/v//+f/8//v//f/9/v7/////////&#10;//////////////7+/v///////f39//////8BAQH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+/v7///////7+/v/9/f3///////////8BAQH/AAAA/wICAv////////////7+/v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39/f////////7////++v////T/+fnu/zAoKP/x6O3///7/&#10;//78/f///P7///7///r+///7/////P////3////+////////////////////////////////////&#10;/////////v////7///////////////7////+/////f////7//v/+//7///////////7+///+/v//&#10;/////P////v////9//3//v/+//3////+//////7////+/f/+/////f////7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v7+/wEBAf8AAAD/AAAA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Pz8///////8/Pz///////////////////////7+/v8AAAD///////7+/v/8/Pz///////39/f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+/v7//v7+///////////////+/////f////3////9/////f////3////+///////+&#10;///////////+/////v3////8//7//f/9/////f////7////+/////P/9//z//f/+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+vr6/wEBAf///////v7+/////////////v7+&#10;////////////////////////////////////////////////////////////////////////////&#10;///////////+/v7////////////8/Pz////////////+/v7///////7+/v///////v7+/wICAv/+&#10;/v7//f39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v7+//7+/v///////////////v////3////9////&#10;/f////3////9/////v///////v///////////v////79/////P/+//3//f////3////+/////v//&#10;//z//f/8//3//v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39/f8AAAD/&#10;//////39/f///////f39////////////////////////////////////////////////////////&#10;////////////////////////////////////////////////////////////////////////////&#10;////////AQEB/wAAAP8AAAD/////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v7+//39/f8AAAD/AQEB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39/f/8/Pz/&#10;////////////////AAAA/wICAv8AAAD/AAAA/wQEBP8BAQH/AAAA/wMDA/8AAAD/AAAA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v7+///////////////+/////v////7////+/////v////7////+///////+&#10;//////7////+/////v3////8//7//f/9/////f////7////+/////P/9//z//f/+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8/Pz//////wAAAP/+/v7///////39/f///////v7+&#10;////////////////////////////////////////////////////////////////////////////&#10;//////////////////////39/f////////////v7+//////////////////+/v7//////wEBAf/+&#10;/v7/////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7+/v///////////////v////7////+////&#10;/v////7////+/////v///////v/////+/////v////79/////P/+//3//f////3////+/////v//&#10;//z//f/8//3//v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39/f8CAgL/&#10;//////39/f////////////7+/v//////////////////////////////////////////////////&#10;////////////////////////////////////////////////////////////////////////////&#10;//8AAAD/AAAA/wEBAf8AAAD////////////8/Pz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+/v7//////wAA&#10;AP/8/Pz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f39//39/f/8/Pz///////r6+v8CAgL/AQEB/wAAAP8BAQH///////39/f/+/v7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7////+////////&#10;//////7////+/////v7////8/////f/+/////f////7////+//7//f/8//3//f/+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/////7+/v/+/v7/////&#10;////////////////////////////////////////////////////////////////////////////&#10;///////////+/v7/+vr6///////9/f3//////////////////v7+/////////////v7+/wAAAP/9&#10;/f3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+/////v/////////////+/////v////7+/////P////3//v////3////+/////v/+&#10;//3//P/9//3//v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z8/P8CAgL/&#10;//////7+/v/+/v7/////////////////////////////////////////////////////////////&#10;////////////////////////////////////////////////////////////////////////////&#10;//8DAwP/AwMD/wAAAP8AAAD///////v7+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39/f/7+/v//Pz8/wQE&#10;B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7+/v/9/f3/&#10;/v7+//39/f////////////////8AAAD/AQEB/wAAAP8BAQH////////////8/Pz//Pz8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7////9/////v//&#10;//////7////+/////v7////9/////f/+/////v////7////+//7//v/8//7//f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////wAAAP/8/Pz/////////////////+/v7&#10;////////////////////////////////////////////////////////////////////////////&#10;/////////////////////////////////v7+//7+/v////////////z8/P/9/f3//////wQEB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+/////f////7////////+/////v////7+/////f////3//v////7////+/////v/+&#10;//7//P/+//3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CAgL/&#10;/v7+///////+/v7/+/v7////////////////////////////////////////////////////////&#10;////////////////////////////////////////////////////////////////////////////&#10;///8/Pz/AAAA/wAAAP8BAQH//f39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39/f///////f39/wAA&#10;AP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39/f//////&#10;/f39////////////9/f3////////////AAAA/wAAAP///////v7+//7+/v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7//v/9//7//v//&#10;/v////7////+/////v7////9/////v///////v////7////+//7//v/8/////f///v////7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////wEBAf///////f39///////+/v7/////&#10;////////////////////////////////////////////////////////////////////////////&#10;/////////////////f39//39/f/+/v7////////////+/v7//////wAAAP8FBQX//////wAAAP/9&#10;/f3///////v7+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+//7//f/+//7///7////+/////v////7+/////f////7///////7////+/////v/+&#10;//7//P////3///7/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Pz8//////8AAAD/&#10;AQEB//39/f//////////////////////////////////////////////////////////////////&#10;////////////////////////////////////////////////////////////////////////////&#10;//////////////////8AAAD///////39/f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f39//39/f//////+vr6/wAA&#10;AP////////////v7+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z8/P/8/Pz//////////////////v7+//////////////////7+/v/+/v7/+/v7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7//v/8//7//f//&#10;/v////7////+///////////+/////v////////////7////+//7////8/////f///v////7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7+/v/AAAA/wAAAP/+/v7///////z8/P//////////&#10;////////////////////////////////////////////////////////////////////////////&#10;//////////////////////39/f///////v7+//7+/v//////AAAA/wAAAP8AAAD/AAAA/wICAv//&#10;/////v7+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+//7//P/+//3///7////+/////v///////////v////7////////////+/////v/+&#10;/////P////3///7/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CAgL/&#10;AgIC/wAAAP/+/v7///////39/f//////////////////////////////////////////////////&#10;////////////////////////////////////////////////////////////////////////////&#10;///5+fn//f39//////8CAgL/+/v7//////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//////////5+fn//////wEB&#10;Af/+/v7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+vr6///////+/v7///////v7+//////////////////+/v7//f39///////9/f3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+/////v//////////////&#10;/////////////////////////////v////7////+/////v////7////+//////7//v/8//7//f//&#10;/v////7////////////////+/////v////////////7//v/+//3////8/////f///v////7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AAAD/BQUF/wAAAP8AAAD//////////////////Pz8&#10;////////////////////////////////////////////////////////////////////////////&#10;///////////8/Pz//f39///////9/f3////////////+/v7/AAAA/wICAv8AAAD/AAAA/wAAAP//&#10;/////f39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v////7///////////////////////////////////////////7////+/////v////7////+&#10;/////v/////+//7//P/+//3///7////+/////////////////v////7////////////+//7//v/9&#10;/////P////3///7/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CAgL/&#10;AAAA/wAAAP/+/v7//v7+////////////////////////////////////////////////////////&#10;////////////////////////////////////////////////////////////////////////////&#10;//////////////39/f8AAAD///////v7+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7+/v/9/f3/&#10;///////////+/v7////////////+/v7//////////////////Pz8///////+/v7///////7+/v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+/////v//////////////&#10;/////////////////////////////v////7////+/////v////7////+//////7//v/9//7//v//&#10;/v////7////////////////+/////v////////////7//v/+//3////9/////v///v////7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AAAD/AAAA/wEBAf8BAQH//v7+///////9/f3/////&#10;////////////////////////////////////////////////////////////////////////////&#10;//////////////////////7+/v///////v7+//39/f///////////wAAAP8CAgL//////wAAAP//&#10;//////////39/f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///////////&#10;/////wEBAf///////v7+///////+/v7/////////////////////////////////////////////&#10;/////v////7///////////////////////////////////////////7////+/////v////7////+&#10;/////v/////+//7//f/+//7///7////+/////////////////v////7////////////+//7//v/9&#10;/////f////7///7/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AAAD/&#10;AAAA///////+/v7/////////////////////////////////////////////////////////////&#10;////////////////////////////////////////////////////////////////////////////&#10;/////////v7+//////8AAAD///////////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39/f////////////7+/v//////AAAA/////////////Pz8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+/v7/////////&#10;///8/Pz//v7+//////8AAAD////////////9/f3////////////+/v7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v/////////////////////////////////////////////////////////+&#10;/////v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v7+//////8AAAD/&#10;///////////+/v7//v7+////////////////////////////////////////////////////////&#10;////////////////////////////////////////////////////////////////////////////&#10;///+/v7///////////8AAAD////////////8/Pz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+/v7///////8/Pz////////////9/f3/BAQE////////////////&#10;///////7+/v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f39//7+&#10;/v////////////z8/P8BAQH/+/v7//39/f///////////////////////Pz8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AAAD/&#10;/v7+//r6+v/+/v7///////z8/P//////////////////////////////////////////////////&#10;////////////////////////////////////////////////////////////////////////////&#10;/////////f39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//////7+/v/+/v7///////7+/v//////AAAA///////8/Pz/////&#10;///////////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f39///////5+fn/////////&#10;///9/f3//f39//////8BAQH///////7+/v/8/Pz//f39//39/f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Pz8//39/f8EBAT/&#10;////////////////////////////////////////////////////////////////////////////&#10;////////////////////////////////////////////////////////////////////////////&#10;/////////v7+//z8/P8DAwP/+vr6/////////////f39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//////v7+///////+/v7///////7+/v/+/v7/AAAA//39/f/8/Pz/////&#10;//v7+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7+/v///////v7+//n5&#10;+f///////Pz8//////8AAAD//////////////////f39/////////////v7+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AAAD/&#10;///////////+/v7/+/v7////////////////////////////////////////////////////////&#10;////////////////////////////////////////////////////////////////////////////&#10;///6+vr///////////8AAAD///////39/f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Pz8&#10;////////////+/v7//39/f/+/v7/AQEB/wEBAf8AAAD/AAAA/wAAAP8EBAT/AQEB/wAAAP8AAAD/&#10;AQEB//7+/v/9/f3/+/v7/////////////Pz8////////////////////////////////////////&#10;/////////////////////////////////////////////////////v7+//v7+/8DAwP/AAAA/wQE&#10;BP8AAAD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+/v7//f39///////+/v7//v7+////////////BQUF//7+/v//////////&#10;//r6+v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//////Pz8////&#10;///+/v7///////7+/v8BAQH//f39//////////////////39/f/4+Pj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Pz8//39/f8GBgb/&#10;+Pj4//////////////////7+/v//////////////////////////////////////////////////&#10;////////////////////////////////////////////////////////////////////////////&#10;//////////////////8AAAD/////////////////+/v7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v7+//z8/P/+/v7///////////8AAAD/AAAA//7+/v/9/f3/+vr6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Pz8//7+/v/+/v7///////7+&#10;/v////////////z8/P8AAAD///////z8/P/8/Pz/////////////////+/v7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AAAD/&#10;///////////9/f3///////39/f//////////////////////////////////////////////////&#10;////////////////////////////////////////////////////////////////////////////&#10;///+/v7//Pz8//////8AAAD/AAAA/wAAAP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8/Pz//////////////////f39/wAAAP8CAgL/AQEB/wAAAP//////////&#10;//39/f/9/f3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//////Pz8////&#10;///9/f3//v7+//////8AAAD/AAAA/////////////f39//z8/P/////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+/v7//////8AAAD/&#10;AAAA///////+/v7///////7+/v//////////////////////////////////////////////////&#10;////////////////////////////////////////////////////////////////////////////&#10;//////////////////8BAQH/AAAA/wAAAP8DAwP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39/f/+/v7//////wAAAP8AAAD/AwMD/wAAAP///////v7+&#10;//////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/////AQEB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39/f////////////7+&#10;/v///////////wAAAP8AAAD/AAAA/wICAv/6+vr////////////8/Pz/////////////////////&#10;////////////////////////////////////////////////////////////////////////////&#10;/////wEBA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wMD/wAAAP8FBQX/&#10;AAAA/wAAAP//////+/v7////////////////////////////////////////////////////////&#10;////////////////////////////////////////////////////////////////////////////&#10;/////////Pz8//////8AAAD/AwMD/wICAv8AAAD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7+/v///////f39/////////////Pz8///////9/f3/&#10;////////////////////////////////////////////////////////////////////////////&#10;/////////////////////////////////////////////////////f39/////////////v7+/wEB&#10;Af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QEB///////+/v7/////&#10;///////8/Pz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Pz8/wMDA////////f39//7+/v//////////&#10;////////////////////////////////////////////////////////////////////////////&#10;//////////////////////////////////////////////////////7+/v///////////wAAAP/+&#10;/v7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+/v7////////////9/f3//v7+//////8AAAD/AQEB/wAAAP8AAAD/&#10;AAAA/wAAAP///////v7+////////////////////////////////////////////////////////&#10;////////////////////////////////////////////////////////////////////////////&#10;/////////f39//////8AAAD/AQEB/wAAAP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7+/f////3//v35////+f///fb/SkhE/6yprP/+/P//+vz4&#10;/3Bzb/9LTlD//f////z+///19vr//v////7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39/f//////AAAA/wEBAf////////////z8/P/9/f3/&#10;////////////////////////////////////////////////////////////////////////////&#10;/////////////////////////////////////////////////////////wAAAP8AAAD//f39/wIC&#10;Av/////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7+/v//////+/v7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////wAAAP/////////////////7+/v/////&#10;////////////////////////////////////////////////////////////////////////////&#10;//////////////////////////////////////////////////////7+/v///////v7+/wAAAP/+&#10;/v7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39/f///////Pz8//////////////////39/f8AAAD/AAAA/wQEBP8AAAD/&#10;AwMD/////////////v7+//39/f//////////////////////////////////////////////////&#10;////////////////////////////////////////////////////////////////////////////&#10;//////////////z8/P8AAAD////////////9/f3//f39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9/fv/+/r2////+f90cmv/g4F9///9/////v///v/8&#10;//3//P9xdHb/S01S//v9///8/f///P7+//7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8AAAD/AAAA/wAAAP8AAAD/////////////////&#10;////////////////////////////////////////////////////////////////////////////&#10;////////////////////////////////////////////////////AAAA/wAAAP8CAgL/AwMD/wAA&#10;AP/8/Pz///////n5+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AQEB////////////////&#10;///////9/f3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AAAP///////v7+////////////////&#10;////////////////////////////////////////////////////////////////////////////&#10;/////////////////////////////////////////////////////////////////v7+/wICAv//&#10;///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+/v7///////8/Pz///////7+/v////////////7+/v/6+vr/////////&#10;/////////v7+///////8/Pz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9/f3///////39&#10;/f////////////7+/v8AAAD///////z8/P/8/Pz//////////////////Pz8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9/f3///////7+/v/8/Pz//v7+////////////AAAA/wAAAP8AAAD/&#10;AAAA//7+/v///////f39////////////////////////////////////////////////////////&#10;////////////////////////////////////////////////////////////////////////////&#10;///+/v7//v7+//////8AAAD///////v7+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8+/r////7//n38v8sKiT/6ufk///+///9+////v/8&#10;//f69v/z9vj/LjA1/+jq7v/8/f///v////3+/v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z8/P8BAQH/AgIC/wEBAf8AAAD///////v7+///////&#10;////////////////////////////////////////////////////////////////////////////&#10;////////////////////////////////////////////////////AAAA/wEBAf8AAAD/AgIC/wAA&#10;AP8CAgL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/////+vr6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8/Pz//////wAAAP8BAQH//f39//39/f//////////&#10;////////////////////////////////////////////////////////////////////////////&#10;//////////////////////////////////////////////////////z8/P/9/f3//////wEBAf8A&#10;AAD//Pz8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8/Pz//v7+//39/f///////v7+//7+/v///////////wICAv8AAAD/&#10;/v7+///////9/f3///////7+/v//////////////////////////////////////////////////&#10;////////////////////////////////////////////////////////////////////////////&#10;/////////f39//////8AAAD//Pz8//////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+//////7//Pv4//78+P9YVlH/6ufl//z5/f///v///v/8&#10;//3//P/09/n/KSsw/+bo7P/8/f///f7+//39/P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AAAA/wAAAP//////////////////////&#10;////////////////////////////////////////////////////////////////////////////&#10;/////////////////////////////////////////////////////////wQEBP8CAgL/AAAA/wAA&#10;AP8AAAD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6+vr//f39&#10;///////9/f3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AAAA/wICAv8CAgL/AAAA///////8/Pz//v7+&#10;////////////////////////////////////////////////////////////////////////////&#10;////////////////////////////////////////////////////////////////AAAA/wQEBP8A&#10;AAD/AwMD//v7+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39/f////////////7+/v///////v7+///////+/v7//Pz8//////8AAAD/&#10;//////z8/P////////////z8/P//////////////////////////////////////////////////&#10;////////////////////////////////////////////////////////////////////////////&#10;///7+/v///////39/f8EBAT///////7+/v/+/v7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9/v///v7///77///9+f+gnZj/ODUz//f0+P///v//+vz4&#10;//b59f9OUVP/fX+E//3////3+Pr////+/////v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7+/v/////////////////4+Pj//f39//7+/v/9/f3/&#10;////////////////////////////////////////////////////////////////////////////&#10;/////////////////////////////////////////////////////v7+//v7+///////AAAA/wUF&#10;Bf///////v7+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39/f//////////&#10;//n5+f/////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AAAA/wICAv8AAAD/AQEB//7+/v//////////&#10;////////////////////////////////////////////////////////////////////////////&#10;////////////////////////////////////////////////////////////////AAAA/wAAAP8B&#10;AQH/AQEB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8/Pz///////n5+f//////BAQE/wEBAf///////f39//39/f/9/f3/////////&#10;///7+/v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39/f/////////&#10;///8/Pz//v7+//////8BAQH///////7+/v/8/Pz//f39//39/f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+/v7///////+/v7//v7+///////+/v7///////z8/P8BAQH/&#10;+fn5///////9/f3//f39////////////////////////////////////////////////////////&#10;////////////////////////////////////////////////////////////////////////////&#10;//////////////7+/v8AAAD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+/////v////79///9+v///fj/xcLA/wIAA/8BAAP/AwUB&#10;/wABAP+ipaf//f////v9///9/v/////+//7+/f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z8/P///////v7+////////////&#10;////////////////////////////////////////////////////////////////////////////&#10;//////////////////////////////////////////////////////////7+/v///////v7+/wAA&#10;AP////////////39/f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BQUF////////////+/v7&#10;///////+/v7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////wMDA/8AAAD/+/v7//7+/v///////v7+&#10;////////////////////////////////////////////////////////////////////////////&#10;//////////////////////////////////////////////////////7+/v/6+vr//////wMDA/8A&#10;AAD//v7+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Pz8//////8AAAD/AAAA/wAAAP8AAAD////////////+/v7//v7+////&#10;///8/Pz////////////9/f3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/////////////&#10;//////////////r6+v8BAQH/+/v7//39/f///////////////////////f39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8/Pz///////v7+////////Pz8/////////////f39//////8CAgL/&#10;/v7+//39/f//////////////////////////////////////////////////////////////////&#10;////////////////////////////////////////////////////////////////////////////&#10;///+/v7///////////8AAAD////////////7+/v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z8/P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7////9/////f////3////+//7////+/////v////7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f39/wAAAP/9/f3////////////9/f3/////&#10;////////////////////////////////////////////////////////////////////////////&#10;///////////////////////////////////////////////////////////9/f3//v7+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8AAAD/AAAA/wAAAP8DAwP/AAAA/wICAv8AAAD/AAAA/wAAAP8AAAD//v7+////&#10;//////////////7+/v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+/v7/////////&#10;///8/Pz//v7+//////8AAAD////////////8/Pz//v7+//7+/v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+/////f////3////9/////v/+/////v////7////+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f39///////9/f3////////////+/v7//v7+//////8AAAD/&#10;///////////9/f3///////7+/v//////////////////////////////////////////////////&#10;////////////////////////////////////////////////////////////////////////////&#10;////////+/v7//7+/v8DAwP//Pz8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8AAAD/AQEB/wAA&#10;A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v//////////&#10;/vz///36//759v/FwcD/BAQF/wABBP+gpaj//P////7////9/f3////+/////v/8/f7//f7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AAAA/wMDA//9/f3////////////9/f3/////&#10;////////////////////////////////////////////////////////////////////////////&#10;/////////////////////////////////////////////////////////////////f39/wMDA///&#10;///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f39///////+/v7//////wAAAP8AAAD/AAAA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+/v7///////39&#10;/f//////+fn5//////8AAAD/////////////////+/v7///////8/Pz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7///////////78///9+v/++fb/xcHA/wQEBf8AAQT/oKWo//z////+/////f39&#10;/////v////7//P3+//3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z7+P////j//Pr1//3+///0&#10;9vr//Pz+///////+//7//v/+//7////+//////7////+/////v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39/f///////////wAA&#10;AP/9/f3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P3+//7/////&#10;/fv///78///8+v/++vr///////r8///6/v///P////n6+/////7//v38/////v/+//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8/Pz//////wAAAP//////////////////////////&#10;////////////////////////////////////////////////////////////////////////////&#10;/////////////////////////////////////////////////////////////////v7+/wAAAP8B&#10;AQH/////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+/v7////////////7+/v//////wAAAP/9/f3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8AAAD/AwMD//v7+/8AAAD///////7+/v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z9/v/+//////37///+/P///Pr//vr6///////6/P//+v7///z////5+vv////+&#10;//79/P////7//v/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+/f/+/Pb////6//3////9&#10;//////7////+/v/9/////f/+/////v////////7////+///////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////wAA&#10;AP///////v7+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+/////f////7/////&#10;//3///z6///7+f///f3///////3////8////+v3+//7////9/fz//Pv5/////v/+//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+/v7/wAAAP///////f39//39/f///////f39&#10;////////////////////////////////////////////////////////////////////////////&#10;//////////////////////////////////////////////////////39/f/9/f3/AQEB/wEBAf8B&#10;AQH/AAAA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6+vr//////wICAv/9/f3//v7+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39/v////v//v75//j7+//9&#10;/////fv9///////9/////f/+/////P///v7///7///7///////7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f39/wAA&#10;AP///////f39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+/////f////3//v/8&#10;+/n///78///8/P///v//+/v9//z+///4+/7//P////3//f/8/Pr////9/////v/9/v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v7+/wAAAP////////////7+/v/+/v7/////&#10;////////////////////////////////////////////////////////////////////////////&#10;///////////////////////////////////////////////////////////9/f3/AAAA/wAAAP8B&#10;AQH/AAAA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7+/v//////////////////////wAAAP///////v7+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wAA&#10;AP8AAAD/AwMD/wICAv///////Pz8/////////////v7+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v////3////9//7//Pv5///+/P///Pz///7///v7/f/8/v//+Pv+//z////9//3//Pz6&#10;/////f////7//f7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7//v/9//7//v/8&#10;/f3////+/////v/9/////f///////f///v3///////7///////7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/////wMD&#10;A//9/f3///////v7+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+////+/79//7//v//&#10;//z///78///7+///+/z///////z+///9/////f////z+/P////z////8//v6+P/+//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MDA//8/Pz//v7+//39/f/7+/v/////&#10;////////////////////////////////////////////////////////////////////////////&#10;//////////////////////////////////////////////////////v7+////////////wAAAP8A&#10;AAD/AwMD//39/f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+fn5///////+/v7/+/v7/wEBAf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8/f7//f7+/////v/9&#10;/fv////9//z+/P/+/////v///////v////7////////////////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+/v7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+/////P/+//3//v//&#10;//z/+/f1///9/f///v//+/r+//3////6/f//+/7+/////f////v///76/////f/+////+/z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////wAAAP//////+vr6////////////+fn5&#10;////////////////////////////////////////////////////////////////////////////&#10;///////////////////////////////////////////////////////////6+vr//////wICAv8E&#10;BAT/AAAA/wAAA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8/Pz///////7+/v///////////wICAv/6+vr//f39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39/v/+////+vv9/////v//&#10;//z//v/9//3//f////////7///7////+///////8/////P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v7+//+/v7//////wAA&#10;AP////////////7+/v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+/////P////z//f/+&#10;/fr///78///8/f//+v3///7///3////9/////f///////f/+/fn////7/////f/8/f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v7+/wAAAP////////////r6+v//////////&#10;////////////////////////////////////////////////////////////////////////////&#10;/////////////////////////////////////////////////////////////////Pz8/wAAAP8C&#10;AgL/AAAA/wUFBf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Pz8///////9/f3//////wAAAP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+/////v/////+/f//&#10;//3//v/9//7//v////////7///7////+///////8////+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+/v7/wIC&#10;Av/+/v7//Pz8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+/////f////3//v//&#10;//3///38///+/v/++/3///7///z9///5/P3//v///////f////z////8//79/P/+/////v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v7+/wUFBf/7+/v//v7+///////8/Pz//v7+&#10;////////////////////////////////////////////////////////////////////////////&#10;///////////////////////////////////////////////////////////9/f3//////wMDA/8A&#10;AAD/AAAA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wEBAf/8/Pz//v7+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//////////////////////////+/////v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v////7/////&#10;//7////+///////////////////////+/////////////v////7////+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AAAA/wEBAf/////////////////+/v7/////&#10;////////////////////////////////////////////////////////////////////////////&#10;///////////////////////////////////////////////////////////9/f3//v7+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Pz8/////////////f39//7+/v8AAAD/&#10;//////z8/P/////////////////+/v7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7////+///////+/////v///////////////////////v////////////7////+&#10;/////v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//////39/f//&#10;///////////////8/Pz/AQEB//z8/P///////v7+///////////////////////8/Pz/////////&#10;////////////////////////////////////////////////////////////////////////////&#10;///////+/v7///////39/f/7+/v////////////+/v7/AAAA///////+/v7////////////+/v7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AAAD/AAAA/wEBAf8AAAD///////39/f//////////&#10;////////////////////////////////////////////////////////////////////////////&#10;//////////////////////////////////////////////////////7+/v/6+vr//////wMDA/8A&#10;AAD//v7+//////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z8/P////////////39/f////////////z8/P8EBAT/&#10;/Pz8///////8/Pz//v7+//////////////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//////7&#10;+/v/////////////////AQEB///////5+fn///////7+/v//////+/v7//7+/v//////////////&#10;////////////////////////////////////////////////////////////////////////////&#10;////////////+/v7//7+/v///////v7+//39/f//////AAAA//39/f//////////////////////&#10;/v7+//7+/v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8AAAD/BQUF/wICAv8AAAD///////39/f///////v7+&#10;////////////////////////////////////////////////////////////////////////////&#10;////////////////////////////////////////////////////////////////AAAA/wAAAP8B&#10;AQH/AQEB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+/v7//Pz8///////8/Pz///////////8AAAD/&#10;//////r6+v/9/f3/////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7+/v//&#10;/////Pz8//39/f//////AAAA///////6+vr///////39/f/+/v7/////////////////////////&#10;////////////////////////////////////////////////////////////////////////////&#10;//39/f//////////////////////+fn5///////9/f3/AQEB/////////////v7+//7+/v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AAAA/wAAAP///////f39///////+/v7/////&#10;////////////////////////////////////////////////////////////////////////////&#10;////////////////////////////////////////////////////////////////AAAA/wQEBP8A&#10;AAD/AwMD//v7+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39/f//////AAAA/wAAAP8BAQH/AAAA/wEBAf8AAAD/&#10;AQEB/wAAAP8FBQX/+vr6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5&#10;+fn///////7+/v/7+/v/AgIC//7+/v//////+vr6/////////////v7+//7+/v/+/v7/////////&#10;////////////////////////////////////////////////////////////////////////////&#10;///////+/v7//f39//7+/v////////////n5+f//////AQEB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////wEBAf/+/v7///////v7+////////Pz8&#10;////////////////////////////////////////////////////////////////////////////&#10;//////////////////////////////////////////////////////z8/P/9/f3//////wEBAf8A&#10;AAD//Pz8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39/f/9/f3////////////5+fn/////////////////&#10;/f39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+&#10;/v7/+/v7////////////AAAA///////9/f3/////////////////+/v7////////////////////&#10;////////////////////////////////////////////////////////////////////////////&#10;///////8/Pz///////////////////////7+/v//////AAAA//39/f///////v7+////////////&#10;/v7+//7+/v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Pz8/wAAAP///////v7+//7+/v/+/v7/////&#10;////////////////////////////////////////////////////////////////////////////&#10;/////////////////////////////////////////////////////////////////v7+/wICAv//&#10;///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f39/////////////f39//v7+///////&#10;///////////9/f3//f39//7+/v/9/f3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f39////////////AQEB//7+/v////////////7+/v/8/Pz///////z8/P/+/v7/////////&#10;////////////////////////////////////////////////////////////////////////////&#10;//39/f///////Pz8///////6+vr///////39/f/7+/v/AgIC//7+/v///////v7+//7+/v//////&#10;/v7+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//////////wEBAf/+/v7////////////+/v7/////&#10;////////////////////////////////////////////////////////////////////////////&#10;//////////////////////////////////////////////////////7+/v///////v7+/wAAAP/+&#10;/v7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r6+v///////v7+//z8/P////////////7+/v//////&#10;/f39//////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wAAAP8D&#10;AwP/AAAA/wEBAf8AAAD/AAAA/wAAAP8AAAD/AAAA/////////////v7+////////////////////&#10;////////////////////////////////////////////////////////////////////////////&#10;//7+/v8AAAD/AwMD/wMDA/8AAAD/AQEB/wAAAP8EBAT/AAAA/wEBAf8AAAD/AAAA/wAAAP8AAAD/&#10;AQEB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wAA&#10;AP//////////////////////////////////////////////////////////////////////////&#10;////////////////////////////////////////////////////////////////////////////&#10;//////////8AAAD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Pz8///////+/v7//Pz8///////8/Pz/&#10;//////r6+v///////f39//39/f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7+/v/////////////////+/v7////////////9/f3///////39/f/+/v7/////////&#10;////////////////////////////////////////////////////////////////////////////&#10;////////////+/v7//39/f/////////////////+/v7/AAAA//7+/v//////////////////////&#10;/v7+//7+/v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z8/P///////f39///////////////////////9/f3////////////9/f3//////wAA&#10;AP///////v7+//7+/v//////////////////////////////////////////////////////////&#10;////////////////////////////////////////////////////////////////////////////&#10;/Pz8//////8AAAD//f39//////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v7+/////////////v7+//7+/v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7+/v//////&#10;/////////////////////wAAAP////////////39/f/9/f3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+/v7///////7+/v///////v7+//////8AAAD/&#10;AAAA///////+/v7/////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+&#10;/v7///////7+/v///////////////////////v7+//////////////////39/f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8/Pz////////////+/v7//v7+//39/f////////////z8/P///////////wAA&#10;AP/+/v7/////////////////////////////////////////////////////////////////////&#10;///////////////////////////////////////////////////////////////////////7+/v/&#10;//////////8AAAD///////f39/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///////////////////////////+/v7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f39//39/f//////&#10;//////v7+//+/v7//f39/wUFBf/5+fn//v7+///////+/v7///////7+/v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7+/v///////////wAAAP8AAAD/&#10;AAAA/wAAAP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/&#10;/////f39/////////////Pz8/////////////v7+///////+/v7///////39/f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z8/P/+/v7///////////8BAQH/AAAA/wICAv8AAAD/AQEB/wMD&#10;A/8AAAD/AQEB/wAAAP//////////////////////////////////////////////////////////&#10;///////////////////////////////////////////////////////////////////////9/f3/&#10;//////39/f8BAQH/+/v7////////////+/v7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r6+v8C&#10;AgL///////r6+v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7+/v//////////////////////&#10;/v7+/////////////////wEBAf///////f39/////////////Pz8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39/f/9/f3//////////////////Pz8/wAAAP8CAgL/&#10;AgIC/wAAAP/8/Pz//////////////////f39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8AAAD/AQEB/////////////v7+/////////////f39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4+Pj////////////9/f3///////////////////////7+/v/9/f3/////////&#10;////////////////////////////////////////////////////////////////////////////&#10;////////////////////////////////////////////////////////////////////////////&#10;/f39//////8AAAD///////39/f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C&#10;AgL/AAAA/wQEBP///////f39//7+/v/+/v7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v7+//r6+v//////&#10;//////7+/v/+/v7//f39/wICAv/+/v7///////7+/v/9/f3///////7+/v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+/v7///////7+/v/9/f3///////7+/v8AAAD/&#10;AAAA//7+/v///////f39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z8/P//&#10;/////f39/wAAAP8AAAD/AQEB/wAAAP/////////////////+/v7//v7+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+/v7//z8/P///////f39////////////////////////////+vr6//39&#10;/f/9/f3//Pz8////////////////////////////////////////////////////////////////&#10;///////////////////////////////////////////////////////////////////////+/v7/&#10;/v7+//////8AAAD///////////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7+/v8A&#10;AAD/BAQE/wAAAP8AAAD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7+/v/+/v7////////////9/f3/&#10;/////////////////////wAAAP/6+vr//////////////////v7+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v7+////////f39//7+/v//////+vr6////////////&#10;///////////6+vr///////7+/v/9/f3//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z8/P//&#10;/////f39/wAAAP8AAAD/AQEB/wAAAP/////////////////+/v7//v7+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r6+v/////////////////+/v7///////////////////////39/f//////////////&#10;/////////f39////////////////////////////////////////////////////////////////&#10;///////////////////////////////////////////////////////////////////////+/v7/&#10;/////wAAAP8BAQH///////39/f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A&#10;AAD/AQEB/wAAAP8CAgL///////39/f/9/f3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9/f3///////7+/v//////&#10;/Pz8///////9/f3//////wAAAP////////////7+/v/8/Pz///////7+/v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7+/v///////f39///////+/v7///////39/f//////&#10;//////39/f///////v7+///////9/f3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///////////8AAAD/AQEB/////////////v7+/////////////f39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+/v7////////////8/Pz///////z8/P///////v7+///////8/Pz///////z8&#10;/P//////+/v7//39/f//////////////////////////////////////////////////////////&#10;////////////////////////////////////////////////////////////////////////////&#10;AAAA/wMDA/8AAAD/BAQE///////8/Pz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////8E&#10;BAT/AAAA/wQEBP/6+vr//f39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7+/v///////Pz8//////8AAAD/&#10;AgIC/wAAAP8BAQH/AAAA/wAAAP8AAAD/AAAA/wUFBf8AAAD//f39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z8/P///////v7+/////////////f39//z8/P//////&#10;//////z8/P/9/f3////////////+/v7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/&#10;/////f39/////////////Pz8/////////////v7+///////+/v7///////39/f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+/////v/////////////+////&#10;//////////7////+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z8/P///////v7+//////////////////////////////////7+/v//////////////&#10;////////////////////////////////////////////////////////////////////////////&#10;////////////////////////////////////////////////////////////////////////////&#10;AAAA/wAAAP8BAQH/AAAA//////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//////////wAAAP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v7+//7+/v///////v7+///////9/f3/&#10;/f39///////+/v7////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v////7////+/////////////v////7///////7///79/////v///////v////7/////////////&#10;//7////////////+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+&#10;/v7///////7+/v///////////////////////v7+//////////////////39/f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v////7////+////////////////////&#10;/////////v/+/v3////+/////v/9/f3//v7////////7+/z//v37/////f////////7////9/v//&#10;/Pz//v////z////7/v3////+/////v///v7///7////+///+/////P3+///////+/v7//////wIC&#10;Av/9/f3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BAQH///////39/f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8AAAD/AAAA/wEBAf8AAAD/AQEB/wAAAP8AAAD/AAAA&#10;/wAAAP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f39/////////////v7+/////////////v7+///////7+/v//////wAAAP/8&#10;/Pz/////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8AAAD/AQEB/wMDA/8AAAD/AAAA/wAAAP8AAAD/AwMD/wEBAf8AAAD/AAAA//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v7////////////////+////&#10;/f////3////9/////v/6+vv//P////3//////fr///35///++/////7//P////z////+/////f7+&#10;//3////+//7////9//78+v////7////////////+/v7///////39/f//////AQEB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v7+//////8AAAD/&#10;///////////9/f3///////39/f//////////////////////////////////////////////////&#10;/////////////////////////////////////v7+///////8/Pz//Pz8//////////////////7+&#10;/v/+/v7///////////8DAwP//f39//z8/P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v////7////+////////////////////&#10;///+/////v////7/+fn4//z8+/////////////7+///////////8/////P/8+/v///3////8/f//&#10;/v///v////r+///9/////f/9//z7+v///v7///7////+///5+vz//v//////////////+/v7/wAA&#10;AP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z8/P8AAAD////////////8/Pz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+/v7//f39//n5+f////////////7+/v///////f39//39/f///////v7+&#10;////////////+vr6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7+/v/8/Pz////////////8/Pz///////7+/v//////+vr6/wMDA///&#10;///////////////6+vr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7+/v/+/v7//////wAAAP///////Pz8//7+/v////////////n5&#10;+f/9/f3//v7+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/////7+/v////7////9////&#10;/P/9/Pn////8/////f///////P////v+/////fr///75///8+f/+/f3//P////j8///9/v/////+&#10;//v8/P/8/f3////+/////v/+/v7//v7+/////////////v7+///////9/f3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CAgL/&#10;/////////////////v7+//7+/v//////////////////////////////////////////////////&#10;//////////////////////////////////////////39/f////////////39/f/9/f3//f39////&#10;/////////f39//7+/v8AAAD///////////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9/////f////3/&#10;///+/////v/+/v7////////////9/f3//v7+//z8/P/+/v3//v/9//3//P///v3///7+///+////&#10;/v//+/z+//3////8/////f///////////f7///z9///+///7+/3//v/////////7+/v//////wEB&#10;Af/+/v7//Pz8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////8HBwf//v7+//n5+f///////f39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+/v7////////////7+/v////////////9/f3/////////////////+/v7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8/Pz////////////+/v7////////////8/Pz//////wAAAP/8&#10;/Pz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+/v7//v7+//39/f//////+vr6/wICAv//////////////////////+/v7////&#10;/////////v7+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+/v////////7+/f////3/+fj1//79&#10;+v////z///76////+//7+vn//f////z////9//3//f36/////f///////f7///3////+//3//fz5&#10;///8/P///v//+fr7//3////+///////////////7+/v///////7+/v/9/f3/AQEB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39/f8BAQH/&#10;//////7+/v///////v7+////////////////////////////////////////////////////////&#10;/////////////////////////////////////////////////////Pz8//z8/P//////////////&#10;//////////////////8AAAD//f39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////////7////8////+/////z/&#10;///9/////v///////Pz8///////8/Pz////+/////f/+//v//P/8//v9+v////3//fr7///+///8&#10;/f///v////z////7////+/////7+/v///v////3+//v5+////////f7//////////////////wIC&#10;Av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wAAAP8AAAD//f39///////+/v7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/////+/v7///////7+/v//////+/v7/////////////v7+///////6+vr//v7+&#10;///////8/Pz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9/f3///////7+/v///////Pz8//////8AAAD/AgIC/wEBAf8AAAD/AQEB/wAAAP8A&#10;AAD/AgIC/wAAAP8AAAD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9/f3////////////+/v7//////wEBAf/9/f3//v7+///////7+/v///////7+&#10;/v///////v7+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f39/////v/8+/n////8////&#10;+////fn///76///++/////7/+v7///r+///+//7//v36///+/P/+/v7//P7///j7/f/9//3////9&#10;//77/P///v///v////7///////////////7+/v/9/f3/////////////////AgIC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v7+//////8BAQH/&#10;/v7+///////7+/v///////z8/P//////////////////////////////////////////////////&#10;/////////////////////////////////////Pz8///////+/v7//f39///////5+fn/////////&#10;//////////////r6+v8DAwP//v7+//39/f///////Pz8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////////7////7////+/////v/&#10;///8/////f////7///////79/f9xcG//BwYE/wEAAP8NDgn/6u7p//z//P/AwcL/AwIF/wQCBP+j&#10;o6X/+P3///r////7/////f////z8/P///v////7////+///8/f///f7///z8/f///////Pz8/wAA&#10;AP///////v7+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AQEB/wQEBP8CAgL/AAAA//7+/v/7+/v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+/v7//z8/P///////f39//39/f/7+/v///////z8/P//////////&#10;//7+/v/8/Pz//f39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7+/v//////+/v7//39/f////////////39/f/9&#10;/f3//f39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Pz8///////7+/v//Pz8/wICAv////////////39/f/9/f3///////z8&#10;/P/7+/v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7+/v//////////v///vz////8///9&#10;+f/39fD/c3Fu/wAAAP8CBQf/CBAU/+Tp6///+/f/ycG8/wMAAP8BAwH/o6mt//f9///6/P///v//&#10;//z+///+//////7+///9/f///////Pz8////////////+/v7//7+/v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AAAD/&#10;//////39/f///////f39////////////////////////////////////////////////////////&#10;//////////////////////////////////////////39/f/9/f3///////////////////////7+&#10;/v/+/v7///////////8AAAD///////z8/P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9/////f////3/&#10;///8/////P/+/fn//v35//79+v9UU1D/ysnG/////P/7+vb/+fv2//L38/8iJyr/zM7T/9zW1/8j&#10;ICD/5+/z//L9///4/v3/+/37///////9+/3///3////+///+/////f7///7+/v//////+/v7/wMD&#10;A/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wICAv8AAAD/AAAA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+/v7////////////8/Pz/////////////////+/v7///////+/v7//v7+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Pz8///////+/v7//f39//v7+//////////////////7+/v//Pz8////////&#10;/////v7+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+/v7/////////////////wAAAP/9/f3//////////////////Pz8////&#10;/////////v7+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//+/////f/++/n///77///9&#10;+v/8+PT/WVdT/8vLy//1+fz/9f7///j////59PD/LCMd/83Kxf/b3dv/FRwf/+Lp7//9/////f7/&#10;//3////9/v///Pn5///+/f////7//v7+///////+/v7//v7+///////+/v7/AwMD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UFBf8BAQH/&#10;AAAA///////9/f3//v7+//7+/v//////////////////////////////////////////////////&#10;////////////////////////////////////+/v7////////////+/v7///////9/f3//////wAA&#10;AP8AAAD///////39/f8BAQH//Pz8////////////+/v7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z////8/////////v////7////+/////v//&#10;///+//z79v////f/+vrv/+Hh1/8fHxf/5uXh//78/f/9/Pv//v74/9rf2/88SE//7PP6//308P9b&#10;U0//wMrS/+39///7///////8/////v///v////7//wAAA/8AAAH/AAAA/wEBAf8AAAD/AwMD////&#10;/////////v7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8CAgL//f39/////////////f39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/////7+/v//v7+//7+/v/9/f3///////7+/v//////////&#10;///////6+vr//v7+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+/v7///////7+/v/////////////////7+/v//Pz8//7+/v////////////v7+///&#10;///////////////8/Pz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8/Pz///////z8/P/+/v7//v7+/wICAv///////f39//7+/v/+/v7/+/v7////&#10;///6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7///78//36+P///vv///36///8&#10;+P/h3Nf/HhsW/+bl4//9////8/v///f+///c3Nr/Q0E9//X08v/6+/z/UFVY/8nO0v/6+/3//f39&#10;//7+//////////////39/f8BAQH/AAAA/wAAAP8BAQH/AAAA/wAAAP8CAgL//v7+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AAAP8AAAD/&#10;AAAA///////9/f3/////////////////////////////////////////////////////////////&#10;///////////////////////////////////////////////9/f3////////////9/f3/AAAA/wIC&#10;Av8CAgL/AAAA//7+/v8AAAD///////39/f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3////9//////////////7////+/////v//&#10;///9////+v////f//Pzy/8PDuf8pKSH/FRQP/wIBAP9TUlD//f32/8PIxf9EUlz/9//////28f95&#10;bmn/naqz/+v8///4/v3//v35/////f/+/P7//v////7//////////////////////////v7+/wAA&#10;AP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////8BAQH//v7+///////8/Pz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9/f3///////7+/v///////////////////////f39/////////////v7+&#10;//7+/v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Pz8/////////////v7+//7+/v/////////////////8/Pz////////////8&#10;/Pz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+/v7/////////////f39/wMDA//5+fn///////////////////////7+&#10;/v///////f39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7///78///+/P///fr///34////&#10;+f/FwLr/Lisl/xIRDv8AAgL/S1FW//b9//+/wsH/VldT//r6+f/9/v//cnZ5/52hpP/+///////+&#10;///9///+/P///v////3+///+/v7//f39///////+/v7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BAQH/&#10;/////////////////v7+////////////////////////////////////////////////////////&#10;/////////////////////////////////////v7+//7+/v///////v7+//7+/v//////AQEB/wAA&#10;AP8AAAD/AQEB//////8AAAD/////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f////7///////////3//Pv2///++P/+/ff/&#10;/fz3///+/P///f3///7///37+//p6OX/+vn0//v78/+cnJP/pqad/77Dwf9JV2L/8/z////48/98&#10;cWz/nqu0/+r7///6//////76/////f///////v////7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Pz8/////////////v7+////////////&#10;//////////8AAAD//f39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z8/P////////////39/f//&#10;/////v7+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7///37//36+P///vv//vv2///9&#10;9///+/X/6ufh//f28//6/f3/mZ+k/6Kprf++wcD/UlNP//39/P/7/P3/c3d6/52hpP/+///////+&#10;///+/////f///v////z9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39/f////////////39/f///////////wAA&#10;AP8AAAD///////7+/v8AAAD///////////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///////////v7+//7+/v/////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fz///7+///9/fr////5//v78/////j/&#10;b25p/wIBAP8FAwX/TkxP///9///+/fv/+vn0//r68f+iopn/goJ6/93h4P85RE7/6/L7///28v9Z&#10;UU3/wcvT/+z8///6//////77/////f////////////7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///////////////////////////v7+////////////&#10;/v7+//39/f8CAgL//f39///////9/f3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8/Pz/////////////&#10;///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+/fz////9/3FubP8DAAD/BwMA/1NP&#10;S////vn///34/////f/8////maGl/3V8f//j4+H/R0VB//Py8P/7/P3/UFVY/8nO0v/6+/3//f39&#10;//7+//////////////39/f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Pz8/////////////v7+///////+/v7//f39////&#10;/////////f39//39/f8EBAT//f39/////////////f39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9/f3///////39/f///////////wAAAP8AAAD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v7////////+/v3////+/////f/9/fv/&#10;///8/////P/8+/f////7/8XEwP9UU0/////8/////P+amZb/o6Wh//D08/8jKC3/yMrQ/+Lc3f8f&#10;HBz/4Ojs//X////6/////v/+/////v///v////7////////+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////////z8/P/8/Pz///////39/f//////&#10;//////////8AAAD///////39/f///////Pz8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z8/P///////v7+//39/f/+&#10;/v7///////7+/v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v38///+/P///vz///77///+&#10;+//Dv7v/VlRQ//z8/P/5/f//kpuf/6Kpqv/69fH/Jx4Y/87Lxv/b3dv/FRwf/+Lp7//9/////f7/&#10;//3////8/f7/+/j4///+/f////7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9/f3///////39/f////////////7+&#10;/v/+/v7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7+/v/AAAA/wYGBv8BAQH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8/Pv////+/////////////Pz9//7+///7+/v/&#10;/v79////+//6+fT//f32//z89v90c2//AQAA/wEAAP9+fn7//f/+//3////BwsT/AQAE/wIAA/+m&#10;pqj/+f7///n////7/////f///////////v////7////////+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/////9/f3////////////9/f3////////////8/Pz/&#10;//////39/f8FBQX//v7+//////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/9/f3/////////////&#10;/////v7+///////8/Pz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+vr6/////v////3//Pr3////&#10;+/////r/cW9s/wAAAP8BBAb/e4OH//n+////+vb/x7+6/wkFAf8CBAL/o6mt//f9///6/P///v//&#10;//z+///+//////7+///9/f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f39/////////////f39//////////////////39&#10;/f/9/f3///////7+/v8CAgL//Pz8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v7+///////AQEB/wAAAP8BAQH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+fn5///////8/Pz/////////////////&#10;///+//39+v////v//v/6//7/+v////z/+/v6////////////+fz7//7////9+/z///3////+///8&#10;/f//+/z+//3////8/////P///////v///v7///7+///+/v//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vr6////////////+vr6////////////&#10;//////////8AAAD//f39//////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v7+////////v7+///////+&#10;/v7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////////v////3//Pv4////&#10;+////vr///76/////P/6+vn/+v7///z////8/vz////8//v6+P///////f////j7/f/9//3////9&#10;///8/f///v///v////3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v7+//7+/v////////////r6+v///////Pz8////&#10;/////////f39//////8AAAD///////////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wAAAP8BAQH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v///Pz9/////////////v7///z8/f//////&#10;/f38//7+/P////z//v78/////f/8/Pv///////z8/f/9/f7//v////7//////v////3///z6////&#10;/v///v////r9/f/8/////f///////v///v3///7+///+/v////7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AAAA/wAAAP8AAAD//f39///////8/Pz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/////8AAAD/AAAA//z8/P//&#10;/////v7+//39/f/9/f3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9/f7///////v7+v////3////8////&#10;/P/9/Pn///76//z69v////7/+/3///v////+//7//Pz5/////f/+/f3//v////3////+//3//fz5&#10;///9/f///v//+fr7//3////+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39/f////////////8/Pz//v7+////&#10;/////////v7+//v7+/8BAQH///////j4+P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9/f3///////z8/P///////////wAAAP8DAwP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v////7////5+vr////+/////v////7/&#10;///+/////v/+/v3//////////////////Pz9/////////////f38//79/f///f///fn+///9////&#10;/P///v////j8/v/9/////v/+/////f///v7///7+/////v/+//7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7+/v/8/Pz/////////////////AgIC/wAAAP8AAAD/&#10;AQEB/wAAAP8FBQX/AAAA/wMDA/8CAgL/AAAA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wAAAP8AAAD/BAQE/wAAAP//&#10;/////f39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/////////////7////9//z7&#10;+P////z////8/////f///////P////v+/////Pn///75///9+v///////P////j8///8/f7////+&#10;//z9/f/9/v7////+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v7+//////////////////////////////////r6&#10;+v/5+fn///////////8BAQH//v7+///////+/v7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//////////AAAA/wAAAP8AAAD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///P3///7////+/////Pz7/////v/9/fz/&#10;/v79///////+/v7///////7+///9/f7///////z8/P////////79///////+/f////7////9////&#10;/P7//f7///z////9///////+/////v///v7///7////////+//7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7+/v/9/f3///////////8AAAD/&#10;AQEB/wAAAP8AAAD///////39/f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+/v///Pz9///////+/v7////+////&#10;/f///vz////9//79/P/+/v///P////3//////vv///35///++/////7/+/////z////+/////f7+&#10;//3////+//7////9//78+v////7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7+/v///////v7+////////////////////////////////////////////////////////&#10;///////////////////////////////////////////////+/v7////////////8/Pz//v7+////&#10;/////////v7+//r6+v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z8/P//////AgIC/wICAv8BAQH/AAAA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+////&#10;/v////////7////+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AAAA/wEBAf/9/f3///////7+/v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+/////v////7////////////+&#10;/////v///////v///v3////+///////+/////v///////////////v////////////7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v7+//39&#10;/f///////f39/////////////v7+/////////////////wAAAP/////////////////8/Pz/////&#10;////////////////////////////////////////////////////////////////////////////&#10;//////////////////////////////////////////////////////7+/v8AAAD/AQEB//39/f//&#10;/////v7+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v////7////+/////////////v////7///////7///79/////v///////v////7/////////////&#10;//7////////////+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r6+v8BAQH/&#10;//////7+/v////////////7+/v//////////////////////////////////////////////////&#10;///////////////////////////////////////////////+/v7///////////////////////39&#10;/f///////v7+//////8AAAD//f39//////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8/Pz//////wQEBP8AAAD/AAAA/////////////f39//7+/v/+/v7/&#10;//////7+/v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8AAAD/AAAA/wAAAP8AAAD/AAAA/wAAAP8AAAD/AAAA/wAAAP8CAgL//v7+&#10;////////////////////////////////////////////////////////////////////////////&#10;///////////////////////////////////////////////////////////+/v7/////////////&#10;///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Pz8//////8AAAD/&#10;/v7+///////9/f3///////7+/v//////////////////////////////////////////////////&#10;///////////////////////////////////////////////9/f3///////z8/P///////f39////&#10;//8AAAD/AAAA//////8BAQH///////7+/v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///v7+/////////////Pz8//39/f//////BAQE//j4+P////////////7+/v/+/v7/&#10;/v7+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///////////v7+//////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v7+//z8&#10;/P///////Pz8//7+/v////////////7+/v/////////////////////////////////8/Pz//v7+&#10;////////////////////////////////////////////////////////////////////////////&#10;//////////////////////////////////////////////////////z8/P/////////////////+&#10;/v7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8AAAD/&#10;///////////+/v7//v7+////////////////////////////////////////////////////////&#10;///////////////////////////////////////////////8/Pz////////////8/Pz//////wIC&#10;Av8CAgL/AwMD/wEBAf8AAAD/+fn5///////8/Pz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7+/v/9/f3////////////7+/v/AAAA///////7+/v////////////+/v7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//9/f3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/////////////////f39///////7+/v///////39/f/8/Pz/+vr6////////////////&#10;////////////////////////////////////////////////////////////////////////////&#10;/////////////////////////////////////////////////////////////////v7+////////&#10;//////////39/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AAAD/&#10;/Pz8//////////////////v7+///////////////////////////////////////////////////&#10;/////////////////////////////////////f39///////8/Pz//v7+//39/f///////v7+/wAA&#10;AP8AAAD/AAAA/wAAAP8DAwP///////7+/v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/////39/f///////Pz8////////////AQEB//v7+//+/v7///////7+/v//////&#10;/v7+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f39///////9/f3//v7+/////////////v7+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//////////6+vr///////7+/v///////f39///////9/f3////////////+/v7//Pz8&#10;////////////////////////////////////////////////////////////////////////////&#10;//////////////////////////////////////////////////////39/f/9/f3///////39/f/+&#10;/v7////////////+/v7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8BAQH/&#10;//////39/f///////v7+////////////////////////////////////////////////////////&#10;//////////////////////////////////////////z8/P/+/v7///////v7+//8/Pz/////////&#10;//8AAAD/AQEB//////8BAQH//Pz8//39/f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f39//7+/v/+/v7///////z8/P8AAAD/AgIC//v7+////////f39///////8/Pz/&#10;/Pz8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/v7+///////5+fn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/////+vr6/////////////Pz8////////////9/f3//7+/v//////////&#10;////////////////////////////////////////////////////////////////////////////&#10;////////////////////////////////////////////////////////////////+/v7///////+&#10;/v7///////n5+f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+/v7/wAAAP8AAAD/&#10;/v7+///////8/Pz/////////////////////////////////////////////////////////////&#10;/////////////////////////////////////f39//7+/v///////Pz8/////////////f39//z8&#10;/P///////v7+//r6+v8BAQH///////39/f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wICAv8DAwP/AgIC/wAAAP8BAQH/AAAA/wEBAf8BAQH/AAAA/wAAAP//////&#10;//////z8/P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///////////v7+//7+/v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7+/v///////7+/v//////+fn5//////////////////v7+//+/v7////////////+/v7//v7+&#10;////////////////////////////////////////////////////////////////////////////&#10;//////////////////////////////////////////////////////z8/P/////////////////+&#10;/v7//v7+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UFBf8AAAD/&#10;AAAA//////////////////z8/P//////////////////////////////////////////////////&#10;///////////////////////////////////////////////+/v7///////z8/P//////////////&#10;//////////////////8EBAT//f39//7+/v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7+/v//v7+//39/f/+/v7//f39/wAAAP8BAQH/AAAA/wMDA//9/f3/////////////////&#10;/v7+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39/f///////v7+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////////////////+/v7///////z8/P/+/v7///////z8/P////////////7+/v///////v7+&#10;////////////////////////////////////////////////////////////////////////////&#10;///////////////////////////////////////////////////////////8/Pz//f39///////+&#10;/v7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AAAP8BAQH/&#10;AQEB//7+/v///////f39////////////////////////////////////////////////////////&#10;/////////////////////////////////////////////////////Pz8///////+/v7//Pz8////&#10;///+/v7///////7+/v8AAAD//////////////////f39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7+/v///////f39//////8AAAD/AgIC//39/f///////f39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/////39&#10;/f/+/v7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f39//////////////////7+/v////////////////8AAAD///////7+/v///////v7+////&#10;////////////////////////////////////////////////////////////////////////////&#10;/////////////////////////////////////////////////////////////////wAAAP8DAwP/&#10;/f39/////////////f39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f39///////+/v7///////7+/v////////////////8AAAD///////39/f////////////z8&#10;/P//////////////////////////////////////////////////////////////////////////&#10;/////////////////////////////////////////////////////////////Pz8//////8AAAD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j4&#10;+P/9/f3//v7+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39/f////////////7+/v///////////wAAAP8EBAT////////////+/v7//v7+////&#10;////////////////////////////////////////////////////////////////////////////&#10;//////////////////////////////////////////////////////////////////v7+/8AAAD/&#10;//////39/f/9/f3///////39/f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7+/v/+/v7/////////////////AAAA/wICAv8AAAD/AAAA///////+/v7//v7+////&#10;///+/v7/////////////////////////////////////////////////////////////////////&#10;/////////////////////////////////////////////////////////////v7+//7+/v8AAAD/&#10;///////////+/v7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wEBAf8CAgL/AQEB/wAA&#10;AP/////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7+/v/+/v7/////////////////AAAA/wICAv8AAAD/AAAA///////+/v7//v7+////&#10;///+/v7/////////////////////////////////////////////////////////////////////&#10;//////////////////////////////////////////////////////////////////7+/v8DAwP/&#10;/Pz8//7+/v/9/f3/+/v7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39/f////////////7+/v///////////wAAAP8EBAT////////////+/v7//v7+////&#10;////////////////////////////////////////////////////////////////////////////&#10;//////////////////////////////////////////////////////////////////////8AAAD/&#10;//////r6+v////////////n5+f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8AAAD/AQEB////&#10;/////////Pz8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f39///////+/v7///////7+/v////////////////8AAAD///////39/f////////////z8&#10;/P//////////////////////////////////////////////////////////////////////////&#10;/////////////////////////////////////////////////////////////v7+//7+/v8AAAD/&#10;///////////6+vr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+///////+/////v////7//v////7/&#10;//7////+/////v///v////7////9/////v///////////////////////////////////////v//&#10;/////v////7////////////+///////////////+/////v////7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9/f3/////////&#10;///8/Pz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v//Pr3//7////9////+f77//3//P////z/&#10;//3////8////+v///f////r////5//3//P/+/////v///v7////+//z8+////v////3+///9/P//&#10;//7//f////z////+//7////9///////////////9/////f/+//3//f/+//7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////////v//v/7//7///7+///+/v///v7//v7+//7///////////3+////&#10;///9//7/+//7//z++//+/////P////3+/////Pv///35///++/////7//P////z///////7//f37&#10;//7////6+/z///7+///8/P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7+/v/+/v7////////////+/v7///////////8AAAD/AAAA//////8CAgL/&#10;/v7+////////////+/v7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Pr///79///////5+/7//P/+//z/+//9/Pn/&#10;//3////7/////P//+Pr+//r////5////+f/8/////v///f3////9/////v/+/P////7////9/f/8&#10;+fj//P////v////9//7////9/////v///v////7+/////f/+//3//f/9//7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f////7///r//v/6//3///79///9/v///v///f39///////+/v///vz9//39&#10;/f/9//7//P/9//7//f/8/f3/+fv///7/////+vj///75////+v////7//f////r8/////////v38&#10;//r9/P/+//////7+///9/f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Pz8//v7+////////////wAAAP8CAgL/AQEB/wICAv8AAAD/&#10;+/v7/////////////f39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P7///7///v5+/////7//v/8//v++v/+//3/&#10;//7////9/////f///f3+//n8/P/7////+Pz9///+/////f3///7+//79/f/9/f///vz////6+f//&#10;/vz//f////v////8/////v/+///+/P///v3////////////+//3//v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f////7///v//v/7//3////9///+/v///v7//v7+///+/////v////////7/&#10;///9//7//f/9//z9/P////////7////9//////3/+fv2//3/+v/8/vr///7////8/////P////7/&#10;//7//v/9//7//v7+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7+/v////////////39/f///////v7+/wAAAP8DAwP/AAAA/wAAAP8BAQH/&#10;//////39/f/6+vr///////r6+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fv+///+//////7//P35////+//+//v/&#10;/Pv4///+/v/++/v////+///////+/////v////37/v///v////79//////////////7////8/P//&#10;/v3/+vv8//v////8/////v/////+/f///v3///7///////////7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f////7///3//v/8//3////9///+/v///v7///7////9////+/7/+/z8//z/&#10;/v/+//7////+//7+/v////////3///z6/P/+//7//f/8//j9+P/8//z//vv+///9////+/////7/&#10;//3////7/vz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9/f3//v7+///////8/Pz///////////8AAAD/AgIC//7+/v8BAQH/&#10;/v7+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7////7/P3////8//379f////f/&#10;///4//7//f/+///////+///9/f///f7///r9///+///7+/7//P3+///////+/f///fv+///+////&#10;/v///P////z////9/////v/////+/////v////3////+///////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f////7///7//v/9//3//v/9/////v///v////3////4/f///f///f////b8&#10;+v////7////+///////+////+/3///7//////v3///77//z8+//+/////P7///7//////////v7+&#10;//v////7/v/////////9/f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+fn5/////////////v7+/////////////v7+//////8BAQH/&#10;//////z8/P///////v7+//39/f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r9///8/////fz6////+P////P/&#10;//zz//z//v/4/P7////9//76+P//+Pn///z////+///+/////v////b4+P////////7////+////&#10;/////P////j9/v/9/////v///////////v////3////9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////7//////v/+//3//f/+//7//v///P7///r////7////9/v/9fv5//r/&#10;///9/Pv///79///+/f/6/f3/+P3///r9/////fz///r3///+/f/8/f//+/////v////9/////v//&#10;//n9///9//////7////9/f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+/v7///////v7+//8/Pz///////7+/v/7+/v///////v7+/8CAgL/&#10;/f39///////6+vr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fz///7///z////6/////f38////+P/79un/&#10;/fnv/yorL//m6O7/+vv2////+f/LwsT/BgAB/wMAAf+lpab/+v38//z///+/w8b/BAUJ/wIAAP+p&#10;qKj/+v////f////9///////+//7//////v////3////+/v//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////7//////v////7//f/+//3//////v///vb7//7w9/81LDD/4ern//j/&#10;/////Pz/xsDA/wUEAf8ABAT/oamz//f7////+vr/zMO+/wMAAP8BAwL/oamv//H6///7/////f/+&#10;//z////9/////fv9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z8/P//////////////////////AAAA/wAAAP8CAgL/AAAA/wICAv8BAQH/&#10;AAAA/wAAAP8AAAD/AwMD//v7+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vz////9//r8/v/8/////v/+////+f/69un/&#10;IBsU/w0IE//r6PP////5//j37f8oIiX/zcXL/+Te3/8eGxn/5+nm//T6+f8dJiz/xcrP/+Tf3f8e&#10;Gxn/4+7y//H+///8///////9/////////v////7////+///////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///////v////7////+/v////7//P////3////9+/3//PT5/yoZIf8PBAn/5e7r//L+&#10;+v/08fH/LSYm/8fGw//a3t7/GB8p/+Xp8//38/P/LCYh/8nIw//c397/GB4l/+Pp8f/9/////P/+&#10;//z////8///////////9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39/f/////////////////9/f3///////39/f/+/v7/&#10;//////7+/v///////Pz8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+/fn////7//79+/////7//f/+//n79v9cXFH/&#10;5N/c/zAjNv/y5/f//frw/93e0P9ERUr/9fL8//728/9aU0v/yMa//93j4v82Rk//7Pb+//z07v9Z&#10;Ukv/vcrQ/+/////4/////P35///+/f///f///f////3////9//7////9/////v///////v7+/wAA&#10;AP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8/Pz//Pz8//////////////////7+/v/+/v7//////////////////Pz8//z8/P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v////7////+/v////7/+//+//3////6+Pr/XlVa/+/d5f8uIif/5/Dt//D7&#10;9//f29v/SkFD//Ty9P/6+/7/UVJX/8rLz//e39//QUNA//D18f/5/f3/UlNX/8rJ0P/9/P///v//&#10;//z////7//7//v////7+///+/v7//f39///////+/v7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v7+///////9/f3/&#10;//////////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9/ff////6////+//9/Pr/+v79//n++v/9/vX/&#10;+/X1/zIhOf/z4/f//Pnu/8LGtv9LUFb/+vr////38/98cWf/r6yj/7nAv/9GWGP/8v/////37/+A&#10;eG//mamv/+X6///5///////8///9+////v///P///wABBf8AAQD/AAEA/wEBAP8AAAD/AwMD////&#10;/////////v7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39/f/9/f3//f39/////////////f39//39/f/9/f3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39/f///////v38///+/v/+/fz//f////z//v/9+/3///j9///w+P8zJiz/3ubj//X/&#10;+//KxsX/VEtN//37/v/+////dHR2/6Kio//CxcT/S1BO//v////2+vr/cnF1/6mmqv///v////7/&#10;//z////8////+fz8//7///8BAQH/AAAA/wAAAP8BAQH/AAAA/wAAAP8CAgL//v7+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//////&#10;//////7+/v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8+vT//fv0////+//8/fz//P////X59//+/vX/&#10;+/T0/zUkPv/v4Pf/9fTq/8fMvP9KT1T/+/v////69v94bWP/o6GZ/8PKyf9FVmD/7vv////58f94&#10;cmr/l6es/+3////1/v3/+/35/////f/8/P3/+/////v////9/////f/8//7+/f//////+/v7/wMD&#10;A/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z8/P/////////////////////////////////8/Pz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+//7//v79//36+f/+/fz//P/+//j7+v///v////f8//vq8v81KS7/5uzq//L7&#10;9//GwsH/VU5P///+///7/P//cHJ0/6eoqf/CwsH/U1VU//T4+f/8////cHFz/6amqP//////+/z+&#10;//z////8////+fv7/////v///////v7+///////+/v7//v7+///////+/v7/AwMD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AAAD/&#10;////////////////////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//Pb/c3Fq/wECAP8AAgH/T1NU//3//v///vT/&#10;/PX0/y4fOP/x4/v////5/9ne0P9BRUf/8vH3//vy7v9fVk7/zMzF/9fe3f84RUz/7fb8///79v9V&#10;Ukz/wM7R/+7+///6/////v/9//z8/P///////v////3////8//7//f/9//z8/P///////Pz8/wAA&#10;AP///////v7+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+/v7//f39///////5+fn///////////////////////n5+f///////f39//7+/v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7+//z8/P/+//7//v/9/3Fwbv8GBQT/AAEA/1RWVv/9/f////v///zs9P8wJCr/5uvq//T8&#10;+P/f29n/R0FA//Lx8P/9////UFVZ/8TGyv/j4N//S0dF//Dw7//8////U1da/8TIy//7/P3//v//&#10;//v////7//////////79/f///////Pz8////////////+/v7//7+/v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ICAv8CAgL/&#10;AAAA///////9/f3//f39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//fj////6//z//f/6////+f3///r6+f//+/H/&#10;//f0/y4jOP/w5/z/+/r4//f48P8kIyL/zsnL/+DZ1/8fGhb/6evo//T6+f8gJSj/yMvN/9va2f8c&#10;HBv/4urt//P9///6//3//f/9//z+///+//////3+//z7+v/+/////P////7//////////////wIC&#10;Av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9/f3///////////////////////7+/v/+/v7///////////////////////39/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7////9//7/+/77//39+/////7///////v8/f/+/////fn+//rs9P8yJy3/5Ofn//f9&#10;+v/8+ff/KSQh/8fHwf/a3dz/GSAr/+nt+P/38O//KiAZ/87Kw//e4N7/GB4m/+Pq8//9////+fv5&#10;//z//v/9//////3////9/////v////////7+/v/9/f3/////////////////AgIC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AAAA/wICAv8CAgL/&#10;AAAA///////9/f3//f39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vz//Pn3//3//v/8////+vz//////v///fP/&#10;+/Xv/yslMf/s5/b///7////++v/EwL7/DQcH/wcCAf+ppqb/+v39//r+/v/Dw8L/CAcH/wEBA/+n&#10;qaz//P////v////8/////f////7////+/v////z8///+/f/6+/v//f////7////7+/v//////wEB&#10;Af/+/v7//Pz8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z9/f/9//7//f/9//7//f/9/fz//f39//39/v/8/f//+vj9///3//8vJCv/6+zt//n9&#10;+//39vP/yMXB/wYGAP8FCAf/oKaw//j6///99vX/zsW+/wYDAP8BAwH/n6Wt//T6///8/f///v/+&#10;//z//f/7/vz///7////9/////v/////////////7+/v///////7+/v/9/f3/AQEB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wAAAP8AAAD/&#10;//////////////////////7+/v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f////7+//3++v/+//z//f3+//n3+P////f/&#10;//z0///+///49vz///7////+/////v3///38//35+v///////P////v+/f///vz//Pn5//z9///8&#10;/v//+vr5//3//f/8////+/////z6/P///v////7+///+/v/6+vr//v//////////////+/v7/wAA&#10;AP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/////9/f3/AAAA/wICAv8CAgL/AAAA//39/f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3//v/7//3/+//8//3//f////7///7////+///+/////fz///3z+///+f///v7///7/&#10;/v/+/fr////8//z8+v/7/P3//v////7////9/Pr//v35//7//f/8/v7//v////7//////v//////&#10;//z////7/v7////////////+/v7//v7+/////////////v7+///////9/f3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7+/v//////&#10;//////7+/v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7/+//8/fn///7////+/////fj/&#10;///5//79+/////////7////+/////v7///z7///+///9/f7//f////7//////Pr///7+//7////9&#10;/////fz7/////f/7/////f/////+/////v7///7////9/v///////f39///////+/v7//////wIC&#10;Av/9/f3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v7+//7+/v//////AQEB/wAAAP8AAAD/AQEB///////+/v7//v7+//////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+/v7//////wAAA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7+//7////7/vz//P/+//z//f////7//vz+///+///9/v////7////8////+/////3///r7&#10;+v///vz///78//7////+/////v39///////9/v3//v/+//z////+//////////78/v///v///v7/&#10;//7////9/////v///////v/////////////////+/v7///////39/f//////AQEB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v7+///////9/f3/&#10;/////////////////v7+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v////7///////////////3/&#10;///9/////v/////////////////////////+/////////////v////////////7////////////+&#10;/////////////v/+/////v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7////+////&#10;/v////////////////////////////////7////+/////////////////v////7/////////////&#10;/////////////////////v////////////////////////////////////7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39/f///////////wAAAP8AAAD////////////9/f3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z8/P///////////wAAAP/+/v7////////////+/v7//f39////&#10;///9/f3//Pz8//////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+/////v////7////////////////////////////////+/////v//////////&#10;//////7////+//////////////////////////////////7/////////////////////////////&#10;///////+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//////v7+///////+/v7//f39/////////////f39//7+/v///////v7+///////////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6+vr/+vr6/////////////////wAAAP///////f39/////////////f39//z8&#10;/P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39/f////////////7+/v/+/v7////////////9/f3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z8/P///////////wAAAP/7+/v///////39/f//////////////&#10;//////////////v7+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//////f39//////////////////39/f/9/f3//////////////////f39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9/f3///////z8/P///////v7+/wICAv//////+/v7////////////////////&#10;//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/////r6+v///////Pz8/////////////Pz8///////6+vr///////////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9/f3////////////+/v7//////wAAAP/9/f3//////////////////f39////&#10;///6+vr///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///////////8/Pz//v7+/////////////v7+//z8/P//////////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8BAQH/AAAA/wUFBf8AAAD/AgIC/wICAv8AAAD/AAAA/wAAAP8CAgL/////////&#10;////////+/v7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////////////////r6+v/6+vr/////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+/v7///////7+/v///////f39//39/f///////v7+/////////////v7+//7+&#10;/v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8/Pz//v7+/////////////v7+//z8/P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+/v7/AgIC/wAAAP/9/f3////////////9/f3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8AAAD/AwMD/wICAv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/////7+/v/+/v7/////////&#10;//////////////7+/v8BAQH//v7+///////+/v7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8AAAD/AAAA/wAAAP8DAw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///////////Pz8//z8&#10;/P///////f39//////8AAAD///////7+/v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+/v7/////////////////AAAA/wAAAP//////+v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v7+//39/f/7+/v/////////&#10;///+/v7///////7+/v8CAgL//v7+//7+/v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v7+//9/f3///////////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v7&#10;+/////////////z8/P8AAAD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8/Pz////////////+/v7///////r6+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+/v7///////z8/P//////AAAA/wIC&#10;Av8AAAD/AAAA/wEBAf8EBAT/AAAA/wAAAP8AAAD/AQEB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f39//39/f//////+/v7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Pz8/////////////v7+////&#10;/////////f39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v7+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Pz8/////////////Pz8////&#10;///9/f3///////39/f/////////////////7+/v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+/////v////7/////////////////&#10;//////////////7///////////////////////////////////////////////////////7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+////////////&#10;///////////////////+/////v/////////////////////////////////+////////////////&#10;/////////////v////3////+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+/v7////////////////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v////7/////////////////////////&#10;/////////v////////////////////////////7////9/////v//////////////////////////&#10;///////////////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39/f////////////39/f/+/v7///////7+&#10;/v/+/v7///////7+/v////////////39/f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9/////f////3/////////////////&#10;//////7//v/+//3////+//////////7////+//////////////////////////7//v/+//3////+&#10;//////7////+//////////////7////+/////v////7///////7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v///vz///79///+/////v//&#10;//7////+///////////9/////f////7//v///////////v////7///7////9/////v/+//7/////&#10;/v////7//////P////r////8/////v///v////////7////+//7///////////////7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7///78///+/f///v////7////+/////v///////////f////3////+//7///////////7////+&#10;///+/////f////7//v/+//////7////+//////z////6/////P////7///7////////+/////v/+&#10;///////////////+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9/////P////3//////////////v//&#10;//////7//f/+//3////+//////////7////+///////////////+/////v////7//v////3////+&#10;//////7////+/////v////////7////+//7//v////7///////7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v///vz///79///+/////v//&#10;//7////////////////+/////f////7//v////7//////v////7///3////9/////f/+//7/////&#10;/v////7//////P////n////7/////v///v////7///7////+//7////////+//////7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7///78///+/f///v////7////+/////////////////v////3////+//7////+//////7////+&#10;///9/////f////3//v/+//////7////+//////z////5////+/////7///7////+///+/////v/+&#10;/////////v/////+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9/////f////3/////////////////&#10;/////////v////3////+///////////////////////////////9/////v////////////7//f/+&#10;//3////////+/////v///////////f////3///////////////7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v7///7+////////////&#10;/v////7////+/////v////////////7//v/+//7///////////////3////9/////f/+//7/////&#10;/v////7//////P////r////7/////v///v////7///7////+//7////////+//////7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7+///+/v////////////7////+/////v////7////////////+//7//v/+////////////&#10;///9/////f////3//v/+//////7////+//////z////6////+/////7///7////+///+/////v/+&#10;/////////v/////+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+/////v////7/////////////////&#10;/////////v////7////+///////////////////////////////9/////f////////////7//P//&#10;//z////////+/////v///////////P////3///////////////7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v/////////////+//7/&#10;/v/+//3////+/////v///////////////v/9//7//f////3//v////3////9/////f////7////+&#10;/v////7//////f////r////7/////v///v///v////7////+//7////////+//////7////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7//////////////v/+//7//v/9/////v////7///////////////7//f/+//3////9//7/&#10;///9/////f////3////+/////v7////+//////3////6////+/////7///7///7////+/////v/+&#10;/////////v/////+/////v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7/&#10;///+/////v////7////+/////v/////////////////////////9/////f///////////////P//&#10;//z///////7//////////////////f////7///////////////7////9/////v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v////////7//v/+//z/&#10;/f/8//3//v/9/////v/////////////////8////+//+//v//v/9//3////9/////v////7////+&#10;//////7//////f////r////8///////+/////v////7//////////////////////v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7////////+//7//v/8//3//P/9//7//f////7//////////////////P////v//v/7//7/&#10;/f/9/////f////7////+/////v/////+//////3////6/////P///////v////7////+////////&#10;//////////////7/////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v////z/&#10;///9///////////////+/////v/////////////////////////9/////P////3////9/////f//&#10;//7//v////3////+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v////7//v/+//z/&#10;/f/8//3//f/9/////v/////+/////v////78////+v/+//r//f/8//7////+/////v/+//7////9&#10;/////v///////f////v////8///////+/////v///////////////v/////////////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7////+//7//v/8//3//P/9//3//f////7//////v////7////+/P////r//v/6//3/&#10;/P/+/////v////7//v/+/////f////7///////3////7/////P///////v////7/////////////&#10;//7/////////////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+/////P////r/&#10;///8///+/////v/////+/////f////////7////////////////+/////P/+//r////7///+/v//&#10;/v///v////z////+//3////////+/////v/////9/////P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v////7//v/+//z/&#10;/v/8//3//f/+/////v/////+/////v////3+///+/P/+//v//f/8/////v////7//v/+//3////9&#10;/////v///////f////v////8///////+/////v/////////+/////f////7////////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7////+//7//v/8//7//P/9//3//v////7//////v////7////9/v///vz//v/7//3/&#10;/P////7////+//7//v/9/////f////7///////3////7/////P///////v////7//////////v//&#10;//3////+////////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+///////////9////+v////j/&#10;///7///+/////v/////+/////f///v////7////+///////////+/////P/+//r////7///9////&#10;/f///f////v////9//z////+///9/////f/////8////+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v////////////7/&#10;/v/9//7//f/+///////////+/////f////z////9/v/+//3//P/8/////P///vz////9//3////8&#10;/////f///////f////v////8//7////+/////v/////////+/////f////3///////////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////+///7+v3////9//399v/+/vT/&#10;///6///9///7+P/////+/////P/7+fv//fv////+///6+fn//v79//z++//6/fn/+/v5///5/P//&#10;/f//9/z9//n////8//z//f38///9/////P////78////+//8/Pz//f3////////9/f3//v7+/wEB&#10;Af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9/f7////////+///9+/z/&#10;/////////v////3////9///9/v///P////n////4/f/9//7//P/9//789//++vb//v77//r9/P/7&#10;/////f////z5+P////v/+vr3//7////8/v//9vj8////////////+f38//3//////v7///3+////&#10;/////////f39/////////////v7+//7+/v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7+/v///////v7+///////+/v7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3/+vr5///+/////v/////8////9/////X/&#10;9vTv/ysnMP/t6fP//fr6/////P9ycHL/AQAC/wMBAv8QDw3/6enn//z+/P/Dx8f/AAAB/wsCA/+n&#10;oaL/+f////b////6//z//v/9///8/////f////z9//r59/////////////z8/P/+/v7//////wMD&#10;A//6+vr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7+//36/P///f//&#10;//7//////v/9/Pn////8///+/v//+f3//+/4/zEjLP/p6uz/9vv4///9+f93cm3/AQAA/wcKCf8D&#10;CAz/5Obq///+/f/Gwr//AAEA/wMGBf+jp6r/+vz///v5+////////P////n9/P///v////7/////&#10;/////////v7+/////////////v7+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9//v//v/9//39///7+v3//Pv3////9//29en/&#10;IyEc/w8KFv/t6PX//fr6//z69v9WU1X/zcvO///+/P///vr//P35//X49/8hJiv/x8jM/+Tb2P8h&#10;Ghj/4uvu/+/9///3/v3//v/9///+////+/7///3////+///8/Pz/+vz6/////////////v7+/wAA&#10;AP///////v7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+///9////+v3/&#10;/fr7//79/P////v////7//77+//58PX/LBgk/xgIE//o6u7/+P78//759P9ZU03/yMfE//f6+f/7&#10;/////P////Pw7/8nJCD/yMrG/9re3f8XHCD/5ujt///+///+/f3//P////z////8+/v///7////+&#10;/v/6+vr///////7+/v/+/v7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v7+//7+/v///////Pz8/////////////v7+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9//n//v/8/////////v/////7//798/9YV0v/&#10;49/b/yojMv/s5fX///39/97c1/8gHR7/6ujq////+/////n/+vz2/93h4f9ARk//7/D4///38/9Z&#10;U03/w87S/+39///2//7/+/77///9+////v///Pf9/wUCCP8AAAD/AQMA/wICAf8AAAD/AAAA////&#10;///+/v7//f39//////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///34+v///f//&#10;//7//////f/9/Pj//v36//36+/9gV13/7djm/zEhLf/m6u3/+f/+/9/a1v8kHBj/7Ovo//b6+f/3&#10;/v//+////+He3f9LR0T/8fPv//j9+/9RVlr/xsjN//z6/f//////+/////v//////v7///7//wMC&#10;Av8AAAD/AgIC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wEBAf///////////////////////Pz8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7/vb//v/6//7+///8+/7////6//z78f////T/&#10;9/Pw/y0mN//u5/n///v7/8XDvf8qJyj/Dw0N/wYGAP9OT0b//v/5/7zCwf9MU17/+fr////28v91&#10;b2j/nKit/+v8///4/////f/+/////P///v7///3///z6///+/////P/8//z9/P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f39///+/////v7/&#10;///9//39+v////z//v79//z6/f//+f///+z6/zQkMP/o7/D/8Pz4/8TCvv8wKSb/ExIP/wADAv9M&#10;U1b/+P3//8bDwv9STkv//f/7//v//v9uc3f/oqSp///+////////9vz7//r//////////vv8//79&#10;/f/9/f3///////7+/v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BAQH/AAAA/wAAAP8AAAD///////39/f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+//j//f/4//v7/f///v////75////9f/6+ez/&#10;/Pj2/yskN//p4fb///z8//779f/l4uL/+vf2//399P+gopf/oqae/7zCwf9LUl7//f7////28v92&#10;cGr/oK2y/+n8///w+/z//f/+/////P//+/z///v////+///9//7/+v75//7//v///////Pz8/wIC&#10;Av////////////z8/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8/v//+/z9///9/f///vz/&#10;/v35/////P////7//v7////+////+v///+38/zEjLf/h6+r/8v/8/////P/m393/9PPx//z///+Z&#10;oaT/oaap/8TBwP9TT0z//v/8//v///9tcnb/pait//78///9/Pz/+v////f+/f/+/v7///3+////&#10;///9/f3///////7+/v///////f39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wMD/wAAAP8AAAD////////////8/Pz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P/7/vP/cXRr/wQEBf8CAQT/UE9K//388f////P/&#10;+vb0/zEoPf/u5fv//fj6///89f///fz//fr4//n47v+bnZH/gIR9/93j5P8+RlL/6+34//rv7f9b&#10;U0//usnO/+v////3////+v37///8/P///f////3///z7///9//7//f/8//7//v/9/f3//////wAA&#10;AP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8/////f///////f///fj/&#10;cHFq/wUHAv8AAQD/UVJW//v7////+v//+ebz/zQnMP/g7er/6vv0//7+/P///f3////+//3///+W&#10;nqH/foWH/9/c2/9GQj//8/Xx//b8+v9NVFf/xMfM///+/////v//+f////X8+/////////3+///+&#10;/v/+/v7//f39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wAAAP/+/v7//////////////////f39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7/vX/+Pvz///////+/v///v35//399f////b/&#10;9vPy/yojNP/s5fb//vv8/8fFwP9ST07////9//7+9v+dnpb/oqSg//T4+f8eJC3/ycvT/+Pa2f8h&#10;HBn/5O/z/+7+///2//7//f/+///+////+v3//vv////+///5+/n//f/9//7//v///////////wAA&#10;AP////////////////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7////9////+v3+/////f////v/&#10;/P33//v9+f/+////+/z///7+/////f//+u33/zIqMP/i7en/8//6/8TFwv9RTUz////+//r9/f+Y&#10;n6H/oKWn//j29P8oJSP/yMrH/9zh3/8cIST/5ujs///+/////v7/+/////v////9/f3///7////+&#10;/v////////////z8/P/+/v7/////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7+/v/+/v7////////////9/f3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9/vv//v/8///////////////+//39+//8+/j/&#10;+/r5/yooLf/s6u///fz8///+/P91dHP/AQAA/wAAAP+BgX///Pz7//7////Dxcj/AAAD/wUCAv+q&#10;qaj/+/////f8/v/9/////v///////////v/////////////////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////v///////v////7/&#10;///+//////////////////39/////v//+PP3/ykmKP/o6+n//P/9//7/+/9ycW//BAQD/wAAAP98&#10;f3///v////n49//FxMP/AwMC/wABAP+lpqf//P3+//7+/v///////v////7//////////v3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////7///////7////+/////v/////////////////9/f////7///jz9/8pJij/6Ovp//z/&#10;/f/+//v/cnFv/wQEA/8AAAD/fH9///7////5+Pf/xcTD/wMDAv8AAQD/paan//z9/v/+/v7/////&#10;//7////+//////////79/f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+/v7/&#10;/f39//39/f///////f39//7+/v/8/Pz//Pz8//z8/P/8/Pz///////z8/P//////+vr6//7+/v/2&#10;9vb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+////////////&#10;///////////////////////////8/P3//Pz8///////5+fj////9//f49P/9/fv//f38//39/f/7&#10;+/v//Pz8//7+/v/6+vr////////////+/v7//f39//r6+v///////Pz8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Pz9//z8/P//////+fn4////&#10;/f/3+PT//f37//39/P/9/f3/+/v7//z8/P/+/v7/+vr6/////////////v7+//39/f/6+vr/////&#10;//z8/P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7+/v/+/v7//v7+////////////&#10;//////z8/P/9/f3////////////7+/v///////39/f/+/v7//v7+///////8/Pz/////////////&#10;//////////39/f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+////////////&#10;//////////////////////7+/////////v7+//////////7//f37/////f////3//v79///////9&#10;/f3///////z8/P/9/f3//v7+//39/f//////+/v7///////+/v7/+vr6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+/v////////7+/v/////////+//39&#10;+/////3////9//7+/f///////f39///////8/Pz//f39//7+/v/9/f3///////v7+////////v7+&#10;//r6+v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v7+//39/f/9/f3//f39//7+/v//////&#10;////////////////+/v7/////////////Pz8//7+/v///////////////////////f39//v7+///&#10;/////f39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+////////////&#10;/////////////////////////////////Pz8//39/f/7+/r//f37/////f/9/fz///////z8/P/9&#10;/f3//////////////////Pz8///////6+vr////////////9/f3///////7+/v/8/Pz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////////////////////////////////////////z8/P/9/f3/+/v6//39&#10;+/////3//f38///////8/Pz//f39//////////////////z8/P//////+vr6/////////////f39&#10;///////+/v7//Pz8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+/v7//v7+//7+/v//////&#10;//////7+/v/8/Pz///////z8/P/+/v7//////////////////v7+///////+/v7////////////8&#10;/Pz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7+///8/P3//f39///////+/v3////9/////f////7//Pz8////////&#10;/////Pz8///////+/v7///////z8/P////////////39/f////////////r6+v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+/v///Pz9//39/f///////v79////&#10;/f////3////+//z8/P////////////z8/P///////v7+///////8/Pz////////////9/f3/////&#10;///////6+vr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+/v7/&#10;/v7+///////////////////////7+/v///////7+/v/////////////////8/Pz////////////7&#10;+/v///////39/f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z8/P////7////9//n59/////7////////////8&#10;/Pz///////z8/P///////f39///////8/Pz//Pz8/////////////v7+//7+/v///////f3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8/Pz////+////&#10;/f/5+ff////+/////////////Pz8///////8/Pz///////39/f///////Pz8//z8/P//////////&#10;//7+/v/+/v7///////39/f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+/v7/&#10;/v7+///////8/Pz////////////+/v7/9/f3///////9/f3///////7+/v///////f39////////&#10;//////////39/f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9/f7///////////////7////9/////f/+/v3/+fn5////////&#10;///////////////8/Pz///////39/f///////Pz8//7+/v/+/v7////////////+/v7//v7+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f3+///////////////+////&#10;/f////3//v79//n5+f///////////////////////Pz8///////9/f3///////z8/P/+/v7//v7+&#10;/////////////v7+//7+/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39/f///////f39//r6+v////////////7+/v///////v7+///////+/v7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7+/////////v7+//////////7//v79/////f/+/v3///////39/f//&#10;/////v7+//7+/v///////Pz8///////+/v7//f39/////////////v7+//39/f///////f39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+/v////////7+/v/////////+//7+&#10;/f////3//v79///////9/f3///////7+/v/+/v7///////z8/P///////v7+//39/f//////////&#10;//7+/v/9/f3///////39/f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+/////v////7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v////7////+////////////////////////////////////////////////////////////////&#10;////////////////////////////////////////////////////////////AAAA////////////&#10;////////////////////////////////////////////////////////////////////////////&#10;/////v7+///////+/v7///////7+/v//////AAAA/wAAAP///////v7+///////+/v7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v////7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7////+////////////////////////////////////////////////////////////////&#10;////////////////////////////////////////////////////////////AAAA////////////&#10;////////////////////////////////////////////////////////////////////////////&#10;///////////////+/v7///////////8AAAD/AAAA/wAAAP8AAAD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9&#10;/f3//f39//////////////////z8/P8AAAD/AgIC/wICAv8AAAD//Pz8////////////////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v7+///////+/v7//f39///////+/v7/AAAA/wAAAP/+/v7///////39/f/+/v7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7&#10;+/v///////39/f/+/v7///////r6+v//////////////////////+vr6///////+/v7//f39////&#10;/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+&#10;/v7///////39/f///////v7+///////9/f3////////////9/f3///////7+/v///////f39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8&#10;/Pz///////7+/v////////////39/f/8/Pz////////////8/Pz//f39/////////////v7+////&#10;/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7////+/////////////////v//&#10;//7////////+/////v/+//7//v////////////////////7////////////+////////////////&#10;////////////////////////////////////////////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7+/v/+/v7///////7+/v///////f39//39/f///////v7+//////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////z////8/////v/+/////v///f//&#10;//3////////9/////P/8//3//f////////7////+/f///vz//v/+//7////9/////v///////v//&#10;/////v////7///////7////+//7////+///////////+/v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////z////8/////v/+///+/////f//&#10;//3////////9//7//P/7//z//f////////7//////f///vv//v/+//3////9/////v///////v//&#10;//7//v////7///////7////+//7////+//////7////+/////v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7//f/9//3////////+/////f//&#10;//3//////v/9//z//P/7//3//v/+/v////7//////f////v//v/9//7////+/////v////7//f/+&#10;//3//v///////////v/////+//3//v/+//////7////+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///////v////3///7////+/////f//&#10;//7///7//v/9//3//f/+//3////+//////7//////v////3//v/9//7//v///v////////7//f/+&#10;//3////////+/////v////////3//f/+//7///7////+//////////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/7////////+/////v////7+///+/v///v//&#10;//////7////+/////f////7///////3////8/////////////v/+/////v///v////7///3//f/9&#10;//z////+///+/////v////////3//P/+//z///7////+///////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+//3//v/+///+/////v////7+///+/f////7/&#10;//////7////9/////f////7///////v////7///////+/////v///////v///f////7///3//f/8&#10;//3////+///+/////v///v////3//P/+//z///7////+//////7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7////+/////////v////7+///+/v///v//&#10;//////3//v/8/////f////7///////3////9//7////9/////f///////v///f7///7+//z//v/8&#10;//7////9///+/f///v///v////3//P/+//3///7////+//////7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v////7////+/////v////7////+/////v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7////+/////v////7////+/////v////7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////7//f////3///7////9/////v7/&#10;///9//z//v/7/////f////7//////v////7///7////9/////f///////v///v3///79//3////8&#10;///////9///+/f///v////////3//v/+//3///7////+//////7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3////9/////f////3////9/////v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9/////f////3////9/////f////7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fz8//z/+v/9//z///7////8/////vv/&#10;//76//z////3/v7//P/9//v9+v//+/////3///7////9////+fz7/////v/++/r///38//3////9&#10;/////Pv6///+/f///v3////+//3////+///////9///8+/////7//P79///////+/v7//////wIC&#10;Av/9/f3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3////9//39+/////3////9//39/P/7+/v///////////////////////7+/v//&#10;/////f39//7+/v////////////39/f///////f39///////9/f3///////7+/v/9/f3/////////&#10;//////////////7+/v///////f39//////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9/////f/9/fv////9/////f/9/fz/+/v7////&#10;///////////////////+/v7///////39/f/+/v7////////////9/f3///////39/f///////f39&#10;///////+/v7//f39///////////////////////+/v7///////39/f/////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P3///7+//3//P/8//z//Pv7///9/////Pr/&#10;//77//z////7/////P/7//7//P///P//+/f9///////5+/r//v////z+/P/6+vj////9//z9/f/+&#10;/////v///////v////3//fz7//f6+v/+///////9/////P/7+/r//v//////////////+/v7/wAA&#10;AP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3////9//7+/P////3//f37/////v///////v7+///////7+/v///////7+/v/+&#10;/v7////////////6+vr//f39///////+/v7//f39//7+/v///////v7+/////////////f39//7+&#10;/v/+/v7////////////+/v7///////39/f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9/////f/+/vz////9//39+/////7///////7+&#10;/v//////+/v7///////+/v7//v7+////////////+vr6//39/f///////v7+//39/f/+/v7/////&#10;//7+/v////////////39/f/+/v7//v7+/////////////v7+///////9/f3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v3///z8//z////8/////v/8///9+f//+/v/&#10;//n6//79/P/1+PX/+f74//n9+P///v////3////8/v//////+/z8//3////9/////P79//39+//3&#10;9/b/+v7///3///////3////8//7////8/////v37/////f/6+vr////////////7+/v//////wEB&#10;Af/+/v7//Pz8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z////8//z9+f/+//v//f37/////v/+/v7/+/v7//39/f///////f39///////8&#10;/Pz/+vr6//z8/P/+/v7//f39///////8/Pz/+/v7//7+/v///////v7+//z8/P///////v7+////&#10;//////////////v7+////////v7+//39/f8BAQ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8/////P/8/fn//v/7//39+/////7//v7+//v7&#10;+//9/f3///////39/f///////Pz8//r6+v/8/Pz//v7+//39/f///////Pz8//v7+//+/v7/////&#10;//7+/v/8/Pz///////7+/v/////////////////7+/v///////7+/v/9/f3/AQE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Pv///7+//7////8////9vrx////9/9RSk//&#10;CAAG/wYBAP9UVEv//P/4//r/+//CxMf/BAIH/wQAAP+sp6X///78//v+/f+8w8X/AAQF/wUDAP+o&#10;p6T/+/////j////9/Pr///77//3+///9/////v79//38+////////v7//////////////////wIC&#10;Av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z////7//j59P9RUk7/AAAA/wAAAP9QUFD//f39///////CwsL/BQUF/wAAAP+p&#10;qan//f39//z8/P/ExMT/AwMD/wAAAP+mpqb//v7+//7+/v/9/f3////////////8/Pz/////////&#10;/////////v7+//39/f////////////////8CAg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8////+//4+fT/UVJO/wAAAP8AAAD/UFBQ//39&#10;/f//////wsLC/wUFBf8AAAD/qamp//39/f/8/Pz/xMTE/wMDA/8AAAD/pqam//7+/v/+/v7//f39&#10;/////////////Pz8//////////////////7+/v/9/f3/////////////////AgI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fr7///////9//v/+v/x/5aZj/9VT1r/&#10;//j///707P9RTDz/qKyf//L59P8hJy7/xsbP/+Tb2v8kGhT/6+nk//n9/P8fKS//wcnN/97b1P8i&#10;Hxj/4+vv//X+///9/fz////8//v9/P/9///////////+/////f////7+//z8/P///////Pz8/wAA&#10;AP///////v7+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z////7/5+gm/9MTUn////9//v7+v9QUFD/pKSk//f39/8gICD/xMXF/9/h4P8c&#10;Hh3/5ujn//X39v8gIiH/yMrJ/97g3/8aHBv/6uzr//7////+////+vz7//7////+/////P39////&#10;///8/Pz////////////7+/v//v7+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8////+/+foJv/TE1J/////f/7+/r/UFBQ/6Sk&#10;pP/39/f/ICAg/8TFxf/f4eD/HB4d/+bo5//19/b/ICIh/8jKyf/e4N//Ghwb/+rs6//+/////v//&#10;//r8+//+/////v////z9/f///////Pz8////////////+/v7//7+/v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+/3///7///79/P/7/PX//P/z//z/+P/9+v//&#10;//r////48/+kmor/gINx/9fg1/85Q0z/8fP////18/9eUEf/y8e//9je3P85R1D/6vT7//r27f9W&#10;Ukj/w87T/+/7///8/Pz///z5//7//v/6/f7/+/z////+/////v///fz7//7+/v//////+/v7/wMD&#10;A/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z////7//7/+v////z//Pz6/////v+ampr/fHx8/+Dg4P9GRkb/9vj3//j6+f9U&#10;VlX/ycvK/9/h4P9GSEf/8PLx//z+/f9TVVT/xcfG//b49//+/////v////3//v/8/v3//v//////&#10;///+/v7///////7+/v/+/v7///////7+/v8DAw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8////+//+//r////8//z8+v////7/mpqa/3x8&#10;fP/g4OD/RkZG//b49//4+vn/VFZV/8nLyv/f4eD/RkhH//Dy8f/8/v3/U1VU/8XHxv/2+Pf//v//&#10;//7////9//7//P79//7//////////v7+///////+/v7//v7+///////+/v7/AwM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v////7////7+v////r/9v7x//v/+f/7+v7/&#10;//r////t7/81JR3/6+zW/7vGtv9IVl//9fv////39f9+bWT/ramf/7zCwP9KWmf/7/z///767v95&#10;dGf/maWs//D+///9/f7///76//z++v/9/////v///wAABv8BAAD/AgEA/wEBAP8AAAD/AwMD////&#10;/////////v7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//&#10;///+/////f////z////7//7/+v////z//f37//Pz8v8wMDD/6enp/8DAwP9TU1P//f/+//z+/f9z&#10;dXT/paem/8DCwf9RU1L/+fv6//7///9xc3L/pKal//7////9//7//P79//v9/P/+/////f/+/wEB&#10;Af8AAAD/AAAA/wEBAf8AAAD/AAAA/wICA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//////v////3////8////+//+//r////8//39+//z8/L/MDAw/+np&#10;6f/AwMD/U1NT//3//v/8/v3/c3V0/6Wnpv/AwsH/UVNS//n7+v/+////cXNy/6Smpf/+/////f/+&#10;//z+/f/7/fz//v////3//v8BAQH/AAAA/wAAAP8BAQH/AAAA/wAAAP8CAgL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f3////+///+/P////r/+v/3//v/+v/+////&#10;+/T4/y8eI//XyMX/+/vq/8HJu/9GUlj/+Pz////19f9+bmf/qKSc/8DGxP9BT1n/9f////778f90&#10;cGb/o6yz/+34///+/v///vv5//7//f/7/v3//f////7+///9/f3////9/////v///////v7+/wAA&#10;AP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////////7/&#10;///+/////f////z////8//z8+f/+/vv/9vb0/yQkI//IyMf//////8HBwf9SUlH//v/+//3//v9w&#10;cXP/pqep/8PFxP9PUU///f/+//3///9xcnT/qaqs//v9/P/9//7//v////3////+/////v////7+&#10;/v/9/f3///////7+/v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////////+/////v////3////8/////P/8/Pn//v77//b29P8kJCP/yMjH////&#10;///BwcH/UlJR//7//v/9//7/cHFz/6anqf/DxcT/T1FP//3//v/9////cXJ0/6mqrP/7/fz//f/+&#10;//7////9/////v////7////+/v7//f39///////+/v7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8+vb/eXdy/wIAAP8BAAD/UVNO//v9+v/d3d3/&#10;Gxkb/87Iy////f7//Pv3/9vc2f9GR0r/8e/0//309v9cVFL/ysnG/9nc2/9CR0r/7vP2//b29P9W&#10;VlT/xcnN//b7///+//////////7////9/////v////7////+/////v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fz7/////v/8+/r/&#10;dHNx/wUEAv8BAAD/VFNR//38+v/e3dv/GxoY/8zLyf/8+/r///79/+Hg3/9CQkD/8/Xy//r8+/9R&#10;UVj/ysrR/9ze3f9DRUL/8/Xz//r7/f9UVVr/xMXK//7////8/vz//v////3+///+//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38+/////7//Pv6/3Rzcf8FBAL/AQAA/1RTUf/9/Pr/3t3b/xsaGP/My8n//Pv6///+&#10;/f/h4N//QkJA//P18v/6/Pv/UVFY/8rK0f/c3t3/Q0VC//P18//6+/3/VFVa/8TFyv/+/////P78&#10;//7////9/v///v/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f///fj/+/nz////+v////v////8/93d3P8ZGRn/&#10;6urq//z8/f/8+/7///7///n2+P8mIyT/zsrL/93X2f8fGxz/7Ozs//X39v8iJCP/ycrK/9zd3v8Z&#10;Ghz/6+zv//n6/v/+/////v////7////+/////v////7////+/////v//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9/////f////3/&#10;+vn3///+/P///vz/+vn3/97d2/8fHhz/5uXj///+/P////3///78//Lx7/8mJSP/ycvH/9ze3f8d&#10;HSb/6Ojx//L08/8hIx//y83L/93e4P8eHiX/6+zy//v9/f/6/Pr//v////3+///9/v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f////3////9//r59////vz///78//r59//e3dv/Hx4c/+bl4////vz////9///+&#10;/P/y8e//JiUj/8nLx//c3t3/HR0m/+jo8f/y9PP/ISMf/8vNy//d3uD/Hh4l/+vs8v/7/f3/+vz6&#10;//7////9/v///f7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v////6//78+P///vv/+vr4/3FxcP8EBAT/&#10;AAAA/wAAAf8FBAf/e3l8///9///FwsP/AwAB/wsHCP+loqP/+/r5/////v+/v7//AAAA/wQEBf+o&#10;qKr///////79/////v////////////////////////////////7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+/r4///+/P///vz/&#10;///9///+/P////3////9/3Jxb/8JCAb/BAMB/wEAAP8EAwH/goF///z7+f/GxcP/AAIA/wIEA/+j&#10;o6r/+vr///7////DxcH/AAEA/wAAAv+jpKr/+fr///7////+//7/+fv7//7////9/v///v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v6+P///vz///78/////f///vz////9/////f9ycW//CQgG/wQDAf8BAAD/BAMB/4KB&#10;f//8+/n/xsXD/wACAP8CBAP/o6Oq//r6///+////w8XB/wABAP8AAAL/o6Sq//n6///+/////v/+&#10;//n7+//+/////f7///7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v///76////+//8+/j////9//r6+f//////&#10;/v7+/////////////vz+//z6/P///v//+vj5///9/v///Pz////+//39/P/9/f3///////z8/f/7&#10;+/3//fz///79/////v////7///////////////////////////7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7////+/////v////7/&#10;/v38/////v////7/+/r5///+/f/29fT////+///+/f/9/Pv//Pv6/////v/8+/n//v/8//v9/P/8&#10;/f///v////f59//7/fn/+/37//7////+/////f7///7////9//3//v////7////+/////f7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+/////v////7////+//79/P////7////+//v6+f///v3/9vX0/////v///v3//fz7//z7&#10;+v////7//Pv5//7//P/7/fz//P3///7////3+ff/+/35//v9+//+/////v////3+///+/////f/9&#10;//7////+/////v////3+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6+fb////7/////P/+/fv////+//z8/P/8/f3/&#10;/v////7////+////+/v8///////8/Pz////////9/f/9/Pv////9/////v/9/f3//v7+////////&#10;//////////39//////////////////////////////////////7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v7+//z8/P//////&#10;/v7+//////////////////7+/v/////////////////7+/v///////v7+//9/fz//f37///////8&#10;+///+/r//////v/8/fn//f38//z8/f/29vn///////39/f/9/fz////////////8/P3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7+/v/8/Pz///////7+/v/////////////////+/v7/////////////////+/v7////&#10;///7+/v//f38//39+////////Pv///v6//////7//P35//39/P/8/P3/9vb5///////9/f3//f38&#10;/////////////Pz9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/3//v36/////f////7//v7+///////+////&#10;/P79//7////8/f7//v/////////+/v7////+/////v///vz//v78/////v/+/v3//Pz8//r6+v/8&#10;/Pz//////////////////////////////////////////v////7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7+/v/9/f3/&#10;/////////////////v7+//39/f/+/v7//v7+///////9/f3//////////////////v79////////&#10;/v///////////v/+/vz////+////////////+/v9/////v////7/+fn5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+/v7//f39//////////////////7+/v/9/f3//v7+//7+/v///////f39////&#10;//////////////7+/f////////7///////////7//v78/////v////////////v7/f////7////+&#10;//n5+f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v///vz//v37///9/f///v7////////////7/fz/&#10;/v////3//v/+/////v////r7+/////7////+//39+/////3////9/////f/9/fz////+////////&#10;/////v7+//z8/P/////////////////////////+/////v////3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+/v7//v7+////////////&#10;//////z8/P/8/Pz//v7+/////////////f39///////+/v7//v7+///////7+/v//v79//z8+///&#10;//////////v7+v////3////+//39/v/9/f///Pz9/////v////7/////////////////+vr6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v7+//7+/v/////////////////8/Pz//Pz8//7+/v////////////39/f///////v7+//7+&#10;/v//////+/v7//7+/f/8/Pv////////////7+/r////9/////v/9/f7//f3///z8/f////7////+&#10;//////////////////r6+v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+/fz////+///+/////////f39//7+/v/+////&#10;/f/+//7////8/v3//v////7////7/fv//v/8/////f/+/vz////9//v7+f////3////+//7+/v/8&#10;/Pz//v7+///////////////////////////////+/////f////3////+/////////////////wAA&#10;AP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AAAA///////+/v7/////&#10;//7+/v////////////////////////////////////////////////////////////7+/v/9/f3/&#10;/Pz8///////+/v7///////7+/v/+/v7///////////////////////39/f/////////+/////v//&#10;/////f39/////v////7/+/v7//////////////////39/P////7//v7+///////+/v7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wAAAP///////v7+///////+/v7/////////////////////////////////////////////&#10;///////////////+/v7//f39//z8/P///////v7+///////+/v7//v7+////////////////////&#10;///9/f3//////////v////7///////39/f////7////+//v7+//////////////////9/fz////+&#10;//7+/v///////v7+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/////9/f3///////39/f//////////////////&#10;////////////////////////////////////////////////////////////////////////////&#10;/////////////////////////////////////////Pz8/////////////f39/////////////v7+&#10;////////////////////////////////////////////////////////////////////////////&#10;//////////////////////////////////////////////////////7+/v///////v7+//////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8/Pz///////7+/v/7+/v///////7+/v///////v7+//z8&#10;/P///////v7+//v7+////////v7+/////////////Pz8/////////////v7+//7+/v/+/v7/////&#10;//39/f///////f39/////////////f39///////9/f3//f39/////////////v7+//z8/P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f39//39/f////////////7+/v/8/Pz///////7+/v/////////////////9/f3//v7+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39/f//////////&#10;//39/f///////f39//39/f///////f39/////////////f39///////9/f3///////7+/v/+/v7/&#10;/v7+/////////////Pz8/////////////v7+///////7+/v//v7+///////8/Pz//v7+///////+&#10;/v7///////z8/P/+/v7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39/f///////f39/////////////v7+///////+/v7//f39////////////&#10;/f39//7+/v////////////z8/P///////f39//39/f////////////7+/v/+/v7//Pz8///////+&#10;/v7/+/v7///////+/v7////////////8/Pz////////////+/v7//v7+//7+/v///////f39////&#10;///9/f3////////////9/f3///////39/f/9/f3////////////+/v7//Pz8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////////////f39////////////////////&#10;///5+fn////////////9/f3////////////9/f3////////////8/Pz//////////////////v7+&#10;///////8/Pz///////////////////////n5+f////////////v7+//+/v7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39&#10;/f///////Pz8//////////////////39/f/8/Pz///////v7+//+/v7////////////9/f3//v7+&#10;//////////////////39/f/+/v7///////////////////////39/f/+/v7////////////8/Pz/&#10;//////n5+f///////////////////////Pz8///////+/v7//////////////////Pz8////////&#10;/////f39//7+/v/6+vr//////////////////v7+///////+/v7//Pz8/////////////v7+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/////9/f3///////z8&#10;/P/8/Pz////////////7+/v//v7+/////////////f39/////////////v7+////////////////&#10;//n5+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///////////////&#10;///////8/Pz////////////5+fn///////////////////////z8/P///////v7+////////////&#10;//////z8/P////////////39/f////////////39/f////////////n5+f//////////////////&#10;/////f39/////////////v7+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9/f3///////r6+v/9/f3///////7+/v///////f39//7+/v/+/v7/&#10;/f39///////+/v7//v7+///////6+vr////////////5+fn//v7+//////////////////n5+f//&#10;//////////39/f////////////39/f////////////z8/P/////////////////+/v7///////z8&#10;/P//////////////////////+fn5////////////+/v7//7+/v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/////v7+///////////////////////+vr6////&#10;////////+/v7/////////////////////////////f39///////6+vr////////////4+Pj/////&#10;//////////////////7+/v/7+/v////////////9/f3//////////////////f39//r6+v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/////+vr6//////////////////39/f/6+vr///////z8/P///////v7+//39/f//////////&#10;//////////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/////7+/v//v7+&#10;//////////////////39/f////////////v7+//+/v7///////////////////////j4+P//////&#10;//////r6+v///////f39////////////////////////////+/v7////////////+vr6///////8&#10;/Pz///////r6+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/////////////////f39//39/f///////Pz8///////9/f3/////////////////&#10;//////39/f///////Pz8/////////////v7+//7+/v////////////39/f/6+vr////////////7&#10;+/v////////////////////////////9/f3///////r6+v////////////j4+P//////////////&#10;/////////v7+//v7+/////////////39/f/////////////////9/f3/+vr6/////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/f39//7+/v/8/Pz///////7+/v/+/v7///////z8&#10;/P/9/f3//v7+//z8/P///////v7+//7+/v/5+fn//////////////////v7+//v7+////////v7+&#10;//7+/v/9/f3//v7+/////////////f39///////8/Pz/+/v7///////6+vr////////////+/v7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39/f/9/f3///////n5&#10;+f////////////v7+///////+vr6/////////////v7+///////+/v7///////7+/v//////+Pj4&#10;/////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/39/f//////////&#10;//7+/v/9/f3//v7+//z8/P///////f39/////////////v7+//39/f/+/v7//v7+///////7+/v/&#10;/v7+//////////////////n5+f/+/v7//v7+///////8/Pz//v7+//39/f/8/Pz///////7+/v//&#10;/////v7+////////////+vr6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/////9/f3//v7+///////9/f3//v7+//z8/P////////////7+/v/+/v7/&#10;///////////8/Pz///////v7+//+/v7//v7+//z8/P///////////////////////Pz8//39/f/+&#10;/v7//Pz8///////+/v7//v7+//n5+f/////////////////+/v7/+/v7///////+/v7//v7+//39&#10;/f/+/v7////////////9/f3///////z8/P/7+/v///////r6+v//////////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///////////f39//////////////////7+&#10;/v/9/f3////////////9/f3///////////////////////7+/v/9/f3//////////////////f39&#10;//////////////////z8/P///////v7+//r6+v///////////////////////v7+///////8/P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//////7+&#10;/v/9/f3//v7+//////////////////7+/v///////Pz8//7+/v//////+/v7///////9/f3/////&#10;///////+/v7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7+/v///////Pz8&#10;///////////////////////6+vr//v7+///////8/Pz//////////////////f39////////////&#10;//////39/f/+/v7///////////////////////39/f////////////39/f/+/v7////////////+&#10;/v7//Pz8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7+/v/////////////////6+vr////////////+/v7//v7+////////////&#10;/v7+//7+/v////////////7+/v/+/v7////////////8/Pz///////7+/v///////v7+//39/f//&#10;//////////39/f///////////////////////v7+//39/f/////////////////9/f3/////////&#10;/////////Pz8///////+/v7/+vr6///////////////////////+/v7///////z8/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///Pz8//39/f///////v7+//v7+////////Pz8////&#10;///8/Pz//f39///////+/v7/+/v7//////////////////7+/v/7+/v//f39///////+/v7/////&#10;//z8/P/6+vr//v7+///////9/f3///////////////////////39/f/9/f3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//////+/v7//Pz8////&#10;///////////////////9/f3//f39///////8/Pz///////////////////////j4+P//////////&#10;//39/f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7+/v/6+vr//Pz8//////////////////39/f///////v7+//r6+v/8/Pz///////7+/v//////&#10;/f39//v7+//+/v7/////////////////+/v7//7+/v///////f39//z8/P///////Pz8////////&#10;//////////z8/P///////f39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/v7//////////////////z8/P///////Pz8//////////////////7+/v/+/v7/&#10;///////////////////////////8/Pz/+/v7////////////+/v7///////8/Pz///////z8/P/9&#10;/f3///////7+/v/7+/v//////////////////v7+//v7+//9/f3///////7+/v///////Pz8//r6&#10;+v/+/v7///////39/f///////////////////////f39//39/f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v7+///////7+/v/////////&#10;///+/v7////////////+/v7///////v7+//+/v7//f39////////////////////////////////&#10;///////9/f3///////r6+v/////////////////+/v7//Pz8/////////////f39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Pz8//////////////////7+/v///////v7+////////////&#10;/v7+///////+/v7//f39//7+/v////////////7+/v/9/f3///////7+/v////////////7+/v//&#10;//////////7+/v//////+/v7//7+/v/9/f3///////////////////////////////////////39&#10;/f//////+vr6//////////////////7+/v/8/Pz////////////9/f3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+/v7//////wAAAP////////////7+&#10;/v////////////7+/v//////AAAA///////+/v7////////////8/Pz/BAQE//7+/v/+/v7/////&#10;//39/f//////AgIC/////////////Pz8/////////////////wAAAP8AAAD/AgIC/wAAAP8AAAD/&#10;AgIC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wAAAP8AAAD/AAAA/wAAAP8CAgL/AAAA////////////&#10;AAAA/wICAv8AAAD/AwMD/wAAAP8DAwP/AAAA///////+/v7/AgIC//39/f///////v7+////////&#10;/////v7+//////8AAAD///////7+/v////////////z8/P8EBAT//v7+//7+/v///////f39////&#10;//8CAgL////////////8/Pz/////////////////AAAA/wAAAP8CAgL/AAAA/wAAAP8CAgL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///////////7+/v//////////////////////+/v7/////////////Pz8////////////&#10;//////7+/v////////////39/f///////v7+//r6+v////////////39/f/9/f3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v7+//7+/v8A&#10;AAD//////////////////////////////////////wAAAP/9/f3//v7+/////////////f39/wQE&#10;BP//////+/v7/////////////v7+/wAAAP///////v7+///////+/v7///////////8BAQH/AAAA&#10;/wEBAf8AAAD/AgIC/wAAAP8BAQ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v7+/wAAAP8BAQH///////39&#10;/f////////////z8/P8BAQH/AAAA/////////////f39//////8BAQH//f39/wEBAf/9/f3/////&#10;///////9/f3/AAAA/////////////////////////////////wAAAP/+/v7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8CAgL///////z8/P///////v7+////&#10;//8BAQH//f39//////8AAAD//v7+///////7+/v//////////////////v7+//7+/v8CAgL/////&#10;///////+/v7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///////////f39&#10;/wMDA/8BAQH//v7+//////////////////39/f8BAQH/AAAA//////////////////39/f8BAQH/&#10;/f39/wEBAf///////f39////////////AAAA//////////////////7+/v///////////wAAAP//&#10;/////v7+///////////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//////v7+/wAAAP///////v7+//7+/v//////////////////////&#10;AAAA/////////////////////////////f39//39/f/+/v7/AAAA/wAAAP///////f39////////&#10;/////Pz8/wEBAf8AAAD////////////9/f3//////wEBAf/9/f3/AQEB//39/f////////////39&#10;/f8AAAD/////////////////////////////////AAAA//7+/v/////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//////////8BAQH/AAAA/wAAAP8AAAD/AgIC//39/f///////Pz8/wUFBf8AAAD/&#10;AQEB/wAAAP8AAAD/AQEB/wAAAP//////AwMD///////8/Pz//v7+////////////AAAA////////&#10;///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f39///////9/f3///////////8A&#10;AAD/AAAA///////8/Pz////////////8/Pz/AAAA/wMDA/////////////v7+///////AAAA//39&#10;/f8AAAD//////////////////v7+/wAAAP///////v7+///////+/v7///////39/f8DAwP//f39&#10;/////////////f39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Pz8/////////////////wAAAP8AAAD/////////&#10;///7+/v/+/v7//////8AAAD/AAAA///////+/v7///////////8AAAD//////wAAAP///////f39&#10;//v7+///////AgIC//7+/v/8/Pz//////////////////////wQEBP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8AAAD//v7+///////+/v7//Pz8////&#10;//8AAAD///////////8EBAT//f39//////////////////////////////////////8AAAD//f39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Pz8/////////////f39&#10;/wAAAP8AAAD////////////8/Pz///////39/f8DAwP/AAAA//7+/v///////f39//////8AAAD/&#10;/////wAAAP////////////7+/v//////AAAA//////////////////7+/v///////////wAAAP//&#10;/////v7+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8/Pz//////wICAv/7+/v////////////+/v7///////7+/v/+/v7/&#10;AgIC//7+/v///////Pz8////////////////////////////AgIC/wMDA/////////////v7+//7&#10;+/v//////wAAAP8AAAD///////7+/v///////////wAAAP//////AAAA///////9/f3/+/v7////&#10;//8CAgL//v7+//z8/P//////////////////////BAQE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wAAAP///////////////////////////wEBAf///////v7+/wAAAP//////&#10;////////////////+vr6///////+/v7/+fn5/wEBAf/8/Pz///////z8/P8BAQH/////////////&#10;/////v7+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v7+//7+/v8C&#10;AgL/AAAA////////////+vr6////////////AAAA/wAAAP/8/Pz/////////////////AQEB////&#10;//8AAAD///////39/f///////v7+/wAAAP///////v7+///////+/v7///////////8AAAD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+/v7/AAAA///////7&#10;+/v//f39///////8/Pz//v7+//////8AAAD///////7+/v////////////7+/v//////////////&#10;//8BAQH/AAAA/////////////Pz8///////9/f3/AAAA/wAAAP/+/v7///////r6+v//////AAAA&#10;//////8AAAD//////////////////v7+/wAAAP//////+vr6//////////////////////8AAAD/&#10;//////7+/v////////////7+/v////////////39/f/9/f3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/////9/f3/AgIC///////////////////////+/v7/AAAA////////////AQEB////////&#10;////////////////////////////////////AAAA//7+/v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///////////8/Pz//////wAAAP//////AAAA////&#10;///9/f3//////wAAAP//////AwMD//v7+/////////////////8AAAD//f39/wQEBP/9/f3/////&#10;///////9/f3/AAAA////////////+fn5///////+/v7//f39/wEBAf/+/v7//f39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8CAgL///////z8/P////////////7+&#10;/v/7+/v///////39/f8BAQH//v7+//39/f////////////z8/P////////////39/f//////AgIC&#10;//7+/v8AAAD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9/f3/////&#10;/wICAv//////AAAA/////////////Pz8/wICAv/5+fn/AAAA//////////////////39/f8EBAT/&#10;/f39/wAAAP//////////////////////AAAA//////////////////7+/v///////////wAAAP/9&#10;/f3///////7+/v/+/v7/////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/////wAAAP/+/v7/////////////////////////////////&#10;AAAA//////////////////39/f////////////j4+P//////AAAA//39/f8AAAD///////39/f//&#10;////AAAA//////8DAwP/+/v7/////////////////wAAAP/9/f3/BAQE//39/f////////////39&#10;/f8AAAD////////////5+fn///////7+/v/9/f3/AQEB//7+/v/9/f3//////////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/v7+/wQEBP/6+vr//v7+/////////////f39/wAAAP/+/v7//////wAAAP//////&#10;/f39//39/f////////////7+/v///////////wEBAf////////////7+/v8CAgL//Pz8//39/f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7+/v/+/v7///////////8A&#10;AAD//////wAAAP////////////39/f8BAQH//////wAAAP/////////////////+/v7/AwMD////&#10;//8AAAD//////////////////v7+/wAAAP///////v7+///////+/v7///////////8AAAD/////&#10;///////9/f3//v7+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/v7+//39/f///////////wAAAP//////AAAA////&#10;/////////////wAAAP//////AgIC/////////////v7+/wAAAP////////////////8AAAD/////&#10;///////8/Pz/BAQE//n5+f/+/v7///////7+/v///////f39/wMDA/8AAAD/BAQE/wAAAP8BAQH/&#10;AAAA/wEBA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7+&#10;/v/+/v7//f39/wAAAP8BAQH/AAAA/wAAAP8CAgL//v7+///////8/Pz/BAQE/wAAAP8AAAD/AAAA&#10;/wAAAP8AAAD/BQUF//r6+v//////AAAA//////8AAAD///////z8/P/8/Pz/AQEB//39/f8CAgL/&#10;//////7+/v//////BAQE/////////////////wAAAP/7+/v///////n5+f8DAwP///////39/f//&#10;//////////39/f//////AAAA/wUFBf8AAAD/AAAA/wAAAP8AAAD/AQEB//v7+//9/f3//v7+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AAAA/wEBAf8AAAD///////z8&#10;/P///////f39//39/f8DAwP/AAAA/wQEBP8AAAD/AQEB/wAAAP8BAQH//v7+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/////+/v7/////&#10;/wAAAP/+/v7/AAAA///////+/v7//////wAAAP//////BQUF//7+/v/+/v7//////wAAAP//////&#10;//////////8AAAD//v7+////////////AAAA//////////////////7+/v///////////wQEBP8A&#10;AAD/AAAA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+/v7//Pz8/wEBAf8AAAD/AgIC/wAAAP8AAAD/////////////////&#10;AQEB/wAAAP8AAAD/AAAA/wAAAP8BAQH/AQEB////////////AAAA//////8AAAD/////////////&#10;////AAAA//////8CAgL////////////+/v7/AAAA/////////////////wAAAP////////////z8&#10;/P8EBAT/+fn5//7+/v///////v7+///////9/f3/AwMD/wAAAP8EBAT/AAAA/wEBAf8AAAD/AQE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wAAAP//////+vr6///////8/Pz//////////////////v7+/wUFBf/6+vr/&#10;/////////////////f39//7+/v/9/f3///////////8AAAD//////wAAAP/8/Pz/////////////&#10;//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7+/v8A&#10;AAD//////wEBAf///////Pz8//////8AAAD//Pz8/wEBAf/9/f3/+/v7//////8DAwP/+/v7////&#10;////////AAAA/////////////v7+/wAAAP///////v7+///////+/v7///////39/f8DAwP/AAAA&#10;/wAAAP8BAQH/AQEB/wAAAP8EBA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/////v7+//+/v7/AAAA/wAAAP8A&#10;AAD/AAAA/wAAAP//////+/v7//////8AAAD/AAAA/wAAAP8CAgL/AAAA/wMDA/8CAgL///////v7&#10;+/8BAQH//////wAAAP////////////v7+/8CAgL/+/v7/wAAAP////////////z8/P8DAwP/////&#10;//z8/P//////AAAA///////+/v7//////wMDA//+/v7//f39//z8/P////////////v7+/8AAAD/&#10;AgIC/wMDA/8AAAD/AgIC/wAAAP8AAAD///////7+/v/8/Pz///////39/f/9/f3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wAAAP8AAAD/AAAA//////////////////7+/v//////BAQE/wAAAP8B&#10;AQH/AAAA/wAAAP8BAQH/AAAA///////+/v7//f39//////8CAgL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7+/v///////v7+/wAAAP///////////wAA&#10;AP//////AAAA////////////AAAA/////////////////wAAAP////////////39/f8CAgL//v7+&#10;//7+/v/+/v7/AAAA///////7+/v////////////+/v7//////wAAAP/+/v7//f39//39/f/+/v7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wAA&#10;AP////////////////8AAAD//v7+//39/f/9/f3//v7+///////9/f3//v7+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/////+/v7/////&#10;/wEBAf///////////wAAAP/9/f3/AAAA///////+/v7/AAAA/////////////v7+/wICAv/9/f3/&#10;//////////8AAAD/////////////////AAAA//////////////////7+/v///////////wAAAP/+&#10;/v7///////////////////////7+/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/////wAAAP/+/v7/+/v7////////////////////////////&#10;AAAA/////////////////////////////Pz8////////////AAAA//z8/P//////AAAA//////8A&#10;AAD///////////8AAAD/////////////////AAAA/////////////f39/wICAv/+/v7//v7+//7+&#10;/v8AAAD///////v7+/////////////7+/v//////AAAA//7+/v/9/f3//f39//7+/v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v7+/////////////v7+/8AAAD/BQUF/wAAAP///////f39//z8/P/8/Pz//v7+/wAAAP8DAwP/&#10;AAAA/wAAAP8BAQH/AAAA/wUFBf/+/v7///////39/f//////AAAA///////+/v7////////////8&#10;/Pz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+vr6///////9/f3///////////8A&#10;AAD///////////8AAAD//////wAAAP///////v7+/wEBAf////////////39/f8BAQH///////39&#10;/f//////AAAA//7+/v///////v7+/wAAAP///////v7+///////+/v7///////////8DAwP//Pz8&#10;/////////////f39///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//////9/f3//v7+/wAAAP///////////wIC&#10;Av//////BAQE//7+/v/+/v7/AwMD//7+/v/9/f3/AAAA/wAAAP8AAAD/AAAA/wAAAP8CAgL/AQEB&#10;//z8/P//////AgIC//7+/v///////v7+//39/f/9/f3//Pz8/wAAAP/////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+/v7/wEBAf//////+/v7//39/f///////v7+///////8/Pz/AAAA/////////////f39&#10;///////////////////////8/Pz/AAAA///////+/v7/BQUF//////8BAQH/+/v7//////8AAAD/&#10;/v7+//////8AAAD/AgIC/wEBAf8DAwP/AAAA/wMDA/8DAwP//f39//39/f8CAgL//Pz8////////&#10;/////f39//v7+//9/f3/AAAA//////////////////39/f/+/v7////////////7+/v//v7+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7+/v//////////////&#10;//8AAAD///////z8/P8AAAD//////////////////f39//////////////////39/f//////AgIC&#10;//7+/v8AAAD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//////////+vr6&#10;/wICAv/7+/v//Pz8/wICAv//////AgIC////////////AAAA//7+/v/9/f3/AQEB/wICAv8AAAD/&#10;AAAA/wAAAP8AAAD/AAAA//39/f//////AAAA//////////////////7+/v///////////wICA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/////9/f3//f39/wAAAP////////////7+/v/9/f3///////7+/v/+/v7/&#10;AAAA//7+/v/+/v7////////////9/f3///////39/f/9/f3/AQEB////////////AgIC//////8E&#10;BAT//v7+//7+/v8DAwP//v7+//39/f8AAAD/AAAA/wAAAP8AAAD/AAAA/wICAv8BAQH//Pz8////&#10;//8CAgL//v7+///////+/v7//f39//39/f/8/Pz/AAAA//////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/////+/v7//Pz8//////8AAAD/AwMD/////////////////wAAAP/8/Pz/&#10;///////////9/f3//f39//////////////////7+/v//////AAAA/////////////v7+//n5+f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v7+//z8/P8C&#10;AgL///////////8AAAD//////wAAAP/8/Pz//////wEBAf/+/v7//////wAAAP8AAAD/AgIC/wAA&#10;AP8AAAD/AAAA/wAAAP///////v7+/wAAAP///////v7+///////+/v7///////////8AAAD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//////v7+////////Pz8/wICAv///////v7+/wAA&#10;AP//////AAAA////////////AAAA////////////AAAA//////////////////v7+//7+/v/AgIC&#10;///////9/f3/AAAA///////7+/v//////////////////////wQEBP/8/Pz//Pz8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8CAgL//f39////////////+/v7//r6&#10;+v8GBgb//f39//////8EBAT//Pz8//z8/P////////////39/f////////////////8AAAD//f39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39/f/5+fn/////&#10;/wAAAP///////////wAAAP/+/v7/AAAA//7+/v/+/v7/AAAA////////////AgIC//v7+//7+/v/&#10;////////////////AAAA////////////AAAA//////////////////7+/v///////////wAAAP/+&#10;/v7//v7+///////////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+/v7//////wICAv/7+/v//Pz8////////////////////////////&#10;AQEB/////////////////////////////f39///////+/v7/AAAA///////+/v7/AAAA//////8A&#10;AAD///////////8AAAD///////////8AAAD/////////////////+/v7//v7+/8CAgL///////39&#10;/f8AAAD///////v7+///////////////////////BAQE//z8/P/8/Pz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9/f3//v7+//////////////////7+/v///////////wAAAP/+/v7//////wEBAf//////&#10;/f39///////9/f3///////////////////////7+/v8BAQH//////wAAAP/+/v7/////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8/Pz///////////8A&#10;AAD///////////8AAAD//////wAAAP///////Pz8/wICAv///////////wAAAP//////////////&#10;///+/v7//////wEBAf///////v7+/wAAAP///////v7+///////+/v7///////7+/v8BAQH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8/Pz//////wAAAP/+/v7/////////&#10;//8AAAD///////7+/v//////AAAA//////8AAAD////////////9/f3/////////////////////&#10;/wAAAP//////AQEB//7+/v////////////39/f///////////wAAAP////////////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39&#10;/f/+/v7//////wAAAP///////v7+///////////////////////+/v7/AQEB//7+/v///////v7+&#10;//////////////////z8/P//////AAAA///////8/Pz//////wAAAP///////v7+//7+/v8AAAD/&#10;/Pz8/wUFBf/6+vr//////////////////f39///////+/v7/AgIC//////8AAAD/////////////&#10;/////v7+//z8/P//////AAAA//////////////////////////////////7+/v///////f39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8CAgL//Pz8//7+/v//////////////&#10;//8AAAD///////////8AAAD////////////////////////////+/v7//v7+//7+/v8CAgL/////&#10;///////+/v7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wEBAf/7+/v///////////8AAAD////////////+/v7/AQEB//7+/v8BAQH/////////////////&#10;//////39/f///////////wAAAP//////AAAA//////////////////7+/v///////////wAAAP//&#10;//////////39/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/////+/v7//v7+/wAAAP/////////////////+/v7/////////////////&#10;AQEB//7+/v////////////z8/P////////////z8/P//////AwMD/////////////////wAAAP//&#10;/////v7+//////8AAAD//////wAAAP////////////39/f//////////////////////AAAA////&#10;//8BAQH//v7+/////////////f39////////////AAAA////////////////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wAAAP/7+/v///////39/f/8/Pz//////wEBAf///////////wAAAP//////&#10;/v7+///////9/f3////////////8/Pz//////wEBAf/+/v7///////39/f8BAQH///////z8/P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9/f3//v7+///////+/v7///////////8A&#10;AAD/////////////////AAAA///////8/Pz//////wEBAf/+/v7/AQEB///////+/v7//f39//7+&#10;/v////////////////8BAQH//v7+/wMDA//9/f3///////////////////////////8BAQH//v7+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v7+///////9/f3//////wAAAP///////f39////&#10;//8AAAD//Pz8////////////AAAA//////8AAAD////////////9/f3////////////9/f3/////&#10;/wAAAP//////AAAA/wICAv8AAAD/AQEB/wICAv8AAAD//////wAAAP8AAAD/AgIC/wAAAP8AAAD/&#10;AgIC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wMDA/8AAAD/AQEB/wAA&#10;AP/9/f3//v7+//////8AAAD/AAAA/wICAv8AAAD/AAAA/wICAv8AAAD//v7+/wAAAP//////////&#10;///////+/v7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z8/P///////v7+&#10;/wEBAf///////f39//////8AAAD////////////+/v7/AgIC//7+/v8BAQH///////39/f//////&#10;//////39/f///////////wAAAP//////AAAA/wICAv8AAAD/AAAA/wICAv8AAAD//////wAAAP8C&#10;AgL/AAAA/wAAAP8CAgL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z8/P///////v7+/wEBAf///////f39///////+/v7/////////////////&#10;AAAA/wAAAP8AAAD/AwMD/wAAAP8DAwP/AAAA///////+/v7/AgIC//39/f/9/f3//////wAAAP/8&#10;/Pz///////////8AAAD//////wAAAP////////////39/f////////////39/f//////AAAA////&#10;//8AAAD/AgIC/wAAAP8BAQH/AgIC/wAAAP//////AAAA/wAAAP8CAgL/AAAA/wAAAP8CAgL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wAAAP////////////7+/v///////Pz8/wAAAP///////v7+/wEBAf/8/Pz/&#10;///////////9/f3//f39//7+/v///////////wEBAf///////f39//7+/v8BAQH////////////6&#10;+vr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39/f8B&#10;AQH////////////+/v7/AAAA//7+/v///////////wAAAP/9/f3/AAAA//39/f//////////////&#10;///8/Pz///////39/f8AAAD//////wAAAP8BAQH/AAAA/wAAAP8AAAD/AAAA//7+/v8AAAD/AAAA&#10;/wUFBf8AAAD/AAAA/wICAv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7+/v//v7+////&#10;//////////////7+/v/+/v7//v7+/////////////v7+//7+/v///////Pz8/////////////v7+&#10;///////+/v7///////39/f/+/v7///////39/f/+/v7//Pz8/////////////f39//////////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7+/v///////v7+////&#10;//////////////z8/P////////////39/f////////////39/f///////////////////////v7+&#10;////////////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+vr6&#10;///////+/v7//////////////////f39//7+/v///////////////////////v7+////////////&#10;/Pz8///////+/v7//v7+/////////////v7+///////+/v7//v7+///////+/v7////////////9&#10;/f3////////////9/f3//////////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+vr6///////+/v7//////////////////f39///////9/f3/&#10;/////////////////f39//7+/v////////////7+/v/9/f3///////7+/v/+/v7/////////////&#10;/////v7+//7+/v/+/v7////////////+/v7//v7+///////8/Pz////////////+/v7///////7+&#10;/v///////f39//7+/v///////f39//7+/v/8/Pz////////////9/f3//////////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/f39//////8CAgL/AAAA/wAAAP8BAQH/AAAA/////////////Pz8/wQEBP8BAQH/&#10;AAAA/wEBAf8BAQH/AAAA/wMDA//9/f3/AAAA///////9/f3///////39/f//////AAAA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v7+//////////////////7+/v//&#10;//////////39/f/9/f3////////////9/f3//f39/////////////////////////////f39//7+&#10;/v///////Pz8/////////////Pz8//7+/v/+/v7///////39/f//////+/v7/////////////f39&#10;//v7+//+/v7//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Pz8//39/f///////v7+//z8/P///////v7+////&#10;////////+vr6///////////////////////8/Pz///////////////////////7+/v/+/v7//f39&#10;//r6+v////////////////////////////v7+/////////////7+/v/+/v7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//////+/v7//Pz8////&#10;///////////////////+/v7//v7+///////9/f3///////////////////////j4+P//////////&#10;//39/f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7+/v/7+/v//f39//7+/v/9/f3//v7+/////////////v7+///////8/Pz//f39//7+/v/+/v7/&#10;//////////////////////z8/P/+/v7//////////////////////////////////v7+////////&#10;//////////39/f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7+/v/7+/v//f39//7+/v/8/Pz/////////////////&#10;/f39///////8/Pz////////////8/Pz/+/v7////////////+/v7///////+/v7////////////6&#10;+vr///////////////////////z8/P///////////////////////v7+//7+/v/9/f3/+vr6////&#10;////////////////////////+/v7/////////////v7+//7+/v/////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///////////7+/v/+/v7////////////9/f3//f39///////////////////////4+Pj/&#10;//////z8/P/+/v7//f39//////////////////39/f///////f39//////////////////7+/v/8&#10;/Pz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7+/v//////////////////&#10;////+vr6///////9/f3//Pz8///////9/f3///////7+/v/9/f3////////////+/v7///////39&#10;/f/+/v7/+/v7///////9/f3//f39///////8/Pz/+vr6//7+/v////////////z8/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///////////f39////////////////////&#10;///+/v7//f39/////////////f39///////+/v7///////7+/v///////Pz8/////////////v7+&#10;//////////////////7+/v/9/f3////////////////////////////////////////////8/P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//////7+&#10;/v/9/f3//v7+/////////////////////////////Pz8//7+/v//////+/v7///////9/f3/////&#10;///////+/v7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7+/v///////f39&#10;//////////////////7+/v///////v7+//////////////////z8/P///////v7+////////////&#10;/Pz8///////+/v7///////7+/v///////v7+//7+/v////////////7+/v/+/v7////////////+&#10;/v7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7+/v///////f39//////////////////39/f///////v7+////////////&#10;//////r6+v////////////7+/v/+/v7////////////8/Pz///////7+/v////////////7+/v/9&#10;/f3////////////9/f3///////7+/v///////v7+///////8/Pz////////////+/v7/////////&#10;/////////v7+//39/f////////////////////////////////////////////z8/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vr6//7+/v////////////////////////////7+/v/9/f3///////39/f//////&#10;/Pz8///////+/v7//f39//39/f////////////j4+P////////////39/f///////v7+////////&#10;///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r6+v//&#10;//////////z8/P////////////r6+v/////////////////////////////////+/v7///////7+&#10;/v////////////39/f/////////////////+/v7///////39/f///////v7+/////////////f39&#10;//39/f///////Pz8//7+/v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/f39//7+/v/8/Pz///////7+/v/+/v7///////7+&#10;/v////////////z8/P////////////39/f///////Pz8///////5+fn//v7+///////+/v7/////&#10;//7+/v///////Pz8///////+/v7////////////4+Pj/+/v7///////6+vr////////////9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39/f/9/f3///////n5&#10;+f////////////v7+///////+vr6/////////////f39//7+/v/+/v7///////7+/v//////+Pj4&#10;///////////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/z8/P//////////&#10;//7+/v/9/f3//v7+///////8/Pz///////z8/P///////v7+//39/f////////////7+/v//////&#10;/v7+//n5+f///////Pz8///////+/v7////////////8/Pz//Pz8/////////////v7+//7+/v/+&#10;/v7//f39////////////+vr6///////7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/////z8/P////////////7+/v/9/f3//v7+///////8/Pz///////39/f/+/v7/&#10;//////39/f/+/v7///////v7+//+/v7//v7+//z8/P///////////////////////v7+////////&#10;/////Pz8/////////////f39///////8/Pz///////n5+f/+/v7///////7+/v///////v7+////&#10;///8/Pz///////7+/v////////////j4+P/7+/v///////r6+v////////////39/f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+/v7//Pz8///////9/f3//Pz8/////////////f39////////////&#10;//////39/f/8/Pz////////////5+fn////////////7+/v/+/v7///////+/v7//Pz8//////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7+/v////////////9&#10;/f3//v7+///////+/v7//v7+/////////////v7+//39/f/9/f3////////////+/v7//v7+////&#10;///6+vr////////////+/v7//f39//39/f///////v7+///////////////////////+/v7/////&#10;////////////////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/////v7+///////////////////////////////&#10;///9/f3///////z8/P///////Pz8//7+/v///////f39//z8/P////////////j4+P///////f39&#10;//////////////////39/f//////+vr6//7+/v///////////////////////Pz8//n5+f/////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/////+vr6//////////////////z8/P/5+fn///////v7+////////v7+//39/f//////////&#10;//////////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8/Pz///////7+/v/6+vr//v7+&#10;//////////////////r6+v///////Pz8///////+/v7////////////8/Pz//f39///////4+Pj/&#10;///////////8/Pz//f39//////////////////39/f////////////39/f/////////////////7&#10;+/v///////n5+f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/////7+/v/6+vr//v7+//////////////////r6+v/////////////////9/f3/&#10;/f39///////8/Pz//Pz8/////////////v7+//7+/v////////////39/f////////////39/f//&#10;/////Pz8///////8/Pz//v7+///////9/f3//Pz8////////////+Pj4///////9/f3/////////&#10;/////////f39///////6+vr//v7+///////////////////////8/Pz/+fn5/////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+vr6//v7+////////f39/////////////f39///////7+/v//f39///////8/Pz/&#10;//////7+/v///////Pz8////////////+fn5//////////////////z8/P/9/f3////////////+&#10;/v7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z8/P///////f39///////+&#10;/v7///////39/f/////////////////////////////////////////////////8/Pz///////v7&#10;+////////Pz8///////8/Pz////////////+/v7//v7+//7+/v/9/f3//f39///////6+vr/////&#10;//7+/v/8/Pz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////////////f39/////////////v7+//7+&#10;/v//////+/v7//////////////////7+/v/8/Pz////////////+/v7//f39////////////////&#10;//////////////////7+/v/6+vr///////39/f/8/Pz///////r6+v/9/f3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//&#10;/////////f39//////////////////39/f///////f39///////8/Pz////////////9/f3//v7+&#10;//////////////////39/f/+/v7///////////////////////39/f///////f39//z8/P//////&#10;///////////9/f3////////////5+fn////////////////////////////9/f3//f39//v7+///&#10;//////////////////////////7+/v/6+vr///////39/f/8/Pz//Pz8/////////////v7+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/////9/f3///////z8&#10;/P/8/Pz////////////6+vr//f39/////////////f39/////////////v7+///////+/v7/////&#10;//n5+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///////////////&#10;///////8/Pz////////////9/f3//v7+/////////////Pz8//7+/v//////////////////////&#10;/f39//7+/v////////////z8/P/+/v7//f39///////+/v7//v7+///////9/f3//v7+////////&#10;/////f39/////////////f39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n5///////////////////////8/Pz////////////+/v7///////39/f//////&#10;+vr6//39/f///////v7+///////6+vr////////////5+fn//v7+///////+/v7//v7+///////7&#10;+/v//////////////////v7+//z8/P////////////7+/v/9/f3/////////////////////////&#10;/////////v7+//r6+v///////f39//z8/P//////+vr6//39/f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////////////////8/Pz///////7+/v/+/v7///////7+/v/////////////////+/v7/&#10;//////7+/v///////Pz8//7+/v/9/f3///////7+/v///////////////////////f39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9/f3////////////8&#10;/Pz////////////9/f3//Pz8/////////////f39//z8/P///////f39/////////////f39////&#10;///9/f3/////////////////+fn5///////////////////////7+/v//////////////////v7+&#10;//39/f////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///////////7+/v///////7+/v////////////7+&#10;/v/9/f3///////39/f/+/v7//f39/////////////v7+//z8/P///////////////////////v7+&#10;//7+/v//////+/v7/////////////Pz8/////////////f39/////////////v7+//z8/P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///////&#10;///7+/v///////7+/v///////v7+/////////////////////////////f39////////////////&#10;/////////////Pz8/////////////Pz8//7+/v/+/v7////////////7+/v////////////+/v7/&#10;//////7+/v//////+/v7/////////////f39//7+/v/+/v7//f39///////+/v7////////////+&#10;/v7//f39//7+/v//////+/v7/////////////Pz8//////////////////7+/v/8/Pz///////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f39//39/f////////////7+/v/8/Pz///////7+/v/////////////////9/f3//f39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7+/v//////////&#10;//39/f///////f39///////////////////////7+/v//v7+///////8/Pz//v7+////////////&#10;///////////8/Pz//v7+/////////////f39//7+/v////////////7+/v/9/f3////////////+&#10;/v7///////z8/P/+/v7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7+/v////////////39/f///////f39//39/f///////f39///////9/f3/&#10;///////////+/v7///////z8/P///////f39//39/f////////////7+/v///////v7+//39/f//&#10;/////f39//7+/v/9/f3////////////+/v7//Pz8///////////////////////+/v7//v7+////&#10;///7+/v////////////8/Pz////////////9/f3////////////+/v7//Pz8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11714;height:6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9rdfDAAAA2wAAAA8AAABkcnMvZG93bnJldi54bWxEj9FqwkAURN8F/2G5Qt/MphZUoqu0QrFK&#10;QBL9gEv2NgnN3g3ZbZL+fVcQfBxm5gyz3Y+mET11rras4DWKQRAXVtdcKrhdP+drEM4ja2wsk4I/&#10;crDfTSdbTLQdOKM+96UIEHYJKqi8bxMpXVGRQRfZljh437Yz6IPsSqk7HALcNHIRx0tpsOawUGFL&#10;h4qKn/zXKFiZQ3Yc/dH2q+s5vbTpx8ndMqVeZuP7BoSn0T/Dj/aXVrB4g/uX8APk7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2t18MAAADbAAAADwAAAAAAAAAAAAAAAACf&#10;AgAAZHJzL2Rvd25yZXYueG1sUEsFBgAAAAAEAAQA9wAAAI8DAAAAAA==&#10;">
                  <v:imagedata r:id="rId10" o:title="" cropbottom="447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6471;top:59746;width:30312;height:4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14:paraId="52CF62CB" w14:textId="77777777" w:rsidR="00665C61" w:rsidRDefault="00665C61" w:rsidP="00FA035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sz w:val="32"/>
                            <w:szCs w:val="32"/>
                          </w:rPr>
                          <w:t xml:space="preserve">       </w:t>
                        </w:r>
                        <w:r w:rsidRPr="00017CD3">
                          <w:rPr>
                            <w:rFonts w:asciiTheme="minorHAnsi" w:hAnsi="Calibri" w:cstheme="minorBidi"/>
                            <w:szCs w:val="32"/>
                          </w:rPr>
                          <w:t>Female                  Male</w:t>
                        </w:r>
                      </w:p>
                    </w:txbxContent>
                  </v:textbox>
                </v:shape>
                <v:shape id="TextBox 5" o:spid="_x0000_s1029" type="#_x0000_t202" style="position:absolute;left:41060;top:59519;width:30311;height:4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14:paraId="790DF636" w14:textId="08BB22A6" w:rsidR="00665C61" w:rsidRPr="00017CD3" w:rsidRDefault="00665C61" w:rsidP="00017C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17CD3">
                          <w:rPr>
                            <w:rFonts w:asciiTheme="minorHAnsi" w:hAnsi="Calibri" w:cstheme="minorBidi"/>
                            <w:szCs w:val="32"/>
                          </w:rPr>
                          <w:t>Female</w:t>
                        </w:r>
                        <w:r w:rsidRPr="00017CD3">
                          <w:rPr>
                            <w:rFonts w:asciiTheme="minorHAnsi" w:hAnsi="Calibri" w:cstheme="minorBidi"/>
                            <w:sz w:val="18"/>
                            <w:szCs w:val="22"/>
                          </w:rPr>
                          <w:t xml:space="preserve">                  </w:t>
                        </w:r>
                        <w:r w:rsidRPr="00017CD3">
                          <w:rPr>
                            <w:rFonts w:asciiTheme="minorHAnsi" w:hAnsi="Calibri" w:cstheme="minorBidi"/>
                            <w:szCs w:val="32"/>
                          </w:rPr>
                          <w:t>Male</w:t>
                        </w:r>
                      </w:p>
                    </w:txbxContent>
                  </v:textbox>
                </v:shape>
                <v:shape id="TextBox 6" o:spid="_x0000_s1030" type="#_x0000_t202" style="position:absolute;left:77608;top:59450;width:30312;height:4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14:paraId="27AB681C" w14:textId="0E2CE697" w:rsidR="00665C61" w:rsidRPr="00017CD3" w:rsidRDefault="00665C61" w:rsidP="00017CD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17CD3">
                          <w:rPr>
                            <w:rFonts w:asciiTheme="minorHAnsi" w:hAnsi="Calibri" w:cstheme="minorBidi"/>
                            <w:szCs w:val="32"/>
                          </w:rPr>
                          <w:t>Female</w:t>
                        </w:r>
                        <w:r w:rsidRPr="00017CD3">
                          <w:rPr>
                            <w:rFonts w:asciiTheme="minorHAnsi" w:hAnsi="Calibri" w:cstheme="minorBidi"/>
                            <w:sz w:val="18"/>
                            <w:szCs w:val="22"/>
                          </w:rPr>
                          <w:t xml:space="preserve">                  </w:t>
                        </w:r>
                        <w:r w:rsidRPr="00017CD3">
                          <w:rPr>
                            <w:rFonts w:asciiTheme="minorHAnsi" w:hAnsi="Calibri" w:cstheme="minorBidi"/>
                            <w:szCs w:val="32"/>
                          </w:rPr>
                          <w:t>Male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54E8F" w:rsidRPr="001549D3">
        <w:t>Supplementary Material</w:t>
      </w:r>
    </w:p>
    <w:p w14:paraId="4471116F" w14:textId="77777777" w:rsidR="00017CD3" w:rsidRDefault="00FA0356" w:rsidP="00017CD3">
      <w:pPr>
        <w:spacing w:before="0" w:after="0"/>
        <w:sectPr w:rsidR="00017CD3" w:rsidSect="00FA035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proofErr w:type="gramStart"/>
      <w:r w:rsidRPr="00FA0356">
        <w:rPr>
          <w:b/>
        </w:rPr>
        <w:t>Supplementary Figure 1</w:t>
      </w:r>
      <w:r w:rsidRPr="00FA0356">
        <w:t>.</w:t>
      </w:r>
      <w:proofErr w:type="gramEnd"/>
      <w:r w:rsidRPr="00FA0356">
        <w:t xml:space="preserve"> Change in IBS-SSS in each treatment arm (DBP = double-blind, OLP = open-label and NPC = no-pill control) by </w:t>
      </w:r>
      <w:r w:rsidRPr="00017CD3">
        <w:t xml:space="preserve">sex </w:t>
      </w:r>
      <w:proofErr w:type="gramStart"/>
      <w:r w:rsidRPr="00017CD3">
        <w:t>and  COMT</w:t>
      </w:r>
      <w:proofErr w:type="gramEnd"/>
      <w:r w:rsidRPr="00017CD3">
        <w:t xml:space="preserve"> rs4680 genotype</w:t>
      </w:r>
    </w:p>
    <w:p w14:paraId="45D1357E" w14:textId="4896266E" w:rsidR="00017CD3" w:rsidRDefault="00017CD3" w:rsidP="00017CD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34D296B" wp14:editId="24F533BE">
            <wp:extent cx="4975761" cy="4785756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8F6894E1-7349-B74E-878E-F672489BB9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xdr="http://schemas.openxmlformats.org/drawingml/2006/spreadsheetDrawing" xmlns="" xmlns:a16="http://schemas.microsoft.com/office/drawing/2014/main" xmlns:lc="http://schemas.openxmlformats.org/drawingml/2006/lockedCanvas" id="{8F6894E1-7349-B74E-878E-F672489BB9F6}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80" cy="47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B3F28" w14:textId="77777777" w:rsidR="00017CD3" w:rsidRDefault="00017CD3" w:rsidP="00017CD3">
      <w:pPr>
        <w:sectPr w:rsidR="00017CD3" w:rsidSect="00017CD3">
          <w:pgSz w:w="15840" w:h="12240" w:orient="landscape"/>
          <w:pgMar w:top="1282" w:right="1138" w:bottom="1181" w:left="1138" w:header="720" w:footer="720" w:gutter="0"/>
          <w:cols w:space="720"/>
          <w:docGrid w:linePitch="360"/>
        </w:sectPr>
      </w:pPr>
      <w:proofErr w:type="gramStart"/>
      <w:r w:rsidRPr="00017CD3">
        <w:rPr>
          <w:b/>
        </w:rPr>
        <w:t>Supplementary Figure 2.</w:t>
      </w:r>
      <w:proofErr w:type="gramEnd"/>
      <w:r w:rsidRPr="00017CD3">
        <w:t xml:space="preserve"> QQ plot of GWAS of change in IBS-SSS Lambda=0.986</w:t>
      </w:r>
    </w:p>
    <w:tbl>
      <w:tblPr>
        <w:tblpPr w:leftFromText="180" w:rightFromText="180" w:vertAnchor="page" w:horzAnchor="margin" w:tblpXSpec="center" w:tblpY="1198"/>
        <w:tblW w:w="15139" w:type="dxa"/>
        <w:tblLook w:val="04A0" w:firstRow="1" w:lastRow="0" w:firstColumn="1" w:lastColumn="0" w:noHBand="0" w:noVBand="1"/>
      </w:tblPr>
      <w:tblGrid>
        <w:gridCol w:w="658"/>
        <w:gridCol w:w="2182"/>
        <w:gridCol w:w="710"/>
        <w:gridCol w:w="1296"/>
        <w:gridCol w:w="1296"/>
        <w:gridCol w:w="964"/>
        <w:gridCol w:w="1243"/>
        <w:gridCol w:w="576"/>
        <w:gridCol w:w="1222"/>
        <w:gridCol w:w="1279"/>
        <w:gridCol w:w="1923"/>
        <w:gridCol w:w="1790"/>
      </w:tblGrid>
      <w:tr w:rsidR="00017CD3" w:rsidRPr="00017CD3" w14:paraId="64B822FB" w14:textId="77777777" w:rsidTr="007169E8">
        <w:trPr>
          <w:trHeight w:val="464"/>
        </w:trPr>
        <w:tc>
          <w:tcPr>
            <w:tcW w:w="15139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E23F98" w14:textId="77777777" w:rsidR="00017CD3" w:rsidRDefault="00017CD3" w:rsidP="007169E8">
            <w:r w:rsidRPr="00017CD3">
              <w:rPr>
                <w:b/>
              </w:rPr>
              <w:lastRenderedPageBreak/>
              <w:t>Supplementary Table 1.</w:t>
            </w:r>
            <w:r w:rsidRPr="00017CD3">
              <w:t xml:space="preserve"> Results of MAGMA gene-set analysis showing genetic loci for the four genome-wide significant gene-sets.</w:t>
            </w:r>
            <w:r w:rsidRPr="00017CD3">
              <w:br/>
              <w:t>number of tests = 15488; P-value for significance &lt; 3.22E-06</w:t>
            </w:r>
          </w:p>
          <w:tbl>
            <w:tblPr>
              <w:tblStyle w:val="TableGrid"/>
              <w:tblW w:w="14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414"/>
            </w:tblGrid>
            <w:tr w:rsidR="00017CD3" w:rsidRPr="00017CD3" w14:paraId="5D7DAE26" w14:textId="77777777" w:rsidTr="007169E8">
              <w:trPr>
                <w:trHeight w:val="276"/>
              </w:trPr>
              <w:tc>
                <w:tcPr>
                  <w:tcW w:w="14414" w:type="dxa"/>
                  <w:vMerge w:val="restart"/>
                  <w:hideMark/>
                </w:tcPr>
                <w:p w14:paraId="3D46BAEB" w14:textId="77777777" w:rsidR="00017CD3" w:rsidRPr="007169E8" w:rsidRDefault="00017CD3" w:rsidP="007169E8">
                  <w:pPr>
                    <w:framePr w:hSpace="180" w:wrap="around" w:vAnchor="page" w:hAnchor="margin" w:xAlign="center" w:y="1198"/>
                    <w:spacing w:before="0" w:after="0"/>
                    <w:rPr>
                      <w:b/>
                    </w:rPr>
                  </w:pPr>
                  <w:r w:rsidRPr="007169E8">
                    <w:rPr>
                      <w:b/>
                    </w:rPr>
                    <w:t>GO_bp:go_regulation_of_transcription_elongation_from_rna_polymerase_ii_promoter (set)</w:t>
                  </w:r>
                  <w:r w:rsidRPr="007169E8">
                    <w:rPr>
                      <w:b/>
                    </w:rPr>
                    <w:br/>
                    <w:t>NGENES = 29</w:t>
                  </w:r>
                  <w:r w:rsidRPr="007169E8">
                    <w:rPr>
                      <w:b/>
                    </w:rPr>
                    <w:br/>
                    <w:t>P-VALUE = 1.23E-06</w:t>
                  </w:r>
                </w:p>
              </w:tc>
            </w:tr>
            <w:tr w:rsidR="00017CD3" w:rsidRPr="00017CD3" w14:paraId="366AF44F" w14:textId="77777777" w:rsidTr="007169E8">
              <w:trPr>
                <w:trHeight w:val="276"/>
              </w:trPr>
              <w:tc>
                <w:tcPr>
                  <w:tcW w:w="14414" w:type="dxa"/>
                  <w:vMerge/>
                  <w:hideMark/>
                </w:tcPr>
                <w:p w14:paraId="398ECD68" w14:textId="77777777" w:rsidR="00017CD3" w:rsidRPr="00017CD3" w:rsidRDefault="00017CD3" w:rsidP="007169E8">
                  <w:pPr>
                    <w:framePr w:hSpace="180" w:wrap="around" w:vAnchor="page" w:hAnchor="margin" w:xAlign="center" w:y="1198"/>
                    <w:spacing w:before="0" w:after="0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4"/>
                    </w:rPr>
                  </w:pPr>
                </w:p>
              </w:tc>
            </w:tr>
            <w:tr w:rsidR="00017CD3" w:rsidRPr="00017CD3" w14:paraId="5A0C1BA8" w14:textId="77777777" w:rsidTr="007169E8">
              <w:trPr>
                <w:trHeight w:val="276"/>
              </w:trPr>
              <w:tc>
                <w:tcPr>
                  <w:tcW w:w="14414" w:type="dxa"/>
                  <w:vMerge/>
                  <w:hideMark/>
                </w:tcPr>
                <w:p w14:paraId="402B5942" w14:textId="77777777" w:rsidR="00017CD3" w:rsidRPr="00017CD3" w:rsidRDefault="00017CD3" w:rsidP="007169E8">
                  <w:pPr>
                    <w:framePr w:hSpace="180" w:wrap="around" w:vAnchor="page" w:hAnchor="margin" w:xAlign="center" w:y="1198"/>
                    <w:spacing w:before="0" w:after="0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4"/>
                    </w:rPr>
                  </w:pPr>
                </w:p>
              </w:tc>
            </w:tr>
            <w:tr w:rsidR="00017CD3" w:rsidRPr="00017CD3" w14:paraId="66976F11" w14:textId="77777777" w:rsidTr="007169E8">
              <w:trPr>
                <w:trHeight w:val="276"/>
              </w:trPr>
              <w:tc>
                <w:tcPr>
                  <w:tcW w:w="14414" w:type="dxa"/>
                  <w:vMerge/>
                  <w:hideMark/>
                </w:tcPr>
                <w:p w14:paraId="1D8DDE57" w14:textId="77777777" w:rsidR="00017CD3" w:rsidRPr="00017CD3" w:rsidRDefault="00017CD3" w:rsidP="007169E8">
                  <w:pPr>
                    <w:framePr w:hSpace="180" w:wrap="around" w:vAnchor="page" w:hAnchor="margin" w:xAlign="center" w:y="1198"/>
                    <w:spacing w:before="0" w:after="0"/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4"/>
                    </w:rPr>
                  </w:pPr>
                </w:p>
              </w:tc>
            </w:tr>
          </w:tbl>
          <w:p w14:paraId="5909B6D6" w14:textId="77777777" w:rsidR="00017CD3" w:rsidRPr="00017CD3" w:rsidRDefault="00017CD3" w:rsidP="007169E8"/>
        </w:tc>
      </w:tr>
      <w:tr w:rsidR="00017CD3" w:rsidRPr="00017CD3" w14:paraId="5FD04CCC" w14:textId="77777777" w:rsidTr="007169E8">
        <w:trPr>
          <w:trHeight w:val="276"/>
        </w:trPr>
        <w:tc>
          <w:tcPr>
            <w:tcW w:w="15139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2DEF7" w14:textId="77777777" w:rsidR="00017CD3" w:rsidRPr="00017CD3" w:rsidRDefault="00017CD3" w:rsidP="007169E8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017CD3" w:rsidRPr="00017CD3" w14:paraId="228C466F" w14:textId="77777777" w:rsidTr="007169E8">
        <w:trPr>
          <w:trHeight w:val="276"/>
        </w:trPr>
        <w:tc>
          <w:tcPr>
            <w:tcW w:w="15139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F083F" w14:textId="77777777" w:rsidR="00017CD3" w:rsidRPr="00017CD3" w:rsidRDefault="00017CD3" w:rsidP="007169E8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017CD3" w:rsidRPr="00017CD3" w14:paraId="3C787C28" w14:textId="77777777" w:rsidTr="007169E8">
        <w:trPr>
          <w:trHeight w:val="276"/>
        </w:trPr>
        <w:tc>
          <w:tcPr>
            <w:tcW w:w="15139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6D93A" w14:textId="77777777" w:rsidR="00017CD3" w:rsidRPr="00017CD3" w:rsidRDefault="00017CD3" w:rsidP="007169E8">
            <w:pPr>
              <w:spacing w:before="0" w:after="0"/>
              <w:rPr>
                <w:rFonts w:ascii="Arial" w:eastAsia="Times New Roman" w:hAnsi="Arial" w:cs="Arial"/>
                <w:color w:val="000000"/>
                <w:szCs w:val="24"/>
              </w:rPr>
            </w:pPr>
          </w:p>
        </w:tc>
      </w:tr>
      <w:tr w:rsidR="007169E8" w:rsidRPr="007169E8" w14:paraId="6B33BFF2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5382" w14:textId="77777777" w:rsidR="00017CD3" w:rsidRPr="00017CD3" w:rsidRDefault="00017CD3" w:rsidP="007169E8">
            <w:pPr>
              <w:spacing w:before="0" w:after="0"/>
            </w:pPr>
            <w:r w:rsidRPr="00017CD3">
              <w:t>Set 1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9625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GENE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BCD8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CHR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752E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START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0D80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STOP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AC48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NSNPS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3C9E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NPARAM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59FB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N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D131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ZSTAT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02AEE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P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B61D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ZFITTED_BASE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66595" w14:textId="77777777" w:rsidR="00017CD3" w:rsidRPr="007169E8" w:rsidRDefault="00017CD3" w:rsidP="007169E8">
            <w:pPr>
              <w:spacing w:before="0" w:after="0"/>
              <w:jc w:val="center"/>
            </w:pPr>
            <w:r w:rsidRPr="007169E8">
              <w:t>ZRESID_BASE</w:t>
            </w:r>
          </w:p>
        </w:tc>
      </w:tr>
      <w:tr w:rsidR="007169E8" w:rsidRPr="00017CD3" w14:paraId="0509C81A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974F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76D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ENSG00000134371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A28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D46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193091147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4D5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193223031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8E8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98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599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79E1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C70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-0.87554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15E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0.8038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5DB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4DEF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-0.87554</w:t>
            </w:r>
          </w:p>
        </w:tc>
      </w:tr>
      <w:tr w:rsidR="007169E8" w:rsidRPr="00017CD3" w14:paraId="2E39C04F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4D48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BA1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ENSG00000153187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022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91A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245014468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134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245027844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7F0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F8C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EC91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D57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1.1665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F25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0.12045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4DA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A2C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1.1665</w:t>
            </w:r>
          </w:p>
        </w:tc>
      </w:tr>
      <w:tr w:rsidR="007169E8" w:rsidRPr="00017CD3" w14:paraId="5D25B696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59C2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571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ENSG00000163961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60C7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00A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196195654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F53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196230639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093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89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6F6C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A61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18A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1.0833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679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0.13717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9F7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8EB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1.0833</w:t>
            </w:r>
          </w:p>
        </w:tc>
      </w:tr>
      <w:tr w:rsidR="007169E8" w:rsidRPr="00017CD3" w14:paraId="74C180B1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6EBD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FEC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ENSG00000185049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37D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D59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1984441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575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2043630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F7F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82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F53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84B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047B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-0.33309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B65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0.62698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EBB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837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-0.33309</w:t>
            </w:r>
          </w:p>
        </w:tc>
      </w:tr>
      <w:tr w:rsidR="007169E8" w:rsidRPr="00017CD3" w14:paraId="25F570CB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F32C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B5F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ENSG00000204356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0D3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B9B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31919864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C80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31926887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1FF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915E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FEF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C8A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0.71162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ECC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0.23953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81A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2C2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0.71162</w:t>
            </w:r>
          </w:p>
        </w:tc>
      </w:tr>
      <w:tr w:rsidR="007169E8" w:rsidRPr="00017CD3" w14:paraId="53BB61E5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DE0F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B5C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ENSG00000112130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53BF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D7F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37321748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DE2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37362514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DD9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4FD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DA38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1D2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1.919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F94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0.027066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BFC0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0C2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1.919</w:t>
            </w:r>
          </w:p>
        </w:tc>
      </w:tr>
      <w:tr w:rsidR="007169E8" w:rsidRPr="00017CD3" w14:paraId="0CC4D1D4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7D75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E79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ENSG00000065883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6FE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1DD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39989636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F0B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40136733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2D6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218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174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85A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C5E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0.61977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2539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0.26675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6AF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9E00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0.61977</w:t>
            </w:r>
          </w:p>
        </w:tc>
      </w:tr>
      <w:tr w:rsidR="007169E8" w:rsidRPr="00017CD3" w14:paraId="596BE4A4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5E98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F05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ENSG00000106462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34D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D46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148504475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769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148581413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72B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115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0F8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7871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424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-0.51819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9EEE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0.69501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F85A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970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-0.51819</w:t>
            </w:r>
          </w:p>
        </w:tc>
      </w:tr>
      <w:tr w:rsidR="007169E8" w:rsidRPr="00017CD3" w14:paraId="1BABADE4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5B45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2AE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ENSG00000164690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9D2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30A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155592680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195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155604967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BC1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4D6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C8F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071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2.6349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041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0.0042402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637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960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2.6349</w:t>
            </w:r>
          </w:p>
        </w:tc>
      </w:tr>
      <w:tr w:rsidR="007169E8" w:rsidRPr="00017CD3" w14:paraId="10FEF9C5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B668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7E8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ENSG00000154582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186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FDC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74851404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1ED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74884522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373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AB9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EC4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C4D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-0.021156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772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0.50392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8B8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1.04E-17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7FA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-0.021156</w:t>
            </w:r>
          </w:p>
        </w:tc>
      </w:tr>
      <w:tr w:rsidR="007169E8" w:rsidRPr="00017CD3" w14:paraId="76FC3A2F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B4CA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620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ENSG00000136807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8CA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6C1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130547958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89E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130553066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AEC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853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A46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4B2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-0.59051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BAD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0.7153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68E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3E0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-0.59051</w:t>
            </w:r>
          </w:p>
        </w:tc>
      </w:tr>
      <w:tr w:rsidR="007169E8" w:rsidRPr="00017CD3" w14:paraId="12A399A6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1DC3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ADA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ENSG00000188986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14D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A844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140149625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66A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140167998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F524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96A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C14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C23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-0.24641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EC5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0.58865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5AB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3C0A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-0.24641</w:t>
            </w:r>
          </w:p>
        </w:tc>
      </w:tr>
      <w:tr w:rsidR="007169E8" w:rsidRPr="00017CD3" w14:paraId="47F9AF4A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1EE4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E36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ENSG00000015171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A05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ECB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180405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054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300577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168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109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6F6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13F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ACE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-0.45639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8F9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0.6719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F80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226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-0.45639</w:t>
            </w:r>
          </w:p>
        </w:tc>
      </w:tr>
      <w:tr w:rsidR="007169E8" w:rsidRPr="00017CD3" w14:paraId="392EDFE7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91CF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899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ENSG00000198730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519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3C6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10772534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50F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10801290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D4F9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A2A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5C75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229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0.77551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B7B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0.2178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CE2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E88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0.77551</w:t>
            </w:r>
          </w:p>
        </w:tc>
      </w:tr>
      <w:tr w:rsidR="007169E8" w:rsidRPr="00017CD3" w14:paraId="0B02B9E4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737D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62B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ENSG00000233436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09C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CDB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57510986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FA4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57519253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B8A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D63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97C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960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-0.42144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FB4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0.662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10C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CC79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-0.42144</w:t>
            </w:r>
          </w:p>
        </w:tc>
      </w:tr>
      <w:tr w:rsidR="007169E8" w:rsidRPr="00017CD3" w14:paraId="22F24BC0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09DE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394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ENSG00000188342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2CE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299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45694650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2EB2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45858237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2A7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E5A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FEC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9DA3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-1.4011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DD4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0.91768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6D07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959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-1.4011</w:t>
            </w:r>
          </w:p>
        </w:tc>
      </w:tr>
      <w:tr w:rsidR="007169E8" w:rsidRPr="00017CD3" w14:paraId="6DE37C87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B754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DC4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ENSG00000092201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10DB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624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21819631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F3A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21852425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F7D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240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152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AB3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1.4211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8D2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0.077293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20CD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092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1.4211</w:t>
            </w:r>
          </w:p>
        </w:tc>
      </w:tr>
      <w:tr w:rsidR="007169E8" w:rsidRPr="00017CD3" w14:paraId="6777D471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32F0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109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ENSG00000129518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E7F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F0E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34985135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D53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35008916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3A8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C2D6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B8B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2F1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-1.0229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BE6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0.84443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286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8BC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-1.0229</w:t>
            </w:r>
          </w:p>
        </w:tc>
      </w:tr>
      <w:tr w:rsidR="007169E8" w:rsidRPr="00017CD3" w14:paraId="73BF1553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D5A5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0D5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ENSG00000137815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43F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F1E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41700606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6FE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41775761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DF3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02D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E55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48B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0.19918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490D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0.41491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7C1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5F5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0.19918</w:t>
            </w:r>
          </w:p>
        </w:tc>
      </w:tr>
      <w:tr w:rsidR="007169E8" w:rsidRPr="00017CD3" w14:paraId="1C383DB6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0751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732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ENSG00000166477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CED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191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52230222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ABC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52264003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AC2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585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EB5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DAA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0.1926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B43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0.41288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FFD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AEF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0.1926</w:t>
            </w:r>
          </w:p>
        </w:tc>
      </w:tr>
      <w:tr w:rsidR="007169E8" w:rsidRPr="00017CD3" w14:paraId="2A247D8E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3720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8F7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ENSG00000140395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444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802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78570177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637E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78592136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B381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936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00C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BAA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-0.11644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65E9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0.5442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8D31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1.39E-17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6D8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-0.11644</w:t>
            </w:r>
          </w:p>
        </w:tc>
      </w:tr>
      <w:tr w:rsidR="007169E8" w:rsidRPr="00017CD3" w14:paraId="7A1D7C6C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17C30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21D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ENSG00000109111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1E3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913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26989109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549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27029697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7FC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5F7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1DB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F77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0.81915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092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0.20546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93A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44E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0.81915</w:t>
            </w:r>
          </w:p>
        </w:tc>
      </w:tr>
      <w:tr w:rsidR="007169E8" w:rsidRPr="00017CD3" w14:paraId="20B0C621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31C5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3A0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ENSG00000167258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8BE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7AA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37617764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5E8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37721160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084C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135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024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7A8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D9F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0.13967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D10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0.43983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21F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809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0.13967</w:t>
            </w:r>
          </w:p>
        </w:tc>
      </w:tr>
      <w:tr w:rsidR="007169E8" w:rsidRPr="00017CD3" w14:paraId="66C8BC10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9138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D1C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ENSG00000213246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C79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AEE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56422539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36A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56430454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570D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EA7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92D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3F3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0.30428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DC7A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0.37694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1FA6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66D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0.30428</w:t>
            </w:r>
          </w:p>
        </w:tc>
      </w:tr>
      <w:tr w:rsidR="007169E8" w:rsidRPr="00017CD3" w14:paraId="53F5A548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A4FA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EBA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ENSG00000108469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4D0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0526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73622925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DDC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73663269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38F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0FC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7B1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E81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2.5845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A5E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0.0046406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A9B6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D4B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2.5845</w:t>
            </w:r>
          </w:p>
        </w:tc>
      </w:tr>
      <w:tr w:rsidR="007169E8" w:rsidRPr="00017CD3" w14:paraId="7E9EB7FA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A076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988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ENSG00000125651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155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4B9A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6379580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435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6393992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25C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9CC8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708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F7D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-0.63897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B1E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0.73926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A65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32C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-0.63897</w:t>
            </w:r>
          </w:p>
        </w:tc>
      </w:tr>
      <w:tr w:rsidR="007169E8" w:rsidRPr="00017CD3" w14:paraId="3A43353A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F5EC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1B3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ENSG00000141867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63C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5A2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15347647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5EF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15443356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6DB1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59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D5C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BC20F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649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-0.41586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802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0.65624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221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BDB9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-0.41586</w:t>
            </w:r>
          </w:p>
        </w:tc>
      </w:tr>
      <w:tr w:rsidR="007169E8" w:rsidRPr="00017CD3" w14:paraId="11FF816F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D5CD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EA40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ENSG00000105656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456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99E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18553473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93A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18632937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575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156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95664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F87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F72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0.74697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1617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0.22552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4D6B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CC4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0.74697</w:t>
            </w:r>
          </w:p>
        </w:tc>
      </w:tr>
      <w:tr w:rsidR="007169E8" w:rsidRPr="00017CD3" w14:paraId="17F888AE" w14:textId="77777777" w:rsidTr="007169E8">
        <w:trPr>
          <w:trHeight w:val="18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374C" w14:textId="77777777" w:rsidR="00017CD3" w:rsidRPr="00017CD3" w:rsidRDefault="00017CD3" w:rsidP="007169E8">
            <w:pPr>
              <w:spacing w:before="0" w:after="0"/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2C6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ENSG00000006712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9A45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2DC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39876492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BD33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39881835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372E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A31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1CEB1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3E62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1.1596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0686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0.12497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231D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E09C" w14:textId="77777777" w:rsidR="00017CD3" w:rsidRPr="00017CD3" w:rsidRDefault="00017CD3" w:rsidP="007169E8">
            <w:pPr>
              <w:spacing w:before="0" w:after="0"/>
              <w:jc w:val="center"/>
            </w:pPr>
            <w:r w:rsidRPr="00017CD3">
              <w:t>1.1596</w:t>
            </w:r>
          </w:p>
        </w:tc>
      </w:tr>
    </w:tbl>
    <w:p w14:paraId="43D10C49" w14:textId="6DCEB824" w:rsidR="00017CD3" w:rsidRDefault="00017CD3" w:rsidP="005D60BA">
      <w:pPr>
        <w:spacing w:before="0" w:after="0"/>
      </w:pPr>
    </w:p>
    <w:p w14:paraId="37CF1FAE" w14:textId="77777777" w:rsidR="007169E8" w:rsidRPr="007169E8" w:rsidRDefault="007169E8" w:rsidP="007169E8">
      <w:pPr>
        <w:spacing w:before="0" w:after="0"/>
        <w:rPr>
          <w:b/>
        </w:rPr>
      </w:pPr>
      <w:proofErr w:type="spellStart"/>
      <w:r w:rsidRPr="007169E8">
        <w:rPr>
          <w:b/>
        </w:rPr>
        <w:t>GO_bp:go_crd_mediated_mrna_stabilization</w:t>
      </w:r>
      <w:proofErr w:type="spellEnd"/>
      <w:r w:rsidRPr="007169E8">
        <w:rPr>
          <w:b/>
        </w:rPr>
        <w:t xml:space="preserve"> (set)</w:t>
      </w:r>
    </w:p>
    <w:p w14:paraId="1FFF153A" w14:textId="77777777" w:rsidR="007169E8" w:rsidRPr="007169E8" w:rsidRDefault="007169E8" w:rsidP="007169E8">
      <w:pPr>
        <w:spacing w:before="0" w:after="0"/>
        <w:rPr>
          <w:b/>
        </w:rPr>
      </w:pPr>
      <w:r w:rsidRPr="007169E8">
        <w:rPr>
          <w:b/>
        </w:rPr>
        <w:t>NGENES = 5</w:t>
      </w:r>
    </w:p>
    <w:p w14:paraId="093A4A74" w14:textId="17DE22B2" w:rsidR="007169E8" w:rsidRDefault="007169E8" w:rsidP="007169E8">
      <w:pPr>
        <w:spacing w:before="0" w:after="0"/>
        <w:rPr>
          <w:b/>
        </w:rPr>
      </w:pPr>
      <w:r w:rsidRPr="007169E8">
        <w:rPr>
          <w:b/>
        </w:rPr>
        <w:t>P-VALUE = 7.14E-08</w:t>
      </w:r>
    </w:p>
    <w:p w14:paraId="58F6ED65" w14:textId="77777777" w:rsidR="005D60BA" w:rsidRPr="007169E8" w:rsidRDefault="005D60BA" w:rsidP="007169E8">
      <w:pPr>
        <w:spacing w:before="0" w:after="0"/>
        <w:rPr>
          <w:b/>
        </w:rPr>
      </w:pPr>
    </w:p>
    <w:tbl>
      <w:tblPr>
        <w:tblW w:w="14939" w:type="dxa"/>
        <w:tblInd w:w="-680" w:type="dxa"/>
        <w:tblLook w:val="04A0" w:firstRow="1" w:lastRow="0" w:firstColumn="1" w:lastColumn="0" w:noHBand="0" w:noVBand="1"/>
      </w:tblPr>
      <w:tblGrid>
        <w:gridCol w:w="622"/>
        <w:gridCol w:w="2163"/>
        <w:gridCol w:w="710"/>
        <w:gridCol w:w="1296"/>
        <w:gridCol w:w="1296"/>
        <w:gridCol w:w="964"/>
        <w:gridCol w:w="1243"/>
        <w:gridCol w:w="576"/>
        <w:gridCol w:w="1152"/>
        <w:gridCol w:w="1204"/>
        <w:gridCol w:w="1923"/>
        <w:gridCol w:w="1790"/>
      </w:tblGrid>
      <w:tr w:rsidR="005D60BA" w:rsidRPr="007169E8" w14:paraId="374CCFD9" w14:textId="77777777" w:rsidTr="005D60BA">
        <w:trPr>
          <w:trHeight w:val="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D50B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Set 2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D03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GENE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2020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CHR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3F2B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START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42C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STOP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2337E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NSNPS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3DE5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NPARAM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3ADC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N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B408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ZSTAT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73E5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P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DBA1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ZFITTED_BASE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753E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ZRESID_BASE</w:t>
            </w:r>
          </w:p>
        </w:tc>
      </w:tr>
      <w:tr w:rsidR="005D60BA" w:rsidRPr="007169E8" w14:paraId="3DDE30CC" w14:textId="77777777" w:rsidTr="005D60BA">
        <w:trPr>
          <w:trHeight w:val="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8922" w14:textId="77777777" w:rsidR="007169E8" w:rsidRPr="007169E8" w:rsidRDefault="007169E8" w:rsidP="005D60BA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F93E6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ENSG00000065978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C163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CBCD8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43148098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880E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43168020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55E7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9706F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335C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188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0C83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0.68997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F15B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0.24282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FBF7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E647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0.68997</w:t>
            </w:r>
          </w:p>
        </w:tc>
      </w:tr>
      <w:tr w:rsidR="005D60BA" w:rsidRPr="007169E8" w14:paraId="3A0CFB8B" w14:textId="77777777" w:rsidTr="005D60BA">
        <w:trPr>
          <w:trHeight w:val="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D775" w14:textId="77777777" w:rsidR="007169E8" w:rsidRPr="007169E8" w:rsidRDefault="007169E8" w:rsidP="005D60BA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052B5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ENSG00000135829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D43B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932E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182808504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2AF3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182856886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5A96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34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E9B6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ADF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188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14462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-1.0537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15CE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0.85468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4E23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676F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-1.0537</w:t>
            </w:r>
          </w:p>
        </w:tc>
      </w:tr>
      <w:tr w:rsidR="005D60BA" w:rsidRPr="007169E8" w14:paraId="6CCA5E11" w14:textId="77777777" w:rsidTr="005D60BA">
        <w:trPr>
          <w:trHeight w:val="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E4C1" w14:textId="77777777" w:rsidR="007169E8" w:rsidRPr="007169E8" w:rsidRDefault="007169E8" w:rsidP="005D60BA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911C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ENSG00000153187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C69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C25B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245014468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E570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245027844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E55C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D4F0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BED9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188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657E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1.1665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8ABC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0.12045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20CB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E50F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1.1665</w:t>
            </w:r>
          </w:p>
        </w:tc>
      </w:tr>
      <w:tr w:rsidR="005D60BA" w:rsidRPr="007169E8" w14:paraId="2E786502" w14:textId="77777777" w:rsidTr="005D60BA">
        <w:trPr>
          <w:trHeight w:val="8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A86A" w14:textId="77777777" w:rsidR="007169E8" w:rsidRPr="007169E8" w:rsidRDefault="007169E8" w:rsidP="005D60BA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4B61D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ENSG00000135316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B349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D488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86318053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12D1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86353510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89240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37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6F2E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E796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188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96851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0.31785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CACF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0.37195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49CD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3F2D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0.31785</w:t>
            </w:r>
          </w:p>
        </w:tc>
      </w:tr>
      <w:tr w:rsidR="005D60BA" w:rsidRPr="007169E8" w14:paraId="0C9B2FAB" w14:textId="77777777" w:rsidTr="005D60BA">
        <w:trPr>
          <w:trHeight w:val="10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D863" w14:textId="77777777" w:rsidR="007169E8" w:rsidRPr="007169E8" w:rsidRDefault="007169E8" w:rsidP="005D60BA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45ED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ENSG00000159217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6785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2BA9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47074774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E42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47133012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E238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71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271B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097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188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8E6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1.2967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77B4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0.095369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2B61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ECCC" w14:textId="77777777" w:rsidR="007169E8" w:rsidRPr="007169E8" w:rsidRDefault="007169E8" w:rsidP="005D60BA">
            <w:pPr>
              <w:spacing w:before="0" w:after="0"/>
              <w:jc w:val="center"/>
            </w:pPr>
            <w:r w:rsidRPr="007169E8">
              <w:t>1.2967</w:t>
            </w:r>
          </w:p>
        </w:tc>
      </w:tr>
    </w:tbl>
    <w:p w14:paraId="108C7148" w14:textId="6595F1FB" w:rsidR="00FA0356" w:rsidRPr="00017CD3" w:rsidRDefault="00FA0356" w:rsidP="005D60BA">
      <w:pPr>
        <w:spacing w:before="0" w:after="0"/>
      </w:pPr>
    </w:p>
    <w:tbl>
      <w:tblPr>
        <w:tblW w:w="15400" w:type="dxa"/>
        <w:tblInd w:w="93" w:type="dxa"/>
        <w:tblLook w:val="04A0" w:firstRow="1" w:lastRow="0" w:firstColumn="1" w:lastColumn="0" w:noHBand="0" w:noVBand="1"/>
      </w:tblPr>
      <w:tblGrid>
        <w:gridCol w:w="15400"/>
      </w:tblGrid>
      <w:tr w:rsidR="00665C61" w:rsidRPr="00665C61" w14:paraId="67FEE35E" w14:textId="77777777" w:rsidTr="00665C61">
        <w:trPr>
          <w:trHeight w:val="516"/>
        </w:trPr>
        <w:tc>
          <w:tcPr>
            <w:tcW w:w="15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ECE69" w14:textId="77777777" w:rsidR="00665C61" w:rsidRDefault="00665C61" w:rsidP="00665C61">
            <w:pPr>
              <w:spacing w:before="0" w:after="0"/>
              <w:rPr>
                <w:b/>
              </w:rPr>
            </w:pPr>
            <w:r w:rsidRPr="00665C61">
              <w:rPr>
                <w:b/>
              </w:rPr>
              <w:t>GO_bp:go_regulation_of_dna_topoisomerase_atp_hydrolyzing_activity (set)</w:t>
            </w:r>
            <w:r w:rsidRPr="00665C61">
              <w:rPr>
                <w:b/>
              </w:rPr>
              <w:br/>
              <w:t>NGENES = 5</w:t>
            </w:r>
            <w:r w:rsidRPr="00665C61">
              <w:rPr>
                <w:b/>
              </w:rPr>
              <w:br/>
              <w:t>P-VALUE = 3.06E-06</w:t>
            </w:r>
          </w:p>
          <w:p w14:paraId="021B2FA1" w14:textId="77777777" w:rsidR="00665C61" w:rsidRPr="00665C61" w:rsidRDefault="00665C61" w:rsidP="00665C61">
            <w:pPr>
              <w:spacing w:before="0" w:after="0"/>
              <w:rPr>
                <w:b/>
              </w:rPr>
            </w:pPr>
          </w:p>
        </w:tc>
      </w:tr>
      <w:tr w:rsidR="00665C61" w:rsidRPr="00665C61" w14:paraId="25917C0F" w14:textId="77777777" w:rsidTr="00665C61">
        <w:trPr>
          <w:trHeight w:val="300"/>
        </w:trPr>
        <w:tc>
          <w:tcPr>
            <w:tcW w:w="15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5699D" w14:textId="77777777" w:rsidR="00665C61" w:rsidRPr="00665C61" w:rsidRDefault="00665C61" w:rsidP="00665C6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</w:p>
        </w:tc>
      </w:tr>
      <w:tr w:rsidR="00665C61" w:rsidRPr="00665C61" w14:paraId="1904DA13" w14:textId="77777777" w:rsidTr="00665C61">
        <w:trPr>
          <w:trHeight w:val="300"/>
        </w:trPr>
        <w:tc>
          <w:tcPr>
            <w:tcW w:w="15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124FD" w14:textId="77777777" w:rsidR="00665C61" w:rsidRPr="00665C61" w:rsidRDefault="00665C61" w:rsidP="00665C6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79"/>
        <w:tblOverlap w:val="never"/>
        <w:tblW w:w="15000" w:type="dxa"/>
        <w:tblLook w:val="04A0" w:firstRow="1" w:lastRow="0" w:firstColumn="1" w:lastColumn="0" w:noHBand="0" w:noVBand="1"/>
      </w:tblPr>
      <w:tblGrid>
        <w:gridCol w:w="542"/>
        <w:gridCol w:w="2241"/>
        <w:gridCol w:w="736"/>
        <w:gridCol w:w="1343"/>
        <w:gridCol w:w="1343"/>
        <w:gridCol w:w="999"/>
        <w:gridCol w:w="1288"/>
        <w:gridCol w:w="597"/>
        <w:gridCol w:w="1032"/>
        <w:gridCol w:w="1032"/>
        <w:gridCol w:w="1993"/>
        <w:gridCol w:w="1854"/>
      </w:tblGrid>
      <w:tr w:rsidR="00665C61" w:rsidRPr="00665C61" w14:paraId="22D1EAD6" w14:textId="77777777" w:rsidTr="00535A9F">
        <w:trPr>
          <w:trHeight w:val="1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89EE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Set 3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15E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GENE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F95D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CHR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3257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START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E703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STOP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026E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NSNPS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1378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NPARAM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D6D0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927A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ZSTAT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0C8B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P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AE924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ZFITTED_BASE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F034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ZRESID_BASE</w:t>
            </w:r>
          </w:p>
        </w:tc>
      </w:tr>
      <w:tr w:rsidR="00665C61" w:rsidRPr="00665C61" w14:paraId="06979128" w14:textId="77777777" w:rsidTr="00535A9F">
        <w:trPr>
          <w:trHeight w:val="1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AD574" w14:textId="77777777" w:rsidR="00665C61" w:rsidRPr="00665C61" w:rsidRDefault="00665C61" w:rsidP="00535A9F">
            <w:pPr>
              <w:spacing w:before="0" w:after="0"/>
              <w:jc w:val="center"/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A873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ENSG00000135829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E711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6639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182808504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5387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182856886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2C12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34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9A10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2478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BC19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-1.0537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B073C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0.85468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882C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1F819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-1.0537</w:t>
            </w:r>
          </w:p>
        </w:tc>
      </w:tr>
      <w:tr w:rsidR="00665C61" w:rsidRPr="00665C61" w14:paraId="43912DC4" w14:textId="77777777" w:rsidTr="00535A9F">
        <w:trPr>
          <w:trHeight w:val="1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563D" w14:textId="77777777" w:rsidR="00665C61" w:rsidRPr="00665C61" w:rsidRDefault="00665C61" w:rsidP="00535A9F">
            <w:pPr>
              <w:spacing w:before="0" w:after="0"/>
              <w:jc w:val="center"/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5087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ENSG00000153187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B3A4F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DEDC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245014468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88EC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245027844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87E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44F1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A8D8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316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1.1665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E21C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0.12045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0DA8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DCCC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1.1665</w:t>
            </w:r>
          </w:p>
        </w:tc>
      </w:tr>
      <w:tr w:rsidR="00665C61" w:rsidRPr="00665C61" w14:paraId="2EC89B17" w14:textId="77777777" w:rsidTr="00535A9F">
        <w:trPr>
          <w:trHeight w:val="1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7FC3" w14:textId="77777777" w:rsidR="00665C61" w:rsidRPr="00665C61" w:rsidRDefault="00665C61" w:rsidP="00535A9F">
            <w:pPr>
              <w:spacing w:before="0" w:after="0"/>
              <w:jc w:val="center"/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213A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ENSG00000121152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6930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3C5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97001525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B0A4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97039583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7818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26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9F582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25F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45E0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-1.2972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97B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0.90012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0C31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7CEF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-1.2972</w:t>
            </w:r>
          </w:p>
        </w:tc>
      </w:tr>
      <w:tr w:rsidR="00665C61" w:rsidRPr="00665C61" w14:paraId="782F8806" w14:textId="77777777" w:rsidTr="00535A9F">
        <w:trPr>
          <w:trHeight w:val="1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9905" w14:textId="77777777" w:rsidR="00665C61" w:rsidRPr="00665C61" w:rsidRDefault="00665C61" w:rsidP="00535A9F">
            <w:pPr>
              <w:spacing w:before="0" w:after="0"/>
              <w:jc w:val="center"/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429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ENSG00000170364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524D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3DB3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4344988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BAD1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4359251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C602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24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0BA6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BFBD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86BB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1.2065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A24E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0.11293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532A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6161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1.2065</w:t>
            </w:r>
          </w:p>
        </w:tc>
      </w:tr>
      <w:tr w:rsidR="00665C61" w:rsidRPr="00665C61" w14:paraId="1293C5F8" w14:textId="77777777" w:rsidTr="00535A9F">
        <w:trPr>
          <w:trHeight w:val="1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3A73" w14:textId="77777777" w:rsidR="00665C61" w:rsidRPr="00665C61" w:rsidRDefault="00665C61" w:rsidP="00535A9F">
            <w:pPr>
              <w:spacing w:before="0" w:after="0"/>
              <w:jc w:val="center"/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39BF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ENSG00000188313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4AC7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6777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146232967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42C2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146262651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9CFFC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113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E9A3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BEC0E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BA6C2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0.99214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39DE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0.1589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DC7DF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A821" w14:textId="77777777" w:rsidR="00665C61" w:rsidRPr="00665C61" w:rsidRDefault="00665C61" w:rsidP="00535A9F">
            <w:pPr>
              <w:spacing w:before="0" w:after="0"/>
              <w:jc w:val="center"/>
            </w:pPr>
            <w:r w:rsidRPr="00665C61">
              <w:t>0.99214</w:t>
            </w:r>
          </w:p>
        </w:tc>
      </w:tr>
    </w:tbl>
    <w:p w14:paraId="4397E66A" w14:textId="77777777" w:rsidR="00665C61" w:rsidRDefault="00665C61" w:rsidP="00665C61">
      <w:pPr>
        <w:rPr>
          <w:b/>
        </w:rPr>
        <w:sectPr w:rsidR="00665C61" w:rsidSect="00017CD3">
          <w:pgSz w:w="15840" w:h="12240" w:orient="landscape"/>
          <w:pgMar w:top="1282" w:right="1138" w:bottom="1181" w:left="1138" w:header="720" w:footer="720" w:gutter="0"/>
          <w:cols w:space="720"/>
          <w:docGrid w:linePitch="360"/>
        </w:sectPr>
      </w:pPr>
    </w:p>
    <w:p w14:paraId="6C7CE4A4" w14:textId="77777777" w:rsidR="00665C61" w:rsidRDefault="00665C61" w:rsidP="00665C61"/>
    <w:tbl>
      <w:tblPr>
        <w:tblW w:w="15400" w:type="dxa"/>
        <w:tblInd w:w="93" w:type="dxa"/>
        <w:tblLook w:val="04A0" w:firstRow="1" w:lastRow="0" w:firstColumn="1" w:lastColumn="0" w:noHBand="0" w:noVBand="1"/>
      </w:tblPr>
      <w:tblGrid>
        <w:gridCol w:w="15400"/>
      </w:tblGrid>
      <w:tr w:rsidR="00665C61" w:rsidRPr="00665C61" w14:paraId="1ACC2B64" w14:textId="77777777" w:rsidTr="001737F5">
        <w:trPr>
          <w:trHeight w:val="636"/>
        </w:trPr>
        <w:tc>
          <w:tcPr>
            <w:tcW w:w="15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44E34" w14:textId="77777777" w:rsidR="00665C61" w:rsidRDefault="00665C61" w:rsidP="00665C61">
            <w:pPr>
              <w:rPr>
                <w:b/>
              </w:rPr>
            </w:pPr>
          </w:p>
          <w:p w14:paraId="1B28FE8E" w14:textId="77777777" w:rsidR="00665C61" w:rsidRDefault="00665C61" w:rsidP="001737F5">
            <w:pPr>
              <w:spacing w:before="0" w:after="0"/>
              <w:rPr>
                <w:b/>
              </w:rPr>
            </w:pPr>
          </w:p>
          <w:p w14:paraId="308288F0" w14:textId="015D60D1" w:rsidR="00665C61" w:rsidRPr="00665C61" w:rsidRDefault="00665C61" w:rsidP="001737F5">
            <w:pPr>
              <w:spacing w:before="0" w:after="0"/>
              <w:rPr>
                <w:b/>
              </w:rPr>
            </w:pPr>
            <w:proofErr w:type="spellStart"/>
            <w:r w:rsidRPr="00665C61">
              <w:rPr>
                <w:b/>
              </w:rPr>
              <w:lastRenderedPageBreak/>
              <w:t>GO_cc:go_crd_mediated_mrna_stability_complex</w:t>
            </w:r>
            <w:proofErr w:type="spellEnd"/>
            <w:r w:rsidRPr="00665C61">
              <w:rPr>
                <w:b/>
              </w:rPr>
              <w:t xml:space="preserve"> (set)</w:t>
            </w:r>
            <w:r w:rsidRPr="00665C61">
              <w:rPr>
                <w:b/>
              </w:rPr>
              <w:br/>
              <w:t>NGENES = 6</w:t>
            </w:r>
            <w:r w:rsidRPr="00665C61">
              <w:rPr>
                <w:b/>
              </w:rPr>
              <w:br/>
              <w:t>P-VALUE = 1.66E-07</w:t>
            </w:r>
          </w:p>
        </w:tc>
      </w:tr>
      <w:tr w:rsidR="00665C61" w:rsidRPr="00665C61" w14:paraId="6F713644" w14:textId="77777777" w:rsidTr="00665C61">
        <w:trPr>
          <w:trHeight w:val="300"/>
        </w:trPr>
        <w:tc>
          <w:tcPr>
            <w:tcW w:w="15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A96AC1" w14:textId="77777777" w:rsidR="00665C61" w:rsidRPr="00665C61" w:rsidRDefault="00665C61" w:rsidP="00665C6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</w:p>
        </w:tc>
      </w:tr>
      <w:tr w:rsidR="00665C61" w:rsidRPr="00665C61" w14:paraId="42079141" w14:textId="77777777" w:rsidTr="00665C61">
        <w:trPr>
          <w:trHeight w:val="300"/>
        </w:trPr>
        <w:tc>
          <w:tcPr>
            <w:tcW w:w="15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BCBD5" w14:textId="77777777" w:rsidR="00665C61" w:rsidRPr="00665C61" w:rsidRDefault="00665C61" w:rsidP="00665C61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82"/>
        <w:tblOverlap w:val="never"/>
        <w:tblW w:w="14596" w:type="dxa"/>
        <w:tblLook w:val="04A0" w:firstRow="1" w:lastRow="0" w:firstColumn="1" w:lastColumn="0" w:noHBand="0" w:noVBand="1"/>
      </w:tblPr>
      <w:tblGrid>
        <w:gridCol w:w="523"/>
        <w:gridCol w:w="2163"/>
        <w:gridCol w:w="710"/>
        <w:gridCol w:w="1296"/>
        <w:gridCol w:w="1296"/>
        <w:gridCol w:w="964"/>
        <w:gridCol w:w="1243"/>
        <w:gridCol w:w="576"/>
        <w:gridCol w:w="996"/>
        <w:gridCol w:w="1116"/>
        <w:gridCol w:w="1923"/>
        <w:gridCol w:w="1790"/>
      </w:tblGrid>
      <w:tr w:rsidR="001737F5" w:rsidRPr="00665C61" w14:paraId="342C9B7F" w14:textId="77777777" w:rsidTr="001737F5">
        <w:trPr>
          <w:trHeight w:val="2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047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lastRenderedPageBreak/>
              <w:t>Set 4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495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GENE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191F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CHR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7BE24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START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1291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STOP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13F4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NSNPS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148DD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NPARAM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51C3A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N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C406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ZSTAT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E3AF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P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91AE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ZFITTED_BASE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A9A3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ZRESID_BASE</w:t>
            </w:r>
          </w:p>
        </w:tc>
      </w:tr>
      <w:tr w:rsidR="001737F5" w:rsidRPr="00665C61" w14:paraId="79077498" w14:textId="77777777" w:rsidTr="001737F5">
        <w:trPr>
          <w:trHeight w:val="2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2357" w14:textId="77777777" w:rsidR="001737F5" w:rsidRPr="00665C61" w:rsidRDefault="001737F5" w:rsidP="001737F5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900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ENSG00000065978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4B10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7B94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43148098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DC3A4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43168020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537A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A548C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A67E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2272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0.68997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503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0.24282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6843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85D0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0.68997</w:t>
            </w:r>
          </w:p>
        </w:tc>
      </w:tr>
      <w:tr w:rsidR="001737F5" w:rsidRPr="00665C61" w14:paraId="7553B379" w14:textId="77777777" w:rsidTr="001737F5">
        <w:trPr>
          <w:trHeight w:val="2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EAF9" w14:textId="77777777" w:rsidR="001737F5" w:rsidRPr="00665C61" w:rsidRDefault="001737F5" w:rsidP="001737F5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20C1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ENSG00000009307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8533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BD62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115259534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39DC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115301297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C7DEC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49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87C6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83E2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3D7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1.0469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835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0.14475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1493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90F11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1.0469</w:t>
            </w:r>
          </w:p>
        </w:tc>
      </w:tr>
      <w:tr w:rsidR="001737F5" w:rsidRPr="00665C61" w14:paraId="54B27110" w14:textId="77777777" w:rsidTr="001737F5">
        <w:trPr>
          <w:trHeight w:val="2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20EB" w14:textId="77777777" w:rsidR="001737F5" w:rsidRPr="00665C61" w:rsidRDefault="001737F5" w:rsidP="001737F5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A9DF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ENSG00000135829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82F7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04FD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182808504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2DC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182856886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439F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34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0F2A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A762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2E5F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-1.0537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5CF33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0.85468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A574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2963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-1.0537</w:t>
            </w:r>
          </w:p>
        </w:tc>
      </w:tr>
      <w:tr w:rsidR="001737F5" w:rsidRPr="00665C61" w14:paraId="7C992A9D" w14:textId="77777777" w:rsidTr="001737F5">
        <w:trPr>
          <w:trHeight w:val="2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5232" w14:textId="77777777" w:rsidR="001737F5" w:rsidRPr="00665C61" w:rsidRDefault="001737F5" w:rsidP="001737F5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2AC5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ENSG00000153187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A2E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61DF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245014468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5557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245027844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E6B0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BFF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FC6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94E7E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1.1665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0567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0.12045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FAC9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DDF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1.1665</w:t>
            </w:r>
          </w:p>
        </w:tc>
      </w:tr>
      <w:tr w:rsidR="001737F5" w:rsidRPr="00665C61" w14:paraId="76CA01FB" w14:textId="77777777" w:rsidTr="001737F5">
        <w:trPr>
          <w:trHeight w:val="2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B9BB" w14:textId="77777777" w:rsidR="001737F5" w:rsidRPr="00665C61" w:rsidRDefault="001737F5" w:rsidP="001737F5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5F59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ENSG00000135316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F767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F7D2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86318053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FF1E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86353510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F4D9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37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DF3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AF54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FBA4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0.31785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790D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0.37195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C395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91F7F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0.31785</w:t>
            </w:r>
          </w:p>
        </w:tc>
      </w:tr>
      <w:tr w:rsidR="001737F5" w:rsidRPr="00665C61" w14:paraId="16CCC002" w14:textId="77777777" w:rsidTr="001737F5">
        <w:trPr>
          <w:trHeight w:val="2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F8E3" w14:textId="77777777" w:rsidR="001737F5" w:rsidRPr="00665C61" w:rsidRDefault="001737F5" w:rsidP="001737F5">
            <w:pPr>
              <w:spacing w:before="0" w:after="0"/>
              <w:jc w:val="center"/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FC4D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ENSG00000159217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D5A9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9D5E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47074774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40B5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47133012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413E5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71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C2BBB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823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188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7DA8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1.2967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4B4E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0.095369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CECC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2B52" w14:textId="77777777" w:rsidR="001737F5" w:rsidRPr="00665C61" w:rsidRDefault="001737F5" w:rsidP="001737F5">
            <w:pPr>
              <w:spacing w:before="0" w:after="0"/>
              <w:jc w:val="center"/>
            </w:pPr>
            <w:r w:rsidRPr="00665C61">
              <w:t>1.2967</w:t>
            </w:r>
          </w:p>
        </w:tc>
      </w:tr>
    </w:tbl>
    <w:p w14:paraId="619DCE31" w14:textId="77777777" w:rsidR="00B1501C" w:rsidRDefault="00B1501C" w:rsidP="00654E8F">
      <w:pPr>
        <w:spacing w:before="240"/>
        <w:sectPr w:rsidR="00B1501C" w:rsidSect="00665C61">
          <w:type w:val="continuous"/>
          <w:pgSz w:w="15840" w:h="12240" w:orient="landscape"/>
          <w:pgMar w:top="1282" w:right="1138" w:bottom="1181" w:left="1138" w:header="720" w:footer="720" w:gutter="0"/>
          <w:cols w:space="720"/>
          <w:docGrid w:linePitch="360"/>
        </w:sectPr>
      </w:pPr>
    </w:p>
    <w:p w14:paraId="077B38F0" w14:textId="77777777" w:rsidR="00B1501C" w:rsidRPr="00B1501C" w:rsidRDefault="00B1501C" w:rsidP="00B1501C">
      <w:proofErr w:type="gramStart"/>
      <w:r w:rsidRPr="00B1501C">
        <w:rPr>
          <w:b/>
        </w:rPr>
        <w:lastRenderedPageBreak/>
        <w:t>Supplementary Table 2.</w:t>
      </w:r>
      <w:proofErr w:type="gramEnd"/>
      <w:r w:rsidRPr="00B1501C">
        <w:t xml:space="preserve"> Seed and transcription factor network from Network Analyst showing EGR1 as the transcription factor with the highest degree and </w:t>
      </w:r>
      <w:proofErr w:type="spellStart"/>
      <w:r w:rsidRPr="00B1501C">
        <w:t>betweeness</w:t>
      </w:r>
      <w:proofErr w:type="spellEnd"/>
      <w:r w:rsidRPr="00B1501C">
        <w:t xml:space="preserve"> centrality</w:t>
      </w:r>
    </w:p>
    <w:tbl>
      <w:tblPr>
        <w:tblW w:w="5320" w:type="dxa"/>
        <w:tblInd w:w="93" w:type="dxa"/>
        <w:tblLook w:val="04A0" w:firstRow="1" w:lastRow="0" w:firstColumn="1" w:lastColumn="0" w:noHBand="0" w:noVBand="1"/>
      </w:tblPr>
      <w:tblGrid>
        <w:gridCol w:w="940"/>
        <w:gridCol w:w="1350"/>
        <w:gridCol w:w="940"/>
        <w:gridCol w:w="2140"/>
      </w:tblGrid>
      <w:tr w:rsidR="00B1501C" w:rsidRPr="00B1501C" w14:paraId="0E23C2F8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E27AA" w14:textId="1E5BEC36" w:rsidR="00B1501C" w:rsidRPr="00B1501C" w:rsidRDefault="00B1501C" w:rsidP="00B1501C">
            <w:pPr>
              <w:spacing w:before="0" w:after="0"/>
            </w:pPr>
            <w:r>
              <w:t>ID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45D7A" w14:textId="77777777" w:rsidR="00B1501C" w:rsidRPr="00B1501C" w:rsidRDefault="00B1501C" w:rsidP="00B1501C">
            <w:pPr>
              <w:spacing w:before="0" w:after="0"/>
            </w:pPr>
            <w:r w:rsidRPr="00B1501C">
              <w:t>Label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2FE6A" w14:textId="77777777" w:rsidR="00B1501C" w:rsidRPr="00B1501C" w:rsidRDefault="00B1501C" w:rsidP="00B1501C">
            <w:pPr>
              <w:spacing w:before="0" w:after="0"/>
            </w:pPr>
            <w:r w:rsidRPr="00B1501C">
              <w:t>Degree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71455" w14:textId="77777777" w:rsidR="00B1501C" w:rsidRPr="00B1501C" w:rsidRDefault="00B1501C" w:rsidP="00B1501C">
            <w:pPr>
              <w:spacing w:before="0" w:after="0"/>
            </w:pPr>
            <w:proofErr w:type="spellStart"/>
            <w:r w:rsidRPr="00B1501C">
              <w:t>Betweenness</w:t>
            </w:r>
            <w:proofErr w:type="spellEnd"/>
          </w:p>
        </w:tc>
      </w:tr>
      <w:tr w:rsidR="00B1501C" w:rsidRPr="00B1501C" w14:paraId="039BB803" w14:textId="77777777" w:rsidTr="00B1501C">
        <w:trPr>
          <w:trHeight w:val="315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5F84" w14:textId="77777777" w:rsidR="00B1501C" w:rsidRPr="00B1501C" w:rsidRDefault="00B1501C" w:rsidP="00B1501C">
            <w:pPr>
              <w:spacing w:before="0" w:after="0"/>
            </w:pPr>
            <w:r w:rsidRPr="00B1501C">
              <w:t>89797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0001" w14:textId="77777777" w:rsidR="00B1501C" w:rsidRPr="00B1501C" w:rsidRDefault="00B1501C" w:rsidP="00B1501C">
            <w:pPr>
              <w:spacing w:before="0" w:after="0"/>
            </w:pPr>
            <w:r w:rsidRPr="00B1501C">
              <w:t>NAV2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F0EA" w14:textId="77777777" w:rsidR="00B1501C" w:rsidRPr="00B1501C" w:rsidRDefault="00B1501C" w:rsidP="00B1501C">
            <w:pPr>
              <w:spacing w:before="0" w:after="0"/>
            </w:pPr>
            <w:r w:rsidRPr="00B1501C">
              <w:t>55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36F2" w14:textId="77777777" w:rsidR="00B1501C" w:rsidRPr="00B1501C" w:rsidRDefault="00B1501C" w:rsidP="00B1501C">
            <w:pPr>
              <w:spacing w:before="0" w:after="0"/>
            </w:pPr>
            <w:r w:rsidRPr="00B1501C">
              <w:t>3072</w:t>
            </w:r>
          </w:p>
        </w:tc>
      </w:tr>
      <w:tr w:rsidR="00B1501C" w:rsidRPr="00B1501C" w14:paraId="0C9F715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F341" w14:textId="77777777" w:rsidR="00B1501C" w:rsidRPr="00B1501C" w:rsidRDefault="00B1501C" w:rsidP="00B1501C">
            <w:pPr>
              <w:spacing w:before="0" w:after="0"/>
            </w:pPr>
            <w:r w:rsidRPr="00B1501C">
              <w:t>1501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6C5DF" w14:textId="77777777" w:rsidR="00B1501C" w:rsidRPr="00B1501C" w:rsidRDefault="00B1501C" w:rsidP="00B1501C">
            <w:pPr>
              <w:spacing w:before="0" w:after="0"/>
            </w:pPr>
            <w:r w:rsidRPr="00B1501C">
              <w:t>CTNND2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043B" w14:textId="77777777" w:rsidR="00B1501C" w:rsidRPr="00B1501C" w:rsidRDefault="00B1501C" w:rsidP="00B1501C">
            <w:pPr>
              <w:spacing w:before="0" w:after="0"/>
            </w:pPr>
            <w:r w:rsidRPr="00B1501C">
              <w:t>42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2DD0" w14:textId="77777777" w:rsidR="00B1501C" w:rsidRPr="00B1501C" w:rsidRDefault="00B1501C" w:rsidP="00B1501C">
            <w:pPr>
              <w:spacing w:before="0" w:after="0"/>
            </w:pPr>
            <w:r w:rsidRPr="00B1501C">
              <w:t>1775.96</w:t>
            </w:r>
          </w:p>
        </w:tc>
      </w:tr>
      <w:tr w:rsidR="00B1501C" w:rsidRPr="00B1501C" w14:paraId="744C1DB0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A65E" w14:textId="77777777" w:rsidR="00B1501C" w:rsidRPr="00B1501C" w:rsidRDefault="00B1501C" w:rsidP="00B1501C">
            <w:pPr>
              <w:spacing w:before="0" w:after="0"/>
            </w:pPr>
            <w:r w:rsidRPr="00B1501C">
              <w:t>152579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75D15" w14:textId="77777777" w:rsidR="00B1501C" w:rsidRPr="00B1501C" w:rsidRDefault="00B1501C" w:rsidP="00B1501C">
            <w:pPr>
              <w:spacing w:before="0" w:after="0"/>
            </w:pPr>
            <w:r w:rsidRPr="00B1501C">
              <w:t>SCFD2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CEE9" w14:textId="77777777" w:rsidR="00B1501C" w:rsidRPr="00B1501C" w:rsidRDefault="00B1501C" w:rsidP="00B1501C">
            <w:pPr>
              <w:spacing w:before="0" w:after="0"/>
            </w:pPr>
            <w:r w:rsidRPr="00B1501C">
              <w:t>35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AA25" w14:textId="77777777" w:rsidR="00B1501C" w:rsidRPr="00B1501C" w:rsidRDefault="00B1501C" w:rsidP="00B1501C">
            <w:pPr>
              <w:spacing w:before="0" w:after="0"/>
            </w:pPr>
            <w:r w:rsidRPr="00B1501C">
              <w:t>1659.4</w:t>
            </w:r>
          </w:p>
        </w:tc>
      </w:tr>
      <w:tr w:rsidR="00B1501C" w:rsidRPr="00B1501C" w14:paraId="3C83BEA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D762" w14:textId="77777777" w:rsidR="00B1501C" w:rsidRPr="00B1501C" w:rsidRDefault="00B1501C" w:rsidP="00B1501C">
            <w:pPr>
              <w:spacing w:before="0" w:after="0"/>
            </w:pPr>
            <w:r w:rsidRPr="00B1501C">
              <w:t>1312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29A66" w14:textId="77777777" w:rsidR="00B1501C" w:rsidRPr="00B1501C" w:rsidRDefault="00B1501C" w:rsidP="00B1501C">
            <w:pPr>
              <w:spacing w:before="0" w:after="0"/>
            </w:pPr>
            <w:r w:rsidRPr="00B1501C">
              <w:t>COMT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A260E" w14:textId="77777777" w:rsidR="00B1501C" w:rsidRPr="00B1501C" w:rsidRDefault="00B1501C" w:rsidP="00B1501C">
            <w:pPr>
              <w:spacing w:before="0" w:after="0"/>
            </w:pPr>
            <w:r w:rsidRPr="00B1501C">
              <w:t>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A940" w14:textId="77777777" w:rsidR="00B1501C" w:rsidRPr="00B1501C" w:rsidRDefault="00B1501C" w:rsidP="00B1501C">
            <w:pPr>
              <w:spacing w:before="0" w:after="0"/>
            </w:pPr>
            <w:r w:rsidRPr="00B1501C">
              <w:t>1458.52</w:t>
            </w:r>
          </w:p>
        </w:tc>
      </w:tr>
      <w:tr w:rsidR="00B1501C" w:rsidRPr="00B1501C" w14:paraId="0A3C3E9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4A82" w14:textId="77777777" w:rsidR="00B1501C" w:rsidRPr="00B1501C" w:rsidRDefault="00B1501C" w:rsidP="00B1501C">
            <w:pPr>
              <w:spacing w:before="0" w:after="0"/>
            </w:pPr>
            <w:r w:rsidRPr="00B1501C">
              <w:t>58155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2829" w14:textId="77777777" w:rsidR="00B1501C" w:rsidRPr="00B1501C" w:rsidRDefault="00B1501C" w:rsidP="00B1501C">
            <w:pPr>
              <w:spacing w:before="0" w:after="0"/>
            </w:pPr>
            <w:r w:rsidRPr="00B1501C">
              <w:t>PTBP2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5296" w14:textId="77777777" w:rsidR="00B1501C" w:rsidRPr="00B1501C" w:rsidRDefault="00B1501C" w:rsidP="00B1501C">
            <w:pPr>
              <w:spacing w:before="0" w:after="0"/>
            </w:pPr>
            <w:r w:rsidRPr="00B1501C">
              <w:t>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05FA" w14:textId="77777777" w:rsidR="00B1501C" w:rsidRPr="00B1501C" w:rsidRDefault="00B1501C" w:rsidP="00B1501C">
            <w:pPr>
              <w:spacing w:before="0" w:after="0"/>
            </w:pPr>
            <w:r w:rsidRPr="00B1501C">
              <w:t>1062.96</w:t>
            </w:r>
          </w:p>
        </w:tc>
      </w:tr>
      <w:tr w:rsidR="00B1501C" w:rsidRPr="00B1501C" w14:paraId="7A71D39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B039" w14:textId="77777777" w:rsidR="00B1501C" w:rsidRPr="00B1501C" w:rsidRDefault="00B1501C" w:rsidP="00B1501C">
            <w:pPr>
              <w:spacing w:before="0" w:after="0"/>
            </w:pPr>
            <w:r w:rsidRPr="00B1501C">
              <w:t>7541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493B" w14:textId="77777777" w:rsidR="00B1501C" w:rsidRPr="00B1501C" w:rsidRDefault="00B1501C" w:rsidP="00B1501C">
            <w:pPr>
              <w:spacing w:before="0" w:after="0"/>
            </w:pPr>
            <w:r w:rsidRPr="00B1501C">
              <w:t>ZBTB14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4410" w14:textId="77777777" w:rsidR="00B1501C" w:rsidRPr="00B1501C" w:rsidRDefault="00B1501C" w:rsidP="00B1501C">
            <w:pPr>
              <w:spacing w:before="0" w:after="0"/>
            </w:pPr>
            <w:r w:rsidRPr="00B1501C">
              <w:t>25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D562" w14:textId="77777777" w:rsidR="00B1501C" w:rsidRPr="00B1501C" w:rsidRDefault="00B1501C" w:rsidP="00B1501C">
            <w:pPr>
              <w:spacing w:before="0" w:after="0"/>
            </w:pPr>
            <w:r w:rsidRPr="00B1501C">
              <w:t>1339.29</w:t>
            </w:r>
          </w:p>
        </w:tc>
      </w:tr>
      <w:tr w:rsidR="00B1501C" w:rsidRPr="00B1501C" w14:paraId="1A87FF40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F0A2A" w14:textId="77777777" w:rsidR="00B1501C" w:rsidRPr="00B1501C" w:rsidRDefault="00B1501C" w:rsidP="00B1501C">
            <w:pPr>
              <w:spacing w:before="0" w:after="0"/>
            </w:pPr>
            <w:r w:rsidRPr="00B1501C">
              <w:t>51473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E405" w14:textId="77777777" w:rsidR="00B1501C" w:rsidRPr="00B1501C" w:rsidRDefault="00B1501C" w:rsidP="00B1501C">
            <w:pPr>
              <w:spacing w:before="0" w:after="0"/>
            </w:pPr>
            <w:r w:rsidRPr="00B1501C">
              <w:t>DCDC2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69E8" w14:textId="77777777" w:rsidR="00B1501C" w:rsidRPr="00B1501C" w:rsidRDefault="00B1501C" w:rsidP="00B1501C">
            <w:pPr>
              <w:spacing w:before="0" w:after="0"/>
            </w:pPr>
            <w:r w:rsidRPr="00B1501C">
              <w:t>19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0DE2C" w14:textId="77777777" w:rsidR="00B1501C" w:rsidRPr="00B1501C" w:rsidRDefault="00B1501C" w:rsidP="00B1501C">
            <w:pPr>
              <w:spacing w:before="0" w:after="0"/>
            </w:pPr>
            <w:r w:rsidRPr="00B1501C">
              <w:t>548.23</w:t>
            </w:r>
          </w:p>
        </w:tc>
        <w:bookmarkStart w:id="0" w:name="_GoBack"/>
        <w:bookmarkEnd w:id="0"/>
      </w:tr>
      <w:tr w:rsidR="00B1501C" w:rsidRPr="00B1501C" w14:paraId="4E83A7E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F5BE" w14:textId="77777777" w:rsidR="00B1501C" w:rsidRPr="00B1501C" w:rsidRDefault="00B1501C" w:rsidP="00B1501C">
            <w:pPr>
              <w:spacing w:before="0" w:after="0"/>
            </w:pPr>
            <w:r w:rsidRPr="00B1501C">
              <w:t>83643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5C68" w14:textId="77777777" w:rsidR="00B1501C" w:rsidRPr="00B1501C" w:rsidRDefault="00B1501C" w:rsidP="00B1501C">
            <w:pPr>
              <w:spacing w:before="0" w:after="0"/>
            </w:pPr>
            <w:r w:rsidRPr="00B1501C">
              <w:t>CCDC3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C849" w14:textId="77777777" w:rsidR="00B1501C" w:rsidRPr="00B1501C" w:rsidRDefault="00B1501C" w:rsidP="00B1501C">
            <w:pPr>
              <w:spacing w:before="0" w:after="0"/>
            </w:pPr>
            <w:r w:rsidRPr="00B1501C">
              <w:t>19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495CD" w14:textId="77777777" w:rsidR="00B1501C" w:rsidRPr="00B1501C" w:rsidRDefault="00B1501C" w:rsidP="00B1501C">
            <w:pPr>
              <w:spacing w:before="0" w:after="0"/>
            </w:pPr>
            <w:r w:rsidRPr="00B1501C">
              <w:t>478.24</w:t>
            </w:r>
          </w:p>
        </w:tc>
      </w:tr>
      <w:tr w:rsidR="00B1501C" w:rsidRPr="00B1501C" w14:paraId="789FFC4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E965" w14:textId="77777777" w:rsidR="00B1501C" w:rsidRPr="00B1501C" w:rsidRDefault="00B1501C" w:rsidP="00B1501C">
            <w:pPr>
              <w:spacing w:before="0" w:after="0"/>
              <w:rPr>
                <w:b/>
                <w:bCs/>
              </w:rPr>
            </w:pPr>
            <w:r w:rsidRPr="00B1501C">
              <w:rPr>
                <w:b/>
                <w:bCs/>
              </w:rPr>
              <w:t>1958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874F" w14:textId="77777777" w:rsidR="00B1501C" w:rsidRPr="00B1501C" w:rsidRDefault="00B1501C" w:rsidP="00B1501C">
            <w:pPr>
              <w:spacing w:before="0" w:after="0"/>
              <w:rPr>
                <w:b/>
                <w:bCs/>
              </w:rPr>
            </w:pPr>
            <w:r w:rsidRPr="00B1501C">
              <w:rPr>
                <w:b/>
                <w:bCs/>
              </w:rPr>
              <w:t>EGR1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9D57" w14:textId="77777777" w:rsidR="00B1501C" w:rsidRPr="00B1501C" w:rsidRDefault="00B1501C" w:rsidP="00B1501C">
            <w:pPr>
              <w:spacing w:before="0" w:after="0"/>
              <w:rPr>
                <w:b/>
                <w:bCs/>
              </w:rPr>
            </w:pPr>
            <w:r w:rsidRPr="00B1501C">
              <w:rPr>
                <w:b/>
                <w:bCs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02EC" w14:textId="77777777" w:rsidR="00B1501C" w:rsidRPr="00B1501C" w:rsidRDefault="00B1501C" w:rsidP="00B1501C">
            <w:pPr>
              <w:spacing w:before="0" w:after="0"/>
              <w:rPr>
                <w:b/>
                <w:bCs/>
              </w:rPr>
            </w:pPr>
            <w:r w:rsidRPr="00B1501C">
              <w:rPr>
                <w:b/>
                <w:bCs/>
              </w:rPr>
              <w:t>406.97</w:t>
            </w:r>
          </w:p>
        </w:tc>
      </w:tr>
      <w:tr w:rsidR="00B1501C" w:rsidRPr="00B1501C" w14:paraId="782C3DF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7395" w14:textId="77777777" w:rsidR="00B1501C" w:rsidRPr="00B1501C" w:rsidRDefault="00B1501C" w:rsidP="00B1501C">
            <w:pPr>
              <w:spacing w:before="0" w:after="0"/>
            </w:pPr>
            <w:r w:rsidRPr="00B1501C">
              <w:t>7157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E6BB" w14:textId="77777777" w:rsidR="00B1501C" w:rsidRPr="00B1501C" w:rsidRDefault="00B1501C" w:rsidP="00B1501C">
            <w:pPr>
              <w:spacing w:before="0" w:after="0"/>
            </w:pPr>
            <w:r w:rsidRPr="00B1501C">
              <w:t>TP53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7856" w14:textId="77777777" w:rsidR="00B1501C" w:rsidRPr="00B1501C" w:rsidRDefault="00B1501C" w:rsidP="00B1501C">
            <w:pPr>
              <w:spacing w:before="0" w:after="0"/>
            </w:pPr>
            <w:r w:rsidRPr="00B1501C"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645E" w14:textId="77777777" w:rsidR="00B1501C" w:rsidRPr="00B1501C" w:rsidRDefault="00B1501C" w:rsidP="00B1501C">
            <w:pPr>
              <w:spacing w:before="0" w:after="0"/>
            </w:pPr>
            <w:r w:rsidRPr="00B1501C">
              <w:t>297.74</w:t>
            </w:r>
          </w:p>
        </w:tc>
      </w:tr>
      <w:tr w:rsidR="00B1501C" w:rsidRPr="00B1501C" w14:paraId="7345C9B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1CED" w14:textId="77777777" w:rsidR="00B1501C" w:rsidRPr="00B1501C" w:rsidRDefault="00B1501C" w:rsidP="00B1501C">
            <w:pPr>
              <w:spacing w:before="0" w:after="0"/>
            </w:pPr>
            <w:r w:rsidRPr="00B1501C">
              <w:t>195977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A045" w14:textId="77777777" w:rsidR="00B1501C" w:rsidRPr="00B1501C" w:rsidRDefault="00B1501C" w:rsidP="00B1501C">
            <w:pPr>
              <w:spacing w:before="0" w:after="0"/>
            </w:pPr>
            <w:r w:rsidRPr="00B1501C">
              <w:t>ANTXRL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2753" w14:textId="77777777" w:rsidR="00B1501C" w:rsidRPr="00B1501C" w:rsidRDefault="00B1501C" w:rsidP="00B1501C">
            <w:pPr>
              <w:spacing w:before="0" w:after="0"/>
            </w:pPr>
            <w:r w:rsidRPr="00B1501C"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4DBB" w14:textId="77777777" w:rsidR="00B1501C" w:rsidRPr="00B1501C" w:rsidRDefault="00B1501C" w:rsidP="00B1501C">
            <w:pPr>
              <w:spacing w:before="0" w:after="0"/>
            </w:pPr>
            <w:r w:rsidRPr="00B1501C">
              <w:t>147.57</w:t>
            </w:r>
          </w:p>
        </w:tc>
      </w:tr>
      <w:tr w:rsidR="00B1501C" w:rsidRPr="00B1501C" w14:paraId="27CCD452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2F98" w14:textId="77777777" w:rsidR="00B1501C" w:rsidRPr="00B1501C" w:rsidRDefault="00B1501C" w:rsidP="00B1501C">
            <w:pPr>
              <w:spacing w:before="0" w:after="0"/>
            </w:pPr>
            <w:r w:rsidRPr="00B1501C">
              <w:t>1390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CA62" w14:textId="77777777" w:rsidR="00B1501C" w:rsidRPr="00B1501C" w:rsidRDefault="00B1501C" w:rsidP="00B1501C">
            <w:pPr>
              <w:spacing w:before="0" w:after="0"/>
            </w:pPr>
            <w:r w:rsidRPr="00B1501C">
              <w:t>CREM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0E96" w14:textId="77777777" w:rsidR="00B1501C" w:rsidRPr="00B1501C" w:rsidRDefault="00B1501C" w:rsidP="00B1501C">
            <w:pPr>
              <w:spacing w:before="0" w:after="0"/>
            </w:pPr>
            <w:r w:rsidRPr="00B1501C"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F4312" w14:textId="77777777" w:rsidR="00B1501C" w:rsidRPr="00B1501C" w:rsidRDefault="00B1501C" w:rsidP="00B1501C">
            <w:pPr>
              <w:spacing w:before="0" w:after="0"/>
            </w:pPr>
            <w:r w:rsidRPr="00B1501C">
              <w:t>289.81</w:t>
            </w:r>
          </w:p>
        </w:tc>
      </w:tr>
      <w:tr w:rsidR="00B1501C" w:rsidRPr="00B1501C" w14:paraId="01A9299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0BE7" w14:textId="77777777" w:rsidR="00B1501C" w:rsidRPr="00B1501C" w:rsidRDefault="00B1501C" w:rsidP="00B1501C">
            <w:pPr>
              <w:spacing w:before="0" w:after="0"/>
            </w:pPr>
            <w:r w:rsidRPr="00B1501C">
              <w:t>861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8D03" w14:textId="77777777" w:rsidR="00B1501C" w:rsidRPr="00B1501C" w:rsidRDefault="00B1501C" w:rsidP="00B1501C">
            <w:pPr>
              <w:spacing w:before="0" w:after="0"/>
            </w:pPr>
            <w:r w:rsidRPr="00B1501C">
              <w:t>RUNX1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7BBE" w14:textId="77777777" w:rsidR="00B1501C" w:rsidRPr="00B1501C" w:rsidRDefault="00B1501C" w:rsidP="00B1501C">
            <w:pPr>
              <w:spacing w:before="0" w:after="0"/>
            </w:pPr>
            <w:r w:rsidRPr="00B1501C"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DEB9" w14:textId="77777777" w:rsidR="00B1501C" w:rsidRPr="00B1501C" w:rsidRDefault="00B1501C" w:rsidP="00B1501C">
            <w:pPr>
              <w:spacing w:before="0" w:after="0"/>
            </w:pPr>
            <w:r w:rsidRPr="00B1501C">
              <w:t>251.91</w:t>
            </w:r>
          </w:p>
        </w:tc>
      </w:tr>
      <w:tr w:rsidR="00B1501C" w:rsidRPr="00B1501C" w14:paraId="24DE07A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2DAC" w14:textId="77777777" w:rsidR="00B1501C" w:rsidRPr="00B1501C" w:rsidRDefault="00B1501C" w:rsidP="00B1501C">
            <w:pPr>
              <w:spacing w:before="0" w:after="0"/>
            </w:pPr>
            <w:r w:rsidRPr="00B1501C">
              <w:t>3172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FDD3" w14:textId="77777777" w:rsidR="00B1501C" w:rsidRPr="00B1501C" w:rsidRDefault="00B1501C" w:rsidP="00B1501C">
            <w:pPr>
              <w:spacing w:before="0" w:after="0"/>
            </w:pPr>
            <w:r w:rsidRPr="00B1501C">
              <w:t>HNF4A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3A88" w14:textId="77777777" w:rsidR="00B1501C" w:rsidRPr="00B1501C" w:rsidRDefault="00B1501C" w:rsidP="00B1501C">
            <w:pPr>
              <w:spacing w:before="0" w:after="0"/>
            </w:pPr>
            <w:r w:rsidRPr="00B1501C"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33B3" w14:textId="77777777" w:rsidR="00B1501C" w:rsidRPr="00B1501C" w:rsidRDefault="00B1501C" w:rsidP="00B1501C">
            <w:pPr>
              <w:spacing w:before="0" w:after="0"/>
            </w:pPr>
            <w:r w:rsidRPr="00B1501C">
              <w:t>229.32</w:t>
            </w:r>
          </w:p>
        </w:tc>
      </w:tr>
      <w:tr w:rsidR="00B1501C" w:rsidRPr="00B1501C" w14:paraId="32ACBCE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B51F" w14:textId="77777777" w:rsidR="00B1501C" w:rsidRPr="00B1501C" w:rsidRDefault="00B1501C" w:rsidP="00B1501C">
            <w:pPr>
              <w:spacing w:before="0" w:after="0"/>
            </w:pPr>
            <w:r w:rsidRPr="00B1501C">
              <w:t>3170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5CD6" w14:textId="77777777" w:rsidR="00B1501C" w:rsidRPr="00B1501C" w:rsidRDefault="00B1501C" w:rsidP="00B1501C">
            <w:pPr>
              <w:spacing w:before="0" w:after="0"/>
            </w:pPr>
            <w:r w:rsidRPr="00B1501C">
              <w:t>FOXA2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557B" w14:textId="77777777" w:rsidR="00B1501C" w:rsidRPr="00B1501C" w:rsidRDefault="00B1501C" w:rsidP="00B1501C">
            <w:pPr>
              <w:spacing w:before="0" w:after="0"/>
            </w:pPr>
            <w:r w:rsidRPr="00B1501C"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446C" w14:textId="77777777" w:rsidR="00B1501C" w:rsidRPr="00B1501C" w:rsidRDefault="00B1501C" w:rsidP="00B1501C">
            <w:pPr>
              <w:spacing w:before="0" w:after="0"/>
            </w:pPr>
            <w:r w:rsidRPr="00B1501C">
              <w:t>240.15</w:t>
            </w:r>
          </w:p>
        </w:tc>
      </w:tr>
      <w:tr w:rsidR="00B1501C" w:rsidRPr="00B1501C" w14:paraId="673E6DDB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93D6" w14:textId="77777777" w:rsidR="00B1501C" w:rsidRPr="00B1501C" w:rsidRDefault="00B1501C" w:rsidP="00B1501C">
            <w:pPr>
              <w:spacing w:before="0" w:after="0"/>
            </w:pPr>
            <w:r w:rsidRPr="00B1501C">
              <w:t>6929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3403" w14:textId="77777777" w:rsidR="00B1501C" w:rsidRPr="00B1501C" w:rsidRDefault="00B1501C" w:rsidP="00B1501C">
            <w:pPr>
              <w:spacing w:before="0" w:after="0"/>
            </w:pPr>
            <w:r w:rsidRPr="00B1501C">
              <w:t>TCF3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42490" w14:textId="77777777" w:rsidR="00B1501C" w:rsidRPr="00B1501C" w:rsidRDefault="00B1501C" w:rsidP="00B1501C">
            <w:pPr>
              <w:spacing w:before="0" w:after="0"/>
            </w:pPr>
            <w:r w:rsidRPr="00B1501C"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BA178" w14:textId="77777777" w:rsidR="00B1501C" w:rsidRPr="00B1501C" w:rsidRDefault="00B1501C" w:rsidP="00B1501C">
            <w:pPr>
              <w:spacing w:before="0" w:after="0"/>
            </w:pPr>
            <w:r w:rsidRPr="00B1501C">
              <w:t>194.77</w:t>
            </w:r>
          </w:p>
        </w:tc>
      </w:tr>
      <w:tr w:rsidR="00B1501C" w:rsidRPr="00B1501C" w14:paraId="6F3D7185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4EA9" w14:textId="77777777" w:rsidR="00B1501C" w:rsidRPr="00B1501C" w:rsidRDefault="00B1501C" w:rsidP="00B1501C">
            <w:pPr>
              <w:spacing w:before="0" w:after="0"/>
            </w:pPr>
            <w:r w:rsidRPr="00B1501C">
              <w:t>367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9D02" w14:textId="77777777" w:rsidR="00B1501C" w:rsidRPr="00B1501C" w:rsidRDefault="00B1501C" w:rsidP="00B1501C">
            <w:pPr>
              <w:spacing w:before="0" w:after="0"/>
            </w:pPr>
            <w:r w:rsidRPr="00B1501C">
              <w:t>AR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39FB" w14:textId="77777777" w:rsidR="00B1501C" w:rsidRPr="00B1501C" w:rsidRDefault="00B1501C" w:rsidP="00B1501C">
            <w:pPr>
              <w:spacing w:before="0" w:after="0"/>
            </w:pPr>
            <w:r w:rsidRPr="00B1501C"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2D5F" w14:textId="77777777" w:rsidR="00B1501C" w:rsidRPr="00B1501C" w:rsidRDefault="00B1501C" w:rsidP="00B1501C">
            <w:pPr>
              <w:spacing w:before="0" w:after="0"/>
            </w:pPr>
            <w:r w:rsidRPr="00B1501C">
              <w:t>173.67</w:t>
            </w:r>
          </w:p>
        </w:tc>
      </w:tr>
      <w:tr w:rsidR="00B1501C" w:rsidRPr="00B1501C" w14:paraId="371007D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FD9E" w14:textId="77777777" w:rsidR="00B1501C" w:rsidRPr="00B1501C" w:rsidRDefault="00B1501C" w:rsidP="00B1501C">
            <w:pPr>
              <w:spacing w:before="0" w:after="0"/>
            </w:pPr>
            <w:r w:rsidRPr="00B1501C">
              <w:t>4286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6B71" w14:textId="77777777" w:rsidR="00B1501C" w:rsidRPr="00B1501C" w:rsidRDefault="00B1501C" w:rsidP="00B1501C">
            <w:pPr>
              <w:spacing w:before="0" w:after="0"/>
            </w:pPr>
            <w:r w:rsidRPr="00B1501C">
              <w:t>MITF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AE1B" w14:textId="77777777" w:rsidR="00B1501C" w:rsidRPr="00B1501C" w:rsidRDefault="00B1501C" w:rsidP="00B1501C">
            <w:pPr>
              <w:spacing w:before="0" w:after="0"/>
            </w:pPr>
            <w:r w:rsidRPr="00B1501C"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3CC4" w14:textId="77777777" w:rsidR="00B1501C" w:rsidRPr="00B1501C" w:rsidRDefault="00B1501C" w:rsidP="00B1501C">
            <w:pPr>
              <w:spacing w:before="0" w:after="0"/>
            </w:pPr>
            <w:r w:rsidRPr="00B1501C">
              <w:t>171.34</w:t>
            </w:r>
          </w:p>
        </w:tc>
      </w:tr>
      <w:tr w:rsidR="00B1501C" w:rsidRPr="00B1501C" w14:paraId="4A265FBA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A3E1" w14:textId="77777777" w:rsidR="00B1501C" w:rsidRPr="00B1501C" w:rsidRDefault="00B1501C" w:rsidP="00B1501C">
            <w:pPr>
              <w:spacing w:before="0" w:after="0"/>
            </w:pPr>
            <w:r w:rsidRPr="00B1501C">
              <w:t>6657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EF77" w14:textId="77777777" w:rsidR="00B1501C" w:rsidRPr="00B1501C" w:rsidRDefault="00B1501C" w:rsidP="00B1501C">
            <w:pPr>
              <w:spacing w:before="0" w:after="0"/>
            </w:pPr>
            <w:r w:rsidRPr="00B1501C">
              <w:t>SOX2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8452" w14:textId="77777777" w:rsidR="00B1501C" w:rsidRPr="00B1501C" w:rsidRDefault="00B1501C" w:rsidP="00B1501C">
            <w:pPr>
              <w:spacing w:before="0" w:after="0"/>
            </w:pPr>
            <w:r w:rsidRPr="00B1501C"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FA55" w14:textId="77777777" w:rsidR="00B1501C" w:rsidRPr="00B1501C" w:rsidRDefault="00B1501C" w:rsidP="00B1501C">
            <w:pPr>
              <w:spacing w:before="0" w:after="0"/>
            </w:pPr>
            <w:r w:rsidRPr="00B1501C">
              <w:t>140.33</w:t>
            </w:r>
          </w:p>
        </w:tc>
      </w:tr>
      <w:tr w:rsidR="00B1501C" w:rsidRPr="00B1501C" w14:paraId="2CF2AA94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3C09" w14:textId="77777777" w:rsidR="00B1501C" w:rsidRPr="00B1501C" w:rsidRDefault="00B1501C" w:rsidP="00B1501C">
            <w:pPr>
              <w:spacing w:before="0" w:after="0"/>
            </w:pPr>
            <w:r w:rsidRPr="00B1501C">
              <w:t>2313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FA76" w14:textId="77777777" w:rsidR="00B1501C" w:rsidRPr="00B1501C" w:rsidRDefault="00B1501C" w:rsidP="00B1501C">
            <w:pPr>
              <w:spacing w:before="0" w:after="0"/>
            </w:pPr>
            <w:r w:rsidRPr="00B1501C">
              <w:t>FLI1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F6EDD" w14:textId="77777777" w:rsidR="00B1501C" w:rsidRPr="00B1501C" w:rsidRDefault="00B1501C" w:rsidP="00B1501C">
            <w:pPr>
              <w:spacing w:before="0" w:after="0"/>
            </w:pPr>
            <w:r w:rsidRPr="00B1501C"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E0A3" w14:textId="77777777" w:rsidR="00B1501C" w:rsidRPr="00B1501C" w:rsidRDefault="00B1501C" w:rsidP="00B1501C">
            <w:pPr>
              <w:spacing w:before="0" w:after="0"/>
            </w:pPr>
            <w:r w:rsidRPr="00B1501C">
              <w:t>115.25</w:t>
            </w:r>
          </w:p>
        </w:tc>
      </w:tr>
      <w:tr w:rsidR="00B1501C" w:rsidRPr="00B1501C" w14:paraId="10FC0D7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6AFAD" w14:textId="77777777" w:rsidR="00B1501C" w:rsidRPr="00B1501C" w:rsidRDefault="00B1501C" w:rsidP="00B1501C">
            <w:pPr>
              <w:spacing w:before="0" w:after="0"/>
            </w:pPr>
            <w:r w:rsidRPr="00B1501C">
              <w:t>4089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7DBA" w14:textId="77777777" w:rsidR="00B1501C" w:rsidRPr="00B1501C" w:rsidRDefault="00B1501C" w:rsidP="00B1501C">
            <w:pPr>
              <w:spacing w:before="0" w:after="0"/>
            </w:pPr>
            <w:r w:rsidRPr="00B1501C">
              <w:t>SMAD4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2867" w14:textId="77777777" w:rsidR="00B1501C" w:rsidRPr="00B1501C" w:rsidRDefault="00B1501C" w:rsidP="00B1501C">
            <w:pPr>
              <w:spacing w:before="0" w:after="0"/>
            </w:pPr>
            <w:r w:rsidRPr="00B1501C"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DD8B" w14:textId="77777777" w:rsidR="00B1501C" w:rsidRPr="00B1501C" w:rsidRDefault="00B1501C" w:rsidP="00B1501C">
            <w:pPr>
              <w:spacing w:before="0" w:after="0"/>
            </w:pPr>
            <w:r w:rsidRPr="00B1501C">
              <w:t>95.29</w:t>
            </w:r>
          </w:p>
        </w:tc>
      </w:tr>
      <w:tr w:rsidR="00B1501C" w:rsidRPr="00B1501C" w14:paraId="009110E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69C4" w14:textId="77777777" w:rsidR="00B1501C" w:rsidRPr="00B1501C" w:rsidRDefault="00B1501C" w:rsidP="00B1501C">
            <w:pPr>
              <w:spacing w:before="0" w:after="0"/>
            </w:pPr>
            <w:r w:rsidRPr="00B1501C">
              <w:t>6688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4324" w14:textId="77777777" w:rsidR="00B1501C" w:rsidRPr="00B1501C" w:rsidRDefault="00B1501C" w:rsidP="00B1501C">
            <w:pPr>
              <w:spacing w:before="0" w:after="0"/>
            </w:pPr>
            <w:r w:rsidRPr="00B1501C">
              <w:t>SPI1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AC19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03D7" w14:textId="77777777" w:rsidR="00B1501C" w:rsidRPr="00B1501C" w:rsidRDefault="00B1501C" w:rsidP="00B1501C">
            <w:pPr>
              <w:spacing w:before="0" w:after="0"/>
            </w:pPr>
            <w:r w:rsidRPr="00B1501C">
              <w:t>164.92</w:t>
            </w:r>
          </w:p>
        </w:tc>
      </w:tr>
      <w:tr w:rsidR="00B1501C" w:rsidRPr="00B1501C" w14:paraId="6427F95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E719" w14:textId="77777777" w:rsidR="00B1501C" w:rsidRPr="00B1501C" w:rsidRDefault="00B1501C" w:rsidP="00B1501C">
            <w:pPr>
              <w:spacing w:before="0" w:after="0"/>
            </w:pPr>
            <w:r w:rsidRPr="00B1501C">
              <w:t>2623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95FA" w14:textId="77777777" w:rsidR="00B1501C" w:rsidRPr="00B1501C" w:rsidRDefault="00B1501C" w:rsidP="00B1501C">
            <w:pPr>
              <w:spacing w:before="0" w:after="0"/>
            </w:pPr>
            <w:r w:rsidRPr="00B1501C">
              <w:t>GATA1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92B4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D908" w14:textId="77777777" w:rsidR="00B1501C" w:rsidRPr="00B1501C" w:rsidRDefault="00B1501C" w:rsidP="00B1501C">
            <w:pPr>
              <w:spacing w:before="0" w:after="0"/>
            </w:pPr>
            <w:r w:rsidRPr="00B1501C">
              <w:t>122.92</w:t>
            </w:r>
          </w:p>
        </w:tc>
      </w:tr>
      <w:tr w:rsidR="00B1501C" w:rsidRPr="00B1501C" w14:paraId="64B68A5B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A552" w14:textId="77777777" w:rsidR="00B1501C" w:rsidRPr="00B1501C" w:rsidRDefault="00B1501C" w:rsidP="00B1501C">
            <w:pPr>
              <w:spacing w:before="0" w:after="0"/>
            </w:pPr>
            <w:r w:rsidRPr="00B1501C">
              <w:t>6774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1A66" w14:textId="77777777" w:rsidR="00B1501C" w:rsidRPr="00B1501C" w:rsidRDefault="00B1501C" w:rsidP="00B1501C">
            <w:pPr>
              <w:spacing w:before="0" w:after="0"/>
            </w:pPr>
            <w:r w:rsidRPr="00B1501C">
              <w:t>STAT3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8C35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75DE" w14:textId="77777777" w:rsidR="00B1501C" w:rsidRPr="00B1501C" w:rsidRDefault="00B1501C" w:rsidP="00B1501C">
            <w:pPr>
              <w:spacing w:before="0" w:after="0"/>
            </w:pPr>
            <w:r w:rsidRPr="00B1501C">
              <w:t>91.16</w:t>
            </w:r>
          </w:p>
        </w:tc>
      </w:tr>
      <w:tr w:rsidR="00B1501C" w:rsidRPr="00B1501C" w14:paraId="1ADDB41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B48D" w14:textId="77777777" w:rsidR="00B1501C" w:rsidRPr="00B1501C" w:rsidRDefault="00B1501C" w:rsidP="00B1501C">
            <w:pPr>
              <w:spacing w:before="0" w:after="0"/>
            </w:pPr>
            <w:r w:rsidRPr="00B1501C">
              <w:t>2099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969DA" w14:textId="77777777" w:rsidR="00B1501C" w:rsidRPr="00B1501C" w:rsidRDefault="00B1501C" w:rsidP="00B1501C">
            <w:pPr>
              <w:spacing w:before="0" w:after="0"/>
            </w:pPr>
            <w:r w:rsidRPr="00B1501C">
              <w:t>ESR1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A7DD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90B0" w14:textId="77777777" w:rsidR="00B1501C" w:rsidRPr="00B1501C" w:rsidRDefault="00B1501C" w:rsidP="00B1501C">
            <w:pPr>
              <w:spacing w:before="0" w:after="0"/>
            </w:pPr>
            <w:r w:rsidRPr="00B1501C">
              <w:t>90.83</w:t>
            </w:r>
          </w:p>
        </w:tc>
      </w:tr>
      <w:tr w:rsidR="00B1501C" w:rsidRPr="00B1501C" w14:paraId="6396505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7FE5" w14:textId="77777777" w:rsidR="00B1501C" w:rsidRPr="00B1501C" w:rsidRDefault="00B1501C" w:rsidP="00B1501C">
            <w:pPr>
              <w:spacing w:before="0" w:after="0"/>
            </w:pPr>
            <w:r w:rsidRPr="00B1501C">
              <w:t>6662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E5959" w14:textId="77777777" w:rsidR="00B1501C" w:rsidRPr="00B1501C" w:rsidRDefault="00B1501C" w:rsidP="00B1501C">
            <w:pPr>
              <w:spacing w:before="0" w:after="0"/>
            </w:pPr>
            <w:r w:rsidRPr="00B1501C">
              <w:t>SOX9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670D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C2EA6" w14:textId="77777777" w:rsidR="00B1501C" w:rsidRPr="00B1501C" w:rsidRDefault="00B1501C" w:rsidP="00B1501C">
            <w:pPr>
              <w:spacing w:before="0" w:after="0"/>
            </w:pPr>
            <w:r w:rsidRPr="00B1501C">
              <w:t>77.72</w:t>
            </w:r>
          </w:p>
        </w:tc>
      </w:tr>
      <w:tr w:rsidR="00B1501C" w:rsidRPr="00B1501C" w14:paraId="3EC422E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43F3" w14:textId="77777777" w:rsidR="00B1501C" w:rsidRPr="00B1501C" w:rsidRDefault="00B1501C" w:rsidP="00B1501C">
            <w:pPr>
              <w:spacing w:before="0" w:after="0"/>
            </w:pPr>
            <w:r w:rsidRPr="00B1501C">
              <w:lastRenderedPageBreak/>
              <w:t>6925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8948" w14:textId="77777777" w:rsidR="00B1501C" w:rsidRPr="00B1501C" w:rsidRDefault="00B1501C" w:rsidP="00B1501C">
            <w:pPr>
              <w:spacing w:before="0" w:after="0"/>
            </w:pPr>
            <w:r w:rsidRPr="00B1501C">
              <w:t>TCF4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7E5B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0B74" w14:textId="77777777" w:rsidR="00B1501C" w:rsidRPr="00B1501C" w:rsidRDefault="00B1501C" w:rsidP="00B1501C">
            <w:pPr>
              <w:spacing w:before="0" w:after="0"/>
            </w:pPr>
            <w:r w:rsidRPr="00B1501C">
              <w:t>77.58</w:t>
            </w:r>
          </w:p>
        </w:tc>
      </w:tr>
      <w:tr w:rsidR="00B1501C" w:rsidRPr="00B1501C" w14:paraId="1DB6FE6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CA5F" w14:textId="77777777" w:rsidR="00B1501C" w:rsidRPr="00B1501C" w:rsidRDefault="00B1501C" w:rsidP="00B1501C">
            <w:pPr>
              <w:spacing w:before="0" w:after="0"/>
            </w:pPr>
            <w:r w:rsidRPr="00B1501C">
              <w:t>1385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C640C" w14:textId="77777777" w:rsidR="00B1501C" w:rsidRPr="00B1501C" w:rsidRDefault="00B1501C" w:rsidP="00B1501C">
            <w:pPr>
              <w:spacing w:before="0" w:after="0"/>
            </w:pPr>
            <w:r w:rsidRPr="00B1501C">
              <w:t>CREB1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E96B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652B" w14:textId="77777777" w:rsidR="00B1501C" w:rsidRPr="00B1501C" w:rsidRDefault="00B1501C" w:rsidP="00B1501C">
            <w:pPr>
              <w:spacing w:before="0" w:after="0"/>
            </w:pPr>
            <w:r w:rsidRPr="00B1501C">
              <w:t>73.5</w:t>
            </w:r>
          </w:p>
        </w:tc>
      </w:tr>
      <w:tr w:rsidR="00B1501C" w:rsidRPr="00B1501C" w14:paraId="29C121D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C92E" w14:textId="77777777" w:rsidR="00B1501C" w:rsidRPr="00B1501C" w:rsidRDefault="00B1501C" w:rsidP="00B1501C">
            <w:pPr>
              <w:spacing w:before="0" w:after="0"/>
            </w:pPr>
            <w:r w:rsidRPr="00B1501C">
              <w:t>10413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A4AF" w14:textId="77777777" w:rsidR="00B1501C" w:rsidRPr="00B1501C" w:rsidRDefault="00B1501C" w:rsidP="00B1501C">
            <w:pPr>
              <w:spacing w:before="0" w:after="0"/>
            </w:pPr>
            <w:r w:rsidRPr="00B1501C">
              <w:t>YAP1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7F2D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C4A2" w14:textId="77777777" w:rsidR="00B1501C" w:rsidRPr="00B1501C" w:rsidRDefault="00B1501C" w:rsidP="00B1501C">
            <w:pPr>
              <w:spacing w:before="0" w:after="0"/>
            </w:pPr>
            <w:r w:rsidRPr="00B1501C">
              <w:t>58.69</w:t>
            </w:r>
          </w:p>
        </w:tc>
      </w:tr>
      <w:tr w:rsidR="00B1501C" w:rsidRPr="00B1501C" w14:paraId="799BFA6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13C8" w14:textId="77777777" w:rsidR="00B1501C" w:rsidRPr="00B1501C" w:rsidRDefault="00B1501C" w:rsidP="00B1501C">
            <w:pPr>
              <w:spacing w:before="0" w:after="0"/>
            </w:pPr>
            <w:r w:rsidRPr="00B1501C">
              <w:t>22823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DD17" w14:textId="77777777" w:rsidR="00B1501C" w:rsidRPr="00B1501C" w:rsidRDefault="00B1501C" w:rsidP="00B1501C">
            <w:pPr>
              <w:spacing w:before="0" w:after="0"/>
            </w:pPr>
            <w:r w:rsidRPr="00B1501C">
              <w:t>MTF2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7162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26EA7" w14:textId="77777777" w:rsidR="00B1501C" w:rsidRPr="00B1501C" w:rsidRDefault="00B1501C" w:rsidP="00B1501C">
            <w:pPr>
              <w:spacing w:before="0" w:after="0"/>
            </w:pPr>
            <w:r w:rsidRPr="00B1501C">
              <w:t>57.34</w:t>
            </w:r>
          </w:p>
        </w:tc>
      </w:tr>
      <w:tr w:rsidR="00B1501C" w:rsidRPr="00B1501C" w14:paraId="4FE5D482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90F0" w14:textId="77777777" w:rsidR="00B1501C" w:rsidRPr="00B1501C" w:rsidRDefault="00B1501C" w:rsidP="00B1501C">
            <w:pPr>
              <w:spacing w:before="0" w:after="0"/>
            </w:pPr>
            <w:r w:rsidRPr="00B1501C">
              <w:t>23512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3376" w14:textId="77777777" w:rsidR="00B1501C" w:rsidRPr="00B1501C" w:rsidRDefault="00B1501C" w:rsidP="00B1501C">
            <w:pPr>
              <w:spacing w:before="0" w:after="0"/>
            </w:pPr>
            <w:r w:rsidRPr="00B1501C">
              <w:t>SUZ12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FB7B" w14:textId="77777777" w:rsidR="00B1501C" w:rsidRPr="00B1501C" w:rsidRDefault="00B1501C" w:rsidP="00B1501C">
            <w:pPr>
              <w:spacing w:before="0" w:after="0"/>
            </w:pPr>
            <w:r w:rsidRPr="00B1501C"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4758" w14:textId="77777777" w:rsidR="00B1501C" w:rsidRPr="00B1501C" w:rsidRDefault="00B1501C" w:rsidP="00B1501C">
            <w:pPr>
              <w:spacing w:before="0" w:after="0"/>
            </w:pPr>
            <w:r w:rsidRPr="00B1501C">
              <w:t>57.34</w:t>
            </w:r>
          </w:p>
        </w:tc>
      </w:tr>
      <w:tr w:rsidR="00B1501C" w:rsidRPr="00B1501C" w14:paraId="2F82F105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5B64" w14:textId="77777777" w:rsidR="00B1501C" w:rsidRPr="00B1501C" w:rsidRDefault="00B1501C" w:rsidP="00B1501C">
            <w:pPr>
              <w:spacing w:before="0" w:after="0"/>
            </w:pPr>
            <w:r w:rsidRPr="00B1501C">
              <w:t>1869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CCED6" w14:textId="77777777" w:rsidR="00B1501C" w:rsidRPr="00B1501C" w:rsidRDefault="00B1501C" w:rsidP="00B1501C">
            <w:pPr>
              <w:spacing w:before="0" w:after="0"/>
            </w:pPr>
            <w:r w:rsidRPr="00B1501C">
              <w:t>E2F1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DAD6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2F738" w14:textId="77777777" w:rsidR="00B1501C" w:rsidRPr="00B1501C" w:rsidRDefault="00B1501C" w:rsidP="00B1501C">
            <w:pPr>
              <w:spacing w:before="0" w:after="0"/>
            </w:pPr>
            <w:r w:rsidRPr="00B1501C">
              <w:t>94.31</w:t>
            </w:r>
          </w:p>
        </w:tc>
      </w:tr>
      <w:tr w:rsidR="00B1501C" w:rsidRPr="00B1501C" w14:paraId="329704C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50B58" w14:textId="77777777" w:rsidR="00B1501C" w:rsidRPr="00B1501C" w:rsidRDefault="00B1501C" w:rsidP="00B1501C">
            <w:pPr>
              <w:spacing w:before="0" w:after="0"/>
            </w:pPr>
            <w:r w:rsidRPr="00B1501C">
              <w:t>6886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0BD8" w14:textId="77777777" w:rsidR="00B1501C" w:rsidRPr="00B1501C" w:rsidRDefault="00B1501C" w:rsidP="00B1501C">
            <w:pPr>
              <w:spacing w:before="0" w:after="0"/>
            </w:pPr>
            <w:r w:rsidRPr="00B1501C">
              <w:t>TAL1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29AB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7AE9" w14:textId="77777777" w:rsidR="00B1501C" w:rsidRPr="00B1501C" w:rsidRDefault="00B1501C" w:rsidP="00B1501C">
            <w:pPr>
              <w:spacing w:before="0" w:after="0"/>
            </w:pPr>
            <w:r w:rsidRPr="00B1501C">
              <w:t>94.31</w:t>
            </w:r>
          </w:p>
        </w:tc>
      </w:tr>
      <w:tr w:rsidR="00B1501C" w:rsidRPr="00B1501C" w14:paraId="2DC127E2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033D" w14:textId="77777777" w:rsidR="00B1501C" w:rsidRPr="00B1501C" w:rsidRDefault="00B1501C" w:rsidP="00B1501C">
            <w:pPr>
              <w:spacing w:before="0" w:after="0"/>
            </w:pPr>
            <w:r w:rsidRPr="00B1501C">
              <w:t>57167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220A" w14:textId="77777777" w:rsidR="00B1501C" w:rsidRPr="00B1501C" w:rsidRDefault="00B1501C" w:rsidP="00B1501C">
            <w:pPr>
              <w:spacing w:before="0" w:after="0"/>
            </w:pPr>
            <w:r w:rsidRPr="00B1501C">
              <w:t>SALL4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9C2C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02D9" w14:textId="77777777" w:rsidR="00B1501C" w:rsidRPr="00B1501C" w:rsidRDefault="00B1501C" w:rsidP="00B1501C">
            <w:pPr>
              <w:spacing w:before="0" w:after="0"/>
            </w:pPr>
            <w:r w:rsidRPr="00B1501C">
              <w:t>67.07</w:t>
            </w:r>
          </w:p>
        </w:tc>
      </w:tr>
      <w:tr w:rsidR="00B1501C" w:rsidRPr="00B1501C" w14:paraId="613D2A3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D5E7" w14:textId="77777777" w:rsidR="00B1501C" w:rsidRPr="00B1501C" w:rsidRDefault="00B1501C" w:rsidP="00B1501C">
            <w:pPr>
              <w:spacing w:before="0" w:after="0"/>
            </w:pPr>
            <w:r w:rsidRPr="00B1501C">
              <w:t>5468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DFBB" w14:textId="77777777" w:rsidR="00B1501C" w:rsidRPr="00B1501C" w:rsidRDefault="00B1501C" w:rsidP="00B1501C">
            <w:pPr>
              <w:spacing w:before="0" w:after="0"/>
            </w:pPr>
            <w:r w:rsidRPr="00B1501C">
              <w:t>PPARG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B020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6F06" w14:textId="77777777" w:rsidR="00B1501C" w:rsidRPr="00B1501C" w:rsidRDefault="00B1501C" w:rsidP="00B1501C">
            <w:pPr>
              <w:spacing w:before="0" w:after="0"/>
            </w:pPr>
            <w:r w:rsidRPr="00B1501C">
              <w:t>65.06</w:t>
            </w:r>
          </w:p>
        </w:tc>
      </w:tr>
      <w:tr w:rsidR="00B1501C" w:rsidRPr="00B1501C" w14:paraId="252C914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907A" w14:textId="77777777" w:rsidR="00B1501C" w:rsidRPr="00B1501C" w:rsidRDefault="00B1501C" w:rsidP="00B1501C">
            <w:pPr>
              <w:spacing w:before="0" w:after="0"/>
            </w:pPr>
            <w:r w:rsidRPr="00B1501C">
              <w:t>6597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46C7" w14:textId="77777777" w:rsidR="00B1501C" w:rsidRPr="00B1501C" w:rsidRDefault="00B1501C" w:rsidP="00B1501C">
            <w:pPr>
              <w:spacing w:before="0" w:after="0"/>
            </w:pPr>
            <w:r w:rsidRPr="00B1501C">
              <w:t>SMARCA4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0B73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0C5F" w14:textId="77777777" w:rsidR="00B1501C" w:rsidRPr="00B1501C" w:rsidRDefault="00B1501C" w:rsidP="00B1501C">
            <w:pPr>
              <w:spacing w:before="0" w:after="0"/>
            </w:pPr>
            <w:r w:rsidRPr="00B1501C">
              <w:t>46.88</w:t>
            </w:r>
          </w:p>
        </w:tc>
      </w:tr>
      <w:tr w:rsidR="00B1501C" w:rsidRPr="00B1501C" w14:paraId="4BA1DAA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E2F5" w14:textId="77777777" w:rsidR="00B1501C" w:rsidRPr="00B1501C" w:rsidRDefault="00B1501C" w:rsidP="00B1501C">
            <w:pPr>
              <w:spacing w:before="0" w:after="0"/>
            </w:pPr>
            <w:r w:rsidRPr="00B1501C">
              <w:t>7022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59C62" w14:textId="77777777" w:rsidR="00B1501C" w:rsidRPr="00B1501C" w:rsidRDefault="00B1501C" w:rsidP="00B1501C">
            <w:pPr>
              <w:spacing w:before="0" w:after="0"/>
            </w:pPr>
            <w:r w:rsidRPr="00B1501C">
              <w:t>TFAP2C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2B1A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5391" w14:textId="77777777" w:rsidR="00B1501C" w:rsidRPr="00B1501C" w:rsidRDefault="00B1501C" w:rsidP="00B1501C">
            <w:pPr>
              <w:spacing w:before="0" w:after="0"/>
            </w:pPr>
            <w:r w:rsidRPr="00B1501C">
              <w:t>43.21</w:t>
            </w:r>
          </w:p>
        </w:tc>
      </w:tr>
      <w:tr w:rsidR="00B1501C" w:rsidRPr="00B1501C" w14:paraId="4C510EA8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F52E7" w14:textId="77777777" w:rsidR="00B1501C" w:rsidRPr="00B1501C" w:rsidRDefault="00B1501C" w:rsidP="00B1501C">
            <w:pPr>
              <w:spacing w:before="0" w:after="0"/>
            </w:pPr>
            <w:r w:rsidRPr="00B1501C">
              <w:t>5077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2DE7" w14:textId="77777777" w:rsidR="00B1501C" w:rsidRPr="00B1501C" w:rsidRDefault="00B1501C" w:rsidP="00B1501C">
            <w:pPr>
              <w:spacing w:before="0" w:after="0"/>
            </w:pPr>
            <w:r w:rsidRPr="00B1501C">
              <w:t>PAX3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C36C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CB2B" w14:textId="77777777" w:rsidR="00B1501C" w:rsidRPr="00B1501C" w:rsidRDefault="00B1501C" w:rsidP="00B1501C">
            <w:pPr>
              <w:spacing w:before="0" w:after="0"/>
            </w:pPr>
            <w:r w:rsidRPr="00B1501C">
              <w:t>40.17</w:t>
            </w:r>
          </w:p>
        </w:tc>
      </w:tr>
      <w:tr w:rsidR="00B1501C" w:rsidRPr="00B1501C" w14:paraId="70A3EF0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1B4C" w14:textId="77777777" w:rsidR="00B1501C" w:rsidRPr="00B1501C" w:rsidRDefault="00B1501C" w:rsidP="00B1501C">
            <w:pPr>
              <w:spacing w:before="0" w:after="0"/>
            </w:pPr>
            <w:r w:rsidRPr="00B1501C">
              <w:t>5460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0B66" w14:textId="77777777" w:rsidR="00B1501C" w:rsidRPr="00B1501C" w:rsidRDefault="00B1501C" w:rsidP="00B1501C">
            <w:pPr>
              <w:spacing w:before="0" w:after="0"/>
            </w:pPr>
            <w:r w:rsidRPr="00B1501C">
              <w:t>POU5F1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2B44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6FB3" w14:textId="77777777" w:rsidR="00B1501C" w:rsidRPr="00B1501C" w:rsidRDefault="00B1501C" w:rsidP="00B1501C">
            <w:pPr>
              <w:spacing w:before="0" w:after="0"/>
            </w:pPr>
            <w:r w:rsidRPr="00B1501C">
              <w:t>37.24</w:t>
            </w:r>
          </w:p>
        </w:tc>
      </w:tr>
      <w:tr w:rsidR="00B1501C" w:rsidRPr="00B1501C" w14:paraId="3D665FC8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F66B" w14:textId="77777777" w:rsidR="00B1501C" w:rsidRPr="00B1501C" w:rsidRDefault="00B1501C" w:rsidP="00B1501C">
            <w:pPr>
              <w:spacing w:before="0" w:after="0"/>
            </w:pPr>
            <w:r w:rsidRPr="00B1501C">
              <w:t>4609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46DB" w14:textId="77777777" w:rsidR="00B1501C" w:rsidRPr="00B1501C" w:rsidRDefault="00B1501C" w:rsidP="00B1501C">
            <w:pPr>
              <w:spacing w:before="0" w:after="0"/>
            </w:pPr>
            <w:r w:rsidRPr="00B1501C">
              <w:t>MYC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0D30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A4CE" w14:textId="77777777" w:rsidR="00B1501C" w:rsidRPr="00B1501C" w:rsidRDefault="00B1501C" w:rsidP="00B1501C">
            <w:pPr>
              <w:spacing w:before="0" w:after="0"/>
            </w:pPr>
            <w:r w:rsidRPr="00B1501C">
              <w:t>35.25</w:t>
            </w:r>
          </w:p>
        </w:tc>
      </w:tr>
      <w:tr w:rsidR="00B1501C" w:rsidRPr="00B1501C" w14:paraId="7DD5822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598B" w14:textId="77777777" w:rsidR="00B1501C" w:rsidRPr="00B1501C" w:rsidRDefault="00B1501C" w:rsidP="00B1501C">
            <w:pPr>
              <w:spacing w:before="0" w:after="0"/>
            </w:pPr>
            <w:r w:rsidRPr="00B1501C">
              <w:t>7764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F3D2" w14:textId="77777777" w:rsidR="00B1501C" w:rsidRPr="00B1501C" w:rsidRDefault="00B1501C" w:rsidP="00B1501C">
            <w:pPr>
              <w:spacing w:before="0" w:after="0"/>
            </w:pPr>
            <w:r w:rsidRPr="00B1501C">
              <w:t>ZNF217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C6B0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0A1B" w14:textId="77777777" w:rsidR="00B1501C" w:rsidRPr="00B1501C" w:rsidRDefault="00B1501C" w:rsidP="00B1501C">
            <w:pPr>
              <w:spacing w:before="0" w:after="0"/>
            </w:pPr>
            <w:r w:rsidRPr="00B1501C">
              <w:t>33.97</w:t>
            </w:r>
          </w:p>
        </w:tc>
      </w:tr>
      <w:tr w:rsidR="00B1501C" w:rsidRPr="00B1501C" w14:paraId="6612260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FE66C" w14:textId="77777777" w:rsidR="00B1501C" w:rsidRPr="00B1501C" w:rsidRDefault="00B1501C" w:rsidP="00B1501C">
            <w:pPr>
              <w:spacing w:before="0" w:after="0"/>
            </w:pPr>
            <w:r w:rsidRPr="00B1501C"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6A44" w14:textId="77777777" w:rsidR="00B1501C" w:rsidRPr="00B1501C" w:rsidRDefault="00B1501C" w:rsidP="00B1501C">
            <w:pPr>
              <w:spacing w:before="0" w:after="0"/>
            </w:pPr>
            <w:r w:rsidRPr="00B1501C">
              <w:t>ELK1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92EA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EE2E" w14:textId="77777777" w:rsidR="00B1501C" w:rsidRPr="00B1501C" w:rsidRDefault="00B1501C" w:rsidP="00B1501C">
            <w:pPr>
              <w:spacing w:before="0" w:after="0"/>
            </w:pPr>
            <w:r w:rsidRPr="00B1501C">
              <w:t>33.49</w:t>
            </w:r>
          </w:p>
        </w:tc>
      </w:tr>
      <w:tr w:rsidR="00B1501C" w:rsidRPr="00B1501C" w14:paraId="622573C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2FFB" w14:textId="77777777" w:rsidR="00B1501C" w:rsidRPr="00B1501C" w:rsidRDefault="00B1501C" w:rsidP="00B1501C">
            <w:pPr>
              <w:spacing w:before="0" w:after="0"/>
            </w:pPr>
            <w:r w:rsidRPr="00B1501C">
              <w:t>7004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A9CB" w14:textId="77777777" w:rsidR="00B1501C" w:rsidRPr="00B1501C" w:rsidRDefault="00B1501C" w:rsidP="00B1501C">
            <w:pPr>
              <w:spacing w:before="0" w:after="0"/>
            </w:pPr>
            <w:r w:rsidRPr="00B1501C">
              <w:t>TEAD4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A304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BB3A" w14:textId="77777777" w:rsidR="00B1501C" w:rsidRPr="00B1501C" w:rsidRDefault="00B1501C" w:rsidP="00B1501C">
            <w:pPr>
              <w:spacing w:before="0" w:after="0"/>
            </w:pPr>
            <w:r w:rsidRPr="00B1501C">
              <w:t>30.63</w:t>
            </w:r>
          </w:p>
        </w:tc>
      </w:tr>
      <w:tr w:rsidR="00B1501C" w:rsidRPr="00B1501C" w14:paraId="14317F6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FBEC" w14:textId="77777777" w:rsidR="00B1501C" w:rsidRPr="00B1501C" w:rsidRDefault="00B1501C" w:rsidP="00B1501C">
            <w:pPr>
              <w:spacing w:before="0" w:after="0"/>
            </w:pPr>
            <w:r w:rsidRPr="00B1501C">
              <w:t>8626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5EC8" w14:textId="77777777" w:rsidR="00B1501C" w:rsidRPr="00B1501C" w:rsidRDefault="00B1501C" w:rsidP="00B1501C">
            <w:pPr>
              <w:spacing w:before="0" w:after="0"/>
            </w:pPr>
            <w:r w:rsidRPr="00B1501C">
              <w:t>TP63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F486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98AA" w14:textId="77777777" w:rsidR="00B1501C" w:rsidRPr="00B1501C" w:rsidRDefault="00B1501C" w:rsidP="00B1501C">
            <w:pPr>
              <w:spacing w:before="0" w:after="0"/>
            </w:pPr>
            <w:r w:rsidRPr="00B1501C">
              <w:t>29.84</w:t>
            </w:r>
          </w:p>
        </w:tc>
      </w:tr>
      <w:tr w:rsidR="00B1501C" w:rsidRPr="00B1501C" w14:paraId="139FF3E7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B355" w14:textId="77777777" w:rsidR="00B1501C" w:rsidRPr="00B1501C" w:rsidRDefault="00B1501C" w:rsidP="00B1501C">
            <w:pPr>
              <w:spacing w:before="0" w:after="0"/>
            </w:pPr>
            <w:r w:rsidRPr="00B1501C">
              <w:t>79923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B0D3" w14:textId="77777777" w:rsidR="00B1501C" w:rsidRPr="00B1501C" w:rsidRDefault="00B1501C" w:rsidP="00B1501C">
            <w:pPr>
              <w:spacing w:before="0" w:after="0"/>
            </w:pPr>
            <w:r w:rsidRPr="00B1501C">
              <w:t>NANOG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6C8A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B476" w14:textId="77777777" w:rsidR="00B1501C" w:rsidRPr="00B1501C" w:rsidRDefault="00B1501C" w:rsidP="00B1501C">
            <w:pPr>
              <w:spacing w:before="0" w:after="0"/>
            </w:pPr>
            <w:r w:rsidRPr="00B1501C">
              <w:t>29.62</w:t>
            </w:r>
          </w:p>
        </w:tc>
      </w:tr>
      <w:tr w:rsidR="00B1501C" w:rsidRPr="00B1501C" w14:paraId="7F3EF2F4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A115" w14:textId="77777777" w:rsidR="00B1501C" w:rsidRPr="00B1501C" w:rsidRDefault="00B1501C" w:rsidP="00B1501C">
            <w:pPr>
              <w:spacing w:before="0" w:after="0"/>
            </w:pPr>
            <w:r w:rsidRPr="00B1501C">
              <w:t>2100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9D5C" w14:textId="77777777" w:rsidR="00B1501C" w:rsidRPr="00B1501C" w:rsidRDefault="00B1501C" w:rsidP="00B1501C">
            <w:pPr>
              <w:spacing w:before="0" w:after="0"/>
            </w:pPr>
            <w:r w:rsidRPr="00B1501C">
              <w:t>ESR2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C07D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7517" w14:textId="77777777" w:rsidR="00B1501C" w:rsidRPr="00B1501C" w:rsidRDefault="00B1501C" w:rsidP="00B1501C">
            <w:pPr>
              <w:spacing w:before="0" w:after="0"/>
            </w:pPr>
            <w:r w:rsidRPr="00B1501C">
              <w:t>29.62</w:t>
            </w:r>
          </w:p>
        </w:tc>
      </w:tr>
      <w:tr w:rsidR="00B1501C" w:rsidRPr="00B1501C" w14:paraId="7C805D2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B87A8" w14:textId="77777777" w:rsidR="00B1501C" w:rsidRPr="00B1501C" w:rsidRDefault="00B1501C" w:rsidP="00B1501C">
            <w:pPr>
              <w:spacing w:before="0" w:after="0"/>
            </w:pPr>
            <w:r w:rsidRPr="00B1501C">
              <w:t>5467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0C07" w14:textId="77777777" w:rsidR="00B1501C" w:rsidRPr="00B1501C" w:rsidRDefault="00B1501C" w:rsidP="00B1501C">
            <w:pPr>
              <w:spacing w:before="0" w:after="0"/>
            </w:pPr>
            <w:r w:rsidRPr="00B1501C">
              <w:t>PPARD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33C5" w14:textId="77777777" w:rsidR="00B1501C" w:rsidRPr="00B1501C" w:rsidRDefault="00B1501C" w:rsidP="00B1501C">
            <w:pPr>
              <w:spacing w:before="0" w:after="0"/>
            </w:pPr>
            <w:r w:rsidRPr="00B1501C"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F47E" w14:textId="77777777" w:rsidR="00B1501C" w:rsidRPr="00B1501C" w:rsidRDefault="00B1501C" w:rsidP="00B1501C">
            <w:pPr>
              <w:spacing w:before="0" w:after="0"/>
            </w:pPr>
            <w:r w:rsidRPr="00B1501C">
              <w:t>23</w:t>
            </w:r>
          </w:p>
        </w:tc>
      </w:tr>
      <w:tr w:rsidR="00B1501C" w:rsidRPr="00B1501C" w14:paraId="6E3F75A4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FFF9" w14:textId="77777777" w:rsidR="00B1501C" w:rsidRPr="00B1501C" w:rsidRDefault="00B1501C" w:rsidP="00B1501C">
            <w:pPr>
              <w:spacing w:before="0" w:after="0"/>
            </w:pPr>
            <w:r w:rsidRPr="00B1501C">
              <w:t>5970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E1D4" w14:textId="77777777" w:rsidR="00B1501C" w:rsidRPr="00B1501C" w:rsidRDefault="00B1501C" w:rsidP="00B1501C">
            <w:pPr>
              <w:spacing w:before="0" w:after="0"/>
            </w:pPr>
            <w:r w:rsidRPr="00B1501C">
              <w:t>RELA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4AD8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52F96" w14:textId="77777777" w:rsidR="00B1501C" w:rsidRPr="00B1501C" w:rsidRDefault="00B1501C" w:rsidP="00B1501C">
            <w:pPr>
              <w:spacing w:before="0" w:after="0"/>
            </w:pPr>
            <w:r w:rsidRPr="00B1501C">
              <w:t>43.98</w:t>
            </w:r>
          </w:p>
        </w:tc>
      </w:tr>
      <w:tr w:rsidR="00B1501C" w:rsidRPr="00B1501C" w14:paraId="564F4607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00DA" w14:textId="77777777" w:rsidR="00B1501C" w:rsidRPr="00B1501C" w:rsidRDefault="00B1501C" w:rsidP="00B1501C">
            <w:pPr>
              <w:spacing w:before="0" w:after="0"/>
            </w:pPr>
            <w:r w:rsidRPr="00B1501C">
              <w:t>10661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70CE" w14:textId="77777777" w:rsidR="00B1501C" w:rsidRPr="00B1501C" w:rsidRDefault="00B1501C" w:rsidP="00B1501C">
            <w:pPr>
              <w:spacing w:before="0" w:after="0"/>
            </w:pPr>
            <w:r w:rsidRPr="00B1501C">
              <w:t>KLF1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5EDD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1F777" w14:textId="77777777" w:rsidR="00B1501C" w:rsidRPr="00B1501C" w:rsidRDefault="00B1501C" w:rsidP="00B1501C">
            <w:pPr>
              <w:spacing w:before="0" w:after="0"/>
            </w:pPr>
            <w:r w:rsidRPr="00B1501C">
              <w:t>28.95</w:t>
            </w:r>
          </w:p>
        </w:tc>
      </w:tr>
      <w:tr w:rsidR="00B1501C" w:rsidRPr="00B1501C" w14:paraId="38DEA9A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646B" w14:textId="77777777" w:rsidR="00B1501C" w:rsidRPr="00B1501C" w:rsidRDefault="00B1501C" w:rsidP="00B1501C">
            <w:pPr>
              <w:spacing w:before="0" w:after="0"/>
            </w:pPr>
            <w:r w:rsidRPr="00B1501C">
              <w:t>5927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299A" w14:textId="77777777" w:rsidR="00B1501C" w:rsidRPr="00B1501C" w:rsidRDefault="00B1501C" w:rsidP="00B1501C">
            <w:pPr>
              <w:spacing w:before="0" w:after="0"/>
            </w:pPr>
            <w:r w:rsidRPr="00B1501C">
              <w:t>KDM5A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AC6C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7CE9" w14:textId="77777777" w:rsidR="00B1501C" w:rsidRPr="00B1501C" w:rsidRDefault="00B1501C" w:rsidP="00B1501C">
            <w:pPr>
              <w:spacing w:before="0" w:after="0"/>
            </w:pPr>
            <w:r w:rsidRPr="00B1501C">
              <w:t>25.37</w:t>
            </w:r>
          </w:p>
        </w:tc>
      </w:tr>
      <w:tr w:rsidR="00B1501C" w:rsidRPr="00B1501C" w14:paraId="561AA657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FF9B5" w14:textId="77777777" w:rsidR="00B1501C" w:rsidRPr="00B1501C" w:rsidRDefault="00B1501C" w:rsidP="00B1501C">
            <w:pPr>
              <w:spacing w:before="0" w:after="0"/>
            </w:pPr>
            <w:r w:rsidRPr="00B1501C">
              <w:t>10215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86DE" w14:textId="77777777" w:rsidR="00B1501C" w:rsidRPr="00B1501C" w:rsidRDefault="00B1501C" w:rsidP="00B1501C">
            <w:pPr>
              <w:spacing w:before="0" w:after="0"/>
            </w:pPr>
            <w:r w:rsidRPr="00B1501C">
              <w:t>OLIG2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E4FC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9ECB" w14:textId="77777777" w:rsidR="00B1501C" w:rsidRPr="00B1501C" w:rsidRDefault="00B1501C" w:rsidP="00B1501C">
            <w:pPr>
              <w:spacing w:before="0" w:after="0"/>
            </w:pPr>
            <w:r w:rsidRPr="00B1501C">
              <w:t>25.37</w:t>
            </w:r>
          </w:p>
        </w:tc>
      </w:tr>
      <w:tr w:rsidR="00B1501C" w:rsidRPr="00B1501C" w14:paraId="140CAB6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3437" w14:textId="77777777" w:rsidR="00B1501C" w:rsidRPr="00B1501C" w:rsidRDefault="00B1501C" w:rsidP="00B1501C">
            <w:pPr>
              <w:spacing w:before="0" w:after="0"/>
            </w:pPr>
            <w:r w:rsidRPr="00B1501C">
              <w:t>1523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0F4C" w14:textId="77777777" w:rsidR="00B1501C" w:rsidRPr="00B1501C" w:rsidRDefault="00B1501C" w:rsidP="00B1501C">
            <w:pPr>
              <w:spacing w:before="0" w:after="0"/>
            </w:pPr>
            <w:r w:rsidRPr="00B1501C">
              <w:t>CUX1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D756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DA55" w14:textId="77777777" w:rsidR="00B1501C" w:rsidRPr="00B1501C" w:rsidRDefault="00B1501C" w:rsidP="00B1501C">
            <w:pPr>
              <w:spacing w:before="0" w:after="0"/>
            </w:pPr>
            <w:r w:rsidRPr="00B1501C">
              <w:t>25.37</w:t>
            </w:r>
          </w:p>
        </w:tc>
      </w:tr>
      <w:tr w:rsidR="00B1501C" w:rsidRPr="00B1501C" w14:paraId="617B96C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1F15" w14:textId="77777777" w:rsidR="00B1501C" w:rsidRPr="00B1501C" w:rsidRDefault="00B1501C" w:rsidP="00B1501C">
            <w:pPr>
              <w:spacing w:before="0" w:after="0"/>
            </w:pPr>
            <w:r w:rsidRPr="00B1501C">
              <w:t>2908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4217" w14:textId="77777777" w:rsidR="00B1501C" w:rsidRPr="00B1501C" w:rsidRDefault="00B1501C" w:rsidP="00B1501C">
            <w:pPr>
              <w:spacing w:before="0" w:after="0"/>
            </w:pPr>
            <w:r w:rsidRPr="00B1501C">
              <w:t>NR3C1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67EA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D43B7" w14:textId="77777777" w:rsidR="00B1501C" w:rsidRPr="00B1501C" w:rsidRDefault="00B1501C" w:rsidP="00B1501C">
            <w:pPr>
              <w:spacing w:before="0" w:after="0"/>
            </w:pPr>
            <w:r w:rsidRPr="00B1501C">
              <w:t>23.05</w:t>
            </w:r>
          </w:p>
        </w:tc>
      </w:tr>
      <w:tr w:rsidR="00B1501C" w:rsidRPr="00B1501C" w14:paraId="09501510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0FB6" w14:textId="77777777" w:rsidR="00B1501C" w:rsidRPr="00B1501C" w:rsidRDefault="00B1501C" w:rsidP="00B1501C">
            <w:pPr>
              <w:spacing w:before="0" w:after="0"/>
            </w:pPr>
            <w:r w:rsidRPr="00B1501C">
              <w:t>2103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9FC5" w14:textId="77777777" w:rsidR="00B1501C" w:rsidRPr="00B1501C" w:rsidRDefault="00B1501C" w:rsidP="00B1501C">
            <w:pPr>
              <w:spacing w:before="0" w:after="0"/>
            </w:pPr>
            <w:r w:rsidRPr="00B1501C">
              <w:t>ESRRB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1C90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8B8B" w14:textId="77777777" w:rsidR="00B1501C" w:rsidRPr="00B1501C" w:rsidRDefault="00B1501C" w:rsidP="00B1501C">
            <w:pPr>
              <w:spacing w:before="0" w:after="0"/>
            </w:pPr>
            <w:r w:rsidRPr="00B1501C">
              <w:t>22.61</w:t>
            </w:r>
          </w:p>
        </w:tc>
      </w:tr>
      <w:tr w:rsidR="00B1501C" w:rsidRPr="00B1501C" w14:paraId="62E867E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4B7D0" w14:textId="77777777" w:rsidR="00B1501C" w:rsidRPr="00B1501C" w:rsidRDefault="00B1501C" w:rsidP="00B1501C">
            <w:pPr>
              <w:spacing w:before="0" w:after="0"/>
            </w:pPr>
            <w:r w:rsidRPr="00B1501C">
              <w:t>23309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9ED3" w14:textId="77777777" w:rsidR="00B1501C" w:rsidRPr="00B1501C" w:rsidRDefault="00B1501C" w:rsidP="00B1501C">
            <w:pPr>
              <w:spacing w:before="0" w:after="0"/>
            </w:pPr>
            <w:r w:rsidRPr="00B1501C">
              <w:t>SIN3B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CC95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585A" w14:textId="77777777" w:rsidR="00B1501C" w:rsidRPr="00B1501C" w:rsidRDefault="00B1501C" w:rsidP="00B1501C">
            <w:pPr>
              <w:spacing w:before="0" w:after="0"/>
            </w:pPr>
            <w:r w:rsidRPr="00B1501C">
              <w:t>21.38</w:t>
            </w:r>
          </w:p>
        </w:tc>
      </w:tr>
      <w:tr w:rsidR="00B1501C" w:rsidRPr="00B1501C" w14:paraId="11A1DF20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239B" w14:textId="77777777" w:rsidR="00B1501C" w:rsidRPr="00B1501C" w:rsidRDefault="00B1501C" w:rsidP="00B1501C">
            <w:pPr>
              <w:spacing w:before="0" w:after="0"/>
            </w:pPr>
            <w:r w:rsidRPr="00B1501C">
              <w:t>9869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9460" w14:textId="77777777" w:rsidR="00B1501C" w:rsidRPr="00B1501C" w:rsidRDefault="00B1501C" w:rsidP="00B1501C">
            <w:pPr>
              <w:spacing w:before="0" w:after="0"/>
            </w:pPr>
            <w:r w:rsidRPr="00B1501C">
              <w:t>SETDB1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0103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BDA3" w14:textId="77777777" w:rsidR="00B1501C" w:rsidRPr="00B1501C" w:rsidRDefault="00B1501C" w:rsidP="00B1501C">
            <w:pPr>
              <w:spacing w:before="0" w:after="0"/>
            </w:pPr>
            <w:r w:rsidRPr="00B1501C">
              <w:t>21.38</w:t>
            </w:r>
          </w:p>
        </w:tc>
      </w:tr>
      <w:tr w:rsidR="00B1501C" w:rsidRPr="00B1501C" w14:paraId="69CE691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77FD" w14:textId="77777777" w:rsidR="00B1501C" w:rsidRPr="00B1501C" w:rsidRDefault="00B1501C" w:rsidP="00B1501C">
            <w:pPr>
              <w:spacing w:before="0" w:after="0"/>
            </w:pPr>
            <w:r w:rsidRPr="00B1501C">
              <w:lastRenderedPageBreak/>
              <w:t>4211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E294" w14:textId="77777777" w:rsidR="00B1501C" w:rsidRPr="00B1501C" w:rsidRDefault="00B1501C" w:rsidP="00B1501C">
            <w:pPr>
              <w:spacing w:before="0" w:after="0"/>
            </w:pPr>
            <w:r w:rsidRPr="00B1501C">
              <w:t>MEIS1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0E0C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CABC" w14:textId="77777777" w:rsidR="00B1501C" w:rsidRPr="00B1501C" w:rsidRDefault="00B1501C" w:rsidP="00B1501C">
            <w:pPr>
              <w:spacing w:before="0" w:after="0"/>
            </w:pPr>
            <w:r w:rsidRPr="00B1501C">
              <w:t>21.38</w:t>
            </w:r>
          </w:p>
        </w:tc>
      </w:tr>
      <w:tr w:rsidR="00B1501C" w:rsidRPr="00B1501C" w14:paraId="3DE7773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36B5" w14:textId="77777777" w:rsidR="00B1501C" w:rsidRPr="00B1501C" w:rsidRDefault="00B1501C" w:rsidP="00B1501C">
            <w:pPr>
              <w:spacing w:before="0" w:after="0"/>
            </w:pPr>
            <w:r w:rsidRPr="00B1501C">
              <w:t>2624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687EF" w14:textId="77777777" w:rsidR="00B1501C" w:rsidRPr="00B1501C" w:rsidRDefault="00B1501C" w:rsidP="00B1501C">
            <w:pPr>
              <w:spacing w:before="0" w:after="0"/>
            </w:pPr>
            <w:r w:rsidRPr="00B1501C">
              <w:t>GATA2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AEEB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5812" w14:textId="77777777" w:rsidR="00B1501C" w:rsidRPr="00B1501C" w:rsidRDefault="00B1501C" w:rsidP="00B1501C">
            <w:pPr>
              <w:spacing w:before="0" w:after="0"/>
            </w:pPr>
            <w:r w:rsidRPr="00B1501C">
              <w:t>18.21</w:t>
            </w:r>
          </w:p>
        </w:tc>
      </w:tr>
      <w:tr w:rsidR="00B1501C" w:rsidRPr="00B1501C" w14:paraId="74CF292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65AB" w14:textId="77777777" w:rsidR="00B1501C" w:rsidRPr="00B1501C" w:rsidRDefault="00B1501C" w:rsidP="00B1501C">
            <w:pPr>
              <w:spacing w:before="0" w:after="0"/>
            </w:pPr>
            <w:r w:rsidRPr="00B1501C">
              <w:t>2626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4D47" w14:textId="77777777" w:rsidR="00B1501C" w:rsidRPr="00B1501C" w:rsidRDefault="00B1501C" w:rsidP="00B1501C">
            <w:pPr>
              <w:spacing w:before="0" w:after="0"/>
            </w:pPr>
            <w:r w:rsidRPr="00B1501C">
              <w:t>GATA4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75E2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37D2" w14:textId="77777777" w:rsidR="00B1501C" w:rsidRPr="00B1501C" w:rsidRDefault="00B1501C" w:rsidP="00B1501C">
            <w:pPr>
              <w:spacing w:before="0" w:after="0"/>
            </w:pPr>
            <w:r w:rsidRPr="00B1501C">
              <w:t>18.21</w:t>
            </w:r>
          </w:p>
        </w:tc>
      </w:tr>
      <w:tr w:rsidR="00B1501C" w:rsidRPr="00B1501C" w14:paraId="4B9B2577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FABC" w14:textId="77777777" w:rsidR="00B1501C" w:rsidRPr="00B1501C" w:rsidRDefault="00B1501C" w:rsidP="00B1501C">
            <w:pPr>
              <w:spacing w:before="0" w:after="0"/>
            </w:pPr>
            <w:r w:rsidRPr="00B1501C">
              <w:t>5087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ED45" w14:textId="77777777" w:rsidR="00B1501C" w:rsidRPr="00B1501C" w:rsidRDefault="00B1501C" w:rsidP="00B1501C">
            <w:pPr>
              <w:spacing w:before="0" w:after="0"/>
            </w:pPr>
            <w:r w:rsidRPr="00B1501C">
              <w:t>PBX1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23EC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BC85" w14:textId="77777777" w:rsidR="00B1501C" w:rsidRPr="00B1501C" w:rsidRDefault="00B1501C" w:rsidP="00B1501C">
            <w:pPr>
              <w:spacing w:before="0" w:after="0"/>
            </w:pPr>
            <w:r w:rsidRPr="00B1501C">
              <w:t>17.4</w:t>
            </w:r>
          </w:p>
        </w:tc>
      </w:tr>
      <w:tr w:rsidR="00B1501C" w:rsidRPr="00B1501C" w14:paraId="645214E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21CC" w14:textId="77777777" w:rsidR="00B1501C" w:rsidRPr="00B1501C" w:rsidRDefault="00B1501C" w:rsidP="00B1501C">
            <w:pPr>
              <w:spacing w:before="0" w:after="0"/>
            </w:pPr>
            <w:r w:rsidRPr="00B1501C">
              <w:t>3725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2413E" w14:textId="77777777" w:rsidR="00B1501C" w:rsidRPr="00B1501C" w:rsidRDefault="00B1501C" w:rsidP="00B1501C">
            <w:pPr>
              <w:spacing w:before="0" w:after="0"/>
            </w:pPr>
            <w:r w:rsidRPr="00B1501C">
              <w:t>JUN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D887E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209E" w14:textId="77777777" w:rsidR="00B1501C" w:rsidRPr="00B1501C" w:rsidRDefault="00B1501C" w:rsidP="00B1501C">
            <w:pPr>
              <w:spacing w:before="0" w:after="0"/>
            </w:pPr>
            <w:r w:rsidRPr="00B1501C">
              <w:t>15.85</w:t>
            </w:r>
          </w:p>
        </w:tc>
      </w:tr>
      <w:tr w:rsidR="00B1501C" w:rsidRPr="00B1501C" w14:paraId="70D30C6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E084" w14:textId="77777777" w:rsidR="00B1501C" w:rsidRPr="00B1501C" w:rsidRDefault="00B1501C" w:rsidP="00B1501C">
            <w:pPr>
              <w:spacing w:before="0" w:after="0"/>
            </w:pPr>
            <w:r w:rsidRPr="00B1501C">
              <w:t>8856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D0D8F" w14:textId="77777777" w:rsidR="00B1501C" w:rsidRPr="00B1501C" w:rsidRDefault="00B1501C" w:rsidP="00B1501C">
            <w:pPr>
              <w:spacing w:before="0" w:after="0"/>
            </w:pPr>
            <w:r w:rsidRPr="00B1501C">
              <w:t>NR1I2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E61E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C517" w14:textId="77777777" w:rsidR="00B1501C" w:rsidRPr="00B1501C" w:rsidRDefault="00B1501C" w:rsidP="00B1501C">
            <w:pPr>
              <w:spacing w:before="0" w:after="0"/>
            </w:pPr>
            <w:r w:rsidRPr="00B1501C">
              <w:t>15.85</w:t>
            </w:r>
          </w:p>
        </w:tc>
      </w:tr>
      <w:tr w:rsidR="00B1501C" w:rsidRPr="00B1501C" w14:paraId="58DE8CC2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876F" w14:textId="77777777" w:rsidR="00B1501C" w:rsidRPr="00B1501C" w:rsidRDefault="00B1501C" w:rsidP="00B1501C">
            <w:pPr>
              <w:spacing w:before="0" w:after="0"/>
            </w:pPr>
            <w:r w:rsidRPr="00B1501C">
              <w:t>23528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9A31" w14:textId="77777777" w:rsidR="00B1501C" w:rsidRPr="00B1501C" w:rsidRDefault="00B1501C" w:rsidP="00B1501C">
            <w:pPr>
              <w:spacing w:before="0" w:after="0"/>
            </w:pPr>
            <w:r w:rsidRPr="00B1501C">
              <w:t>ZNF281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4727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9F06" w14:textId="77777777" w:rsidR="00B1501C" w:rsidRPr="00B1501C" w:rsidRDefault="00B1501C" w:rsidP="00B1501C">
            <w:pPr>
              <w:spacing w:before="0" w:after="0"/>
            </w:pPr>
            <w:r w:rsidRPr="00B1501C">
              <w:t>15.71</w:t>
            </w:r>
          </w:p>
        </w:tc>
      </w:tr>
      <w:tr w:rsidR="00B1501C" w:rsidRPr="00B1501C" w14:paraId="102D505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D7AC" w14:textId="77777777" w:rsidR="00B1501C" w:rsidRPr="00B1501C" w:rsidRDefault="00B1501C" w:rsidP="00B1501C">
            <w:pPr>
              <w:spacing w:before="0" w:after="0"/>
            </w:pPr>
            <w:r w:rsidRPr="00B1501C">
              <w:t>1874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E296" w14:textId="77777777" w:rsidR="00B1501C" w:rsidRPr="00B1501C" w:rsidRDefault="00B1501C" w:rsidP="00B1501C">
            <w:pPr>
              <w:spacing w:before="0" w:after="0"/>
            </w:pPr>
            <w:r w:rsidRPr="00B1501C">
              <w:t>E2F4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6D22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869E" w14:textId="77777777" w:rsidR="00B1501C" w:rsidRPr="00B1501C" w:rsidRDefault="00B1501C" w:rsidP="00B1501C">
            <w:pPr>
              <w:spacing w:before="0" w:after="0"/>
            </w:pPr>
            <w:r w:rsidRPr="00B1501C">
              <w:t>14.68</w:t>
            </w:r>
          </w:p>
        </w:tc>
      </w:tr>
      <w:tr w:rsidR="00B1501C" w:rsidRPr="00B1501C" w14:paraId="1E007DFB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C818" w14:textId="77777777" w:rsidR="00B1501C" w:rsidRPr="00B1501C" w:rsidRDefault="00B1501C" w:rsidP="00B1501C">
            <w:pPr>
              <w:spacing w:before="0" w:after="0"/>
            </w:pPr>
            <w:r w:rsidRPr="00B1501C">
              <w:t>2146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FF0F" w14:textId="77777777" w:rsidR="00B1501C" w:rsidRPr="00B1501C" w:rsidRDefault="00B1501C" w:rsidP="00B1501C">
            <w:pPr>
              <w:spacing w:before="0" w:after="0"/>
            </w:pPr>
            <w:r w:rsidRPr="00B1501C">
              <w:t>EZH2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C115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2C47" w14:textId="77777777" w:rsidR="00B1501C" w:rsidRPr="00B1501C" w:rsidRDefault="00B1501C" w:rsidP="00B1501C">
            <w:pPr>
              <w:spacing w:before="0" w:after="0"/>
            </w:pPr>
            <w:r w:rsidRPr="00B1501C">
              <w:t>14.05</w:t>
            </w:r>
          </w:p>
        </w:tc>
      </w:tr>
      <w:tr w:rsidR="00B1501C" w:rsidRPr="00B1501C" w14:paraId="3266B08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C607" w14:textId="77777777" w:rsidR="00B1501C" w:rsidRPr="00B1501C" w:rsidRDefault="00B1501C" w:rsidP="00B1501C">
            <w:pPr>
              <w:spacing w:before="0" w:after="0"/>
            </w:pPr>
            <w:r w:rsidRPr="00B1501C">
              <w:t>7543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A4BB" w14:textId="77777777" w:rsidR="00B1501C" w:rsidRPr="00B1501C" w:rsidRDefault="00B1501C" w:rsidP="00B1501C">
            <w:pPr>
              <w:spacing w:before="0" w:after="0"/>
            </w:pPr>
            <w:r w:rsidRPr="00B1501C">
              <w:t>ZFX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5786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955C" w14:textId="77777777" w:rsidR="00B1501C" w:rsidRPr="00B1501C" w:rsidRDefault="00B1501C" w:rsidP="00B1501C">
            <w:pPr>
              <w:spacing w:before="0" w:after="0"/>
            </w:pPr>
            <w:r w:rsidRPr="00B1501C">
              <w:t>13.38</w:t>
            </w:r>
          </w:p>
        </w:tc>
      </w:tr>
      <w:tr w:rsidR="00B1501C" w:rsidRPr="00B1501C" w14:paraId="061C1EA4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1207" w14:textId="77777777" w:rsidR="00B1501C" w:rsidRPr="00B1501C" w:rsidRDefault="00B1501C" w:rsidP="00B1501C">
            <w:pPr>
              <w:spacing w:before="0" w:after="0"/>
            </w:pPr>
            <w:r w:rsidRPr="00B1501C">
              <w:t>152118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533C" w14:textId="77777777" w:rsidR="00B1501C" w:rsidRPr="00B1501C" w:rsidRDefault="00B1501C" w:rsidP="00B1501C">
            <w:pPr>
              <w:spacing w:before="0" w:after="0"/>
            </w:pPr>
            <w:r w:rsidRPr="00B1501C">
              <w:t>C3ORF79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0395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3C5A" w14:textId="77777777" w:rsidR="00B1501C" w:rsidRPr="00B1501C" w:rsidRDefault="00B1501C" w:rsidP="00B1501C">
            <w:pPr>
              <w:spacing w:before="0" w:after="0"/>
            </w:pPr>
            <w:r w:rsidRPr="00B1501C">
              <w:t>13.03</w:t>
            </w:r>
          </w:p>
        </w:tc>
      </w:tr>
      <w:tr w:rsidR="00B1501C" w:rsidRPr="00B1501C" w14:paraId="2A663C77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03A2A" w14:textId="77777777" w:rsidR="00B1501C" w:rsidRPr="00B1501C" w:rsidRDefault="00B1501C" w:rsidP="00B1501C">
            <w:pPr>
              <w:spacing w:before="0" w:after="0"/>
            </w:pPr>
            <w:r w:rsidRPr="00B1501C">
              <w:t>5978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4D1F" w14:textId="77777777" w:rsidR="00B1501C" w:rsidRPr="00B1501C" w:rsidRDefault="00B1501C" w:rsidP="00B1501C">
            <w:pPr>
              <w:spacing w:before="0" w:after="0"/>
            </w:pPr>
            <w:r w:rsidRPr="00B1501C">
              <w:t>REST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A5CF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C04F" w14:textId="77777777" w:rsidR="00B1501C" w:rsidRPr="00B1501C" w:rsidRDefault="00B1501C" w:rsidP="00B1501C">
            <w:pPr>
              <w:spacing w:before="0" w:after="0"/>
            </w:pPr>
            <w:r w:rsidRPr="00B1501C">
              <w:t>12.06</w:t>
            </w:r>
          </w:p>
        </w:tc>
      </w:tr>
      <w:tr w:rsidR="00B1501C" w:rsidRPr="00B1501C" w14:paraId="5303D8C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69B0" w14:textId="77777777" w:rsidR="00B1501C" w:rsidRPr="00B1501C" w:rsidRDefault="00B1501C" w:rsidP="00B1501C">
            <w:pPr>
              <w:spacing w:before="0" w:after="0"/>
            </w:pPr>
            <w:r w:rsidRPr="00B1501C">
              <w:t>51540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5138" w14:textId="77777777" w:rsidR="00B1501C" w:rsidRPr="00B1501C" w:rsidRDefault="00B1501C" w:rsidP="00B1501C">
            <w:pPr>
              <w:spacing w:before="0" w:after="0"/>
            </w:pPr>
            <w:r w:rsidRPr="00B1501C">
              <w:t>SCLY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815F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03E9" w14:textId="77777777" w:rsidR="00B1501C" w:rsidRPr="00B1501C" w:rsidRDefault="00B1501C" w:rsidP="00B1501C">
            <w:pPr>
              <w:spacing w:before="0" w:after="0"/>
            </w:pPr>
            <w:r w:rsidRPr="00B1501C">
              <w:t>12.06</w:t>
            </w:r>
          </w:p>
        </w:tc>
      </w:tr>
      <w:tr w:rsidR="00B1501C" w:rsidRPr="00B1501C" w14:paraId="0903CE2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7A60" w14:textId="77777777" w:rsidR="00B1501C" w:rsidRPr="00B1501C" w:rsidRDefault="00B1501C" w:rsidP="00B1501C">
            <w:pPr>
              <w:spacing w:before="0" w:after="0"/>
            </w:pPr>
            <w:r w:rsidRPr="00B1501C">
              <w:t>571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892C" w14:textId="77777777" w:rsidR="00B1501C" w:rsidRPr="00B1501C" w:rsidRDefault="00B1501C" w:rsidP="00B1501C">
            <w:pPr>
              <w:spacing w:before="0" w:after="0"/>
            </w:pPr>
            <w:r w:rsidRPr="00B1501C">
              <w:t>BACH1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1DB9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19A6" w14:textId="77777777" w:rsidR="00B1501C" w:rsidRPr="00B1501C" w:rsidRDefault="00B1501C" w:rsidP="00B1501C">
            <w:pPr>
              <w:spacing w:before="0" w:after="0"/>
            </w:pPr>
            <w:r w:rsidRPr="00B1501C">
              <w:t>12.06</w:t>
            </w:r>
          </w:p>
        </w:tc>
      </w:tr>
      <w:tr w:rsidR="00B1501C" w:rsidRPr="00B1501C" w14:paraId="04F6807B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31CB" w14:textId="77777777" w:rsidR="00B1501C" w:rsidRPr="00B1501C" w:rsidRDefault="00B1501C" w:rsidP="00B1501C">
            <w:pPr>
              <w:spacing w:before="0" w:after="0"/>
            </w:pPr>
            <w:r w:rsidRPr="00B1501C">
              <w:t>10155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2158" w14:textId="77777777" w:rsidR="00B1501C" w:rsidRPr="00B1501C" w:rsidRDefault="00B1501C" w:rsidP="00B1501C">
            <w:pPr>
              <w:spacing w:before="0" w:after="0"/>
            </w:pPr>
            <w:r w:rsidRPr="00B1501C">
              <w:t>TRIM28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41CB0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D5F1C" w14:textId="77777777" w:rsidR="00B1501C" w:rsidRPr="00B1501C" w:rsidRDefault="00B1501C" w:rsidP="00B1501C">
            <w:pPr>
              <w:spacing w:before="0" w:after="0"/>
            </w:pPr>
            <w:r w:rsidRPr="00B1501C">
              <w:t>11.34</w:t>
            </w:r>
          </w:p>
        </w:tc>
      </w:tr>
      <w:tr w:rsidR="00B1501C" w:rsidRPr="00B1501C" w14:paraId="0E7924B2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90D9" w14:textId="77777777" w:rsidR="00B1501C" w:rsidRPr="00B1501C" w:rsidRDefault="00B1501C" w:rsidP="00B1501C">
            <w:pPr>
              <w:spacing w:before="0" w:after="0"/>
            </w:pPr>
            <w:r w:rsidRPr="00B1501C">
              <w:t>63978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CE70" w14:textId="77777777" w:rsidR="00B1501C" w:rsidRPr="00B1501C" w:rsidRDefault="00B1501C" w:rsidP="00B1501C">
            <w:pPr>
              <w:spacing w:before="0" w:after="0"/>
            </w:pPr>
            <w:r w:rsidRPr="00B1501C">
              <w:t>PRDM14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9766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EF83" w14:textId="77777777" w:rsidR="00B1501C" w:rsidRPr="00B1501C" w:rsidRDefault="00B1501C" w:rsidP="00B1501C">
            <w:pPr>
              <w:spacing w:before="0" w:after="0"/>
            </w:pPr>
            <w:r w:rsidRPr="00B1501C">
              <w:t>9.95</w:t>
            </w:r>
          </w:p>
        </w:tc>
      </w:tr>
      <w:tr w:rsidR="00B1501C" w:rsidRPr="00B1501C" w14:paraId="0F89A5D4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8BAB" w14:textId="77777777" w:rsidR="00B1501C" w:rsidRPr="00B1501C" w:rsidRDefault="00B1501C" w:rsidP="00B1501C">
            <w:pPr>
              <w:spacing w:before="0" w:after="0"/>
            </w:pPr>
            <w:r w:rsidRPr="00B1501C">
              <w:t>1052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F223" w14:textId="77777777" w:rsidR="00B1501C" w:rsidRPr="00B1501C" w:rsidRDefault="00B1501C" w:rsidP="00B1501C">
            <w:pPr>
              <w:spacing w:before="0" w:after="0"/>
            </w:pPr>
            <w:r w:rsidRPr="00B1501C">
              <w:t>CEBPD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32D0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000C" w14:textId="77777777" w:rsidR="00B1501C" w:rsidRPr="00B1501C" w:rsidRDefault="00B1501C" w:rsidP="00B1501C">
            <w:pPr>
              <w:spacing w:before="0" w:after="0"/>
            </w:pPr>
            <w:r w:rsidRPr="00B1501C">
              <w:t>7.22</w:t>
            </w:r>
          </w:p>
        </w:tc>
      </w:tr>
      <w:tr w:rsidR="00B1501C" w:rsidRPr="00B1501C" w14:paraId="5583061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B64D9" w14:textId="77777777" w:rsidR="00B1501C" w:rsidRPr="00B1501C" w:rsidRDefault="00B1501C" w:rsidP="00B1501C">
            <w:pPr>
              <w:spacing w:before="0" w:after="0"/>
            </w:pPr>
            <w:r w:rsidRPr="00B1501C">
              <w:t>860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A078" w14:textId="77777777" w:rsidR="00B1501C" w:rsidRPr="00B1501C" w:rsidRDefault="00B1501C" w:rsidP="00B1501C">
            <w:pPr>
              <w:spacing w:before="0" w:after="0"/>
            </w:pPr>
            <w:r w:rsidRPr="00B1501C">
              <w:t>RUNX2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C194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4E7E" w14:textId="77777777" w:rsidR="00B1501C" w:rsidRPr="00B1501C" w:rsidRDefault="00B1501C" w:rsidP="00B1501C">
            <w:pPr>
              <w:spacing w:before="0" w:after="0"/>
            </w:pPr>
            <w:r w:rsidRPr="00B1501C">
              <w:t>7.22</w:t>
            </w:r>
          </w:p>
        </w:tc>
      </w:tr>
      <w:tr w:rsidR="00B1501C" w:rsidRPr="00B1501C" w14:paraId="10D44FC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D9A0" w14:textId="77777777" w:rsidR="00B1501C" w:rsidRPr="00B1501C" w:rsidRDefault="00B1501C" w:rsidP="00B1501C">
            <w:pPr>
              <w:spacing w:before="0" w:after="0"/>
            </w:pPr>
            <w:r w:rsidRPr="00B1501C">
              <w:t>3720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96FC" w14:textId="77777777" w:rsidR="00B1501C" w:rsidRPr="00B1501C" w:rsidRDefault="00B1501C" w:rsidP="00B1501C">
            <w:pPr>
              <w:spacing w:before="0" w:after="0"/>
            </w:pPr>
            <w:r w:rsidRPr="00B1501C">
              <w:t>JARID2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DFC71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A4C0C" w14:textId="77777777" w:rsidR="00B1501C" w:rsidRPr="00B1501C" w:rsidRDefault="00B1501C" w:rsidP="00B1501C">
            <w:pPr>
              <w:spacing w:before="0" w:after="0"/>
            </w:pPr>
            <w:r w:rsidRPr="00B1501C">
              <w:t>7.22</w:t>
            </w:r>
          </w:p>
        </w:tc>
      </w:tr>
      <w:tr w:rsidR="00B1501C" w:rsidRPr="00B1501C" w14:paraId="74720048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B8CB" w14:textId="77777777" w:rsidR="00B1501C" w:rsidRPr="00B1501C" w:rsidRDefault="00B1501C" w:rsidP="00B1501C">
            <w:pPr>
              <w:spacing w:before="0" w:after="0"/>
            </w:pPr>
            <w:r w:rsidRPr="00B1501C">
              <w:t>23186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0C21" w14:textId="77777777" w:rsidR="00B1501C" w:rsidRPr="00B1501C" w:rsidRDefault="00B1501C" w:rsidP="00B1501C">
            <w:pPr>
              <w:spacing w:before="0" w:after="0"/>
            </w:pPr>
            <w:r w:rsidRPr="00B1501C">
              <w:t>RCOR1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134C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92520" w14:textId="77777777" w:rsidR="00B1501C" w:rsidRPr="00B1501C" w:rsidRDefault="00B1501C" w:rsidP="00B1501C">
            <w:pPr>
              <w:spacing w:before="0" w:after="0"/>
            </w:pPr>
            <w:r w:rsidRPr="00B1501C">
              <w:t>7.22</w:t>
            </w:r>
          </w:p>
        </w:tc>
      </w:tr>
      <w:tr w:rsidR="00B1501C" w:rsidRPr="00B1501C" w14:paraId="391EC8D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CB2F" w14:textId="77777777" w:rsidR="00B1501C" w:rsidRPr="00B1501C" w:rsidRDefault="00B1501C" w:rsidP="00B1501C">
            <w:pPr>
              <w:spacing w:before="0" w:after="0"/>
            </w:pPr>
            <w:r w:rsidRPr="00B1501C">
              <w:t>2130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9BAD" w14:textId="77777777" w:rsidR="00B1501C" w:rsidRPr="00B1501C" w:rsidRDefault="00B1501C" w:rsidP="00B1501C">
            <w:pPr>
              <w:spacing w:before="0" w:after="0"/>
            </w:pPr>
            <w:r w:rsidRPr="00B1501C">
              <w:t>EWSR1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E7E9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81A1" w14:textId="77777777" w:rsidR="00B1501C" w:rsidRPr="00B1501C" w:rsidRDefault="00B1501C" w:rsidP="00B1501C">
            <w:pPr>
              <w:spacing w:before="0" w:after="0"/>
            </w:pPr>
            <w:r w:rsidRPr="00B1501C">
              <w:t>7.22</w:t>
            </w:r>
          </w:p>
        </w:tc>
      </w:tr>
      <w:tr w:rsidR="00B1501C" w:rsidRPr="00B1501C" w14:paraId="7F0A8CD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BC25" w14:textId="77777777" w:rsidR="00B1501C" w:rsidRPr="00B1501C" w:rsidRDefault="00B1501C" w:rsidP="00B1501C">
            <w:pPr>
              <w:spacing w:before="0" w:after="0"/>
            </w:pPr>
            <w:r w:rsidRPr="00B1501C">
              <w:t>29989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CCEE" w14:textId="77777777" w:rsidR="00B1501C" w:rsidRPr="00B1501C" w:rsidRDefault="00B1501C" w:rsidP="00B1501C">
            <w:pPr>
              <w:spacing w:before="0" w:after="0"/>
            </w:pPr>
            <w:r w:rsidRPr="00B1501C">
              <w:t>OBP2B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4991B" w14:textId="77777777" w:rsidR="00B1501C" w:rsidRPr="00B1501C" w:rsidRDefault="00B1501C" w:rsidP="00B1501C">
            <w:pPr>
              <w:spacing w:before="0" w:after="0"/>
            </w:pPr>
            <w:r w:rsidRPr="00B1501C"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8810" w14:textId="77777777" w:rsidR="00B1501C" w:rsidRPr="00B1501C" w:rsidRDefault="00B1501C" w:rsidP="00B1501C">
            <w:pPr>
              <w:spacing w:before="0" w:after="0"/>
            </w:pPr>
            <w:r w:rsidRPr="00B1501C">
              <w:t>0.81</w:t>
            </w:r>
          </w:p>
        </w:tc>
      </w:tr>
      <w:tr w:rsidR="00B1501C" w:rsidRPr="00B1501C" w14:paraId="68D83E1A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71A3" w14:textId="77777777" w:rsidR="00B1501C" w:rsidRPr="00B1501C" w:rsidRDefault="00B1501C" w:rsidP="00B1501C">
            <w:pPr>
              <w:spacing w:before="0" w:after="0"/>
            </w:pPr>
            <w:r w:rsidRPr="00B1501C">
              <w:t>405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6524" w14:textId="77777777" w:rsidR="00B1501C" w:rsidRPr="00B1501C" w:rsidRDefault="00B1501C" w:rsidP="00B1501C">
            <w:pPr>
              <w:spacing w:before="0" w:after="0"/>
            </w:pPr>
            <w:r w:rsidRPr="00B1501C">
              <w:t>ARNT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D146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30F0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F7F1B2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6042" w14:textId="77777777" w:rsidR="00B1501C" w:rsidRPr="00B1501C" w:rsidRDefault="00B1501C" w:rsidP="00B1501C">
            <w:pPr>
              <w:spacing w:before="0" w:after="0"/>
            </w:pPr>
            <w:r w:rsidRPr="00B1501C">
              <w:t>4780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A4A3" w14:textId="77777777" w:rsidR="00B1501C" w:rsidRPr="00B1501C" w:rsidRDefault="00B1501C" w:rsidP="00B1501C">
            <w:pPr>
              <w:spacing w:before="0" w:after="0"/>
            </w:pPr>
            <w:r w:rsidRPr="00B1501C">
              <w:t>NFE2L2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C0D4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6707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47650C78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CBE8" w14:textId="77777777" w:rsidR="00B1501C" w:rsidRPr="00B1501C" w:rsidRDefault="00B1501C" w:rsidP="00B1501C">
            <w:pPr>
              <w:spacing w:before="0" w:after="0"/>
            </w:pPr>
            <w:r w:rsidRPr="00B1501C">
              <w:t>2113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B53FA" w14:textId="77777777" w:rsidR="00B1501C" w:rsidRPr="00B1501C" w:rsidRDefault="00B1501C" w:rsidP="00B1501C">
            <w:pPr>
              <w:spacing w:before="0" w:after="0"/>
            </w:pPr>
            <w:r w:rsidRPr="00B1501C">
              <w:t>ETS1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8FB7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168D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513F99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2AFE" w14:textId="77777777" w:rsidR="00B1501C" w:rsidRPr="00B1501C" w:rsidRDefault="00B1501C" w:rsidP="00B1501C">
            <w:pPr>
              <w:spacing w:before="0" w:after="0"/>
            </w:pPr>
            <w:r w:rsidRPr="00B1501C">
              <w:t>3225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0C1F" w14:textId="77777777" w:rsidR="00B1501C" w:rsidRPr="00B1501C" w:rsidRDefault="00B1501C" w:rsidP="00B1501C">
            <w:pPr>
              <w:spacing w:before="0" w:after="0"/>
            </w:pPr>
            <w:r w:rsidRPr="00B1501C">
              <w:t>HOXC9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BD6D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F954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77EAAEF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C2D0" w14:textId="77777777" w:rsidR="00B1501C" w:rsidRPr="00B1501C" w:rsidRDefault="00B1501C" w:rsidP="00B1501C">
            <w:pPr>
              <w:spacing w:before="0" w:after="0"/>
            </w:pPr>
            <w:r w:rsidRPr="00B1501C">
              <w:t>1602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7ECD" w14:textId="77777777" w:rsidR="00B1501C" w:rsidRPr="00B1501C" w:rsidRDefault="00B1501C" w:rsidP="00B1501C">
            <w:pPr>
              <w:spacing w:before="0" w:after="0"/>
            </w:pPr>
            <w:r w:rsidRPr="00B1501C">
              <w:t>DACH1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6520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509E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1CB5BA3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07D7" w14:textId="77777777" w:rsidR="00B1501C" w:rsidRPr="00B1501C" w:rsidRDefault="00B1501C" w:rsidP="00B1501C">
            <w:pPr>
              <w:spacing w:before="0" w:after="0"/>
            </w:pPr>
            <w:r w:rsidRPr="00B1501C">
              <w:t>23133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742F" w14:textId="77777777" w:rsidR="00B1501C" w:rsidRPr="00B1501C" w:rsidRDefault="00B1501C" w:rsidP="00B1501C">
            <w:pPr>
              <w:spacing w:before="0" w:after="0"/>
            </w:pPr>
            <w:r w:rsidRPr="00B1501C">
              <w:t>PHF8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07F2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477D3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66DA687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6ECF" w14:textId="77777777" w:rsidR="00B1501C" w:rsidRPr="00B1501C" w:rsidRDefault="00B1501C" w:rsidP="00B1501C">
            <w:pPr>
              <w:spacing w:before="0" w:after="0"/>
            </w:pPr>
            <w:r w:rsidRPr="00B1501C">
              <w:t>9314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BAF7" w14:textId="77777777" w:rsidR="00B1501C" w:rsidRPr="00B1501C" w:rsidRDefault="00B1501C" w:rsidP="00B1501C">
            <w:pPr>
              <w:spacing w:before="0" w:after="0"/>
            </w:pPr>
            <w:r w:rsidRPr="00B1501C">
              <w:t>KLF4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5F50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58C6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9EB14D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79F6" w14:textId="77777777" w:rsidR="00B1501C" w:rsidRPr="00B1501C" w:rsidRDefault="00B1501C" w:rsidP="00B1501C">
            <w:pPr>
              <w:spacing w:before="0" w:after="0"/>
            </w:pPr>
            <w:r w:rsidRPr="00B1501C">
              <w:t>10765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A1F2" w14:textId="77777777" w:rsidR="00B1501C" w:rsidRPr="00B1501C" w:rsidRDefault="00B1501C" w:rsidP="00B1501C">
            <w:pPr>
              <w:spacing w:before="0" w:after="0"/>
            </w:pPr>
            <w:r w:rsidRPr="00B1501C">
              <w:t>KDM5B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70A4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3877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EDECF75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F76A" w14:textId="77777777" w:rsidR="00B1501C" w:rsidRPr="00B1501C" w:rsidRDefault="00B1501C" w:rsidP="00B1501C">
            <w:pPr>
              <w:spacing w:before="0" w:after="0"/>
            </w:pPr>
            <w:r w:rsidRPr="00B1501C">
              <w:lastRenderedPageBreak/>
              <w:t>55758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F7FE4" w14:textId="77777777" w:rsidR="00B1501C" w:rsidRPr="00B1501C" w:rsidRDefault="00B1501C" w:rsidP="00B1501C">
            <w:pPr>
              <w:spacing w:before="0" w:after="0"/>
            </w:pPr>
            <w:r w:rsidRPr="00B1501C">
              <w:t>RCOR3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1443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1E4A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357405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756D" w14:textId="77777777" w:rsidR="00B1501C" w:rsidRPr="00B1501C" w:rsidRDefault="00B1501C" w:rsidP="00B1501C">
            <w:pPr>
              <w:spacing w:before="0" w:after="0"/>
            </w:pPr>
            <w:r w:rsidRPr="00B1501C">
              <w:t>27086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99BC" w14:textId="77777777" w:rsidR="00B1501C" w:rsidRPr="00B1501C" w:rsidRDefault="00B1501C" w:rsidP="00B1501C">
            <w:pPr>
              <w:spacing w:before="0" w:after="0"/>
            </w:pPr>
            <w:r w:rsidRPr="00B1501C">
              <w:t>FOXP1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918C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6FF1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7E3E551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8155" w14:textId="77777777" w:rsidR="00B1501C" w:rsidRPr="00B1501C" w:rsidRDefault="00B1501C" w:rsidP="00B1501C">
            <w:pPr>
              <w:spacing w:before="0" w:after="0"/>
            </w:pPr>
            <w:r w:rsidRPr="00B1501C">
              <w:t>80312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5C0B" w14:textId="77777777" w:rsidR="00B1501C" w:rsidRPr="00B1501C" w:rsidRDefault="00B1501C" w:rsidP="00B1501C">
            <w:pPr>
              <w:spacing w:before="0" w:after="0"/>
            </w:pPr>
            <w:r w:rsidRPr="00B1501C">
              <w:t>TET1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D462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8AE5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C2F5F4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46F9D" w14:textId="77777777" w:rsidR="00B1501C" w:rsidRPr="00B1501C" w:rsidRDefault="00B1501C" w:rsidP="00B1501C">
            <w:pPr>
              <w:spacing w:before="0" w:after="0"/>
            </w:pPr>
            <w:r w:rsidRPr="00B1501C">
              <w:t>2078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9C59" w14:textId="77777777" w:rsidR="00B1501C" w:rsidRPr="00B1501C" w:rsidRDefault="00B1501C" w:rsidP="00B1501C">
            <w:pPr>
              <w:spacing w:before="0" w:after="0"/>
            </w:pPr>
            <w:r w:rsidRPr="00B1501C">
              <w:t>ERG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D2A8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4614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74BC1E0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1EB5" w14:textId="77777777" w:rsidR="00B1501C" w:rsidRPr="00B1501C" w:rsidRDefault="00B1501C" w:rsidP="00B1501C">
            <w:pPr>
              <w:spacing w:before="0" w:after="0"/>
            </w:pPr>
            <w:r w:rsidRPr="00B1501C">
              <w:t>8328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EAD5" w14:textId="77777777" w:rsidR="00B1501C" w:rsidRPr="00B1501C" w:rsidRDefault="00B1501C" w:rsidP="00B1501C">
            <w:pPr>
              <w:spacing w:before="0" w:after="0"/>
            </w:pPr>
            <w:r w:rsidRPr="00B1501C">
              <w:t>GFI1B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C890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3EB0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90A5F8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8357" w14:textId="77777777" w:rsidR="00B1501C" w:rsidRPr="00B1501C" w:rsidRDefault="00B1501C" w:rsidP="00B1501C">
            <w:pPr>
              <w:spacing w:before="0" w:after="0"/>
            </w:pPr>
            <w:r w:rsidRPr="00B1501C">
              <w:t>4849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A00F" w14:textId="77777777" w:rsidR="00B1501C" w:rsidRPr="00B1501C" w:rsidRDefault="00B1501C" w:rsidP="00B1501C">
            <w:pPr>
              <w:spacing w:before="0" w:after="0"/>
            </w:pPr>
            <w:r w:rsidRPr="00B1501C">
              <w:t>CNOT3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383D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5F5D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C3518E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EC748" w14:textId="77777777" w:rsidR="00B1501C" w:rsidRPr="00B1501C" w:rsidRDefault="00B1501C" w:rsidP="00B1501C">
            <w:pPr>
              <w:spacing w:before="0" w:after="0"/>
            </w:pPr>
            <w:r w:rsidRPr="00B1501C">
              <w:t>6736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F2D1" w14:textId="77777777" w:rsidR="00B1501C" w:rsidRPr="00B1501C" w:rsidRDefault="00B1501C" w:rsidP="00B1501C">
            <w:pPr>
              <w:spacing w:before="0" w:after="0"/>
            </w:pPr>
            <w:r w:rsidRPr="00B1501C">
              <w:t>SRY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17B7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18E82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8A3B9B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EDC7" w14:textId="77777777" w:rsidR="00B1501C" w:rsidRPr="00B1501C" w:rsidRDefault="00B1501C" w:rsidP="00B1501C">
            <w:pPr>
              <w:spacing w:before="0" w:after="0"/>
            </w:pPr>
            <w:r w:rsidRPr="00B1501C">
              <w:t>2033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AF2D" w14:textId="77777777" w:rsidR="00B1501C" w:rsidRPr="00B1501C" w:rsidRDefault="00B1501C" w:rsidP="00B1501C">
            <w:pPr>
              <w:spacing w:before="0" w:after="0"/>
            </w:pPr>
            <w:r w:rsidRPr="00B1501C">
              <w:t>EP300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40EA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3CAE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48423A95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D83C" w14:textId="77777777" w:rsidR="00B1501C" w:rsidRPr="00B1501C" w:rsidRDefault="00B1501C" w:rsidP="00B1501C">
            <w:pPr>
              <w:spacing w:before="0" w:after="0"/>
            </w:pPr>
            <w:r w:rsidRPr="00B1501C">
              <w:t>7490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C2A1A" w14:textId="77777777" w:rsidR="00B1501C" w:rsidRPr="00B1501C" w:rsidRDefault="00B1501C" w:rsidP="00B1501C">
            <w:pPr>
              <w:spacing w:before="0" w:after="0"/>
            </w:pPr>
            <w:r w:rsidRPr="00B1501C">
              <w:t>WT1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D2AE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2FA1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7F4AAEA0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5327" w14:textId="77777777" w:rsidR="00B1501C" w:rsidRPr="00B1501C" w:rsidRDefault="00B1501C" w:rsidP="00B1501C">
            <w:pPr>
              <w:spacing w:before="0" w:after="0"/>
            </w:pPr>
            <w:r w:rsidRPr="00B1501C">
              <w:t>1761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BDA9" w14:textId="77777777" w:rsidR="00B1501C" w:rsidRPr="00B1501C" w:rsidRDefault="00B1501C" w:rsidP="00B1501C">
            <w:pPr>
              <w:spacing w:before="0" w:after="0"/>
            </w:pPr>
            <w:r w:rsidRPr="00B1501C">
              <w:t>DMRT1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C299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6F5B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789B45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35A5" w14:textId="77777777" w:rsidR="00B1501C" w:rsidRPr="00B1501C" w:rsidRDefault="00B1501C" w:rsidP="00B1501C">
            <w:pPr>
              <w:spacing w:before="0" w:after="0"/>
            </w:pPr>
            <w:r w:rsidRPr="00B1501C">
              <w:t>29842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EF01" w14:textId="77777777" w:rsidR="00B1501C" w:rsidRPr="00B1501C" w:rsidRDefault="00B1501C" w:rsidP="00B1501C">
            <w:pPr>
              <w:spacing w:before="0" w:after="0"/>
            </w:pPr>
            <w:r w:rsidRPr="00B1501C">
              <w:t>TFCP2L1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E124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EB82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E3B475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4155" w14:textId="77777777" w:rsidR="00B1501C" w:rsidRPr="00B1501C" w:rsidRDefault="00B1501C" w:rsidP="00B1501C">
            <w:pPr>
              <w:spacing w:before="0" w:after="0"/>
            </w:pPr>
            <w:r w:rsidRPr="00B1501C">
              <w:t>467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22CA" w14:textId="77777777" w:rsidR="00B1501C" w:rsidRPr="00B1501C" w:rsidRDefault="00B1501C" w:rsidP="00B1501C">
            <w:pPr>
              <w:spacing w:before="0" w:after="0"/>
            </w:pPr>
            <w:r w:rsidRPr="00B1501C">
              <w:t>ATF3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48BE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850F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E046168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DE6D3" w14:textId="77777777" w:rsidR="00B1501C" w:rsidRPr="00B1501C" w:rsidRDefault="00B1501C" w:rsidP="00B1501C">
            <w:pPr>
              <w:spacing w:before="0" w:after="0"/>
            </w:pPr>
            <w:r w:rsidRPr="00B1501C">
              <w:t>4087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E1EE" w14:textId="77777777" w:rsidR="00B1501C" w:rsidRPr="00B1501C" w:rsidRDefault="00B1501C" w:rsidP="00B1501C">
            <w:pPr>
              <w:spacing w:before="0" w:after="0"/>
            </w:pPr>
            <w:r w:rsidRPr="00B1501C">
              <w:t>SMAD2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42090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E82A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09408BC0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BDED" w14:textId="77777777" w:rsidR="00B1501C" w:rsidRPr="00B1501C" w:rsidRDefault="00B1501C" w:rsidP="00B1501C">
            <w:pPr>
              <w:spacing w:before="0" w:after="0"/>
            </w:pPr>
            <w:r w:rsidRPr="00B1501C">
              <w:t>4088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2390" w14:textId="77777777" w:rsidR="00B1501C" w:rsidRPr="00B1501C" w:rsidRDefault="00B1501C" w:rsidP="00B1501C">
            <w:pPr>
              <w:spacing w:before="0" w:after="0"/>
            </w:pPr>
            <w:r w:rsidRPr="00B1501C">
              <w:t>SMAD3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0575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318C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290882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E798" w14:textId="77777777" w:rsidR="00B1501C" w:rsidRPr="00B1501C" w:rsidRDefault="00B1501C" w:rsidP="00B1501C">
            <w:pPr>
              <w:spacing w:before="0" w:after="0"/>
            </w:pPr>
            <w:r w:rsidRPr="00B1501C">
              <w:t>1105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7774" w14:textId="77777777" w:rsidR="00B1501C" w:rsidRPr="00B1501C" w:rsidRDefault="00B1501C" w:rsidP="00B1501C">
            <w:pPr>
              <w:spacing w:before="0" w:after="0"/>
            </w:pPr>
            <w:r w:rsidRPr="00B1501C">
              <w:t>CHD1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70AF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D7B7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1C67ED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558B" w14:textId="77777777" w:rsidR="00B1501C" w:rsidRPr="00B1501C" w:rsidRDefault="00B1501C" w:rsidP="00B1501C">
            <w:pPr>
              <w:spacing w:before="0" w:after="0"/>
            </w:pPr>
            <w:r w:rsidRPr="00B1501C">
              <w:t>7528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A37E" w14:textId="77777777" w:rsidR="00B1501C" w:rsidRPr="00B1501C" w:rsidRDefault="00B1501C" w:rsidP="00B1501C">
            <w:pPr>
              <w:spacing w:before="0" w:after="0"/>
            </w:pPr>
            <w:r w:rsidRPr="00B1501C">
              <w:t>YY1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E520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D9FD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2ADF12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3C2B" w14:textId="77777777" w:rsidR="00B1501C" w:rsidRPr="00B1501C" w:rsidRDefault="00B1501C" w:rsidP="00B1501C">
            <w:pPr>
              <w:spacing w:before="0" w:after="0"/>
            </w:pPr>
            <w:r w:rsidRPr="00B1501C">
              <w:t>132625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1D75" w14:textId="77777777" w:rsidR="00B1501C" w:rsidRPr="00B1501C" w:rsidRDefault="00B1501C" w:rsidP="00B1501C">
            <w:pPr>
              <w:spacing w:before="0" w:after="0"/>
            </w:pPr>
            <w:r w:rsidRPr="00B1501C">
              <w:t>ZFP42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FD132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2DC7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0AFE57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3D8D" w14:textId="77777777" w:rsidR="00B1501C" w:rsidRPr="00B1501C" w:rsidRDefault="00B1501C" w:rsidP="00B1501C">
            <w:pPr>
              <w:spacing w:before="0" w:after="0"/>
            </w:pPr>
            <w:r w:rsidRPr="00B1501C">
              <w:t>4205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3DC4" w14:textId="77777777" w:rsidR="00B1501C" w:rsidRPr="00B1501C" w:rsidRDefault="00B1501C" w:rsidP="00B1501C">
            <w:pPr>
              <w:spacing w:before="0" w:after="0"/>
            </w:pPr>
            <w:r w:rsidRPr="00B1501C">
              <w:t>MEF2A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3F21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8DEE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3288E61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BF66" w14:textId="77777777" w:rsidR="00B1501C" w:rsidRPr="00B1501C" w:rsidRDefault="00B1501C" w:rsidP="00B1501C">
            <w:pPr>
              <w:spacing w:before="0" w:after="0"/>
            </w:pPr>
            <w:r w:rsidRPr="00B1501C">
              <w:t>6722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9C98" w14:textId="77777777" w:rsidR="00B1501C" w:rsidRPr="00B1501C" w:rsidRDefault="00B1501C" w:rsidP="00B1501C">
            <w:pPr>
              <w:spacing w:before="0" w:after="0"/>
            </w:pPr>
            <w:r w:rsidRPr="00B1501C">
              <w:t>SRF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6CAE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13A0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412EDD5D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145A" w14:textId="77777777" w:rsidR="00B1501C" w:rsidRPr="00B1501C" w:rsidRDefault="00B1501C" w:rsidP="00B1501C">
            <w:pPr>
              <w:spacing w:before="0" w:after="0"/>
            </w:pPr>
            <w:r w:rsidRPr="00B1501C">
              <w:t>6910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A254" w14:textId="77777777" w:rsidR="00B1501C" w:rsidRPr="00B1501C" w:rsidRDefault="00B1501C" w:rsidP="00B1501C">
            <w:pPr>
              <w:spacing w:before="0" w:after="0"/>
            </w:pPr>
            <w:r w:rsidRPr="00B1501C">
              <w:t>TBX5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83DFE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0C11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8A5E78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15EC" w14:textId="77777777" w:rsidR="00B1501C" w:rsidRPr="00B1501C" w:rsidRDefault="00B1501C" w:rsidP="00B1501C">
            <w:pPr>
              <w:spacing w:before="0" w:after="0"/>
            </w:pPr>
            <w:r w:rsidRPr="00B1501C">
              <w:t>6932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D01C" w14:textId="77777777" w:rsidR="00B1501C" w:rsidRPr="00B1501C" w:rsidRDefault="00B1501C" w:rsidP="00B1501C">
            <w:pPr>
              <w:spacing w:before="0" w:after="0"/>
            </w:pPr>
            <w:r w:rsidRPr="00B1501C">
              <w:t>TCF7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7FAF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61A6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BD6FB9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13302" w14:textId="77777777" w:rsidR="00B1501C" w:rsidRPr="00B1501C" w:rsidRDefault="00B1501C" w:rsidP="00B1501C">
            <w:pPr>
              <w:spacing w:before="0" w:after="0"/>
            </w:pPr>
            <w:r w:rsidRPr="00B1501C">
              <w:t>5885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E0AB" w14:textId="77777777" w:rsidR="00B1501C" w:rsidRPr="00B1501C" w:rsidRDefault="00B1501C" w:rsidP="00B1501C">
            <w:pPr>
              <w:spacing w:before="0" w:after="0"/>
            </w:pPr>
            <w:r w:rsidRPr="00B1501C">
              <w:t>RAD21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CD3A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6DA07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49D23A9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6AEF" w14:textId="77777777" w:rsidR="00B1501C" w:rsidRPr="00B1501C" w:rsidRDefault="00B1501C" w:rsidP="00B1501C">
            <w:pPr>
              <w:spacing w:before="0" w:after="0"/>
            </w:pPr>
            <w:r w:rsidRPr="00B1501C">
              <w:t>648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35CD" w14:textId="77777777" w:rsidR="00B1501C" w:rsidRPr="00B1501C" w:rsidRDefault="00B1501C" w:rsidP="00B1501C">
            <w:pPr>
              <w:spacing w:before="0" w:after="0"/>
            </w:pPr>
            <w:r w:rsidRPr="00B1501C">
              <w:t>BMI1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F7A6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9703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F2BCEA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CE82" w14:textId="77777777" w:rsidR="00B1501C" w:rsidRPr="00B1501C" w:rsidRDefault="00B1501C" w:rsidP="00B1501C">
            <w:pPr>
              <w:spacing w:before="0" w:after="0"/>
            </w:pPr>
            <w:r w:rsidRPr="00B1501C">
              <w:t>8726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808FA" w14:textId="77777777" w:rsidR="00B1501C" w:rsidRPr="00B1501C" w:rsidRDefault="00B1501C" w:rsidP="00B1501C">
            <w:pPr>
              <w:spacing w:before="0" w:after="0"/>
            </w:pPr>
            <w:r w:rsidRPr="00B1501C">
              <w:t>EED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17B0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B5F9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9272DFF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85AE" w14:textId="77777777" w:rsidR="00B1501C" w:rsidRPr="00B1501C" w:rsidRDefault="00B1501C" w:rsidP="00B1501C">
            <w:pPr>
              <w:spacing w:before="0" w:after="0"/>
            </w:pPr>
            <w:r w:rsidRPr="00B1501C">
              <w:t>6045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96551" w14:textId="77777777" w:rsidR="00B1501C" w:rsidRPr="00B1501C" w:rsidRDefault="00B1501C" w:rsidP="00B1501C">
            <w:pPr>
              <w:spacing w:before="0" w:after="0"/>
            </w:pPr>
            <w:r w:rsidRPr="00B1501C">
              <w:t>RNF2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86B3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7CA8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7B90CD95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57DE" w14:textId="77777777" w:rsidR="00B1501C" w:rsidRPr="00B1501C" w:rsidRDefault="00B1501C" w:rsidP="00B1501C">
            <w:pPr>
              <w:spacing w:before="0" w:after="0"/>
            </w:pPr>
            <w:r w:rsidRPr="00B1501C">
              <w:t>7020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BD62" w14:textId="77777777" w:rsidR="00B1501C" w:rsidRPr="00B1501C" w:rsidRDefault="00B1501C" w:rsidP="00B1501C">
            <w:pPr>
              <w:spacing w:before="0" w:after="0"/>
            </w:pPr>
            <w:r w:rsidRPr="00B1501C">
              <w:t>TFAP2A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53B5B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FB56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22A4B9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C7EF" w14:textId="77777777" w:rsidR="00B1501C" w:rsidRPr="00B1501C" w:rsidRDefault="00B1501C" w:rsidP="00B1501C">
            <w:pPr>
              <w:spacing w:before="0" w:after="0"/>
            </w:pPr>
            <w:r w:rsidRPr="00B1501C">
              <w:t>1499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10F1" w14:textId="77777777" w:rsidR="00B1501C" w:rsidRPr="00B1501C" w:rsidRDefault="00B1501C" w:rsidP="00B1501C">
            <w:pPr>
              <w:spacing w:before="0" w:after="0"/>
            </w:pPr>
            <w:r w:rsidRPr="00B1501C">
              <w:t>CTNNB1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9D6E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616C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B6E1FAB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CF01" w14:textId="77777777" w:rsidR="00B1501C" w:rsidRPr="00B1501C" w:rsidRDefault="00B1501C" w:rsidP="00B1501C">
            <w:pPr>
              <w:spacing w:before="0" w:after="0"/>
            </w:pPr>
            <w:r w:rsidRPr="00B1501C">
              <w:t>190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34B4" w14:textId="77777777" w:rsidR="00B1501C" w:rsidRPr="00B1501C" w:rsidRDefault="00B1501C" w:rsidP="00B1501C">
            <w:pPr>
              <w:spacing w:before="0" w:after="0"/>
            </w:pPr>
            <w:r w:rsidRPr="00B1501C">
              <w:t>NR0B1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A0FB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6A84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359DCC1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DB88" w14:textId="77777777" w:rsidR="00B1501C" w:rsidRPr="00B1501C" w:rsidRDefault="00B1501C" w:rsidP="00B1501C">
            <w:pPr>
              <w:spacing w:before="0" w:after="0"/>
            </w:pPr>
            <w:r w:rsidRPr="00B1501C">
              <w:t>1045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C646" w14:textId="77777777" w:rsidR="00B1501C" w:rsidRPr="00B1501C" w:rsidRDefault="00B1501C" w:rsidP="00B1501C">
            <w:pPr>
              <w:spacing w:before="0" w:after="0"/>
            </w:pPr>
            <w:r w:rsidRPr="00B1501C">
              <w:t>CDX2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4B69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EF23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DBC030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2E94" w14:textId="77777777" w:rsidR="00B1501C" w:rsidRPr="00B1501C" w:rsidRDefault="00B1501C" w:rsidP="00B1501C">
            <w:pPr>
              <w:spacing w:before="0" w:after="0"/>
            </w:pPr>
            <w:r w:rsidRPr="00B1501C">
              <w:t>6721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9B4A" w14:textId="77777777" w:rsidR="00B1501C" w:rsidRPr="00B1501C" w:rsidRDefault="00B1501C" w:rsidP="00B1501C">
            <w:pPr>
              <w:spacing w:before="0" w:after="0"/>
            </w:pPr>
            <w:r w:rsidRPr="00B1501C">
              <w:t>SREBF2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3037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7FA8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8F51AFE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24AD" w14:textId="77777777" w:rsidR="00B1501C" w:rsidRPr="00B1501C" w:rsidRDefault="00B1501C" w:rsidP="00B1501C">
            <w:pPr>
              <w:spacing w:before="0" w:after="0"/>
            </w:pPr>
            <w:r w:rsidRPr="00B1501C">
              <w:lastRenderedPageBreak/>
              <w:t>11107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CC99" w14:textId="77777777" w:rsidR="00B1501C" w:rsidRPr="00B1501C" w:rsidRDefault="00B1501C" w:rsidP="00B1501C">
            <w:pPr>
              <w:spacing w:before="0" w:after="0"/>
            </w:pPr>
            <w:r w:rsidRPr="00B1501C">
              <w:t>PRDM5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FBEB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6D9F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6774E1A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5EE3" w14:textId="77777777" w:rsidR="00B1501C" w:rsidRPr="00B1501C" w:rsidRDefault="00B1501C" w:rsidP="00B1501C">
            <w:pPr>
              <w:spacing w:before="0" w:after="0"/>
            </w:pPr>
            <w:r w:rsidRPr="00B1501C">
              <w:t>23569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F16C" w14:textId="77777777" w:rsidR="00B1501C" w:rsidRPr="00B1501C" w:rsidRDefault="00B1501C" w:rsidP="00B1501C">
            <w:pPr>
              <w:spacing w:before="0" w:after="0"/>
            </w:pPr>
            <w:r w:rsidRPr="00B1501C">
              <w:t>PADI4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9698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47AA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CFC2EB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1356" w14:textId="77777777" w:rsidR="00B1501C" w:rsidRPr="00B1501C" w:rsidRDefault="00B1501C" w:rsidP="00B1501C">
            <w:pPr>
              <w:spacing w:before="0" w:after="0"/>
            </w:pPr>
            <w:r w:rsidRPr="00B1501C">
              <w:t>3516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A68D" w14:textId="77777777" w:rsidR="00B1501C" w:rsidRPr="00B1501C" w:rsidRDefault="00B1501C" w:rsidP="00B1501C">
            <w:pPr>
              <w:spacing w:before="0" w:after="0"/>
            </w:pPr>
            <w:r w:rsidRPr="00B1501C">
              <w:t>RBPJ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6709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88C1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78684D08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7A05" w14:textId="77777777" w:rsidR="00B1501C" w:rsidRPr="00B1501C" w:rsidRDefault="00B1501C" w:rsidP="00B1501C">
            <w:pPr>
              <w:spacing w:before="0" w:after="0"/>
            </w:pPr>
            <w:r w:rsidRPr="00B1501C">
              <w:t>6772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DE85B" w14:textId="77777777" w:rsidR="00B1501C" w:rsidRPr="00B1501C" w:rsidRDefault="00B1501C" w:rsidP="00B1501C">
            <w:pPr>
              <w:spacing w:before="0" w:after="0"/>
            </w:pPr>
            <w:r w:rsidRPr="00B1501C">
              <w:t>STAT1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E364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6897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7EE5A47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2690" w14:textId="77777777" w:rsidR="00B1501C" w:rsidRPr="00B1501C" w:rsidRDefault="00B1501C" w:rsidP="00B1501C">
            <w:pPr>
              <w:spacing w:before="0" w:after="0"/>
            </w:pPr>
            <w:r w:rsidRPr="00B1501C">
              <w:t>27000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497E" w14:textId="77777777" w:rsidR="00B1501C" w:rsidRPr="00B1501C" w:rsidRDefault="00B1501C" w:rsidP="00B1501C">
            <w:pPr>
              <w:spacing w:before="0" w:after="0"/>
            </w:pPr>
            <w:r w:rsidRPr="00B1501C">
              <w:t>DNAJC2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1ED2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3308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6F98992A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DB38" w14:textId="77777777" w:rsidR="00B1501C" w:rsidRPr="00B1501C" w:rsidRDefault="00B1501C" w:rsidP="00B1501C">
            <w:pPr>
              <w:spacing w:before="0" w:after="0"/>
            </w:pPr>
            <w:r w:rsidRPr="00B1501C">
              <w:t>1406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CE87" w14:textId="77777777" w:rsidR="00B1501C" w:rsidRPr="00B1501C" w:rsidRDefault="00B1501C" w:rsidP="00B1501C">
            <w:pPr>
              <w:spacing w:before="0" w:after="0"/>
            </w:pPr>
            <w:r w:rsidRPr="00B1501C">
              <w:t>CRX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136B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CBD0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57D6EF8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DFB6" w14:textId="77777777" w:rsidR="00B1501C" w:rsidRPr="00B1501C" w:rsidRDefault="00B1501C" w:rsidP="00B1501C">
            <w:pPr>
              <w:spacing w:before="0" w:after="0"/>
            </w:pPr>
            <w:r w:rsidRPr="00B1501C">
              <w:t>9575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21E8" w14:textId="77777777" w:rsidR="00B1501C" w:rsidRPr="00B1501C" w:rsidRDefault="00B1501C" w:rsidP="00B1501C">
            <w:pPr>
              <w:spacing w:before="0" w:after="0"/>
            </w:pPr>
            <w:r w:rsidRPr="00B1501C">
              <w:t>CLOCK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A47D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315C5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085C736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0A48D" w14:textId="77777777" w:rsidR="00B1501C" w:rsidRPr="00B1501C" w:rsidRDefault="00B1501C" w:rsidP="00B1501C">
            <w:pPr>
              <w:spacing w:before="0" w:after="0"/>
            </w:pPr>
            <w:r w:rsidRPr="00B1501C">
              <w:t>283248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9521" w14:textId="77777777" w:rsidR="00B1501C" w:rsidRPr="00B1501C" w:rsidRDefault="00B1501C" w:rsidP="00B1501C">
            <w:pPr>
              <w:spacing w:before="0" w:after="0"/>
            </w:pPr>
            <w:r w:rsidRPr="00B1501C">
              <w:t>RCOR2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0002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31A9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15E8B345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198A" w14:textId="77777777" w:rsidR="00B1501C" w:rsidRPr="00B1501C" w:rsidRDefault="00B1501C" w:rsidP="00B1501C">
            <w:pPr>
              <w:spacing w:before="0" w:after="0"/>
            </w:pPr>
            <w:r w:rsidRPr="00B1501C">
              <w:t>2308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A271" w14:textId="77777777" w:rsidR="00B1501C" w:rsidRPr="00B1501C" w:rsidRDefault="00B1501C" w:rsidP="00B1501C">
            <w:pPr>
              <w:spacing w:before="0" w:after="0"/>
            </w:pPr>
            <w:r w:rsidRPr="00B1501C">
              <w:t>FOXO1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CA4B0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6D365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16C6F3A3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0EFF" w14:textId="77777777" w:rsidR="00B1501C" w:rsidRPr="00B1501C" w:rsidRDefault="00B1501C" w:rsidP="00B1501C">
            <w:pPr>
              <w:spacing w:before="0" w:after="0"/>
            </w:pPr>
            <w:r w:rsidRPr="00B1501C">
              <w:t>29102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1790" w14:textId="77777777" w:rsidR="00B1501C" w:rsidRPr="00B1501C" w:rsidRDefault="00B1501C" w:rsidP="00B1501C">
            <w:pPr>
              <w:spacing w:before="0" w:after="0"/>
            </w:pPr>
            <w:r w:rsidRPr="00B1501C">
              <w:t>DROSHA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E1BA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A846D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49034562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63DE" w14:textId="77777777" w:rsidR="00B1501C" w:rsidRPr="00B1501C" w:rsidRDefault="00B1501C" w:rsidP="00B1501C">
            <w:pPr>
              <w:spacing w:before="0" w:after="0"/>
            </w:pPr>
            <w:r w:rsidRPr="00B1501C">
              <w:t>2637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2992" w14:textId="77777777" w:rsidR="00B1501C" w:rsidRPr="00B1501C" w:rsidRDefault="00B1501C" w:rsidP="00B1501C">
            <w:pPr>
              <w:spacing w:before="0" w:after="0"/>
            </w:pPr>
            <w:r w:rsidRPr="00B1501C">
              <w:t>GBX2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8B6D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8FB7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237C51DC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9BA4" w14:textId="77777777" w:rsidR="00B1501C" w:rsidRPr="00B1501C" w:rsidRDefault="00B1501C" w:rsidP="00B1501C">
            <w:pPr>
              <w:spacing w:before="0" w:after="0"/>
            </w:pPr>
            <w:r w:rsidRPr="00B1501C">
              <w:t>2305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B0A7" w14:textId="77777777" w:rsidR="00B1501C" w:rsidRPr="00B1501C" w:rsidRDefault="00B1501C" w:rsidP="00B1501C">
            <w:pPr>
              <w:spacing w:before="0" w:after="0"/>
            </w:pPr>
            <w:r w:rsidRPr="00B1501C">
              <w:t>FOXM1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DAD8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D8B0D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  <w:tr w:rsidR="00B1501C" w:rsidRPr="00B1501C" w14:paraId="1AA0075A" w14:textId="77777777" w:rsidTr="00B1501C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1A1E" w14:textId="77777777" w:rsidR="00B1501C" w:rsidRPr="00B1501C" w:rsidRDefault="00B1501C" w:rsidP="00B1501C">
            <w:pPr>
              <w:spacing w:before="0" w:after="0"/>
            </w:pPr>
            <w:r w:rsidRPr="00B1501C">
              <w:t>63976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EFC0" w14:textId="77777777" w:rsidR="00B1501C" w:rsidRPr="00B1501C" w:rsidRDefault="00B1501C" w:rsidP="00B1501C">
            <w:pPr>
              <w:spacing w:before="0" w:after="0"/>
            </w:pPr>
            <w:r w:rsidRPr="00B1501C">
              <w:t>PRDM16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8685" w14:textId="77777777" w:rsidR="00B1501C" w:rsidRPr="00B1501C" w:rsidRDefault="00B1501C" w:rsidP="00B1501C">
            <w:pPr>
              <w:spacing w:before="0" w:after="0"/>
            </w:pPr>
            <w:r w:rsidRPr="00B1501C"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E7A21" w14:textId="77777777" w:rsidR="00B1501C" w:rsidRPr="00B1501C" w:rsidRDefault="00B1501C" w:rsidP="00B1501C">
            <w:pPr>
              <w:spacing w:before="0" w:after="0"/>
            </w:pPr>
            <w:r w:rsidRPr="00B1501C">
              <w:t>0</w:t>
            </w:r>
          </w:p>
        </w:tc>
      </w:tr>
    </w:tbl>
    <w:p w14:paraId="61E6F5A4" w14:textId="0B694C39" w:rsidR="00665C61" w:rsidRPr="001549D3" w:rsidRDefault="00665C61" w:rsidP="00654E8F">
      <w:pPr>
        <w:spacing w:before="240"/>
      </w:pPr>
    </w:p>
    <w:sectPr w:rsidR="00665C61" w:rsidRPr="001549D3" w:rsidSect="00B1501C">
      <w:pgSz w:w="15840" w:h="12240" w:orient="landscape"/>
      <w:pgMar w:top="1282" w:right="1138" w:bottom="1181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4EF79" w14:textId="77777777" w:rsidR="00E90978" w:rsidRDefault="00E90978" w:rsidP="00117666">
      <w:pPr>
        <w:spacing w:after="0"/>
      </w:pPr>
      <w:r>
        <w:separator/>
      </w:r>
    </w:p>
  </w:endnote>
  <w:endnote w:type="continuationSeparator" w:id="0">
    <w:p w14:paraId="5CF5D541" w14:textId="77777777" w:rsidR="00E90978" w:rsidRDefault="00E9097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665C61" w:rsidRPr="00577C4C" w:rsidRDefault="00665C61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665C61" w:rsidRPr="00577C4C" w:rsidRDefault="00665C6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1501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665C61" w:rsidRPr="00577C4C" w:rsidRDefault="00665C6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1501C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665C61" w:rsidRPr="00577C4C" w:rsidRDefault="00665C61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665C61" w:rsidRPr="00577C4C" w:rsidRDefault="00665C6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1501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2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665C61" w:rsidRPr="00577C4C" w:rsidRDefault="00665C6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1501C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ED8C8" w14:textId="77777777" w:rsidR="00E90978" w:rsidRDefault="00E90978" w:rsidP="00117666">
      <w:pPr>
        <w:spacing w:after="0"/>
      </w:pPr>
      <w:r>
        <w:separator/>
      </w:r>
    </w:p>
  </w:footnote>
  <w:footnote w:type="continuationSeparator" w:id="0">
    <w:p w14:paraId="57C0A411" w14:textId="77777777" w:rsidR="00E90978" w:rsidRDefault="00E9097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665C61" w:rsidRPr="009151AA" w:rsidRDefault="00665C61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54824" w14:textId="3E355025" w:rsidR="00665C61" w:rsidRPr="00017CD3" w:rsidRDefault="00665C61" w:rsidP="00017CD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665C61" w:rsidRDefault="00665C61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17CD3"/>
    <w:rsid w:val="00034304"/>
    <w:rsid w:val="00035434"/>
    <w:rsid w:val="00052A14"/>
    <w:rsid w:val="00077D53"/>
    <w:rsid w:val="00105FD9"/>
    <w:rsid w:val="00117666"/>
    <w:rsid w:val="001549D3"/>
    <w:rsid w:val="00160065"/>
    <w:rsid w:val="001737F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5A9F"/>
    <w:rsid w:val="00593EEA"/>
    <w:rsid w:val="005A5EEE"/>
    <w:rsid w:val="005D60BA"/>
    <w:rsid w:val="006375C7"/>
    <w:rsid w:val="00654E8F"/>
    <w:rsid w:val="00660D05"/>
    <w:rsid w:val="00665C61"/>
    <w:rsid w:val="006820B1"/>
    <w:rsid w:val="006B7D14"/>
    <w:rsid w:val="00701727"/>
    <w:rsid w:val="0070566C"/>
    <w:rsid w:val="00714C50"/>
    <w:rsid w:val="007169E8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501C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90978"/>
    <w:rsid w:val="00EA3D3C"/>
    <w:rsid w:val="00EC090A"/>
    <w:rsid w:val="00ED20B5"/>
    <w:rsid w:val="00F46900"/>
    <w:rsid w:val="00F61D89"/>
    <w:rsid w:val="00FA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LightShading">
    <w:name w:val="Light Shading"/>
    <w:basedOn w:val="TableNormal"/>
    <w:uiPriority w:val="60"/>
    <w:rsid w:val="007169E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LightShading">
    <w:name w:val="Light Shading"/>
    <w:basedOn w:val="TableNormal"/>
    <w:uiPriority w:val="60"/>
    <w:rsid w:val="007169E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CDEEF6C-869E-4DF3-A2C6-4EC1B397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15</TotalTime>
  <Pages>10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sregis</cp:lastModifiedBy>
  <cp:revision>5</cp:revision>
  <cp:lastPrinted>2013-10-03T12:51:00Z</cp:lastPrinted>
  <dcterms:created xsi:type="dcterms:W3CDTF">2021-09-10T22:08:00Z</dcterms:created>
  <dcterms:modified xsi:type="dcterms:W3CDTF">2021-09-10T22:23:00Z</dcterms:modified>
</cp:coreProperties>
</file>