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8DBF6EB" w:rsidR="00654E8F" w:rsidRDefault="00654E8F" w:rsidP="0001436A">
      <w:pPr>
        <w:pStyle w:val="SupplementaryMaterial"/>
      </w:pPr>
      <w:r w:rsidRPr="001549D3">
        <w:t>Supplementary Material</w:t>
      </w:r>
    </w:p>
    <w:p w14:paraId="59611C5F" w14:textId="77777777" w:rsidR="00A16604" w:rsidRPr="001E1936" w:rsidRDefault="00A16604" w:rsidP="00A16604">
      <w:pPr>
        <w:rPr>
          <w:rFonts w:cs="Times New Roman"/>
        </w:rPr>
      </w:pPr>
      <w:r w:rsidRPr="001E1936">
        <w:rPr>
          <w:rFonts w:cs="Times New Roman"/>
        </w:rPr>
        <w:t>CircTAF8 full sequence</w:t>
      </w:r>
    </w:p>
    <w:p w14:paraId="7D8A536E" w14:textId="25E20555" w:rsidR="00A16604" w:rsidRDefault="00A16604" w:rsidP="00A16604">
      <w:pPr>
        <w:rPr>
          <w:rFonts w:cs="Times New Roman"/>
          <w:color w:val="000000" w:themeColor="text1"/>
        </w:rPr>
      </w:pPr>
      <w:r w:rsidRPr="001E1936">
        <w:rPr>
          <w:rFonts w:cs="Times New Roman"/>
          <w:color w:val="000000" w:themeColor="text1"/>
        </w:rPr>
        <w:t>AGGTCGGGCAGCAAGCACACGACCACGCCGGCAGATAACTACTACCTGGCCCGAAGGAGGACTCTGCAGGTGGTGGTCAGCTCCTTGCTCACTGAAGCTGGTTTTGAGAGCGCTGAAAAGGCTGCGGTGGAAACACTGACAGAGATGTTACAGAGCTTATTTCTGAAATTGGGAGGAGTGCAAAGTCCTACTGTGAACATACAGCCAGAACACAGCCTACACTCTCTGATATAGTGGTTACTTTAGTGGAAATGGGTTCAATGTTGAAACGCTTCCTGCATATGCAAAGCGCTCCCAGAGGATGGTCATCACTGCCCTCCTGTGACAAATCAGCCTGTGACTCCCAAGGCCCTGACAGCTGGACAGAACAAGCCACATCCATCCCACATCCCTGGCTATTTTCCCGAGTTTCCAGATCCTCACACCTACATCAAGACACCA</w:t>
      </w:r>
    </w:p>
    <w:p w14:paraId="6AF3543C" w14:textId="13F37125" w:rsidR="00A16604" w:rsidRDefault="00A16604" w:rsidP="00A16604">
      <w:pPr>
        <w:rPr>
          <w:rFonts w:cs="Times New Roman"/>
          <w:color w:val="000000" w:themeColor="text1"/>
        </w:rPr>
      </w:pPr>
    </w:p>
    <w:p w14:paraId="7D4848EB" w14:textId="59224D37" w:rsidR="00A16604" w:rsidRDefault="00A16604" w:rsidP="00A16604">
      <w:pPr>
        <w:rPr>
          <w:rFonts w:cs="Times New Roman"/>
          <w:color w:val="000000" w:themeColor="text1"/>
        </w:rPr>
      </w:pPr>
    </w:p>
    <w:p w14:paraId="13F91BE9" w14:textId="56B086D2" w:rsidR="00A16604" w:rsidRDefault="00A16604" w:rsidP="00A16604">
      <w:pPr>
        <w:rPr>
          <w:rFonts w:cs="Times New Roman"/>
          <w:color w:val="000000" w:themeColor="text1"/>
        </w:rPr>
      </w:pPr>
    </w:p>
    <w:p w14:paraId="4D310393" w14:textId="6C62FDB5" w:rsidR="00A16604" w:rsidRDefault="00A16604" w:rsidP="00A16604">
      <w:pPr>
        <w:rPr>
          <w:rFonts w:cs="Times New Roman"/>
          <w:color w:val="000000" w:themeColor="text1"/>
        </w:rPr>
      </w:pPr>
    </w:p>
    <w:p w14:paraId="2CAC0AC2" w14:textId="5F256DA5" w:rsidR="00A16604" w:rsidRDefault="00A16604" w:rsidP="00A16604">
      <w:pPr>
        <w:rPr>
          <w:rFonts w:cs="Times New Roman"/>
          <w:color w:val="000000" w:themeColor="text1"/>
        </w:rPr>
      </w:pPr>
    </w:p>
    <w:p w14:paraId="39EC437C" w14:textId="37E5BF25" w:rsidR="00A16604" w:rsidRDefault="00A16604" w:rsidP="00A16604">
      <w:pPr>
        <w:rPr>
          <w:rFonts w:cs="Times New Roman"/>
          <w:color w:val="000000" w:themeColor="text1"/>
        </w:rPr>
      </w:pPr>
    </w:p>
    <w:p w14:paraId="03E2B2C8" w14:textId="2AF148F2" w:rsidR="00A16604" w:rsidRDefault="00A16604" w:rsidP="00A16604">
      <w:pPr>
        <w:rPr>
          <w:rFonts w:cs="Times New Roman"/>
          <w:color w:val="000000" w:themeColor="text1"/>
        </w:rPr>
      </w:pPr>
    </w:p>
    <w:p w14:paraId="05883ECA" w14:textId="56DD7AD0" w:rsidR="00A16604" w:rsidRDefault="00A16604" w:rsidP="00A16604">
      <w:pPr>
        <w:rPr>
          <w:rFonts w:cs="Times New Roman"/>
          <w:color w:val="000000" w:themeColor="text1"/>
        </w:rPr>
      </w:pPr>
    </w:p>
    <w:p w14:paraId="09BD5695" w14:textId="3FAF3D83" w:rsidR="00A16604" w:rsidRDefault="00A16604" w:rsidP="00A16604">
      <w:pPr>
        <w:rPr>
          <w:rFonts w:cs="Times New Roman"/>
          <w:color w:val="000000" w:themeColor="text1"/>
        </w:rPr>
      </w:pPr>
    </w:p>
    <w:p w14:paraId="40D7AAF3" w14:textId="2CC5F662" w:rsidR="00A16604" w:rsidRDefault="00A16604" w:rsidP="00A16604">
      <w:pPr>
        <w:rPr>
          <w:rFonts w:cs="Times New Roman"/>
          <w:color w:val="000000" w:themeColor="text1"/>
        </w:rPr>
      </w:pPr>
    </w:p>
    <w:p w14:paraId="4189D9BB" w14:textId="6072A363" w:rsidR="00A16604" w:rsidRDefault="00A16604" w:rsidP="00A16604">
      <w:pPr>
        <w:rPr>
          <w:rFonts w:cs="Times New Roman"/>
          <w:color w:val="000000" w:themeColor="text1"/>
        </w:rPr>
      </w:pPr>
    </w:p>
    <w:p w14:paraId="28F2FF9B" w14:textId="0D44B3B4" w:rsidR="00A16604" w:rsidRDefault="00A16604" w:rsidP="00A16604">
      <w:pPr>
        <w:rPr>
          <w:rFonts w:cs="Times New Roman"/>
          <w:color w:val="000000" w:themeColor="text1"/>
        </w:rPr>
      </w:pPr>
    </w:p>
    <w:p w14:paraId="1FAEC46E" w14:textId="0EB260BE" w:rsidR="00A16604" w:rsidRDefault="00A16604" w:rsidP="00A16604">
      <w:pPr>
        <w:rPr>
          <w:rFonts w:cs="Times New Roman"/>
          <w:color w:val="000000" w:themeColor="text1"/>
        </w:rPr>
      </w:pPr>
    </w:p>
    <w:p w14:paraId="6C361603" w14:textId="71F76BBF" w:rsidR="00A16604" w:rsidRDefault="00A16604" w:rsidP="00A16604">
      <w:pPr>
        <w:rPr>
          <w:rFonts w:cs="Times New Roman"/>
          <w:color w:val="000000" w:themeColor="text1"/>
        </w:rPr>
      </w:pPr>
    </w:p>
    <w:p w14:paraId="3BED6590" w14:textId="1D5E23CD" w:rsidR="00A16604" w:rsidRDefault="00A16604" w:rsidP="00A16604">
      <w:pPr>
        <w:rPr>
          <w:rFonts w:cs="Times New Roman"/>
          <w:color w:val="000000" w:themeColor="text1"/>
        </w:rPr>
      </w:pPr>
    </w:p>
    <w:p w14:paraId="3F9024D2" w14:textId="17E172B8" w:rsidR="00A16604" w:rsidRDefault="00A16604" w:rsidP="00A16604">
      <w:pPr>
        <w:rPr>
          <w:rFonts w:cs="Times New Roman"/>
          <w:color w:val="000000" w:themeColor="text1"/>
        </w:rPr>
      </w:pPr>
    </w:p>
    <w:p w14:paraId="3EFABBEF" w14:textId="3408976B" w:rsidR="00A16604" w:rsidRDefault="00A16604" w:rsidP="00A16604">
      <w:pPr>
        <w:rPr>
          <w:rFonts w:cs="Times New Roman"/>
          <w:color w:val="000000" w:themeColor="text1"/>
        </w:rPr>
      </w:pPr>
    </w:p>
    <w:p w14:paraId="48A5A44F" w14:textId="77777777" w:rsidR="00A16604" w:rsidRPr="001E1936" w:rsidRDefault="00A16604" w:rsidP="00A16604">
      <w:pPr>
        <w:rPr>
          <w:rFonts w:cs="Times New Roman"/>
          <w:color w:val="000000" w:themeColor="text1"/>
        </w:rPr>
      </w:pPr>
    </w:p>
    <w:p w14:paraId="4E91A5D6" w14:textId="5125C336" w:rsidR="00A16604" w:rsidRPr="001E1936" w:rsidRDefault="00A16604" w:rsidP="00A16604">
      <w:pPr>
        <w:rPr>
          <w:rFonts w:cs="Times New Roman"/>
        </w:rPr>
      </w:pPr>
      <w:r>
        <w:rPr>
          <w:rFonts w:cs="Times New Roman"/>
        </w:rPr>
        <w:lastRenderedPageBreak/>
        <w:t xml:space="preserve">Supplement </w:t>
      </w:r>
      <w:r w:rsidRPr="001E1936">
        <w:rPr>
          <w:rFonts w:cs="Times New Roman"/>
        </w:rPr>
        <w:t xml:space="preserve">Table </w:t>
      </w:r>
      <w:r w:rsidR="009A3E68">
        <w:rPr>
          <w:rFonts w:cs="Times New Roman"/>
        </w:rPr>
        <w:t>S</w:t>
      </w:r>
      <w:r w:rsidRPr="001E1936">
        <w:rPr>
          <w:rFonts w:cs="Times New Roman"/>
        </w:rPr>
        <w:t>1. All primers information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2131"/>
        <w:gridCol w:w="4257"/>
        <w:gridCol w:w="1638"/>
        <w:gridCol w:w="1567"/>
      </w:tblGrid>
      <w:tr w:rsidR="00A16604" w:rsidRPr="00A16604" w14:paraId="4AE9D0DA" w14:textId="77777777" w:rsidTr="00A16604">
        <w:trPr>
          <w:trHeight w:val="467"/>
        </w:trPr>
        <w:tc>
          <w:tcPr>
            <w:tcW w:w="21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3E6455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Primer</w:t>
            </w:r>
          </w:p>
        </w:tc>
        <w:tc>
          <w:tcPr>
            <w:tcW w:w="42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9BE60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Primer sequence</w:t>
            </w:r>
          </w:p>
        </w:tc>
        <w:tc>
          <w:tcPr>
            <w:tcW w:w="16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D365AB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Annealing temperature</w:t>
            </w: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F0188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Product size</w:t>
            </w:r>
          </w:p>
        </w:tc>
      </w:tr>
      <w:tr w:rsidR="00A16604" w:rsidRPr="00A16604" w14:paraId="77D57293" w14:textId="77777777" w:rsidTr="00A16604">
        <w:trPr>
          <w:trHeight w:val="459"/>
        </w:trPr>
        <w:tc>
          <w:tcPr>
            <w:tcW w:w="21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FE24E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CircTAF8 Divergent primer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DB3086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CCCACATCCCTGGCTATTT</w:t>
            </w:r>
          </w:p>
          <w:p w14:paraId="19E166C3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CTGCAGAGTCCTCCTTCGG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017C2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C744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128</w:t>
            </w:r>
          </w:p>
        </w:tc>
      </w:tr>
      <w:tr w:rsidR="00A16604" w:rsidRPr="00A16604" w14:paraId="16017976" w14:textId="77777777" w:rsidTr="00A16604">
        <w:trPr>
          <w:trHeight w:val="918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529966BD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CircTAF8 Convergent</w:t>
            </w:r>
          </w:p>
          <w:p w14:paraId="6DF65B30" w14:textId="6E09DCB0" w:rsid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p</w:t>
            </w: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rimer</w:t>
            </w:r>
          </w:p>
          <w:p w14:paraId="62074BE1" w14:textId="20C94E02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CircTAF8 qPCR primer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4CF6F42B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CGGTGGAAACACTGACAGAGAT</w:t>
            </w:r>
          </w:p>
          <w:p w14:paraId="3901F20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GGGAGTCACAGGCTGATTTGT</w:t>
            </w:r>
          </w:p>
          <w:p w14:paraId="1AAE0F25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 xml:space="preserve">F: </w:t>
            </w: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GACAAATCAGCCTGTGACTCCC</w:t>
            </w:r>
          </w:p>
          <w:p w14:paraId="2287BECF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 xml:space="preserve">R: </w:t>
            </w: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ATCTCTGTCAGTGTTTCCACCG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CAFBFC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  <w:p w14:paraId="0D5DE295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 w14:paraId="65CA3010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 w:hint="eastAsia"/>
                <w:color w:val="000000"/>
                <w:sz w:val="18"/>
                <w:szCs w:val="18"/>
              </w:rPr>
              <w:t>5</w:t>
            </w: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8A2D00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221</w:t>
            </w:r>
          </w:p>
          <w:p w14:paraId="39133379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 w14:paraId="30AA72C3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 w:hint="eastAsia"/>
                <w:color w:val="000000"/>
                <w:sz w:val="18"/>
                <w:szCs w:val="18"/>
              </w:rPr>
              <w:t>2</w:t>
            </w: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64</w:t>
            </w:r>
          </w:p>
        </w:tc>
      </w:tr>
      <w:tr w:rsidR="00A16604" w:rsidRPr="00A16604" w14:paraId="492F4E99" w14:textId="77777777" w:rsidTr="00A16604">
        <w:trPr>
          <w:trHeight w:val="46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519D567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TAF8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1C0A1E3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ACTCTTGCAAAGAGGTCGGG</w:t>
            </w:r>
          </w:p>
          <w:p w14:paraId="4B352247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TCTCTGTCAGCGTTTCCACC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5070EDE3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762ED1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157</w:t>
            </w:r>
          </w:p>
        </w:tc>
      </w:tr>
      <w:tr w:rsidR="00A16604" w:rsidRPr="00A16604" w14:paraId="140BAB44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36E70DFD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β-actin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5910648C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F: AATGGCTCCGGTATGTGCAA</w:t>
            </w:r>
          </w:p>
          <w:p w14:paraId="64EE2D31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R: GGCCCATACCAACCATCACA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2048A4F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DEC79D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113</w:t>
            </w:r>
          </w:p>
        </w:tc>
      </w:tr>
      <w:tr w:rsidR="00A16604" w:rsidRPr="00A16604" w14:paraId="6707689A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1EB607FA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CircHIPK3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485CC51B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GTTTAATCCACGCTGACCTCA</w:t>
            </w:r>
          </w:p>
          <w:p w14:paraId="2A027AFF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GACTTGTGAGGCCATACCTATA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3C35487A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32A40D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130</w:t>
            </w:r>
          </w:p>
        </w:tc>
      </w:tr>
      <w:tr w:rsidR="00A16604" w:rsidRPr="00A16604" w14:paraId="53332761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244C1A0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PCNA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42C4DD4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GTGCTGGGACCTGGGTT</w:t>
            </w:r>
          </w:p>
          <w:p w14:paraId="1569076B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CGTATCCGCATTGTCTTCT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94E508F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C758319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217</w:t>
            </w:r>
          </w:p>
        </w:tc>
      </w:tr>
      <w:tr w:rsidR="00A16604" w:rsidRPr="00A16604" w14:paraId="0C6D34E4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6C7A912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Cyclin B2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351F41A3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CAGTAAAGGCTACGAAAG</w:t>
            </w:r>
          </w:p>
          <w:p w14:paraId="0B25D42C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ACATCCATAGGGACAGG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5495A2D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A15410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133</w:t>
            </w:r>
          </w:p>
        </w:tc>
      </w:tr>
      <w:tr w:rsidR="00A16604" w:rsidRPr="00A16604" w14:paraId="621BAAB9" w14:textId="77777777" w:rsidTr="00A16604">
        <w:trPr>
          <w:trHeight w:val="46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5492C5E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Cyclin D1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1DBEF5CD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CAGAAGTGCGAAGAGGAAGT</w:t>
            </w:r>
          </w:p>
          <w:p w14:paraId="41E88CDE" w14:textId="77777777" w:rsidR="00A16604" w:rsidRPr="00A16604" w:rsidRDefault="00A16604" w:rsidP="00A16604">
            <w:pPr>
              <w:widowControl w:val="0"/>
              <w:tabs>
                <w:tab w:val="left" w:pos="728"/>
              </w:tabs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CTGATGGAGTTGTCGGTGTA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117100D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73AB41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188</w:t>
            </w:r>
          </w:p>
        </w:tc>
      </w:tr>
      <w:tr w:rsidR="00A16604" w:rsidRPr="00A16604" w14:paraId="08BF28DC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5A71694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Cyclin D2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4BE09C1D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AACTTGCTCTACGACGACC</w:t>
            </w:r>
          </w:p>
          <w:p w14:paraId="02D1DDC7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TTCACAGACCTCCAACATC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835DB95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535B720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150</w:t>
            </w:r>
          </w:p>
        </w:tc>
      </w:tr>
      <w:tr w:rsidR="00A16604" w:rsidRPr="00A16604" w14:paraId="5BC4F52B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88F386B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MYHC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19743910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CTCCTCACGCTTTGGTAA</w:t>
            </w:r>
          </w:p>
          <w:p w14:paraId="1ABDECA3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TGATAGTCGTATGGGTTGGT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32BEA2F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6C3ACB2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213</w:t>
            </w:r>
          </w:p>
        </w:tc>
      </w:tr>
      <w:tr w:rsidR="00A16604" w:rsidRPr="00A16604" w14:paraId="0B52B7A1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DFE4E8F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MYOG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101898EC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CGGAGGCTGAAGAAGGTGAA</w:t>
            </w:r>
          </w:p>
          <w:p w14:paraId="1AAF4877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CGGTCCTCTGCCTGGTCAT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517BAF95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10BC35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320</w:t>
            </w:r>
          </w:p>
        </w:tc>
      </w:tr>
      <w:tr w:rsidR="00A16604" w:rsidRPr="00A16604" w14:paraId="64B27120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F5B641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MYOD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701BC6EE" w14:textId="77777777" w:rsidR="00A16604" w:rsidRPr="00A16604" w:rsidRDefault="00A16604" w:rsidP="00A16604">
            <w:pPr>
              <w:widowControl w:val="0"/>
              <w:tabs>
                <w:tab w:val="left" w:pos="1133"/>
              </w:tabs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GCTACTACACGGAATCACCAAAT</w:t>
            </w:r>
          </w:p>
          <w:p w14:paraId="74AB8CF9" w14:textId="77777777" w:rsidR="00A16604" w:rsidRPr="00A16604" w:rsidRDefault="00A16604" w:rsidP="00A16604">
            <w:pPr>
              <w:widowControl w:val="0"/>
              <w:tabs>
                <w:tab w:val="left" w:pos="1133"/>
              </w:tabs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CTGGGCTCCACTGTCACTCA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44C17AD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635455B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200</w:t>
            </w:r>
          </w:p>
        </w:tc>
      </w:tr>
      <w:tr w:rsidR="00A16604" w:rsidRPr="00A16604" w14:paraId="75EB888B" w14:textId="77777777" w:rsidTr="00A16604">
        <w:trPr>
          <w:trHeight w:val="46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CAAB3E4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GAPDH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2BC3EE7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TCCTCCACCTTTGATGCG</w:t>
            </w:r>
          </w:p>
          <w:p w14:paraId="169F633C" w14:textId="77777777" w:rsidR="00A16604" w:rsidRPr="00A16604" w:rsidRDefault="00A16604" w:rsidP="00A16604">
            <w:pPr>
              <w:widowControl w:val="0"/>
              <w:tabs>
                <w:tab w:val="left" w:pos="1133"/>
              </w:tabs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GTGCCTGGCTCACTCCTT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BAEA3C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5CDDED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146</w:t>
            </w:r>
          </w:p>
        </w:tc>
      </w:tr>
      <w:tr w:rsidR="00A16604" w:rsidRPr="00A16604" w14:paraId="1E9E672B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67E2289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U6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6A3D136E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F: CGTGGGGTACAGCAGCTC</w:t>
            </w:r>
          </w:p>
          <w:p w14:paraId="441F6197" w14:textId="77777777" w:rsidR="00A16604" w:rsidRPr="00A16604" w:rsidRDefault="00A16604" w:rsidP="00A16604">
            <w:pPr>
              <w:widowControl w:val="0"/>
              <w:tabs>
                <w:tab w:val="left" w:pos="1133"/>
              </w:tabs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  <w:shd w:val="clear" w:color="auto" w:fill="FFFFFF"/>
              </w:rPr>
              <w:t>R: CAGCTCCAGGAACTCCTCCT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2EFB6A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13EBB26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253</w:t>
            </w:r>
          </w:p>
        </w:tc>
      </w:tr>
      <w:tr w:rsidR="00A16604" w:rsidRPr="00A16604" w14:paraId="4450FE84" w14:textId="77777777" w:rsidTr="00A16604">
        <w:trPr>
          <w:trHeight w:val="22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3DE8963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P1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1ED89627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GGAGATTCGGCTGAAGGTTCG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6051089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B5844B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946</w:t>
            </w:r>
          </w:p>
        </w:tc>
      </w:tr>
      <w:tr w:rsidR="00A16604" w:rsidRPr="00A16604" w14:paraId="4E88F792" w14:textId="77777777" w:rsidTr="00A16604">
        <w:trPr>
          <w:trHeight w:val="233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240E63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3ECCCB2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GCCATTACTTTTGGAGCAACCTA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5199BAA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199A62E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 w:rsidR="00A16604" w:rsidRPr="00A16604" w14:paraId="4AB75BA0" w14:textId="77777777" w:rsidTr="00A16604">
        <w:trPr>
          <w:trHeight w:val="233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78E731A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P2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2EE2AF32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ATCTCTATTTGTAGGTTGCTCCA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967E9A7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7B995D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979</w:t>
            </w:r>
          </w:p>
        </w:tc>
      </w:tr>
      <w:tr w:rsidR="00A16604" w:rsidRPr="00A16604" w14:paraId="41A804C3" w14:textId="77777777" w:rsidTr="00A16604">
        <w:trPr>
          <w:trHeight w:val="22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742F6F8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</w:tcPr>
          <w:p w14:paraId="5F096CDF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CCAGCTTCAGTGAGCAAGGA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7A28CB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1FC2870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 w:rsidR="00A16604" w:rsidRPr="00A16604" w14:paraId="05F7D7DE" w14:textId="77777777" w:rsidTr="00A16604">
        <w:trPr>
          <w:trHeight w:val="459"/>
        </w:trPr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CB8FE5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P3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C39FA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F: TCGTGGATGTGCTCTGTCACTA</w:t>
            </w:r>
          </w:p>
          <w:p w14:paraId="66291A56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R: GCCTCAGAAGGCTGAACACAA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4525F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38ED63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A16604">
              <w:rPr>
                <w:rFonts w:eastAsia="等线" w:cs="Times New Roman"/>
                <w:color w:val="000000"/>
                <w:sz w:val="18"/>
                <w:szCs w:val="18"/>
              </w:rPr>
              <w:t>815</w:t>
            </w:r>
          </w:p>
        </w:tc>
      </w:tr>
      <w:tr w:rsidR="00A16604" w:rsidRPr="00A16604" w14:paraId="7D86ABE8" w14:textId="77777777" w:rsidTr="00A16604">
        <w:trPr>
          <w:trHeight w:val="233"/>
        </w:trPr>
        <w:tc>
          <w:tcPr>
            <w:tcW w:w="21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11E84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C70A3" w14:textId="77777777" w:rsidR="00A16604" w:rsidRPr="00A16604" w:rsidRDefault="00A16604" w:rsidP="00A16604">
            <w:pPr>
              <w:widowControl w:val="0"/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9A1061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33A0C" w14:textId="77777777" w:rsidR="00A16604" w:rsidRPr="00A16604" w:rsidRDefault="00A16604" w:rsidP="00A16604">
            <w:pPr>
              <w:widowControl w:val="0"/>
              <w:spacing w:before="0" w:after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</w:tbl>
    <w:p w14:paraId="499C41A7" w14:textId="37256660" w:rsidR="00A16604" w:rsidRDefault="00A16604" w:rsidP="00A16604">
      <w:pPr>
        <w:pStyle w:val="aff6"/>
        <w:jc w:val="left"/>
      </w:pPr>
    </w:p>
    <w:p w14:paraId="30D53AAE" w14:textId="7F38FBD3" w:rsidR="006274DB" w:rsidRDefault="006274DB" w:rsidP="006274DB"/>
    <w:p w14:paraId="4821CCF5" w14:textId="53C09DDB" w:rsidR="006274DB" w:rsidRDefault="006274DB" w:rsidP="006274DB"/>
    <w:p w14:paraId="1F74C602" w14:textId="5DDD0055" w:rsidR="006274DB" w:rsidRDefault="006274DB" w:rsidP="006274DB"/>
    <w:p w14:paraId="0262B345" w14:textId="1F84113F" w:rsidR="006274DB" w:rsidRDefault="006274DB" w:rsidP="006274DB"/>
    <w:p w14:paraId="289653B0" w14:textId="2A156174" w:rsidR="006274DB" w:rsidRDefault="006274DB" w:rsidP="006274DB"/>
    <w:p w14:paraId="60130B64" w14:textId="30BEC935" w:rsidR="006274DB" w:rsidRPr="001E1936" w:rsidRDefault="006274DB" w:rsidP="006274DB">
      <w:pPr>
        <w:jc w:val="center"/>
        <w:rPr>
          <w:rFonts w:cs="Times New Roman"/>
        </w:rPr>
      </w:pPr>
      <w:r>
        <w:rPr>
          <w:rFonts w:cs="Times New Roman"/>
        </w:rPr>
        <w:lastRenderedPageBreak/>
        <w:t xml:space="preserve">Supplement </w:t>
      </w:r>
      <w:r w:rsidRPr="001E1936">
        <w:rPr>
          <w:rFonts w:cs="Times New Roman"/>
        </w:rPr>
        <w:t xml:space="preserve">Table </w:t>
      </w:r>
      <w:r w:rsidR="009A3E68">
        <w:rPr>
          <w:rFonts w:cs="Times New Roman"/>
        </w:rPr>
        <w:t>S</w:t>
      </w:r>
      <w:r>
        <w:rPr>
          <w:rFonts w:cs="Times New Roman"/>
        </w:rPr>
        <w:t>2</w:t>
      </w:r>
      <w:r w:rsidRPr="001E1936">
        <w:rPr>
          <w:rFonts w:cs="Times New Roman"/>
        </w:rPr>
        <w:t xml:space="preserve">. </w:t>
      </w:r>
      <w:bookmarkStart w:id="0" w:name="_Hlk76806911"/>
      <w:r w:rsidRPr="001E1936">
        <w:rPr>
          <w:rFonts w:cs="Times New Roman"/>
        </w:rPr>
        <w:t>The genotype and allele frequencies of 17 SNPs of circTAF8 flanking introns</w:t>
      </w:r>
      <w:bookmarkEnd w:id="0"/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850"/>
        <w:gridCol w:w="1134"/>
        <w:gridCol w:w="976"/>
        <w:gridCol w:w="888"/>
        <w:gridCol w:w="936"/>
        <w:gridCol w:w="1529"/>
        <w:gridCol w:w="695"/>
      </w:tblGrid>
      <w:tr w:rsidR="006274DB" w:rsidRPr="006274DB" w14:paraId="131A47B2" w14:textId="77777777" w:rsidTr="00974D1C">
        <w:trPr>
          <w:jc w:val="center"/>
        </w:trPr>
        <w:tc>
          <w:tcPr>
            <w:tcW w:w="1413" w:type="dxa"/>
            <w:vAlign w:val="center"/>
          </w:tcPr>
          <w:p w14:paraId="280EC25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Polymorphism Site</w:t>
            </w:r>
          </w:p>
        </w:tc>
        <w:tc>
          <w:tcPr>
            <w:tcW w:w="850" w:type="dxa"/>
          </w:tcPr>
          <w:p w14:paraId="59435BD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Sample size</w:t>
            </w:r>
          </w:p>
        </w:tc>
        <w:tc>
          <w:tcPr>
            <w:tcW w:w="1134" w:type="dxa"/>
          </w:tcPr>
          <w:p w14:paraId="0826990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spellStart"/>
            <w:r w:rsidRPr="006274DB">
              <w:rPr>
                <w:rFonts w:eastAsia="等线" w:cs="Times New Roman"/>
                <w:sz w:val="18"/>
                <w:szCs w:val="18"/>
              </w:rPr>
              <w:t>Genetype</w:t>
            </w:r>
            <w:proofErr w:type="spellEnd"/>
          </w:p>
        </w:tc>
        <w:tc>
          <w:tcPr>
            <w:tcW w:w="851" w:type="dxa"/>
          </w:tcPr>
          <w:p w14:paraId="4BC9602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Frequency</w:t>
            </w:r>
          </w:p>
        </w:tc>
        <w:tc>
          <w:tcPr>
            <w:tcW w:w="888" w:type="dxa"/>
          </w:tcPr>
          <w:p w14:paraId="077BBF3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spellStart"/>
            <w:r w:rsidRPr="006274DB">
              <w:rPr>
                <w:rFonts w:eastAsia="等线" w:cs="Times New Roman"/>
                <w:sz w:val="18"/>
                <w:szCs w:val="18"/>
              </w:rPr>
              <w:t>Allel</w:t>
            </w:r>
            <w:proofErr w:type="spellEnd"/>
          </w:p>
        </w:tc>
        <w:tc>
          <w:tcPr>
            <w:tcW w:w="936" w:type="dxa"/>
          </w:tcPr>
          <w:p w14:paraId="3163A08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spellStart"/>
            <w:r w:rsidRPr="006274DB">
              <w:rPr>
                <w:rFonts w:eastAsia="等线" w:cs="Times New Roman"/>
                <w:sz w:val="18"/>
                <w:szCs w:val="18"/>
              </w:rPr>
              <w:t>Allel</w:t>
            </w:r>
            <w:proofErr w:type="spellEnd"/>
            <w:r w:rsidRPr="006274DB">
              <w:rPr>
                <w:rFonts w:eastAsia="等线" w:cs="Times New Roman"/>
                <w:sz w:val="18"/>
                <w:szCs w:val="18"/>
              </w:rPr>
              <w:t xml:space="preserve"> frequency</w:t>
            </w:r>
          </w:p>
        </w:tc>
        <w:tc>
          <w:tcPr>
            <w:tcW w:w="1529" w:type="dxa"/>
          </w:tcPr>
          <w:p w14:paraId="56117AE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i/>
                <w:iCs/>
                <w:sz w:val="18"/>
                <w:szCs w:val="18"/>
              </w:rPr>
              <w:t xml:space="preserve">X </w:t>
            </w:r>
            <w:r w:rsidRPr="006274DB">
              <w:rPr>
                <w:rFonts w:eastAsia="等线" w:cs="Times New Roman"/>
                <w:sz w:val="18"/>
                <w:szCs w:val="18"/>
                <w:vertAlign w:val="superscript"/>
              </w:rPr>
              <w:t>2</w:t>
            </w:r>
            <w:r w:rsidRPr="006274DB">
              <w:rPr>
                <w:rFonts w:eastAsia="等线" w:cs="Times New Roman"/>
                <w:sz w:val="18"/>
                <w:szCs w:val="18"/>
              </w:rPr>
              <w:t>（</w:t>
            </w:r>
            <w:r w:rsidRPr="006274DB">
              <w:rPr>
                <w:rFonts w:eastAsia="等线" w:cs="Times New Roman"/>
                <w:sz w:val="18"/>
                <w:szCs w:val="18"/>
              </w:rPr>
              <w:t>p</w:t>
            </w:r>
            <w:r w:rsidRPr="006274DB">
              <w:rPr>
                <w:rFonts w:eastAsia="等线" w:cs="Times New Roman"/>
                <w:sz w:val="18"/>
                <w:szCs w:val="18"/>
              </w:rPr>
              <w:t>）</w:t>
            </w:r>
          </w:p>
        </w:tc>
        <w:tc>
          <w:tcPr>
            <w:tcW w:w="695" w:type="dxa"/>
          </w:tcPr>
          <w:p w14:paraId="77A514C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PIC</w:t>
            </w:r>
          </w:p>
        </w:tc>
      </w:tr>
      <w:tr w:rsidR="006274DB" w:rsidRPr="006274DB" w14:paraId="3EAD1B24" w14:textId="77777777" w:rsidTr="00974D1C">
        <w:trPr>
          <w:jc w:val="center"/>
        </w:trPr>
        <w:tc>
          <w:tcPr>
            <w:tcW w:w="1413" w:type="dxa"/>
            <w:vAlign w:val="center"/>
          </w:tcPr>
          <w:p w14:paraId="723D3CD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g.-1840 G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3253373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3D7A9E7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46)</w:t>
            </w:r>
          </w:p>
          <w:p w14:paraId="241EE2E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76)</w:t>
            </w:r>
          </w:p>
          <w:p w14:paraId="4FF361F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201)</w:t>
            </w:r>
          </w:p>
        </w:tc>
        <w:tc>
          <w:tcPr>
            <w:tcW w:w="851" w:type="dxa"/>
          </w:tcPr>
          <w:p w14:paraId="4701A3A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0.14</w:t>
            </w:r>
          </w:p>
          <w:p w14:paraId="24F051F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0.24</w:t>
            </w:r>
          </w:p>
          <w:p w14:paraId="3284C30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0.62</w:t>
            </w:r>
          </w:p>
        </w:tc>
        <w:tc>
          <w:tcPr>
            <w:tcW w:w="888" w:type="dxa"/>
          </w:tcPr>
          <w:p w14:paraId="2A3A9EA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  <w:p w14:paraId="25E59F4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751D01A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0.26</w:t>
            </w:r>
          </w:p>
          <w:p w14:paraId="74D50B6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0.74</w:t>
            </w:r>
          </w:p>
        </w:tc>
        <w:tc>
          <w:tcPr>
            <w:tcW w:w="1529" w:type="dxa"/>
          </w:tcPr>
          <w:p w14:paraId="2C226C9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48.78(2.55×10^</w:t>
            </w:r>
            <w:r w:rsidRPr="006274DB">
              <w:rPr>
                <w:rFonts w:eastAsia="等线" w:cs="Times New Roman"/>
                <w:sz w:val="18"/>
                <w:szCs w:val="18"/>
                <w:vertAlign w:val="superscript"/>
              </w:rPr>
              <w:t>-11</w:t>
            </w:r>
            <w:r w:rsidRPr="006274DB">
              <w:rPr>
                <w:rFonts w:eastAsia="等线" w:cs="Times New Roman"/>
                <w:sz w:val="18"/>
                <w:szCs w:val="18"/>
              </w:rPr>
              <w:t>)</w:t>
            </w:r>
          </w:p>
        </w:tc>
        <w:tc>
          <w:tcPr>
            <w:tcW w:w="695" w:type="dxa"/>
          </w:tcPr>
          <w:p w14:paraId="3FABD8E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0.25</w:t>
            </w:r>
          </w:p>
        </w:tc>
      </w:tr>
      <w:tr w:rsidR="006274DB" w:rsidRPr="006274DB" w14:paraId="07E5F629" w14:textId="77777777" w:rsidTr="00974D1C">
        <w:trPr>
          <w:jc w:val="center"/>
        </w:trPr>
        <w:tc>
          <w:tcPr>
            <w:tcW w:w="1413" w:type="dxa"/>
          </w:tcPr>
          <w:p w14:paraId="11F70C4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g.-1771 G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4D9E84E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555CDFC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6)</w:t>
            </w:r>
          </w:p>
          <w:p w14:paraId="670234B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103)</w:t>
            </w:r>
          </w:p>
          <w:p w14:paraId="5AADB66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214)</w:t>
            </w:r>
          </w:p>
        </w:tc>
        <w:tc>
          <w:tcPr>
            <w:tcW w:w="851" w:type="dxa"/>
          </w:tcPr>
          <w:p w14:paraId="553CAB9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0.02</w:t>
            </w:r>
          </w:p>
          <w:p w14:paraId="1390D0C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0.32</w:t>
            </w:r>
          </w:p>
          <w:p w14:paraId="35A6FA6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0.66</w:t>
            </w:r>
          </w:p>
        </w:tc>
        <w:tc>
          <w:tcPr>
            <w:tcW w:w="888" w:type="dxa"/>
          </w:tcPr>
          <w:p w14:paraId="61E00DA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  <w:p w14:paraId="6B7915F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936" w:type="dxa"/>
          </w:tcPr>
          <w:p w14:paraId="1F4C6B1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0.18</w:t>
            </w:r>
          </w:p>
          <w:p w14:paraId="51B51A6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0.82</w:t>
            </w:r>
          </w:p>
        </w:tc>
        <w:tc>
          <w:tcPr>
            <w:tcW w:w="1529" w:type="dxa"/>
          </w:tcPr>
          <w:p w14:paraId="2BC30BC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2.59(0.27)</w:t>
            </w:r>
          </w:p>
        </w:tc>
        <w:tc>
          <w:tcPr>
            <w:tcW w:w="695" w:type="dxa"/>
          </w:tcPr>
          <w:p w14:paraId="74A8B99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0.25</w:t>
            </w:r>
          </w:p>
        </w:tc>
      </w:tr>
      <w:tr w:rsidR="006274DB" w:rsidRPr="006274DB" w14:paraId="0C30CC10" w14:textId="77777777" w:rsidTr="00974D1C">
        <w:trPr>
          <w:jc w:val="center"/>
        </w:trPr>
        <w:tc>
          <w:tcPr>
            <w:tcW w:w="1413" w:type="dxa"/>
          </w:tcPr>
          <w:p w14:paraId="1C213DD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g.-1614 G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424F1F4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706EBD8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21)</w:t>
            </w:r>
          </w:p>
          <w:p w14:paraId="6369D7B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48)</w:t>
            </w:r>
          </w:p>
          <w:p w14:paraId="6E860C2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254)</w:t>
            </w:r>
          </w:p>
        </w:tc>
        <w:tc>
          <w:tcPr>
            <w:tcW w:w="851" w:type="dxa"/>
          </w:tcPr>
          <w:p w14:paraId="278D319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0.07</w:t>
            </w:r>
          </w:p>
          <w:p w14:paraId="6EB4971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0.14</w:t>
            </w:r>
          </w:p>
          <w:p w14:paraId="2116404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0.79</w:t>
            </w:r>
          </w:p>
        </w:tc>
        <w:tc>
          <w:tcPr>
            <w:tcW w:w="888" w:type="dxa"/>
          </w:tcPr>
          <w:p w14:paraId="6DABB5E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  <w:p w14:paraId="6F6D88B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58240C1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0.14</w:t>
            </w:r>
          </w:p>
          <w:p w14:paraId="79F075D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0.86</w:t>
            </w:r>
          </w:p>
        </w:tc>
        <w:tc>
          <w:tcPr>
            <w:tcW w:w="1529" w:type="dxa"/>
          </w:tcPr>
          <w:p w14:paraId="18E5AEB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46.73(7.15×10^</w:t>
            </w:r>
            <w:r w:rsidRPr="006274DB">
              <w:rPr>
                <w:rFonts w:eastAsia="等线" w:cs="Times New Roman"/>
                <w:sz w:val="18"/>
                <w:szCs w:val="18"/>
                <w:vertAlign w:val="superscript"/>
              </w:rPr>
              <w:t>-11</w:t>
            </w:r>
            <w:r w:rsidRPr="006274DB">
              <w:rPr>
                <w:rFonts w:eastAsia="等线" w:cs="Times New Roman"/>
                <w:sz w:val="18"/>
                <w:szCs w:val="18"/>
              </w:rPr>
              <w:t>)</w:t>
            </w:r>
          </w:p>
        </w:tc>
        <w:tc>
          <w:tcPr>
            <w:tcW w:w="695" w:type="dxa"/>
          </w:tcPr>
          <w:p w14:paraId="3E6D8FC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0.21</w:t>
            </w:r>
          </w:p>
        </w:tc>
      </w:tr>
      <w:tr w:rsidR="006274DB" w:rsidRPr="006274DB" w14:paraId="1E4D8CCF" w14:textId="77777777" w:rsidTr="00974D1C">
        <w:trPr>
          <w:jc w:val="center"/>
        </w:trPr>
        <w:tc>
          <w:tcPr>
            <w:tcW w:w="1413" w:type="dxa"/>
          </w:tcPr>
          <w:p w14:paraId="4711395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g.-1576 A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</w:tcPr>
          <w:p w14:paraId="7AD1629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4DBF5C1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253)</w:t>
            </w:r>
          </w:p>
          <w:p w14:paraId="413C011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63)</w:t>
            </w:r>
          </w:p>
          <w:p w14:paraId="3601E3E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7)</w:t>
            </w:r>
          </w:p>
        </w:tc>
        <w:tc>
          <w:tcPr>
            <w:tcW w:w="851" w:type="dxa"/>
          </w:tcPr>
          <w:p w14:paraId="0191295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0.78</w:t>
            </w:r>
          </w:p>
          <w:p w14:paraId="38EC350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0.20</w:t>
            </w:r>
          </w:p>
          <w:p w14:paraId="58BAB3B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0.02</w:t>
            </w:r>
          </w:p>
        </w:tc>
        <w:tc>
          <w:tcPr>
            <w:tcW w:w="888" w:type="dxa"/>
          </w:tcPr>
          <w:p w14:paraId="0D8C7F6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  <w:p w14:paraId="6200F7D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936" w:type="dxa"/>
          </w:tcPr>
          <w:p w14:paraId="5A3120B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0.88</w:t>
            </w:r>
          </w:p>
          <w:p w14:paraId="29C0E10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0.12</w:t>
            </w:r>
          </w:p>
        </w:tc>
        <w:tc>
          <w:tcPr>
            <w:tcW w:w="1529" w:type="dxa"/>
          </w:tcPr>
          <w:p w14:paraId="678492A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1.63(0.44)</w:t>
            </w:r>
          </w:p>
        </w:tc>
        <w:tc>
          <w:tcPr>
            <w:tcW w:w="695" w:type="dxa"/>
          </w:tcPr>
          <w:p w14:paraId="63FA8F0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0.18</w:t>
            </w:r>
          </w:p>
        </w:tc>
      </w:tr>
      <w:tr w:rsidR="006274DB" w:rsidRPr="006274DB" w14:paraId="3F6E42FF" w14:textId="77777777" w:rsidTr="00974D1C">
        <w:trPr>
          <w:jc w:val="center"/>
        </w:trPr>
        <w:tc>
          <w:tcPr>
            <w:tcW w:w="1413" w:type="dxa"/>
          </w:tcPr>
          <w:p w14:paraId="201F9A7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g.-1567 G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7774D88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58A4DB4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217)</w:t>
            </w:r>
          </w:p>
          <w:p w14:paraId="477D6AB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99)</w:t>
            </w:r>
          </w:p>
          <w:p w14:paraId="3174D21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7)</w:t>
            </w:r>
          </w:p>
        </w:tc>
        <w:tc>
          <w:tcPr>
            <w:tcW w:w="851" w:type="dxa"/>
          </w:tcPr>
          <w:p w14:paraId="69AC98B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0.67</w:t>
            </w:r>
          </w:p>
          <w:p w14:paraId="1D6C897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0.31</w:t>
            </w:r>
          </w:p>
          <w:p w14:paraId="67E1746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0.02</w:t>
            </w:r>
          </w:p>
        </w:tc>
        <w:tc>
          <w:tcPr>
            <w:tcW w:w="888" w:type="dxa"/>
          </w:tcPr>
          <w:p w14:paraId="4F3BE17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  <w:p w14:paraId="4745A61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56009C1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0.83</w:t>
            </w:r>
          </w:p>
          <w:p w14:paraId="7071D86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0.17</w:t>
            </w:r>
          </w:p>
        </w:tc>
        <w:tc>
          <w:tcPr>
            <w:tcW w:w="1529" w:type="dxa"/>
          </w:tcPr>
          <w:p w14:paraId="5A86E4E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1.23(0.54)</w:t>
            </w:r>
          </w:p>
        </w:tc>
        <w:tc>
          <w:tcPr>
            <w:tcW w:w="695" w:type="dxa"/>
          </w:tcPr>
          <w:p w14:paraId="0407EF2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0.25</w:t>
            </w:r>
          </w:p>
        </w:tc>
      </w:tr>
      <w:tr w:rsidR="006274DB" w:rsidRPr="006274DB" w14:paraId="3AC22C06" w14:textId="77777777" w:rsidTr="00974D1C">
        <w:trPr>
          <w:jc w:val="center"/>
        </w:trPr>
        <w:tc>
          <w:tcPr>
            <w:tcW w:w="1413" w:type="dxa"/>
          </w:tcPr>
          <w:p w14:paraId="040D015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g.-1554 T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01F90BC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4A45620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21)</w:t>
            </w:r>
          </w:p>
          <w:p w14:paraId="62CD873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105)</w:t>
            </w:r>
          </w:p>
          <w:p w14:paraId="01CA664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197)</w:t>
            </w:r>
          </w:p>
        </w:tc>
        <w:tc>
          <w:tcPr>
            <w:tcW w:w="851" w:type="dxa"/>
          </w:tcPr>
          <w:p w14:paraId="4CC2D5A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0.07</w:t>
            </w:r>
          </w:p>
          <w:p w14:paraId="698B97C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0.33</w:t>
            </w:r>
          </w:p>
          <w:p w14:paraId="2B498C0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0.60</w:t>
            </w:r>
          </w:p>
        </w:tc>
        <w:tc>
          <w:tcPr>
            <w:tcW w:w="888" w:type="dxa"/>
          </w:tcPr>
          <w:p w14:paraId="3F8E866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  <w:p w14:paraId="59C6A8F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  <w:p w14:paraId="354C97C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</w:p>
        </w:tc>
        <w:tc>
          <w:tcPr>
            <w:tcW w:w="936" w:type="dxa"/>
          </w:tcPr>
          <w:p w14:paraId="566829F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0.23</w:t>
            </w:r>
          </w:p>
          <w:p w14:paraId="751E3BF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0.77</w:t>
            </w:r>
          </w:p>
        </w:tc>
        <w:tc>
          <w:tcPr>
            <w:tcW w:w="1529" w:type="dxa"/>
          </w:tcPr>
          <w:p w14:paraId="23F094F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1.83(0.40)</w:t>
            </w:r>
          </w:p>
        </w:tc>
        <w:tc>
          <w:tcPr>
            <w:tcW w:w="695" w:type="dxa"/>
          </w:tcPr>
          <w:p w14:paraId="5F90380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0.29</w:t>
            </w:r>
          </w:p>
        </w:tc>
      </w:tr>
      <w:tr w:rsidR="006274DB" w:rsidRPr="006274DB" w14:paraId="0D7CBFCD" w14:textId="77777777" w:rsidTr="00974D1C">
        <w:trPr>
          <w:jc w:val="center"/>
        </w:trPr>
        <w:tc>
          <w:tcPr>
            <w:tcW w:w="1413" w:type="dxa"/>
          </w:tcPr>
          <w:p w14:paraId="461FC6F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g.-1504T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4C208A9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177241D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62)</w:t>
            </w:r>
          </w:p>
          <w:p w14:paraId="15548D4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139)</w:t>
            </w:r>
          </w:p>
          <w:p w14:paraId="67BDA5A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121)</w:t>
            </w:r>
          </w:p>
        </w:tc>
        <w:tc>
          <w:tcPr>
            <w:tcW w:w="851" w:type="dxa"/>
          </w:tcPr>
          <w:p w14:paraId="7188D9F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0.19</w:t>
            </w:r>
          </w:p>
          <w:p w14:paraId="2A1F0B4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0.43</w:t>
            </w:r>
          </w:p>
          <w:p w14:paraId="0400C3A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0.38</w:t>
            </w:r>
          </w:p>
        </w:tc>
        <w:tc>
          <w:tcPr>
            <w:tcW w:w="888" w:type="dxa"/>
          </w:tcPr>
          <w:p w14:paraId="2C5F29E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  <w:p w14:paraId="59D8226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936" w:type="dxa"/>
          </w:tcPr>
          <w:p w14:paraId="53AD3AF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0.59</w:t>
            </w:r>
          </w:p>
          <w:p w14:paraId="37BCC6C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0.41</w:t>
            </w:r>
          </w:p>
        </w:tc>
        <w:tc>
          <w:tcPr>
            <w:tcW w:w="1529" w:type="dxa"/>
          </w:tcPr>
          <w:p w14:paraId="6022124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3.66(0.16)</w:t>
            </w:r>
          </w:p>
        </w:tc>
        <w:tc>
          <w:tcPr>
            <w:tcW w:w="695" w:type="dxa"/>
          </w:tcPr>
          <w:p w14:paraId="1624667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3C289519" w14:textId="77777777" w:rsidTr="00974D1C">
        <w:trPr>
          <w:jc w:val="center"/>
        </w:trPr>
        <w:tc>
          <w:tcPr>
            <w:tcW w:w="1413" w:type="dxa"/>
          </w:tcPr>
          <w:p w14:paraId="05D6CEA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g.-1480 A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1CC2927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6F79C91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21)</w:t>
            </w:r>
          </w:p>
          <w:p w14:paraId="2E24DD8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107)</w:t>
            </w:r>
          </w:p>
          <w:p w14:paraId="5753AA9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195)</w:t>
            </w:r>
          </w:p>
        </w:tc>
        <w:tc>
          <w:tcPr>
            <w:tcW w:w="851" w:type="dxa"/>
          </w:tcPr>
          <w:p w14:paraId="3FC4F45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0.07</w:t>
            </w:r>
          </w:p>
          <w:p w14:paraId="01DEAD5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0.33</w:t>
            </w:r>
          </w:p>
          <w:p w14:paraId="56AD70A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0.60</w:t>
            </w:r>
          </w:p>
        </w:tc>
        <w:tc>
          <w:tcPr>
            <w:tcW w:w="888" w:type="dxa"/>
          </w:tcPr>
          <w:p w14:paraId="56C75C0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  <w:p w14:paraId="39238E6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936" w:type="dxa"/>
          </w:tcPr>
          <w:p w14:paraId="241BE9C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0.23</w:t>
            </w:r>
          </w:p>
          <w:p w14:paraId="5DE44CA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0.77</w:t>
            </w:r>
          </w:p>
        </w:tc>
        <w:tc>
          <w:tcPr>
            <w:tcW w:w="1529" w:type="dxa"/>
          </w:tcPr>
          <w:p w14:paraId="1A5CDEC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1.43(0.48)</w:t>
            </w:r>
          </w:p>
        </w:tc>
        <w:tc>
          <w:tcPr>
            <w:tcW w:w="695" w:type="dxa"/>
          </w:tcPr>
          <w:p w14:paraId="77DB892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0.29</w:t>
            </w:r>
          </w:p>
        </w:tc>
      </w:tr>
      <w:tr w:rsidR="006274DB" w:rsidRPr="006274DB" w14:paraId="518752A1" w14:textId="77777777" w:rsidTr="00974D1C">
        <w:trPr>
          <w:jc w:val="center"/>
        </w:trPr>
        <w:tc>
          <w:tcPr>
            <w:tcW w:w="1413" w:type="dxa"/>
          </w:tcPr>
          <w:p w14:paraId="7BECBF5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g.-1472 C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44745B1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3ED78B7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55)</w:t>
            </w:r>
          </w:p>
          <w:p w14:paraId="6E0D8B8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84)</w:t>
            </w:r>
          </w:p>
          <w:p w14:paraId="18AF72B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184)</w:t>
            </w:r>
          </w:p>
        </w:tc>
        <w:tc>
          <w:tcPr>
            <w:tcW w:w="851" w:type="dxa"/>
          </w:tcPr>
          <w:p w14:paraId="1DD0D63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0.17</w:t>
            </w:r>
          </w:p>
          <w:p w14:paraId="6FB78A0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0.26</w:t>
            </w:r>
          </w:p>
          <w:p w14:paraId="6F36D3E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0.57</w:t>
            </w:r>
          </w:p>
        </w:tc>
        <w:tc>
          <w:tcPr>
            <w:tcW w:w="888" w:type="dxa"/>
          </w:tcPr>
          <w:p w14:paraId="256D43E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  <w:p w14:paraId="6BD1D04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6B30F15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0.30</w:t>
            </w:r>
          </w:p>
          <w:p w14:paraId="4FA768A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0.70</w:t>
            </w:r>
          </w:p>
        </w:tc>
        <w:tc>
          <w:tcPr>
            <w:tcW w:w="1529" w:type="dxa"/>
          </w:tcPr>
          <w:p w14:paraId="6466A49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46.9(6.45×10^</w:t>
            </w:r>
            <w:r w:rsidRPr="006274DB">
              <w:rPr>
                <w:rFonts w:eastAsia="等线" w:cs="Times New Roman"/>
                <w:sz w:val="18"/>
                <w:szCs w:val="18"/>
                <w:vertAlign w:val="superscript"/>
              </w:rPr>
              <w:t>-11</w:t>
            </w:r>
            <w:r w:rsidRPr="006274DB">
              <w:rPr>
                <w:rFonts w:eastAsia="等线" w:cs="Times New Roman"/>
                <w:sz w:val="18"/>
                <w:szCs w:val="18"/>
              </w:rPr>
              <w:t>)</w:t>
            </w:r>
          </w:p>
        </w:tc>
        <w:tc>
          <w:tcPr>
            <w:tcW w:w="695" w:type="dxa"/>
          </w:tcPr>
          <w:p w14:paraId="50C5DB9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0.33</w:t>
            </w:r>
          </w:p>
        </w:tc>
      </w:tr>
      <w:tr w:rsidR="006274DB" w:rsidRPr="006274DB" w14:paraId="4A640758" w14:textId="77777777" w:rsidTr="00974D1C">
        <w:trPr>
          <w:jc w:val="center"/>
        </w:trPr>
        <w:tc>
          <w:tcPr>
            <w:tcW w:w="1413" w:type="dxa"/>
          </w:tcPr>
          <w:p w14:paraId="4F79CB9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g.-1455 T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0E846FA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323</w:t>
            </w:r>
          </w:p>
        </w:tc>
        <w:tc>
          <w:tcPr>
            <w:tcW w:w="1134" w:type="dxa"/>
          </w:tcPr>
          <w:p w14:paraId="09BBD63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56)</w:t>
            </w:r>
          </w:p>
          <w:p w14:paraId="061614E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154)</w:t>
            </w:r>
          </w:p>
          <w:p w14:paraId="182CFE1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113)</w:t>
            </w:r>
          </w:p>
        </w:tc>
        <w:tc>
          <w:tcPr>
            <w:tcW w:w="851" w:type="dxa"/>
          </w:tcPr>
          <w:p w14:paraId="111BC0B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0.17</w:t>
            </w:r>
          </w:p>
          <w:p w14:paraId="70BC436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0.48</w:t>
            </w:r>
          </w:p>
          <w:p w14:paraId="0173B9D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0.35</w:t>
            </w:r>
          </w:p>
        </w:tc>
        <w:tc>
          <w:tcPr>
            <w:tcW w:w="888" w:type="dxa"/>
          </w:tcPr>
          <w:p w14:paraId="4FAD2FB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  <w:p w14:paraId="420C6BA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936" w:type="dxa"/>
          </w:tcPr>
          <w:p w14:paraId="718BBC3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0.41</w:t>
            </w:r>
          </w:p>
          <w:p w14:paraId="18C15BA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0.59</w:t>
            </w:r>
          </w:p>
        </w:tc>
        <w:tc>
          <w:tcPr>
            <w:tcW w:w="1529" w:type="dxa"/>
          </w:tcPr>
          <w:p w14:paraId="4CE7153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0.08(0.96)</w:t>
            </w:r>
          </w:p>
        </w:tc>
        <w:tc>
          <w:tcPr>
            <w:tcW w:w="695" w:type="dxa"/>
          </w:tcPr>
          <w:p w14:paraId="582624F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7D9F6C1B" w14:textId="77777777" w:rsidTr="00974D1C">
        <w:trPr>
          <w:jc w:val="center"/>
        </w:trPr>
        <w:tc>
          <w:tcPr>
            <w:tcW w:w="1413" w:type="dxa"/>
          </w:tcPr>
          <w:p w14:paraId="7A7A93F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g.-945 A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</w:tcPr>
          <w:p w14:paraId="4B8BFC4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294</w:t>
            </w:r>
          </w:p>
        </w:tc>
        <w:tc>
          <w:tcPr>
            <w:tcW w:w="1134" w:type="dxa"/>
          </w:tcPr>
          <w:p w14:paraId="545AA9A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112)</w:t>
            </w:r>
          </w:p>
          <w:p w14:paraId="352C494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52)</w:t>
            </w:r>
          </w:p>
          <w:p w14:paraId="7F043D8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130)</w:t>
            </w:r>
          </w:p>
        </w:tc>
        <w:tc>
          <w:tcPr>
            <w:tcW w:w="851" w:type="dxa"/>
          </w:tcPr>
          <w:p w14:paraId="60B92CD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0.38</w:t>
            </w:r>
          </w:p>
          <w:p w14:paraId="3AFB562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0.18</w:t>
            </w:r>
          </w:p>
          <w:p w14:paraId="5724182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0.44</w:t>
            </w:r>
          </w:p>
        </w:tc>
        <w:tc>
          <w:tcPr>
            <w:tcW w:w="888" w:type="dxa"/>
          </w:tcPr>
          <w:p w14:paraId="1EBEE2F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  <w:p w14:paraId="1C16C97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936" w:type="dxa"/>
          </w:tcPr>
          <w:p w14:paraId="313AE37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0.47</w:t>
            </w:r>
          </w:p>
          <w:p w14:paraId="3B35504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0.53</w:t>
            </w:r>
          </w:p>
        </w:tc>
        <w:tc>
          <w:tcPr>
            <w:tcW w:w="1529" w:type="dxa"/>
          </w:tcPr>
          <w:p w14:paraId="0754A96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122.28(2.8×10^-27)</w:t>
            </w:r>
          </w:p>
        </w:tc>
        <w:tc>
          <w:tcPr>
            <w:tcW w:w="695" w:type="dxa"/>
          </w:tcPr>
          <w:p w14:paraId="55F39B7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455F4DE1" w14:textId="77777777" w:rsidTr="00974D1C">
        <w:trPr>
          <w:jc w:val="center"/>
        </w:trPr>
        <w:tc>
          <w:tcPr>
            <w:tcW w:w="1413" w:type="dxa"/>
          </w:tcPr>
          <w:p w14:paraId="6803462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g.-808 C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60A6902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307</w:t>
            </w:r>
          </w:p>
        </w:tc>
        <w:tc>
          <w:tcPr>
            <w:tcW w:w="1134" w:type="dxa"/>
          </w:tcPr>
          <w:p w14:paraId="70F4B6B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121)</w:t>
            </w:r>
          </w:p>
          <w:p w14:paraId="7711FA5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56)</w:t>
            </w:r>
          </w:p>
          <w:p w14:paraId="07BEE66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130)</w:t>
            </w:r>
          </w:p>
        </w:tc>
        <w:tc>
          <w:tcPr>
            <w:tcW w:w="851" w:type="dxa"/>
          </w:tcPr>
          <w:p w14:paraId="4199D9C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0.39</w:t>
            </w:r>
          </w:p>
          <w:p w14:paraId="46458C4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0.18</w:t>
            </w:r>
          </w:p>
          <w:p w14:paraId="752259F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0.42</w:t>
            </w:r>
          </w:p>
        </w:tc>
        <w:tc>
          <w:tcPr>
            <w:tcW w:w="888" w:type="dxa"/>
          </w:tcPr>
          <w:p w14:paraId="41E2A6C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  <w:p w14:paraId="2F25344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415357A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0.49</w:t>
            </w:r>
          </w:p>
          <w:p w14:paraId="355706B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0.51</w:t>
            </w:r>
          </w:p>
        </w:tc>
        <w:tc>
          <w:tcPr>
            <w:tcW w:w="1529" w:type="dxa"/>
          </w:tcPr>
          <w:p w14:paraId="66A9CB9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123.73(1.35×10^-27)</w:t>
            </w:r>
          </w:p>
        </w:tc>
        <w:tc>
          <w:tcPr>
            <w:tcW w:w="695" w:type="dxa"/>
          </w:tcPr>
          <w:p w14:paraId="1AF508C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2AD222CC" w14:textId="77777777" w:rsidTr="00974D1C">
        <w:trPr>
          <w:jc w:val="center"/>
        </w:trPr>
        <w:tc>
          <w:tcPr>
            <w:tcW w:w="1413" w:type="dxa"/>
          </w:tcPr>
          <w:p w14:paraId="743B8D6C" w14:textId="77777777" w:rsidR="006274DB" w:rsidRPr="006274DB" w:rsidRDefault="006274DB" w:rsidP="006274DB">
            <w:pPr>
              <w:widowControl w:val="0"/>
              <w:spacing w:before="0" w:after="0"/>
              <w:ind w:firstLineChars="100" w:firstLine="180"/>
              <w:jc w:val="both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g.-595 C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</w:tcPr>
          <w:p w14:paraId="2BAD5C8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312</w:t>
            </w:r>
          </w:p>
        </w:tc>
        <w:tc>
          <w:tcPr>
            <w:tcW w:w="1134" w:type="dxa"/>
          </w:tcPr>
          <w:p w14:paraId="34C356E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144)</w:t>
            </w:r>
          </w:p>
          <w:p w14:paraId="44EA783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125)</w:t>
            </w:r>
          </w:p>
          <w:p w14:paraId="7211F58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43)</w:t>
            </w:r>
          </w:p>
        </w:tc>
        <w:tc>
          <w:tcPr>
            <w:tcW w:w="851" w:type="dxa"/>
          </w:tcPr>
          <w:p w14:paraId="3605DE7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0.46</w:t>
            </w:r>
          </w:p>
          <w:p w14:paraId="1A34569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0.40</w:t>
            </w:r>
          </w:p>
          <w:p w14:paraId="64E9E29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0.14</w:t>
            </w:r>
          </w:p>
        </w:tc>
        <w:tc>
          <w:tcPr>
            <w:tcW w:w="888" w:type="dxa"/>
          </w:tcPr>
          <w:p w14:paraId="7BA7E7D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  <w:p w14:paraId="7375390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</w:tc>
        <w:tc>
          <w:tcPr>
            <w:tcW w:w="936" w:type="dxa"/>
          </w:tcPr>
          <w:p w14:paraId="7318D3C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0.66</w:t>
            </w:r>
          </w:p>
          <w:p w14:paraId="1A8128E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0.44</w:t>
            </w:r>
          </w:p>
        </w:tc>
        <w:tc>
          <w:tcPr>
            <w:tcW w:w="1529" w:type="dxa"/>
          </w:tcPr>
          <w:p w14:paraId="6809DA0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3.43(0.18)</w:t>
            </w:r>
          </w:p>
        </w:tc>
        <w:tc>
          <w:tcPr>
            <w:tcW w:w="695" w:type="dxa"/>
          </w:tcPr>
          <w:p w14:paraId="5CFE821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0.35</w:t>
            </w:r>
          </w:p>
        </w:tc>
      </w:tr>
      <w:tr w:rsidR="006274DB" w:rsidRPr="006274DB" w14:paraId="00282ADF" w14:textId="77777777" w:rsidTr="00974D1C">
        <w:trPr>
          <w:jc w:val="center"/>
        </w:trPr>
        <w:tc>
          <w:tcPr>
            <w:tcW w:w="1413" w:type="dxa"/>
          </w:tcPr>
          <w:p w14:paraId="5A8DAF8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g.-289 C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</w:tcPr>
          <w:p w14:paraId="0894539F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314</w:t>
            </w:r>
          </w:p>
        </w:tc>
        <w:tc>
          <w:tcPr>
            <w:tcW w:w="1134" w:type="dxa"/>
          </w:tcPr>
          <w:p w14:paraId="3D58B25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88)</w:t>
            </w:r>
          </w:p>
          <w:p w14:paraId="0EBF44B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143)</w:t>
            </w:r>
          </w:p>
          <w:p w14:paraId="5ABC23C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83)</w:t>
            </w:r>
          </w:p>
        </w:tc>
        <w:tc>
          <w:tcPr>
            <w:tcW w:w="851" w:type="dxa"/>
          </w:tcPr>
          <w:p w14:paraId="7EB485F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0.28</w:t>
            </w:r>
          </w:p>
          <w:p w14:paraId="6E835EC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0.46</w:t>
            </w:r>
          </w:p>
          <w:p w14:paraId="40D86F7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0.26</w:t>
            </w:r>
          </w:p>
        </w:tc>
        <w:tc>
          <w:tcPr>
            <w:tcW w:w="888" w:type="dxa"/>
          </w:tcPr>
          <w:p w14:paraId="4A39A48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  <w:p w14:paraId="206925D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</w:tc>
        <w:tc>
          <w:tcPr>
            <w:tcW w:w="936" w:type="dxa"/>
          </w:tcPr>
          <w:p w14:paraId="7CDD39F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0.51</w:t>
            </w:r>
          </w:p>
          <w:p w14:paraId="4E058D8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0.49</w:t>
            </w:r>
          </w:p>
        </w:tc>
        <w:tc>
          <w:tcPr>
            <w:tcW w:w="1529" w:type="dxa"/>
          </w:tcPr>
          <w:p w14:paraId="4614256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2.48(0.29)</w:t>
            </w:r>
          </w:p>
        </w:tc>
        <w:tc>
          <w:tcPr>
            <w:tcW w:w="695" w:type="dxa"/>
          </w:tcPr>
          <w:p w14:paraId="0DEAB4D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23E5A3B4" w14:textId="77777777" w:rsidTr="00974D1C">
        <w:trPr>
          <w:jc w:val="center"/>
        </w:trPr>
        <w:tc>
          <w:tcPr>
            <w:tcW w:w="1413" w:type="dxa"/>
          </w:tcPr>
          <w:p w14:paraId="2001582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g.-288 C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</w:tcPr>
          <w:p w14:paraId="6EA05B7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314</w:t>
            </w:r>
          </w:p>
        </w:tc>
        <w:tc>
          <w:tcPr>
            <w:tcW w:w="1134" w:type="dxa"/>
          </w:tcPr>
          <w:p w14:paraId="18E0BC8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AA(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72)</w:t>
            </w:r>
          </w:p>
          <w:p w14:paraId="00ADE6D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AG(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157)</w:t>
            </w:r>
          </w:p>
          <w:p w14:paraId="2A7E288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GG(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85)</w:t>
            </w:r>
          </w:p>
        </w:tc>
        <w:tc>
          <w:tcPr>
            <w:tcW w:w="851" w:type="dxa"/>
          </w:tcPr>
          <w:p w14:paraId="44E60CD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0.28</w:t>
            </w:r>
          </w:p>
          <w:p w14:paraId="4886E61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0.46</w:t>
            </w:r>
          </w:p>
          <w:p w14:paraId="7A34C91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0.26</w:t>
            </w:r>
          </w:p>
        </w:tc>
        <w:tc>
          <w:tcPr>
            <w:tcW w:w="888" w:type="dxa"/>
          </w:tcPr>
          <w:p w14:paraId="5612F93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  <w:p w14:paraId="30F014B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936" w:type="dxa"/>
          </w:tcPr>
          <w:p w14:paraId="05587B5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0.48</w:t>
            </w:r>
          </w:p>
          <w:p w14:paraId="2E817D6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0.52</w:t>
            </w:r>
          </w:p>
        </w:tc>
        <w:tc>
          <w:tcPr>
            <w:tcW w:w="1529" w:type="dxa"/>
          </w:tcPr>
          <w:p w14:paraId="38B55B8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0.0009(0.99)</w:t>
            </w:r>
          </w:p>
        </w:tc>
        <w:tc>
          <w:tcPr>
            <w:tcW w:w="695" w:type="dxa"/>
          </w:tcPr>
          <w:p w14:paraId="2084DB8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6602CC6D" w14:textId="77777777" w:rsidTr="00974D1C">
        <w:trPr>
          <w:jc w:val="center"/>
        </w:trPr>
        <w:tc>
          <w:tcPr>
            <w:tcW w:w="1413" w:type="dxa"/>
          </w:tcPr>
          <w:p w14:paraId="3BC600F0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g.-210 T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</w:tcPr>
          <w:p w14:paraId="361EDB2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314</w:t>
            </w:r>
          </w:p>
        </w:tc>
        <w:tc>
          <w:tcPr>
            <w:tcW w:w="1134" w:type="dxa"/>
          </w:tcPr>
          <w:p w14:paraId="58C9D9C1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TT(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67)</w:t>
            </w:r>
          </w:p>
          <w:p w14:paraId="52B3AD9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TC(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158)</w:t>
            </w:r>
          </w:p>
          <w:p w14:paraId="5218141C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gramStart"/>
            <w:r w:rsidRPr="006274DB">
              <w:rPr>
                <w:rFonts w:eastAsia="等线" w:cs="Times New Roman"/>
                <w:sz w:val="18"/>
                <w:szCs w:val="18"/>
              </w:rPr>
              <w:t>CC(</w:t>
            </w:r>
            <w:proofErr w:type="gramEnd"/>
            <w:r w:rsidRPr="006274DB">
              <w:rPr>
                <w:rFonts w:eastAsia="等线" w:cs="Times New Roman"/>
                <w:sz w:val="18"/>
                <w:szCs w:val="18"/>
              </w:rPr>
              <w:t>89)</w:t>
            </w:r>
          </w:p>
        </w:tc>
        <w:tc>
          <w:tcPr>
            <w:tcW w:w="851" w:type="dxa"/>
          </w:tcPr>
          <w:p w14:paraId="00C8593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0.21</w:t>
            </w:r>
          </w:p>
          <w:p w14:paraId="2113E4D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0.50</w:t>
            </w:r>
          </w:p>
          <w:p w14:paraId="133F76C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0.28</w:t>
            </w:r>
          </w:p>
        </w:tc>
        <w:tc>
          <w:tcPr>
            <w:tcW w:w="888" w:type="dxa"/>
          </w:tcPr>
          <w:p w14:paraId="04BCB81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T</w:t>
            </w:r>
          </w:p>
          <w:p w14:paraId="56EF8CA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C</w:t>
            </w:r>
          </w:p>
        </w:tc>
        <w:tc>
          <w:tcPr>
            <w:tcW w:w="936" w:type="dxa"/>
          </w:tcPr>
          <w:p w14:paraId="3EF4DF7E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0.46</w:t>
            </w:r>
          </w:p>
          <w:p w14:paraId="532EB2B3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0.54</w:t>
            </w:r>
          </w:p>
        </w:tc>
        <w:tc>
          <w:tcPr>
            <w:tcW w:w="1529" w:type="dxa"/>
          </w:tcPr>
          <w:p w14:paraId="418A5345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0.04(0.98)</w:t>
            </w:r>
          </w:p>
        </w:tc>
        <w:tc>
          <w:tcPr>
            <w:tcW w:w="695" w:type="dxa"/>
          </w:tcPr>
          <w:p w14:paraId="72A95A8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  <w:tr w:rsidR="006274DB" w:rsidRPr="006274DB" w14:paraId="317FC78A" w14:textId="77777777" w:rsidTr="00974D1C">
        <w:trPr>
          <w:jc w:val="center"/>
        </w:trPr>
        <w:tc>
          <w:tcPr>
            <w:tcW w:w="1413" w:type="dxa"/>
          </w:tcPr>
          <w:p w14:paraId="1469544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g.-173 A</w:t>
            </w:r>
            <w:r w:rsidRPr="006274DB">
              <w:rPr>
                <w:rFonts w:eastAsia="等线" w:cs="Times New Roman"/>
                <w:sz w:val="18"/>
                <w:szCs w:val="18"/>
              </w:rPr>
              <w:t>＞</w:t>
            </w: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</w:tcPr>
          <w:p w14:paraId="27D30A1A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314</w:t>
            </w:r>
          </w:p>
        </w:tc>
        <w:tc>
          <w:tcPr>
            <w:tcW w:w="1134" w:type="dxa"/>
          </w:tcPr>
          <w:p w14:paraId="663746E8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AA(n=66)       AG(n=160)         GG(n=88)</w:t>
            </w:r>
          </w:p>
        </w:tc>
        <w:tc>
          <w:tcPr>
            <w:tcW w:w="851" w:type="dxa"/>
          </w:tcPr>
          <w:p w14:paraId="71A82CB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0.21</w:t>
            </w:r>
          </w:p>
          <w:p w14:paraId="5BC83AAD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0.51</w:t>
            </w:r>
          </w:p>
          <w:p w14:paraId="2B7FE2BB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0.28</w:t>
            </w:r>
          </w:p>
        </w:tc>
        <w:tc>
          <w:tcPr>
            <w:tcW w:w="888" w:type="dxa"/>
          </w:tcPr>
          <w:p w14:paraId="6429D84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A</w:t>
            </w:r>
          </w:p>
          <w:p w14:paraId="345B0C69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G</w:t>
            </w:r>
          </w:p>
        </w:tc>
        <w:tc>
          <w:tcPr>
            <w:tcW w:w="936" w:type="dxa"/>
          </w:tcPr>
          <w:p w14:paraId="23F7F236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0.46</w:t>
            </w:r>
          </w:p>
          <w:p w14:paraId="7A13C1D4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0.54</w:t>
            </w:r>
          </w:p>
        </w:tc>
        <w:tc>
          <w:tcPr>
            <w:tcW w:w="1529" w:type="dxa"/>
          </w:tcPr>
          <w:p w14:paraId="62FFD567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0.18(0.91)</w:t>
            </w:r>
          </w:p>
        </w:tc>
        <w:tc>
          <w:tcPr>
            <w:tcW w:w="695" w:type="dxa"/>
          </w:tcPr>
          <w:p w14:paraId="0BAAC622" w14:textId="77777777" w:rsidR="006274DB" w:rsidRPr="006274DB" w:rsidRDefault="006274DB" w:rsidP="006274DB">
            <w:pPr>
              <w:widowControl w:val="0"/>
              <w:spacing w:before="0" w:after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6274DB">
              <w:rPr>
                <w:rFonts w:eastAsia="等线" w:cs="Times New Roman"/>
                <w:sz w:val="18"/>
                <w:szCs w:val="18"/>
              </w:rPr>
              <w:t>0.37</w:t>
            </w:r>
          </w:p>
        </w:tc>
      </w:tr>
    </w:tbl>
    <w:p w14:paraId="114862CE" w14:textId="21032D23" w:rsidR="006274DB" w:rsidRDefault="006274DB" w:rsidP="006274DB"/>
    <w:p w14:paraId="11E76951" w14:textId="53522449" w:rsidR="006274DB" w:rsidRDefault="006274DB" w:rsidP="006274DB"/>
    <w:p w14:paraId="1146D7EB" w14:textId="65D60C37" w:rsidR="006274DB" w:rsidRDefault="006274DB" w:rsidP="006274DB"/>
    <w:p w14:paraId="5F9F7C82" w14:textId="2BECAFEA" w:rsidR="006274DB" w:rsidRPr="006274DB" w:rsidRDefault="006274DB" w:rsidP="006274DB"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9A3E68">
        <w:rPr>
          <w:rFonts w:cs="Times New Roman"/>
          <w:b/>
          <w:szCs w:val="24"/>
        </w:rPr>
        <w:t>S1</w:t>
      </w:r>
    </w:p>
    <w:p w14:paraId="1370E63A" w14:textId="777C3B54" w:rsidR="006274DB" w:rsidRDefault="00385994" w:rsidP="00A16604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3FCEABE" wp14:editId="1196DF53">
            <wp:extent cx="6208395" cy="536257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2A17" w14:textId="2E8ADCA2" w:rsidR="00A16604" w:rsidRPr="001E1936" w:rsidRDefault="00994A3D" w:rsidP="00A16604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85994">
        <w:rPr>
          <w:rFonts w:cs="Times New Roman"/>
        </w:rPr>
        <w:t xml:space="preserve">The peak figure of all SNPs </w:t>
      </w:r>
      <w:r w:rsidR="00385994">
        <w:rPr>
          <w:rFonts w:cs="Times New Roman"/>
          <w:lang w:eastAsia="zh-CN"/>
        </w:rPr>
        <w:t>and</w:t>
      </w:r>
      <w:r w:rsidR="00385994">
        <w:rPr>
          <w:rFonts w:cs="Times New Roman"/>
        </w:rPr>
        <w:t xml:space="preserve"> </w:t>
      </w:r>
      <w:r w:rsidR="00385994">
        <w:rPr>
          <w:rFonts w:cs="Times New Roman"/>
          <w:lang w:eastAsia="zh-CN"/>
        </w:rPr>
        <w:t>distribution</w:t>
      </w:r>
      <w:r w:rsidR="00385994">
        <w:rPr>
          <w:rFonts w:cs="Times New Roman"/>
        </w:rPr>
        <w:t xml:space="preserve"> </w:t>
      </w:r>
      <w:r w:rsidR="00385994">
        <w:rPr>
          <w:rFonts w:cs="Times New Roman"/>
          <w:lang w:eastAsia="zh-CN"/>
        </w:rPr>
        <w:t>diagram.</w:t>
      </w:r>
    </w:p>
    <w:p w14:paraId="7B65BC41" w14:textId="6682AD23" w:rsidR="00DE23E8" w:rsidRPr="00A16604" w:rsidRDefault="00DE23E8" w:rsidP="00A16604">
      <w:pPr>
        <w:keepNext/>
        <w:rPr>
          <w:rFonts w:cs="Times New Roman"/>
          <w:szCs w:val="24"/>
        </w:rPr>
      </w:pPr>
    </w:p>
    <w:sectPr w:rsidR="00DE23E8" w:rsidRPr="00A16604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BC9E6" w14:textId="77777777" w:rsidR="00181B45" w:rsidRDefault="00181B45" w:rsidP="00117666">
      <w:pPr>
        <w:spacing w:after="0"/>
      </w:pPr>
      <w:r>
        <w:separator/>
      </w:r>
    </w:p>
  </w:endnote>
  <w:endnote w:type="continuationSeparator" w:id="0">
    <w:p w14:paraId="53C4BB28" w14:textId="77777777" w:rsidR="00181B45" w:rsidRDefault="00181B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A6C5A" w14:textId="77777777" w:rsidR="00181B45" w:rsidRDefault="00181B45" w:rsidP="00117666">
      <w:pPr>
        <w:spacing w:after="0"/>
      </w:pPr>
      <w:r>
        <w:separator/>
      </w:r>
    </w:p>
  </w:footnote>
  <w:footnote w:type="continuationSeparator" w:id="0">
    <w:p w14:paraId="215E7305" w14:textId="77777777" w:rsidR="00181B45" w:rsidRDefault="00181B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SwsLA0MTEzMTYyMrJQ0lEKTi0uzszPAykwqQUAEOKK2i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14F8"/>
    <w:rsid w:val="00117666"/>
    <w:rsid w:val="001549D3"/>
    <w:rsid w:val="00160065"/>
    <w:rsid w:val="00177D84"/>
    <w:rsid w:val="00181B45"/>
    <w:rsid w:val="0018564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599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274D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2AA8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A3E68"/>
    <w:rsid w:val="009C2B12"/>
    <w:rsid w:val="00A16604"/>
    <w:rsid w:val="00A174D9"/>
    <w:rsid w:val="00AA4D24"/>
    <w:rsid w:val="00AB6715"/>
    <w:rsid w:val="00B1671E"/>
    <w:rsid w:val="00B25EB8"/>
    <w:rsid w:val="00B26B75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B6E66"/>
    <w:rsid w:val="00EC090A"/>
    <w:rsid w:val="00ED20B5"/>
    <w:rsid w:val="00F46900"/>
    <w:rsid w:val="00F61D89"/>
    <w:rsid w:val="00FD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4:defaultImageDpi w14:val="32767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A16604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6274DB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330</TotalTime>
  <Pages>4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lucas</cp:lastModifiedBy>
  <cp:revision>7</cp:revision>
  <cp:lastPrinted>2013-10-03T12:51:00Z</cp:lastPrinted>
  <dcterms:created xsi:type="dcterms:W3CDTF">2018-11-23T08:58:00Z</dcterms:created>
  <dcterms:modified xsi:type="dcterms:W3CDTF">2021-10-31T18:34:00Z</dcterms:modified>
</cp:coreProperties>
</file>