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754D378" w14:textId="08C241AC" w:rsidR="00994A3D" w:rsidRPr="0006400E" w:rsidRDefault="00994A3D" w:rsidP="0006400E">
      <w:pPr>
        <w:pStyle w:val="2"/>
      </w:pPr>
      <w:r w:rsidRPr="0001436A">
        <w:t>Supplementary</w:t>
      </w:r>
      <w:r w:rsidRPr="001549D3">
        <w:t xml:space="preserve"> Figures</w:t>
      </w:r>
    </w:p>
    <w:p w14:paraId="3C419443" w14:textId="34DA6C3F" w:rsidR="00994A3D" w:rsidRPr="001549D3" w:rsidRDefault="00A316F8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A777FFC" wp14:editId="704FA260">
            <wp:extent cx="6208395" cy="6103620"/>
            <wp:effectExtent l="0" t="0" r="1905" b="0"/>
            <wp:docPr id="2" name="图片 2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历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7564011B" w:rsidR="00994A3D" w:rsidRDefault="00994A3D" w:rsidP="00A316F8">
      <w:pPr>
        <w:keepNext/>
        <w:spacing w:line="480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877143" w:rsidRPr="00877143">
        <w:rPr>
          <w:rFonts w:cs="Times New Roman"/>
          <w:szCs w:val="24"/>
        </w:rPr>
        <w:t xml:space="preserve">Multiple amino-acid sequence alignment of </w:t>
      </w:r>
      <w:proofErr w:type="spellStart"/>
      <w:r w:rsidR="00877143" w:rsidRPr="00877143">
        <w:rPr>
          <w:rFonts w:cs="Times New Roman"/>
          <w:szCs w:val="24"/>
        </w:rPr>
        <w:t>NucS</w:t>
      </w:r>
      <w:proofErr w:type="spellEnd"/>
      <w:r w:rsidR="00877143" w:rsidRPr="00877143">
        <w:rPr>
          <w:rFonts w:cs="Times New Roman"/>
          <w:szCs w:val="24"/>
        </w:rPr>
        <w:t xml:space="preserve"> orthologs. Solid lines over the alignment indicate protein domains (black, N-terminal DNA-binding domain; gray, C-</w:t>
      </w:r>
      <w:r w:rsidR="00877143" w:rsidRPr="00877143">
        <w:rPr>
          <w:rFonts w:cs="Times New Roman"/>
          <w:szCs w:val="24"/>
        </w:rPr>
        <w:lastRenderedPageBreak/>
        <w:t xml:space="preserve">terminal </w:t>
      </w:r>
      <w:proofErr w:type="spellStart"/>
      <w:r w:rsidR="00877143" w:rsidRPr="00877143">
        <w:rPr>
          <w:rFonts w:cs="Times New Roman"/>
          <w:szCs w:val="24"/>
        </w:rPr>
        <w:t>RecB</w:t>
      </w:r>
      <w:proofErr w:type="spellEnd"/>
      <w:r w:rsidR="00877143" w:rsidRPr="00877143">
        <w:rPr>
          <w:rFonts w:cs="Times New Roman"/>
          <w:szCs w:val="24"/>
        </w:rPr>
        <w:t xml:space="preserve">-like nuclease domain). The homologous regions of the sequences are boxed, and conserved residues are in red. The positions tested in this study are labeled with asterisks. </w:t>
      </w:r>
      <w:proofErr w:type="spellStart"/>
      <w:r w:rsidR="00877143" w:rsidRPr="00A316F8">
        <w:rPr>
          <w:rFonts w:cs="Times New Roman"/>
          <w:i/>
          <w:iCs/>
          <w:szCs w:val="24"/>
        </w:rPr>
        <w:t>Mtb</w:t>
      </w:r>
      <w:proofErr w:type="spellEnd"/>
      <w:r w:rsidR="00877143" w:rsidRPr="00877143">
        <w:rPr>
          <w:rFonts w:cs="Times New Roman"/>
          <w:szCs w:val="24"/>
        </w:rPr>
        <w:t xml:space="preserve"> (</w:t>
      </w:r>
      <w:proofErr w:type="spellStart"/>
      <w:r w:rsidR="00877143" w:rsidRPr="00877143">
        <w:rPr>
          <w:rFonts w:cs="Times New Roman"/>
          <w:szCs w:val="24"/>
        </w:rPr>
        <w:t>NucS_Mtb</w:t>
      </w:r>
      <w:proofErr w:type="spellEnd"/>
      <w:r w:rsidR="00877143" w:rsidRPr="00877143">
        <w:rPr>
          <w:rFonts w:cs="Times New Roman"/>
          <w:szCs w:val="24"/>
        </w:rPr>
        <w:t xml:space="preserve">), </w:t>
      </w:r>
      <w:r w:rsidR="00877143" w:rsidRPr="00A316F8">
        <w:rPr>
          <w:rFonts w:cs="Times New Roman"/>
          <w:i/>
          <w:iCs/>
          <w:szCs w:val="24"/>
        </w:rPr>
        <w:t>M. smegmatis</w:t>
      </w:r>
      <w:r w:rsidR="00877143" w:rsidRPr="00877143">
        <w:rPr>
          <w:rFonts w:cs="Times New Roman"/>
          <w:szCs w:val="24"/>
        </w:rPr>
        <w:t xml:space="preserve"> (</w:t>
      </w:r>
      <w:proofErr w:type="spellStart"/>
      <w:r w:rsidR="00877143" w:rsidRPr="00877143">
        <w:rPr>
          <w:rFonts w:cs="Times New Roman"/>
          <w:szCs w:val="24"/>
        </w:rPr>
        <w:t>NucS_Msm</w:t>
      </w:r>
      <w:proofErr w:type="spellEnd"/>
      <w:r w:rsidR="00877143" w:rsidRPr="00877143">
        <w:rPr>
          <w:rFonts w:cs="Times New Roman"/>
          <w:szCs w:val="24"/>
        </w:rPr>
        <w:t xml:space="preserve">), </w:t>
      </w:r>
      <w:r w:rsidR="00877143" w:rsidRPr="00A316F8">
        <w:rPr>
          <w:rFonts w:cs="Times New Roman"/>
          <w:i/>
          <w:iCs/>
          <w:szCs w:val="24"/>
        </w:rPr>
        <w:t xml:space="preserve">Corynebacterium </w:t>
      </w:r>
      <w:proofErr w:type="spellStart"/>
      <w:r w:rsidR="00877143" w:rsidRPr="00A316F8">
        <w:rPr>
          <w:rFonts w:cs="Times New Roman"/>
          <w:i/>
          <w:iCs/>
          <w:szCs w:val="24"/>
        </w:rPr>
        <w:t>glutamicum</w:t>
      </w:r>
      <w:proofErr w:type="spellEnd"/>
      <w:r w:rsidR="00877143" w:rsidRPr="00877143">
        <w:rPr>
          <w:rFonts w:cs="Times New Roman"/>
          <w:szCs w:val="24"/>
        </w:rPr>
        <w:t xml:space="preserve"> (</w:t>
      </w:r>
      <w:proofErr w:type="spellStart"/>
      <w:r w:rsidR="00877143" w:rsidRPr="00877143">
        <w:rPr>
          <w:rFonts w:cs="Times New Roman"/>
          <w:szCs w:val="24"/>
        </w:rPr>
        <w:t>NucS_Cgl</w:t>
      </w:r>
      <w:proofErr w:type="spellEnd"/>
      <w:r w:rsidR="00877143" w:rsidRPr="00877143">
        <w:rPr>
          <w:rFonts w:cs="Times New Roman"/>
          <w:szCs w:val="24"/>
        </w:rPr>
        <w:t xml:space="preserve">), and </w:t>
      </w:r>
      <w:proofErr w:type="spellStart"/>
      <w:r w:rsidR="00877143" w:rsidRPr="00A316F8">
        <w:rPr>
          <w:rFonts w:cs="Times New Roman"/>
          <w:i/>
          <w:iCs/>
          <w:szCs w:val="24"/>
        </w:rPr>
        <w:t>Pyrococcus</w:t>
      </w:r>
      <w:proofErr w:type="spellEnd"/>
      <w:r w:rsidR="00877143" w:rsidRPr="00A316F8">
        <w:rPr>
          <w:rFonts w:cs="Times New Roman"/>
          <w:i/>
          <w:iCs/>
          <w:szCs w:val="24"/>
        </w:rPr>
        <w:t xml:space="preserve"> </w:t>
      </w:r>
      <w:proofErr w:type="spellStart"/>
      <w:r w:rsidR="00877143" w:rsidRPr="00A316F8">
        <w:rPr>
          <w:rFonts w:cs="Times New Roman"/>
          <w:i/>
          <w:iCs/>
          <w:szCs w:val="24"/>
        </w:rPr>
        <w:t>abyssi</w:t>
      </w:r>
      <w:proofErr w:type="spellEnd"/>
      <w:r w:rsidR="00877143" w:rsidRPr="00877143">
        <w:rPr>
          <w:rFonts w:cs="Times New Roman"/>
          <w:szCs w:val="24"/>
        </w:rPr>
        <w:t xml:space="preserve"> (</w:t>
      </w:r>
      <w:proofErr w:type="spellStart"/>
      <w:r w:rsidR="00877143" w:rsidRPr="00877143">
        <w:rPr>
          <w:rFonts w:cs="Times New Roman"/>
          <w:szCs w:val="24"/>
        </w:rPr>
        <w:t>NucS_Pab</w:t>
      </w:r>
      <w:proofErr w:type="spellEnd"/>
      <w:r w:rsidR="00877143" w:rsidRPr="00877143">
        <w:rPr>
          <w:rFonts w:cs="Times New Roman"/>
          <w:szCs w:val="24"/>
        </w:rPr>
        <w:t xml:space="preserve">). </w:t>
      </w:r>
    </w:p>
    <w:p w14:paraId="118253A0" w14:textId="520876C5" w:rsidR="00C64F3D" w:rsidRDefault="00C64F3D" w:rsidP="00C64F3D">
      <w:pPr>
        <w:pStyle w:val="2"/>
      </w:pPr>
      <w:r>
        <w:rPr>
          <w:rFonts w:hint="eastAsia"/>
          <w:lang w:eastAsia="zh-CN"/>
        </w:rPr>
        <w:t>Su</w:t>
      </w:r>
      <w:r>
        <w:t>pplementary tables</w:t>
      </w:r>
    </w:p>
    <w:p w14:paraId="5A5BF860" w14:textId="2D3AD05E" w:rsidR="00C64F3D" w:rsidRPr="00C64F3D" w:rsidRDefault="00384A28" w:rsidP="00C64F3D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="00C64F3D" w:rsidRPr="00C64F3D">
        <w:rPr>
          <w:rFonts w:cs="Times New Roman"/>
          <w:b/>
          <w:bCs/>
          <w:szCs w:val="24"/>
        </w:rPr>
        <w:t>Table 1. Strains and plasmids used in this study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4110"/>
        <w:gridCol w:w="1701"/>
      </w:tblGrid>
      <w:tr w:rsidR="00C64F3D" w:rsidRPr="00E20F26" w14:paraId="1913FC60" w14:textId="77777777" w:rsidTr="002B3EDA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544F3F" w14:textId="77777777" w:rsidR="00C64F3D" w:rsidRPr="00E20F26" w:rsidRDefault="00C64F3D" w:rsidP="003D1EE6">
            <w:pPr>
              <w:jc w:val="center"/>
              <w:rPr>
                <w:b/>
                <w:bCs/>
              </w:rPr>
            </w:pPr>
            <w:r w:rsidRPr="00E20F26">
              <w:rPr>
                <w:b/>
                <w:bCs/>
              </w:rPr>
              <w:t>Strains or plasmids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EB97" w14:textId="77777777" w:rsidR="00C64F3D" w:rsidRPr="00E20F26" w:rsidRDefault="00C64F3D" w:rsidP="003D1EE6">
            <w:pPr>
              <w:jc w:val="center"/>
              <w:rPr>
                <w:b/>
                <w:bCs/>
              </w:rPr>
            </w:pPr>
            <w:r w:rsidRPr="00E20F26">
              <w:rPr>
                <w:b/>
                <w:bCs/>
              </w:rPr>
              <w:t>description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0AF98A" w14:textId="77777777" w:rsidR="00C64F3D" w:rsidRPr="00E20F26" w:rsidRDefault="00C64F3D" w:rsidP="003D1EE6">
            <w:pPr>
              <w:jc w:val="center"/>
              <w:rPr>
                <w:b/>
                <w:bCs/>
              </w:rPr>
            </w:pPr>
            <w:r w:rsidRPr="00E20F26">
              <w:rPr>
                <w:b/>
                <w:bCs/>
              </w:rPr>
              <w:t>reference</w:t>
            </w:r>
          </w:p>
        </w:tc>
      </w:tr>
      <w:tr w:rsidR="00C64F3D" w:rsidRPr="00E20F26" w14:paraId="63074A07" w14:textId="77777777" w:rsidTr="002B3EDA">
        <w:tc>
          <w:tcPr>
            <w:tcW w:w="22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C5AF2A" w14:textId="77777777" w:rsidR="00C64F3D" w:rsidRPr="00E20F26" w:rsidRDefault="00C64F3D" w:rsidP="003D1EE6">
            <w:pPr>
              <w:jc w:val="center"/>
              <w:rPr>
                <w:b/>
                <w:bCs/>
              </w:rPr>
            </w:pPr>
            <w:r w:rsidRPr="00E20F26">
              <w:rPr>
                <w:b/>
                <w:bCs/>
              </w:rPr>
              <w:t>Strains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DDB240" w14:textId="77777777" w:rsidR="00C64F3D" w:rsidRPr="00E20F26" w:rsidRDefault="00C64F3D" w:rsidP="003D1EE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0C32D8" w14:textId="77777777" w:rsidR="00C64F3D" w:rsidRPr="00E20F26" w:rsidRDefault="00C64F3D" w:rsidP="003D1EE6">
            <w:pPr>
              <w:jc w:val="center"/>
            </w:pPr>
          </w:p>
        </w:tc>
      </w:tr>
      <w:tr w:rsidR="00C64F3D" w:rsidRPr="00E20F26" w14:paraId="67B8C6A3" w14:textId="77777777" w:rsidTr="002B3EDA">
        <w:tc>
          <w:tcPr>
            <w:tcW w:w="2235" w:type="dxa"/>
            <w:shd w:val="clear" w:color="auto" w:fill="auto"/>
            <w:vAlign w:val="center"/>
          </w:tcPr>
          <w:p w14:paraId="29AFEC46" w14:textId="77777777" w:rsidR="00C64F3D" w:rsidRPr="00E20F26" w:rsidRDefault="00C64F3D" w:rsidP="003D1EE6">
            <w:pPr>
              <w:jc w:val="center"/>
              <w:rPr>
                <w:i/>
                <w:iCs/>
              </w:rPr>
            </w:pPr>
            <w:r w:rsidRPr="00E20F26">
              <w:rPr>
                <w:i/>
                <w:iCs/>
              </w:rPr>
              <w:t>E. coli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D080B53" w14:textId="77777777" w:rsidR="00C64F3D" w:rsidRPr="00E20F26" w:rsidRDefault="00C64F3D" w:rsidP="003D1EE6">
            <w:pPr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8A75D73" w14:textId="77777777" w:rsidR="00C64F3D" w:rsidRPr="00E20F26" w:rsidRDefault="00C64F3D" w:rsidP="003D1EE6">
            <w:pPr>
              <w:jc w:val="center"/>
            </w:pPr>
          </w:p>
        </w:tc>
      </w:tr>
      <w:tr w:rsidR="00C64F3D" w:rsidRPr="00E20F26" w14:paraId="5986699C" w14:textId="77777777" w:rsidTr="002B3EDA">
        <w:tc>
          <w:tcPr>
            <w:tcW w:w="2235" w:type="dxa"/>
            <w:shd w:val="clear" w:color="auto" w:fill="auto"/>
            <w:vAlign w:val="center"/>
          </w:tcPr>
          <w:p w14:paraId="36A94E75" w14:textId="77777777" w:rsidR="00C64F3D" w:rsidRPr="00E20F26" w:rsidRDefault="00C64F3D" w:rsidP="003D1EE6">
            <w:pPr>
              <w:jc w:val="center"/>
            </w:pPr>
            <w:r w:rsidRPr="00E20F26">
              <w:t>DH5α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8339FEB" w14:textId="77777777" w:rsidR="00C64F3D" w:rsidRPr="00E20F26" w:rsidRDefault="00C64F3D" w:rsidP="003D1EE6">
            <w:pPr>
              <w:jc w:val="center"/>
            </w:pPr>
            <w:r w:rsidRPr="00E20F26">
              <w:t>General-purpose cloning strain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8AC3CE" w14:textId="77777777" w:rsidR="00C64F3D" w:rsidRPr="00E20F26" w:rsidRDefault="00C64F3D" w:rsidP="003D1EE6">
            <w:pPr>
              <w:jc w:val="center"/>
            </w:pPr>
            <w:r w:rsidRPr="00E20F26">
              <w:t>Lab stock</w:t>
            </w:r>
          </w:p>
        </w:tc>
      </w:tr>
      <w:tr w:rsidR="00C64F3D" w:rsidRPr="00E20F26" w14:paraId="37F2D67D" w14:textId="77777777" w:rsidTr="002B3EDA">
        <w:tc>
          <w:tcPr>
            <w:tcW w:w="2235" w:type="dxa"/>
            <w:shd w:val="clear" w:color="auto" w:fill="auto"/>
            <w:vAlign w:val="center"/>
          </w:tcPr>
          <w:p w14:paraId="148E7338" w14:textId="77777777" w:rsidR="00C64F3D" w:rsidRPr="00E20F26" w:rsidRDefault="00C64F3D" w:rsidP="003D1EE6">
            <w:pPr>
              <w:jc w:val="center"/>
              <w:rPr>
                <w:i/>
                <w:iCs/>
              </w:rPr>
            </w:pPr>
            <w:r w:rsidRPr="00E20F26">
              <w:rPr>
                <w:i/>
                <w:iCs/>
              </w:rPr>
              <w:t>M. smegmatis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7E6F440" w14:textId="77777777" w:rsidR="00C64F3D" w:rsidRPr="00E20F26" w:rsidRDefault="00C64F3D" w:rsidP="003D1EE6">
            <w:pPr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2350AFA" w14:textId="77777777" w:rsidR="00C64F3D" w:rsidRPr="00E20F26" w:rsidRDefault="00C64F3D" w:rsidP="003D1EE6">
            <w:pPr>
              <w:jc w:val="center"/>
            </w:pPr>
          </w:p>
        </w:tc>
      </w:tr>
      <w:tr w:rsidR="00C64F3D" w:rsidRPr="00E20F26" w14:paraId="52B4F6CD" w14:textId="77777777" w:rsidTr="002B3EDA">
        <w:tc>
          <w:tcPr>
            <w:tcW w:w="2235" w:type="dxa"/>
            <w:shd w:val="clear" w:color="auto" w:fill="auto"/>
            <w:vAlign w:val="center"/>
          </w:tcPr>
          <w:p w14:paraId="7A1B3FB1" w14:textId="77777777" w:rsidR="00C64F3D" w:rsidRPr="00E20F26" w:rsidRDefault="00C64F3D" w:rsidP="003D1EE6">
            <w:pPr>
              <w:jc w:val="center"/>
            </w:pPr>
            <w:r w:rsidRPr="00E20F26">
              <w:t>mc</w:t>
            </w:r>
            <w:r w:rsidRPr="00E20F26">
              <w:rPr>
                <w:vertAlign w:val="superscript"/>
              </w:rPr>
              <w:t>2</w:t>
            </w:r>
            <w:r w:rsidRPr="00E20F26">
              <w:t>155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26751AE" w14:textId="77777777" w:rsidR="00C64F3D" w:rsidRPr="00E20F26" w:rsidRDefault="00C64F3D" w:rsidP="003D1EE6">
            <w:pPr>
              <w:jc w:val="center"/>
            </w:pPr>
            <w:r w:rsidRPr="00E20F26">
              <w:t xml:space="preserve">Wild-type </w:t>
            </w:r>
            <w:r w:rsidRPr="00E20F26">
              <w:rPr>
                <w:i/>
                <w:iCs/>
              </w:rPr>
              <w:t>M. smegmatis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B534BC" w14:textId="77777777" w:rsidR="00C64F3D" w:rsidRPr="00E20F26" w:rsidRDefault="00C64F3D" w:rsidP="003D1EE6">
            <w:pPr>
              <w:jc w:val="center"/>
            </w:pPr>
            <w:bookmarkStart w:id="0" w:name="OLE_LINK1"/>
            <w:r w:rsidRPr="00E20F26">
              <w:t>Lab stock</w:t>
            </w:r>
            <w:bookmarkEnd w:id="0"/>
          </w:p>
        </w:tc>
      </w:tr>
      <w:tr w:rsidR="00C64F3D" w:rsidRPr="00E20F26" w14:paraId="62CDE5E1" w14:textId="77777777" w:rsidTr="002B3EDA">
        <w:tc>
          <w:tcPr>
            <w:tcW w:w="2235" w:type="dxa"/>
            <w:shd w:val="clear" w:color="auto" w:fill="auto"/>
            <w:vAlign w:val="center"/>
          </w:tcPr>
          <w:p w14:paraId="036CF38A" w14:textId="77777777" w:rsidR="00C64F3D" w:rsidRPr="00E20F26" w:rsidRDefault="00C64F3D" w:rsidP="003D1EE6">
            <w:pPr>
              <w:jc w:val="center"/>
            </w:pPr>
            <w:r w:rsidRPr="00E20F26">
              <w:t>SY4064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5C7992D" w14:textId="77777777" w:rsidR="00C64F3D" w:rsidRPr="00E20F26" w:rsidRDefault="00C64F3D" w:rsidP="003D1EE6">
            <w:pPr>
              <w:jc w:val="center"/>
            </w:pPr>
            <w:r w:rsidRPr="00E20F26">
              <w:rPr>
                <w:i/>
                <w:color w:val="000000"/>
                <w:lang w:bidi="ar"/>
              </w:rPr>
              <w:t xml:space="preserve">MS5634-5635 </w:t>
            </w:r>
            <w:r w:rsidRPr="00E20F26">
              <w:rPr>
                <w:iCs/>
                <w:color w:val="000000"/>
                <w:lang w:bidi="ar"/>
              </w:rPr>
              <w:t>was replaced by</w:t>
            </w:r>
            <w:r w:rsidRPr="00E20F26">
              <w:rPr>
                <w:i/>
                <w:color w:val="000000"/>
                <w:lang w:bidi="ar"/>
              </w:rPr>
              <w:t xml:space="preserve"> </w:t>
            </w:r>
            <w:proofErr w:type="spellStart"/>
            <w:r w:rsidRPr="00E20F26">
              <w:rPr>
                <w:i/>
                <w:color w:val="000000"/>
                <w:lang w:bidi="ar"/>
              </w:rPr>
              <w:t>gfp</w:t>
            </w:r>
            <w:proofErr w:type="spellEnd"/>
            <w:r w:rsidRPr="00E20F26">
              <w:rPr>
                <w:i/>
                <w:color w:val="000000"/>
                <w:lang w:bidi="ar"/>
              </w:rPr>
              <w:t xml:space="preserve"> </w:t>
            </w:r>
            <w:r w:rsidRPr="00E20F26">
              <w:rPr>
                <w:iCs/>
                <w:color w:val="000000"/>
                <w:lang w:bidi="ar"/>
              </w:rPr>
              <w:t>gene</w:t>
            </w:r>
            <w:r w:rsidRPr="00E20F26">
              <w:rPr>
                <w:i/>
                <w:color w:val="000000"/>
                <w:lang w:bidi="ar"/>
              </w:rPr>
              <w:t xml:space="preserve"> </w:t>
            </w:r>
            <w:r w:rsidRPr="00E20F26">
              <w:rPr>
                <w:iCs/>
                <w:color w:val="000000"/>
                <w:lang w:bidi="ar"/>
              </w:rPr>
              <w:t xml:space="preserve">in </w:t>
            </w:r>
            <w:r w:rsidRPr="00E20F26">
              <w:t>mc</w:t>
            </w:r>
            <w:r w:rsidRPr="00E20F26">
              <w:rPr>
                <w:vertAlign w:val="superscript"/>
              </w:rPr>
              <w:t>2</w:t>
            </w:r>
            <w:r w:rsidRPr="00E20F26">
              <w:t>155 chromosome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4C14FC" w14:textId="77777777" w:rsidR="00C64F3D" w:rsidRPr="00E20F26" w:rsidRDefault="00C64F3D" w:rsidP="003D1EE6">
            <w:pPr>
              <w:jc w:val="center"/>
            </w:pPr>
            <w:r w:rsidRPr="00E20F26">
              <w:t xml:space="preserve">reference </w:t>
            </w:r>
            <w:r w:rsidRPr="00E20F26">
              <w:fldChar w:fldCharType="begin">
                <w:fldData xml:space="preserve">PEVuZE5vdGU+PENpdGU+PEF1dGhvcj5ZYW48L0F1dGhvcj48WWVhcj4yMDE3PC9ZZWFyPjxSZWNO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</w:fldData>
              </w:fldChar>
            </w:r>
            <w:r w:rsidRPr="00E20F26">
              <w:instrText xml:space="preserve"> ADDIN EN.CITE </w:instrText>
            </w:r>
            <w:r w:rsidRPr="00E20F26">
              <w:fldChar w:fldCharType="begin">
                <w:fldData xml:space="preserve">PEVuZE5vdGU+PENpdGU+PEF1dGhvcj5ZYW48L0F1dGhvcj48WWVhcj4yMDE3PC9ZZWFyPjxSZWNO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</w:fldData>
              </w:fldChar>
            </w:r>
            <w:r w:rsidRPr="00E20F26">
              <w:instrText xml:space="preserve"> ADDIN EN.CITE.DATA </w:instrText>
            </w:r>
            <w:r w:rsidRPr="00E20F26">
              <w:fldChar w:fldCharType="end"/>
            </w:r>
            <w:r w:rsidRPr="00E20F26">
              <w:fldChar w:fldCharType="separate"/>
            </w:r>
            <w:r w:rsidRPr="00E20F26">
              <w:rPr>
                <w:noProof/>
              </w:rPr>
              <w:t>(1)</w:t>
            </w:r>
            <w:r w:rsidRPr="00E20F26">
              <w:fldChar w:fldCharType="end"/>
            </w:r>
          </w:p>
        </w:tc>
      </w:tr>
      <w:tr w:rsidR="00C64F3D" w:rsidRPr="00E20F26" w14:paraId="53AA9FA9" w14:textId="77777777" w:rsidTr="002B3EDA">
        <w:tc>
          <w:tcPr>
            <w:tcW w:w="2235" w:type="dxa"/>
            <w:shd w:val="clear" w:color="auto" w:fill="auto"/>
            <w:vAlign w:val="center"/>
          </w:tcPr>
          <w:p w14:paraId="0FF8DCE1" w14:textId="77777777" w:rsidR="00C64F3D" w:rsidRPr="00E20F26" w:rsidRDefault="00C64F3D" w:rsidP="003D1EE6">
            <w:pPr>
              <w:jc w:val="center"/>
            </w:pPr>
            <w:r w:rsidRPr="00E20F26">
              <w:t>SY4081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93E6C0B" w14:textId="77777777" w:rsidR="00C64F3D" w:rsidRPr="00E20F26" w:rsidRDefault="00C64F3D" w:rsidP="003D1EE6">
            <w:pPr>
              <w:jc w:val="center"/>
            </w:pPr>
            <w:r w:rsidRPr="00E20F26">
              <w:t xml:space="preserve">Deletion of </w:t>
            </w:r>
            <w:proofErr w:type="spellStart"/>
            <w:r w:rsidRPr="00E20F26">
              <w:rPr>
                <w:i/>
                <w:iCs/>
              </w:rPr>
              <w:t>recA</w:t>
            </w:r>
            <w:proofErr w:type="spellEnd"/>
            <w:r w:rsidRPr="00E20F26">
              <w:t xml:space="preserve"> in mc</w:t>
            </w:r>
            <w:r w:rsidRPr="00E20F26">
              <w:rPr>
                <w:vertAlign w:val="superscript"/>
              </w:rPr>
              <w:t>2</w:t>
            </w:r>
            <w:r w:rsidRPr="00E20F26">
              <w:t>155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C3C6B3" w14:textId="77777777" w:rsidR="00C64F3D" w:rsidRPr="00E20F26" w:rsidRDefault="00C64F3D" w:rsidP="003D1EE6">
            <w:pPr>
              <w:jc w:val="center"/>
            </w:pPr>
            <w:r w:rsidRPr="00E20F26">
              <w:t xml:space="preserve">reference </w:t>
            </w:r>
            <w:r w:rsidRPr="00E20F26">
              <w:fldChar w:fldCharType="begin">
                <w:fldData xml:space="preserve">PEVuZE5vdGU+PENpdGU+PEF1dGhvcj5ZYW48L0F1dGhvcj48WWVhcj4yMDIwPC9ZZWFyPjxSZWNO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=
</w:fldData>
              </w:fldChar>
            </w:r>
            <w:r w:rsidRPr="00E20F26">
              <w:instrText xml:space="preserve"> ADDIN EN.CITE </w:instrText>
            </w:r>
            <w:r w:rsidRPr="00E20F26">
              <w:fldChar w:fldCharType="begin">
                <w:fldData xml:space="preserve">PEVuZE5vdGU+PENpdGU+PEF1dGhvcj5ZYW48L0F1dGhvcj48WWVhcj4yMDIwPC9ZZWFyPjxSZWNO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=
</w:fldData>
              </w:fldChar>
            </w:r>
            <w:r w:rsidRPr="00E20F26">
              <w:instrText xml:space="preserve"> ADDIN EN.CITE.DATA </w:instrText>
            </w:r>
            <w:r w:rsidRPr="00E20F26">
              <w:fldChar w:fldCharType="end"/>
            </w:r>
            <w:r w:rsidRPr="00E20F26">
              <w:fldChar w:fldCharType="separate"/>
            </w:r>
            <w:r w:rsidRPr="00E20F26">
              <w:rPr>
                <w:noProof/>
              </w:rPr>
              <w:t>(2)</w:t>
            </w:r>
            <w:r w:rsidRPr="00E20F26">
              <w:fldChar w:fldCharType="end"/>
            </w:r>
          </w:p>
        </w:tc>
      </w:tr>
      <w:tr w:rsidR="00C64F3D" w:rsidRPr="00E20F26" w14:paraId="55E1E78E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53BC000B" w14:textId="77777777" w:rsidR="00C64F3D" w:rsidRPr="00E20F26" w:rsidRDefault="00C64F3D" w:rsidP="003D1EE6">
            <w:pPr>
              <w:jc w:val="center"/>
            </w:pPr>
            <w:r w:rsidRPr="00E20F26">
              <w:t>SY6133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E5A842E" w14:textId="77777777" w:rsidR="00C64F3D" w:rsidRPr="00E20F26" w:rsidRDefault="00C64F3D" w:rsidP="003D1EE6">
            <w:pPr>
              <w:jc w:val="center"/>
            </w:pPr>
            <w:r w:rsidRPr="00E20F26">
              <w:rPr>
                <w:color w:val="000000"/>
                <w:lang w:bidi="ar"/>
              </w:rPr>
              <w:t xml:space="preserve">SY4064 harboring </w:t>
            </w:r>
            <w:proofErr w:type="spellStart"/>
            <w:r w:rsidRPr="00E20F26">
              <w:rPr>
                <w:i/>
                <w:iCs/>
                <w:color w:val="000000"/>
                <w:lang w:bidi="ar"/>
              </w:rPr>
              <w:t>recX</w:t>
            </w:r>
            <w:proofErr w:type="spellEnd"/>
            <w:r w:rsidRPr="00E20F26">
              <w:rPr>
                <w:color w:val="000000"/>
                <w:lang w:bidi="ar"/>
              </w:rPr>
              <w:t xml:space="preserve"> from </w:t>
            </w:r>
            <w:r w:rsidRPr="00E20F26">
              <w:rPr>
                <w:i/>
                <w:iCs/>
              </w:rPr>
              <w:t>M. smegmatis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8DBEEA" w14:textId="77777777" w:rsidR="00C64F3D" w:rsidRPr="00E20F26" w:rsidRDefault="00C64F3D" w:rsidP="003D1EE6">
            <w:pPr>
              <w:jc w:val="center"/>
            </w:pPr>
            <w:r w:rsidRPr="00E20F26">
              <w:t>This study</w:t>
            </w:r>
          </w:p>
        </w:tc>
      </w:tr>
      <w:tr w:rsidR="00C64F3D" w:rsidRPr="00E20F26" w14:paraId="4F68ED1A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567D168A" w14:textId="77777777" w:rsidR="00C64F3D" w:rsidRPr="00E20F26" w:rsidRDefault="00C64F3D" w:rsidP="003D1EE6">
            <w:pPr>
              <w:jc w:val="center"/>
            </w:pPr>
            <w:r w:rsidRPr="00E20F26">
              <w:rPr>
                <w:i/>
                <w:iCs/>
              </w:rPr>
              <w:t>M. tuberculosis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7D691D0" w14:textId="77777777" w:rsidR="00C64F3D" w:rsidRPr="00E20F26" w:rsidRDefault="00C64F3D" w:rsidP="003D1EE6">
            <w:pPr>
              <w:jc w:val="center"/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DA49EB3" w14:textId="77777777" w:rsidR="00C64F3D" w:rsidRPr="00E20F26" w:rsidRDefault="00C64F3D" w:rsidP="003D1EE6">
            <w:pPr>
              <w:jc w:val="center"/>
            </w:pPr>
          </w:p>
        </w:tc>
      </w:tr>
      <w:tr w:rsidR="00C64F3D" w:rsidRPr="00E20F26" w14:paraId="49CC05F7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075CE181" w14:textId="77777777" w:rsidR="00C64F3D" w:rsidRPr="00E20F26" w:rsidRDefault="00C64F3D" w:rsidP="003D1EE6">
            <w:pPr>
              <w:jc w:val="center"/>
              <w:rPr>
                <w:i/>
                <w:iCs/>
              </w:rPr>
            </w:pPr>
            <w:r w:rsidRPr="00E20F26">
              <w:t>H37Ra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143CA4A" w14:textId="77777777" w:rsidR="00C64F3D" w:rsidRPr="00E20F26" w:rsidRDefault="00C64F3D" w:rsidP="003D1EE6">
            <w:pPr>
              <w:jc w:val="center"/>
              <w:rPr>
                <w:lang w:bidi="ar"/>
              </w:rPr>
            </w:pPr>
            <w:r w:rsidRPr="00E20F26">
              <w:t xml:space="preserve">Wild-type </w:t>
            </w:r>
            <w:r w:rsidRPr="00E20F26">
              <w:rPr>
                <w:i/>
                <w:iCs/>
              </w:rPr>
              <w:t>M. tuberculosis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B423BD" w14:textId="77777777" w:rsidR="00C64F3D" w:rsidRPr="00E20F26" w:rsidRDefault="00C64F3D" w:rsidP="003D1EE6">
            <w:pPr>
              <w:jc w:val="center"/>
            </w:pPr>
            <w:r w:rsidRPr="00E20F26">
              <w:t>Lab stock</w:t>
            </w:r>
          </w:p>
        </w:tc>
      </w:tr>
      <w:tr w:rsidR="00C64F3D" w:rsidRPr="00E20F26" w14:paraId="04A0D824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330DBBC2" w14:textId="77777777" w:rsidR="00C64F3D" w:rsidRPr="00E20F26" w:rsidRDefault="00C64F3D" w:rsidP="003D1EE6">
            <w:pPr>
              <w:jc w:val="center"/>
            </w:pPr>
            <w:r w:rsidRPr="00E20F26">
              <w:rPr>
                <w:b/>
                <w:bCs/>
              </w:rPr>
              <w:t>Plasmids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0E8D1F3" w14:textId="77777777" w:rsidR="00C64F3D" w:rsidRPr="00E20F26" w:rsidRDefault="00C64F3D" w:rsidP="003D1EE6">
            <w:pPr>
              <w:jc w:val="center"/>
              <w:rPr>
                <w:lang w:bidi="ar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ECB3443" w14:textId="77777777" w:rsidR="00C64F3D" w:rsidRPr="00E20F26" w:rsidRDefault="00C64F3D" w:rsidP="003D1EE6">
            <w:pPr>
              <w:jc w:val="center"/>
            </w:pPr>
          </w:p>
        </w:tc>
      </w:tr>
      <w:tr w:rsidR="00C64F3D" w:rsidRPr="00E20F26" w14:paraId="08B56FDA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2990A2D7" w14:textId="5A220C3F" w:rsidR="00C64F3D" w:rsidRPr="00E20F26" w:rsidRDefault="00C64F3D" w:rsidP="003D1EE6">
            <w:pPr>
              <w:jc w:val="center"/>
              <w:rPr>
                <w:b/>
                <w:bCs/>
              </w:rPr>
            </w:pPr>
            <w:bookmarkStart w:id="1" w:name="_Hlk72851199"/>
            <w:r w:rsidRPr="00E20F26">
              <w:rPr>
                <w:color w:val="000000"/>
                <w:lang w:bidi="ar"/>
              </w:rPr>
              <w:t>pCBE</w:t>
            </w:r>
            <w:bookmarkEnd w:id="1"/>
            <w:r w:rsidRPr="00E20F26">
              <w:rPr>
                <w:color w:val="000000"/>
                <w:lang w:bidi="ar"/>
              </w:rPr>
              <w:t>-dCas9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CC3C9B4" w14:textId="77777777" w:rsidR="00C64F3D" w:rsidRPr="00E20F26" w:rsidRDefault="00C64F3D" w:rsidP="003D1EE6">
            <w:pPr>
              <w:jc w:val="center"/>
            </w:pPr>
            <w:r w:rsidRPr="00E20F26">
              <w:rPr>
                <w:color w:val="000000"/>
                <w:lang w:bidi="ar"/>
              </w:rPr>
              <w:t>CBE vector (</w:t>
            </w:r>
            <w:r w:rsidRPr="00E20F26">
              <w:t>dCas9</w:t>
            </w:r>
            <w:r w:rsidRPr="00E20F26">
              <w:rPr>
                <w:vertAlign w:val="subscript"/>
              </w:rPr>
              <w:t>sth1</w:t>
            </w:r>
            <w:r w:rsidRPr="00E20F26">
              <w:t xml:space="preserve">, sgRNA, APOBEC1, UGI, </w:t>
            </w:r>
            <w:proofErr w:type="spellStart"/>
            <w:r w:rsidRPr="00E20F26">
              <w:t>sacB</w:t>
            </w:r>
            <w:proofErr w:type="spellEnd"/>
            <w:r w:rsidRPr="00E20F26"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E1DCFAF" w14:textId="77777777" w:rsidR="00C64F3D" w:rsidRPr="00E20F26" w:rsidRDefault="00C64F3D" w:rsidP="003D1EE6">
            <w:pPr>
              <w:jc w:val="center"/>
            </w:pPr>
            <w:r w:rsidRPr="00E20F26">
              <w:t>This study</w:t>
            </w:r>
          </w:p>
        </w:tc>
      </w:tr>
      <w:tr w:rsidR="00C64F3D" w:rsidRPr="00E20F26" w14:paraId="6F58AC4A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3390BAAA" w14:textId="77777777" w:rsidR="00C64F3D" w:rsidRPr="00E20F26" w:rsidRDefault="00C64F3D" w:rsidP="003D1EE6">
            <w:pPr>
              <w:jc w:val="center"/>
            </w:pPr>
            <w:r w:rsidRPr="00E20F26">
              <w:rPr>
                <w:color w:val="000000"/>
                <w:lang w:bidi="ar"/>
              </w:rPr>
              <w:lastRenderedPageBreak/>
              <w:t>pCBE-nCas9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255D5A3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>dCas9</w:t>
            </w:r>
            <w:r w:rsidRPr="00E20F26">
              <w:rPr>
                <w:color w:val="000000"/>
                <w:vertAlign w:val="subscript"/>
                <w:lang w:bidi="ar"/>
              </w:rPr>
              <w:t>sth1</w:t>
            </w:r>
            <w:r w:rsidRPr="00E20F26">
              <w:rPr>
                <w:color w:val="000000"/>
                <w:lang w:bidi="ar"/>
              </w:rPr>
              <w:t>(A599) reverted to nCas9</w:t>
            </w:r>
            <w:r w:rsidRPr="00E20F26">
              <w:rPr>
                <w:color w:val="000000"/>
                <w:vertAlign w:val="subscript"/>
                <w:lang w:bidi="ar"/>
              </w:rPr>
              <w:t>sth1</w:t>
            </w:r>
            <w:r w:rsidRPr="00E20F26">
              <w:rPr>
                <w:color w:val="000000"/>
                <w:lang w:bidi="ar"/>
              </w:rPr>
              <w:t xml:space="preserve"> (H599) in pCBE-dCas9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F1ABCD" w14:textId="77777777" w:rsidR="00C64F3D" w:rsidRPr="00E20F26" w:rsidRDefault="00C64F3D" w:rsidP="003D1EE6">
            <w:pPr>
              <w:jc w:val="center"/>
            </w:pPr>
            <w:r w:rsidRPr="00E20F26">
              <w:t>This study</w:t>
            </w:r>
          </w:p>
        </w:tc>
      </w:tr>
      <w:tr w:rsidR="00C64F3D" w:rsidRPr="00E20F26" w14:paraId="3B424D2E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37D68466" w14:textId="77777777" w:rsidR="00C64F3D" w:rsidRPr="00E20F26" w:rsidRDefault="00C64F3D" w:rsidP="003D1EE6">
            <w:pPr>
              <w:jc w:val="center"/>
            </w:pPr>
            <w:r w:rsidRPr="00E20F26">
              <w:rPr>
                <w:color w:val="000000"/>
                <w:lang w:bidi="ar"/>
              </w:rPr>
              <w:t>pCBE-dCas9-</w:t>
            </w:r>
            <w:r w:rsidRPr="00E20F26">
              <w:rPr>
                <w:i/>
                <w:iCs/>
                <w:color w:val="000000"/>
                <w:lang w:bidi="ar"/>
              </w:rPr>
              <w:t>gfp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BA21E16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 xml:space="preserve">pCBE-dCas9 with </w:t>
            </w:r>
            <w:proofErr w:type="spellStart"/>
            <w:r w:rsidRPr="00E20F26">
              <w:rPr>
                <w:i/>
                <w:iCs/>
                <w:color w:val="000000"/>
                <w:lang w:bidi="ar"/>
              </w:rPr>
              <w:t>gfp</w:t>
            </w:r>
            <w:proofErr w:type="spellEnd"/>
            <w:r w:rsidRPr="00E20F26">
              <w:rPr>
                <w:color w:val="000000"/>
                <w:lang w:bidi="ar"/>
              </w:rPr>
              <w:t xml:space="preserve"> spacer, Gln204 to stop codon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691472" w14:textId="77777777" w:rsidR="00C64F3D" w:rsidRPr="00E20F26" w:rsidRDefault="00C64F3D" w:rsidP="003D1EE6">
            <w:pPr>
              <w:jc w:val="center"/>
            </w:pPr>
            <w:r w:rsidRPr="00E20F26">
              <w:t>This study</w:t>
            </w:r>
          </w:p>
        </w:tc>
      </w:tr>
      <w:tr w:rsidR="00C64F3D" w:rsidRPr="00E20F26" w14:paraId="3A05434F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7997A989" w14:textId="77777777" w:rsidR="00C64F3D" w:rsidRPr="00E20F26" w:rsidRDefault="00C64F3D" w:rsidP="003D1EE6">
            <w:pPr>
              <w:jc w:val="center"/>
            </w:pPr>
            <w:r w:rsidRPr="00E20F26">
              <w:rPr>
                <w:color w:val="000000"/>
                <w:lang w:bidi="ar"/>
              </w:rPr>
              <w:t>pCBE-nCas9-</w:t>
            </w:r>
            <w:r w:rsidRPr="00E20F26">
              <w:rPr>
                <w:i/>
                <w:iCs/>
                <w:color w:val="000000"/>
                <w:lang w:bidi="ar"/>
              </w:rPr>
              <w:t>gfp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A4FE614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 xml:space="preserve">pCBE-nCas9 with </w:t>
            </w:r>
            <w:proofErr w:type="spellStart"/>
            <w:r w:rsidRPr="00E20F26">
              <w:rPr>
                <w:i/>
                <w:iCs/>
                <w:color w:val="000000"/>
                <w:lang w:bidi="ar"/>
              </w:rPr>
              <w:t>gfp</w:t>
            </w:r>
            <w:proofErr w:type="spellEnd"/>
            <w:r w:rsidRPr="00E20F26">
              <w:rPr>
                <w:color w:val="000000"/>
                <w:lang w:bidi="ar"/>
              </w:rPr>
              <w:t xml:space="preserve"> spacer, Gln204 to stop codon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3A6A19" w14:textId="77777777" w:rsidR="00C64F3D" w:rsidRPr="00E20F26" w:rsidRDefault="00C64F3D" w:rsidP="003D1EE6">
            <w:pPr>
              <w:jc w:val="center"/>
            </w:pPr>
            <w:r w:rsidRPr="00E20F26">
              <w:t>This study</w:t>
            </w:r>
          </w:p>
        </w:tc>
      </w:tr>
      <w:tr w:rsidR="00C64F3D" w:rsidRPr="00E20F26" w14:paraId="7B181167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76F3FBD9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proofErr w:type="spellStart"/>
            <w:r w:rsidRPr="00E20F26">
              <w:rPr>
                <w:color w:val="000000"/>
                <w:lang w:bidi="ar"/>
              </w:rPr>
              <w:t>pRecX</w:t>
            </w:r>
            <w:proofErr w:type="spellEnd"/>
          </w:p>
        </w:tc>
        <w:tc>
          <w:tcPr>
            <w:tcW w:w="4110" w:type="dxa"/>
            <w:shd w:val="clear" w:color="auto" w:fill="auto"/>
            <w:vAlign w:val="center"/>
          </w:tcPr>
          <w:p w14:paraId="09119EFC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 xml:space="preserve">The </w:t>
            </w:r>
            <w:proofErr w:type="spellStart"/>
            <w:r w:rsidRPr="00E20F26">
              <w:rPr>
                <w:i/>
                <w:iCs/>
                <w:color w:val="000000"/>
                <w:lang w:bidi="ar"/>
              </w:rPr>
              <w:t>recX</w:t>
            </w:r>
            <w:proofErr w:type="spellEnd"/>
            <w:r w:rsidRPr="00E20F26">
              <w:rPr>
                <w:color w:val="000000"/>
                <w:lang w:bidi="ar"/>
              </w:rPr>
              <w:t xml:space="preserve"> from </w:t>
            </w:r>
            <w:r w:rsidRPr="00E20F26">
              <w:rPr>
                <w:i/>
                <w:iCs/>
              </w:rPr>
              <w:t xml:space="preserve">M. smegmatis </w:t>
            </w:r>
            <w:r w:rsidRPr="00E20F26">
              <w:t xml:space="preserve">inserted into pMV261 with </w:t>
            </w:r>
            <w:proofErr w:type="spellStart"/>
            <w:r w:rsidRPr="00E20F26">
              <w:t>zeo</w:t>
            </w:r>
            <w:r w:rsidRPr="00E20F26">
              <w:rPr>
                <w:vertAlign w:val="superscript"/>
              </w:rPr>
              <w:t>r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040CD370" w14:textId="77777777" w:rsidR="00C64F3D" w:rsidRPr="00E20F26" w:rsidRDefault="00C64F3D" w:rsidP="003D1EE6">
            <w:pPr>
              <w:jc w:val="center"/>
            </w:pPr>
            <w:r w:rsidRPr="00E20F26">
              <w:t>This study</w:t>
            </w:r>
          </w:p>
        </w:tc>
      </w:tr>
      <w:tr w:rsidR="00C64F3D" w:rsidRPr="00E20F26" w14:paraId="0ACDF16E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65609294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>pRecX-NucS</w:t>
            </w:r>
            <w:r w:rsidRPr="00E20F26">
              <w:rPr>
                <w:color w:val="000000"/>
                <w:vertAlign w:val="subscript"/>
                <w:lang w:bidi="ar"/>
              </w:rPr>
              <w:t>E107A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4E422D7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 xml:space="preserve">Assistant plasmid for </w:t>
            </w:r>
            <w:proofErr w:type="spellStart"/>
            <w:r w:rsidRPr="00E20F26">
              <w:rPr>
                <w:i/>
                <w:iCs/>
                <w:color w:val="000000"/>
                <w:lang w:bidi="ar"/>
              </w:rPr>
              <w:t>Mtb</w:t>
            </w:r>
            <w:r w:rsidRPr="00E20F26">
              <w:rPr>
                <w:color w:val="000000"/>
                <w:lang w:bidi="ar"/>
              </w:rPr>
              <w:t>CBE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7F195B3B" w14:textId="77777777" w:rsidR="00C64F3D" w:rsidRPr="00E20F26" w:rsidRDefault="00C64F3D" w:rsidP="003D1EE6">
            <w:pPr>
              <w:jc w:val="center"/>
            </w:pPr>
            <w:r w:rsidRPr="00E20F26">
              <w:t>This study</w:t>
            </w:r>
          </w:p>
        </w:tc>
      </w:tr>
      <w:tr w:rsidR="002B3EDA" w:rsidRPr="00E20F26" w14:paraId="098C40BD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686CC329" w14:textId="275EFB1A" w:rsidR="002B3EDA" w:rsidRPr="00E20F26" w:rsidRDefault="002B3EDA" w:rsidP="003D1EE6">
            <w:pPr>
              <w:jc w:val="center"/>
              <w:rPr>
                <w:rFonts w:hint="eastAsia"/>
                <w:color w:val="000000"/>
                <w:lang w:eastAsia="zh-CN" w:bidi="ar"/>
              </w:rPr>
            </w:pPr>
            <w:r w:rsidRPr="00E20F26">
              <w:rPr>
                <w:color w:val="000000"/>
                <w:lang w:bidi="ar"/>
              </w:rPr>
              <w:t>pCBE-</w:t>
            </w:r>
            <w:r>
              <w:rPr>
                <w:color w:val="000000"/>
                <w:lang w:bidi="ar"/>
              </w:rPr>
              <w:t>1284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F87DBBB" w14:textId="5C198930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 xml:space="preserve">pCBE-nCas9 with </w:t>
            </w:r>
            <w:r>
              <w:rPr>
                <w:i/>
                <w:iCs/>
                <w:color w:val="000000"/>
                <w:lang w:bidi="ar"/>
              </w:rPr>
              <w:t>MSEMG_1284</w:t>
            </w:r>
            <w:r w:rsidRPr="00E20F26">
              <w:rPr>
                <w:i/>
                <w:iCs/>
                <w:color w:val="000000"/>
                <w:lang w:bidi="ar"/>
              </w:rPr>
              <w:t xml:space="preserve"> </w:t>
            </w:r>
            <w:r w:rsidRPr="00E20F26">
              <w:rPr>
                <w:color w:val="000000"/>
                <w:lang w:bidi="ar"/>
              </w:rPr>
              <w:t>spacer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A0554A0" w14:textId="7B276EFB" w:rsidR="002B3EDA" w:rsidRPr="00E20F26" w:rsidRDefault="002B3EDA" w:rsidP="003D1EE6">
            <w:pPr>
              <w:jc w:val="center"/>
            </w:pPr>
            <w:r w:rsidRPr="00E20F26">
              <w:t>This study</w:t>
            </w:r>
          </w:p>
        </w:tc>
      </w:tr>
      <w:tr w:rsidR="002B3EDA" w:rsidRPr="00E20F26" w14:paraId="0F1E4B8A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253B76C6" w14:textId="0B7520BA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>pCBE-</w:t>
            </w:r>
            <w:r>
              <w:rPr>
                <w:color w:val="000000"/>
                <w:lang w:bidi="ar"/>
              </w:rPr>
              <w:t>3436-1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5485202" w14:textId="7556F040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 xml:space="preserve">pCBE-nCas9 with </w:t>
            </w:r>
            <w:r>
              <w:rPr>
                <w:i/>
                <w:iCs/>
                <w:color w:val="000000"/>
                <w:lang w:bidi="ar"/>
              </w:rPr>
              <w:t>MSEMG_</w:t>
            </w:r>
            <w:r>
              <w:rPr>
                <w:i/>
                <w:iCs/>
                <w:color w:val="000000"/>
                <w:lang w:bidi="ar"/>
              </w:rPr>
              <w:t>3436</w:t>
            </w:r>
            <w:r w:rsidRPr="00E20F26">
              <w:rPr>
                <w:i/>
                <w:iCs/>
                <w:color w:val="000000"/>
                <w:lang w:bidi="ar"/>
              </w:rPr>
              <w:t xml:space="preserve"> </w:t>
            </w:r>
            <w:r w:rsidRPr="00E20F26">
              <w:rPr>
                <w:color w:val="000000"/>
                <w:lang w:bidi="ar"/>
              </w:rPr>
              <w:t>spacer</w:t>
            </w:r>
            <w:r>
              <w:rPr>
                <w:color w:val="000000"/>
                <w:lang w:bidi="ar"/>
              </w:rPr>
              <w:t xml:space="preserve">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7F0CE3" w14:textId="255F6363" w:rsidR="002B3EDA" w:rsidRPr="00E20F26" w:rsidRDefault="002B3EDA" w:rsidP="003D1EE6">
            <w:pPr>
              <w:jc w:val="center"/>
            </w:pPr>
            <w:r w:rsidRPr="00E20F26">
              <w:t>This study</w:t>
            </w:r>
          </w:p>
        </w:tc>
      </w:tr>
      <w:tr w:rsidR="002B3EDA" w:rsidRPr="00E20F26" w14:paraId="3282B222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178E0653" w14:textId="53F3AD92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>pCBE-</w:t>
            </w:r>
            <w:r>
              <w:rPr>
                <w:color w:val="000000"/>
                <w:lang w:bidi="ar"/>
              </w:rPr>
              <w:t>3436-2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E955945" w14:textId="23F785C3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 xml:space="preserve">pCBE-nCas9 with </w:t>
            </w:r>
            <w:r>
              <w:rPr>
                <w:i/>
                <w:iCs/>
                <w:color w:val="000000"/>
                <w:lang w:bidi="ar"/>
              </w:rPr>
              <w:t>MSEMG_3436</w:t>
            </w:r>
            <w:r w:rsidRPr="00E20F26">
              <w:rPr>
                <w:i/>
                <w:iCs/>
                <w:color w:val="000000"/>
                <w:lang w:bidi="ar"/>
              </w:rPr>
              <w:t xml:space="preserve"> </w:t>
            </w:r>
            <w:r w:rsidRPr="00E20F26">
              <w:rPr>
                <w:color w:val="000000"/>
                <w:lang w:bidi="ar"/>
              </w:rPr>
              <w:t>spacer</w:t>
            </w:r>
            <w:r>
              <w:rPr>
                <w:color w:val="000000"/>
                <w:lang w:bidi="ar"/>
              </w:rPr>
              <w:t xml:space="preserve"> </w:t>
            </w:r>
            <w:r>
              <w:rPr>
                <w:color w:val="000000"/>
                <w:lang w:bidi="ar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8E91F9" w14:textId="5317F0D2" w:rsidR="002B3EDA" w:rsidRPr="00E20F26" w:rsidRDefault="002B3EDA" w:rsidP="003D1EE6">
            <w:pPr>
              <w:jc w:val="center"/>
            </w:pPr>
            <w:r w:rsidRPr="00E20F26">
              <w:t>This study</w:t>
            </w:r>
          </w:p>
        </w:tc>
      </w:tr>
      <w:tr w:rsidR="002B3EDA" w:rsidRPr="00E20F26" w14:paraId="12934ECA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1A94E689" w14:textId="7BA7750B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>pCBE-</w:t>
            </w:r>
            <w:r>
              <w:rPr>
                <w:color w:val="000000"/>
                <w:lang w:bidi="ar"/>
              </w:rPr>
              <w:t>5634-1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D5CDC20" w14:textId="6E758FC3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 xml:space="preserve">pCBE-nCas9 with </w:t>
            </w:r>
            <w:r>
              <w:rPr>
                <w:i/>
                <w:iCs/>
                <w:color w:val="000000"/>
                <w:lang w:bidi="ar"/>
              </w:rPr>
              <w:t>MSEMG_</w:t>
            </w:r>
            <w:r>
              <w:rPr>
                <w:i/>
                <w:iCs/>
                <w:color w:val="000000"/>
                <w:lang w:bidi="ar"/>
              </w:rPr>
              <w:t xml:space="preserve">5634 </w:t>
            </w:r>
            <w:r w:rsidRPr="00E20F26">
              <w:rPr>
                <w:color w:val="000000"/>
                <w:lang w:bidi="ar"/>
              </w:rPr>
              <w:t>spacer</w:t>
            </w:r>
            <w:r>
              <w:rPr>
                <w:color w:val="000000"/>
                <w:lang w:bidi="ar"/>
              </w:rPr>
              <w:t xml:space="preserve">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75A6F8" w14:textId="02ACC7D5" w:rsidR="002B3EDA" w:rsidRPr="00E20F26" w:rsidRDefault="002B3EDA" w:rsidP="003D1EE6">
            <w:pPr>
              <w:jc w:val="center"/>
            </w:pPr>
            <w:r w:rsidRPr="00E20F26">
              <w:t>This study</w:t>
            </w:r>
          </w:p>
        </w:tc>
      </w:tr>
      <w:tr w:rsidR="002B3EDA" w:rsidRPr="00E20F26" w14:paraId="7B932445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5A051973" w14:textId="7A6AF494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>pCBE-</w:t>
            </w:r>
            <w:r>
              <w:rPr>
                <w:color w:val="000000"/>
                <w:lang w:bidi="ar"/>
              </w:rPr>
              <w:t>5634-2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0AE2B12" w14:textId="7E00C530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 xml:space="preserve">pCBE-nCas9 with </w:t>
            </w:r>
            <w:r>
              <w:rPr>
                <w:i/>
                <w:iCs/>
                <w:color w:val="000000"/>
                <w:lang w:bidi="ar"/>
              </w:rPr>
              <w:t xml:space="preserve">MSEMG_5634 </w:t>
            </w:r>
            <w:r w:rsidRPr="00E20F26">
              <w:rPr>
                <w:color w:val="000000"/>
                <w:lang w:bidi="ar"/>
              </w:rPr>
              <w:t>spacer</w:t>
            </w:r>
            <w:r>
              <w:rPr>
                <w:color w:val="000000"/>
                <w:lang w:bidi="ar"/>
              </w:rPr>
              <w:t xml:space="preserve"> </w:t>
            </w:r>
            <w:r>
              <w:rPr>
                <w:color w:val="000000"/>
                <w:lang w:bidi="ar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B7004C" w14:textId="0EB11506" w:rsidR="002B3EDA" w:rsidRPr="00E20F26" w:rsidRDefault="002B3EDA" w:rsidP="003D1EE6">
            <w:pPr>
              <w:jc w:val="center"/>
            </w:pPr>
            <w:r w:rsidRPr="00E20F26">
              <w:t>This study</w:t>
            </w:r>
          </w:p>
        </w:tc>
      </w:tr>
      <w:tr w:rsidR="002B3EDA" w:rsidRPr="00E20F26" w14:paraId="171D3782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7EE7B3F5" w14:textId="0DFFB720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>pCBE-</w:t>
            </w:r>
            <w:r>
              <w:rPr>
                <w:color w:val="000000"/>
                <w:lang w:bidi="ar"/>
              </w:rPr>
              <w:t>5634-3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9EFC3AE" w14:textId="4470E937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 xml:space="preserve">pCBE-nCas9 with </w:t>
            </w:r>
            <w:r>
              <w:rPr>
                <w:i/>
                <w:iCs/>
                <w:color w:val="000000"/>
                <w:lang w:bidi="ar"/>
              </w:rPr>
              <w:t xml:space="preserve">MSEMG_5634 </w:t>
            </w:r>
            <w:r w:rsidRPr="00E20F26">
              <w:rPr>
                <w:color w:val="000000"/>
                <w:lang w:bidi="ar"/>
              </w:rPr>
              <w:t>spacer</w:t>
            </w:r>
            <w:r>
              <w:rPr>
                <w:color w:val="000000"/>
                <w:lang w:bidi="ar"/>
              </w:rPr>
              <w:t xml:space="preserve"> </w:t>
            </w:r>
            <w:r>
              <w:rPr>
                <w:color w:val="000000"/>
                <w:lang w:bidi="ar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329F7D" w14:textId="7EF66AE8" w:rsidR="002B3EDA" w:rsidRPr="00E20F26" w:rsidRDefault="002B3EDA" w:rsidP="003D1EE6">
            <w:pPr>
              <w:jc w:val="center"/>
            </w:pPr>
            <w:r w:rsidRPr="00E20F26">
              <w:t>This study</w:t>
            </w:r>
          </w:p>
        </w:tc>
      </w:tr>
      <w:tr w:rsidR="00C64F3D" w:rsidRPr="00E20F26" w14:paraId="75DEA41B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19B3BA57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>pCBE-0582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F0069FC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 xml:space="preserve">pCBE-nCas9 with </w:t>
            </w:r>
            <w:r w:rsidRPr="00E20F26">
              <w:rPr>
                <w:i/>
                <w:iCs/>
                <w:color w:val="000000"/>
                <w:lang w:bidi="ar"/>
              </w:rPr>
              <w:t xml:space="preserve">Rv0582 </w:t>
            </w:r>
            <w:r w:rsidRPr="00E20F26">
              <w:rPr>
                <w:color w:val="000000"/>
                <w:lang w:bidi="ar"/>
              </w:rPr>
              <w:t>spacer, Arg84 to stop codon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EE9BDF" w14:textId="77777777" w:rsidR="00C64F3D" w:rsidRPr="00E20F26" w:rsidRDefault="00C64F3D" w:rsidP="003D1EE6">
            <w:pPr>
              <w:jc w:val="center"/>
            </w:pPr>
            <w:r w:rsidRPr="00E20F26">
              <w:t>This study</w:t>
            </w:r>
          </w:p>
        </w:tc>
      </w:tr>
      <w:tr w:rsidR="00C64F3D" w:rsidRPr="00E20F26" w14:paraId="4D679282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794AA7CD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>pCBE-0627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0145763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 xml:space="preserve">pCBE-nCas9 with </w:t>
            </w:r>
            <w:r w:rsidRPr="00E20F26">
              <w:rPr>
                <w:i/>
                <w:iCs/>
                <w:color w:val="000000"/>
                <w:lang w:bidi="ar"/>
              </w:rPr>
              <w:t xml:space="preserve">Rv0627 </w:t>
            </w:r>
            <w:r w:rsidRPr="00E20F26">
              <w:rPr>
                <w:color w:val="000000"/>
                <w:lang w:bidi="ar"/>
              </w:rPr>
              <w:t>spacer, Gln62 to stop codon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694ACD" w14:textId="77777777" w:rsidR="00C64F3D" w:rsidRPr="00E20F26" w:rsidRDefault="00C64F3D" w:rsidP="003D1EE6">
            <w:pPr>
              <w:jc w:val="center"/>
            </w:pPr>
            <w:r w:rsidRPr="00E20F26">
              <w:t>This study</w:t>
            </w:r>
          </w:p>
        </w:tc>
      </w:tr>
      <w:tr w:rsidR="00C64F3D" w:rsidRPr="00E20F26" w14:paraId="12C97DCB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196C5E9E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>pCBE-2530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D76A19F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color w:val="000000"/>
                <w:lang w:bidi="ar"/>
              </w:rPr>
              <w:t xml:space="preserve">pCBE-nCas9 with </w:t>
            </w:r>
            <w:r w:rsidRPr="00E20F26">
              <w:rPr>
                <w:i/>
                <w:iCs/>
                <w:color w:val="000000"/>
                <w:lang w:bidi="ar"/>
              </w:rPr>
              <w:t xml:space="preserve">Rv2630 </w:t>
            </w:r>
            <w:r w:rsidRPr="00E20F26">
              <w:rPr>
                <w:color w:val="000000"/>
                <w:lang w:bidi="ar"/>
              </w:rPr>
              <w:t>spacer, Trp36 to stop codon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2342E0" w14:textId="77777777" w:rsidR="00C64F3D" w:rsidRPr="00E20F26" w:rsidRDefault="00C64F3D" w:rsidP="003D1EE6">
            <w:pPr>
              <w:jc w:val="center"/>
            </w:pPr>
            <w:r w:rsidRPr="00E20F26">
              <w:t>This study</w:t>
            </w:r>
          </w:p>
        </w:tc>
      </w:tr>
      <w:tr w:rsidR="00C64F3D" w:rsidRPr="00E20F26" w14:paraId="6A3952D5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56EB964F" w14:textId="77777777" w:rsidR="00C64F3D" w:rsidRPr="00E20F26" w:rsidRDefault="00C64F3D" w:rsidP="003D1EE6">
            <w:pPr>
              <w:jc w:val="center"/>
            </w:pPr>
            <w:r w:rsidRPr="00E20F26">
              <w:rPr>
                <w:color w:val="000000"/>
                <w:lang w:bidi="ar"/>
              </w:rPr>
              <w:lastRenderedPageBreak/>
              <w:t>pJV53-Cas12a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6F22C11" w14:textId="77777777" w:rsidR="00C64F3D" w:rsidRPr="00E20F26" w:rsidRDefault="00C64F3D" w:rsidP="003D1EE6">
            <w:pPr>
              <w:jc w:val="center"/>
            </w:pPr>
            <w:r w:rsidRPr="00E20F26">
              <w:rPr>
                <w:color w:val="000000"/>
                <w:lang w:bidi="ar"/>
              </w:rPr>
              <w:t xml:space="preserve">For </w:t>
            </w:r>
            <w:r w:rsidRPr="00E20F26">
              <w:t>CRISPR-based recombineering</w:t>
            </w:r>
            <w:r w:rsidRPr="00E20F26">
              <w:rPr>
                <w:color w:val="000000"/>
                <w:lang w:bidi="ar"/>
              </w:rPr>
              <w:t xml:space="preserve"> (</w:t>
            </w:r>
            <w:proofErr w:type="spellStart"/>
            <w:r w:rsidRPr="00E20F26">
              <w:rPr>
                <w:i/>
                <w:iCs/>
                <w:color w:val="000000"/>
                <w:lang w:bidi="ar"/>
              </w:rPr>
              <w:t>oriM</w:t>
            </w:r>
            <w:proofErr w:type="spellEnd"/>
            <w:r w:rsidRPr="00E20F26">
              <w:rPr>
                <w:color w:val="000000"/>
                <w:lang w:bidi="ar"/>
              </w:rPr>
              <w:t xml:space="preserve">; </w:t>
            </w:r>
            <w:proofErr w:type="spellStart"/>
            <w:r w:rsidRPr="00E20F26">
              <w:rPr>
                <w:i/>
                <w:iCs/>
                <w:color w:val="000000"/>
                <w:lang w:bidi="ar"/>
              </w:rPr>
              <w:t>oriE</w:t>
            </w:r>
            <w:proofErr w:type="spellEnd"/>
            <w:r w:rsidRPr="00E20F26">
              <w:rPr>
                <w:color w:val="000000"/>
                <w:lang w:bidi="ar"/>
              </w:rPr>
              <w:t xml:space="preserve">; </w:t>
            </w:r>
            <w:proofErr w:type="spellStart"/>
            <w:r w:rsidRPr="00E20F26">
              <w:rPr>
                <w:color w:val="000000"/>
                <w:lang w:bidi="ar"/>
              </w:rPr>
              <w:t>Km</w:t>
            </w:r>
            <w:r w:rsidRPr="00E20F26">
              <w:rPr>
                <w:color w:val="000000"/>
                <w:vertAlign w:val="superscript"/>
                <w:lang w:bidi="ar"/>
              </w:rPr>
              <w:t>r</w:t>
            </w:r>
            <w:proofErr w:type="spellEnd"/>
            <w:r w:rsidRPr="00E20F26">
              <w:rPr>
                <w:color w:val="000000"/>
                <w:lang w:bidi="ar"/>
              </w:rPr>
              <w:t>; Che9c; Cas12a)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915A13" w14:textId="77777777" w:rsidR="00C64F3D" w:rsidRPr="00E20F26" w:rsidRDefault="00C64F3D" w:rsidP="003D1EE6">
            <w:pPr>
              <w:jc w:val="center"/>
            </w:pPr>
            <w:r w:rsidRPr="00E20F26">
              <w:t xml:space="preserve">reference </w:t>
            </w:r>
            <w:r w:rsidRPr="00E20F26">
              <w:fldChar w:fldCharType="begin">
                <w:fldData xml:space="preserve">PEVuZE5vdGU+PENpdGU+PEF1dGhvcj5ZYW48L0F1dGhvcj48WWVhcj4yMDE3PC9ZZWFyPjxSZWNO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</w:fldData>
              </w:fldChar>
            </w:r>
            <w:r w:rsidRPr="00E20F26">
              <w:instrText xml:space="preserve"> ADDIN EN.CITE </w:instrText>
            </w:r>
            <w:r w:rsidRPr="00E20F26">
              <w:fldChar w:fldCharType="begin">
                <w:fldData xml:space="preserve">PEVuZE5vdGU+PENpdGU+PEF1dGhvcj5ZYW48L0F1dGhvcj48WWVhcj4yMDE3PC9ZZWFyPjxSZWNO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</w:fldData>
              </w:fldChar>
            </w:r>
            <w:r w:rsidRPr="00E20F26">
              <w:instrText xml:space="preserve"> ADDIN EN.CITE.DATA </w:instrText>
            </w:r>
            <w:r w:rsidRPr="00E20F26">
              <w:fldChar w:fldCharType="end"/>
            </w:r>
            <w:r w:rsidRPr="00E20F26">
              <w:fldChar w:fldCharType="separate"/>
            </w:r>
            <w:r w:rsidRPr="00E20F26">
              <w:rPr>
                <w:noProof/>
              </w:rPr>
              <w:t>(1)</w:t>
            </w:r>
            <w:r w:rsidRPr="00E20F26">
              <w:fldChar w:fldCharType="end"/>
            </w:r>
          </w:p>
        </w:tc>
      </w:tr>
      <w:tr w:rsidR="00C64F3D" w:rsidRPr="00E20F26" w14:paraId="074EEEA1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342B9D9B" w14:textId="77777777" w:rsidR="00C64F3D" w:rsidRPr="00E20F26" w:rsidRDefault="00C64F3D" w:rsidP="003D1EE6">
            <w:pPr>
              <w:jc w:val="center"/>
            </w:pPr>
            <w:proofErr w:type="spellStart"/>
            <w:r w:rsidRPr="00E20F26">
              <w:rPr>
                <w:color w:val="000000"/>
                <w:lang w:bidi="ar"/>
              </w:rPr>
              <w:t>pCR-Hyg</w:t>
            </w:r>
            <w:proofErr w:type="spellEnd"/>
          </w:p>
        </w:tc>
        <w:tc>
          <w:tcPr>
            <w:tcW w:w="4110" w:type="dxa"/>
            <w:shd w:val="clear" w:color="auto" w:fill="auto"/>
            <w:vAlign w:val="center"/>
          </w:tcPr>
          <w:p w14:paraId="084A1030" w14:textId="77777777" w:rsidR="00C64F3D" w:rsidRPr="00E20F26" w:rsidRDefault="00C64F3D" w:rsidP="003D1EE6">
            <w:pPr>
              <w:jc w:val="center"/>
            </w:pPr>
            <w:r w:rsidRPr="00E20F26">
              <w:rPr>
                <w:color w:val="000000"/>
                <w:lang w:bidi="ar"/>
              </w:rPr>
              <w:t xml:space="preserve">For </w:t>
            </w:r>
            <w:r w:rsidRPr="00E20F26">
              <w:t xml:space="preserve">CRISPR-based recombineering </w:t>
            </w:r>
            <w:r w:rsidRPr="00E20F26">
              <w:rPr>
                <w:color w:val="000000"/>
                <w:lang w:bidi="ar"/>
              </w:rPr>
              <w:t>containing crRNA</w:t>
            </w:r>
            <w:r w:rsidRPr="00E20F26">
              <w:t xml:space="preserve"> </w:t>
            </w:r>
            <w:r w:rsidRPr="00E20F26">
              <w:rPr>
                <w:color w:val="000000"/>
                <w:lang w:bidi="ar"/>
              </w:rPr>
              <w:t xml:space="preserve">Cassette (pBR322 </w:t>
            </w:r>
            <w:proofErr w:type="spellStart"/>
            <w:r w:rsidRPr="00E20F26">
              <w:rPr>
                <w:color w:val="000000"/>
                <w:lang w:bidi="ar"/>
              </w:rPr>
              <w:t>ori</w:t>
            </w:r>
            <w:proofErr w:type="spellEnd"/>
            <w:r w:rsidRPr="00E20F26">
              <w:rPr>
                <w:color w:val="000000"/>
                <w:lang w:bidi="ar"/>
              </w:rPr>
              <w:t>;</w:t>
            </w:r>
            <w:r w:rsidRPr="00E20F26">
              <w:t xml:space="preserve"> </w:t>
            </w:r>
            <w:r w:rsidRPr="00E20F26">
              <w:rPr>
                <w:color w:val="000000"/>
                <w:lang w:bidi="ar"/>
              </w:rPr>
              <w:t xml:space="preserve">pAL5000ts; </w:t>
            </w:r>
            <w:proofErr w:type="spellStart"/>
            <w:r w:rsidRPr="00E20F26">
              <w:rPr>
                <w:color w:val="000000"/>
                <w:lang w:bidi="ar"/>
              </w:rPr>
              <w:t>Hyg</w:t>
            </w:r>
            <w:r w:rsidRPr="00E20F26">
              <w:rPr>
                <w:color w:val="000000"/>
                <w:vertAlign w:val="superscript"/>
                <w:lang w:bidi="ar"/>
              </w:rPr>
              <w:t>r</w:t>
            </w:r>
            <w:proofErr w:type="spellEnd"/>
            <w:r w:rsidRPr="00E20F26">
              <w:rPr>
                <w:color w:val="000000"/>
                <w:lang w:bidi="ar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5BC2DA" w14:textId="77777777" w:rsidR="00C64F3D" w:rsidRPr="00E20F26" w:rsidRDefault="00C64F3D" w:rsidP="003D1EE6">
            <w:pPr>
              <w:jc w:val="center"/>
            </w:pPr>
            <w:r w:rsidRPr="00E20F26">
              <w:t xml:space="preserve">reference </w:t>
            </w:r>
            <w:r w:rsidRPr="00E20F26">
              <w:fldChar w:fldCharType="begin">
                <w:fldData xml:space="preserve">PEVuZE5vdGU+PENpdGU+PEF1dGhvcj5ZYW48L0F1dGhvcj48WWVhcj4yMDE3PC9ZZWFyPjxSZWNO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</w:fldData>
              </w:fldChar>
            </w:r>
            <w:r w:rsidRPr="00E20F26">
              <w:instrText xml:space="preserve"> ADDIN EN.CITE </w:instrText>
            </w:r>
            <w:r w:rsidRPr="00E20F26">
              <w:fldChar w:fldCharType="begin">
                <w:fldData xml:space="preserve">PEVuZE5vdGU+PENpdGU+PEF1dGhvcj5ZYW48L0F1dGhvcj48WWVhcj4yMDE3PC9ZZWFyPjxSZWNO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</w:fldData>
              </w:fldChar>
            </w:r>
            <w:r w:rsidRPr="00E20F26">
              <w:instrText xml:space="preserve"> ADDIN EN.CITE.DATA </w:instrText>
            </w:r>
            <w:r w:rsidRPr="00E20F26">
              <w:fldChar w:fldCharType="end"/>
            </w:r>
            <w:r w:rsidRPr="00E20F26">
              <w:fldChar w:fldCharType="separate"/>
            </w:r>
            <w:r w:rsidRPr="00E20F26">
              <w:rPr>
                <w:noProof/>
              </w:rPr>
              <w:t>(1)</w:t>
            </w:r>
            <w:r w:rsidRPr="00E20F26">
              <w:fldChar w:fldCharType="end"/>
            </w:r>
          </w:p>
        </w:tc>
      </w:tr>
      <w:tr w:rsidR="00C64F3D" w:rsidRPr="00E20F26" w14:paraId="727CA5F9" w14:textId="77777777" w:rsidTr="002B3EDA">
        <w:trPr>
          <w:trHeight w:val="323"/>
        </w:trPr>
        <w:tc>
          <w:tcPr>
            <w:tcW w:w="2235" w:type="dxa"/>
            <w:shd w:val="clear" w:color="auto" w:fill="auto"/>
            <w:vAlign w:val="center"/>
          </w:tcPr>
          <w:p w14:paraId="7A254A43" w14:textId="77777777" w:rsidR="00C64F3D" w:rsidRPr="00E20F26" w:rsidRDefault="00C64F3D" w:rsidP="003D1EE6">
            <w:pPr>
              <w:jc w:val="center"/>
            </w:pPr>
            <w:r w:rsidRPr="00E20F26">
              <w:t>pMV261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39ED9E4" w14:textId="77777777" w:rsidR="00C64F3D" w:rsidRPr="00E20F26" w:rsidRDefault="00C64F3D" w:rsidP="003D1EE6">
            <w:pPr>
              <w:jc w:val="center"/>
              <w:rPr>
                <w:color w:val="000000"/>
                <w:lang w:bidi="ar"/>
              </w:rPr>
            </w:pPr>
            <w:r w:rsidRPr="00E20F26">
              <w:rPr>
                <w:lang w:bidi="ar"/>
              </w:rPr>
              <w:t xml:space="preserve">Shuttle vector; replicates </w:t>
            </w:r>
            <w:proofErr w:type="spellStart"/>
            <w:r w:rsidRPr="00E20F26">
              <w:rPr>
                <w:lang w:bidi="ar"/>
              </w:rPr>
              <w:t>extrachomosomally</w:t>
            </w:r>
            <w:proofErr w:type="spellEnd"/>
            <w:r w:rsidRPr="00E20F26">
              <w:rPr>
                <w:lang w:bidi="ar"/>
              </w:rPr>
              <w:t xml:space="preserve"> in both </w:t>
            </w:r>
            <w:r w:rsidRPr="00E20F26">
              <w:rPr>
                <w:i/>
                <w:iCs/>
                <w:lang w:bidi="ar"/>
              </w:rPr>
              <w:t>E. coli</w:t>
            </w:r>
            <w:r w:rsidRPr="00E20F26">
              <w:rPr>
                <w:lang w:bidi="ar"/>
              </w:rPr>
              <w:t xml:space="preserve"> and mycobacterium (</w:t>
            </w:r>
            <w:proofErr w:type="spellStart"/>
            <w:r w:rsidRPr="00E20F26">
              <w:rPr>
                <w:i/>
                <w:iCs/>
                <w:lang w:bidi="ar"/>
              </w:rPr>
              <w:t>oriM</w:t>
            </w:r>
            <w:proofErr w:type="spellEnd"/>
            <w:r w:rsidRPr="00E20F26">
              <w:rPr>
                <w:lang w:bidi="ar"/>
              </w:rPr>
              <w:t xml:space="preserve">; </w:t>
            </w:r>
            <w:proofErr w:type="spellStart"/>
            <w:r w:rsidRPr="00E20F26">
              <w:rPr>
                <w:i/>
                <w:iCs/>
                <w:lang w:bidi="ar"/>
              </w:rPr>
              <w:t>oriE</w:t>
            </w:r>
            <w:proofErr w:type="spellEnd"/>
            <w:r w:rsidRPr="00E20F26">
              <w:rPr>
                <w:lang w:bidi="ar"/>
              </w:rPr>
              <w:t xml:space="preserve">; </w:t>
            </w:r>
            <w:proofErr w:type="spellStart"/>
            <w:r w:rsidRPr="00E20F26">
              <w:rPr>
                <w:lang w:bidi="ar"/>
              </w:rPr>
              <w:t>Km</w:t>
            </w:r>
            <w:r w:rsidRPr="00E20F26">
              <w:rPr>
                <w:vertAlign w:val="superscript"/>
                <w:lang w:bidi="ar"/>
              </w:rPr>
              <w:t>r</w:t>
            </w:r>
            <w:proofErr w:type="spellEnd"/>
            <w:r w:rsidRPr="00E20F26">
              <w:rPr>
                <w:lang w:bidi="ar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19A286" w14:textId="77777777" w:rsidR="00C64F3D" w:rsidRPr="00E20F26" w:rsidRDefault="00C64F3D" w:rsidP="003D1EE6">
            <w:pPr>
              <w:jc w:val="center"/>
            </w:pPr>
            <w:r w:rsidRPr="00E20F26">
              <w:t xml:space="preserve">reference </w:t>
            </w:r>
            <w:r w:rsidRPr="00E20F26">
              <w:fldChar w:fldCharType="begin"/>
            </w:r>
            <w:r w:rsidRPr="00E20F26">
              <w:instrText xml:space="preserve"> ADDIN EN.CITE &lt;EndNote&gt;&lt;Cite&gt;&lt;Author&gt;Stover&lt;/Author&gt;&lt;Year&gt;1991&lt;/Year&gt;&lt;RecNum&gt;136&lt;/RecNum&gt;&lt;DisplayText&gt;(3)&lt;/DisplayText&gt;&lt;record&gt;&lt;rec-number&gt;136&lt;/rec-number&gt;&lt;foreign-keys&gt;&lt;key app="EN" db-id="vwevt552eddeeqe0axqvess70pd50rzddaxx" timestamp="1622118696"&gt;136&lt;/key&gt;&lt;/foreign-keys&gt;&lt;ref-type name="Journal Article"&gt;17&lt;/ref-type&gt;&lt;contributors&gt;&lt;authors&gt;&lt;author&gt;Stover, C. K.&lt;/author&gt;&lt;author&gt;Delacruz, V. F.&lt;/author&gt;&lt;author&gt;Fuerst, T. R.&lt;/author&gt;&lt;author&gt;Burlein, J. E.&lt;/author&gt;&lt;author&gt;Benson, L. A.&lt;/author&gt;&lt;author&gt;Bennett, L. T.&lt;/author&gt;&lt;author&gt;Bansal, G. P.&lt;/author&gt;&lt;author&gt;Young, J. F.&lt;/author&gt;&lt;author&gt;Lee, M. H.&lt;/author&gt;&lt;author&gt;Hatfull, G. F.&lt;/author&gt;&lt;author&gt;Snapper, S. B.&lt;/author&gt;&lt;author&gt;Barletta, R. G.&lt;/author&gt;&lt;author&gt;Jacobs, W. R.&lt;/author&gt;&lt;author&gt;Bloom, B. R.&lt;/author&gt;&lt;/authors&gt;&lt;/contributors&gt;&lt;auth-address&gt;Univ Pittsburgh, Div Biol Sci, Pittsburgh, Pa 15260 USA&amp;#xD;Yeshiva Univ Albert Einstein Coll Med, Howard Hughes Med Inst, Bronx, Ny 10461 USA&lt;/auth-address&gt;&lt;titles&gt;&lt;title&gt;New Use of Bcg for Recombinant Vaccines&lt;/title&gt;&lt;secondary-title&gt;Nature&lt;/secondary-title&gt;&lt;alt-title&gt;Nature&lt;/alt-title&gt;&lt;/titles&gt;&lt;periodical&gt;&lt;full-title&gt;Nature&lt;/full-title&gt;&lt;/periodical&gt;&lt;alt-periodical&gt;&lt;full-title&gt;Nature&lt;/full-title&gt;&lt;/alt-periodical&gt;&lt;pages&gt;456-460&lt;/pages&gt;&lt;volume&gt;351&lt;/volume&gt;&lt;number&gt;6326&lt;/number&gt;&lt;keywords&gt;&lt;keyword&gt;escherichia-coli&lt;/keyword&gt;&lt;keyword&gt;stress proteins&lt;/keyword&gt;&lt;keyword&gt;lymphocytes-t&lt;/keyword&gt;&lt;keyword&gt;invivo&lt;/keyword&gt;&lt;keyword&gt;mycobacteria&lt;/keyword&gt;&lt;keyword&gt;expression&lt;/keyword&gt;&lt;keyword&gt;sequence&lt;/keyword&gt;&lt;keyword&gt;tuberculosis&lt;/keyword&gt;&lt;keyword&gt;cloning&lt;/keyword&gt;&lt;keyword&gt;operon&lt;/keyword&gt;&lt;/keywords&gt;&lt;dates&gt;&lt;year&gt;1991&lt;/year&gt;&lt;pub-dates&gt;&lt;date&gt;Jun 6&lt;/date&gt;&lt;/pub-dates&gt;&lt;/dates&gt;&lt;isbn&gt;0028-0836&lt;/isbn&gt;&lt;accession-num&gt;WOS:A1991FP75800046&lt;/accession-num&gt;&lt;urls&gt;&lt;related-urls&gt;&lt;url&gt;&amp;lt;Go to ISI&amp;gt;://WOS:A1991FP75800046&lt;/url&gt;&lt;/related-urls&gt;&lt;/urls&gt;&lt;electronic-resource-num&gt;DOI 10.1038/351456a0&lt;/electronic-resource-num&gt;&lt;language&gt;English&lt;/language&gt;&lt;/record&gt;&lt;/Cite&gt;&lt;/EndNote&gt;</w:instrText>
            </w:r>
            <w:r w:rsidRPr="00E20F26">
              <w:fldChar w:fldCharType="separate"/>
            </w:r>
            <w:r w:rsidRPr="00E20F26">
              <w:rPr>
                <w:noProof/>
              </w:rPr>
              <w:t>(3)</w:t>
            </w:r>
            <w:r w:rsidRPr="00E20F26">
              <w:fldChar w:fldCharType="end"/>
            </w:r>
          </w:p>
        </w:tc>
      </w:tr>
    </w:tbl>
    <w:p w14:paraId="36E98E2E" w14:textId="17635FB9" w:rsidR="00C64F3D" w:rsidRPr="00C64F3D" w:rsidRDefault="00C64F3D" w:rsidP="00C64F3D">
      <w:pPr>
        <w:rPr>
          <w:rFonts w:cs="Times New Roman"/>
          <w:b/>
          <w:bCs/>
          <w:szCs w:val="24"/>
        </w:rPr>
      </w:pPr>
    </w:p>
    <w:p w14:paraId="75C6FFFF" w14:textId="3AE09DCA" w:rsidR="00C64F3D" w:rsidRPr="00C64F3D" w:rsidRDefault="00384A28" w:rsidP="00A316F8">
      <w:pPr>
        <w:jc w:val="both"/>
        <w:rPr>
          <w:rFonts w:cs="Times New Roman"/>
          <w:b/>
          <w:bCs/>
          <w:szCs w:val="24"/>
        </w:rPr>
      </w:pPr>
      <w:bookmarkStart w:id="2" w:name="OLE_LINK11"/>
      <w:r>
        <w:rPr>
          <w:rFonts w:cs="Times New Roman"/>
          <w:b/>
          <w:bCs/>
          <w:szCs w:val="24"/>
        </w:rPr>
        <w:t>Supplementary</w:t>
      </w:r>
      <w:r w:rsidRPr="00C64F3D">
        <w:rPr>
          <w:rFonts w:cs="Times New Roman"/>
          <w:b/>
          <w:bCs/>
          <w:szCs w:val="24"/>
        </w:rPr>
        <w:t xml:space="preserve"> </w:t>
      </w:r>
      <w:r w:rsidR="00C64F3D" w:rsidRPr="00C64F3D">
        <w:rPr>
          <w:rFonts w:cs="Times New Roman"/>
          <w:b/>
          <w:bCs/>
          <w:szCs w:val="24"/>
        </w:rPr>
        <w:t>Table 2.</w:t>
      </w:r>
      <w:bookmarkEnd w:id="2"/>
      <w:r w:rsidR="00C64F3D" w:rsidRPr="00C64F3D">
        <w:rPr>
          <w:rFonts w:cs="Times New Roman"/>
          <w:b/>
          <w:bCs/>
          <w:szCs w:val="24"/>
        </w:rPr>
        <w:t xml:space="preserve"> Primers and sgRNA spacers used in this study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012"/>
      </w:tblGrid>
      <w:tr w:rsidR="00C64F3D" w:rsidRPr="00E20F26" w14:paraId="779D0F74" w14:textId="77777777" w:rsidTr="00AA3CEB">
        <w:trPr>
          <w:jc w:val="center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57D1D2" w14:textId="77777777" w:rsidR="00C64F3D" w:rsidRPr="00E20F26" w:rsidRDefault="00C64F3D" w:rsidP="003D1EE6">
            <w:pPr>
              <w:jc w:val="center"/>
              <w:rPr>
                <w:b/>
                <w:bCs/>
              </w:rPr>
            </w:pPr>
            <w:r w:rsidRPr="00E20F26">
              <w:rPr>
                <w:b/>
                <w:bCs/>
              </w:rPr>
              <w:t>name</w:t>
            </w:r>
          </w:p>
        </w:tc>
        <w:tc>
          <w:tcPr>
            <w:tcW w:w="5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194C9E" w14:textId="77777777" w:rsidR="00C64F3D" w:rsidRPr="00E20F26" w:rsidRDefault="00C64F3D" w:rsidP="003D1EE6">
            <w:pPr>
              <w:jc w:val="center"/>
              <w:rPr>
                <w:b/>
                <w:bCs/>
              </w:rPr>
            </w:pPr>
            <w:r w:rsidRPr="00E20F26">
              <w:rPr>
                <w:b/>
                <w:bCs/>
              </w:rPr>
              <w:t>sequence</w:t>
            </w:r>
          </w:p>
        </w:tc>
      </w:tr>
      <w:tr w:rsidR="00C64F3D" w:rsidRPr="00E20F26" w14:paraId="70609E00" w14:textId="77777777" w:rsidTr="00AA3CEB">
        <w:trPr>
          <w:jc w:val="center"/>
        </w:trPr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66CEF9" w14:textId="77777777" w:rsidR="00C64F3D" w:rsidRPr="00E20F26" w:rsidRDefault="00C64F3D" w:rsidP="003D1EE6">
            <w:pPr>
              <w:jc w:val="center"/>
            </w:pPr>
            <w:r w:rsidRPr="00E20F26">
              <w:t>sgRNA-</w:t>
            </w:r>
            <w:proofErr w:type="spellStart"/>
            <w:r w:rsidRPr="00E20F26">
              <w:t>gfp</w:t>
            </w:r>
            <w:proofErr w:type="spellEnd"/>
          </w:p>
        </w:tc>
        <w:tc>
          <w:tcPr>
            <w:tcW w:w="50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1F0DC9" w14:textId="77777777" w:rsidR="00C64F3D" w:rsidRPr="00E20F26" w:rsidRDefault="00C64F3D" w:rsidP="003D1EE6">
            <w:pPr>
              <w:jc w:val="center"/>
            </w:pPr>
            <w:r w:rsidRPr="00E20F26">
              <w:t>TCCACCCAGTCCGCCCTGAGTA</w:t>
            </w:r>
          </w:p>
        </w:tc>
      </w:tr>
      <w:tr w:rsidR="002B3EDA" w:rsidRPr="00E20F26" w14:paraId="1BCC499C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2FD893E5" w14:textId="2B7D7B57" w:rsidR="002B3EDA" w:rsidRPr="00E20F26" w:rsidRDefault="002B3EDA" w:rsidP="003D1EE6">
            <w:pPr>
              <w:jc w:val="center"/>
            </w:pPr>
            <w:r w:rsidRPr="00E20F26">
              <w:t>sgRNA-</w:t>
            </w:r>
            <w:r>
              <w:t>1284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22AE825F" w14:textId="62530C8F" w:rsidR="002B3EDA" w:rsidRPr="00E20F26" w:rsidRDefault="002B3EDA" w:rsidP="003D1EE6">
            <w:pPr>
              <w:jc w:val="center"/>
            </w:pPr>
            <w:r w:rsidRPr="002B3EDA">
              <w:t>CGGTCAAGATGGCAACGAGG</w:t>
            </w:r>
          </w:p>
        </w:tc>
      </w:tr>
      <w:tr w:rsidR="002B3EDA" w:rsidRPr="00E20F26" w14:paraId="27C2AA7D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494AEB1C" w14:textId="0ED96004" w:rsidR="002B3EDA" w:rsidRPr="00E20F26" w:rsidRDefault="002B3EDA" w:rsidP="003D1EE6">
            <w:pPr>
              <w:jc w:val="center"/>
            </w:pPr>
            <w:r w:rsidRPr="00E20F26">
              <w:t>sgRNA-</w:t>
            </w:r>
            <w:r>
              <w:t>3436-1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5A2A671D" w14:textId="135AE468" w:rsidR="002B3EDA" w:rsidRPr="00E20F26" w:rsidRDefault="002B3EDA" w:rsidP="003D1EE6">
            <w:pPr>
              <w:jc w:val="center"/>
            </w:pPr>
            <w:r w:rsidRPr="002B3EDA">
              <w:t>CCCCTGACGGCGCTGTTGTC</w:t>
            </w:r>
          </w:p>
        </w:tc>
      </w:tr>
      <w:tr w:rsidR="002B3EDA" w:rsidRPr="00E20F26" w14:paraId="6D41E381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1F3821F6" w14:textId="0A8BE0A0" w:rsidR="002B3EDA" w:rsidRPr="00E20F26" w:rsidRDefault="002B3EDA" w:rsidP="003D1EE6">
            <w:pPr>
              <w:jc w:val="center"/>
            </w:pPr>
            <w:r w:rsidRPr="00E20F26">
              <w:t>sgRNA-</w:t>
            </w:r>
            <w:r>
              <w:t>3436-2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477BA3A6" w14:textId="04132D43" w:rsidR="002B3EDA" w:rsidRPr="00E20F26" w:rsidRDefault="002B3EDA" w:rsidP="003D1EE6">
            <w:pPr>
              <w:jc w:val="center"/>
            </w:pPr>
            <w:r w:rsidRPr="002B3EDA">
              <w:t>TTGGCCAGGCGGGCCGGCCC</w:t>
            </w:r>
          </w:p>
        </w:tc>
      </w:tr>
      <w:tr w:rsidR="002B3EDA" w:rsidRPr="00E20F26" w14:paraId="2219D46C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13C1C1A7" w14:textId="2894B360" w:rsidR="002B3EDA" w:rsidRPr="00E20F26" w:rsidRDefault="002B3EDA" w:rsidP="003D1EE6">
            <w:pPr>
              <w:jc w:val="center"/>
            </w:pPr>
            <w:r w:rsidRPr="00E20F26">
              <w:t>sgRNA-</w:t>
            </w:r>
            <w:r>
              <w:t>5634-1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0B2EEBD4" w14:textId="53BC9DC6" w:rsidR="002B3EDA" w:rsidRPr="00E20F26" w:rsidRDefault="002B3EDA" w:rsidP="003D1EE6">
            <w:pPr>
              <w:jc w:val="center"/>
            </w:pPr>
            <w:r w:rsidRPr="002B3EDA">
              <w:t>CAACGTCCACCTGACCCGGT</w:t>
            </w:r>
          </w:p>
        </w:tc>
      </w:tr>
      <w:tr w:rsidR="002B3EDA" w:rsidRPr="00E20F26" w14:paraId="46CC457D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2EAA08C0" w14:textId="1EDDBD56" w:rsidR="002B3EDA" w:rsidRPr="00E20F26" w:rsidRDefault="002B3EDA" w:rsidP="003D1EE6">
            <w:pPr>
              <w:jc w:val="center"/>
            </w:pPr>
            <w:r w:rsidRPr="00E20F26">
              <w:t>sgRNA-</w:t>
            </w:r>
            <w:r>
              <w:t>5634-2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4C1E7070" w14:textId="04D06198" w:rsidR="002B3EDA" w:rsidRPr="00E20F26" w:rsidRDefault="002B3EDA" w:rsidP="003D1EE6">
            <w:pPr>
              <w:jc w:val="center"/>
            </w:pPr>
            <w:r w:rsidRPr="002B3EDA">
              <w:t>GTCCCGGTACCACGAGTGGC</w:t>
            </w:r>
          </w:p>
        </w:tc>
      </w:tr>
      <w:tr w:rsidR="002B3EDA" w:rsidRPr="00E20F26" w14:paraId="740ACCF4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2592AD38" w14:textId="7BE59E91" w:rsidR="002B3EDA" w:rsidRPr="00E20F26" w:rsidRDefault="002B3EDA" w:rsidP="003D1EE6">
            <w:pPr>
              <w:jc w:val="center"/>
            </w:pPr>
            <w:r w:rsidRPr="00E20F26">
              <w:t>sgRNA-</w:t>
            </w:r>
            <w:r>
              <w:t>5634-3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070C0AE6" w14:textId="455ACC19" w:rsidR="002B3EDA" w:rsidRPr="00E20F26" w:rsidRDefault="002B3EDA" w:rsidP="003D1EE6">
            <w:pPr>
              <w:jc w:val="center"/>
            </w:pPr>
            <w:r w:rsidRPr="002B3EDA">
              <w:t>GCAATGGAACTTCGACGGAG</w:t>
            </w:r>
          </w:p>
        </w:tc>
      </w:tr>
      <w:tr w:rsidR="00C64F3D" w:rsidRPr="00E20F26" w14:paraId="115C6F0A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459A58DD" w14:textId="77777777" w:rsidR="00C64F3D" w:rsidRPr="00E20F26" w:rsidRDefault="00C64F3D" w:rsidP="003D1EE6">
            <w:pPr>
              <w:jc w:val="center"/>
            </w:pPr>
            <w:r w:rsidRPr="00E20F26">
              <w:t>sgRNA-0582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4D5001A8" w14:textId="77777777" w:rsidR="00C64F3D" w:rsidRPr="00E20F26" w:rsidRDefault="00C64F3D" w:rsidP="003D1EE6">
            <w:pPr>
              <w:jc w:val="center"/>
              <w:rPr>
                <w:caps/>
              </w:rPr>
            </w:pPr>
            <w:r w:rsidRPr="00E20F26">
              <w:rPr>
                <w:caps/>
              </w:rPr>
              <w:t>gcaccgaatcggttgcggttt</w:t>
            </w:r>
          </w:p>
        </w:tc>
      </w:tr>
      <w:tr w:rsidR="00C64F3D" w:rsidRPr="00E20F26" w14:paraId="0B39152C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221C806B" w14:textId="77777777" w:rsidR="00C64F3D" w:rsidRPr="00E20F26" w:rsidRDefault="00C64F3D" w:rsidP="003D1EE6">
            <w:pPr>
              <w:jc w:val="center"/>
            </w:pPr>
            <w:r w:rsidRPr="00E20F26">
              <w:t>sgRNA-0627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3A773BAC" w14:textId="77777777" w:rsidR="00C64F3D" w:rsidRPr="00E20F26" w:rsidRDefault="00C64F3D" w:rsidP="003D1EE6">
            <w:pPr>
              <w:jc w:val="center"/>
              <w:rPr>
                <w:caps/>
              </w:rPr>
            </w:pPr>
            <w:r w:rsidRPr="00E20F26">
              <w:rPr>
                <w:caps/>
              </w:rPr>
              <w:t>gggctcaacgcctggcgacc</w:t>
            </w:r>
          </w:p>
        </w:tc>
      </w:tr>
      <w:tr w:rsidR="00C64F3D" w:rsidRPr="00E20F26" w14:paraId="28ECD00A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27EDEABD" w14:textId="77777777" w:rsidR="00C64F3D" w:rsidRPr="00E20F26" w:rsidRDefault="00C64F3D" w:rsidP="003D1EE6">
            <w:pPr>
              <w:jc w:val="center"/>
            </w:pPr>
            <w:r w:rsidRPr="00E20F26">
              <w:t>sgRNA-2530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6D531F83" w14:textId="77777777" w:rsidR="00C64F3D" w:rsidRPr="00E20F26" w:rsidRDefault="00C64F3D" w:rsidP="003D1EE6">
            <w:pPr>
              <w:jc w:val="center"/>
              <w:rPr>
                <w:caps/>
              </w:rPr>
            </w:pPr>
            <w:r w:rsidRPr="00E20F26">
              <w:rPr>
                <w:caps/>
              </w:rPr>
              <w:t>gtggtggcccacccattcga</w:t>
            </w:r>
          </w:p>
        </w:tc>
      </w:tr>
      <w:tr w:rsidR="00C64F3D" w:rsidRPr="00E20F26" w14:paraId="17D7572F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1FF5D565" w14:textId="77777777" w:rsidR="00C64F3D" w:rsidRPr="00E20F26" w:rsidRDefault="00C64F3D" w:rsidP="003D1EE6">
            <w:pPr>
              <w:jc w:val="center"/>
            </w:pPr>
            <w:r w:rsidRPr="00E20F26">
              <w:rPr>
                <w:color w:val="000000"/>
                <w:lang w:bidi="ar"/>
              </w:rPr>
              <w:t xml:space="preserve">F for GFP 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35083B4A" w14:textId="77777777" w:rsidR="00C64F3D" w:rsidRPr="00E20F26" w:rsidRDefault="00C64F3D" w:rsidP="003D1EE6">
            <w:pPr>
              <w:jc w:val="center"/>
              <w:rPr>
                <w:caps/>
              </w:rPr>
            </w:pPr>
            <w:r w:rsidRPr="00E20F26">
              <w:rPr>
                <w:caps/>
                <w:color w:val="000000"/>
                <w:lang w:bidi="ar"/>
              </w:rPr>
              <w:t>ctacggcaagctgaccctga</w:t>
            </w:r>
          </w:p>
        </w:tc>
      </w:tr>
      <w:tr w:rsidR="00C64F3D" w:rsidRPr="00E20F26" w14:paraId="29A9EB1A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3B385C9F" w14:textId="77777777" w:rsidR="00C64F3D" w:rsidRPr="00E20F26" w:rsidRDefault="00C64F3D" w:rsidP="003D1EE6">
            <w:pPr>
              <w:jc w:val="center"/>
            </w:pPr>
            <w:r w:rsidRPr="00E20F26">
              <w:rPr>
                <w:color w:val="000000"/>
                <w:lang w:bidi="ar"/>
              </w:rPr>
              <w:t xml:space="preserve">R for GFP 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7C462297" w14:textId="77777777" w:rsidR="00C64F3D" w:rsidRPr="00E20F26" w:rsidRDefault="00C64F3D" w:rsidP="003D1EE6">
            <w:pPr>
              <w:jc w:val="center"/>
              <w:rPr>
                <w:caps/>
              </w:rPr>
            </w:pPr>
            <w:r w:rsidRPr="00E20F26">
              <w:rPr>
                <w:caps/>
                <w:color w:val="000000"/>
                <w:lang w:bidi="ar"/>
              </w:rPr>
              <w:t>tttaaatccatggcggccgc</w:t>
            </w:r>
          </w:p>
        </w:tc>
      </w:tr>
      <w:tr w:rsidR="002B3EDA" w:rsidRPr="00E20F26" w14:paraId="757F7D0E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7D27F59E" w14:textId="340F0F7B" w:rsidR="002B3EDA" w:rsidRPr="00E20F26" w:rsidRDefault="002B3EDA" w:rsidP="003D1EE6">
            <w:pPr>
              <w:jc w:val="center"/>
              <w:rPr>
                <w:rFonts w:hint="eastAsia"/>
                <w:color w:val="000000"/>
                <w:lang w:eastAsia="zh-CN" w:bidi="ar"/>
              </w:rPr>
            </w:pPr>
            <w:r>
              <w:rPr>
                <w:rFonts w:hint="eastAsia"/>
                <w:color w:val="000000"/>
                <w:lang w:eastAsia="zh-CN" w:bidi="ar"/>
              </w:rPr>
              <w:lastRenderedPageBreak/>
              <w:t>F</w:t>
            </w:r>
            <w:r>
              <w:rPr>
                <w:color w:val="000000"/>
                <w:lang w:eastAsia="zh-CN" w:bidi="ar"/>
              </w:rPr>
              <w:t xml:space="preserve"> for 1284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01069B46" w14:textId="1F3E8E46" w:rsidR="002B3EDA" w:rsidRPr="00E20F26" w:rsidRDefault="002B3EDA" w:rsidP="003D1EE6">
            <w:pPr>
              <w:jc w:val="center"/>
              <w:rPr>
                <w:caps/>
                <w:color w:val="000000"/>
                <w:lang w:bidi="ar"/>
              </w:rPr>
            </w:pPr>
            <w:r w:rsidRPr="002B3EDA">
              <w:rPr>
                <w:caps/>
                <w:color w:val="000000"/>
                <w:lang w:bidi="ar"/>
              </w:rPr>
              <w:t>gagagctagcggcacgtac</w:t>
            </w:r>
          </w:p>
        </w:tc>
      </w:tr>
      <w:tr w:rsidR="002B3EDA" w:rsidRPr="00E20F26" w14:paraId="0E36BF83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36ED7DDF" w14:textId="09D340FC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>
              <w:rPr>
                <w:color w:val="000000"/>
                <w:lang w:eastAsia="zh-CN" w:bidi="ar"/>
              </w:rPr>
              <w:t>R</w:t>
            </w:r>
            <w:r>
              <w:rPr>
                <w:color w:val="000000"/>
                <w:lang w:eastAsia="zh-CN" w:bidi="ar"/>
              </w:rPr>
              <w:t xml:space="preserve"> for 1284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500295B9" w14:textId="324F139A" w:rsidR="002B3EDA" w:rsidRPr="00E20F26" w:rsidRDefault="002B3EDA" w:rsidP="003D1EE6">
            <w:pPr>
              <w:jc w:val="center"/>
              <w:rPr>
                <w:caps/>
                <w:color w:val="000000"/>
                <w:lang w:bidi="ar"/>
              </w:rPr>
            </w:pPr>
            <w:r w:rsidRPr="002B3EDA">
              <w:rPr>
                <w:caps/>
                <w:color w:val="000000"/>
                <w:lang w:bidi="ar"/>
              </w:rPr>
              <w:t>cgaaatgatcgcggccatg</w:t>
            </w:r>
          </w:p>
        </w:tc>
      </w:tr>
      <w:tr w:rsidR="002B3EDA" w:rsidRPr="00E20F26" w14:paraId="48680EDC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655DCE3E" w14:textId="0C9FC1AC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>
              <w:rPr>
                <w:rFonts w:hint="eastAsia"/>
                <w:color w:val="000000"/>
                <w:lang w:eastAsia="zh-CN" w:bidi="ar"/>
              </w:rPr>
              <w:t>F</w:t>
            </w:r>
            <w:r>
              <w:rPr>
                <w:color w:val="000000"/>
                <w:lang w:eastAsia="zh-CN" w:bidi="ar"/>
              </w:rPr>
              <w:t xml:space="preserve"> for </w:t>
            </w:r>
            <w:r>
              <w:rPr>
                <w:color w:val="000000"/>
                <w:lang w:eastAsia="zh-CN" w:bidi="ar"/>
              </w:rPr>
              <w:t>3436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5ABE0F91" w14:textId="3435B373" w:rsidR="002B3EDA" w:rsidRPr="00E20F26" w:rsidRDefault="002B3EDA" w:rsidP="003D1EE6">
            <w:pPr>
              <w:jc w:val="center"/>
              <w:rPr>
                <w:caps/>
                <w:color w:val="000000"/>
                <w:lang w:bidi="ar"/>
              </w:rPr>
            </w:pPr>
            <w:r w:rsidRPr="002B3EDA">
              <w:rPr>
                <w:caps/>
                <w:color w:val="000000"/>
                <w:lang w:bidi="ar"/>
              </w:rPr>
              <w:t>gacgagatcgccaagcgtc</w:t>
            </w:r>
          </w:p>
        </w:tc>
      </w:tr>
      <w:tr w:rsidR="002B3EDA" w:rsidRPr="00E20F26" w14:paraId="2B17350D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5B0ED7F3" w14:textId="17F3DEBF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>
              <w:rPr>
                <w:color w:val="000000"/>
                <w:lang w:eastAsia="zh-CN" w:bidi="ar"/>
              </w:rPr>
              <w:t>R</w:t>
            </w:r>
            <w:r>
              <w:rPr>
                <w:color w:val="000000"/>
                <w:lang w:eastAsia="zh-CN" w:bidi="ar"/>
              </w:rPr>
              <w:t xml:space="preserve"> for </w:t>
            </w:r>
            <w:r>
              <w:rPr>
                <w:color w:val="000000"/>
                <w:lang w:eastAsia="zh-CN" w:bidi="ar"/>
              </w:rPr>
              <w:t>3436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637F70CC" w14:textId="48878CB4" w:rsidR="002B3EDA" w:rsidRPr="00E20F26" w:rsidRDefault="002B3EDA" w:rsidP="003D1EE6">
            <w:pPr>
              <w:jc w:val="center"/>
              <w:rPr>
                <w:caps/>
                <w:color w:val="000000"/>
                <w:lang w:bidi="ar"/>
              </w:rPr>
            </w:pPr>
            <w:r w:rsidRPr="002B3EDA">
              <w:rPr>
                <w:caps/>
                <w:color w:val="000000"/>
                <w:lang w:bidi="ar"/>
              </w:rPr>
              <w:t>gtccggatccgctcaactg</w:t>
            </w:r>
          </w:p>
        </w:tc>
      </w:tr>
      <w:tr w:rsidR="002B3EDA" w:rsidRPr="00E20F26" w14:paraId="799C9345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345AFFA0" w14:textId="2BDD665D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>
              <w:rPr>
                <w:rFonts w:hint="eastAsia"/>
                <w:color w:val="000000"/>
                <w:lang w:eastAsia="zh-CN" w:bidi="ar"/>
              </w:rPr>
              <w:t>F</w:t>
            </w:r>
            <w:r>
              <w:rPr>
                <w:color w:val="000000"/>
                <w:lang w:eastAsia="zh-CN" w:bidi="ar"/>
              </w:rPr>
              <w:t xml:space="preserve"> for </w:t>
            </w:r>
            <w:r>
              <w:rPr>
                <w:color w:val="000000"/>
                <w:lang w:eastAsia="zh-CN" w:bidi="ar"/>
              </w:rPr>
              <w:t>5634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220D770B" w14:textId="76D38D10" w:rsidR="002B3EDA" w:rsidRPr="00E20F26" w:rsidRDefault="002B3EDA" w:rsidP="003D1EE6">
            <w:pPr>
              <w:jc w:val="center"/>
              <w:rPr>
                <w:caps/>
                <w:color w:val="000000"/>
                <w:lang w:bidi="ar"/>
              </w:rPr>
            </w:pPr>
            <w:r w:rsidRPr="002B3EDA">
              <w:rPr>
                <w:caps/>
                <w:color w:val="000000"/>
                <w:lang w:bidi="ar"/>
              </w:rPr>
              <w:t>gctgcttgaagcggttgag</w:t>
            </w:r>
          </w:p>
        </w:tc>
      </w:tr>
      <w:tr w:rsidR="002B3EDA" w:rsidRPr="00E20F26" w14:paraId="61366675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06CAB9B4" w14:textId="799C8199" w:rsidR="002B3EDA" w:rsidRPr="00E20F26" w:rsidRDefault="002B3EDA" w:rsidP="003D1EE6">
            <w:pPr>
              <w:jc w:val="center"/>
              <w:rPr>
                <w:color w:val="000000"/>
                <w:lang w:bidi="ar"/>
              </w:rPr>
            </w:pPr>
            <w:r>
              <w:rPr>
                <w:color w:val="000000"/>
                <w:lang w:eastAsia="zh-CN" w:bidi="ar"/>
              </w:rPr>
              <w:t>R</w:t>
            </w:r>
            <w:r>
              <w:rPr>
                <w:color w:val="000000"/>
                <w:lang w:eastAsia="zh-CN" w:bidi="ar"/>
              </w:rPr>
              <w:t xml:space="preserve"> for </w:t>
            </w:r>
            <w:r>
              <w:rPr>
                <w:color w:val="000000"/>
                <w:lang w:eastAsia="zh-CN" w:bidi="ar"/>
              </w:rPr>
              <w:t>5634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2A42D6C7" w14:textId="57EBD922" w:rsidR="002B3EDA" w:rsidRPr="00E20F26" w:rsidRDefault="002B3EDA" w:rsidP="003D1EE6">
            <w:pPr>
              <w:jc w:val="center"/>
              <w:rPr>
                <w:caps/>
                <w:color w:val="000000"/>
                <w:lang w:bidi="ar"/>
              </w:rPr>
            </w:pPr>
            <w:r w:rsidRPr="002B3EDA">
              <w:rPr>
                <w:caps/>
                <w:color w:val="000000"/>
                <w:lang w:bidi="ar"/>
              </w:rPr>
              <w:t>gcgtgtggagatagctggtc</w:t>
            </w:r>
          </w:p>
        </w:tc>
      </w:tr>
      <w:tr w:rsidR="00C64F3D" w:rsidRPr="00E20F26" w14:paraId="320DF3A3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76ACFBD0" w14:textId="77777777" w:rsidR="00C64F3D" w:rsidRPr="00E20F26" w:rsidRDefault="00C64F3D" w:rsidP="003D1EE6">
            <w:pPr>
              <w:jc w:val="center"/>
            </w:pPr>
            <w:r w:rsidRPr="00E20F26">
              <w:rPr>
                <w:rFonts w:hint="eastAsia"/>
              </w:rPr>
              <w:t>F</w:t>
            </w:r>
            <w:r w:rsidRPr="00E20F26">
              <w:t xml:space="preserve"> for 0582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654563AE" w14:textId="77777777" w:rsidR="00C64F3D" w:rsidRPr="00E20F26" w:rsidRDefault="00C64F3D" w:rsidP="003D1EE6">
            <w:pPr>
              <w:jc w:val="center"/>
              <w:rPr>
                <w:caps/>
              </w:rPr>
            </w:pPr>
            <w:r w:rsidRPr="00E20F26">
              <w:rPr>
                <w:caps/>
              </w:rPr>
              <w:t>accatcgttgcgatcctctc</w:t>
            </w:r>
          </w:p>
        </w:tc>
      </w:tr>
      <w:tr w:rsidR="00C64F3D" w:rsidRPr="00E20F26" w14:paraId="6B550207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5C487D7E" w14:textId="77777777" w:rsidR="00C64F3D" w:rsidRPr="00E20F26" w:rsidRDefault="00C64F3D" w:rsidP="003D1EE6">
            <w:pPr>
              <w:jc w:val="center"/>
            </w:pPr>
            <w:r w:rsidRPr="00E20F26">
              <w:t>R for 0582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64033D56" w14:textId="77777777" w:rsidR="00C64F3D" w:rsidRPr="00E20F26" w:rsidRDefault="00C64F3D" w:rsidP="003D1EE6">
            <w:pPr>
              <w:jc w:val="center"/>
              <w:rPr>
                <w:caps/>
              </w:rPr>
            </w:pPr>
            <w:r w:rsidRPr="00E20F26">
              <w:rPr>
                <w:caps/>
              </w:rPr>
              <w:t>ctcgactatctcgtcgccac</w:t>
            </w:r>
          </w:p>
        </w:tc>
      </w:tr>
      <w:tr w:rsidR="00C64F3D" w:rsidRPr="00E20F26" w14:paraId="3018DD84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373BB510" w14:textId="77777777" w:rsidR="00C64F3D" w:rsidRPr="00E20F26" w:rsidRDefault="00C64F3D" w:rsidP="003D1EE6">
            <w:pPr>
              <w:jc w:val="center"/>
            </w:pPr>
            <w:r w:rsidRPr="00E20F26">
              <w:rPr>
                <w:rFonts w:hint="eastAsia"/>
              </w:rPr>
              <w:t>F</w:t>
            </w:r>
            <w:r w:rsidRPr="00E20F26">
              <w:t xml:space="preserve"> for 0627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089DFDA8" w14:textId="77777777" w:rsidR="00C64F3D" w:rsidRPr="00E20F26" w:rsidRDefault="00C64F3D" w:rsidP="003D1EE6">
            <w:pPr>
              <w:jc w:val="center"/>
              <w:rPr>
                <w:caps/>
              </w:rPr>
            </w:pPr>
            <w:r w:rsidRPr="00E20F26">
              <w:rPr>
                <w:caps/>
              </w:rPr>
              <w:t>cgacacgaccgaggatctc</w:t>
            </w:r>
          </w:p>
        </w:tc>
      </w:tr>
      <w:tr w:rsidR="00C64F3D" w:rsidRPr="00E20F26" w14:paraId="42D46147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44F6CF5E" w14:textId="77777777" w:rsidR="00C64F3D" w:rsidRPr="00E20F26" w:rsidRDefault="00C64F3D" w:rsidP="003D1EE6">
            <w:pPr>
              <w:jc w:val="center"/>
            </w:pPr>
            <w:r w:rsidRPr="00E20F26">
              <w:t>R for 0627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4B7E2EC0" w14:textId="77777777" w:rsidR="00C64F3D" w:rsidRPr="00E20F26" w:rsidRDefault="00C64F3D" w:rsidP="003D1EE6">
            <w:pPr>
              <w:jc w:val="center"/>
              <w:rPr>
                <w:caps/>
              </w:rPr>
            </w:pPr>
            <w:r w:rsidRPr="00E20F26">
              <w:rPr>
                <w:caps/>
              </w:rPr>
              <w:t>gtcgacgatcgaggacctg</w:t>
            </w:r>
          </w:p>
        </w:tc>
      </w:tr>
      <w:tr w:rsidR="00C64F3D" w:rsidRPr="00E20F26" w14:paraId="2926BF2F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68A4BF5A" w14:textId="77777777" w:rsidR="00C64F3D" w:rsidRPr="00E20F26" w:rsidRDefault="00C64F3D" w:rsidP="003D1EE6">
            <w:pPr>
              <w:jc w:val="center"/>
            </w:pPr>
            <w:r w:rsidRPr="00E20F26">
              <w:rPr>
                <w:rFonts w:hint="eastAsia"/>
              </w:rPr>
              <w:t>F</w:t>
            </w:r>
            <w:r w:rsidRPr="00E20F26">
              <w:t xml:space="preserve"> for 2530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134DC261" w14:textId="77777777" w:rsidR="00C64F3D" w:rsidRPr="00E20F26" w:rsidRDefault="00C64F3D" w:rsidP="003D1EE6">
            <w:pPr>
              <w:jc w:val="center"/>
              <w:rPr>
                <w:caps/>
              </w:rPr>
            </w:pPr>
            <w:r w:rsidRPr="00E20F26">
              <w:rPr>
                <w:caps/>
              </w:rPr>
              <w:t>atgagatggcagtcggtgac</w:t>
            </w:r>
          </w:p>
        </w:tc>
      </w:tr>
      <w:tr w:rsidR="00C64F3D" w:rsidRPr="00E20F26" w14:paraId="04322C17" w14:textId="77777777" w:rsidTr="00AA3CE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4E812D8A" w14:textId="77777777" w:rsidR="00C64F3D" w:rsidRPr="00E20F26" w:rsidRDefault="00C64F3D" w:rsidP="003D1EE6">
            <w:pPr>
              <w:jc w:val="center"/>
            </w:pPr>
            <w:r w:rsidRPr="00E20F26">
              <w:t>R for 2530</w:t>
            </w:r>
          </w:p>
        </w:tc>
        <w:tc>
          <w:tcPr>
            <w:tcW w:w="5012" w:type="dxa"/>
            <w:shd w:val="clear" w:color="auto" w:fill="auto"/>
            <w:vAlign w:val="center"/>
          </w:tcPr>
          <w:p w14:paraId="4CBCDB34" w14:textId="77777777" w:rsidR="00C64F3D" w:rsidRPr="00E20F26" w:rsidRDefault="00C64F3D" w:rsidP="003D1EE6">
            <w:pPr>
              <w:jc w:val="center"/>
              <w:rPr>
                <w:caps/>
              </w:rPr>
            </w:pPr>
            <w:r w:rsidRPr="00E20F26">
              <w:rPr>
                <w:caps/>
              </w:rPr>
              <w:t>ccgtgagtacgtgcagatcg</w:t>
            </w:r>
          </w:p>
        </w:tc>
      </w:tr>
    </w:tbl>
    <w:p w14:paraId="39005094" w14:textId="2274CC1C" w:rsidR="00C64F3D" w:rsidRPr="00C64F3D" w:rsidRDefault="00C64F3D" w:rsidP="00C64F3D">
      <w:pPr>
        <w:rPr>
          <w:rFonts w:cs="Times New Roman"/>
          <w:b/>
          <w:bCs/>
          <w:szCs w:val="24"/>
        </w:rPr>
      </w:pPr>
    </w:p>
    <w:p w14:paraId="5C201DBF" w14:textId="7AD0F015" w:rsidR="00C64F3D" w:rsidRPr="00C64F3D" w:rsidRDefault="00384A28" w:rsidP="00A316F8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Supplementary</w:t>
      </w:r>
      <w:r w:rsidRPr="00C64F3D">
        <w:rPr>
          <w:rFonts w:cs="Times New Roman"/>
          <w:b/>
          <w:bCs/>
          <w:szCs w:val="24"/>
        </w:rPr>
        <w:t xml:space="preserve"> </w:t>
      </w:r>
      <w:r w:rsidR="00C64F3D" w:rsidRPr="00C64F3D">
        <w:rPr>
          <w:rFonts w:cs="Times New Roman"/>
          <w:b/>
          <w:bCs/>
          <w:szCs w:val="24"/>
        </w:rPr>
        <w:t>Table 3. Codon-optimized DNA sequence of vector components for expression in mycobacteria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9559"/>
        <w:gridCol w:w="218"/>
      </w:tblGrid>
      <w:tr w:rsidR="00C64F3D" w:rsidRPr="00E20F26" w14:paraId="066C5924" w14:textId="77777777" w:rsidTr="003D1EE6">
        <w:trPr>
          <w:jc w:val="center"/>
        </w:trPr>
        <w:tc>
          <w:tcPr>
            <w:tcW w:w="35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D8635A4" w14:textId="77777777" w:rsidR="00C64F3D" w:rsidRPr="00E20F26" w:rsidRDefault="00C64F3D" w:rsidP="003D1EE6">
            <w:pPr>
              <w:rPr>
                <w:b/>
                <w:bCs/>
              </w:rPr>
            </w:pPr>
            <w:bookmarkStart w:id="3" w:name="_Hlk73092086"/>
            <w:r w:rsidRPr="009B4224">
              <w:rPr>
                <w:b/>
                <w:bCs/>
              </w:rPr>
              <w:t>&gt;APOBEC1</w:t>
            </w:r>
          </w:p>
        </w:tc>
        <w:tc>
          <w:tcPr>
            <w:tcW w:w="50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C4BBFB" w14:textId="77777777" w:rsidR="00C64F3D" w:rsidRPr="00E20F26" w:rsidRDefault="00C64F3D" w:rsidP="003D1EE6">
            <w:pPr>
              <w:jc w:val="center"/>
              <w:rPr>
                <w:b/>
                <w:bCs/>
              </w:rPr>
            </w:pPr>
          </w:p>
        </w:tc>
      </w:tr>
      <w:tr w:rsidR="00C64F3D" w:rsidRPr="00E20F26" w14:paraId="4DAC06D7" w14:textId="77777777" w:rsidTr="003D1EE6">
        <w:trPr>
          <w:jc w:val="center"/>
        </w:trPr>
        <w:tc>
          <w:tcPr>
            <w:tcW w:w="35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5A45C19" w14:textId="77777777" w:rsidR="00C64F3D" w:rsidRPr="00851617" w:rsidRDefault="00C64F3D" w:rsidP="003D1EE6">
            <w:pPr>
              <w:rPr>
                <w:sz w:val="23"/>
                <w:szCs w:val="23"/>
              </w:rPr>
            </w:pPr>
            <w:r w:rsidRPr="009B4224">
              <w:rPr>
                <w:sz w:val="23"/>
                <w:szCs w:val="23"/>
              </w:rPr>
              <w:t>ATGTCGTCGGAAACCGGCCCGGTCGCGGTGGACCCGACTTTACGCCGGCGGATCGAGCCGCACGAGTTCGAGGTCTTCTTCGACCCGCGCGAGCTGCGGAAGGAGACTTGTTTACTGTACGAGATCAACTGGGGCGGCCGCCACTCGATCTGGCGCCACACCTCGCAGAACACCAATAAGCACGTCGAGGTCAACTTCATCGAGAAGTTCACCACGGAGCGCTACTTCTGCCCCAACACCCGCTGCTCGATCACTTGGTTTTTAAGCTGGTCGCCGTGCGGGGAGTGCTCGCGGGCCATCACCGAGTTTTTATCGCGCTACCCGCACGTGACTTTATTCATCTACATCGCCCGGCTGTATCACCACGCCGACCCCCGCAACCGGCAAGGTTTGCGCGATTTAATCTCGTCGGGGGTGACCATCCAGATCATGACCGAGCAAGAGTCGGGCTACTGCTGGCGCAACTTCGTCAACTACTCGCCGTCGAACGAGGCCCACTGGCCGCGCTATCCGCATCTGTGGGTCCGGTTGTACGTGCTGGAGTTGTACTGCATCATTTTAGGCTTGCCGCCGTGTTTAAACATTTTACGCCGCAAGCAGCCGCAGCTGACCTTCTTCACCATCGCTTTACAGTCGTGTCACTACCAGCGTTTACCGCCGCACATTTTATGGGCCACCGGCTTGAAGTGA</w:t>
            </w:r>
          </w:p>
        </w:tc>
        <w:tc>
          <w:tcPr>
            <w:tcW w:w="50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D6DF065" w14:textId="77777777" w:rsidR="00C64F3D" w:rsidRPr="00E20F26" w:rsidRDefault="00C64F3D" w:rsidP="003D1EE6">
            <w:pPr>
              <w:jc w:val="center"/>
              <w:rPr>
                <w:b/>
                <w:bCs/>
              </w:rPr>
            </w:pPr>
          </w:p>
        </w:tc>
      </w:tr>
      <w:tr w:rsidR="00C64F3D" w:rsidRPr="00E20F26" w14:paraId="767AC443" w14:textId="77777777" w:rsidTr="003D1EE6">
        <w:trPr>
          <w:jc w:val="center"/>
        </w:trPr>
        <w:tc>
          <w:tcPr>
            <w:tcW w:w="35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B8F5021" w14:textId="77777777" w:rsidR="00C64F3D" w:rsidRPr="00851617" w:rsidRDefault="00C64F3D" w:rsidP="003D1EE6">
            <w:pPr>
              <w:rPr>
                <w:b/>
                <w:bCs/>
                <w:sz w:val="23"/>
                <w:szCs w:val="23"/>
              </w:rPr>
            </w:pPr>
            <w:r w:rsidRPr="009B4224">
              <w:rPr>
                <w:b/>
                <w:bCs/>
                <w:sz w:val="23"/>
                <w:szCs w:val="23"/>
              </w:rPr>
              <w:lastRenderedPageBreak/>
              <w:t>&gt;UGI</w:t>
            </w:r>
          </w:p>
        </w:tc>
        <w:tc>
          <w:tcPr>
            <w:tcW w:w="50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401DCA7" w14:textId="77777777" w:rsidR="00C64F3D" w:rsidRPr="00E20F26" w:rsidRDefault="00C64F3D" w:rsidP="003D1EE6">
            <w:pPr>
              <w:jc w:val="center"/>
              <w:rPr>
                <w:b/>
                <w:bCs/>
              </w:rPr>
            </w:pPr>
          </w:p>
        </w:tc>
      </w:tr>
      <w:tr w:rsidR="00C64F3D" w:rsidRPr="00E20F26" w14:paraId="52B453D6" w14:textId="77777777" w:rsidTr="003D1EE6">
        <w:trPr>
          <w:jc w:val="center"/>
        </w:trPr>
        <w:tc>
          <w:tcPr>
            <w:tcW w:w="351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C8371F" w14:textId="77777777" w:rsidR="00C64F3D" w:rsidRPr="00851617" w:rsidRDefault="00C64F3D" w:rsidP="003D1EE6">
            <w:pPr>
              <w:rPr>
                <w:sz w:val="23"/>
                <w:szCs w:val="23"/>
              </w:rPr>
            </w:pPr>
            <w:r w:rsidRPr="009B4224">
              <w:rPr>
                <w:sz w:val="23"/>
                <w:szCs w:val="23"/>
              </w:rPr>
              <w:t>ATGACCAATTTATCGGACATTATCGAGAAGGAGACCGGCAAGCAACTGGTGATCCAAGAATCGATTTTAATGCTGCCGGAGGAGGTGGAGGAGGTGATCGGCAACAAGCCGGAGTCGGACATTTTAGTGCACACCGCCTACGACGAGTCGACCGACGAGAACGTGATGCTGCTGACCTCGGACGCCCCGGAATACAAGCCGTGGGCGCTGGTGATCCAAGACTCGAACGGCGAGAACAAGATCAAGATGCTGTGA</w:t>
            </w:r>
          </w:p>
        </w:tc>
        <w:tc>
          <w:tcPr>
            <w:tcW w:w="501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F798F9" w14:textId="77777777" w:rsidR="00C64F3D" w:rsidRPr="00E20F26" w:rsidRDefault="00C64F3D" w:rsidP="003D1EE6">
            <w:pPr>
              <w:jc w:val="center"/>
              <w:rPr>
                <w:b/>
                <w:bCs/>
              </w:rPr>
            </w:pPr>
          </w:p>
        </w:tc>
      </w:tr>
      <w:bookmarkEnd w:id="3"/>
    </w:tbl>
    <w:p w14:paraId="188B668A" w14:textId="77777777" w:rsidR="00C64F3D" w:rsidRPr="002B4A57" w:rsidRDefault="00C64F3D" w:rsidP="002B4A57">
      <w:pPr>
        <w:keepNext/>
        <w:rPr>
          <w:rFonts w:cs="Times New Roman"/>
          <w:b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3E9EF" w14:textId="77777777" w:rsidR="00783FA3" w:rsidRDefault="00783FA3" w:rsidP="00117666">
      <w:pPr>
        <w:spacing w:after="0"/>
      </w:pPr>
      <w:r>
        <w:separator/>
      </w:r>
    </w:p>
  </w:endnote>
  <w:endnote w:type="continuationSeparator" w:id="0">
    <w:p w14:paraId="61D7F730" w14:textId="77777777" w:rsidR="00783FA3" w:rsidRDefault="00783FA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534BE" w14:textId="77777777" w:rsidR="00783FA3" w:rsidRDefault="00783FA3" w:rsidP="00117666">
      <w:pPr>
        <w:spacing w:after="0"/>
      </w:pPr>
      <w:r>
        <w:separator/>
      </w:r>
    </w:p>
  </w:footnote>
  <w:footnote w:type="continuationSeparator" w:id="0">
    <w:p w14:paraId="22D0688B" w14:textId="77777777" w:rsidR="00783FA3" w:rsidRDefault="00783FA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400E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3EDA"/>
    <w:rsid w:val="002B4A57"/>
    <w:rsid w:val="002C74CA"/>
    <w:rsid w:val="003123F4"/>
    <w:rsid w:val="003544FB"/>
    <w:rsid w:val="00384A28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11777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83FA3"/>
    <w:rsid w:val="00790BB3"/>
    <w:rsid w:val="007C206C"/>
    <w:rsid w:val="00817DD6"/>
    <w:rsid w:val="0083759F"/>
    <w:rsid w:val="00877143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316F8"/>
    <w:rsid w:val="00AA3CEB"/>
    <w:rsid w:val="00AA4D24"/>
    <w:rsid w:val="00AB6715"/>
    <w:rsid w:val="00B1671E"/>
    <w:rsid w:val="00B25EB8"/>
    <w:rsid w:val="00B37F4D"/>
    <w:rsid w:val="00C52A7B"/>
    <w:rsid w:val="00C56BAF"/>
    <w:rsid w:val="00C64F3D"/>
    <w:rsid w:val="00C679AA"/>
    <w:rsid w:val="00C75972"/>
    <w:rsid w:val="00CB716C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22</TotalTime>
  <Pages>6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ding xinyuan</cp:lastModifiedBy>
  <cp:revision>7</cp:revision>
  <cp:lastPrinted>2013-10-03T12:51:00Z</cp:lastPrinted>
  <dcterms:created xsi:type="dcterms:W3CDTF">2021-06-24T09:00:00Z</dcterms:created>
  <dcterms:modified xsi:type="dcterms:W3CDTF">2021-10-09T08:58:00Z</dcterms:modified>
</cp:coreProperties>
</file>