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3E13B6" w:rsidRDefault="00654E8F" w:rsidP="0001436A">
      <w:pPr>
        <w:pStyle w:val="SupplementaryMaterial"/>
        <w:rPr>
          <w:b w:val="0"/>
        </w:rPr>
      </w:pPr>
      <w:r w:rsidRPr="003E13B6">
        <w:t>Supplementary Material</w:t>
      </w:r>
    </w:p>
    <w:p w14:paraId="4D04B27F" w14:textId="17E5869C" w:rsidR="00A106D1" w:rsidRPr="003E13B6" w:rsidRDefault="009D3A05" w:rsidP="009D3A05">
      <w:pPr>
        <w:rPr>
          <w:rFonts w:cs="Times New Roman"/>
          <w:b/>
          <w:bCs/>
        </w:rPr>
      </w:pPr>
      <w:r w:rsidRPr="003E13B6">
        <w:rPr>
          <w:rFonts w:cs="Times New Roman"/>
          <w:b/>
          <w:bCs/>
        </w:rPr>
        <w:t>Evaluation of oxidative stress markers effects shown by forest plots</w:t>
      </w:r>
    </w:p>
    <w:p w14:paraId="6761AD0C" w14:textId="2D1C1CE4" w:rsidR="009D3A05" w:rsidRPr="003E13B6" w:rsidRDefault="009D3A05" w:rsidP="009D3A05">
      <w:pPr>
        <w:pStyle w:val="a"/>
        <w:numPr>
          <w:ilvl w:val="0"/>
          <w:numId w:val="21"/>
        </w:numPr>
        <w:rPr>
          <w:b/>
          <w:bCs/>
        </w:rPr>
      </w:pPr>
      <w:r w:rsidRPr="003E13B6">
        <w:rPr>
          <w:b/>
          <w:bCs/>
        </w:rPr>
        <w:t>Pro-oxidant Markers</w:t>
      </w:r>
    </w:p>
    <w:p w14:paraId="2A8D25BB" w14:textId="5DD5FF7E" w:rsidR="009D3A05" w:rsidRPr="003E13B6" w:rsidRDefault="009D3A05" w:rsidP="009D3A05">
      <w:pPr>
        <w:rPr>
          <w:rFonts w:cs="Times New Roman"/>
        </w:rPr>
      </w:pPr>
      <w:r w:rsidRPr="003E13B6">
        <w:rPr>
          <w:rFonts w:cs="Times New Roman"/>
        </w:rPr>
        <w:t>1.1 MDA</w:t>
      </w:r>
    </w:p>
    <w:p w14:paraId="73D2E40E" w14:textId="36394FE5" w:rsidR="009D3A05" w:rsidRPr="003E13B6" w:rsidRDefault="009D3A05" w:rsidP="009D3A05">
      <w:pPr>
        <w:rPr>
          <w:rFonts w:cs="Times New Roman"/>
        </w:rPr>
      </w:pPr>
      <w:r w:rsidRPr="003E13B6">
        <w:rPr>
          <w:rFonts w:cs="Times New Roman"/>
          <w:noProof/>
        </w:rPr>
        <w:drawing>
          <wp:inline distT="0" distB="0" distL="0" distR="0" wp14:anchorId="4FBAD5A3" wp14:editId="05DA91E8">
            <wp:extent cx="6208395" cy="1504315"/>
            <wp:effectExtent l="0" t="0" r="1905" b="0"/>
            <wp:docPr id="2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表格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9686" w14:textId="0F564315" w:rsidR="009D3A05" w:rsidRPr="003E13B6" w:rsidRDefault="009D3A05" w:rsidP="009D3A05">
      <w:pPr>
        <w:pStyle w:val="a"/>
        <w:numPr>
          <w:ilvl w:val="1"/>
          <w:numId w:val="21"/>
        </w:numPr>
        <w:rPr>
          <w:rFonts w:eastAsiaTheme="minorHAnsi"/>
          <w:color w:val="000000" w:themeColor="text1"/>
          <w:szCs w:val="21"/>
        </w:rPr>
      </w:pPr>
      <w:r w:rsidRPr="003E13B6">
        <w:rPr>
          <w:rFonts w:eastAsiaTheme="minorHAnsi"/>
          <w:color w:val="000000" w:themeColor="text1"/>
          <w:szCs w:val="21"/>
        </w:rPr>
        <w:t>8-OHdG</w:t>
      </w:r>
    </w:p>
    <w:p w14:paraId="7B58381E" w14:textId="3A13A7DB" w:rsidR="00C90807" w:rsidRPr="003E13B6" w:rsidRDefault="00C90807" w:rsidP="00C90807">
      <w:pPr>
        <w:rPr>
          <w:rFonts w:eastAsiaTheme="minorHAnsi" w:cs="Times New Roman"/>
          <w:color w:val="000000" w:themeColor="text1"/>
          <w:szCs w:val="21"/>
        </w:rPr>
      </w:pPr>
      <w:r w:rsidRPr="003E13B6">
        <w:rPr>
          <w:rFonts w:cs="Times New Roman"/>
          <w:b/>
          <w:bCs/>
          <w:noProof/>
        </w:rPr>
        <w:drawing>
          <wp:inline distT="0" distB="0" distL="0" distR="0" wp14:anchorId="1F1B4C36" wp14:editId="0FB957A9">
            <wp:extent cx="6208395" cy="921385"/>
            <wp:effectExtent l="0" t="0" r="1905" b="5715"/>
            <wp:docPr id="3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表格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56C7" w14:textId="5464B80C" w:rsidR="00C90807" w:rsidRPr="003E13B6" w:rsidRDefault="009D3A05" w:rsidP="009D3A05">
      <w:pPr>
        <w:pStyle w:val="a"/>
        <w:numPr>
          <w:ilvl w:val="1"/>
          <w:numId w:val="21"/>
        </w:numPr>
      </w:pPr>
      <w:r w:rsidRPr="003E13B6">
        <w:rPr>
          <w:rFonts w:eastAsiaTheme="minorHAnsi"/>
          <w:color w:val="000000" w:themeColor="text1"/>
          <w:szCs w:val="21"/>
        </w:rPr>
        <w:t>LPO</w:t>
      </w:r>
    </w:p>
    <w:p w14:paraId="36F59367" w14:textId="689FDC66" w:rsidR="00C90807" w:rsidRPr="003E13B6" w:rsidRDefault="00C90807" w:rsidP="00C90807">
      <w:pPr>
        <w:rPr>
          <w:rFonts w:cs="Times New Roman"/>
        </w:rPr>
      </w:pPr>
      <w:r w:rsidRPr="003E13B6">
        <w:rPr>
          <w:rFonts w:eastAsiaTheme="minorHAnsi" w:cs="Times New Roman"/>
          <w:noProof/>
          <w:color w:val="000000" w:themeColor="text1"/>
          <w:szCs w:val="21"/>
        </w:rPr>
        <w:drawing>
          <wp:inline distT="0" distB="0" distL="0" distR="0" wp14:anchorId="57D72718" wp14:editId="01F556D8">
            <wp:extent cx="6208395" cy="988060"/>
            <wp:effectExtent l="0" t="0" r="1905" b="2540"/>
            <wp:docPr id="4" name="图片 4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表格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13E1" w14:textId="3C1155CA" w:rsidR="00C90807" w:rsidRPr="003E13B6" w:rsidRDefault="009D3A05" w:rsidP="009D3A05">
      <w:pPr>
        <w:pStyle w:val="a"/>
        <w:numPr>
          <w:ilvl w:val="1"/>
          <w:numId w:val="21"/>
        </w:numPr>
      </w:pPr>
      <w:r w:rsidRPr="003E13B6">
        <w:rPr>
          <w:rFonts w:eastAsiaTheme="minorHAnsi"/>
          <w:color w:val="000000" w:themeColor="text1"/>
          <w:szCs w:val="21"/>
        </w:rPr>
        <w:t>3-NT</w:t>
      </w:r>
    </w:p>
    <w:p w14:paraId="0014FE81" w14:textId="0E1D199F" w:rsidR="00C90807" w:rsidRPr="003E13B6" w:rsidRDefault="00C90807" w:rsidP="00C90807">
      <w:pPr>
        <w:rPr>
          <w:rFonts w:cs="Times New Roman"/>
        </w:rPr>
      </w:pPr>
      <w:r w:rsidRPr="003E13B6">
        <w:rPr>
          <w:rFonts w:cs="Times New Roman"/>
          <w:noProof/>
        </w:rPr>
        <w:drawing>
          <wp:inline distT="0" distB="0" distL="0" distR="0" wp14:anchorId="0D6CA409" wp14:editId="001235E1">
            <wp:extent cx="6208395" cy="1064260"/>
            <wp:effectExtent l="0" t="0" r="1905" b="2540"/>
            <wp:docPr id="5" name="图片 5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表格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F3CB" w14:textId="6799288D" w:rsidR="00C90807" w:rsidRPr="003E13B6" w:rsidRDefault="00C90807" w:rsidP="009D3A05">
      <w:pPr>
        <w:pStyle w:val="a"/>
        <w:numPr>
          <w:ilvl w:val="1"/>
          <w:numId w:val="21"/>
        </w:numPr>
      </w:pPr>
      <w:r w:rsidRPr="003E13B6">
        <w:rPr>
          <w:rFonts w:eastAsiaTheme="minorHAnsi"/>
          <w:color w:val="000000" w:themeColor="text1"/>
          <w:szCs w:val="21"/>
        </w:rPr>
        <w:t>O</w:t>
      </w:r>
      <w:r w:rsidR="009D3A05" w:rsidRPr="003E13B6">
        <w:rPr>
          <w:rFonts w:eastAsiaTheme="minorHAnsi"/>
          <w:color w:val="000000" w:themeColor="text1"/>
          <w:szCs w:val="21"/>
        </w:rPr>
        <w:t>x-LDL</w:t>
      </w:r>
    </w:p>
    <w:p w14:paraId="6988686B" w14:textId="7E094DA3" w:rsidR="00C90807" w:rsidRPr="003E13B6" w:rsidRDefault="00C90807" w:rsidP="00C90807">
      <w:pPr>
        <w:rPr>
          <w:rFonts w:cs="Times New Roman"/>
        </w:rPr>
      </w:pPr>
      <w:r w:rsidRPr="003E13B6">
        <w:rPr>
          <w:rFonts w:cs="Times New Roman"/>
          <w:noProof/>
        </w:rPr>
        <w:lastRenderedPageBreak/>
        <w:drawing>
          <wp:inline distT="0" distB="0" distL="0" distR="0" wp14:anchorId="45F465F8" wp14:editId="78783D0A">
            <wp:extent cx="6208395" cy="946785"/>
            <wp:effectExtent l="0" t="0" r="1905" b="5715"/>
            <wp:docPr id="6" name="图片 6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8676" w14:textId="37CAA025" w:rsidR="009D3A05" w:rsidRPr="003E13B6" w:rsidRDefault="009D3A05" w:rsidP="009D3A05">
      <w:pPr>
        <w:pStyle w:val="a"/>
        <w:numPr>
          <w:ilvl w:val="1"/>
          <w:numId w:val="21"/>
        </w:numPr>
      </w:pPr>
      <w:r w:rsidRPr="003E13B6">
        <w:rPr>
          <w:rFonts w:eastAsiaTheme="minorHAnsi"/>
          <w:color w:val="000000" w:themeColor="text1"/>
          <w:szCs w:val="21"/>
        </w:rPr>
        <w:t>8-isoPGF2</w:t>
      </w:r>
    </w:p>
    <w:p w14:paraId="736E7A7D" w14:textId="47E13E86" w:rsidR="00C90807" w:rsidRPr="003E13B6" w:rsidRDefault="00C90807" w:rsidP="00C90807">
      <w:pPr>
        <w:rPr>
          <w:rFonts w:cs="Times New Roman"/>
        </w:rPr>
      </w:pPr>
      <w:r w:rsidRPr="003E13B6">
        <w:rPr>
          <w:rFonts w:cs="Times New Roman"/>
          <w:noProof/>
        </w:rPr>
        <w:drawing>
          <wp:inline distT="0" distB="0" distL="0" distR="0" wp14:anchorId="272874BF" wp14:editId="3E3F7863">
            <wp:extent cx="6208395" cy="888365"/>
            <wp:effectExtent l="0" t="0" r="1905" b="635"/>
            <wp:docPr id="8" name="图片 8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中度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A944" w14:textId="77777777" w:rsidR="00C90807" w:rsidRPr="003E13B6" w:rsidRDefault="00C90807" w:rsidP="00C90807">
      <w:pPr>
        <w:rPr>
          <w:rFonts w:cs="Times New Roman"/>
          <w:b/>
          <w:bCs/>
        </w:rPr>
      </w:pPr>
    </w:p>
    <w:p w14:paraId="6290CAC1" w14:textId="2FB85B25" w:rsidR="009D3A05" w:rsidRPr="003E13B6" w:rsidRDefault="009D3A05" w:rsidP="009D3A05">
      <w:pPr>
        <w:pStyle w:val="a"/>
        <w:numPr>
          <w:ilvl w:val="0"/>
          <w:numId w:val="21"/>
        </w:numPr>
        <w:rPr>
          <w:b/>
          <w:bCs/>
        </w:rPr>
      </w:pPr>
      <w:r w:rsidRPr="003E13B6">
        <w:rPr>
          <w:rFonts w:eastAsiaTheme="minorHAnsi"/>
          <w:b/>
          <w:bCs/>
          <w:color w:val="000000" w:themeColor="text1"/>
          <w:szCs w:val="21"/>
        </w:rPr>
        <w:t xml:space="preserve">Antioxidant </w:t>
      </w:r>
      <w:r w:rsidRPr="003E13B6">
        <w:rPr>
          <w:b/>
          <w:bCs/>
        </w:rPr>
        <w:t>Markers</w:t>
      </w:r>
    </w:p>
    <w:p w14:paraId="4E8D6A17" w14:textId="23FA48DB" w:rsidR="00C90807" w:rsidRPr="003E13B6" w:rsidRDefault="00C90807" w:rsidP="00C90807">
      <w:pPr>
        <w:rPr>
          <w:rFonts w:eastAsiaTheme="minorHAnsi" w:cs="Times New Roman"/>
          <w:color w:val="000000" w:themeColor="text1"/>
          <w:szCs w:val="21"/>
        </w:rPr>
      </w:pPr>
      <w:r w:rsidRPr="003E13B6">
        <w:rPr>
          <w:rFonts w:eastAsiaTheme="minorHAnsi" w:cs="Times New Roman"/>
          <w:color w:val="000000" w:themeColor="text1"/>
          <w:szCs w:val="21"/>
        </w:rPr>
        <w:t>2.1 NO</w:t>
      </w:r>
    </w:p>
    <w:p w14:paraId="171FF577" w14:textId="03F75097" w:rsidR="00C90807" w:rsidRPr="003E13B6" w:rsidRDefault="005F1259" w:rsidP="00C90807">
      <w:pPr>
        <w:rPr>
          <w:rFonts w:eastAsiaTheme="minorHAnsi" w:cs="Times New Roman"/>
          <w:color w:val="000000" w:themeColor="text1"/>
          <w:szCs w:val="21"/>
        </w:rPr>
      </w:pPr>
      <w:r w:rsidRPr="003E13B6">
        <w:rPr>
          <w:rFonts w:eastAsiaTheme="minorHAnsi" w:cs="Times New Roman"/>
          <w:noProof/>
          <w:color w:val="000000" w:themeColor="text1"/>
          <w:szCs w:val="21"/>
        </w:rPr>
        <w:drawing>
          <wp:inline distT="0" distB="0" distL="0" distR="0" wp14:anchorId="217972BF" wp14:editId="4813532A">
            <wp:extent cx="6208395" cy="1410335"/>
            <wp:effectExtent l="0" t="0" r="1905" b="0"/>
            <wp:docPr id="9" name="图片 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格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0B4C" w14:textId="6E86EB61" w:rsidR="00C90807" w:rsidRPr="003E13B6" w:rsidRDefault="00C90807" w:rsidP="005F1259">
      <w:pPr>
        <w:pStyle w:val="a"/>
        <w:numPr>
          <w:ilvl w:val="1"/>
          <w:numId w:val="21"/>
        </w:numPr>
        <w:rPr>
          <w:rFonts w:eastAsiaTheme="minorHAnsi"/>
          <w:color w:val="000000" w:themeColor="text1"/>
          <w:szCs w:val="21"/>
        </w:rPr>
      </w:pPr>
      <w:r w:rsidRPr="003E13B6">
        <w:rPr>
          <w:rFonts w:eastAsiaTheme="minorHAnsi"/>
          <w:color w:val="000000" w:themeColor="text1"/>
          <w:szCs w:val="21"/>
        </w:rPr>
        <w:t>SOD</w:t>
      </w:r>
    </w:p>
    <w:p w14:paraId="54727B16" w14:textId="41DB526C" w:rsidR="005F1259" w:rsidRPr="003E13B6" w:rsidRDefault="005F1259" w:rsidP="005F1259">
      <w:pPr>
        <w:rPr>
          <w:rFonts w:eastAsiaTheme="minorHAnsi" w:cs="Times New Roman"/>
          <w:color w:val="000000" w:themeColor="text1"/>
          <w:szCs w:val="21"/>
        </w:rPr>
      </w:pPr>
      <w:r w:rsidRPr="003E13B6">
        <w:rPr>
          <w:rFonts w:eastAsiaTheme="minorHAnsi" w:cs="Times New Roman"/>
          <w:noProof/>
          <w:color w:val="000000" w:themeColor="text1"/>
          <w:szCs w:val="21"/>
        </w:rPr>
        <w:drawing>
          <wp:inline distT="0" distB="0" distL="0" distR="0" wp14:anchorId="1E8A3F36" wp14:editId="120EDC87">
            <wp:extent cx="6208395" cy="1474470"/>
            <wp:effectExtent l="0" t="0" r="1905" b="0"/>
            <wp:docPr id="10" name="图片 1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表格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84AD" w14:textId="35297DA3" w:rsidR="00C90807" w:rsidRPr="003E13B6" w:rsidRDefault="00C90807" w:rsidP="005F1259">
      <w:pPr>
        <w:pStyle w:val="a"/>
        <w:numPr>
          <w:ilvl w:val="1"/>
          <w:numId w:val="21"/>
        </w:numPr>
        <w:rPr>
          <w:rFonts w:eastAsiaTheme="minorHAnsi"/>
          <w:color w:val="000000" w:themeColor="text1"/>
          <w:szCs w:val="21"/>
        </w:rPr>
      </w:pPr>
      <w:r w:rsidRPr="003E13B6">
        <w:rPr>
          <w:rFonts w:eastAsiaTheme="minorHAnsi"/>
          <w:color w:val="000000" w:themeColor="text1"/>
          <w:szCs w:val="21"/>
        </w:rPr>
        <w:t>TAC</w:t>
      </w:r>
    </w:p>
    <w:p w14:paraId="25A1398C" w14:textId="57C8A018" w:rsidR="005F1259" w:rsidRPr="003E13B6" w:rsidRDefault="005F1259" w:rsidP="005F1259">
      <w:pPr>
        <w:rPr>
          <w:rFonts w:eastAsiaTheme="minorHAnsi" w:cs="Times New Roman"/>
          <w:color w:val="000000" w:themeColor="text1"/>
          <w:szCs w:val="21"/>
        </w:rPr>
      </w:pPr>
      <w:r w:rsidRPr="003E13B6">
        <w:rPr>
          <w:rFonts w:eastAsiaTheme="minorHAnsi" w:cs="Times New Roman"/>
          <w:noProof/>
          <w:color w:val="000000" w:themeColor="text1"/>
          <w:szCs w:val="21"/>
        </w:rPr>
        <w:lastRenderedPageBreak/>
        <w:drawing>
          <wp:inline distT="0" distB="0" distL="0" distR="0" wp14:anchorId="46B2A43E" wp14:editId="4EBC0987">
            <wp:extent cx="6208395" cy="1266190"/>
            <wp:effectExtent l="0" t="0" r="1905" b="3810"/>
            <wp:docPr id="11" name="图片 1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表格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25D21" w14:textId="22C3BDFE" w:rsidR="00C90807" w:rsidRPr="003E13B6" w:rsidRDefault="00C90807" w:rsidP="005F1259">
      <w:pPr>
        <w:pStyle w:val="a"/>
        <w:numPr>
          <w:ilvl w:val="1"/>
          <w:numId w:val="21"/>
        </w:numPr>
        <w:rPr>
          <w:rFonts w:eastAsiaTheme="minorHAnsi"/>
          <w:color w:val="000000" w:themeColor="text1"/>
          <w:szCs w:val="21"/>
        </w:rPr>
      </w:pPr>
      <w:r w:rsidRPr="003E13B6">
        <w:rPr>
          <w:rFonts w:eastAsiaTheme="minorHAnsi"/>
          <w:color w:val="000000" w:themeColor="text1"/>
          <w:szCs w:val="21"/>
        </w:rPr>
        <w:t>GPX</w:t>
      </w:r>
    </w:p>
    <w:p w14:paraId="39C3ACAA" w14:textId="4AB13940" w:rsidR="005F1259" w:rsidRPr="003E13B6" w:rsidRDefault="005F1259" w:rsidP="005F1259">
      <w:pPr>
        <w:rPr>
          <w:rFonts w:eastAsiaTheme="minorHAnsi" w:cs="Times New Roman"/>
          <w:color w:val="000000" w:themeColor="text1"/>
          <w:szCs w:val="21"/>
        </w:rPr>
      </w:pPr>
      <w:r w:rsidRPr="003E13B6">
        <w:rPr>
          <w:rFonts w:eastAsiaTheme="minorHAnsi" w:cs="Times New Roman"/>
          <w:noProof/>
          <w:color w:val="000000" w:themeColor="text1"/>
          <w:szCs w:val="21"/>
        </w:rPr>
        <w:drawing>
          <wp:inline distT="0" distB="0" distL="0" distR="0" wp14:anchorId="0BEE1E4D" wp14:editId="741D2A19">
            <wp:extent cx="6208395" cy="1356360"/>
            <wp:effectExtent l="0" t="0" r="1905" b="2540"/>
            <wp:docPr id="12" name="图片 1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表格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3483" w14:textId="0E61E609" w:rsidR="00C90807" w:rsidRPr="003E13B6" w:rsidRDefault="00C90807" w:rsidP="005F1259">
      <w:pPr>
        <w:pStyle w:val="a"/>
        <w:numPr>
          <w:ilvl w:val="1"/>
          <w:numId w:val="21"/>
        </w:numPr>
        <w:rPr>
          <w:rFonts w:eastAsiaTheme="minorHAnsi"/>
          <w:color w:val="000000" w:themeColor="text1"/>
          <w:szCs w:val="21"/>
        </w:rPr>
      </w:pPr>
      <w:r w:rsidRPr="003E13B6">
        <w:rPr>
          <w:rFonts w:eastAsiaTheme="minorHAnsi"/>
          <w:color w:val="000000" w:themeColor="text1"/>
          <w:szCs w:val="21"/>
        </w:rPr>
        <w:t>GSH</w:t>
      </w:r>
    </w:p>
    <w:p w14:paraId="728C6093" w14:textId="7413974B" w:rsidR="005F1259" w:rsidRPr="003E13B6" w:rsidRDefault="005F1259" w:rsidP="005F1259">
      <w:pPr>
        <w:rPr>
          <w:rFonts w:eastAsiaTheme="minorHAnsi" w:cs="Times New Roman"/>
          <w:color w:val="000000" w:themeColor="text1"/>
          <w:szCs w:val="21"/>
        </w:rPr>
      </w:pPr>
      <w:r w:rsidRPr="003E13B6">
        <w:rPr>
          <w:rFonts w:eastAsiaTheme="minorHAnsi" w:cs="Times New Roman"/>
          <w:noProof/>
          <w:color w:val="000000" w:themeColor="text1"/>
          <w:szCs w:val="21"/>
        </w:rPr>
        <w:drawing>
          <wp:inline distT="0" distB="0" distL="0" distR="0" wp14:anchorId="2EA01EE5" wp14:editId="68133385">
            <wp:extent cx="6208395" cy="882650"/>
            <wp:effectExtent l="0" t="0" r="1905" b="6350"/>
            <wp:docPr id="13" name="图片 1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表格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C152" w14:textId="6B768361" w:rsidR="00C90807" w:rsidRPr="003E13B6" w:rsidRDefault="00C90807" w:rsidP="005F1259">
      <w:pPr>
        <w:pStyle w:val="a"/>
        <w:numPr>
          <w:ilvl w:val="1"/>
          <w:numId w:val="21"/>
        </w:numPr>
        <w:rPr>
          <w:rFonts w:eastAsiaTheme="minorHAnsi"/>
          <w:color w:val="000000" w:themeColor="text1"/>
          <w:szCs w:val="21"/>
        </w:rPr>
      </w:pPr>
      <w:r w:rsidRPr="003E13B6">
        <w:rPr>
          <w:rFonts w:eastAsiaTheme="minorHAnsi"/>
          <w:color w:val="000000" w:themeColor="text1"/>
          <w:szCs w:val="21"/>
        </w:rPr>
        <w:t>Vitamin E</w:t>
      </w:r>
    </w:p>
    <w:p w14:paraId="4670ABAA" w14:textId="7A72FEE4" w:rsidR="005F1259" w:rsidRPr="003E13B6" w:rsidRDefault="005F1259" w:rsidP="005F1259">
      <w:pPr>
        <w:rPr>
          <w:rFonts w:eastAsiaTheme="minorHAnsi" w:cs="Times New Roman"/>
          <w:color w:val="000000" w:themeColor="text1"/>
          <w:szCs w:val="21"/>
        </w:rPr>
      </w:pPr>
      <w:r w:rsidRPr="003E13B6">
        <w:rPr>
          <w:rFonts w:cs="Times New Roman"/>
          <w:b/>
          <w:bCs/>
          <w:noProof/>
          <w:color w:val="000000" w:themeColor="text1"/>
        </w:rPr>
        <w:drawing>
          <wp:inline distT="0" distB="0" distL="0" distR="0" wp14:anchorId="28A97262" wp14:editId="5EBF4312">
            <wp:extent cx="6208395" cy="951230"/>
            <wp:effectExtent l="0" t="0" r="1905" b="1270"/>
            <wp:docPr id="14" name="图片 14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格&#10;&#10;中度可信度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7A94" w14:textId="3448E528" w:rsidR="00C90807" w:rsidRPr="003E13B6" w:rsidRDefault="00C90807" w:rsidP="00C90807">
      <w:pPr>
        <w:rPr>
          <w:rFonts w:cs="Times New Roman"/>
        </w:rPr>
      </w:pPr>
      <w:r w:rsidRPr="003E13B6">
        <w:rPr>
          <w:rFonts w:eastAsiaTheme="minorHAnsi" w:cs="Times New Roman"/>
          <w:color w:val="000000" w:themeColor="text1"/>
          <w:szCs w:val="21"/>
        </w:rPr>
        <w:t>2.7 GSH/GSSG</w:t>
      </w:r>
    </w:p>
    <w:p w14:paraId="65DA2F7C" w14:textId="3D596FBD" w:rsidR="009D3A05" w:rsidRPr="003E13B6" w:rsidRDefault="005F1259" w:rsidP="009D3A05">
      <w:pPr>
        <w:rPr>
          <w:rFonts w:cs="Times New Roman"/>
          <w:b/>
          <w:bCs/>
        </w:rPr>
      </w:pPr>
      <w:r w:rsidRPr="003E13B6">
        <w:rPr>
          <w:rFonts w:cs="Times New Roman"/>
          <w:b/>
          <w:bCs/>
          <w:noProof/>
        </w:rPr>
        <w:drawing>
          <wp:inline distT="0" distB="0" distL="0" distR="0" wp14:anchorId="2B208BF0" wp14:editId="65748D73">
            <wp:extent cx="6208395" cy="887095"/>
            <wp:effectExtent l="0" t="0" r="1905" b="1905"/>
            <wp:docPr id="15" name="图片 1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表格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B142" w14:textId="77777777" w:rsidR="009D3A05" w:rsidRPr="003E13B6" w:rsidRDefault="009D3A05" w:rsidP="009D3A05">
      <w:pPr>
        <w:rPr>
          <w:rFonts w:cs="Times New Roman"/>
          <w:b/>
          <w:bCs/>
        </w:rPr>
      </w:pPr>
    </w:p>
    <w:p w14:paraId="2087A834" w14:textId="421C5C43" w:rsidR="009D3A05" w:rsidRPr="003E13B6" w:rsidRDefault="009D3A05" w:rsidP="009D3A05">
      <w:pPr>
        <w:pStyle w:val="a"/>
        <w:numPr>
          <w:ilvl w:val="0"/>
          <w:numId w:val="21"/>
        </w:numPr>
        <w:rPr>
          <w:b/>
          <w:bCs/>
        </w:rPr>
      </w:pPr>
      <w:r w:rsidRPr="003E13B6">
        <w:rPr>
          <w:b/>
          <w:bCs/>
          <w:noProof/>
          <w:color w:val="000000" w:themeColor="text1"/>
        </w:rPr>
        <w:t>S</w:t>
      </w:r>
      <w:r w:rsidRPr="003E13B6">
        <w:rPr>
          <w:rFonts w:eastAsiaTheme="minorEastAsia"/>
          <w:b/>
          <w:bCs/>
          <w:noProof/>
          <w:color w:val="000000" w:themeColor="text1"/>
        </w:rPr>
        <w:t>ubgroup analysis</w:t>
      </w:r>
    </w:p>
    <w:p w14:paraId="38A6F450" w14:textId="2982BD75" w:rsidR="009D3A05" w:rsidRPr="003E13B6" w:rsidRDefault="005F1259" w:rsidP="009D3A05">
      <w:pPr>
        <w:rPr>
          <w:rFonts w:cs="Times New Roman"/>
        </w:rPr>
      </w:pPr>
      <w:r w:rsidRPr="003E13B6">
        <w:rPr>
          <w:rFonts w:cs="Times New Roman"/>
        </w:rPr>
        <w:t xml:space="preserve">3.1 </w:t>
      </w:r>
      <w:r w:rsidR="00315242" w:rsidRPr="003E13B6">
        <w:rPr>
          <w:rFonts w:cs="Times New Roman"/>
        </w:rPr>
        <w:t>MDA</w:t>
      </w:r>
    </w:p>
    <w:p w14:paraId="35E1A93B" w14:textId="72BE6180" w:rsidR="00651A2C" w:rsidRPr="003E13B6" w:rsidRDefault="00315242" w:rsidP="009D3A05">
      <w:pPr>
        <w:rPr>
          <w:rFonts w:cs="Times New Roman"/>
          <w:b/>
          <w:bCs/>
        </w:rPr>
      </w:pPr>
      <w:r w:rsidRPr="003E13B6">
        <w:rPr>
          <w:rFonts w:cs="Times New Roman"/>
          <w:b/>
          <w:bCs/>
          <w:noProof/>
        </w:rPr>
        <w:lastRenderedPageBreak/>
        <w:drawing>
          <wp:inline distT="0" distB="0" distL="0" distR="0" wp14:anchorId="0CAF70CD" wp14:editId="06662E06">
            <wp:extent cx="6208395" cy="2414270"/>
            <wp:effectExtent l="0" t="0" r="1905" b="0"/>
            <wp:docPr id="20" name="图片 2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手机屏幕截图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D763" w14:textId="77777777" w:rsidR="00651A2C" w:rsidRPr="003E13B6" w:rsidRDefault="00651A2C" w:rsidP="009D3A05">
      <w:pPr>
        <w:rPr>
          <w:rFonts w:cs="Times New Roman"/>
          <w:b/>
          <w:bCs/>
        </w:rPr>
      </w:pPr>
    </w:p>
    <w:p w14:paraId="32A816C8" w14:textId="19005787" w:rsidR="005F1259" w:rsidRPr="003E13B6" w:rsidRDefault="005F1259" w:rsidP="00651A2C">
      <w:pPr>
        <w:pStyle w:val="a"/>
        <w:numPr>
          <w:ilvl w:val="1"/>
          <w:numId w:val="21"/>
        </w:numPr>
      </w:pPr>
      <w:r w:rsidRPr="003E13B6">
        <w:t xml:space="preserve">NO </w:t>
      </w:r>
    </w:p>
    <w:p w14:paraId="66428FEB" w14:textId="4389F7D5" w:rsidR="00651A2C" w:rsidRPr="003E13B6" w:rsidRDefault="00315242" w:rsidP="00651A2C">
      <w:pPr>
        <w:rPr>
          <w:rFonts w:cs="Times New Roman"/>
          <w:b/>
          <w:bCs/>
        </w:rPr>
      </w:pPr>
      <w:r w:rsidRPr="003E13B6">
        <w:rPr>
          <w:rFonts w:cs="Times New Roman"/>
          <w:b/>
          <w:bCs/>
          <w:noProof/>
        </w:rPr>
        <w:drawing>
          <wp:inline distT="0" distB="0" distL="0" distR="0" wp14:anchorId="1B5E1FDF" wp14:editId="612FF076">
            <wp:extent cx="6208395" cy="2428875"/>
            <wp:effectExtent l="0" t="0" r="1905" b="0"/>
            <wp:docPr id="21" name="图片 2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表格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785A" w14:textId="09FDEDA2" w:rsidR="00315242" w:rsidRPr="003E13B6" w:rsidRDefault="00315242" w:rsidP="00651A2C">
      <w:pPr>
        <w:rPr>
          <w:rFonts w:cs="Times New Roman"/>
          <w:b/>
          <w:bCs/>
        </w:rPr>
      </w:pPr>
      <w:r w:rsidRPr="003E13B6">
        <w:rPr>
          <w:rFonts w:cs="Times New Roman"/>
          <w:b/>
          <w:bCs/>
          <w:noProof/>
        </w:rPr>
        <w:drawing>
          <wp:inline distT="0" distB="0" distL="0" distR="0" wp14:anchorId="6D92241C" wp14:editId="782628B6">
            <wp:extent cx="6208395" cy="2407285"/>
            <wp:effectExtent l="0" t="0" r="1905" b="5715"/>
            <wp:docPr id="26" name="图片 2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表格&#10;&#10;描述已自动生成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2252" w14:textId="77777777" w:rsidR="00315242" w:rsidRPr="003E13B6" w:rsidRDefault="00315242" w:rsidP="00651A2C">
      <w:pPr>
        <w:rPr>
          <w:rFonts w:cs="Times New Roman"/>
          <w:b/>
          <w:bCs/>
        </w:rPr>
      </w:pPr>
    </w:p>
    <w:p w14:paraId="6CFB8173" w14:textId="77777777" w:rsidR="00651A2C" w:rsidRPr="003E13B6" w:rsidRDefault="00651A2C" w:rsidP="00651A2C">
      <w:pPr>
        <w:rPr>
          <w:rFonts w:cs="Times New Roman"/>
          <w:b/>
          <w:bCs/>
        </w:rPr>
      </w:pPr>
    </w:p>
    <w:p w14:paraId="6EA66C82" w14:textId="0587BDD3" w:rsidR="00651A2C" w:rsidRPr="003E13B6" w:rsidRDefault="00651A2C" w:rsidP="00315242">
      <w:pPr>
        <w:pStyle w:val="a"/>
        <w:numPr>
          <w:ilvl w:val="0"/>
          <w:numId w:val="0"/>
        </w:numPr>
        <w:ind w:left="360"/>
      </w:pPr>
    </w:p>
    <w:p w14:paraId="1A538B8E" w14:textId="18B39E5D" w:rsidR="00651A2C" w:rsidRPr="003E13B6" w:rsidRDefault="00315242" w:rsidP="00651A2C">
      <w:pPr>
        <w:pStyle w:val="a"/>
        <w:numPr>
          <w:ilvl w:val="1"/>
          <w:numId w:val="21"/>
        </w:numPr>
      </w:pPr>
      <w:r w:rsidRPr="003E13B6">
        <w:t>SOD</w:t>
      </w:r>
    </w:p>
    <w:p w14:paraId="07120308" w14:textId="78E8FBB6" w:rsidR="00651A2C" w:rsidRPr="003E13B6" w:rsidRDefault="00C51816" w:rsidP="00651A2C">
      <w:pPr>
        <w:rPr>
          <w:rFonts w:cs="Times New Roman"/>
          <w:b/>
          <w:bCs/>
        </w:rPr>
      </w:pPr>
      <w:r w:rsidRPr="003E13B6">
        <w:rPr>
          <w:rFonts w:cs="Times New Roman"/>
          <w:b/>
          <w:bCs/>
          <w:noProof/>
        </w:rPr>
        <w:drawing>
          <wp:inline distT="0" distB="0" distL="0" distR="0" wp14:anchorId="1D0D6D3B" wp14:editId="7D3688FE">
            <wp:extent cx="6208395" cy="2348230"/>
            <wp:effectExtent l="0" t="0" r="1905" b="1270"/>
            <wp:docPr id="29" name="图片 2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表格&#10;&#10;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803B" w14:textId="320EE9AA" w:rsidR="00315242" w:rsidRPr="003E13B6" w:rsidRDefault="00315242" w:rsidP="00651A2C">
      <w:pPr>
        <w:rPr>
          <w:rFonts w:cs="Times New Roman"/>
          <w:b/>
          <w:bCs/>
        </w:rPr>
      </w:pPr>
    </w:p>
    <w:p w14:paraId="2B5D8F19" w14:textId="45890D58" w:rsidR="00315242" w:rsidRPr="003E13B6" w:rsidRDefault="00315242" w:rsidP="00315242">
      <w:pPr>
        <w:pStyle w:val="a"/>
        <w:numPr>
          <w:ilvl w:val="0"/>
          <w:numId w:val="21"/>
        </w:numPr>
        <w:rPr>
          <w:rFonts w:eastAsiaTheme="minorHAnsi"/>
          <w:b/>
          <w:bCs/>
          <w:color w:val="000000" w:themeColor="text1"/>
          <w:szCs w:val="21"/>
        </w:rPr>
      </w:pPr>
      <w:r w:rsidRPr="003E13B6">
        <w:rPr>
          <w:rFonts w:eastAsiaTheme="minorHAnsi"/>
          <w:b/>
          <w:bCs/>
          <w:color w:val="000000" w:themeColor="text1"/>
          <w:szCs w:val="21"/>
        </w:rPr>
        <w:t>S</w:t>
      </w:r>
      <w:r w:rsidRPr="003E13B6">
        <w:rPr>
          <w:rFonts w:eastAsiaTheme="minorHAnsi"/>
          <w:b/>
          <w:bCs/>
          <w:color w:val="000000" w:themeColor="text1"/>
          <w:szCs w:val="21"/>
        </w:rPr>
        <w:t>ensitivity analysis for the subgroup</w:t>
      </w:r>
    </w:p>
    <w:p w14:paraId="514B0198" w14:textId="02A03F9A" w:rsidR="00315242" w:rsidRPr="003E13B6" w:rsidRDefault="00315242" w:rsidP="00315242">
      <w:pPr>
        <w:rPr>
          <w:rFonts w:cs="Times New Roman"/>
        </w:rPr>
      </w:pPr>
      <w:r w:rsidRPr="003E13B6">
        <w:rPr>
          <w:rFonts w:cs="Times New Roman"/>
        </w:rPr>
        <w:t>4.1</w:t>
      </w:r>
      <w:r w:rsidR="007C0C33" w:rsidRPr="003E13B6">
        <w:rPr>
          <w:rFonts w:cs="Times New Roman"/>
        </w:rPr>
        <w:t xml:space="preserve"> NO</w:t>
      </w:r>
    </w:p>
    <w:p w14:paraId="58B49717" w14:textId="22BD9380" w:rsidR="007C0C33" w:rsidRPr="003E13B6" w:rsidRDefault="00C51816" w:rsidP="00315242">
      <w:pPr>
        <w:rPr>
          <w:rFonts w:cs="Times New Roman"/>
        </w:rPr>
      </w:pPr>
      <w:r w:rsidRPr="003E13B6">
        <w:rPr>
          <w:rFonts w:cs="Times New Roman"/>
          <w:noProof/>
        </w:rPr>
        <w:drawing>
          <wp:inline distT="0" distB="0" distL="0" distR="0" wp14:anchorId="5DD06BBE" wp14:editId="1482D404">
            <wp:extent cx="6208395" cy="2400935"/>
            <wp:effectExtent l="0" t="0" r="1905" b="0"/>
            <wp:docPr id="28" name="图片 2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表格&#10;&#10;描述已自动生成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A192" w14:textId="77777777" w:rsidR="007C0C33" w:rsidRPr="003E13B6" w:rsidRDefault="007C0C33" w:rsidP="00315242">
      <w:pPr>
        <w:rPr>
          <w:rFonts w:cs="Times New Roman"/>
        </w:rPr>
      </w:pPr>
    </w:p>
    <w:p w14:paraId="1D59573A" w14:textId="07740013" w:rsidR="009D3A05" w:rsidRPr="003E13B6" w:rsidRDefault="009D3A05" w:rsidP="009D3A05">
      <w:pPr>
        <w:rPr>
          <w:rFonts w:cs="Times New Roman"/>
          <w:b/>
          <w:bCs/>
        </w:rPr>
      </w:pPr>
    </w:p>
    <w:p w14:paraId="08338EA1" w14:textId="77777777" w:rsidR="009D3A05" w:rsidRPr="003E13B6" w:rsidRDefault="009D3A05" w:rsidP="009D3A05">
      <w:pPr>
        <w:rPr>
          <w:rFonts w:cs="Times New Roman"/>
          <w:b/>
          <w:bCs/>
        </w:rPr>
      </w:pPr>
    </w:p>
    <w:p w14:paraId="66918815" w14:textId="77777777" w:rsidR="009D3A05" w:rsidRPr="003E13B6" w:rsidRDefault="009D3A05" w:rsidP="009D3A05">
      <w:pPr>
        <w:rPr>
          <w:rFonts w:cs="Times New Roman"/>
          <w:b/>
          <w:bCs/>
        </w:rPr>
      </w:pPr>
    </w:p>
    <w:p w14:paraId="31A1F5F1" w14:textId="707D1A0F" w:rsidR="00A106D1" w:rsidRPr="003E13B6" w:rsidRDefault="00A106D1" w:rsidP="00A106D1">
      <w:pPr>
        <w:rPr>
          <w:rFonts w:cs="Times New Roman"/>
          <w:b/>
          <w:bCs/>
          <w:szCs w:val="24"/>
        </w:rPr>
      </w:pPr>
    </w:p>
    <w:p w14:paraId="7B65BC41" w14:textId="2999FEE2" w:rsidR="00DE23E8" w:rsidRPr="003E13B6" w:rsidRDefault="00DE23E8" w:rsidP="00DE3D9B">
      <w:pPr>
        <w:contextualSpacing/>
        <w:rPr>
          <w:rFonts w:cs="Times New Roman"/>
          <w:szCs w:val="24"/>
        </w:rPr>
      </w:pPr>
    </w:p>
    <w:sectPr w:rsidR="00DE23E8" w:rsidRPr="003E13B6" w:rsidSect="0093429D">
      <w:headerReference w:type="even" r:id="rId26"/>
      <w:footerReference w:type="even" r:id="rId27"/>
      <w:footerReference w:type="default" r:id="rId28"/>
      <w:headerReference w:type="first" r:id="rId2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F3359" w14:textId="77777777" w:rsidR="00F358E3" w:rsidRDefault="00F358E3" w:rsidP="00117666">
      <w:pPr>
        <w:spacing w:after="0"/>
      </w:pPr>
      <w:r>
        <w:separator/>
      </w:r>
    </w:p>
  </w:endnote>
  <w:endnote w:type="continuationSeparator" w:id="0">
    <w:p w14:paraId="1E0B0806" w14:textId="77777777" w:rsidR="00F358E3" w:rsidRDefault="00F358E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E6CD0" w14:textId="77777777" w:rsidR="00F358E3" w:rsidRDefault="00F358E3" w:rsidP="00117666">
      <w:pPr>
        <w:spacing w:after="0"/>
      </w:pPr>
      <w:r>
        <w:separator/>
      </w:r>
    </w:p>
  </w:footnote>
  <w:footnote w:type="continuationSeparator" w:id="0">
    <w:p w14:paraId="38558E50" w14:textId="77777777" w:rsidR="00F358E3" w:rsidRDefault="00F358E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B430E"/>
    <w:multiLevelType w:val="hybridMultilevel"/>
    <w:tmpl w:val="81D67C9C"/>
    <w:lvl w:ilvl="0" w:tplc="D8E8CB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6DB03CCE"/>
    <w:multiLevelType w:val="multilevel"/>
    <w:tmpl w:val="980C6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Theme="minorEastAsia" w:cstheme="minorBidi"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Theme="minorEastAsia" w:cstheme="minorBidi"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Theme="minorEastAsia" w:cstheme="minorBidi"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Theme="minorEastAsia" w:cstheme="minorBidi"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Theme="minorEastAsia" w:cstheme="minorBidi"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Theme="minorEastAsia" w:cstheme="minorBidi"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Theme="minorEastAsia" w:cstheme="minorBidi"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Theme="minorEastAsia" w:cstheme="minorBidi" w:hint="default"/>
        <w:b/>
        <w:color w:val="auto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94"/>
  <w:doNotDisplayPageBoundaries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E2FAD"/>
    <w:rsid w:val="003123F4"/>
    <w:rsid w:val="00315242"/>
    <w:rsid w:val="003544FB"/>
    <w:rsid w:val="003D2F2D"/>
    <w:rsid w:val="003E13B6"/>
    <w:rsid w:val="00401590"/>
    <w:rsid w:val="00447801"/>
    <w:rsid w:val="00452E9C"/>
    <w:rsid w:val="004735C8"/>
    <w:rsid w:val="004947A6"/>
    <w:rsid w:val="004961FF"/>
    <w:rsid w:val="004D2F71"/>
    <w:rsid w:val="00517A89"/>
    <w:rsid w:val="005250F2"/>
    <w:rsid w:val="00593EEA"/>
    <w:rsid w:val="005A5EEE"/>
    <w:rsid w:val="005F1259"/>
    <w:rsid w:val="006375C7"/>
    <w:rsid w:val="00651A2C"/>
    <w:rsid w:val="00654E8F"/>
    <w:rsid w:val="00660D05"/>
    <w:rsid w:val="006820B1"/>
    <w:rsid w:val="006B7D14"/>
    <w:rsid w:val="006D6838"/>
    <w:rsid w:val="00701727"/>
    <w:rsid w:val="0070566C"/>
    <w:rsid w:val="00714C50"/>
    <w:rsid w:val="00725A7D"/>
    <w:rsid w:val="007501BE"/>
    <w:rsid w:val="00790BB3"/>
    <w:rsid w:val="007B73F7"/>
    <w:rsid w:val="007C0C3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D3A05"/>
    <w:rsid w:val="00A106D1"/>
    <w:rsid w:val="00A174D9"/>
    <w:rsid w:val="00AA4D24"/>
    <w:rsid w:val="00AB6715"/>
    <w:rsid w:val="00B1671E"/>
    <w:rsid w:val="00B25EB8"/>
    <w:rsid w:val="00B37F4D"/>
    <w:rsid w:val="00BE48F5"/>
    <w:rsid w:val="00C51816"/>
    <w:rsid w:val="00C52A7B"/>
    <w:rsid w:val="00C56BAF"/>
    <w:rsid w:val="00C679AA"/>
    <w:rsid w:val="00C75972"/>
    <w:rsid w:val="00C90807"/>
    <w:rsid w:val="00CD066B"/>
    <w:rsid w:val="00CE4FEE"/>
    <w:rsid w:val="00D060CF"/>
    <w:rsid w:val="00DB59C3"/>
    <w:rsid w:val="00DC259A"/>
    <w:rsid w:val="00DE23E8"/>
    <w:rsid w:val="00DE3D9B"/>
    <w:rsid w:val="00E52377"/>
    <w:rsid w:val="00E537AD"/>
    <w:rsid w:val="00E64E17"/>
    <w:rsid w:val="00E866C9"/>
    <w:rsid w:val="00EA3D3C"/>
    <w:rsid w:val="00EC090A"/>
    <w:rsid w:val="00ED20B5"/>
    <w:rsid w:val="00F358E3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6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叶钰</cp:lastModifiedBy>
  <cp:revision>3</cp:revision>
  <cp:lastPrinted>2021-08-06T04:47:00Z</cp:lastPrinted>
  <dcterms:created xsi:type="dcterms:W3CDTF">2021-08-06T04:47:00Z</dcterms:created>
  <dcterms:modified xsi:type="dcterms:W3CDTF">2021-08-06T04:48:00Z</dcterms:modified>
</cp:coreProperties>
</file>