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3487" w14:textId="77777777" w:rsidR="005D66FF" w:rsidRDefault="004643B2">
      <w:pPr>
        <w:pStyle w:val="SupplementaryMaterial"/>
      </w:pPr>
      <w:r>
        <w:t>Supplementary Material</w:t>
      </w:r>
    </w:p>
    <w:p w14:paraId="4AA9DCC9" w14:textId="77777777" w:rsidR="005D66FF" w:rsidRDefault="005D66FF">
      <w:pPr>
        <w:pStyle w:val="Title"/>
      </w:pPr>
    </w:p>
    <w:p w14:paraId="7187D845" w14:textId="77777777" w:rsidR="005D66FF" w:rsidRDefault="004643B2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6A34CAC9" wp14:editId="06547384">
            <wp:simplePos x="0" y="0"/>
            <wp:positionH relativeFrom="column">
              <wp:posOffset>415925</wp:posOffset>
            </wp:positionH>
            <wp:positionV relativeFrom="paragraph">
              <wp:posOffset>283845</wp:posOffset>
            </wp:positionV>
            <wp:extent cx="5352415" cy="2962910"/>
            <wp:effectExtent l="0" t="0" r="12065" b="8890"/>
            <wp:wrapNone/>
            <wp:docPr id="5" name="图片 5" descr="Figure1 resub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1 resubmi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0B353" w14:textId="77777777" w:rsidR="005D66FF" w:rsidRDefault="005D66FF">
      <w:pPr>
        <w:rPr>
          <w:lang w:eastAsia="zh-CN"/>
        </w:rPr>
      </w:pPr>
    </w:p>
    <w:p w14:paraId="7B6C2C20" w14:textId="77777777" w:rsidR="005D66FF" w:rsidRDefault="005D66FF">
      <w:pPr>
        <w:rPr>
          <w:lang w:eastAsia="zh-CN"/>
        </w:rPr>
      </w:pPr>
    </w:p>
    <w:p w14:paraId="7FE5B192" w14:textId="77777777" w:rsidR="005D66FF" w:rsidRDefault="005D66FF">
      <w:pPr>
        <w:rPr>
          <w:lang w:eastAsia="zh-CN"/>
        </w:rPr>
      </w:pPr>
    </w:p>
    <w:p w14:paraId="29DA2840" w14:textId="77777777" w:rsidR="005D66FF" w:rsidRDefault="005D66FF">
      <w:pPr>
        <w:rPr>
          <w:lang w:eastAsia="zh-CN"/>
        </w:rPr>
      </w:pPr>
    </w:p>
    <w:p w14:paraId="3146DC9E" w14:textId="77777777" w:rsidR="005D66FF" w:rsidRDefault="005D66FF">
      <w:pPr>
        <w:rPr>
          <w:lang w:eastAsia="zh-CN"/>
        </w:rPr>
      </w:pPr>
    </w:p>
    <w:p w14:paraId="068A6A2D" w14:textId="77777777" w:rsidR="005D66FF" w:rsidRDefault="005D66FF">
      <w:pPr>
        <w:rPr>
          <w:lang w:eastAsia="zh-CN"/>
        </w:rPr>
      </w:pPr>
    </w:p>
    <w:p w14:paraId="0717EC7C" w14:textId="77777777" w:rsidR="005D66FF" w:rsidRDefault="005D66FF">
      <w:pPr>
        <w:rPr>
          <w:lang w:eastAsia="zh-CN"/>
        </w:rPr>
      </w:pPr>
    </w:p>
    <w:p w14:paraId="3BD80400" w14:textId="77777777" w:rsidR="005D66FF" w:rsidRDefault="005D66FF">
      <w:pPr>
        <w:rPr>
          <w:lang w:eastAsia="zh-CN"/>
        </w:rPr>
      </w:pPr>
    </w:p>
    <w:p w14:paraId="691E3B41" w14:textId="77777777" w:rsidR="005D66FF" w:rsidRDefault="005D66FF">
      <w:pPr>
        <w:rPr>
          <w:lang w:eastAsia="zh-CN"/>
        </w:rPr>
      </w:pPr>
    </w:p>
    <w:p w14:paraId="47D422DA" w14:textId="77777777" w:rsidR="005D66FF" w:rsidRDefault="004643B2">
      <w:pPr>
        <w:tabs>
          <w:tab w:val="left" w:pos="2133"/>
        </w:tabs>
        <w:rPr>
          <w:b/>
          <w:bCs/>
          <w:highlight w:val="yellow"/>
          <w:lang w:eastAsia="zh-CN"/>
        </w:rPr>
      </w:pPr>
      <w:r w:rsidRPr="00181F8B">
        <w:rPr>
          <w:rFonts w:hint="eastAsia"/>
          <w:b/>
          <w:bCs/>
          <w:lang w:eastAsia="zh-CN"/>
        </w:rPr>
        <w:t xml:space="preserve">Supplementary Figure 1. </w:t>
      </w:r>
      <w:r w:rsidRPr="00181F8B">
        <w:rPr>
          <w:rFonts w:hint="eastAsia"/>
          <w:lang w:eastAsia="zh-CN"/>
        </w:rPr>
        <w:t>Overview</w:t>
      </w:r>
      <w:r>
        <w:rPr>
          <w:rFonts w:hint="eastAsia"/>
          <w:lang w:eastAsia="zh-CN"/>
        </w:rPr>
        <w:t xml:space="preserve"> of study design.</w:t>
      </w:r>
    </w:p>
    <w:p w14:paraId="3049D0CD" w14:textId="77777777" w:rsidR="005D66FF" w:rsidRDefault="005D66FF">
      <w:pPr>
        <w:tabs>
          <w:tab w:val="left" w:pos="2133"/>
        </w:tabs>
        <w:rPr>
          <w:lang w:eastAsia="zh-CN"/>
        </w:rPr>
      </w:pPr>
    </w:p>
    <w:p w14:paraId="1ADC0684" w14:textId="77777777" w:rsidR="005D66FF" w:rsidRDefault="004643B2">
      <w:pPr>
        <w:keepNext/>
        <w:jc w:val="center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zh-CN"/>
        </w:rPr>
        <w:lastRenderedPageBreak/>
        <w:drawing>
          <wp:inline distT="0" distB="0" distL="114300" distR="114300" wp14:anchorId="70E0310B" wp14:editId="63C665A2">
            <wp:extent cx="4808855" cy="6222365"/>
            <wp:effectExtent l="0" t="0" r="6985" b="10795"/>
            <wp:docPr id="2" name="图片 2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B8B8" w14:textId="77777777" w:rsidR="005D66FF" w:rsidRDefault="004643B2">
      <w:pPr>
        <w:keepNext/>
        <w:rPr>
          <w:rFonts w:cs="Times New Roman"/>
          <w:b/>
          <w:szCs w:val="24"/>
        </w:rPr>
      </w:pPr>
      <w:r w:rsidRPr="00181F8B">
        <w:rPr>
          <w:rFonts w:cs="Times New Roman"/>
          <w:b/>
          <w:szCs w:val="24"/>
        </w:rPr>
        <w:t xml:space="preserve">Supplementary Figure </w:t>
      </w:r>
      <w:r w:rsidRPr="00181F8B">
        <w:rPr>
          <w:rFonts w:eastAsia="SimSun" w:cs="Times New Roman" w:hint="eastAsia"/>
          <w:b/>
          <w:szCs w:val="24"/>
          <w:lang w:eastAsia="zh-CN"/>
        </w:rPr>
        <w:t>2</w:t>
      </w:r>
      <w:r w:rsidRPr="00181F8B">
        <w:rPr>
          <w:rFonts w:cs="Times New Roman"/>
          <w:b/>
          <w:szCs w:val="24"/>
        </w:rPr>
        <w:t>.</w:t>
      </w:r>
      <w:r w:rsidRPr="00181F8B">
        <w:rPr>
          <w:rFonts w:cs="Times New Roman"/>
          <w:szCs w:val="24"/>
        </w:rPr>
        <w:t xml:space="preserve"> </w:t>
      </w:r>
      <w:r w:rsidRPr="00181F8B">
        <w:rPr>
          <w:rFonts w:hint="eastAsia"/>
        </w:rPr>
        <w:t>Kaplan-Meier</w:t>
      </w:r>
      <w:r>
        <w:rPr>
          <w:rFonts w:hint="eastAsia"/>
        </w:rPr>
        <w:t xml:space="preserve"> analysis of 23 </w:t>
      </w:r>
      <w:r>
        <w:rPr>
          <w:rFonts w:eastAsia="SimSun" w:hint="eastAsia"/>
          <w:lang w:eastAsia="zh-CN"/>
        </w:rPr>
        <w:t>m</w:t>
      </w:r>
      <w:r>
        <w:rPr>
          <w:rFonts w:eastAsia="SimSun" w:hint="eastAsia"/>
          <w:vertAlign w:val="superscript"/>
          <w:lang w:eastAsia="zh-CN"/>
        </w:rPr>
        <w:t>6</w:t>
      </w:r>
      <w:r>
        <w:rPr>
          <w:rFonts w:eastAsia="SimSun" w:hint="eastAsia"/>
          <w:lang w:eastAsia="zh-CN"/>
        </w:rPr>
        <w:t>A</w:t>
      </w:r>
      <w:r>
        <w:rPr>
          <w:rFonts w:hint="eastAsia"/>
        </w:rPr>
        <w:t xml:space="preserve"> regulators</w:t>
      </w:r>
      <w:r>
        <w:rPr>
          <w:rFonts w:eastAsia="SimSun" w:hint="eastAsia"/>
          <w:lang w:eastAsia="zh-CN"/>
        </w:rPr>
        <w:t xml:space="preserve"> (only result</w:t>
      </w:r>
      <w:r>
        <w:rPr>
          <w:rFonts w:hint="eastAsia"/>
        </w:rPr>
        <w:t>s</w:t>
      </w:r>
      <w:r>
        <w:rPr>
          <w:rFonts w:eastAsia="SimSun" w:hint="eastAsia"/>
          <w:lang w:eastAsia="zh-CN"/>
        </w:rPr>
        <w:t xml:space="preserve"> with significant difference were shown)</w:t>
      </w:r>
      <w:r>
        <w:rPr>
          <w:rFonts w:cs="Times New Roman"/>
          <w:szCs w:val="24"/>
        </w:rPr>
        <w:t xml:space="preserve">. </w:t>
      </w:r>
    </w:p>
    <w:p w14:paraId="4BA51840" w14:textId="77777777" w:rsidR="005D66FF" w:rsidRDefault="005D66FF">
      <w:pPr>
        <w:spacing w:before="240"/>
      </w:pPr>
    </w:p>
    <w:p w14:paraId="17A02BF0" w14:textId="77777777" w:rsidR="005D66FF" w:rsidRDefault="005D66FF">
      <w:pPr>
        <w:spacing w:before="240"/>
      </w:pPr>
    </w:p>
    <w:p w14:paraId="76C2641C" w14:textId="77777777" w:rsidR="005D66FF" w:rsidRDefault="005D66FF">
      <w:pPr>
        <w:spacing w:before="240"/>
      </w:pPr>
    </w:p>
    <w:p w14:paraId="1A8782C8" w14:textId="77777777" w:rsidR="005D66FF" w:rsidRDefault="004643B2">
      <w:pPr>
        <w:spacing w:before="240"/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lastRenderedPageBreak/>
        <w:drawing>
          <wp:inline distT="0" distB="0" distL="114300" distR="114300" wp14:anchorId="4D35F4C2" wp14:editId="29FB8873">
            <wp:extent cx="5401310" cy="5047615"/>
            <wp:effectExtent l="0" t="0" r="8890" b="12065"/>
            <wp:docPr id="3" name="图片 3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E8D4" w14:textId="77777777" w:rsidR="005D66FF" w:rsidRDefault="004643B2">
      <w:pPr>
        <w:spacing w:before="240"/>
        <w:rPr>
          <w:rFonts w:cs="Times New Roman"/>
          <w:szCs w:val="24"/>
        </w:rPr>
      </w:pPr>
      <w:r w:rsidRPr="00181F8B">
        <w:rPr>
          <w:rFonts w:cs="Times New Roman"/>
          <w:b/>
          <w:szCs w:val="24"/>
        </w:rPr>
        <w:t xml:space="preserve">Supplementary Figure </w:t>
      </w:r>
      <w:r w:rsidRPr="00181F8B">
        <w:rPr>
          <w:rFonts w:eastAsia="SimSun" w:cs="Times New Roman" w:hint="eastAsia"/>
          <w:b/>
          <w:szCs w:val="24"/>
          <w:lang w:eastAsia="zh-CN"/>
        </w:rPr>
        <w:t>3</w:t>
      </w:r>
      <w:r w:rsidRPr="00181F8B">
        <w:rPr>
          <w:rFonts w:cs="Times New Roman"/>
          <w:b/>
          <w:szCs w:val="24"/>
        </w:rPr>
        <w:t>.</w:t>
      </w:r>
      <w:r w:rsidRPr="00181F8B">
        <w:rPr>
          <w:rFonts w:cs="Times New Roman"/>
          <w:szCs w:val="24"/>
        </w:rPr>
        <w:t xml:space="preserve"> </w:t>
      </w:r>
      <w:r w:rsidRPr="00181F8B">
        <w:rPr>
          <w:rFonts w:hint="eastAsia"/>
        </w:rPr>
        <w:t>The</w:t>
      </w:r>
      <w:r>
        <w:rPr>
          <w:rFonts w:hint="eastAsia"/>
        </w:rPr>
        <w:t xml:space="preserve"> expression difference of 23 m6A regulators between wild type and mutant type of KRAS</w:t>
      </w:r>
      <w:r>
        <w:rPr>
          <w:rFonts w:eastAsia="SimSun" w:hint="eastAsia"/>
          <w:lang w:eastAsia="zh-CN"/>
        </w:rPr>
        <w:t xml:space="preserve"> (only result</w:t>
      </w:r>
      <w:r>
        <w:rPr>
          <w:rFonts w:hint="eastAsia"/>
        </w:rPr>
        <w:t>s</w:t>
      </w:r>
      <w:r>
        <w:rPr>
          <w:rFonts w:eastAsia="SimSun" w:hint="eastAsia"/>
          <w:lang w:eastAsia="zh-CN"/>
        </w:rPr>
        <w:t xml:space="preserve"> with significant difference were shown)</w:t>
      </w:r>
      <w:r>
        <w:rPr>
          <w:rFonts w:cs="Times New Roman"/>
          <w:szCs w:val="24"/>
        </w:rPr>
        <w:t>.</w:t>
      </w:r>
    </w:p>
    <w:p w14:paraId="2CE0F35F" w14:textId="77777777" w:rsidR="005D66FF" w:rsidRDefault="005D66FF">
      <w:pPr>
        <w:spacing w:before="240"/>
        <w:rPr>
          <w:rFonts w:cs="Times New Roman"/>
          <w:szCs w:val="24"/>
        </w:rPr>
      </w:pPr>
    </w:p>
    <w:p w14:paraId="4CE53BA2" w14:textId="77777777" w:rsidR="005D66FF" w:rsidRDefault="005D66FF">
      <w:pPr>
        <w:spacing w:before="240"/>
        <w:rPr>
          <w:rFonts w:cs="Times New Roman"/>
          <w:szCs w:val="24"/>
        </w:rPr>
      </w:pPr>
    </w:p>
    <w:p w14:paraId="112D9191" w14:textId="77777777" w:rsidR="005D66FF" w:rsidRDefault="005D66FF">
      <w:pPr>
        <w:spacing w:before="240"/>
        <w:rPr>
          <w:rFonts w:cs="Times New Roman"/>
          <w:szCs w:val="24"/>
        </w:rPr>
      </w:pPr>
    </w:p>
    <w:p w14:paraId="1C3627BE" w14:textId="77777777" w:rsidR="005D66FF" w:rsidRDefault="005D66FF">
      <w:pPr>
        <w:spacing w:before="240"/>
        <w:rPr>
          <w:rFonts w:cs="Times New Roman"/>
          <w:szCs w:val="24"/>
        </w:rPr>
      </w:pPr>
    </w:p>
    <w:p w14:paraId="649F631C" w14:textId="77777777" w:rsidR="005D66FF" w:rsidRDefault="005D66FF">
      <w:pPr>
        <w:spacing w:before="240"/>
        <w:rPr>
          <w:rFonts w:cs="Times New Roman"/>
          <w:szCs w:val="24"/>
        </w:rPr>
      </w:pPr>
    </w:p>
    <w:p w14:paraId="51AA2720" w14:textId="77777777" w:rsidR="005D66FF" w:rsidRDefault="005D66FF">
      <w:pPr>
        <w:spacing w:before="240"/>
        <w:rPr>
          <w:rFonts w:cs="Times New Roman"/>
          <w:szCs w:val="24"/>
        </w:rPr>
      </w:pPr>
    </w:p>
    <w:p w14:paraId="07ABDD6E" w14:textId="77777777" w:rsidR="005D66FF" w:rsidRDefault="005D66FF">
      <w:pPr>
        <w:spacing w:before="240"/>
        <w:rPr>
          <w:rFonts w:cs="Times New Roman"/>
          <w:szCs w:val="24"/>
        </w:rPr>
      </w:pPr>
    </w:p>
    <w:p w14:paraId="675A8087" w14:textId="77777777" w:rsidR="005D66FF" w:rsidRDefault="004643B2">
      <w:pPr>
        <w:spacing w:before="240"/>
        <w:rPr>
          <w:rFonts w:eastAsia="SimSun" w:cs="Times New Roman"/>
          <w:szCs w:val="24"/>
          <w:lang w:eastAsia="zh-CN"/>
        </w:rPr>
      </w:pPr>
      <w:r>
        <w:rPr>
          <w:rFonts w:eastAsia="SimSun" w:cs="Times New Roman" w:hint="eastAsia"/>
          <w:noProof/>
          <w:szCs w:val="24"/>
          <w:lang w:eastAsia="zh-CN"/>
        </w:rPr>
        <w:lastRenderedPageBreak/>
        <w:drawing>
          <wp:inline distT="0" distB="0" distL="114300" distR="114300" wp14:anchorId="31AE72AE" wp14:editId="0C723AF5">
            <wp:extent cx="5690870" cy="7363460"/>
            <wp:effectExtent l="0" t="0" r="8890" b="12700"/>
            <wp:docPr id="4" name="图片 4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A465" w14:textId="77777777" w:rsidR="005D66FF" w:rsidRDefault="004643B2">
      <w:pPr>
        <w:spacing w:before="240"/>
        <w:rPr>
          <w:rFonts w:eastAsia="SimSun" w:cs="Times New Roman"/>
          <w:szCs w:val="24"/>
          <w:lang w:eastAsia="zh-CN"/>
        </w:rPr>
      </w:pPr>
      <w:r w:rsidRPr="00181F8B">
        <w:rPr>
          <w:rFonts w:eastAsia="SimSun" w:cs="Times New Roman" w:hint="eastAsia"/>
          <w:b/>
          <w:bCs/>
          <w:szCs w:val="24"/>
          <w:lang w:eastAsia="zh-CN"/>
        </w:rPr>
        <w:t xml:space="preserve">Supplementary Figure </w:t>
      </w:r>
      <w:r w:rsidRPr="00181F8B">
        <w:rPr>
          <w:rFonts w:eastAsia="SimSun" w:cs="Times New Roman" w:hint="eastAsia"/>
          <w:b/>
          <w:bCs/>
          <w:szCs w:val="24"/>
          <w:lang w:eastAsia="zh-CN"/>
        </w:rPr>
        <w:t>4</w:t>
      </w:r>
      <w:r w:rsidRPr="00181F8B">
        <w:rPr>
          <w:rFonts w:eastAsia="SimSun" w:cs="Times New Roman" w:hint="eastAsia"/>
          <w:b/>
          <w:bCs/>
          <w:szCs w:val="24"/>
          <w:lang w:eastAsia="zh-CN"/>
        </w:rPr>
        <w:t xml:space="preserve">. </w:t>
      </w:r>
      <w:r w:rsidRPr="00181F8B">
        <w:rPr>
          <w:rFonts w:eastAsia="SimSun" w:cs="Times New Roman" w:hint="eastAsia"/>
          <w:szCs w:val="24"/>
          <w:lang w:eastAsia="zh-CN"/>
        </w:rPr>
        <w:t>The expression</w:t>
      </w:r>
      <w:r>
        <w:rPr>
          <w:rFonts w:eastAsia="SimSun" w:cs="Times New Roman" w:hint="eastAsia"/>
          <w:szCs w:val="24"/>
          <w:lang w:eastAsia="zh-CN"/>
        </w:rPr>
        <w:t xml:space="preserve"> difference of 23 m6A </w:t>
      </w:r>
      <w:r>
        <w:rPr>
          <w:rFonts w:eastAsia="SimSun" w:cs="Times New Roman" w:hint="eastAsia"/>
          <w:szCs w:val="24"/>
          <w:lang w:eastAsia="zh-CN"/>
        </w:rPr>
        <w:t>regulators between wild type and mutant type of TP53 (only result</w:t>
      </w:r>
      <w:r>
        <w:rPr>
          <w:rFonts w:eastAsia="SimSun" w:cs="Times New Roman" w:hint="eastAsia"/>
          <w:szCs w:val="24"/>
          <w:lang w:eastAsia="zh-CN"/>
        </w:rPr>
        <w:t>s</w:t>
      </w:r>
      <w:r>
        <w:rPr>
          <w:rFonts w:eastAsia="SimSun" w:cs="Times New Roman" w:hint="eastAsia"/>
          <w:szCs w:val="24"/>
          <w:lang w:eastAsia="zh-CN"/>
        </w:rPr>
        <w:t xml:space="preserve"> with significant difference were shown)</w:t>
      </w:r>
      <w:r>
        <w:rPr>
          <w:rFonts w:eastAsia="SimSun" w:cs="Times New Roman" w:hint="eastAsia"/>
          <w:szCs w:val="24"/>
          <w:lang w:eastAsia="zh-CN"/>
        </w:rPr>
        <w:t>.</w:t>
      </w:r>
    </w:p>
    <w:p w14:paraId="580C7900" w14:textId="77777777" w:rsidR="005D66FF" w:rsidRDefault="005D66FF">
      <w:pPr>
        <w:spacing w:before="240"/>
        <w:rPr>
          <w:rFonts w:eastAsia="SimSun" w:cs="Times New Roman"/>
          <w:szCs w:val="24"/>
          <w:lang w:eastAsia="zh-CN"/>
        </w:rPr>
      </w:pPr>
    </w:p>
    <w:p w14:paraId="718AEBAF" w14:textId="77777777" w:rsidR="005D66FF" w:rsidRDefault="005D66FF">
      <w:pPr>
        <w:spacing w:before="240"/>
        <w:rPr>
          <w:rFonts w:cs="Times New Roman"/>
          <w:b/>
          <w:szCs w:val="24"/>
        </w:rPr>
      </w:pPr>
    </w:p>
    <w:p w14:paraId="79808DFC" w14:textId="77777777" w:rsidR="005D66FF" w:rsidRDefault="004643B2">
      <w:pPr>
        <w:spacing w:before="240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1</w:t>
      </w:r>
      <w:r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bCs/>
          <w:szCs w:val="24"/>
          <w:lang w:eastAsia="zh-CN"/>
        </w:rPr>
        <w:t>Prognostic analysis of 21 m6A regulators in pancreatic cancer.</w:t>
      </w:r>
    </w:p>
    <w:p w14:paraId="53D3EEA9" w14:textId="77777777" w:rsidR="005D66FF" w:rsidRDefault="005D66FF">
      <w:pPr>
        <w:spacing w:before="240"/>
        <w:rPr>
          <w:rFonts w:cs="Times New Roman"/>
          <w:b/>
          <w:szCs w:val="24"/>
        </w:rPr>
      </w:pPr>
    </w:p>
    <w:tbl>
      <w:tblPr>
        <w:tblpPr w:leftFromText="180" w:rightFromText="180" w:vertAnchor="page" w:horzAnchor="page" w:tblpX="1573" w:tblpY="2279"/>
        <w:tblOverlap w:val="never"/>
        <w:tblW w:w="84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290"/>
        <w:gridCol w:w="1443"/>
        <w:gridCol w:w="1443"/>
        <w:gridCol w:w="1443"/>
        <w:gridCol w:w="1443"/>
      </w:tblGrid>
      <w:tr w:rsidR="005D66FF" w14:paraId="77437ECC" w14:textId="77777777">
        <w:trPr>
          <w:trHeight w:val="400"/>
        </w:trPr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7BBD0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hint="eastAsia"/>
                <w:lang w:eastAsia="zh-CN"/>
              </w:rPr>
              <w:t>Gene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6CDC0E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hint="eastAsia"/>
                <w:lang w:eastAsia="zh-CN"/>
              </w:rPr>
              <w:t>HR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2AF1E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hint="eastAsia"/>
                <w:lang w:eastAsia="zh-CN"/>
              </w:rPr>
              <w:t>HR.95L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450E47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hint="eastAsia"/>
                <w:lang w:eastAsia="zh-CN"/>
              </w:rPr>
              <w:t>HR.95H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41B341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pvalue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868906" w14:textId="77777777" w:rsidR="005D66FF" w:rsidRDefault="004643B2">
            <w:pPr>
              <w:spacing w:before="0" w:after="0"/>
              <w:jc w:val="center"/>
              <w:textAlignment w:val="center"/>
              <w:rPr>
                <w:rFonts w:ascii="SimSun" w:eastAsia="SimSun" w:hAnsi="SimSun" w:cs="SimSun"/>
                <w:color w:val="000000"/>
                <w:kern w:val="2"/>
                <w:sz w:val="22"/>
                <w:lang w:eastAsia="zh-CN"/>
              </w:rPr>
            </w:pPr>
            <w:r>
              <w:rPr>
                <w:rFonts w:hint="eastAsia"/>
                <w:lang w:eastAsia="zh-CN"/>
              </w:rPr>
              <w:t>km</w:t>
            </w:r>
          </w:p>
        </w:tc>
      </w:tr>
      <w:tr w:rsidR="005D66FF" w14:paraId="40F8AB79" w14:textId="77777777">
        <w:trPr>
          <w:trHeight w:val="400"/>
        </w:trPr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644D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METTL3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359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0.938596252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CE9B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0.701228793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3C60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1.256313109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5ECF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0.670103222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4AF0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0.038554357</w:t>
            </w:r>
          </w:p>
        </w:tc>
      </w:tr>
      <w:tr w:rsidR="005D66FF" w14:paraId="7626BE1B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D726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METTL14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961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0.786581331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5750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0.596752111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A8B1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1.036795982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BA9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0.088467591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C016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0.005908646</w:t>
            </w:r>
          </w:p>
        </w:tc>
      </w:tr>
      <w:tr w:rsidR="005D66FF" w14:paraId="7E586733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5807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METTL16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19E1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0.672245656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EB37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0.498592472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A3A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0.906379955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2D63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0.009196513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40A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0.001278252</w:t>
            </w:r>
          </w:p>
        </w:tc>
      </w:tr>
      <w:tr w:rsidR="005D66FF" w14:paraId="136F44CD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7C0F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WTAP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7A0A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1.268574859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EA9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0.895408657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E3AC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1.797260011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5F62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0.18075992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4B36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0.014289478</w:t>
            </w:r>
          </w:p>
        </w:tc>
      </w:tr>
      <w:tr w:rsidR="005D66FF" w14:paraId="0C5864BA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F26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VIRMA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953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1.323833095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B2D9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0.953544812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5F95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1.837914739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308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0.093776762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AA3F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0.00064614</w:t>
            </w:r>
          </w:p>
        </w:tc>
      </w:tr>
      <w:tr w:rsidR="005D66FF" w14:paraId="6C17D958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1CE7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ZC3H13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E9C8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1.132859114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B44C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0.868722271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ED00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1.477307324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27CF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0.357067762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83C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0.092303498</w:t>
            </w:r>
          </w:p>
        </w:tc>
      </w:tr>
      <w:tr w:rsidR="005D66FF" w14:paraId="6303AFE8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9E3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RBM15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8675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1.360434865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5E5A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0.969063828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B542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1.909866995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D3EB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0.075338023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0398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0.000197323</w:t>
            </w:r>
          </w:p>
        </w:tc>
      </w:tr>
      <w:tr w:rsidR="005D66FF" w14:paraId="7E611528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8039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RBM15B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855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0.901035498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67EB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0.640967133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B22F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1.266624958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DD43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0.548683963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535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0.143562233</w:t>
            </w:r>
          </w:p>
        </w:tc>
      </w:tr>
      <w:tr w:rsidR="005D66FF" w14:paraId="7F4FE417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7594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YTHDC1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C314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0.970833418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07F0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0.680801249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9944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1.384423908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F186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0.870142363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BFCE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0.053201312</w:t>
            </w:r>
          </w:p>
        </w:tc>
      </w:tr>
      <w:tr w:rsidR="005D66FF" w14:paraId="36A98119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EE48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YTHDC2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6909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0.977814056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AC84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0.740424302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766A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1.291314081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DD97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0.874360226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8B3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0.085011381</w:t>
            </w:r>
          </w:p>
        </w:tc>
      </w:tr>
      <w:tr w:rsidR="005D66FF" w14:paraId="53C11A66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A5D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YTHDF1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775A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1.307412414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D05A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0.923892564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3067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1.850136356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FFF4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0.130250135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5FC2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0.078706109</w:t>
            </w:r>
          </w:p>
        </w:tc>
      </w:tr>
      <w:tr w:rsidR="005D66FF" w14:paraId="5E2A9DAA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1E92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YTHDF2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E6EB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1.257958636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D249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0.883472176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4E05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1.791182532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3914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0.203085722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E19C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0.023526576</w:t>
            </w:r>
          </w:p>
        </w:tc>
      </w:tr>
      <w:tr w:rsidR="005D66FF" w14:paraId="4AB34E97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EF71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YTHDF3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E7E6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1.161184273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9271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0.905202352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109B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1.48955525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CDD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0.23954658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327B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0.047708099</w:t>
            </w:r>
          </w:p>
        </w:tc>
      </w:tr>
      <w:tr w:rsidR="005D66FF" w14:paraId="52D4D0DF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ACC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HNRNPC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DE55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1.649817937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FD4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1.118426109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EA33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2.433687127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262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0.011594375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4923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0.000233709</w:t>
            </w:r>
          </w:p>
        </w:tc>
      </w:tr>
      <w:tr w:rsidR="005D66FF" w14:paraId="08661094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5DE3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FMR1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FA67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1.468544923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E58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1.042159482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95C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2.069380194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7B0C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0.028095754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A60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0.006197559</w:t>
            </w:r>
          </w:p>
        </w:tc>
      </w:tr>
      <w:tr w:rsidR="005D66FF" w14:paraId="10831921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6C1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LRPPRC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8FE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1.725955342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7F12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1.255971404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9BE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2.37180706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0332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0.000764798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A6CF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7.61E-06</w:t>
            </w:r>
          </w:p>
        </w:tc>
      </w:tr>
      <w:tr w:rsidR="005D66FF" w14:paraId="62D85941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7C7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HNRNPA2B1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6322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1.290070942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219C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0.917818939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6CFB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1.813302128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005B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0.142572914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C962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0.020774366</w:t>
            </w:r>
          </w:p>
        </w:tc>
      </w:tr>
      <w:tr w:rsidR="005D66FF" w14:paraId="61F64E10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E503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IGFBP1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B128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1.110167063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7A59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1.022805139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B6C6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1.204990922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93F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0.012448003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04B7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0.000877683</w:t>
            </w:r>
          </w:p>
        </w:tc>
      </w:tr>
      <w:tr w:rsidR="005D66FF" w14:paraId="70690D77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1DB0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IGFBP2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138A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0.866481875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614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0.776715488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3A09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0.966622722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8238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0.01021906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C2C0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0.003751837</w:t>
            </w:r>
          </w:p>
        </w:tc>
      </w:tr>
      <w:tr w:rsidR="005D66FF" w14:paraId="4744CFE2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3683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IGFBP3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6BD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1.196782723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AD73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1.056287225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23E1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1.355965359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886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0.004810832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613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0.002761768</w:t>
            </w:r>
          </w:p>
        </w:tc>
      </w:tr>
      <w:tr w:rsidR="005D66FF" w14:paraId="0DFF6547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E7F8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RBMX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2C9A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1.028216234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2491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0.706758089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F3DE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1.495884716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A7D4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0.884336916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81F7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0.21751762</w:t>
            </w:r>
          </w:p>
        </w:tc>
      </w:tr>
      <w:tr w:rsidR="005D66FF" w14:paraId="78B433E0" w14:textId="77777777">
        <w:trPr>
          <w:trHeight w:val="388"/>
        </w:trPr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DD0E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FTO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81A6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1.082880162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A50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0.802440081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914D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1.461329605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61A5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0.602586648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1CFA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0.085881866</w:t>
            </w:r>
          </w:p>
        </w:tc>
      </w:tr>
      <w:tr w:rsidR="005D66FF" w14:paraId="42E06A9A" w14:textId="77777777">
        <w:trPr>
          <w:trHeight w:val="400"/>
        </w:trPr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3716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ALKBH5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91A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0.872570103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AF2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0.635963798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63E1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1.197204287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BC34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0.398300601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3957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0.184704113</w:t>
            </w:r>
          </w:p>
        </w:tc>
      </w:tr>
    </w:tbl>
    <w:p w14:paraId="3666807F" w14:textId="77777777" w:rsidR="005D66FF" w:rsidRDefault="005D66FF">
      <w:pPr>
        <w:spacing w:before="240"/>
        <w:rPr>
          <w:rFonts w:eastAsia="SimSun"/>
          <w:lang w:eastAsia="zh-CN"/>
        </w:rPr>
      </w:pPr>
    </w:p>
    <w:p w14:paraId="155C46DB" w14:textId="77777777" w:rsidR="005D66FF" w:rsidRDefault="005D66FF">
      <w:pPr>
        <w:rPr>
          <w:lang w:eastAsia="zh-CN"/>
        </w:rPr>
      </w:pPr>
    </w:p>
    <w:p w14:paraId="1016F450" w14:textId="77777777" w:rsidR="005D66FF" w:rsidRDefault="005D66FF">
      <w:pPr>
        <w:rPr>
          <w:lang w:eastAsia="zh-CN"/>
        </w:rPr>
      </w:pPr>
    </w:p>
    <w:p w14:paraId="5BA74FBE" w14:textId="77777777" w:rsidR="005D66FF" w:rsidRDefault="005D66FF">
      <w:pPr>
        <w:rPr>
          <w:lang w:eastAsia="zh-CN"/>
        </w:rPr>
      </w:pPr>
    </w:p>
    <w:p w14:paraId="3CAB0C15" w14:textId="77777777" w:rsidR="005D66FF" w:rsidRDefault="005D66FF">
      <w:pPr>
        <w:rPr>
          <w:lang w:eastAsia="zh-CN"/>
        </w:rPr>
      </w:pPr>
    </w:p>
    <w:p w14:paraId="08FB563A" w14:textId="77777777" w:rsidR="005D66FF" w:rsidRDefault="005D66FF">
      <w:pPr>
        <w:rPr>
          <w:lang w:eastAsia="zh-CN"/>
        </w:rPr>
      </w:pPr>
    </w:p>
    <w:p w14:paraId="2D27A552" w14:textId="77777777" w:rsidR="005D66FF" w:rsidRDefault="005D66FF">
      <w:pPr>
        <w:rPr>
          <w:lang w:eastAsia="zh-CN"/>
        </w:rPr>
      </w:pPr>
    </w:p>
    <w:p w14:paraId="64FE01BF" w14:textId="77777777" w:rsidR="005D66FF" w:rsidRDefault="005D66FF">
      <w:pPr>
        <w:rPr>
          <w:lang w:eastAsia="zh-CN"/>
        </w:rPr>
      </w:pPr>
    </w:p>
    <w:p w14:paraId="7F95D6BF" w14:textId="77777777" w:rsidR="005D66FF" w:rsidRDefault="005D66FF">
      <w:pPr>
        <w:rPr>
          <w:lang w:eastAsia="zh-CN"/>
        </w:rPr>
      </w:pPr>
    </w:p>
    <w:p w14:paraId="325C5FD7" w14:textId="77777777" w:rsidR="005D66FF" w:rsidRDefault="005D66FF">
      <w:pPr>
        <w:rPr>
          <w:lang w:eastAsia="zh-CN"/>
        </w:rPr>
      </w:pPr>
    </w:p>
    <w:p w14:paraId="1CD577BA" w14:textId="77777777" w:rsidR="005D66FF" w:rsidRDefault="005D66FF">
      <w:pPr>
        <w:rPr>
          <w:lang w:eastAsia="zh-CN"/>
        </w:rPr>
      </w:pPr>
    </w:p>
    <w:p w14:paraId="445ECC06" w14:textId="77777777" w:rsidR="005D66FF" w:rsidRDefault="005D66FF">
      <w:pPr>
        <w:rPr>
          <w:lang w:eastAsia="zh-CN"/>
        </w:rPr>
      </w:pPr>
    </w:p>
    <w:p w14:paraId="03C5D787" w14:textId="77777777" w:rsidR="005D66FF" w:rsidRDefault="005D66FF">
      <w:pPr>
        <w:rPr>
          <w:lang w:eastAsia="zh-CN"/>
        </w:rPr>
      </w:pPr>
    </w:p>
    <w:p w14:paraId="57EA053F" w14:textId="77777777" w:rsidR="005D66FF" w:rsidRDefault="005D66FF">
      <w:pPr>
        <w:rPr>
          <w:lang w:eastAsia="zh-CN"/>
        </w:rPr>
      </w:pPr>
    </w:p>
    <w:p w14:paraId="47D82C5C" w14:textId="77777777" w:rsidR="005D66FF" w:rsidRDefault="005D66FF">
      <w:pPr>
        <w:rPr>
          <w:lang w:eastAsia="zh-CN"/>
        </w:rPr>
      </w:pPr>
    </w:p>
    <w:p w14:paraId="4B2AA388" w14:textId="77777777" w:rsidR="005D66FF" w:rsidRDefault="005D66FF">
      <w:pPr>
        <w:rPr>
          <w:lang w:eastAsia="zh-CN"/>
        </w:rPr>
      </w:pPr>
    </w:p>
    <w:p w14:paraId="3DD077A4" w14:textId="77777777" w:rsidR="005D66FF" w:rsidRDefault="005D66FF">
      <w:pPr>
        <w:rPr>
          <w:lang w:eastAsia="zh-CN"/>
        </w:rPr>
      </w:pPr>
    </w:p>
    <w:p w14:paraId="018AA340" w14:textId="77777777" w:rsidR="005D66FF" w:rsidRDefault="005D66FF">
      <w:pPr>
        <w:rPr>
          <w:lang w:eastAsia="zh-CN"/>
        </w:rPr>
      </w:pPr>
    </w:p>
    <w:p w14:paraId="3EA58B78" w14:textId="77777777" w:rsidR="005D66FF" w:rsidRDefault="005D66FF">
      <w:pPr>
        <w:rPr>
          <w:lang w:eastAsia="zh-CN"/>
        </w:rPr>
      </w:pPr>
    </w:p>
    <w:p w14:paraId="6FE43D6E" w14:textId="77777777" w:rsidR="005D66FF" w:rsidRDefault="005D66FF">
      <w:pPr>
        <w:rPr>
          <w:lang w:eastAsia="zh-CN"/>
        </w:rPr>
      </w:pPr>
    </w:p>
    <w:p w14:paraId="22158B2A" w14:textId="77777777" w:rsidR="005D66FF" w:rsidRDefault="005D66FF">
      <w:pPr>
        <w:rPr>
          <w:lang w:eastAsia="zh-CN"/>
        </w:rPr>
      </w:pPr>
    </w:p>
    <w:p w14:paraId="2F889ACF" w14:textId="77777777" w:rsidR="005D66FF" w:rsidRDefault="004643B2">
      <w:pPr>
        <w:tabs>
          <w:tab w:val="left" w:pos="1922"/>
        </w:tabs>
        <w:rPr>
          <w:lang w:eastAsia="zh-CN"/>
        </w:rPr>
      </w:pPr>
      <w:r>
        <w:rPr>
          <w:rFonts w:hint="eastAsia"/>
          <w:lang w:eastAsia="zh-CN"/>
        </w:rPr>
        <w:tab/>
      </w:r>
    </w:p>
    <w:p w14:paraId="26A7B4CB" w14:textId="77777777" w:rsidR="005D66FF" w:rsidRDefault="005D66FF">
      <w:pPr>
        <w:tabs>
          <w:tab w:val="left" w:pos="1922"/>
        </w:tabs>
        <w:rPr>
          <w:lang w:eastAsia="zh-CN"/>
        </w:rPr>
      </w:pPr>
    </w:p>
    <w:p w14:paraId="0ACF8F10" w14:textId="77777777" w:rsidR="005D66FF" w:rsidRDefault="004643B2">
      <w:pPr>
        <w:spacing w:before="240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eastAsia="SimSun" w:cs="Times New Roman" w:hint="eastAsia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23 regulators-mediated m</w:t>
      </w:r>
      <w:r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>A methylation modification subtypes</w:t>
      </w:r>
    </w:p>
    <w:tbl>
      <w:tblPr>
        <w:tblW w:w="8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9"/>
        <w:gridCol w:w="2300"/>
      </w:tblGrid>
      <w:tr w:rsidR="005D66FF" w14:paraId="07D3D3C1" w14:textId="77777777">
        <w:trPr>
          <w:trHeight w:val="407"/>
        </w:trPr>
        <w:tc>
          <w:tcPr>
            <w:tcW w:w="63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01E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ID</w:t>
            </w: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004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m6Acluster</w:t>
            </w:r>
          </w:p>
        </w:tc>
      </w:tr>
      <w:tr w:rsidR="005D66FF" w14:paraId="6420C137" w14:textId="77777777">
        <w:trPr>
          <w:trHeight w:val="407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F4B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B197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3672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A141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6B37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07D00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D827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6425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81431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C52B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TCGA_TCGA-FB-A5VM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2D86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E04DB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F896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AF23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3B5EB7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1139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E9C1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BCE099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182E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C9E7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C8751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53FF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7A59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37569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0DB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TCGA_TCGA-YH-A8SY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2930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EF31B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0142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TCGA_TCGA-M8-A5N4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5103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93AF0E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2F6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7F4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C67226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387D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24F8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A9305F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9FCF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TCGA_TCGA-PZ-A5RE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D5A1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4C7D2D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59B2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TCGA_TCGA-HV-A7OL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1048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3ABB0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F1A2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8F0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427237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2675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TCGA_TCGA-H6-A45N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E0E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24331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8987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153F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256471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C848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8F66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5B9055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F200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06D2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97C0D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0FFA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FF98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C71EF1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CE6D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TCGA_TCGA-F2-6879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45B6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40B160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EF29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25E6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5FB65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57E9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B06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FF4D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E219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0633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56373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46F0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TCGA_TCGA-HV-AA8V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74F1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A9D0B0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907B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TCGA_TCGA-Q3-A5QY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D1D9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9EB303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BBD9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TCGA_TCGA-HZ-A9TJ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8601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3CA3A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A6B0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D234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5622D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5FE5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TCGA_TCGA-H6-8124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0203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A1FF4B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830F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TCGA_TCGA-3E-AAAY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F8B4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A405C8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FB1D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TCGA_TCGA-LB-A8F3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07F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C11AB4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2B74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14AB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01DB7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E592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TCGA_TCGA-YY-A8LH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2E1C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4A395F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C73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07A7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F841D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E3E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TCGA_TCGA-FB-A78T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7F6F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B73D1F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026B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200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9E4D9C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49DE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TCGA_TCGA-FB-A4P6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E4B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B695A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84B1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AB39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FAB804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834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1012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0F633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63FB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C2BE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A16ADD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5D06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TCGA_TCGA-XN-A8T5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C588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910EC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759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DA52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AD226A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F0B9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TCGA_TCGA-L1-A7W4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42A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1258B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21EA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03A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06AE4D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E207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50FF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F819B0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DA6F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7B9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13DA92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254D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TCGA_TCGA-IB-8127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26D8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1DD4BF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8FF8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TCGA_TCGA-XN-A8T3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4194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1F37C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B864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05A1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86EF2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AE8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9B5E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9603A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91CA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9B7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40561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162B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8068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6A66EF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3361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EF7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BE96BA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FB71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TCGA_TCGA-F2-6880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4082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634D1F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D463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0C34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73363F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6736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9794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7843B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FEE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FAF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17D028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83E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B965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B4A00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D770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TCGA_TCGA-HV-AA8X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098E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E7365F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B0F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4119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D1F59C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BEF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C6A1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C74AC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C51B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B59F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C90576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8DAC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2E48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8442B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76A5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TCGA_TCGA-RB-AA9M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B7DC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B30C5D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03B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03E3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980A8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21C1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F755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834979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D8E6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223A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4F6F53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A84C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87EF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B959A6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291E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TCGA_TCGA-HZ-A4BH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491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0198A7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50F3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TCGA_TCGA-Q3-AA2A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960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B47A87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E0D1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D74A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9B075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1731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D2EB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8C7B5C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2CA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66AB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FFD86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9605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TCGA_TCGA-LB-A9Q5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97C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EA6075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1D89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TCGA_TCGA-HZ-A8P0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2893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04B1BF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758A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C32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1B0740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7DD4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46D0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2A284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601A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AFE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BB35E1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5761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TCGA_TCGA-HZ-A49G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5144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BE0D28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D0C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4609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036BD4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F863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TCGA_TCGA-HZ-A49H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0B07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AEDAA4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073D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D058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8FDAEF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AC5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TCGA_TCGA-HZ-A8P1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434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67F9A2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2EF8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7CE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2A831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9B9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5EAD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3FB450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2E9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175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7DAA38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9318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2CFC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93BBA9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C126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E715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624058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7286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8E88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5FD23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F413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9F2B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73B20D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10DF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86D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FC550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6829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16B3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941517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57B9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762A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6C734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E3F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48C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4CDF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014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82AD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196F1B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400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TCGA_TCGA-3E-AAAZ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327A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42847B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4C0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TCGA_TCGA-IB-7885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212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AF9EE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558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F53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F3B15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6F77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4A5D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5C63D3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E6CB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25E4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9FA873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77D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06E1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69EA16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153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E29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09E7F7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A1CD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5B10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B42B3B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8D2A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9564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93A459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F4EF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89B6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407F8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8C4F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D3C5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494732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853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TCGA_TCGA-IB-A6UF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49D5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5DEBFD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1167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TCGA_TCGA-OE-A75W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CE6A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0F14C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7385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DF42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31D876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9D46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AA44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D14D68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006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TCGA_TCGA-F2-7276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5CE0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FF05CA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764D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3DF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055E9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1F41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261B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891A9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0B90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AF20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654122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CE7B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6503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81A190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4A57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TCGA_TCGA-RB-A7B8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0461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CF307F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F86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TCGA_TCGA-IB-A6UG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1000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1C0AA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85F6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TCGA_TCGA-3A-A9J0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806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4AB773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D116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4922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ECD61F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09E2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TCGA_TCGA-FB-A7DR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473B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28DDB2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331E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31EE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F0BE6D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E23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4834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80F0E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A275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E3B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56D35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A7D4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90C8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720CE2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5A0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133D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131E6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0D6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0B0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5952F9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6169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2B13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176FE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506C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TCGA_TCGA-F2-A7TX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6ED6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D096D1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2D5C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3CB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889291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A8A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TCGA_TCGA-F2-A44H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9FC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463C0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AA0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TCGA_TCGA-IB-7644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EDB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1628B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78B0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08C9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AB60F1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245C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0075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4EF4A4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E29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32FB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7FCC1E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02A6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TCGA_TCGA-F2-7273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C1C7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CE794D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A70E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EC2F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B85D7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718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440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52A24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E72E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F641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82FFAC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CC02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7713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600C1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B3C1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TCGA_TCGA-Z5-AAPL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25D4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599B23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D95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TCGA_TCGA-HZ-A4BK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0E95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2CB0C1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5770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775A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8B8D7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9AF0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0255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B39150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BE3B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F536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53C2EC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E7CA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TCGA_TCGA-IB-A7M4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4752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6D9AD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DBB0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17DC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37C31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DB5B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TCGA_TCGA-LB-A7SX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35C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5EBD6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4540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B7DB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A02EC9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961E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TCGA_TCGA-HV-A7OP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1CB9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7A5F23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3AE3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31AC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C21AFE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49FB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4611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81C3B2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6633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BDF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E8BAE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1534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TCGA_TCGA-IB-8126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81B4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515431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56B9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TCGA_TCGA-F2-A44G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D53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8F112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BB13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ECFE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8A01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6437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1C1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725026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D50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TCGA_TCGA-RL-AAAS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A52F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A1023D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DB2C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49CB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C4E7C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3C00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ED9D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16F0B8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FBAE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6FD5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CFAA58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198A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EA63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A4DCB8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AC8B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7A13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25A5DB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863E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TCGA_TCGA-F2-A8YN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18BE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7E4FD1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ABF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TCGA_TCGA-HZ-A49I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235E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5EF0FD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CE75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6F82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0CDB7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092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278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C88281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4D1D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8027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6078E1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7630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TCGA_TCGA-FB-A4P5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E07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0AB18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E1E7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85DA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6C90DD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49B1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TCGA_TCGA-H8-A6C1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864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29D887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258B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78B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8E052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87DA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341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9278C8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81E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TCGA_TCGA-IB-A7LX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5C83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A6930B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45F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918A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7ED829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DE3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TCGA_TCGA-YB-A89D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504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36A4CE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B831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454B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403546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1584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8A9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D53CC9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C8AE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CFFE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374348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DB95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F378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3E3A77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1023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09D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C379D6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BCC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052A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4F205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F8F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2BC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EA9BE9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9750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F3DE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937DDE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0268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F0D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77110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793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B8C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81B73F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D62F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F3D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308318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3DCD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0D65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0CD48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602A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5528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2444BF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4285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068C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D263C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231D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39DC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78CEA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49DD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CAD5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CB490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9D74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9D62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A40BF9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BCBF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0E28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9875E7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363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0AC0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03221F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3FE5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5648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0AEE1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4D61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495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C0E704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5C98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65D0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626767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F5C7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GSE28735geoMatrix_GSM711944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E242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A4C2F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CA9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1F52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58ADF9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D84E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4E3D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8F3758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099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F1D7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7A4F57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EFBA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D24B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E6DDB1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6967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B031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D43AA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79D7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443F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F57D7B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EDC4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BF5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170957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FBA2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8AA8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4D8724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21EB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5B9E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1332D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A471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B32E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CB0C7F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9223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DEF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A6CECE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F414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BFFD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2FB4E3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9CF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39DD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398D80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F41E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502B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B00610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A33A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1ABE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EF7C67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973E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5708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783938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8531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B687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BB08B7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C019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9D6E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D9F79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E2F1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52E2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A2F217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FB6D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ACB8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8F4DC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32A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3176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332D3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A886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48D5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D1BFFC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BA7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8C0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EC561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2F79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5B2D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33F970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AEC5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DEC5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2703CB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91EA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E197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FE6342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4E2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F332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B72392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6C28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19F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D216A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0805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BB98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479815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BB2A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6129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592BE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643D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982F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137096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5F0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0E64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66F28B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7035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GSE57495geoMatrix_GSM1383786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485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8EF60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7911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ACB6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569E5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5015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4411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93D1A8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0449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89E5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98D405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2F90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C64D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B27404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E987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120A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C22EA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D8E8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C72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F23EA6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859D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0984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2165A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E3AE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BBC2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931C1C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4526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EB2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0BF97F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E442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CA3E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2E376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6B0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6DE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FE0A64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F86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9512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2E0AA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8AE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1A90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FBAAB2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5B8A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0F8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B6B794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442E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A704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6187A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1777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54F3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D416B9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A81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E6D3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46FF46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C8BF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6CDD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555F2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00EB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4B78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426CD0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02D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3DAD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23535A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49F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AD16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8FD50E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5895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6641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803F7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15CC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5798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37D93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0F30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C4F6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1CFF6D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95A7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54C3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9EDC1E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DE5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5FD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D43FA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344A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828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E0E1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AEA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1941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B178AF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3495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6A2B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975AF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3BE6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1206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9CDAF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8990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DE3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F8BFD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97C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720A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387D06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E52F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6277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8AD3BE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534D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GSE57495geoMatrix_GSM1383820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5A1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6044B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DF94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617F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5A492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39EF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ADE5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E8B96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B637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72DF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3A8054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1CBD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B187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3BAE2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DE5A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4633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3E97EB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5F0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329E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23E44D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AE9E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1694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5AF94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E451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0D56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ABC91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E592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293A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092BC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4F5C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89D0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ABC23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183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8393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23385F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478A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9689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130C1E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A7A5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71B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AE8519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AB6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8607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7DB53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8F29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42B7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1DB04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9D24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9E18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35A653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050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2AE3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194B05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E961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3C4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0F6153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3CD0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174D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CC2587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97F9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80B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FFFF6C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852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1F40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AEED3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AAD4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B7A7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5A3BEE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CE8E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35F2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5557F5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DFB7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EE8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DBB12E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035D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32BE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A25617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D0B8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3960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C22AA6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187D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927F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6DF7C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EF7C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8E8A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48B7E2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6D2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416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3E34FB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735B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9407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734F5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76E7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B56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54407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B754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34B6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A2A39C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3AD9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GSE62452geoMatrix_GSM1527129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BA82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1989E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F791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9F3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2914D9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C44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6603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B256B1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5B6C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118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A66E8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896E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5F14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A4E049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EBF4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213D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184F5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1425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E99C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197A3C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A7DD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F5A3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422FB1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7348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A612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97FC44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06DC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5150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9283D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9967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1166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F8E88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D8A3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CE6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87C99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FDAA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74B6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945EC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4D9D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8F6E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E74581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499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3F5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1A8241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55D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45E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237E27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7E78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F2EB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D405B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714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D441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27F05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EC8F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886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984486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BD6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9EF7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194EFC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9A7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063E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2C6CFE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BF70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4C86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A38A8B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222F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8DBA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99CC93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DC2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1848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836167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0FE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9070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3E80D9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077E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8A47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94FCB8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F49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5E5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1B335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40DF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BDA9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87548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8C7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915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3ED9E6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C1C0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F9BD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8FE3B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30D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95E5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EC40D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1F97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0EA5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3EF80B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80BC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C36B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EA6664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2A75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D95B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0F240D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AEC4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GSE62452geoMatrix_GSM1527198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A416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DF7B8A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AD4E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A542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AE362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2A6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7B5D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AED09F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F91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6AB6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BD02E4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A339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F3F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4D28AC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8D70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1EFC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417BA6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2367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598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600E6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5740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4356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F2088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152E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AD8C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61C41B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3EA4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397A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AA8FC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1291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8A5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D5C5FD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BDD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607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952262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D4C5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9CE0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8E25B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8E51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E9CD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36D723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489E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0651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B6EE2C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C3C9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05CB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04FE87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FEC5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ECD9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A4519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9528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4503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D578EC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DB2F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BC0D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F3BD01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0D44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0ADF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D887FE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AA33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905E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33F019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A050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46FC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E99D5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2DCD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4130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68397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674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F678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7126DB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1E4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51FA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78F18D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0704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56D7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15C568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9B9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081D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07DA84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135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173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CC8921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D4E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A69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42DA2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9941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7331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7FA2E7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B8EC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5E9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07E169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D62B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4BFE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BD8C0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358D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88F2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54979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B15F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GSE85916geoMatrix_GSM2287314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B705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8EE76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489D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BCE4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2A88F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50A3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8A1A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DFED3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D546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FD42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4EBB80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9B69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39F1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FB7AD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0075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A30B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4BD12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A392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4175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524814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A389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D367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34667DE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7FBB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53DC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800C35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B62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DDF4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E3F70E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523A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9F95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CE06A3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B75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4728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3D233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5835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12B1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16D74B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D4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7318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85C1CD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23AF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0726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F0EAD4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CA59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D7E8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D8B284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1947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92B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6D5FC0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61D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765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7DB0C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32EE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F315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02C9ECC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F2D7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3A49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D4B90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D4D3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CC25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510CB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CBB2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80AB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238616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61FC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2799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6EBB1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FD4B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4F68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90FC86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0C34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369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FD65E91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88E9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6C5A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09D556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F6BF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903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6E8E2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25D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45F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59140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4F49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B9FE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64545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36C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37D7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285D3E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03E6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A5B1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7F48B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E33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A420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84BA92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608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4927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D663A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F643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9734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7D5178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B9EB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GSE85916geoMatrix_GSM2287348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2A5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0006C7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F4BF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75D8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672E43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CE3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CAE9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EFD15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A9FA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FC0F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CE0B82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3E4E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5437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C5543D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5AD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ED22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BCDEFA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762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2C62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AEE25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6F9C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C593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3557D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2E8A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7CDC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86A7A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773C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46B4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DA8ED09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DA8A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0A0D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7FF74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A63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D918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9C3373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3EC6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DFB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2B91FB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29A6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E44F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E0863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030E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4BFA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52183D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A22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495B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FF25A74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78B2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5856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651EC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84CF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0FFC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0372B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5A86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1A8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EE0E0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5576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D35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2C744EB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D7F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25EB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19E66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ABBB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6AA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61791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7DB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9C83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6D8F7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6E56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FCE1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109003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25A6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7F55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104F1A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7182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8B5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5F054C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B885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F541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3B9CA55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F245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701A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C31A2EF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93FB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2F57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6BD5ECA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448F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D4C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2F4E3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EA4F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03BB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24C096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84A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A760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7C3F6D8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FCF0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6B0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E1DD987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E178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GSE85916geoMatrix_GSM2287381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D539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D72AC40" w14:textId="77777777">
        <w:trPr>
          <w:trHeight w:val="3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2EE2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AFE1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0365097" w14:textId="77777777">
        <w:trPr>
          <w:trHeight w:val="407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4708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270D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</w:tbl>
    <w:p w14:paraId="5EBE6FDE" w14:textId="77777777" w:rsidR="005D66FF" w:rsidRDefault="005D66FF">
      <w:pPr>
        <w:spacing w:before="240"/>
        <w:rPr>
          <w:rFonts w:cs="Times New Roman"/>
          <w:szCs w:val="24"/>
          <w:lang w:eastAsia="zh-CN"/>
        </w:rPr>
      </w:pPr>
    </w:p>
    <w:p w14:paraId="4AD68EA2" w14:textId="77777777" w:rsidR="005D66FF" w:rsidRDefault="004643B2">
      <w:pPr>
        <w:spacing w:before="240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eastAsia="SimSun" w:cs="Times New Roman" w:hint="eastAsia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GO analysis of differentially expressed genes between two m</w:t>
      </w:r>
      <w:r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 xml:space="preserve">A </w:t>
      </w:r>
      <w:r>
        <w:rPr>
          <w:rFonts w:cs="Times New Roman" w:hint="eastAsia"/>
          <w:szCs w:val="24"/>
          <w:lang w:eastAsia="zh-CN"/>
        </w:rPr>
        <w:t>modified subtypes.</w:t>
      </w:r>
    </w:p>
    <w:tbl>
      <w:tblPr>
        <w:tblpPr w:leftFromText="180" w:rightFromText="180" w:vertAnchor="text" w:horzAnchor="page" w:tblpX="1790" w:tblpY="294"/>
        <w:tblOverlap w:val="never"/>
        <w:tblW w:w="8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1282"/>
        <w:gridCol w:w="3770"/>
        <w:gridCol w:w="1320"/>
        <w:gridCol w:w="1345"/>
      </w:tblGrid>
      <w:tr w:rsidR="005D66FF" w14:paraId="4F72A989" w14:textId="77777777">
        <w:trPr>
          <w:trHeight w:val="289"/>
        </w:trPr>
        <w:tc>
          <w:tcPr>
            <w:tcW w:w="6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2AC7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ONTOLOGY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3ED8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ID</w:t>
            </w:r>
          </w:p>
        </w:tc>
        <w:tc>
          <w:tcPr>
            <w:tcW w:w="3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03F9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Description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9783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pvalue</w:t>
            </w:r>
            <w:proofErr w:type="spellEnd"/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947C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qvalue</w:t>
            </w:r>
            <w:proofErr w:type="spellEnd"/>
          </w:p>
        </w:tc>
      </w:tr>
      <w:tr w:rsidR="005D66FF" w14:paraId="7C32BA44" w14:textId="77777777">
        <w:trPr>
          <w:trHeight w:val="289"/>
        </w:trPr>
        <w:tc>
          <w:tcPr>
            <w:tcW w:w="6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DED2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47CB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GO:0006735</w:t>
            </w:r>
          </w:p>
        </w:tc>
        <w:tc>
          <w:tcPr>
            <w:tcW w:w="37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52AB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NADH regeneration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8FBD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1.32E-07</w:t>
            </w:r>
          </w:p>
        </w:tc>
        <w:tc>
          <w:tcPr>
            <w:tcW w:w="13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6581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0.000208428</w:t>
            </w:r>
          </w:p>
        </w:tc>
      </w:tr>
      <w:tr w:rsidR="005D66FF" w14:paraId="335028A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20C6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6C09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GO:0061621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C197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canonical glycolysis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E3BD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1.32E-07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F378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0.000208428</w:t>
            </w:r>
          </w:p>
        </w:tc>
      </w:tr>
      <w:tr w:rsidR="005D66FF" w14:paraId="5B83C92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34DB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CAEE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GO:0061718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3BDB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glucose catabolic process </w:t>
            </w:r>
          </w:p>
          <w:p w14:paraId="76627C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pyruvate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51F0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1.32E-07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E4F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0.000208428</w:t>
            </w:r>
          </w:p>
        </w:tc>
      </w:tr>
      <w:tr w:rsidR="005D66FF" w14:paraId="7E3A51E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C8DB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8B1B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GO:0061620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9A16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glycolytic process </w:t>
            </w:r>
          </w:p>
          <w:p w14:paraId="5A6760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through glucose-6-phosphate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905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2.06E-07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8D2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0.00024398</w:t>
            </w:r>
          </w:p>
        </w:tc>
      </w:tr>
      <w:tr w:rsidR="005D66FF" w14:paraId="444EBA9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6463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4A37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GO:0061615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3B9D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glycolytic process </w:t>
            </w:r>
          </w:p>
          <w:p w14:paraId="0817A9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through fructose-6-phosphate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CA87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3.14E-07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CF0D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0.000297993</w:t>
            </w:r>
          </w:p>
        </w:tc>
      </w:tr>
      <w:tr w:rsidR="005D66FF" w14:paraId="300D593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581B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B3B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GO:0006007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B432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glucose 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21D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4.70E-07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0CAB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0.000315514</w:t>
            </w:r>
          </w:p>
        </w:tc>
      </w:tr>
      <w:tr w:rsidR="005D66FF" w14:paraId="71A0CAD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2573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DEBF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GO:0019674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6FB7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NAD </w:t>
            </w:r>
            <w:r>
              <w:rPr>
                <w:rFonts w:hint="eastAsia"/>
                <w:lang w:eastAsia="zh-CN"/>
              </w:rPr>
              <w:t>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9B3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5.94E-07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A43C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0.000315514</w:t>
            </w:r>
          </w:p>
        </w:tc>
      </w:tr>
      <w:tr w:rsidR="005D66FF" w14:paraId="518CDC3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9267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8E49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GO:1990868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A966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chemokine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D849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5.99E-07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807E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0.000315514</w:t>
            </w:r>
          </w:p>
        </w:tc>
      </w:tr>
      <w:tr w:rsidR="005D66FF" w14:paraId="361CEB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E99C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37D8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GO:1990869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7E0F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response to chemokine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1CBD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5.99E-07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181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0.000315514</w:t>
            </w:r>
          </w:p>
        </w:tc>
      </w:tr>
      <w:tr w:rsidR="005D66FF" w14:paraId="5ABC492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7743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3FA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GO:0097191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8C26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extrinsic apoptotic </w:t>
            </w:r>
          </w:p>
          <w:p w14:paraId="29A47D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0DA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1.40E-06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4C1B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0.000661729</w:t>
            </w:r>
          </w:p>
        </w:tc>
      </w:tr>
      <w:tr w:rsidR="005D66FF" w14:paraId="38D4B46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4FE8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8687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GO:0045785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14A3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</w:t>
            </w:r>
          </w:p>
          <w:p w14:paraId="2EC12D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of 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05FA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1.94E-06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5EED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0.000780618</w:t>
            </w:r>
          </w:p>
        </w:tc>
      </w:tr>
      <w:tr w:rsidR="005D66FF" w14:paraId="645C861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1A77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530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GO:0032496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3C8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lipopolysaccharide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7E52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1.98E-06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2325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0.000780618</w:t>
            </w:r>
          </w:p>
        </w:tc>
      </w:tr>
      <w:tr w:rsidR="005D66FF" w14:paraId="742B20C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9235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1541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GO:0042326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8DA8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</w:t>
            </w:r>
          </w:p>
          <w:p w14:paraId="577CE3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of 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2D21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3.11E-06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6B8D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0.001133422</w:t>
            </w:r>
          </w:p>
        </w:tc>
      </w:tr>
      <w:tr w:rsidR="005D66FF" w14:paraId="04659DC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9534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FEAF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GO:0007044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9EF0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cell-substrate </w:t>
            </w:r>
            <w:r>
              <w:rPr>
                <w:rFonts w:hint="eastAsia"/>
                <w:lang w:eastAsia="zh-CN"/>
              </w:rPr>
              <w:t>junction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7A71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3.54E-06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83E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0.001196778</w:t>
            </w:r>
          </w:p>
        </w:tc>
      </w:tr>
      <w:tr w:rsidR="005D66FF" w14:paraId="42847A6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6329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2D62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GO:0150115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52D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cell-substrate junction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184F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5.60E-06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A40C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0.001768991</w:t>
            </w:r>
          </w:p>
        </w:tc>
      </w:tr>
      <w:tr w:rsidR="005D66FF" w14:paraId="21F5465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5901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A553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GO:1900739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8A08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protein insertion </w:t>
            </w:r>
          </w:p>
          <w:p w14:paraId="6B6C29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into mitochondrial membrane </w:t>
            </w:r>
          </w:p>
          <w:p w14:paraId="2F6E52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involved in 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251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9.20E-06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1133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0.002563297</w:t>
            </w:r>
          </w:p>
        </w:tc>
      </w:tr>
      <w:tr w:rsidR="005D66FF" w14:paraId="5723946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7E4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42F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GO:1900740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0E4D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protein insertion into </w:t>
            </w:r>
          </w:p>
          <w:p w14:paraId="63CBED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mitochondrialmembrane</w:t>
            </w:r>
            <w:proofErr w:type="spellEnd"/>
            <w:r>
              <w:rPr>
                <w:rFonts w:hint="eastAsia"/>
                <w:lang w:eastAsia="zh-CN"/>
              </w:rPr>
              <w:t xml:space="preserve"> involved in </w:t>
            </w:r>
          </w:p>
          <w:p w14:paraId="2150A5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DD3F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9.20E-06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EC66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0.002563297</w:t>
            </w:r>
          </w:p>
        </w:tc>
      </w:tr>
      <w:tr w:rsidR="005D66FF" w14:paraId="3BFA548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0053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DAF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GO:0002237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8DDE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response to molecule of </w:t>
            </w:r>
          </w:p>
          <w:p w14:paraId="71AB17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bacterial origin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9F4C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9.95E-06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458B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0.002594334</w:t>
            </w:r>
          </w:p>
        </w:tc>
      </w:tr>
      <w:tr w:rsidR="005D66FF" w14:paraId="56341A2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8DA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FF0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GO:0070098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2AFA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chemokine-mediated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CF64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1.04E-05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5281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0.002594334</w:t>
            </w:r>
          </w:p>
        </w:tc>
      </w:tr>
      <w:tr w:rsidR="005D66FF" w14:paraId="7F53347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DB6D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09AD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GO:0001933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4582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03AEF2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AD2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1.19E-05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AEA0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0.00280941</w:t>
            </w:r>
          </w:p>
        </w:tc>
      </w:tr>
      <w:tr w:rsidR="005D66FF" w14:paraId="01D99FB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11A0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5039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CABC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formation of primary germ layer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A488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1.28E-05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1507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0.002896667</w:t>
            </w:r>
          </w:p>
        </w:tc>
      </w:tr>
      <w:tr w:rsidR="005D66FF" w14:paraId="41F6201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CFF6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385A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GO:0019320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F285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hexose </w:t>
            </w:r>
            <w:r>
              <w:rPr>
                <w:rFonts w:hint="eastAsia"/>
                <w:lang w:eastAsia="zh-CN"/>
              </w:rPr>
              <w:t>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0ABB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1.44E-05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C295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0.003105304</w:t>
            </w:r>
          </w:p>
        </w:tc>
      </w:tr>
      <w:tr w:rsidR="005D66FF" w14:paraId="1C59EC5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38E1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2DD8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GO:0006734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CD5F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NADH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D096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1.51E-05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3347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0.003107627</w:t>
            </w:r>
          </w:p>
        </w:tc>
      </w:tr>
      <w:tr w:rsidR="005D66FF" w14:paraId="460240E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CD93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9D05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GO:0043405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5B3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MAP 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4F7D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1.97E-05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7C92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0.003687684</w:t>
            </w:r>
          </w:p>
        </w:tc>
      </w:tr>
      <w:tr w:rsidR="005D66FF" w14:paraId="0338E76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8131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4CD8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GO:1901030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27C5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mitochondrial </w:t>
            </w:r>
          </w:p>
          <w:p w14:paraId="1DBFD4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outer membrane permeabilization involved </w:t>
            </w:r>
          </w:p>
          <w:p w14:paraId="6349E1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 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40D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5A7B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0.003687684</w:t>
            </w:r>
          </w:p>
        </w:tc>
      </w:tr>
      <w:tr w:rsidR="005D66FF" w14:paraId="7654736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1332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663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GO:0061041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D3CB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wound healing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29B8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2.02E-05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8AC9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0.003687684</w:t>
            </w:r>
          </w:p>
        </w:tc>
      </w:tr>
      <w:tr w:rsidR="005D66FF" w14:paraId="6934B9C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DB2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CD7F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GO:0050808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AA67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synapse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4DA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2.72E-05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7C6B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0.004768874</w:t>
            </w:r>
          </w:p>
        </w:tc>
      </w:tr>
      <w:tr w:rsidR="005D66FF" w14:paraId="20DEF1D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C814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6ED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GO:0071222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83D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response to lipopolysaccharide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F9AD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2.86E-05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7D1D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0.004836442</w:t>
            </w:r>
          </w:p>
        </w:tc>
      </w:tr>
      <w:tr w:rsidR="005D66FF" w14:paraId="65B288F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F04F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21C4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GO:0001844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8CBB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insertion into mitochondrial </w:t>
            </w:r>
          </w:p>
          <w:p w14:paraId="30EEAE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membrane involved in apoptotic </w:t>
            </w:r>
          </w:p>
          <w:p w14:paraId="4FBBFE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B44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3.41E-05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1C09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0.005573352</w:t>
            </w:r>
          </w:p>
        </w:tc>
      </w:tr>
      <w:tr w:rsidR="005D66FF" w14:paraId="21A3D36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3E7D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5E0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GO:0007369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FBE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gastrulation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4B9F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3.74E-05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6EE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0.005750639</w:t>
            </w:r>
          </w:p>
        </w:tc>
      </w:tr>
      <w:tr w:rsidR="005D66FF" w14:paraId="3A7BBEC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252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421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GO:0007159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AB6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555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3.76E-05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B3A2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0.005750639</w:t>
            </w:r>
          </w:p>
        </w:tc>
      </w:tr>
      <w:tr w:rsidR="005D66FF" w14:paraId="4FC22BF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5354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CF3C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GO:0001894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4DCB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tissue homeostasis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89C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5.24E-05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126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0.007764466</w:t>
            </w:r>
          </w:p>
        </w:tc>
      </w:tr>
      <w:tr w:rsidR="005D66FF" w14:paraId="5B23D64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D95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0D3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GO:0072655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BF4C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establishment of protein localization </w:t>
            </w:r>
          </w:p>
          <w:p w14:paraId="34F95E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mitochondrion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19D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5.75E-05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134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0.007779187</w:t>
            </w:r>
          </w:p>
        </w:tc>
      </w:tr>
      <w:tr w:rsidR="005D66FF" w14:paraId="7CD01BE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0E7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0D5F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GO:1903034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1A5E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response to wounding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B7C5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5.89E-05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808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0.007779187</w:t>
            </w:r>
          </w:p>
        </w:tc>
      </w:tr>
      <w:tr w:rsidR="005D66FF" w14:paraId="6E1DF53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CBDC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D58F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GO:0034329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FBA6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junction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338C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5.91E-05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9E54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0.007779187</w:t>
            </w:r>
          </w:p>
        </w:tc>
      </w:tr>
      <w:tr w:rsidR="005D66FF" w14:paraId="213C6EE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448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6EE9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GO:0052548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30B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endopeptidase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E03D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5.91E-05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B39A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0.007779187</w:t>
            </w:r>
          </w:p>
        </w:tc>
      </w:tr>
      <w:tr w:rsidR="005D66FF" w14:paraId="30332AB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76AA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6EEE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C2C7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kidney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6A8F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7.13E-05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0B0E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0.008895158</w:t>
            </w:r>
          </w:p>
        </w:tc>
      </w:tr>
      <w:tr w:rsidR="005D66FF" w14:paraId="3C79BA7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FA0D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D9B7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GO:0090184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7284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76138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kidney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05C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7.13E-05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D4F9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0.008895158</w:t>
            </w:r>
          </w:p>
        </w:tc>
      </w:tr>
      <w:tr w:rsidR="005D66FF" w14:paraId="3F14195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3D9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EADA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GO:0022407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C043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ECD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7.78E-05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49D8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0.009456269</w:t>
            </w:r>
          </w:p>
        </w:tc>
      </w:tr>
      <w:tr w:rsidR="005D66FF" w14:paraId="6C99F81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1E35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F5FB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GO:1903035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CDDF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1E0EBB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wounding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3328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8.25E-05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952A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0.009738412</w:t>
            </w:r>
          </w:p>
        </w:tc>
      </w:tr>
      <w:tr w:rsidR="005D66FF" w14:paraId="03B2C7E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D041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6366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GO:1990778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5C3B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</w:t>
            </w:r>
          </w:p>
          <w:p w14:paraId="4A61E0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cell periphery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F354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8.43E-05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F450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0.009738412</w:t>
            </w:r>
          </w:p>
        </w:tc>
      </w:tr>
      <w:tr w:rsidR="005D66FF" w14:paraId="3FCCAB7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AB88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90A3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GO:0070585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D9D0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</w:t>
            </w:r>
          </w:p>
          <w:p w14:paraId="7D2F2A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mitochondrion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7E0D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8.73E-05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767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0.009850555</w:t>
            </w:r>
          </w:p>
        </w:tc>
      </w:tr>
      <w:tr w:rsidR="005D66FF" w14:paraId="42EFBD5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DBCB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1425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GO:0046365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DFB9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monosaccharide 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DA3F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9.09E-05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BE34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0.009916464</w:t>
            </w:r>
          </w:p>
        </w:tc>
      </w:tr>
      <w:tr w:rsidR="005D66FF" w14:paraId="0406F2C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F22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129A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GO:0071219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B7DD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cellular response to </w:t>
            </w:r>
          </w:p>
          <w:p w14:paraId="5FB231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molecule of bacterial origin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2234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9.21E-05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958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0.009916464</w:t>
            </w:r>
          </w:p>
        </w:tc>
      </w:tr>
      <w:tr w:rsidR="005D66FF" w14:paraId="3F455A0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9BFF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928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GO:0072659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333A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to </w:t>
            </w:r>
          </w:p>
          <w:p w14:paraId="0548D1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plasma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1AF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9.43E-05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FAC4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0.009924056</w:t>
            </w:r>
          </w:p>
        </w:tc>
      </w:tr>
      <w:tr w:rsidR="005D66FF" w14:paraId="3836EDE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9B8A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551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GO:1903749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E7C8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16FEDF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establishment of protein </w:t>
            </w:r>
          </w:p>
          <w:p w14:paraId="4ACCFB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localization to mitochondrion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D2DD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0.000102342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16C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0.010541019</w:t>
            </w:r>
          </w:p>
        </w:tc>
      </w:tr>
      <w:tr w:rsidR="005D66FF" w14:paraId="7CB31F7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5188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DDC3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GO:0050863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9473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T cell activation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2E47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0.000110213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87F4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0.010889733</w:t>
            </w:r>
          </w:p>
        </w:tc>
      </w:tr>
      <w:tr w:rsidR="005D66FF" w14:paraId="6D43713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CAB9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290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GO:0050671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73D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46BD6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lymphocyte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FE35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0.000113324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254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0.010889733</w:t>
            </w:r>
          </w:p>
        </w:tc>
      </w:tr>
      <w:tr w:rsidR="005D66FF" w14:paraId="037DDAD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5A96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4234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GO:0071902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D459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4486D1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</w:t>
            </w:r>
            <w:r>
              <w:rPr>
                <w:rFonts w:hint="eastAsia"/>
                <w:lang w:eastAsia="zh-CN"/>
              </w:rPr>
              <w:t>serine/threonine 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2CE4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0.00011457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57E8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0.010889733</w:t>
            </w:r>
          </w:p>
        </w:tc>
      </w:tr>
      <w:tr w:rsidR="005D66FF" w14:paraId="69B24E0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40A7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53B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GO:0045862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D46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regulation of proteolysis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C696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0.000114922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917E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0.010889733</w:t>
            </w:r>
          </w:p>
        </w:tc>
      </w:tr>
      <w:tr w:rsidR="005D66FF" w14:paraId="0E81667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6867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5343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3FBD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144CD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 cell activation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BEE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0.000121278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19D8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0.011012679</w:t>
            </w:r>
          </w:p>
        </w:tc>
      </w:tr>
      <w:tr w:rsidR="005D66FF" w14:paraId="729366E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4519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8AE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GO:0033630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6879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7E06A6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adhesion mediated by integrin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3087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0.000123192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D2D0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0.011012679</w:t>
            </w:r>
          </w:p>
        </w:tc>
      </w:tr>
      <w:tr w:rsidR="005D66FF" w14:paraId="4B4E67A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DF7C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B105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GO:0046641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2D8D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7A758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alpha-beta T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03DF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0.000123192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AD2A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0.011012679</w:t>
            </w:r>
          </w:p>
        </w:tc>
      </w:tr>
      <w:tr w:rsidR="005D66FF" w14:paraId="16FCB73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EAA8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225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GO:0032946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B216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90E4B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mononuclear cell </w:t>
            </w:r>
            <w:r>
              <w:rPr>
                <w:rFonts w:hint="eastAsia"/>
                <w:lang w:eastAsia="zh-CN"/>
              </w:rPr>
              <w:t>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441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0.000125595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2E94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0.011019558</w:t>
            </w:r>
          </w:p>
        </w:tc>
      </w:tr>
      <w:tr w:rsidR="005D66FF" w14:paraId="4FBD143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0DF0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AF1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GO:0061045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7A90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4C0C07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wound healing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9AA3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0.000141716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6C95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0.01220793</w:t>
            </w:r>
          </w:p>
        </w:tc>
      </w:tr>
      <w:tr w:rsidR="005D66FF" w14:paraId="4B1316C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BDB4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69F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GO:2001233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E9D7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apoptotic</w:t>
            </w:r>
          </w:p>
          <w:p w14:paraId="42F156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2AF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0.000151778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2FE2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3C6960F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DF5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A06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GO:2001235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C59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5AD54A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apoptotic </w:t>
            </w: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8E37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0.000156216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FA5A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57D6E40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B928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607C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GO:0006835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921D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dicarboxylic acid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841C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0.000156433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57DD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3C35A8F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F6F8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ADC7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D6F8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mesenchymal cell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19C8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0.000157519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1B02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4F03B0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A09C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9408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GO:0052547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189E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peptidase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725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0.000162437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519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788347B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8AD7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6763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GO:1905332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00F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morphogenesis </w:t>
            </w:r>
          </w:p>
          <w:p w14:paraId="6770F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of an epithelium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30B5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0.000163814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C0A4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4219EA9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627B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2FEA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5268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modulation of chemical </w:t>
            </w:r>
          </w:p>
          <w:p w14:paraId="5979D1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synaptic transmission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605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0.000170973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10F8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38F4ABE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4A78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EA98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GO:0090189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C33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branching involved </w:t>
            </w:r>
          </w:p>
          <w:p w14:paraId="689083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 ureteric bud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0745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0.00017167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021B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1A53A14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72BD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B59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GO:2001236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F99A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extrinsic apoptotic </w:t>
            </w:r>
          </w:p>
          <w:p w14:paraId="34A031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2B6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0.000174332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8311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05E430E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5E8F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C052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GO:0055074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384C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calcium ion homeostasis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EC17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0.000179451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56A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4B04E22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3514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6B61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GO:0099177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8556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trans-synaptic signaling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39C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0.00017982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A3EE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00BDCEE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6507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DAB3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GO:0042035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237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cytokine </w:t>
            </w:r>
          </w:p>
          <w:p w14:paraId="759138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biosynthetic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2ECD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0.000182372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9F8B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2F4D7FE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B82F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0697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GO:1901224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E992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4F98CF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NIK/NF-</w:t>
            </w:r>
            <w:proofErr w:type="spellStart"/>
            <w:r>
              <w:rPr>
                <w:rFonts w:hint="eastAsia"/>
                <w:lang w:eastAsia="zh-CN"/>
              </w:rPr>
              <w:t>kappaB</w:t>
            </w:r>
            <w:proofErr w:type="spellEnd"/>
            <w:r>
              <w:rPr>
                <w:rFonts w:hint="eastAsia"/>
                <w:lang w:eastAsia="zh-CN"/>
              </w:rPr>
              <w:t xml:space="preserve"> signaling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63F8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0.000187387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3DC8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3B9C098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3148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BAAA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GO:0060249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CEB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anatomical structure homeostasis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84A7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0.000188548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267D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6BCF9F7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272B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BDDA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GO:0010469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8453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signaling </w:t>
            </w:r>
          </w:p>
          <w:p w14:paraId="228024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receptor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FF88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0.000188717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2A67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6A19519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2649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EC79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GO:0035725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0A8B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sodium ion transmembrane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A937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0.000188717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CEE4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0.01259324</w:t>
            </w:r>
          </w:p>
        </w:tc>
      </w:tr>
      <w:tr w:rsidR="005D66FF" w14:paraId="2894B0B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BCB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A439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4198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nephron </w:t>
            </w:r>
            <w:r>
              <w:rPr>
                <w:rFonts w:hint="eastAsia"/>
                <w:lang w:eastAsia="zh-CN"/>
              </w:rPr>
              <w:t>epithelium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80F6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0.000196572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7B48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0.012741699</w:t>
            </w:r>
          </w:p>
        </w:tc>
      </w:tr>
      <w:tr w:rsidR="005D66FF" w14:paraId="62B5FAF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B4F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328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GO:0015800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DCD8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acidic amino acid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7819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0.000197402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6903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0.012741699</w:t>
            </w:r>
          </w:p>
        </w:tc>
      </w:tr>
      <w:tr w:rsidR="005D66FF" w14:paraId="2DCEBDA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68B0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3FD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GO:0051098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2DD4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3A47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0.000199009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E0D8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0.012741699</w:t>
            </w:r>
          </w:p>
        </w:tc>
      </w:tr>
      <w:tr w:rsidR="005D66FF" w14:paraId="3F3AC54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4F6F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585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GO:1901028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4DF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mitochondrial outer </w:t>
            </w:r>
          </w:p>
          <w:p w14:paraId="45AF28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membrane permeabilization involved </w:t>
            </w:r>
          </w:p>
          <w:p w14:paraId="6BA466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 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F224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0.000206106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5F9D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0.013020141</w:t>
            </w:r>
          </w:p>
        </w:tc>
      </w:tr>
      <w:tr w:rsidR="005D66FF" w14:paraId="55E72F2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AED4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953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GO:0001656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DB2D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metanephros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7016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0.000223029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108C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0.01379506</w:t>
            </w:r>
          </w:p>
        </w:tc>
      </w:tr>
      <w:tr w:rsidR="005D66FF" w14:paraId="217AC3A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0895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F21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GO:0042102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8BE0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63654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 xml:space="preserve">T cell </w:t>
            </w:r>
            <w:r>
              <w:rPr>
                <w:rFonts w:hint="eastAsia"/>
                <w:lang w:eastAsia="zh-CN"/>
              </w:rPr>
              <w:t>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4C6A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0.000224197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A860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0.01379506</w:t>
            </w:r>
          </w:p>
        </w:tc>
      </w:tr>
      <w:tr w:rsidR="005D66FF" w14:paraId="3D849E8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B160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624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GO:0071216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91D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cellular response to </w:t>
            </w:r>
          </w:p>
          <w:p w14:paraId="357BA9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biotic stimulus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22D4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0.000228743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4282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0.013886631</w:t>
            </w:r>
          </w:p>
        </w:tc>
      </w:tr>
      <w:tr w:rsidR="005D66FF" w14:paraId="0A3F712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C20D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94DE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GO:0034110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1D37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homotypic </w:t>
            </w:r>
          </w:p>
          <w:p w14:paraId="13EBBA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1CE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0.000233269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41C5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0.013886631</w:t>
            </w:r>
          </w:p>
        </w:tc>
      </w:tr>
      <w:tr w:rsidR="005D66FF" w14:paraId="6362838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523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83B4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B007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metanephric tubule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1365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0.000234478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3899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0.013886631</w:t>
            </w:r>
          </w:p>
        </w:tc>
      </w:tr>
      <w:tr w:rsidR="005D66FF" w14:paraId="6EA0E51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5D7E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C543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GO:0000302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BB42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reactive oxygen species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E730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0.000243758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457B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0.013953772</w:t>
            </w:r>
          </w:p>
        </w:tc>
      </w:tr>
      <w:tr w:rsidR="005D66FF" w14:paraId="4F42FD1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80ED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2930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GO:1903039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3E1C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AD7E2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2B0B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0.000243758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6DAA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0.013953772</w:t>
            </w:r>
          </w:p>
        </w:tc>
      </w:tr>
      <w:tr w:rsidR="005D66FF" w14:paraId="3A531ED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F467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4679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GO:0006165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A2AD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nucleoside diphosphate </w:t>
            </w:r>
            <w:r>
              <w:rPr>
                <w:rFonts w:hint="eastAsia"/>
                <w:lang w:eastAsia="zh-CN"/>
              </w:rPr>
              <w:t>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D3BF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0.000244447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553E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0.013953772</w:t>
            </w:r>
          </w:p>
        </w:tc>
      </w:tr>
      <w:tr w:rsidR="005D66FF" w14:paraId="6DF8F6A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D3C2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E6F2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GO:0032570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ED03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progesterone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B788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0.000249813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F94C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0.014090341</w:t>
            </w:r>
          </w:p>
        </w:tc>
      </w:tr>
      <w:tr w:rsidR="005D66FF" w14:paraId="1F55074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1C81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9366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GO:1903747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C098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establishment of </w:t>
            </w:r>
          </w:p>
          <w:p w14:paraId="33948E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localization to mitochondrion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0E0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0.000263214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44CC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0.014671536</w:t>
            </w:r>
          </w:p>
        </w:tc>
      </w:tr>
      <w:tr w:rsidR="005D66FF" w14:paraId="6A215D8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0538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670D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6EB9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endoderm formation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109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0.000270784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682A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0.014917977</w:t>
            </w:r>
          </w:p>
        </w:tc>
      </w:tr>
      <w:tr w:rsidR="005D66FF" w14:paraId="6D41C75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0D0D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EE0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GO:0072080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7FB5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nephron tubule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5A2D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0.000285091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899C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0.015525661</w:t>
            </w:r>
          </w:p>
        </w:tc>
      </w:tr>
      <w:tr w:rsidR="005D66FF" w14:paraId="3FC4546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88A5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5248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GO:0051101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BF69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DNA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3DCC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0.000288368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D295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0.015525661</w:t>
            </w:r>
          </w:p>
        </w:tc>
      </w:tr>
      <w:tr w:rsidR="005D66FF" w14:paraId="4760F8C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E5DA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0A31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GO:0046939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0753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nucleotide 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174D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0.000297087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15E0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0.015815351</w:t>
            </w:r>
          </w:p>
        </w:tc>
      </w:tr>
      <w:tr w:rsidR="005D66FF" w14:paraId="73D1A89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3480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2033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GO:0042542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67A7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response to </w:t>
            </w:r>
            <w:r>
              <w:rPr>
                <w:rFonts w:hint="eastAsia"/>
                <w:lang w:eastAsia="zh-CN"/>
              </w:rPr>
              <w:t>hydrogen peroxide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7FB7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0.000300489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BEAB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0.015818733</w:t>
            </w:r>
          </w:p>
        </w:tc>
      </w:tr>
      <w:tr w:rsidR="005D66FF" w14:paraId="201B353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3EAA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2BB9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GO:0032506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7124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8E64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0.00031515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B072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0.016277216</w:t>
            </w:r>
          </w:p>
        </w:tc>
      </w:tr>
      <w:tr w:rsidR="005D66FF" w14:paraId="60FE917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D4B1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A4C3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GO:0007200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9DA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phospholipase C-activating </w:t>
            </w:r>
          </w:p>
          <w:p w14:paraId="4F91D2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 protein-coupled receptor </w:t>
            </w:r>
          </w:p>
          <w:p w14:paraId="28460A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0B47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0.000316069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C3BB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0.016277216</w:t>
            </w:r>
          </w:p>
        </w:tc>
      </w:tr>
      <w:tr w:rsidR="005D66FF" w14:paraId="2FF2810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2092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9B38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GO:0060993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D9FE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kidney </w:t>
            </w:r>
            <w:r>
              <w:rPr>
                <w:rFonts w:hint="eastAsia"/>
                <w:lang w:eastAsia="zh-CN"/>
              </w:rPr>
              <w:t>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B6F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0.000321341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FB3A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0.016370735</w:t>
            </w:r>
          </w:p>
        </w:tc>
      </w:tr>
      <w:tr w:rsidR="005D66FF" w14:paraId="6598FE6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4C86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BE22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GO:1903829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328A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7DF306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protein localization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4B3C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0.000329603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5CC2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0.016613019</w:t>
            </w:r>
          </w:p>
        </w:tc>
      </w:tr>
      <w:tr w:rsidR="005D66FF" w14:paraId="01F7142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641A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5192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GO:0006096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F12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glycolytic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208B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0.000338252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8F92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0.016812884</w:t>
            </w:r>
          </w:p>
        </w:tc>
      </w:tr>
      <w:tr w:rsidR="005D66FF" w14:paraId="4D1AB1C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CCF4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CFDE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GO:0043406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A569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10CE1E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MAP 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64F4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0.000340665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0E63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0.016812884</w:t>
            </w:r>
          </w:p>
        </w:tc>
      </w:tr>
      <w:tr w:rsidR="005D66FF" w14:paraId="15DB73A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2360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328C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55D6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mesoderm formation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0010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0.000346915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84D4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0.016944817</w:t>
            </w:r>
          </w:p>
        </w:tc>
      </w:tr>
      <w:tr w:rsidR="005D66FF" w14:paraId="1AE2E12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F091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013E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GO:0061326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C032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renal tubule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B04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0.000361483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D881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0.017425641</w:t>
            </w:r>
          </w:p>
        </w:tc>
      </w:tr>
      <w:tr w:rsidR="005D66FF" w14:paraId="518FF7E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E416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2F6A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GO:0031581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2533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hemidesmosome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2B15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0.000366659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F622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0.017425641</w:t>
            </w:r>
          </w:p>
        </w:tc>
      </w:tr>
      <w:tr w:rsidR="005D66FF" w14:paraId="6DD7190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688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01A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GO:0042110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2C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 cell activation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02A0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0.000367793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CE06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0.017425641</w:t>
            </w:r>
          </w:p>
        </w:tc>
      </w:tr>
      <w:tr w:rsidR="005D66FF" w14:paraId="26964BF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E88D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7A94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GO:0006757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A8CC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ATP generation from ADP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FEE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0.000375324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67AE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0.017606405</w:t>
            </w:r>
          </w:p>
        </w:tc>
      </w:tr>
      <w:tr w:rsidR="005D66FF" w14:paraId="1E67B6F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CF8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0A1C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GO:0090190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FF3A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branching </w:t>
            </w:r>
          </w:p>
          <w:p w14:paraId="746638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involved in ureteric bud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A062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0.000382414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F1CD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0.017763115</w:t>
            </w:r>
          </w:p>
        </w:tc>
      </w:tr>
      <w:tr w:rsidR="005D66FF" w14:paraId="15ECA7B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E348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4DDD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GO:1903037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42C4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leukocyte cell-cell </w:t>
            </w:r>
            <w:r>
              <w:rPr>
                <w:rFonts w:hint="eastAsia"/>
                <w:lang w:eastAsia="zh-CN"/>
              </w:rPr>
              <w:t>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8BC4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0.000405007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58B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0.018406638</w:t>
            </w:r>
          </w:p>
        </w:tc>
      </w:tr>
      <w:tr w:rsidR="005D66FF" w14:paraId="0B5B6AE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EBD7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AB9B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GO:0022409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8098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regulation of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7330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0.000405021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1060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0.018406638</w:t>
            </w:r>
          </w:p>
        </w:tc>
      </w:tr>
      <w:tr w:rsidR="005D66FF" w14:paraId="02A6F35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2013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8AA7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GO:0034109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3DB4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homotypic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4B5C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0.000407923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1FCA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0.018406638</w:t>
            </w:r>
          </w:p>
        </w:tc>
      </w:tr>
      <w:tr w:rsidR="005D66FF" w14:paraId="087F09C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D184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CC7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GO:0061217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D12B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mesonephros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7497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0.000415141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E8E3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0.018555589</w:t>
            </w:r>
          </w:p>
        </w:tc>
      </w:tr>
      <w:tr w:rsidR="005D66FF" w14:paraId="76B8DFF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A5BE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76E9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GO:0001558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DA7C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cell growth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052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0.000423581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8B6B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0.018602204</w:t>
            </w:r>
          </w:p>
        </w:tc>
      </w:tr>
      <w:tr w:rsidR="005D66FF" w14:paraId="1BA6FA8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757B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DA7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GO:0002791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E165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peptide secretion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F615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0.000424036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DF4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0.018602204</w:t>
            </w:r>
          </w:p>
        </w:tc>
      </w:tr>
      <w:tr w:rsidR="005D66FF" w14:paraId="4672B07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E59B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8E5F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GO:0070665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FBFA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13BD52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3A7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0.000430365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453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0.018706636</w:t>
            </w:r>
          </w:p>
        </w:tc>
      </w:tr>
      <w:tr w:rsidR="005D66FF" w14:paraId="4BAE337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E843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6445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GO:0001819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DA34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540FFE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 production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9628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0.000438241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1C2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0.018875814</w:t>
            </w:r>
          </w:p>
        </w:tc>
      </w:tr>
      <w:tr w:rsidR="005D66FF" w14:paraId="13D2008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F9F7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8E94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GO:0048332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EFA5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mesoderm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9F04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0.00045226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8386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0.019304144</w:t>
            </w:r>
          </w:p>
        </w:tc>
      </w:tr>
      <w:tr w:rsidR="005D66FF" w14:paraId="01EDE86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6BDE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32F8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GO:0051480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7568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cytosolic </w:t>
            </w:r>
          </w:p>
          <w:p w14:paraId="484344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calcium ion concentration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A08C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0.000465065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484E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0.019520627</w:t>
            </w:r>
          </w:p>
        </w:tc>
      </w:tr>
      <w:tr w:rsidR="005D66FF" w14:paraId="756039F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F98F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FE85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GO:1904951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6313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CED45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establishment of protein localization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8167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0.000468402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78C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0.019520627</w:t>
            </w:r>
          </w:p>
        </w:tc>
      </w:tr>
      <w:tr w:rsidR="005D66FF" w14:paraId="739BE9D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9D38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9D1D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GO:0044262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890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carbohydrate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214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0.000473702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78AD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0.019520627</w:t>
            </w:r>
          </w:p>
        </w:tc>
      </w:tr>
      <w:tr w:rsidR="005D66FF" w14:paraId="2B63002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6692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0792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GO:0046640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E56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alpha-beta </w:t>
            </w:r>
          </w:p>
          <w:p w14:paraId="03597E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6845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0.000473812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34EC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0.019520627</w:t>
            </w:r>
          </w:p>
        </w:tc>
      </w:tr>
      <w:tr w:rsidR="005D66FF" w14:paraId="1E0719A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0A0E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CE69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GO:0006090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AB8F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pyruvate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BE9F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0.000511909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EB18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0.02073068</w:t>
            </w:r>
          </w:p>
        </w:tc>
      </w:tr>
      <w:tr w:rsidR="005D66FF" w14:paraId="273BB23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7098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C14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GO:0001658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C5C5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branching involved in </w:t>
            </w:r>
          </w:p>
          <w:p w14:paraId="2346A0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ureteric bud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A86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0.000512184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48AD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0.02073068</w:t>
            </w:r>
          </w:p>
        </w:tc>
      </w:tr>
      <w:tr w:rsidR="005D66FF" w14:paraId="69DA069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2FF4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CA09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CA3C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coagulation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7149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0.000519068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1E9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0.02073068</w:t>
            </w:r>
          </w:p>
        </w:tc>
      </w:tr>
      <w:tr w:rsidR="005D66FF" w14:paraId="15E2391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B6E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186A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GO:0031349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AE17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7FBC7A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defense response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AC00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0.000520685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ACB6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0.02073068</w:t>
            </w:r>
          </w:p>
        </w:tc>
      </w:tr>
      <w:tr w:rsidR="005D66FF" w14:paraId="3632CA2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B449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622A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GO:0072077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0DAF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renal vesicle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13F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0.000531616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8465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0.020989494</w:t>
            </w:r>
          </w:p>
        </w:tc>
      </w:tr>
      <w:tr w:rsidR="005D66FF" w14:paraId="03A20A9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821A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636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GO:0072202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B48C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 differentiation involved in </w:t>
            </w:r>
          </w:p>
          <w:p w14:paraId="5C8711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metanephros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411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0.000539858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F009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0.021138755</w:t>
            </w:r>
          </w:p>
        </w:tc>
      </w:tr>
      <w:tr w:rsidR="005D66FF" w14:paraId="717845C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7D3C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8573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GO:0007204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ACE0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E2A70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cytosolic calcium ion concentration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35E2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0.000556739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35AE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6F22CEF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1AAC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6AD5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GO:0002687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7C32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10AD56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migration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559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0.000566842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B9C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2A62CDA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B66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36C5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4C7B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kidney epithelium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3B7A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0.000566842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D0E8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48E3CC1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7964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0AB5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GO:0071470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DCC2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response to osmotic stress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222D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0.000566918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3240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3259B0E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1AAC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4988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GO:0072182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106B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nephron tubule </w:t>
            </w:r>
          </w:p>
          <w:p w14:paraId="18F7B1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epithelial cell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35D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0.000567417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3DF7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31EF53C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E521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546D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GO:0098712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420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glutamate import across </w:t>
            </w:r>
          </w:p>
          <w:p w14:paraId="755F5A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plasma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16AA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0.000567417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8D2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0.021168216</w:t>
            </w:r>
          </w:p>
        </w:tc>
      </w:tr>
      <w:tr w:rsidR="005D66FF" w14:paraId="148A7A8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6DDA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5D84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GO:0007492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B522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endoderm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E8FE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0.000583543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811E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0.021599721</w:t>
            </w:r>
          </w:p>
        </w:tc>
      </w:tr>
      <w:tr w:rsidR="005D66FF" w14:paraId="7E8E3BB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8A55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FAD5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GO:0016052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E969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carbohydrate 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7D49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0.000592145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898A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0.021748215</w:t>
            </w:r>
          </w:p>
        </w:tc>
      </w:tr>
      <w:tr w:rsidR="005D66FF" w14:paraId="3D88475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600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9FDA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959E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nephron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8CB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0.000618918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DA4B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0.022556682</w:t>
            </w:r>
          </w:p>
        </w:tc>
      </w:tr>
      <w:tr w:rsidR="005D66FF" w14:paraId="5BC613A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63B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BB4A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GO:0001763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5E6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morphogenesis of </w:t>
            </w:r>
          </w:p>
          <w:p w14:paraId="0C4960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 branching structure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145E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0.000636346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6B41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0.023014814</w:t>
            </w:r>
          </w:p>
        </w:tc>
      </w:tr>
      <w:tr w:rsidR="005D66FF" w14:paraId="5F3D58A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DC5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B0C2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GO:0009132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1453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nucleoside diphosphate </w:t>
            </w:r>
          </w:p>
          <w:p w14:paraId="32E12F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E83D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0.000659264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9DAE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0.023485133</w:t>
            </w:r>
          </w:p>
        </w:tc>
      </w:tr>
      <w:tr w:rsidR="005D66FF" w14:paraId="256C19F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7F7A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A2E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GO:0048754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4651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branching morphogenesis of </w:t>
            </w:r>
          </w:p>
          <w:p w14:paraId="4EA67B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an epithelial tube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D52E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0.000659264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6157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0.023485133</w:t>
            </w:r>
          </w:p>
        </w:tc>
      </w:tr>
      <w:tr w:rsidR="005D66FF" w14:paraId="3EC84EC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2C64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0FF2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GO:0006874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CF4D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calcium ion homeostasis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CF17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0.000665337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C17C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0.023524613</w:t>
            </w:r>
          </w:p>
        </w:tc>
      </w:tr>
      <w:tr w:rsidR="005D66FF" w14:paraId="63E5100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833C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61E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GO:0070661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8D07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6EC5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0.000684108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923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3F7F225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A516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691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GO:0042129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EA73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T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E90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0.000690116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95E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252812E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48C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B1A0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GO:0072207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6CD8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metanephric epithelium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C8B1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0.000692627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471C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7D893CA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68FC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B0A3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GO:0050708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8AA3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protein secretion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501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0.000704254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40EB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7E731BB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E8F9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C823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GO:0060425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F42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lung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93CB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0.000706721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67F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44D9377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AE0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8337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GO:0042089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FFF7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 biosynthetic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B6AB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0.000722404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CC39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0F520C7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3280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67D4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GO:0060231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5DB6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mesenchymal to epithelial transition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3861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0.000722404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F01B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5C0D8FD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B4FD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FDB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GO:0072087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6B98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renal vesicle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C03D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0.000722404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FA1B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1081577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2F4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6F60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GO:0048333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CF76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mesodermal cell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1002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0.000724396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364E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4105C2D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0641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1C3A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GO:0110111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F94D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7C181C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animal organ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11FE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0.000724396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4B4E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089B182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0FB6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D550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GO:0033627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8307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adhesion mediated by integrin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CB6E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0.000733386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6332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09CB4B0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A17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5F0F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GO:0051899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D105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membrane depolarization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BB4D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0.000733494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ABB8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35A90EB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0B18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A76F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GO:0038127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6904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ERBB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E547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0.000735555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C2D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32B2AC8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A583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A35E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GO:0033157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6872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intracellular </w:t>
            </w:r>
          </w:p>
          <w:p w14:paraId="5CF2DD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23C8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0.000736982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DFFB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0.023592849</w:t>
            </w:r>
          </w:p>
        </w:tc>
      </w:tr>
      <w:tr w:rsidR="005D66FF" w14:paraId="6769355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92B5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5A25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GO:0098739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6FE2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import across plasma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58E9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0.000776712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F0C9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0.02423039</w:t>
            </w:r>
          </w:p>
        </w:tc>
      </w:tr>
      <w:tr w:rsidR="005D66FF" w14:paraId="665559B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F6A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119C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GO:0060485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A245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mesenchyme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5F1A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0.000779908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8304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0.02423039</w:t>
            </w:r>
          </w:p>
        </w:tc>
      </w:tr>
      <w:tr w:rsidR="005D66FF" w14:paraId="256913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FE1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470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GO:0051222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4BDB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413592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3BD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0.000780857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C144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0.02423039</w:t>
            </w:r>
          </w:p>
        </w:tc>
      </w:tr>
      <w:tr w:rsidR="005D66FF" w14:paraId="1D213B1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11B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FFED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GO:0051346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3E04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673D72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hydrolase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6B77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0.000781173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C10D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0.02423039</w:t>
            </w:r>
          </w:p>
        </w:tc>
      </w:tr>
      <w:tr w:rsidR="005D66FF" w14:paraId="1A66A8F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E509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BB56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GO:0022600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022C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digestive system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6738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0.000782468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F671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0.02423039</w:t>
            </w:r>
          </w:p>
        </w:tc>
      </w:tr>
      <w:tr w:rsidR="005D66FF" w14:paraId="13834FB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6CD2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D2E4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GO:0060393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9C1C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pathway-restricted </w:t>
            </w:r>
          </w:p>
          <w:p w14:paraId="5CFCC3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SMAD protein 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E95B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0.000793447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6F6B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0.024410823</w:t>
            </w:r>
          </w:p>
        </w:tc>
      </w:tr>
      <w:tr w:rsidR="005D66FF" w14:paraId="758F54F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955D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241D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GO:0045165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9ED4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fate commitment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3C43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0.000806526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FB9B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35BB47E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BB9F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D8A5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GO:0006814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F1E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sodium ion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48DE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0.000819491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7DB5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4A803BA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C274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F9A8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GO:0046031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BE6E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ADP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ACAF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0.000820339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DFEC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7DE70DC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7DFB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977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GO:0048168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0E97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neuronal </w:t>
            </w:r>
          </w:p>
          <w:p w14:paraId="66D519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synaptic plasticity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46E8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0.000826457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46CB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2C80BFE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0957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7DF8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GO:0010950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A31C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387D40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endopeptidase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11A1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0.000827477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622D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47B77A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F46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451C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GO:0000281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6AB0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mitotic cytokinesis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FE54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0.000834406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EF5C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4F94123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736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5141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GO:0030193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48F1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blood coagulation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5C3C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0.000839912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9B3D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5C55B9A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8B04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2BD7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GO:0051938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65A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L-glutamate import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C09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0.000840635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51AC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0.024585447</w:t>
            </w:r>
          </w:p>
        </w:tc>
      </w:tr>
      <w:tr w:rsidR="005D66FF" w14:paraId="16493BD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C0F6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E09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GO:0034765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808F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ion </w:t>
            </w:r>
          </w:p>
          <w:p w14:paraId="481208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transmembrane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CB8C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0.000870624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ED0E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3986A0F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8897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C29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GO:0046633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60EA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alpha-beta T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FE57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0.000884562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7723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7D59826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D95D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6EF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GO:0009135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263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purine nucleoside diphosphate </w:t>
            </w:r>
          </w:p>
          <w:p w14:paraId="7AEBEF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220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0.000890709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C63E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5A19B83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EBAC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4C0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GO:0009179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BC3F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purine ribonucleoside </w:t>
            </w:r>
          </w:p>
          <w:p w14:paraId="77E2DF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diphosphate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D93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0.000890709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407D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3330C43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DC1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B9B2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GO:0090316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F10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4CFD32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intracellular protein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8530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0.000890936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9BFC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28B81B3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E500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4A31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GO:0032147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5691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activation of protein </w:t>
            </w:r>
          </w:p>
          <w:p w14:paraId="45165F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48C4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0.00090585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B848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3A3D503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F8B2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DCD2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GO:0002283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88DC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neutrophil activation involved </w:t>
            </w:r>
          </w:p>
          <w:p w14:paraId="7B7C2F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 immune response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3980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0.000908467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0587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4F4FEEA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3C21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E305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GO:0046635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61EA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alpha-beta </w:t>
            </w:r>
          </w:p>
          <w:p w14:paraId="7D6396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 cell activation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9A27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0.000911728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E564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1D525D9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8397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57B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GO:0051893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A196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focal adhesion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233A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0.000911728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9655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5654AA0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DD00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62A9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GO:0070059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1142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intrinsic apoptotic signaling pathway </w:t>
            </w:r>
          </w:p>
          <w:p w14:paraId="2D1DD7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 response to endoplasmic </w:t>
            </w:r>
          </w:p>
          <w:p w14:paraId="6CE74A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reticulum stress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15B4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0.000911728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B51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54A885B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0C58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BBD8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70A2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cell-substrate </w:t>
            </w:r>
          </w:p>
          <w:p w14:paraId="5A0C33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junction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1646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0.000911728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8A8F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0.02496919</w:t>
            </w:r>
          </w:p>
        </w:tc>
      </w:tr>
      <w:tr w:rsidR="005D66FF" w14:paraId="5200A63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EAA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7A15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GO:0048041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9BF6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focal adhesion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4BD3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0.000943993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0586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44E7E72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5F6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F8E1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GO:1900046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EF6F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hemostasis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A57F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0.000943993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12D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718FCA3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9B5B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0199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5F4D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cardiac muscle tissue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332A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0.000946837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E6F6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20FF1D8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4C75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4557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GO:0050670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30BC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lymphocyte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B48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0.000959802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B78F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57007CF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1BD1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4E78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GO:0042107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8209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A4A8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0.000962088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EABA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43AE93A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C5D9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446C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GO:0061213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8E2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4CF7DC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mesonephros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C83C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0.000962088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D5C9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0CF2B6A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6362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C5E9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GO:0014047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9594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glutamate secretion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71FA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0.00096357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95DA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3AA3095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56DB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3155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GO:0045214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A594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sarcomere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3AFA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0.00096357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A12F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2560E60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AACA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2AD7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GO:0051204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8F93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insertion into </w:t>
            </w:r>
          </w:p>
          <w:p w14:paraId="5F250C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mitochondrial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61D3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0.00096357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F328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6C3FF2D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6698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F92C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GO:0042098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3C75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0E8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0.000966855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CC3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0.025031997</w:t>
            </w:r>
          </w:p>
        </w:tc>
      </w:tr>
      <w:tr w:rsidR="005D66FF" w14:paraId="634E0E3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5460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B57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GO:0031623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5D59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receptor internalization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40B0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0.000982494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BE9B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0.025298646</w:t>
            </w:r>
          </w:p>
        </w:tc>
      </w:tr>
      <w:tr w:rsidR="005D66FF" w14:paraId="2F19D5F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8365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97C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GO:0072503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6FC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cellular divalent inorganic </w:t>
            </w:r>
          </w:p>
          <w:p w14:paraId="2D5053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cation homeostasis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AB88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0.000988546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A1B7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0.02531689</w:t>
            </w:r>
          </w:p>
        </w:tc>
      </w:tr>
      <w:tr w:rsidR="005D66FF" w14:paraId="7F11115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3146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5885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GO:0007565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0D70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female pregnancy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9553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0.001036767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F97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0.026409102</w:t>
            </w:r>
          </w:p>
        </w:tc>
      </w:tr>
      <w:tr w:rsidR="005D66FF" w14:paraId="2DA2D6F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D46E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8F1B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GO:2001234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2786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2C4FD9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459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0.001074726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D237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0.027229612</w:t>
            </w:r>
          </w:p>
        </w:tc>
      </w:tr>
      <w:tr w:rsidR="005D66FF" w14:paraId="18F82CB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1E40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8E65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GO:0032944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E0D4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mononuclear </w:t>
            </w:r>
          </w:p>
          <w:p w14:paraId="1B4152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0F85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0.00109342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7621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0.027555896</w:t>
            </w:r>
          </w:p>
        </w:tc>
      </w:tr>
      <w:tr w:rsidR="005D66FF" w14:paraId="4E70606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D759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9207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GO:0070979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2DFE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K11-linked ubiquitination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9B31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0.001099646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C151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0.027565577</w:t>
            </w:r>
          </w:p>
        </w:tc>
      </w:tr>
      <w:tr w:rsidR="005D66FF" w14:paraId="438CC0F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2EA2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29C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GO:0050819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1D9B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regulation of coagulation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F08E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0.001116052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947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0.027565577</w:t>
            </w:r>
          </w:p>
        </w:tc>
      </w:tr>
      <w:tr w:rsidR="005D66FF" w14:paraId="1B1EF9F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D31A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B01D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GO:0097345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305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mitochondrial outer membrane </w:t>
            </w:r>
          </w:p>
          <w:p w14:paraId="0CABBD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permeabilization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F36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0.001116052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69AD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0.027565577</w:t>
            </w:r>
          </w:p>
        </w:tc>
      </w:tr>
      <w:tr w:rsidR="005D66FF" w14:paraId="28413A1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799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673C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GO:0006469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9902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1EF732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5570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0.001117076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081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0.027565577</w:t>
            </w:r>
          </w:p>
        </w:tc>
      </w:tr>
      <w:tr w:rsidR="005D66FF" w14:paraId="6D44D8E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5D83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954E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GO:0009185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FDAC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ribonucleoside diphosphate </w:t>
            </w:r>
          </w:p>
          <w:p w14:paraId="0BDCE3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0FA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0.001150529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7609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01FB890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414E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38D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GO:0032388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FF95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640950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intracellular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5BA6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0.001166059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2052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4BECBDC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C42D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1DF9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GO:0009914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E74D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hormone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8488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0.001170982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87A5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09314C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39A8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F7A7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GO:0006970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D103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osmotic stress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812F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0.001184725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0468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4EEE3E0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4460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389A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GO:0035418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8DD5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to </w:t>
            </w:r>
            <w:r>
              <w:rPr>
                <w:rFonts w:hint="eastAsia"/>
                <w:lang w:eastAsia="zh-CN"/>
              </w:rPr>
              <w:t>synapse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5138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0.001184725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444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195B6EC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CF7C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E8E7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GO:0032729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852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0A59C9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interferon-gamma production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A5C4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0.001192196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7F7F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2508B9D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B6A8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DDF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GO:0060389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E6F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pathway-restricted SMAD </w:t>
            </w:r>
          </w:p>
          <w:p w14:paraId="76DD8B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phosphorylation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3D13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0.001192196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24CE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4EA5C65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EA2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8A5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GO:0060675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F00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ureteric bud </w:t>
            </w:r>
            <w:r>
              <w:rPr>
                <w:rFonts w:hint="eastAsia"/>
                <w:lang w:eastAsia="zh-CN"/>
              </w:rPr>
              <w:t>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8FC6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0.001192196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CF0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0206201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B6D3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2D0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GO:0045651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A816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5D7DE7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macrophage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2E5B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0.001201025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DD9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58A8642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09BF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1438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GO:0072160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BF8B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nephron tubule epithelial </w:t>
            </w:r>
          </w:p>
          <w:p w14:paraId="426139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60A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0.001201025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6C0F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0.028169949</w:t>
            </w:r>
          </w:p>
        </w:tc>
      </w:tr>
      <w:tr w:rsidR="005D66FF" w14:paraId="5CF1E2D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1602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634C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GO:0072088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8015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nephron </w:t>
            </w:r>
            <w:r>
              <w:rPr>
                <w:rFonts w:hint="eastAsia"/>
                <w:lang w:eastAsia="zh-CN"/>
              </w:rPr>
              <w:t>epithelium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C20A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0.001209455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271F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0.028227937</w:t>
            </w:r>
          </w:p>
        </w:tc>
      </w:tr>
      <w:tr w:rsidR="005D66FF" w14:paraId="7D71254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97A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0BB2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GO:1903362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CBAB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cellular protein </w:t>
            </w:r>
          </w:p>
          <w:p w14:paraId="407191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F18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0.001221639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29B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0.028372543</w:t>
            </w:r>
          </w:p>
        </w:tc>
      </w:tr>
      <w:tr w:rsidR="005D66FF" w14:paraId="5E320F6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B0DC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0BF3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GO:0042391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9718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membrane potential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9DC2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0.001229997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3BF4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0.028427306</w:t>
            </w:r>
          </w:p>
        </w:tc>
      </w:tr>
      <w:tr w:rsidR="005D66FF" w14:paraId="10E58BF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85FA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F715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GO:0061138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1E3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morphogenesis of a </w:t>
            </w:r>
          </w:p>
          <w:p w14:paraId="207962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branching epithelium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C0DF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0.001275144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3A33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0.029327666</w:t>
            </w:r>
          </w:p>
        </w:tc>
      </w:tr>
      <w:tr w:rsidR="005D66FF" w14:paraId="779D1B1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3770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DB1C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GO:0099175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8CE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</w:t>
            </w:r>
            <w:proofErr w:type="spellStart"/>
            <w:r>
              <w:rPr>
                <w:rFonts w:hint="eastAsia"/>
                <w:lang w:eastAsia="zh-CN"/>
              </w:rPr>
              <w:t>postsynapse</w:t>
            </w:r>
            <w:proofErr w:type="spellEnd"/>
            <w:r>
              <w:rPr>
                <w:rFonts w:hint="eastAsia"/>
                <w:lang w:eastAsia="zh-CN"/>
              </w:rPr>
              <w:t xml:space="preserve"> </w:t>
            </w:r>
          </w:p>
          <w:p w14:paraId="34507F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2E1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0.001291593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E29C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0.029420339</w:t>
            </w:r>
          </w:p>
        </w:tc>
      </w:tr>
      <w:tr w:rsidR="005D66FF" w14:paraId="7DDDD06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67A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2941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GO:2001237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B528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extrinsic </w:t>
            </w:r>
          </w:p>
          <w:p w14:paraId="41EDB3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0185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0.001291593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EBF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0.029420339</w:t>
            </w:r>
          </w:p>
        </w:tc>
      </w:tr>
      <w:tr w:rsidR="005D66FF" w14:paraId="6808746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90DA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2508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GO:0001837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B601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epithelial to mesenchymal transition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5FB7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0.001304533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221E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0.029572916</w:t>
            </w:r>
          </w:p>
        </w:tc>
      </w:tr>
      <w:tr w:rsidR="005D66FF" w14:paraId="697CC1B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65C6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702F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GO:0002685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9A7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leukocyte migration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2C49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0.001346844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4FE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0.030326824</w:t>
            </w:r>
          </w:p>
        </w:tc>
      </w:tr>
      <w:tr w:rsidR="005D66FF" w14:paraId="3CFD2AC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217B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822F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GO:0072171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5D6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mesonephric tubule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B571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0.001356992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CF40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0.030326824</w:t>
            </w:r>
          </w:p>
        </w:tc>
      </w:tr>
      <w:tr w:rsidR="005D66FF" w14:paraId="4353633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5F4B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CEBF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GO:0150116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9B87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cell-substrate </w:t>
            </w:r>
          </w:p>
          <w:p w14:paraId="0CBCED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junction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FA77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0.001356992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D8C0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0.030326824</w:t>
            </w:r>
          </w:p>
        </w:tc>
      </w:tr>
      <w:tr w:rsidR="005D66FF" w14:paraId="4C6F2B3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10F4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7D67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43B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embryonic skeletal system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ABA9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0.001391077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C8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0.030654785</w:t>
            </w:r>
          </w:p>
        </w:tc>
      </w:tr>
      <w:tr w:rsidR="005D66FF" w14:paraId="7025B51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DAEC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A152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GO:1990823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D79E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leukemia inhibitory factor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E522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0.001391077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74C1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0.030654785</w:t>
            </w:r>
          </w:p>
        </w:tc>
      </w:tr>
      <w:tr w:rsidR="005D66FF" w14:paraId="750846A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A167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0EAC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GO:1990830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0D8B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cellular response to leukemia </w:t>
            </w:r>
          </w:p>
          <w:p w14:paraId="10A2AB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inhibitory factor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A883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0.001391077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CE3D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0.030654785</w:t>
            </w:r>
          </w:p>
        </w:tc>
      </w:tr>
      <w:tr w:rsidR="005D66FF" w14:paraId="6A64EE9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8C54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9F3E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GO:0043312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1F4E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neutrophil degranulation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062A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0.00141319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8CCB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0.030997903</w:t>
            </w:r>
          </w:p>
        </w:tc>
      </w:tr>
      <w:tr w:rsidR="005D66FF" w14:paraId="77EBA67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21D0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3946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GO:0010822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5604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BEBB6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mitochondrion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D378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0.001421207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C2D1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0.031030091</w:t>
            </w:r>
          </w:p>
        </w:tc>
      </w:tr>
      <w:tr w:rsidR="005D66FF" w14:paraId="25AE227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D04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80DA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GO:0046879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6F8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hormone secretion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BE26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0.001436572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C716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0.031079355</w:t>
            </w:r>
          </w:p>
        </w:tc>
      </w:tr>
      <w:tr w:rsidR="005D66FF" w14:paraId="4F05834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6D21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7FF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GO:0016051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F564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carbohydrate biosynthetic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C4A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0.001436583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705F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0.031079355</w:t>
            </w:r>
          </w:p>
        </w:tc>
      </w:tr>
      <w:tr w:rsidR="005D66FF" w14:paraId="60468C8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897D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950D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GO:0044706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E31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multi-multicellular organism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452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0.001499859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7407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0.032300799</w:t>
            </w:r>
          </w:p>
        </w:tc>
      </w:tr>
      <w:tr w:rsidR="005D66FF" w14:paraId="4F3339B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9B0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88E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GO:0046902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8A2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mitochondrial </w:t>
            </w:r>
          </w:p>
          <w:p w14:paraId="7290B2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membrane permeability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0DF2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0.001529787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1C1A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0.032648507</w:t>
            </w:r>
          </w:p>
        </w:tc>
      </w:tr>
      <w:tr w:rsidR="005D66FF" w14:paraId="433F850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3AC9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40A7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GO:0072028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6042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nephron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180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0.001529787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EA5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0.032648507</w:t>
            </w:r>
          </w:p>
        </w:tc>
      </w:tr>
      <w:tr w:rsidR="005D66FF" w14:paraId="0F193DA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DE5B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64F7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GO:0001657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89F3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ureteric bud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61CC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0.001538134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FC4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0.032679452</w:t>
            </w:r>
          </w:p>
        </w:tc>
      </w:tr>
      <w:tr w:rsidR="005D66FF" w14:paraId="6518D87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5EAD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3B50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GO:0097193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8549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intrinsic apoptotic </w:t>
            </w:r>
          </w:p>
          <w:p w14:paraId="6B7032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signaling </w:t>
            </w:r>
            <w:r>
              <w:rPr>
                <w:rFonts w:hint="eastAsia"/>
                <w:lang w:eastAsia="zh-CN"/>
              </w:rPr>
              <w:t>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57CC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0.001578934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5912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0.033396523</w:t>
            </w:r>
          </w:p>
        </w:tc>
      </w:tr>
      <w:tr w:rsidR="005D66FF" w14:paraId="3BD7516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570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1871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GO:1902410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BD65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mitotic cytokinetic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EC34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0.001619913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A7BB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0.034111011</w:t>
            </w:r>
          </w:p>
        </w:tc>
      </w:tr>
      <w:tr w:rsidR="005D66FF" w14:paraId="217E77C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BDF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9FB2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GO:0008544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8A18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epidermis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E3CF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0.001641444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A2B8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0.034381911</w:t>
            </w:r>
          </w:p>
        </w:tc>
      </w:tr>
      <w:tr w:rsidR="005D66FF" w14:paraId="782E301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C599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AA5A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GO:0070663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5E41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leukocyte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FFFE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0.001647292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C07A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0.034381911</w:t>
            </w:r>
          </w:p>
        </w:tc>
      </w:tr>
      <w:tr w:rsidR="005D66FF" w14:paraId="3927585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F87B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94F2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GO:0072283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B81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metanephric renal</w:t>
            </w:r>
          </w:p>
          <w:p w14:paraId="1E0FC0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vesicle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6472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0.001664049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9340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0.03457934</w:t>
            </w:r>
          </w:p>
        </w:tc>
      </w:tr>
      <w:tr w:rsidR="005D66FF" w14:paraId="63533D0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4FF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BB8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GO:0048705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92E7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skeletal system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C1B5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0.001695529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6C8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0.034824886</w:t>
            </w:r>
          </w:p>
        </w:tc>
      </w:tr>
      <w:tr w:rsidR="005D66FF" w14:paraId="55FB99A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860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69A2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GO:0072163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9B12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mesonephric epithelium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7FE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0.001697916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49B0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0.034824886</w:t>
            </w:r>
          </w:p>
        </w:tc>
      </w:tr>
      <w:tr w:rsidR="005D66FF" w14:paraId="24346DE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42BF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ACE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GO:0072164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8275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mesonephric tubule </w:t>
            </w:r>
            <w:r>
              <w:rPr>
                <w:rFonts w:hint="eastAsia"/>
                <w:lang w:eastAsia="zh-CN"/>
              </w:rPr>
              <w:t>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F29F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0.001697916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DCBC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0.034824886</w:t>
            </w:r>
          </w:p>
        </w:tc>
      </w:tr>
      <w:tr w:rsidR="005D66FF" w14:paraId="38C3B06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69BA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C0E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GO:0060562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420F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epithelial tube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4EAB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0.001755725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0D13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0.035855349</w:t>
            </w:r>
          </w:p>
        </w:tc>
      </w:tr>
      <w:tr w:rsidR="005D66FF" w14:paraId="69B3F0F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3A9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9A68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GO:0000187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B7DB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activation of MAPK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7C39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0.001773119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BBDA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4882283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2FA7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291C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GO:1903897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3C24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PERK-mediated </w:t>
            </w:r>
          </w:p>
          <w:p w14:paraId="5C40FA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unfolded protein response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C640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0.001786862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9635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098C511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4D49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0C81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GO:0019318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DCFA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hexose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86D1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0.001787992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18F5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0B66068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1051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259D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GO:0032386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0A46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intracellular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33B7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0.001811127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00FF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6D737B6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1539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3B1A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GO:0003254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7CBA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membrane depolarization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110F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0.001814411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8AA1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4FA3F95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5325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285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GO:0090151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175E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establishment of protein localization </w:t>
            </w:r>
          </w:p>
          <w:p w14:paraId="6E8C76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mitochondrial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9C56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0.001814411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B0B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6C9B083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A175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376C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GO:2000107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3C21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leukocyte </w:t>
            </w:r>
          </w:p>
          <w:p w14:paraId="17D675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6ED9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0.001814411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8D87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0.035968564</w:t>
            </w:r>
          </w:p>
        </w:tc>
      </w:tr>
      <w:tr w:rsidR="005D66FF" w14:paraId="16B8F6A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97C0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BF40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GO:0032892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1EA7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590897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organic acid </w:t>
            </w:r>
            <w:r>
              <w:rPr>
                <w:rFonts w:hint="eastAsia"/>
                <w:lang w:eastAsia="zh-CN"/>
              </w:rPr>
              <w:t>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B439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0.001829913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04A1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0.036124721</w:t>
            </w:r>
          </w:p>
        </w:tc>
      </w:tr>
      <w:tr w:rsidR="005D66FF" w14:paraId="015B264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DC21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F40B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GO:0051604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6C44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maturation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7D09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0.001851027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EA5F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0.036389921</w:t>
            </w:r>
          </w:p>
        </w:tc>
      </w:tr>
      <w:tr w:rsidR="005D66FF" w14:paraId="15F5CA2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D716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806D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GO:0050673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F117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epithelial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2F3D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0.001880255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4436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0.036811787</w:t>
            </w:r>
          </w:p>
        </w:tc>
      </w:tr>
      <w:tr w:rsidR="005D66FF" w14:paraId="5E74C74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5928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835E5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GO:0070373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C623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725D98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ERK1 and ERK2 cascade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A52A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0.001916951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53DD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0.037303639</w:t>
            </w:r>
          </w:p>
        </w:tc>
      </w:tr>
      <w:tr w:rsidR="005D66FF" w14:paraId="72E0738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0DB8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7B1B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GO:0033673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E1D1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211CEC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9D9D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0.001921125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B488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0.037303639</w:t>
            </w:r>
          </w:p>
        </w:tc>
      </w:tr>
      <w:tr w:rsidR="005D66FF" w14:paraId="78C2F76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E26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EAA3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GO:0007498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CA5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mesoderm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55A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0.001949363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3A04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0.037697454</w:t>
            </w:r>
          </w:p>
        </w:tc>
      </w:tr>
      <w:tr w:rsidR="005D66FF" w14:paraId="099C43C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99FB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54B8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GO:0062197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3F83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cellular response to </w:t>
            </w:r>
          </w:p>
          <w:p w14:paraId="489AF3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chemical stress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730F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0.001988818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38E4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0.038304102</w:t>
            </w:r>
          </w:p>
        </w:tc>
      </w:tr>
      <w:tr w:rsidR="005D66FF" w14:paraId="4240A3E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E029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AF18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GO:0005976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4027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polysaccharide </w:t>
            </w:r>
            <w:r>
              <w:rPr>
                <w:rFonts w:hint="eastAsia"/>
                <w:lang w:eastAsia="zh-CN"/>
              </w:rPr>
              <w:t>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41FF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0.002054017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E1FA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0.039399669</w:t>
            </w:r>
          </w:p>
        </w:tc>
      </w:tr>
      <w:tr w:rsidR="005D66FF" w14:paraId="53DDFE3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DC76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BA5B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GO:0051051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C59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regulation of 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0AED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0.002088176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373A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0.039813163</w:t>
            </w:r>
          </w:p>
        </w:tc>
      </w:tr>
      <w:tr w:rsidR="005D66FF" w14:paraId="2BA2BE5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6F90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311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GO:0010718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D114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epithelial </w:t>
            </w:r>
          </w:p>
          <w:p w14:paraId="09062B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mesenchymal transition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B6B7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0.002100783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9873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0.039813163</w:t>
            </w:r>
          </w:p>
        </w:tc>
      </w:tr>
      <w:tr w:rsidR="005D66FF" w14:paraId="2107B4E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6C87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A314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GO:0030195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5A09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</w:p>
          <w:p w14:paraId="7738A2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blood coagulation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C391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0.002100783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A020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0.039813163</w:t>
            </w:r>
          </w:p>
        </w:tc>
      </w:tr>
      <w:tr w:rsidR="005D66FF" w14:paraId="417DC0A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B315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3B4A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GO:0071692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975C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to </w:t>
            </w:r>
          </w:p>
          <w:p w14:paraId="26B73C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extracellular region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9EAF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0.00215136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BFCF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0.04033926</w:t>
            </w:r>
          </w:p>
        </w:tc>
      </w:tr>
      <w:tr w:rsidR="005D66FF" w14:paraId="5B74A9B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55C0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7FB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GO:0001822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1290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kidney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4439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0.002157026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618D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0.04033926</w:t>
            </w:r>
          </w:p>
        </w:tc>
      </w:tr>
      <w:tr w:rsidR="005D66FF" w14:paraId="1D3EDD7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9FA6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CA02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GO:0046651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CDF5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lymphocyte </w:t>
            </w:r>
            <w:r>
              <w:rPr>
                <w:rFonts w:hint="eastAsia"/>
                <w:lang w:eastAsia="zh-CN"/>
              </w:rPr>
              <w:t>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3E37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0.002157026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EBE1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0.04033926</w:t>
            </w:r>
          </w:p>
        </w:tc>
      </w:tr>
      <w:tr w:rsidR="005D66FF" w14:paraId="7F57ED4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C393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08CF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GO:0005996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0C25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monosaccharide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1329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0.0021626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2444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0.04033926</w:t>
            </w:r>
          </w:p>
        </w:tc>
      </w:tr>
      <w:tr w:rsidR="005D66FF" w14:paraId="2423820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35A2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B9BB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GO:1902107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E27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5C5133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leukocyte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2355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0.002211682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839C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29CEE88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40DF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D776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GO:0030856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F72A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regulation of epithelial </w:t>
            </w:r>
          </w:p>
          <w:p w14:paraId="2924EF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4E4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0.002221658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F597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26270DF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BB39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8ED9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GO:0034103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3470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tissue remodeling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C792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0.002231795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BB9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205E69C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5052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6DE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GO:0030033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54D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microvillus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23B8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0.002245716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606D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75D594D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0D2F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E2D4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GO:0061952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F39E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midbody abscission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2450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0.002245716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2E7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47C59B8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BBD6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B2C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GO:1901673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4D16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mitotic spindle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251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0.002245716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BC16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5E33931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ECB7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4E563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GO:2000811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4D45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regulation of </w:t>
            </w:r>
            <w:proofErr w:type="spellStart"/>
            <w:r>
              <w:rPr>
                <w:rFonts w:hint="eastAsia"/>
                <w:lang w:eastAsia="zh-CN"/>
              </w:rPr>
              <w:t>anoikis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6018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0.002245716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A0CF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0.040766145</w:t>
            </w:r>
          </w:p>
        </w:tc>
      </w:tr>
      <w:tr w:rsidR="005D66FF" w14:paraId="688FD7B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9DC4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7E93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GO:0007411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E413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axon guidance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DB94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0.002273055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EC26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0.041104948</w:t>
            </w:r>
          </w:p>
        </w:tc>
      </w:tr>
      <w:tr w:rsidR="005D66FF" w14:paraId="756CAC6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4A3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062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GO:0008637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F47A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mitochondrial changes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13D9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0.002380795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79BD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0.04288956</w:t>
            </w:r>
          </w:p>
        </w:tc>
      </w:tr>
      <w:tr w:rsidR="005D66FF" w14:paraId="6636E58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1E6F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9DA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GO:0097485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36D4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neuron projection guidance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88A7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0.002394391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9AC9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0.042971101</w:t>
            </w:r>
          </w:p>
        </w:tc>
      </w:tr>
      <w:tr w:rsidR="005D66FF" w14:paraId="5E9954D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0F7D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099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GO:0030900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F9B1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forebrain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094C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0.002405619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B6BD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0.043009699</w:t>
            </w:r>
          </w:p>
        </w:tc>
      </w:tr>
      <w:tr w:rsidR="005D66FF" w14:paraId="4FA4188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58DF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7878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GO:1900047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A47A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regulation of hemostasis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0D9F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0.002422027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B1DE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0.043140251</w:t>
            </w:r>
          </w:p>
        </w:tc>
      </w:tr>
      <w:tr w:rsidR="005D66FF" w14:paraId="11C3891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E63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CC7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GO:0003338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4D27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metanephros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0064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0.002457525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2789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0.043284374</w:t>
            </w:r>
          </w:p>
        </w:tc>
      </w:tr>
      <w:tr w:rsidR="005D66FF" w14:paraId="2C0F1D5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701D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35FD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GO:0006536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3D0E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glutamate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52F0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0.002457525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E4E4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0.043284374</w:t>
            </w:r>
          </w:p>
        </w:tc>
      </w:tr>
      <w:tr w:rsidR="005D66FF" w14:paraId="18C9AB6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E5B4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406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GO:0043552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204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0201BD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phosphatidylinositol 3-kinase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CF8C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0.002457525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5B47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0.043284374</w:t>
            </w:r>
          </w:p>
        </w:tc>
      </w:tr>
      <w:tr w:rsidR="005D66FF" w14:paraId="16B2FC0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C28F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55F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GO:0001823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FBED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mesonephros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CDC4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0.002481453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03D9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0.043470233</w:t>
            </w:r>
          </w:p>
        </w:tc>
      </w:tr>
      <w:tr w:rsidR="005D66FF" w14:paraId="563C57B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7AF8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9DE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GO:0070371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283E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ERK1 and ERK2 cascade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F04C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0.002486428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AAB7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0.043470233</w:t>
            </w:r>
          </w:p>
        </w:tc>
      </w:tr>
      <w:tr w:rsidR="005D66FF" w14:paraId="514D56E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FDEE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C500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GO:0097529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C148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myeloid leukocyte migration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01B7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0.002502472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DA5D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0.043508668</w:t>
            </w:r>
          </w:p>
        </w:tc>
      </w:tr>
      <w:tr w:rsidR="005D66FF" w14:paraId="2623BBA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0B455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70E7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GO:1902110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6008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mitochondrial </w:t>
            </w:r>
          </w:p>
          <w:p w14:paraId="2B2768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membrane permeability involved in </w:t>
            </w:r>
          </w:p>
          <w:p w14:paraId="21D6D2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apoptotic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59A9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0.002512729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D980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0.043508668</w:t>
            </w:r>
          </w:p>
        </w:tc>
      </w:tr>
      <w:tr w:rsidR="005D66FF" w14:paraId="473DAAD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E34A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B52B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GO:0032943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4A78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mononuclear cell proliferation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F1E6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0.002521226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242F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0.043508668</w:t>
            </w:r>
          </w:p>
        </w:tc>
      </w:tr>
      <w:tr w:rsidR="005D66FF" w14:paraId="4D81E13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CFE6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C2FC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GO:1903364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6CF7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cellular </w:t>
            </w:r>
          </w:p>
          <w:p w14:paraId="175031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7A92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0.002528813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4FBF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0.043508668</w:t>
            </w:r>
          </w:p>
        </w:tc>
      </w:tr>
      <w:tr w:rsidR="005D66FF" w14:paraId="5701927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A94B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B01B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2702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fate determination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A44E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0.002534542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706C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0.043508668</w:t>
            </w:r>
          </w:p>
        </w:tc>
      </w:tr>
      <w:tr w:rsidR="005D66FF" w14:paraId="0374DF5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5D14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F03B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GO:0099173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1606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postsynapse</w:t>
            </w:r>
            <w:proofErr w:type="spellEnd"/>
            <w:r>
              <w:rPr>
                <w:rFonts w:hint="eastAsia"/>
                <w:lang w:eastAsia="zh-CN"/>
              </w:rPr>
              <w:t xml:space="preserve">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FEF0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0.002548843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BD2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0.0435962</w:t>
            </w:r>
          </w:p>
        </w:tc>
      </w:tr>
      <w:tr w:rsidR="005D66FF" w14:paraId="5A4AB66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A8DF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9221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GO:0015740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0D2E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C4-dicarboxylate </w:t>
            </w:r>
            <w:r>
              <w:rPr>
                <w:rFonts w:hint="eastAsia"/>
                <w:lang w:eastAsia="zh-CN"/>
              </w:rPr>
              <w:t>transport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BFA8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0.002572897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212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0.043622275</w:t>
            </w:r>
          </w:p>
        </w:tc>
      </w:tr>
      <w:tr w:rsidR="005D66FF" w14:paraId="0E19E7B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441A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C344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GO:0032528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2F07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microvillus organization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3BD0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0.002572897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67F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0.043622275</w:t>
            </w:r>
          </w:p>
        </w:tc>
      </w:tr>
      <w:tr w:rsidR="005D66FF" w14:paraId="2603A73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DB87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EC73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GO:0002573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1BE8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myeloid leukocyte differentiation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AFDB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0.002577988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87E2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0.043622275</w:t>
            </w:r>
          </w:p>
        </w:tc>
      </w:tr>
      <w:tr w:rsidR="005D66FF" w14:paraId="4D3D969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336B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9E01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GO:0048703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B12A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embryonic </w:t>
            </w:r>
            <w:proofErr w:type="spellStart"/>
            <w:r>
              <w:rPr>
                <w:rFonts w:hint="eastAsia"/>
                <w:lang w:eastAsia="zh-CN"/>
              </w:rPr>
              <w:t>viscerocranium</w:t>
            </w:r>
            <w:proofErr w:type="spellEnd"/>
            <w:r>
              <w:rPr>
                <w:rFonts w:hint="eastAsia"/>
                <w:lang w:eastAsia="zh-CN"/>
              </w:rPr>
              <w:t xml:space="preserve">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B350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0.002679578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2EF3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0.045019714</w:t>
            </w:r>
          </w:p>
        </w:tc>
      </w:tr>
      <w:tr w:rsidR="005D66FF" w14:paraId="31049B7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C6A0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16AD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GO:1905383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A72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localization to </w:t>
            </w:r>
            <w:proofErr w:type="spellStart"/>
            <w:r>
              <w:rPr>
                <w:rFonts w:hint="eastAsia"/>
                <w:lang w:eastAsia="zh-CN"/>
              </w:rPr>
              <w:t>presynapse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B1F9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0.002679578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BAF9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0.045019714</w:t>
            </w:r>
          </w:p>
        </w:tc>
      </w:tr>
      <w:tr w:rsidR="005D66FF" w14:paraId="56D3FD4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C3C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3DD8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GO:0009306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9951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secretion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D156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0.002703298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EFA6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0.04525774</w:t>
            </w:r>
          </w:p>
        </w:tc>
      </w:tr>
      <w:tr w:rsidR="005D66FF" w14:paraId="0AECD46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A879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3F06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GO:0120034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E750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plasma membrane </w:t>
            </w:r>
          </w:p>
          <w:p w14:paraId="5C197F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bounded cell projection assembly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2BEA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0.002718017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CEC1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0.045335114</w:t>
            </w:r>
          </w:p>
        </w:tc>
      </w:tr>
      <w:tr w:rsidR="005D66FF" w14:paraId="5530E3B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C1B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DC9E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GO:0051099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ACB7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regulation of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F62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0.002727057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4E55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0.045335114</w:t>
            </w:r>
          </w:p>
        </w:tc>
      </w:tr>
      <w:tr w:rsidR="005D66FF" w14:paraId="25A456C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9D7D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EA98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GO:0016049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E889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growth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F336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0.002739866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8670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0.045388804</w:t>
            </w:r>
          </w:p>
        </w:tc>
      </w:tr>
      <w:tr w:rsidR="005D66FF" w14:paraId="03D4458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A0F1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66F8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GO:0035592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6148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establishment of protein localization </w:t>
            </w:r>
          </w:p>
          <w:p w14:paraId="1114CE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extracellular region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3346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0.002811571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1A4B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0.046414389</w:t>
            </w:r>
          </w:p>
        </w:tc>
      </w:tr>
      <w:tr w:rsidR="005D66FF" w14:paraId="303528C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7CA8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4A00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GO:0034113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EF0B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heterotypic cell-cell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9114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0.002843361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C8D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0.046776195</w:t>
            </w:r>
          </w:p>
        </w:tc>
      </w:tr>
      <w:tr w:rsidR="005D66FF" w14:paraId="45EE012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6A33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534E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GO:0043409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F8EE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negative regulation of MAPK cascade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CFA6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0.002873283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1A7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0.04710489</w:t>
            </w:r>
          </w:p>
        </w:tc>
      </w:tr>
      <w:tr w:rsidR="005D66FF" w14:paraId="19C3704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AF57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ACEB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GO:2001056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632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cysteine-type </w:t>
            </w:r>
          </w:p>
          <w:p w14:paraId="652E76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endopeptidase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76DC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0.002927129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F804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0.047737697</w:t>
            </w:r>
          </w:p>
        </w:tc>
      </w:tr>
      <w:tr w:rsidR="005D66FF" w14:paraId="7E5627E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B846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62CD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GO:0019228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75CD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neuronal action potential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6A06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0.00294211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88D4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0.047737697</w:t>
            </w:r>
          </w:p>
        </w:tc>
      </w:tr>
      <w:tr w:rsidR="005D66FF" w14:paraId="2FD8952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44DF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2D90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GO:0051482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FB06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cytosolic </w:t>
            </w:r>
          </w:p>
          <w:p w14:paraId="363B11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calcium ion concentration involved </w:t>
            </w:r>
          </w:p>
          <w:p w14:paraId="13211D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 phospholipase C-activating G </w:t>
            </w:r>
          </w:p>
          <w:p w14:paraId="78744A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protein-coupled signaling pathway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553C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0.00294211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4CA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0.047737697</w:t>
            </w:r>
          </w:p>
        </w:tc>
      </w:tr>
      <w:tr w:rsidR="005D66FF" w14:paraId="7A2597C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DF6D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6D86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GO:0032740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D732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3EBC2A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interleukin-17 production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AE25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0.00296237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E765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0.047739446</w:t>
            </w:r>
          </w:p>
        </w:tc>
      </w:tr>
      <w:tr w:rsidR="005D66FF" w14:paraId="3493F25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3BB9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3818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GO:0035994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A21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muscle stretch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754B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0.00296237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022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0.047739446</w:t>
            </w:r>
          </w:p>
        </w:tc>
      </w:tr>
      <w:tr w:rsidR="005D66FF" w14:paraId="482CD70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C53D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7DD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GO:1902414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364D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protein localization to cell junction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3ADF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0.002972799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9B62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0.047745114</w:t>
            </w:r>
          </w:p>
        </w:tc>
      </w:tr>
      <w:tr w:rsidR="005D66FF" w14:paraId="2F662BA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4330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173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GO:0001701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D550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in utero </w:t>
            </w:r>
            <w:r>
              <w:rPr>
                <w:rFonts w:hint="eastAsia"/>
                <w:lang w:eastAsia="zh-CN"/>
              </w:rPr>
              <w:t>embryonic development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8B56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0.00305325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7598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0.048654932</w:t>
            </w:r>
          </w:p>
        </w:tc>
      </w:tr>
      <w:tr w:rsidR="005D66FF" w14:paraId="2042CE7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A652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C383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GO:0043123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8D17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positive regulation of I-</w:t>
            </w:r>
            <w:proofErr w:type="spellStart"/>
            <w:r>
              <w:rPr>
                <w:rFonts w:hint="eastAsia"/>
                <w:lang w:eastAsia="zh-CN"/>
              </w:rPr>
              <w:t>kappaB</w:t>
            </w:r>
            <w:proofErr w:type="spellEnd"/>
            <w:r>
              <w:rPr>
                <w:rFonts w:hint="eastAsia"/>
                <w:lang w:eastAsia="zh-CN"/>
              </w:rPr>
              <w:t xml:space="preserve"> </w:t>
            </w:r>
          </w:p>
          <w:p w14:paraId="1AD584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kinase/NF-</w:t>
            </w:r>
            <w:proofErr w:type="spellStart"/>
            <w:r>
              <w:rPr>
                <w:rFonts w:hint="eastAsia"/>
                <w:lang w:eastAsia="zh-CN"/>
              </w:rPr>
              <w:t>kappaB</w:t>
            </w:r>
            <w:proofErr w:type="spellEnd"/>
            <w:r>
              <w:rPr>
                <w:rFonts w:hint="eastAsia"/>
                <w:lang w:eastAsia="zh-CN"/>
              </w:rPr>
              <w:t xml:space="preserve"> signaling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52D6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0.003062692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EA86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0.048654932</w:t>
            </w:r>
          </w:p>
        </w:tc>
      </w:tr>
      <w:tr w:rsidR="005D66FF" w14:paraId="5CE03523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F6F9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AC6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GO:0051783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254D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regulation of nuclear division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26EA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0.003062692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1208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0.048654932</w:t>
            </w:r>
          </w:p>
        </w:tc>
      </w:tr>
      <w:tr w:rsidR="005D66FF" w14:paraId="4C9282D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6366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71F7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GO:0002833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21BD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response </w:t>
            </w:r>
          </w:p>
          <w:p w14:paraId="5C7AFF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to biotic stimulus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AF24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0.003070525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1EED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0.048654932</w:t>
            </w:r>
          </w:p>
        </w:tc>
      </w:tr>
      <w:tr w:rsidR="005D66FF" w14:paraId="3223944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B221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EFE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GO:0072078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63A8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nephron tubule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3CE3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0.003108265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F80D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0.049088771</w:t>
            </w:r>
          </w:p>
        </w:tc>
      </w:tr>
      <w:tr w:rsidR="005D66FF" w14:paraId="2FEE4EC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FB1B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4B11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GO:0044282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FAAE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small molecule catabolic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1386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0.003137055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2FA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6615AB7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5071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2E3C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GO:0043392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E614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negative </w:t>
            </w:r>
            <w:r>
              <w:rPr>
                <w:rFonts w:hint="eastAsia"/>
                <w:lang w:eastAsia="zh-CN"/>
              </w:rPr>
              <w:t>regulation of DNA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9BBF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0.003180846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1F41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50DD613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F5E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AADB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GO:0010952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B0AA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positive regulation of </w:t>
            </w:r>
          </w:p>
          <w:p w14:paraId="2A8443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peptidase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0BE8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0.003181347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D47D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090ACC0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E877D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4A57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GO:0051156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11BF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glucose 6-phosphate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DCC7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0.003182808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D499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018B07B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4248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EA81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GO:0072273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88C3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metanephric nephron </w:t>
            </w:r>
            <w:r>
              <w:rPr>
                <w:rFonts w:hint="eastAsia"/>
                <w:lang w:eastAsia="zh-CN"/>
              </w:rPr>
              <w:t>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B7B5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0.003182808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C2CE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0BC20DF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B3C8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1ED7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GO:0006081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46AC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cellular aldehyde metabolic process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936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0.00320782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8C34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2D2C438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9F3E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2CEE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GO:0055008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D5847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cardiac muscle tissue morphogenesis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4852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0.00320782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9F4B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4D0FCB7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676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A256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GO:1902686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C47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mitochondrial outer membrane </w:t>
            </w:r>
          </w:p>
          <w:p w14:paraId="69D37F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permeabilization involved in </w:t>
            </w:r>
          </w:p>
          <w:p w14:paraId="71C9C9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programmed cell death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364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0.00320782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7177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0.049345171</w:t>
            </w:r>
          </w:p>
        </w:tc>
      </w:tr>
      <w:tr w:rsidR="005D66FF" w14:paraId="0510912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FEB7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BP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C542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GO:0036293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89F2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response to decreased oxygen levels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3A2C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0.003260198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029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0.04998859</w:t>
            </w:r>
          </w:p>
        </w:tc>
      </w:tr>
      <w:tr w:rsidR="005D66FF" w14:paraId="26E6A45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9DBD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6CFE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GO:0098978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7E26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glutamatergic synapse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8925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2.30E-06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6954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0.001239022</w:t>
            </w:r>
          </w:p>
        </w:tc>
      </w:tr>
      <w:tr w:rsidR="005D66FF" w14:paraId="4F3E036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3BB1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12FD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GO:0005911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A6A6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cell-cell junction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581D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4.63E-06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AEF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0.001248923</w:t>
            </w:r>
          </w:p>
        </w:tc>
      </w:tr>
      <w:tr w:rsidR="005D66FF" w14:paraId="7A6F27C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1646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9628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GO:0034703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9C20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cation channel complex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A7CB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1.15E-05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3A08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0.002069221</w:t>
            </w:r>
          </w:p>
        </w:tc>
      </w:tr>
      <w:tr w:rsidR="005D66FF" w14:paraId="1F8BA01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5629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70D7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EAB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focal adhesion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C56C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1.71E-05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EF25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0.002310003</w:t>
            </w:r>
          </w:p>
        </w:tc>
      </w:tr>
      <w:tr w:rsidR="005D66FF" w14:paraId="01196DF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897D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97EE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GO:0030055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FB9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cell-substrate junction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0D6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2.78E-05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8D91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0.002991753</w:t>
            </w:r>
          </w:p>
        </w:tc>
      </w:tr>
      <w:tr w:rsidR="005D66FF" w14:paraId="4720CD9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C5C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953D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GO:0031674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6D89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 band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2E62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5.33E-05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765E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0.004345056</w:t>
            </w:r>
          </w:p>
        </w:tc>
      </w:tr>
      <w:tr w:rsidR="005D66FF" w14:paraId="36816D98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7D28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7831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GO:0034702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FDD3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ion channel complex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AB90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5.64E-05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C7B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0.004345056</w:t>
            </w:r>
          </w:p>
        </w:tc>
      </w:tr>
      <w:tr w:rsidR="005D66FF" w14:paraId="25C575E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5640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837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GO:0070820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8432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tertiary granule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4578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7.04E-05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EEF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0.004743511</w:t>
            </w:r>
          </w:p>
        </w:tc>
      </w:tr>
      <w:tr w:rsidR="005D66FF" w14:paraId="4283476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48F0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4E29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A3A8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cortex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8AC2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8.45E-05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451D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0.005061497</w:t>
            </w:r>
          </w:p>
        </w:tc>
      </w:tr>
      <w:tr w:rsidR="005D66FF" w14:paraId="7C81470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5822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4286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GO:0009925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2AA5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basal plasma membrane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221D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0.000127142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D7B6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0.006226083</w:t>
            </w:r>
          </w:p>
        </w:tc>
      </w:tr>
      <w:tr w:rsidR="005D66FF" w14:paraId="2F6548B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8DF0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5F3A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GO:0030018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5A4B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Z disc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D3D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0.000137097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F8EB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0.006226083</w:t>
            </w:r>
          </w:p>
        </w:tc>
      </w:tr>
      <w:tr w:rsidR="005D66FF" w14:paraId="3BDBB2B9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2A9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4425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GO:0045178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62D8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basal part of cell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247D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0.000138628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FFC9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0.006226083</w:t>
            </w:r>
          </w:p>
        </w:tc>
      </w:tr>
      <w:tr w:rsidR="005D66FF" w14:paraId="018BA4EA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642B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1A4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GO:1990351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4B34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transporter complex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27BE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0.00018734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BB5A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0.007766641</w:t>
            </w:r>
          </w:p>
        </w:tc>
      </w:tr>
      <w:tr w:rsidR="005D66FF" w14:paraId="3CE8505E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252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5DA9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GO:1902495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35B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transmembrane transporter complex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13F1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0.000245075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28BD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0.009434448</w:t>
            </w:r>
          </w:p>
        </w:tc>
      </w:tr>
      <w:tr w:rsidR="005D66FF" w14:paraId="400DD0F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6001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149C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GO:0001726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CF1D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ruffle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BE46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0.000266312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A1BE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0.009568553</w:t>
            </w:r>
          </w:p>
        </w:tc>
      </w:tr>
      <w:tr w:rsidR="005D66FF" w14:paraId="123572A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162A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860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GO:0005903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0AF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brush border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A08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0.000371382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29EB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0.012509703</w:t>
            </w:r>
          </w:p>
        </w:tc>
      </w:tr>
      <w:tr w:rsidR="005D66FF" w14:paraId="2DA3A8C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7CE7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D79F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GO:0097386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7A9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glial cell projection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F82A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0.000567632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7103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0.017995524</w:t>
            </w:r>
          </w:p>
        </w:tc>
      </w:tr>
      <w:tr w:rsidR="005D66FF" w14:paraId="749CF596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E83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AA1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GO:0030016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FF0C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myofibril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920C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0.000675465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FAB9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0.020224446</w:t>
            </w:r>
          </w:p>
        </w:tc>
      </w:tr>
      <w:tr w:rsidR="005D66FF" w14:paraId="2ED6E03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866A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A38B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GO:0030133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322B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transport vesicle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ABD0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0.000840006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6B5C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0.023827321</w:t>
            </w:r>
          </w:p>
        </w:tc>
      </w:tr>
      <w:tr w:rsidR="005D66FF" w14:paraId="22F7CF2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641B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71C4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GO:0030017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9D00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sarcomere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1617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0.000898805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9EF3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0.024220432</w:t>
            </w:r>
          </w:p>
        </w:tc>
      </w:tr>
      <w:tr w:rsidR="005D66FF" w14:paraId="10CC6D3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D2DC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693D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GO:1904724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72EB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tertiary granule lumen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C47E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0.001071161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27B1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0.027490459</w:t>
            </w:r>
          </w:p>
        </w:tc>
      </w:tr>
      <w:tr w:rsidR="005D66FF" w14:paraId="2CF6F06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7B4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1C9A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GO:0033268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50D7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node of Ranvier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9AD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0.001171898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7086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0.028708702</w:t>
            </w:r>
          </w:p>
        </w:tc>
      </w:tr>
      <w:tr w:rsidR="005D66FF" w14:paraId="3BCE6D2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7243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9AD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GO:0043292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9BB6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contractile fiber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B05D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0.001356476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07EA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0.03178561</w:t>
            </w:r>
          </w:p>
        </w:tc>
      </w:tr>
      <w:tr w:rsidR="005D66FF" w14:paraId="79ED71A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3F814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4FA5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GO:0001772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AC8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immunological synapse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147A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0.001488728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9F86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0.033431093</w:t>
            </w:r>
          </w:p>
        </w:tc>
      </w:tr>
      <w:tr w:rsidR="005D66FF" w14:paraId="0A44F34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2D12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2860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GO:0016528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C69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sarcoplasm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68C8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0.002044768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2E9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0.043170171</w:t>
            </w:r>
          </w:p>
        </w:tc>
      </w:tr>
      <w:tr w:rsidR="005D66FF" w14:paraId="4DC63A7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659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096C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GO:0098862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83C7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cluster of actin-based cell projections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FE4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0.002082624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7B49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0.043170171</w:t>
            </w:r>
          </w:p>
        </w:tc>
      </w:tr>
      <w:tr w:rsidR="005D66FF" w14:paraId="5F7DA8C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BD4E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73C7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GO:0001518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AE27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voltage-gated sodium channel complex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2A6A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0.002192404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452A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0.04376261</w:t>
            </w:r>
          </w:p>
        </w:tc>
      </w:tr>
      <w:tr w:rsidR="005D66FF" w14:paraId="17432D8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C0C06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CC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A2B8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GO:0099738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8EB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cortex region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9A71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0.002450383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F7D8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0.047165269</w:t>
            </w:r>
          </w:p>
        </w:tc>
      </w:tr>
      <w:tr w:rsidR="005D66FF" w14:paraId="68BDFEB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3707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2CBF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GO:0045296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B774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cadherin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0ED1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6.76E-07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7843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0.000601778</w:t>
            </w:r>
          </w:p>
        </w:tc>
      </w:tr>
      <w:tr w:rsidR="005D66FF" w14:paraId="2985404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E2DC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2D137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GO:0005126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4F6A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 receptor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C426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2.54E-06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0A059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0.001130048</w:t>
            </w:r>
          </w:p>
        </w:tc>
      </w:tr>
      <w:tr w:rsidR="005D66FF" w14:paraId="21CC455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00D0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5E86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GO:0005125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5127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5EB8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4.75E-06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470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0.00140871</w:t>
            </w:r>
          </w:p>
        </w:tc>
      </w:tr>
      <w:tr w:rsidR="005D66FF" w14:paraId="01E4C6F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8D7C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DD61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GO:0044389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DF52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ubiquitin-like protein ligase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6C20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1.58E-05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477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0.003514042</w:t>
            </w:r>
          </w:p>
        </w:tc>
      </w:tr>
      <w:tr w:rsidR="005D66FF" w14:paraId="432C81A5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B0F2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5CA7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GO:0048018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A533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receptor ligand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C612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4.09E-05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D18D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0.006819046</w:t>
            </w:r>
          </w:p>
        </w:tc>
      </w:tr>
      <w:tr w:rsidR="005D66FF" w14:paraId="65503EDC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765D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DA9C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GO:0098918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B18E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structural constituent of synapse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BEF9F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4.92E-05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88C0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0.006819046</w:t>
            </w:r>
          </w:p>
        </w:tc>
      </w:tr>
      <w:tr w:rsidR="005D66FF" w14:paraId="7B7D9C7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8863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4AD2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GO:0030546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6B77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signaling </w:t>
            </w:r>
            <w:r>
              <w:rPr>
                <w:rFonts w:hint="eastAsia"/>
                <w:lang w:eastAsia="zh-CN"/>
              </w:rPr>
              <w:t>receptor activator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D748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5.36E-05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119B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0.006819046</w:t>
            </w:r>
          </w:p>
        </w:tc>
      </w:tr>
      <w:tr w:rsidR="005D66FF" w14:paraId="2E40C87F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E9A1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E3DF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GO:0031625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1303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ubiquitin protein ligase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7E30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0.000108543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7D9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0.012082534</w:t>
            </w:r>
          </w:p>
        </w:tc>
      </w:tr>
      <w:tr w:rsidR="005D66FF" w14:paraId="35F535F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870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E959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GO:0000774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0B0F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adenyl-nucleotide exchange factor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BA9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0.000151845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A506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0.015024671</w:t>
            </w:r>
          </w:p>
        </w:tc>
      </w:tr>
      <w:tr w:rsidR="005D66FF" w14:paraId="400C669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4AD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2501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GO:0042379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3F8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chemokine receptor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2BF7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0.000239575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C405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0.02104237</w:t>
            </w:r>
          </w:p>
        </w:tc>
      </w:tr>
      <w:tr w:rsidR="005D66FF" w14:paraId="45D276FD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C78B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3A3B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GO:0051400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CCA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BH domain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9B9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0.000264602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F23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0.02104237</w:t>
            </w:r>
          </w:p>
        </w:tc>
      </w:tr>
      <w:tr w:rsidR="005D66FF" w14:paraId="0CA9E210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2BA1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D7D5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GO:0008083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1AD1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growth factor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DB83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0.00028355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290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0.02104237</w:t>
            </w:r>
          </w:p>
        </w:tc>
      </w:tr>
      <w:tr w:rsidR="005D66FF" w14:paraId="371C660B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5226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A945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GO:0045236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9CA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CXCR chemokine receptor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C0A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0.000461316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74C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0.031601052</w:t>
            </w:r>
          </w:p>
        </w:tc>
      </w:tr>
      <w:tr w:rsidR="005D66FF" w14:paraId="7A044A44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8390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5817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GO:0043621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8073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protein </w:t>
            </w:r>
            <w:r>
              <w:rPr>
                <w:rFonts w:hint="eastAsia"/>
                <w:lang w:eastAsia="zh-CN"/>
              </w:rPr>
              <w:t>self-association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CB8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0.000504308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B0BB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0.032078547</w:t>
            </w:r>
          </w:p>
        </w:tc>
      </w:tr>
      <w:tr w:rsidR="005D66FF" w14:paraId="3B311E82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A218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93B6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GO:0003779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C972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actin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3D2D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0.000559822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F8CF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0.033235732</w:t>
            </w:r>
          </w:p>
        </w:tc>
      </w:tr>
      <w:tr w:rsidR="005D66FF" w14:paraId="0AC08BB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6C32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D27B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GO:0098631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EB15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cell adhesion mediator activity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9203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0.000794351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91F0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0.044211892</w:t>
            </w:r>
          </w:p>
        </w:tc>
      </w:tr>
      <w:tr w:rsidR="005D66FF" w14:paraId="7535A8E7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BBCA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613C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GO:0005172</w:t>
            </w:r>
          </w:p>
        </w:tc>
        <w:tc>
          <w:tcPr>
            <w:tcW w:w="3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663B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vascular endothelial growth </w:t>
            </w:r>
          </w:p>
          <w:p w14:paraId="300FD0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factor receptor binding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B8FA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0.000985102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F25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0.048736634</w:t>
            </w:r>
          </w:p>
        </w:tc>
      </w:tr>
      <w:tr w:rsidR="005D66FF" w14:paraId="189BFF01" w14:textId="77777777">
        <w:trPr>
          <w:trHeight w:val="289"/>
        </w:trPr>
        <w:tc>
          <w:tcPr>
            <w:tcW w:w="6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9D89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AAF6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GO:0044548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C5E8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S100 protein binding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64CE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0.000985102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8A9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0.048736634</w:t>
            </w:r>
          </w:p>
        </w:tc>
      </w:tr>
    </w:tbl>
    <w:p w14:paraId="339278DE" w14:textId="77777777" w:rsidR="005D66FF" w:rsidRDefault="005D66FF">
      <w:pPr>
        <w:spacing w:before="240"/>
        <w:rPr>
          <w:rFonts w:cs="Times New Roman"/>
          <w:szCs w:val="24"/>
          <w:lang w:eastAsia="zh-CN"/>
        </w:rPr>
      </w:pPr>
    </w:p>
    <w:p w14:paraId="1533BCA2" w14:textId="77777777" w:rsidR="005D66FF" w:rsidRDefault="005D66FF">
      <w:pPr>
        <w:spacing w:before="240"/>
        <w:rPr>
          <w:rFonts w:cs="Times New Roman"/>
          <w:szCs w:val="24"/>
          <w:lang w:eastAsia="zh-CN"/>
        </w:rPr>
      </w:pPr>
    </w:p>
    <w:p w14:paraId="7CD86079" w14:textId="77777777" w:rsidR="005D66FF" w:rsidRDefault="005D66FF">
      <w:pPr>
        <w:tabs>
          <w:tab w:val="left" w:pos="1922"/>
        </w:tabs>
        <w:rPr>
          <w:lang w:eastAsia="zh-CN"/>
        </w:rPr>
      </w:pPr>
    </w:p>
    <w:p w14:paraId="13FA090E" w14:textId="77777777" w:rsidR="005D66FF" w:rsidRDefault="005D66FF">
      <w:pPr>
        <w:rPr>
          <w:lang w:eastAsia="zh-CN"/>
        </w:rPr>
      </w:pPr>
    </w:p>
    <w:p w14:paraId="7A3A24BD" w14:textId="77777777" w:rsidR="005D66FF" w:rsidRDefault="005D66FF">
      <w:pPr>
        <w:rPr>
          <w:lang w:eastAsia="zh-CN"/>
        </w:rPr>
      </w:pPr>
    </w:p>
    <w:p w14:paraId="23A071E1" w14:textId="77777777" w:rsidR="005D66FF" w:rsidRDefault="005D66FF">
      <w:pPr>
        <w:rPr>
          <w:lang w:eastAsia="zh-CN"/>
        </w:rPr>
      </w:pPr>
    </w:p>
    <w:p w14:paraId="5D3D8B18" w14:textId="77777777" w:rsidR="005D66FF" w:rsidRDefault="005D66FF">
      <w:pPr>
        <w:rPr>
          <w:lang w:eastAsia="zh-CN"/>
        </w:rPr>
      </w:pPr>
    </w:p>
    <w:p w14:paraId="1D0E0711" w14:textId="77777777" w:rsidR="005D66FF" w:rsidRDefault="005D66FF">
      <w:pPr>
        <w:rPr>
          <w:lang w:eastAsia="zh-CN"/>
        </w:rPr>
      </w:pPr>
    </w:p>
    <w:p w14:paraId="3E31C781" w14:textId="77777777" w:rsidR="005D66FF" w:rsidRDefault="005D66FF">
      <w:pPr>
        <w:rPr>
          <w:lang w:eastAsia="zh-CN"/>
        </w:rPr>
      </w:pPr>
    </w:p>
    <w:p w14:paraId="16BF7FC6" w14:textId="77777777" w:rsidR="005D66FF" w:rsidRDefault="005D66FF">
      <w:pPr>
        <w:rPr>
          <w:lang w:eastAsia="zh-CN"/>
        </w:rPr>
      </w:pPr>
    </w:p>
    <w:p w14:paraId="4B959596" w14:textId="77777777" w:rsidR="005D66FF" w:rsidRDefault="005D66FF">
      <w:pPr>
        <w:rPr>
          <w:lang w:eastAsia="zh-CN"/>
        </w:rPr>
      </w:pPr>
    </w:p>
    <w:p w14:paraId="44988059" w14:textId="77777777" w:rsidR="005D66FF" w:rsidRDefault="005D66FF">
      <w:pPr>
        <w:rPr>
          <w:lang w:eastAsia="zh-CN"/>
        </w:rPr>
      </w:pPr>
    </w:p>
    <w:p w14:paraId="29809C8B" w14:textId="77777777" w:rsidR="005D66FF" w:rsidRDefault="005D66FF">
      <w:pPr>
        <w:ind w:firstLine="566"/>
        <w:rPr>
          <w:rFonts w:cs="Times New Roman"/>
          <w:b/>
          <w:szCs w:val="24"/>
        </w:rPr>
      </w:pPr>
    </w:p>
    <w:p w14:paraId="46023B8A" w14:textId="77777777" w:rsidR="005D66FF" w:rsidRDefault="004643B2">
      <w:pPr>
        <w:ind w:firstLine="566"/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eastAsia="SimSun" w:cs="Times New Roman" w:hint="eastAsia"/>
          <w:b/>
          <w:szCs w:val="24"/>
          <w:lang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KEGG analysis of differentially expressed genes between two m</w:t>
      </w:r>
      <w:r>
        <w:rPr>
          <w:rFonts w:cs="Times New Roman" w:hint="eastAsia"/>
          <w:szCs w:val="24"/>
          <w:vertAlign w:val="superscript"/>
          <w:lang w:eastAsia="zh-CN"/>
        </w:rPr>
        <w:t>6</w:t>
      </w:r>
      <w:r>
        <w:rPr>
          <w:rFonts w:cs="Times New Roman" w:hint="eastAsia"/>
          <w:szCs w:val="24"/>
          <w:lang w:eastAsia="zh-CN"/>
        </w:rPr>
        <w:t>A modified subtypes.</w:t>
      </w:r>
    </w:p>
    <w:tbl>
      <w:tblPr>
        <w:tblpPr w:leftFromText="180" w:rightFromText="180" w:vertAnchor="text" w:horzAnchor="page" w:tblpX="1754" w:tblpY="294"/>
        <w:tblOverlap w:val="never"/>
        <w:tblW w:w="8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684"/>
        <w:gridCol w:w="1464"/>
        <w:gridCol w:w="1982"/>
      </w:tblGrid>
      <w:tr w:rsidR="005D66FF" w14:paraId="68275413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B2FC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ID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7CF7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Description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296B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pvalue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EE4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qvalue</w:t>
            </w:r>
            <w:proofErr w:type="spellEnd"/>
          </w:p>
        </w:tc>
      </w:tr>
      <w:tr w:rsidR="005D66FF" w14:paraId="7CFA1495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D13B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hsa00010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D781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Glycolysis / </w:t>
            </w:r>
            <w:r>
              <w:rPr>
                <w:rFonts w:hint="eastAsia"/>
                <w:lang w:eastAsia="zh-CN"/>
              </w:rPr>
              <w:t>Gluconeogenesis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7F35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1.89E-05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3839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0.005046635</w:t>
            </w:r>
          </w:p>
        </w:tc>
      </w:tr>
      <w:tr w:rsidR="005D66FF" w14:paraId="02A6FE71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F496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hsa05410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3FC9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Hypertrophic cardiomyopathy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2ADB1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5.60E-05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248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0.005866933</w:t>
            </w:r>
          </w:p>
        </w:tc>
      </w:tr>
      <w:tr w:rsidR="005D66FF" w14:paraId="3298E501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7BF9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hsa04066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1837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HIF-1 signaling pathway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1F88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6.61E-05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BFE3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0.005866933</w:t>
            </w:r>
          </w:p>
        </w:tc>
      </w:tr>
      <w:tr w:rsidR="005D66FF" w14:paraId="41DB50A1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9617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hsa04215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07D6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Apoptosis - multiple species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B574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0.000140865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446B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0.009378635</w:t>
            </w:r>
          </w:p>
        </w:tc>
      </w:tr>
      <w:tr w:rsidR="005D66FF" w14:paraId="4CA16463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B104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hsa05414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FD34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Dilated </w:t>
            </w:r>
            <w:r>
              <w:rPr>
                <w:rFonts w:hint="eastAsia"/>
                <w:lang w:eastAsia="zh-CN"/>
              </w:rPr>
              <w:t>cardiomyopathy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DA2B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0.000416665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CAAE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0.021831864</w:t>
            </w:r>
          </w:p>
        </w:tc>
      </w:tr>
      <w:tr w:rsidR="005D66FF" w14:paraId="7D071BDD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9509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hsa05230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9A3D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Central carbon metabolism in cancer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3D0F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0.000491864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810E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0.021831864</w:t>
            </w:r>
          </w:p>
        </w:tc>
      </w:tr>
      <w:tr w:rsidR="005D66FF" w14:paraId="0A393788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C4E9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hsa04621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398D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NOD-like receptor signaling pathway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EA8D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0.000632369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314B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0.024058566</w:t>
            </w:r>
          </w:p>
        </w:tc>
      </w:tr>
      <w:tr w:rsidR="005D66FF" w14:paraId="0135AED8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141D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hsa04060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C8CA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Cytokine-cytokine receptor interaction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15CE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0.00074318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260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0.024740073</w:t>
            </w:r>
          </w:p>
        </w:tc>
      </w:tr>
      <w:tr w:rsidR="005D66FF" w14:paraId="41951C10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813D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hsa05412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2DD20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Arrhythmogenic right ventricular cardiomyopathy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DFE8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0.001253878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D976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0.037103052</w:t>
            </w:r>
          </w:p>
        </w:tc>
      </w:tr>
      <w:tr w:rsidR="005D66FF" w14:paraId="2BF36349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270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hsa05418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7DCF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Fluid shear stress and atherosclerosis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826D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0.001576718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A08A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0.038905902</w:t>
            </w:r>
          </w:p>
        </w:tc>
      </w:tr>
      <w:tr w:rsidR="005D66FF" w14:paraId="7D9C5F2B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34B9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hsa05205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C585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Proteoglycans in cancer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9719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0.001669036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B0ED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0.038905902</w:t>
            </w:r>
          </w:p>
        </w:tc>
      </w:tr>
      <w:tr w:rsidR="005D66FF" w14:paraId="00437793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FBDE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hsa00500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9EFA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Starch and </w:t>
            </w:r>
            <w:r>
              <w:rPr>
                <w:rFonts w:hint="eastAsia"/>
                <w:lang w:eastAsia="zh-CN"/>
              </w:rPr>
              <w:t>sucrose metabolism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F9D1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0.001808785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EC09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0.038905902</w:t>
            </w:r>
          </w:p>
        </w:tc>
      </w:tr>
      <w:tr w:rsidR="005D66FF" w14:paraId="74A251A8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4EE1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hsa04061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2ACD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Viral protein interaction with cytokine and cytokine receptor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22D9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0.001899162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0930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0.038905902</w:t>
            </w:r>
          </w:p>
        </w:tc>
      </w:tr>
      <w:tr w:rsidR="005D66FF" w14:paraId="35BDEF44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239F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hsa05222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B577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Small cell lung cancer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C86D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0.002316272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27B7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0.042070601</w:t>
            </w:r>
          </w:p>
        </w:tc>
      </w:tr>
      <w:tr w:rsidR="005D66FF" w14:paraId="14F487DC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90DC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hsa05131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7610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Shigellosis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5D64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0.002560742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F855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0.042070601</w:t>
            </w:r>
          </w:p>
        </w:tc>
      </w:tr>
      <w:tr w:rsidR="005D66FF" w14:paraId="5FE6B923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0CC8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hsa04510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75D9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Focal adhesion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232A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0.002719535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24C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0.042070601</w:t>
            </w:r>
          </w:p>
        </w:tc>
      </w:tr>
      <w:tr w:rsidR="005D66FF" w14:paraId="6E5DFFAF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5962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hsa04390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2BAD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Hippo signaling pathway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B6EC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0.002828616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9D08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0.042070601</w:t>
            </w:r>
          </w:p>
        </w:tc>
      </w:tr>
      <w:tr w:rsidR="005D66FF" w14:paraId="6A7EC113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26BD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hsa04350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30A6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TGF-beta signaling pathway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6D8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0.002843507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577D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0.042070601</w:t>
            </w:r>
          </w:p>
        </w:tc>
      </w:tr>
      <w:tr w:rsidR="005D66FF" w14:paraId="7FCF4C9D" w14:textId="77777777">
        <w:trPr>
          <w:trHeight w:val="289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C1EF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hsa04610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9C6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Complement and coagulation cascades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AF8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0.003132628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72D1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0.043908863</w:t>
            </w:r>
          </w:p>
        </w:tc>
      </w:tr>
    </w:tbl>
    <w:p w14:paraId="4EBB15C0" w14:textId="77777777" w:rsidR="005D66FF" w:rsidRDefault="005D66FF">
      <w:pPr>
        <w:spacing w:before="0" w:after="0"/>
        <w:jc w:val="center"/>
        <w:textAlignment w:val="center"/>
        <w:rPr>
          <w:lang w:eastAsia="zh-CN"/>
        </w:rPr>
      </w:pPr>
    </w:p>
    <w:p w14:paraId="7A3E442F" w14:textId="77777777" w:rsidR="005D66FF" w:rsidRDefault="005D66FF">
      <w:pPr>
        <w:rPr>
          <w:lang w:eastAsia="zh-CN"/>
        </w:rPr>
      </w:pPr>
    </w:p>
    <w:p w14:paraId="41CAAC52" w14:textId="77777777" w:rsidR="005D66FF" w:rsidRDefault="005D66FF">
      <w:pPr>
        <w:rPr>
          <w:lang w:eastAsia="zh-CN"/>
        </w:rPr>
      </w:pPr>
    </w:p>
    <w:p w14:paraId="17419956" w14:textId="77777777" w:rsidR="005D66FF" w:rsidRDefault="005D66FF">
      <w:pPr>
        <w:tabs>
          <w:tab w:val="left" w:pos="1850"/>
        </w:tabs>
        <w:rPr>
          <w:rFonts w:cs="Times New Roman"/>
          <w:b/>
          <w:szCs w:val="24"/>
        </w:rPr>
      </w:pPr>
    </w:p>
    <w:p w14:paraId="4AA44006" w14:textId="77777777" w:rsidR="005D66FF" w:rsidRDefault="005D66FF">
      <w:pPr>
        <w:tabs>
          <w:tab w:val="left" w:pos="1850"/>
        </w:tabs>
        <w:rPr>
          <w:rFonts w:cs="Times New Roman"/>
          <w:b/>
          <w:szCs w:val="24"/>
        </w:rPr>
      </w:pPr>
    </w:p>
    <w:p w14:paraId="1A390079" w14:textId="77777777" w:rsidR="005D66FF" w:rsidRDefault="004643B2">
      <w:pPr>
        <w:tabs>
          <w:tab w:val="left" w:pos="1850"/>
        </w:tabs>
        <w:rPr>
          <w:rFonts w:cs="Times New Roman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SimSun" w:cs="Times New Roman" w:hint="eastAsia"/>
          <w:b/>
          <w:szCs w:val="24"/>
          <w:lang w:eastAsia="zh-CN"/>
        </w:rPr>
        <w:t>Table</w:t>
      </w:r>
      <w:r>
        <w:rPr>
          <w:rFonts w:cs="Times New Roman"/>
          <w:b/>
          <w:szCs w:val="24"/>
        </w:rPr>
        <w:t xml:space="preserve"> </w:t>
      </w:r>
      <w:r>
        <w:rPr>
          <w:rFonts w:eastAsia="SimSun" w:cs="Times New Roman" w:hint="eastAsia"/>
          <w:b/>
          <w:szCs w:val="24"/>
          <w:lang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eastAsia="SimSun"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szCs w:val="24"/>
          <w:lang w:eastAsia="zh-CN"/>
        </w:rPr>
        <w:t>Identification of m6A-related gene subtypes.</w:t>
      </w:r>
    </w:p>
    <w:tbl>
      <w:tblPr>
        <w:tblW w:w="81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9"/>
        <w:gridCol w:w="2320"/>
      </w:tblGrid>
      <w:tr w:rsidR="005D66FF" w14:paraId="353704EA" w14:textId="77777777">
        <w:trPr>
          <w:trHeight w:val="278"/>
        </w:trPr>
        <w:tc>
          <w:tcPr>
            <w:tcW w:w="58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D3D0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ID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FABD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geneCluster</w:t>
            </w:r>
            <w:proofErr w:type="spellEnd"/>
          </w:p>
        </w:tc>
      </w:tr>
      <w:tr w:rsidR="005D66FF" w14:paraId="6C7D99A9" w14:textId="77777777">
        <w:trPr>
          <w:trHeight w:val="278"/>
        </w:trPr>
        <w:tc>
          <w:tcPr>
            <w:tcW w:w="58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C461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TCGA_TCGA-FB-AAQ1</w:t>
            </w:r>
          </w:p>
        </w:tc>
        <w:tc>
          <w:tcPr>
            <w:tcW w:w="23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F037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A5D63B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CC6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D542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24750A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C7DC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5072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3A194C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EF0B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TCGA_TCGA-FB-A5VM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9F34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CECF94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D488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TCGA_TCGA-HZ-8315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8C49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7C6A7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2539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2BCD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3C4246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0DFE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E74E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0E496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B4DC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7FFC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2BD04C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23B1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TCGA_TCGA-YH-A8SY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6683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FAAD81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6BFA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TCGA_TCGA-M8-A5N4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7564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2A41E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2FA1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5DF9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08BB7D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2FCE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1AA7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C7BC6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17CA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TCGA_TCGA-PZ-A5RE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C940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4475BF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94BE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TCGA_TCGA-HV-A7OL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CF5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1C64F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9F8A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8818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C9E908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59EB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TCGA_TCGA-H6-A45N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BC79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E9E10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B68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86DD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94970E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6AFD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83C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F1EF31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7E01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DF7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6E7B2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604E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AFCD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4CCF7D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76B5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TCGA_TCGA-F2-6879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1AC3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B7BC1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4C404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TCGA_TCGA-3A-A9IV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4BC4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1AAD9A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B83F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TCGA_TCGA-HZ-8519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71E6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E44F61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6CC9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8CCA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A27481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1DE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TCGA_TCGA-HV-AA8V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E18E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040C40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0648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TCGA_TCGA-Q3-A5QY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1F85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E369C9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E1D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TCGA_TCGA-HZ-A9TJ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A60C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2BAE5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135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140C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35499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D30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TCGA_TCGA-H6-8124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D51A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4A661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9728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TCGA_TCGA-3E-AAAY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FE92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BA97A6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3CA7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TCGA_TCGA-LB-A8F3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E643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A5701A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C913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FA8F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EB027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E7A8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TCGA_TCGA-YY-A8LH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26FD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FF036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CA7F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922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72751C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31E5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TCGA_TCGA-FB-A78T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3F29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D81DB4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7980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TCGA_TCGA-2J-AAB8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504C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2951E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C4E1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TCGA_TCGA-FB-A4P6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1DB8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DADDE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3742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0070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A21602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7FFC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02BD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03EA2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72F0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C64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453358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39F62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TCGA_TCGA-XN-A8T5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A48A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0D8DA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386D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DA41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43949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0108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TCGA_TCGA-L1-A7W4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BC84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40AA4E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85C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F7D0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ED426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64D6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799F9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3BE9C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1805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9488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2614E4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851C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TCGA_TCGA-IB-8127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9738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144DF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0466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TCGA_TCGA-XN-A8T3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E71B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CF11AE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FEB7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C4E0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B2450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A2B2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AC0E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DBA85C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104C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40B05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6F0F6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AADA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TCGA_TCGA-HZ-8317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852F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A2FA2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AF0E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E7E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4D756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62D6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TCGA_TCGA-F2-6880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DEDD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EB2DAA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23CF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TCGA_TCGA-2L-AAQJ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D1FB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0EF285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79ED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9D70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C3EE1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EB7F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8823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BC0308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915B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635B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2F0692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7132F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TCGA_TCGA-HV-AA8X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179D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D10A90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FE62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TCGA_TCGA-HZ-A77Q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0703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E6F23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30BA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43A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6CE67F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6BC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TCGA_TCGA-HZ-7289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DABE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176C2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77690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0482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6D55A7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9D5E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TCGA_TCGA-RB-AA9M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3B52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3F9CC9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FB61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E359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1DEECA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2AAE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61F4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AB77B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28AC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6097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3B6E57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1BCF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FA8B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563AC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8F01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TCGA_TCGA-HZ-A4BH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3730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832F65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189B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TCGA_TCGA-Q3-AA2A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0086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40896F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215E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33D1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EAEAB3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94218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D605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39B66A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EC48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9ECF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16B27B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BEE1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TCGA_TCGA-LB-A9Q5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EC1E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DC6FE5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DE709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TCGA_TCGA-HZ-A8P0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9323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AE2C79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1867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4E10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6A692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0F4B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C5B2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27C74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50B3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02B6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63021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147E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TCGA_TCGA-HZ-A49G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49C0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662736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542E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TCGA_TCGA-S4-A8RP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8618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30C20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F2A7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TCGA_TCGA-HZ-A49H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0F40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B5CE34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9156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9FD9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E3F01D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88F6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TCGA_TCGA-HZ-A8P1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60FF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C32C6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35B6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TCGA_TCGA-2J-AABV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9A8A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9B7C30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8A63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0C6C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774F96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C1BE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TCGA_TCGA-FB-AAPZ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B088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499A68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091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1D49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773A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95E8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1BC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26409D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0C3F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FED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92200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DA6C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TCGA_TCGA-2J-AABF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70EF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47F9E6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E457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FDE67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E70745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ECA5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8B19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A89676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2C3C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2236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D5812C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5004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D408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0DA11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D496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TCGA_TCGA-HZ-8001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8E9C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C5DCA5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EAA9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TCGA_TCGA-3E-AAAZ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683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831FA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27A7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5748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23F89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61DB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3CFF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C5D124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05BB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E528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77672F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931A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7B6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4DA28F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2575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TCGA_TCGA-HZ-A77P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27ED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C87F35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614E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1764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E7962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8F84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EC8C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BA86E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78FE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E69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AF86E8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5CA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D492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8EA0AD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B656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TCGA_TCGA-HZ-7922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1655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03F1E8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AE62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TCGA_TCGA-IB-A6UF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0E28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4F95D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83F3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TCGA_TCGA-OE-A75W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1875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2AC931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3542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TCGA_TCGA-3A-A9IZ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38EB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59F075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9368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16B8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46912E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EA49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TCGA_TCGA-F2-7276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0E23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546992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6E4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7193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E02576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6EB4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172C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C3C8E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DED7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TCGA_TCGA-US-A77J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FDB9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046249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FE79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8A86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F5BFCA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5F2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TCGA_TCGA-RB-A7B8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66A1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08A7E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F7EE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TCGA_TCGA-IB-A6UG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7C02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41C028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33D8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TCGA_TCGA-3A-A9J0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0202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E7E088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99A2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TCGA_TCGA-IB-AAUQ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0B31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CF0A2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8EE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TCGA_TCGA-FB-A7DR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954D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3E3A53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C541A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7462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D3A2AC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6AD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TCGA_TCGA-HZ-7918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8C94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0D05D3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87F6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0C31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F53EAE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94D9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5C77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68E10D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67BB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8168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60875E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295D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EC3D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46773E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A063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TCGA_TCGA-FB-AAPP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08C4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08141A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D787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TCGA_TCGA-F2-A7TX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71F2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B291F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C01E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6779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D0B905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97C2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TCGA_TCGA-F2-A44H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0A7A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3E8EE0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C56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TCGA_TCGA-IB-7644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75EBE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65A11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FE0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TCGA_TCGA-3A-A9IB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4703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D820D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E2295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TCGA_TCGA-IB-AAUW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584E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8A1414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712D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TCGA_TCGA-HZ-7919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F40C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7C22B7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5154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TCGA_TCGA-F2-7273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1BC0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0ABC7A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0B08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4059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CF1E13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1669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CF5B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994B2B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591B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734E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1B0915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981D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A6D7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177279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C451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TCGA_TCGA-Z5-AAPL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8E2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05D87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35D4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TCGA_TCGA-HZ-A4BK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3157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ED6BA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4E12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32B24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462850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4728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D675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19034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960F2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CFE1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6E5853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9F8E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TCGA_TCGA-IB-A7M4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2747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D8025F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3491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CA6B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4182D6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3CB6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TCGA_TCGA-LB-A7SX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368E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8B845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9238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A0E55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E3708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5FCA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TCGA_TCGA-HV-A7OP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D553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2434DF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61E7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TCGA_TCGA-IB-7652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01CD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470993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1386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2D00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0BF8A6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B251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TCGA_TCGA-US-A774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FE02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E405D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2CA5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TCGA_TCGA-IB-8126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DF69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9435D3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C157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TCGA_TCGA-F2-A44G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3C66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60965D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5AF5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TCGA_TCGA-IB-AAUV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76A0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328D4D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94C1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TCGA_TCGA-FB-AAQ3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D3D1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8F327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7A76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TCGA_TCGA-RL-AAAS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27AF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24CC82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900E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5FD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ADDA1F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799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TCGA_TCGA-XD-AAUI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4A2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DB0DBB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9A99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TCGA_TCGA-2J-AABK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F352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CED78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E975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TCGA_TCGA-FB-A545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3EA2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53162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3A31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TCGA_TCGA-3A-A9IJ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73E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9F4D8C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8496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TCGA_TCGA-F2-A8YN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A13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9562D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2D72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TCGA_TCGA-HZ-A49I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9476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50E1DC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FE3E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TCGA_TCGA-HV-A5A4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B677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71F569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9A14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TCGA_TCGA-HZ-8636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0B49E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D915E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49F5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4C2E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A37102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E36A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TCGA_TCGA-FB-A4P5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79C9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DDD4C2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7281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TCGA_TCGA-2L-AAQA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EE52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EC77A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BF809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TCGA_TCGA-H8-A6C1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4BD1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1BF0EB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B8CA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TCGA_TCGA-2J-AABP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3DAA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16D71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A3EE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TCGA_TCGA-US-A77G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0C04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C357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4710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TCGA_TCGA-IB-A7LX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5AC1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4AEC8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1093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TCGA_TCGA-IB-7891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024F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9BDD7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5EA6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TCGA_TCGA-YB-A89D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285E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1D6B4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01158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TCGA_TCGA-IB-A5SQ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4AA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45E3A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A3F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TCGA_TCGA-FB-AAPQ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423D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737E5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3B5F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CC7A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AF5B7A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C1E6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BC7C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C9999E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923B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GSE28735geoMatrix_GSM711908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096CA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E08289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B23A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73F1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9EEDAF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09F0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5E97B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8CC3C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52F1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6D8E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BD183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4089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DA9C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706321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56F0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GSE28735geoMatrix_GSM711918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54C4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9C2B40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BC6B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7140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EB6D6E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813D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29A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D7360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5F9F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732EC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95A1DB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096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D556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361D5B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3351E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GSE28735geoMatrix_GSM711928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DA8D0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5A3A5D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4F69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93EA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EEF09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1E34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CFDA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C61FBF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170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95EA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32ACC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0CB8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0A46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7CEC6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1BEB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2820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BDEB07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86A51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77D2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35A26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2526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3E9DB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5D491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49F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6170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9F8D28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C90A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B273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D28F14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B22F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GSE28735geoMatrix_GSM711948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E5AC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257F13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CBB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7AE2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DAB705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D1B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9B4B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E748ED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2B95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8C1E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AF3C4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9911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366A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FBE5B9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A7C0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GSE28735geoMatrix_GSM711958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85CA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C1855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CA7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51AF5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9BFC9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2411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C8C0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4E72D8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36BF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4DCE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058108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CB70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7CB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A9A46D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7F8BB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GSE28735geoMatrix_GSM711968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103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11FDAE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9BF7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75A3F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AC766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1C9A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57FDB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6803C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46EDA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1764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8BFA9E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65A3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4FF6E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E7191B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6B0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GSE28735geoMatrix_GSM711978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19A2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188957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F002F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AF27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5B55F9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DB66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F630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AE56E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2022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GSE28735geoMatrix_GSM711984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E7E0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90FADC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4870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05D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95766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897C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GSE28735geoMatrix_GSM711988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223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CCBC8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ECC9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GSE28735geoMatrix_GSM711990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02C85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35450A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6931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GSE28735geoMatrix_GSM711992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821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EF19C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A687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GSE57495geoMatrix_GSM1383778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B2F1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EB9200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BD82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4DB8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E3F0FB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0F1D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E08A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D39504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4B13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3EF4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6BDC69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C928A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287F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0335E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78FE2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BE4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EA1E01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BD5B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6FC3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4DCC29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1E9F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DB01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7AFEC1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22B64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B8D4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1FA85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019F0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3EAA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3FBBD0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8A63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05F7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F9064A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8FA8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33E9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670CA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714BA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6F42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21E978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95C85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8714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597437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A72B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47F5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F390B1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03985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96F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9F82CB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6AC1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7EDD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4457D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D83D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C89D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409E48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E9CB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1EF7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4BDCE2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9118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7864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ADFBA0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997A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F457F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BE2E18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F199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GSE57495geoMatrix_GSM1383799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A465D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6BA782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F414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C70F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CA26FE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A012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E3A0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617D00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AAF0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D03F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5707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9432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53B5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BDCC8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C792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52637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1190D5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5D29A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1372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B1498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20E14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6F16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00A64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DBF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815E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F56054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F6ED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03D6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60A2B7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15EC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GSE57495geoMatrix_GSM1383809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1EFE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3DB139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3143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01E5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519041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8B61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243B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F87132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BDF3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2A51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479A6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F732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4676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337A4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FACFF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08DD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64C157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E651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D285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93715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E07B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F588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FD4B30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7132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996C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77428A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E5EDD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GSE57495geoMatrix_GSM1383818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E2FF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5E09DA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47B4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E2AB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59A252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0DFEE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F8532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4F3220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9129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FCAF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BC466E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6C31B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BD146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C25261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AC30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DB67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694249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3272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6563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B38A7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4D49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FDB2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24349E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D4DDC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4C617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AEF13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77D8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A915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981B7F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699C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AF92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ED474B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7B32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GSE57495geoMatrix_GSM1383829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532C3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8EB32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8DF53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0637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C649B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7CCF1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20937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58395A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0609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9829A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84CFA6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1136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69AE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9C91F0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2FF2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8650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1C33FB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B7FB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3935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B6249F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70DE6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11A7E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AC41EC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BD54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576B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52D81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DDE6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E662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CADBE7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3975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GSE57495geoMatrix_GSM1383839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4B52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6DFBB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70DC4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GSE57495geoMatrix_GSM1383840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011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F570BF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5E0C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00F22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C1E69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7249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E7D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A2D4B3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B75B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GSE62452geoMatrix_GSM1527109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4251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2A169C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AAC2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FE87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D251E4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64ED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E64D0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101CDF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07F18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CA5A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40D2AC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481D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AC38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35F426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2F079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43B4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C9C3EC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2F7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526FE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2FABB4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1FFDF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35E47F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C0B644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EF34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B5B5C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581F55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352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48877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0B89E3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ADCF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GSE62452geoMatrix_GSM1527129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0E1E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3C5658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9A542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B7AD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A6B587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58F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00C3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09BFDE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2C9B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64BC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14DC6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685BE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99EC8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3D53F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57321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GSE62452geoMatrix_GSM1527139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2915F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C9005E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CB08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0DC0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C489C4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405CC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34AF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978734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9FCC4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6C5E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497D28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EC3F1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3E3C2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1112B3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5789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GSE62452geoMatrix_GSM1527149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A0EF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F58747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B3A0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GSE62452geoMatrix_GSM1527151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1DEEA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54D285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7831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FF82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DC0B08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15E5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5CBCB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FF868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4091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14AB3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8C8708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DDCB5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GSE62452geoMatrix_GSM1527159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CEF6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80F5A4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90B4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5BBA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279DEC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0841F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D6B2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B84D67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64B01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C451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6DDFCE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2444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68E31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C55DC9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3CA95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GSE62452geoMatrix_GSM1527169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99D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3577ED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FB3E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99AB9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5E9EA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A9DB8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582A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D7238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2F88D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485AF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79CD9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7BC64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72FE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75E1EA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60CCA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98436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CE9EE1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C9F56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D783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55C37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60463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72A5F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73F67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391B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EE4F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BE5BD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C22F4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9CBC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55EAB9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7A934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5A04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2DE232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EA25C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B961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76B1D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F827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069B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91B374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914B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08DD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94A9F5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25B1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1B74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85C472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D0C5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GSE62452geoMatrix_GSM1527199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3E054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0D6CBD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23B5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C8C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DFE36F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56B9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919CDE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807923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90A1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7FC72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0DA4BB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81DFB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6F3F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DB4C16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96D68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B03A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A32D6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6CDD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GSE62452geoMatrix_GSM1527209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67D6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2D236A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115C4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0DC8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B3F40B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88C36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BCE2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C07CF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A31D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A5051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EA20C0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882D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4008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7A46B8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B597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8BAE2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D28F2D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BEDD3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A39240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2D68FE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F926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441B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5DD1BF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5ADA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755F7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0185EF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87DA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D485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56ECE2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00EB6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5379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714434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E7FA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84A0A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7BAD2A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6579A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GSE62452geoMatrix_GSM1527228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F979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09455E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3106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GSE62452geoMatrix_GSM1527230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D313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5561CA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B173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GSE62452geoMatrix_GSM1527232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A7543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3D0AE9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9694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GSE62452geoMatrix_GSM1527234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C8FE4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5B5838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C75A0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D5CA0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D2EA5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83C95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CF7B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714C37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7546B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2630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F0F541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9B6E0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D87BB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7CE66B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1A58D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CFF3F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18BF20A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46CE6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GSE85916geoMatrix_GSM2287309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69E6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538331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5416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FDC33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A5F2D0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0D90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66307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12CB18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4F95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1D901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9A91D8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A310E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CB989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44B058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DE09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2BB8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546488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1F901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E794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0F07F5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5890D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B9A4B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23390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52AA7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6259F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CEDBEB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5037A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75028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A0BF59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BB5B7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GSE85916geoMatrix_GSM2287319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B1836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440AB5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D8970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26380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A608A5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F98B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5F4ED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991004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A7E53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11AF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1440D0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C419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142E6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896F3D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AB41A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7369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0962E7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159DC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53B6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953844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81D2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76D84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B3A74D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05FD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F2E9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AC0D2E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A1928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036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30846D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6753B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GSE85916geoMatrix_GSM2287329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025F2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AC2F71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915A8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4AB30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1F728E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8F497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020E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62F6AE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E7E7A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AFAA9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5092435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24B47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2B70C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55DE52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2DE0D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1713C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5159E5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2CBD6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6A96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87462D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67F4D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291E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B597A0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0005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EF534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22A8AB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2ABCFE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5313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E0890F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51976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GSE85916geoMatrix_GSM2287339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E4511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A059B6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AF107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C1704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1DEBDE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28D56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90AA3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B98B11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26EF3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B3538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86EF42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BCDD48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5E58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458872E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98E55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A21E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53637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AC48C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6FE93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D5DBEA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1B765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97C49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CB45023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67F8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C03B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DD543D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7327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GSE85916geoMatrix_GSM2287348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C522D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161245F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7F3A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GSE85916geoMatrix_GSM2287349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56C47F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DBD07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140AF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F6BDC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39AA230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D936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FF569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7F76C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0E3ED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8CED7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A3C36B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FD7EB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F265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CD046FF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0B142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1196B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271482D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406D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C59C9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F96E1A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BC72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44B9C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488DDD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A5AA0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B9EB6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CD615D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B3012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41228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B1FC52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C11BF6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GSE85916geoMatrix_GSM2287359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FE9103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DF9C4D2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DA50D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5C176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BDDC43D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008B4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9ECC8B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956661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BE403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B3231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30DE73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97BC2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18F8CE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BCDA3F5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6C87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9A9E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28ED0F4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17CAC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CA961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0D31988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6FFA9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ED975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BF1810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8729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58D50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7AB1C7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EEC8D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9B08B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65E8417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A6EF68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GSE85916geoMatrix_GSM2287369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DF4DDA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FF445EB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25089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C75AD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0C192A47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2B061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9653C9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CDF1AD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779AC5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793B2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686C004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166601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54066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69D354C6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81131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58D8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</w:tr>
      <w:tr w:rsidR="005D66FF" w14:paraId="74D923BE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681CE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289B43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7DE8A1B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3D1806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CF7C8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2D4A7CA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914B3D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0047F0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31CBEFB9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35D5E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5C2A34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597D7A1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B8562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CE4772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65AE040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37EEAA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CBCBE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4EEA880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599D9C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0069DF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07D0B25C" w14:textId="77777777">
        <w:trPr>
          <w:trHeight w:val="262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720DE7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8C0CB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  <w:tr w:rsidR="005D66FF" w14:paraId="5F7182AB" w14:textId="77777777">
        <w:trPr>
          <w:trHeight w:val="278"/>
        </w:trPr>
        <w:tc>
          <w:tcPr>
            <w:tcW w:w="58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5719C8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GSE85916geoMatrix_GSM2287383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850DDB" w14:textId="77777777" w:rsidR="005D66FF" w:rsidRDefault="004643B2">
            <w:pPr>
              <w:spacing w:before="0" w:after="0"/>
              <w:jc w:val="center"/>
              <w:textAlignment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</w:tr>
    </w:tbl>
    <w:p w14:paraId="20AEBA7B" w14:textId="77777777" w:rsidR="005D66FF" w:rsidRDefault="005D66FF">
      <w:pPr>
        <w:tabs>
          <w:tab w:val="left" w:pos="1850"/>
        </w:tabs>
        <w:rPr>
          <w:rFonts w:cs="Times New Roman"/>
          <w:szCs w:val="24"/>
          <w:lang w:eastAsia="zh-CN"/>
        </w:rPr>
      </w:pPr>
    </w:p>
    <w:sectPr w:rsidR="005D66FF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8C184" w14:textId="77777777" w:rsidR="004643B2" w:rsidRDefault="004643B2">
      <w:pPr>
        <w:spacing w:before="0" w:after="0"/>
      </w:pPr>
      <w:r>
        <w:separator/>
      </w:r>
    </w:p>
  </w:endnote>
  <w:endnote w:type="continuationSeparator" w:id="0">
    <w:p w14:paraId="6B939D8A" w14:textId="77777777" w:rsidR="004643B2" w:rsidRDefault="004643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B141" w14:textId="77777777" w:rsidR="005D66FF" w:rsidRDefault="004643B2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F5858" wp14:editId="6F1D178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A2DAE3" w14:textId="77777777" w:rsidR="005D66FF" w:rsidRDefault="004643B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672A" w14:textId="77777777" w:rsidR="005D66FF" w:rsidRDefault="004643B2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A1CCE71" wp14:editId="4E289FA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0019814" w14:textId="77777777" w:rsidR="005D66FF" w:rsidRDefault="004643B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F159" w14:textId="77777777" w:rsidR="004643B2" w:rsidRDefault="004643B2">
      <w:pPr>
        <w:spacing w:before="0" w:after="0"/>
      </w:pPr>
      <w:r>
        <w:separator/>
      </w:r>
    </w:p>
  </w:footnote>
  <w:footnote w:type="continuationSeparator" w:id="0">
    <w:p w14:paraId="4C2518CF" w14:textId="77777777" w:rsidR="004643B2" w:rsidRDefault="004643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07C0" w14:textId="77777777" w:rsidR="005D66FF" w:rsidRDefault="004643B2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E2E2" w14:textId="77777777" w:rsidR="005D66FF" w:rsidRDefault="004643B2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812136" wp14:editId="7FE3C4CB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1F8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643B2"/>
    <w:rsid w:val="004735C8"/>
    <w:rsid w:val="004947A6"/>
    <w:rsid w:val="004961FF"/>
    <w:rsid w:val="00517A89"/>
    <w:rsid w:val="005250F2"/>
    <w:rsid w:val="00593EEA"/>
    <w:rsid w:val="005A5EEE"/>
    <w:rsid w:val="005D66FF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2B04A57"/>
    <w:rsid w:val="441D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79CC92"/>
  <w15:docId w15:val="{8AF3BC94-03AA-4C18-89A3-27DF2DE4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eastAsiaTheme="minorHAnsi"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eastAsiaTheme="minorHAnsi" w:cstheme="minorBidi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40</Pages>
  <Words>8107</Words>
  <Characters>46214</Characters>
  <Application>Microsoft Office Word</Application>
  <DocSecurity>0</DocSecurity>
  <Lines>385</Lines>
  <Paragraphs>108</Paragraphs>
  <ScaleCrop>false</ScaleCrop>
  <Company/>
  <LinksUpToDate>false</LinksUpToDate>
  <CharactersWithSpaces>54213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2021-09-06T11:17:00Z</dcterms:created>
  <dcterms:modified xsi:type="dcterms:W3CDTF">2021-09-06T11:17:00Z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