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7777777" w:rsidR="00654E8F" w:rsidRPr="009C550B" w:rsidRDefault="00654E8F" w:rsidP="0001436A">
      <w:pPr>
        <w:pStyle w:val="SupplementaryMaterial"/>
        <w:rPr>
          <w:b w:val="0"/>
        </w:rPr>
      </w:pPr>
      <w:r w:rsidRPr="009C550B">
        <w:t>Supplementary Material</w:t>
      </w:r>
    </w:p>
    <w:p w14:paraId="63D7C2B0" w14:textId="77777777" w:rsidR="00994A3D" w:rsidRPr="009C550B" w:rsidRDefault="00994A3D" w:rsidP="001658FC">
      <w:pPr>
        <w:pStyle w:val="2"/>
        <w:numPr>
          <w:ilvl w:val="0"/>
          <w:numId w:val="0"/>
        </w:numPr>
        <w:ind w:left="567" w:hanging="567"/>
      </w:pPr>
      <w:r w:rsidRPr="009C550B">
        <w:t>Supplementary Figures</w:t>
      </w:r>
    </w:p>
    <w:p w14:paraId="7B65BC41" w14:textId="204F13F8" w:rsidR="00DE23E8" w:rsidRDefault="00060D68" w:rsidP="00654E8F">
      <w:pPr>
        <w:spacing w:before="240"/>
        <w:rPr>
          <w:rFonts w:cs="Times New Roman"/>
          <w:bCs/>
          <w:szCs w:val="24"/>
        </w:rPr>
      </w:pPr>
      <w:r>
        <w:rPr>
          <w:rFonts w:cs="Times New Roman"/>
          <w:noProof/>
          <w:szCs w:val="24"/>
          <w:lang w:eastAsia="ko-KR"/>
        </w:rPr>
        <w:drawing>
          <wp:inline distT="0" distB="0" distL="0" distR="0" wp14:anchorId="1943B0EA" wp14:editId="7853FC77">
            <wp:extent cx="6111240" cy="6994454"/>
            <wp:effectExtent l="0" t="0" r="381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1_123_ITS_ETS-reduced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066" cy="701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58FC" w:rsidRPr="009C550B">
        <w:rPr>
          <w:rFonts w:cs="Times New Roman"/>
          <w:b/>
          <w:szCs w:val="24"/>
        </w:rPr>
        <w:t xml:space="preserve">Figure S1. </w:t>
      </w:r>
      <w:r w:rsidR="001658FC" w:rsidRPr="009C550B">
        <w:rPr>
          <w:rFonts w:cs="Times New Roman"/>
          <w:bCs/>
          <w:szCs w:val="24"/>
        </w:rPr>
        <w:t xml:space="preserve">Maximum likelihood tree produced by IQ-TREE based on concatenated nrDNA ITS and </w:t>
      </w:r>
      <w:r w:rsidR="001658FC" w:rsidRPr="009C550B">
        <w:rPr>
          <w:rFonts w:cs="Times New Roman"/>
          <w:bCs/>
          <w:szCs w:val="24"/>
        </w:rPr>
        <w:lastRenderedPageBreak/>
        <w:t xml:space="preserve">ETS regions, including 123 accessions of flowering cherries of the subgenus </w:t>
      </w:r>
      <w:r w:rsidR="001658FC" w:rsidRPr="009C550B">
        <w:rPr>
          <w:rFonts w:cs="Times New Roman"/>
          <w:bCs/>
          <w:i/>
          <w:iCs/>
          <w:szCs w:val="24"/>
        </w:rPr>
        <w:t>Cerasus</w:t>
      </w:r>
      <w:r w:rsidR="001658FC" w:rsidRPr="009C550B">
        <w:rPr>
          <w:rFonts w:cs="Times New Roman"/>
          <w:bCs/>
          <w:szCs w:val="24"/>
        </w:rPr>
        <w:t xml:space="preserve"> (the genus </w:t>
      </w:r>
      <w:r w:rsidR="001658FC" w:rsidRPr="009C550B">
        <w:rPr>
          <w:rFonts w:cs="Times New Roman"/>
          <w:bCs/>
          <w:i/>
          <w:iCs/>
          <w:szCs w:val="24"/>
        </w:rPr>
        <w:t>Prunus</w:t>
      </w:r>
      <w:r w:rsidR="001658FC" w:rsidRPr="009C550B">
        <w:rPr>
          <w:rFonts w:cs="Times New Roman"/>
          <w:bCs/>
          <w:szCs w:val="24"/>
        </w:rPr>
        <w:t xml:space="preserve">). Color codes for species and geographical regions: red for </w:t>
      </w:r>
      <w:r w:rsidR="001658FC" w:rsidRPr="009C550B">
        <w:rPr>
          <w:rFonts w:cs="Times New Roman"/>
          <w:bCs/>
          <w:i/>
          <w:iCs/>
          <w:szCs w:val="24"/>
        </w:rPr>
        <w:t>P. takesimensis</w:t>
      </w:r>
      <w:r w:rsidR="001658FC" w:rsidRPr="009C550B">
        <w:rPr>
          <w:rFonts w:cs="Times New Roman"/>
          <w:bCs/>
          <w:szCs w:val="24"/>
        </w:rPr>
        <w:t xml:space="preserve"> from Ulleung Island, blue for </w:t>
      </w:r>
      <w:r w:rsidR="001658FC" w:rsidRPr="009C550B">
        <w:rPr>
          <w:rFonts w:cs="Times New Roman"/>
          <w:bCs/>
          <w:i/>
          <w:iCs/>
          <w:szCs w:val="24"/>
        </w:rPr>
        <w:t>P. sargentii</w:t>
      </w:r>
      <w:r w:rsidR="001658FC" w:rsidRPr="009C550B">
        <w:rPr>
          <w:rFonts w:cs="Times New Roman"/>
          <w:bCs/>
          <w:szCs w:val="24"/>
        </w:rPr>
        <w:t xml:space="preserve"> from Korean Peninsula, orange for </w:t>
      </w:r>
      <w:r w:rsidR="001658FC" w:rsidRPr="009C550B">
        <w:rPr>
          <w:rFonts w:cs="Times New Roman"/>
          <w:bCs/>
          <w:i/>
          <w:iCs/>
          <w:szCs w:val="24"/>
        </w:rPr>
        <w:t>P. sargentii</w:t>
      </w:r>
      <w:r w:rsidR="001658FC" w:rsidRPr="009C550B">
        <w:rPr>
          <w:rFonts w:cs="Times New Roman"/>
          <w:bCs/>
          <w:szCs w:val="24"/>
        </w:rPr>
        <w:t xml:space="preserve"> from Russia, light green for </w:t>
      </w:r>
      <w:r w:rsidR="001658FC" w:rsidRPr="009C550B">
        <w:rPr>
          <w:rFonts w:cs="Times New Roman"/>
          <w:bCs/>
          <w:i/>
          <w:iCs/>
          <w:szCs w:val="24"/>
        </w:rPr>
        <w:t>P. sargentii</w:t>
      </w:r>
      <w:r w:rsidR="001658FC" w:rsidRPr="009C550B">
        <w:rPr>
          <w:rFonts w:cs="Times New Roman"/>
          <w:bCs/>
          <w:szCs w:val="24"/>
        </w:rPr>
        <w:t xml:space="preserve"> from Miyagi, Japan, purple for </w:t>
      </w:r>
      <w:r w:rsidR="001658FC" w:rsidRPr="009C550B">
        <w:rPr>
          <w:rFonts w:cs="Times New Roman"/>
          <w:bCs/>
          <w:i/>
          <w:iCs/>
          <w:szCs w:val="24"/>
        </w:rPr>
        <w:t>P. sargentii</w:t>
      </w:r>
      <w:r w:rsidR="001658FC" w:rsidRPr="009C550B">
        <w:rPr>
          <w:rFonts w:cs="Times New Roman"/>
          <w:bCs/>
          <w:szCs w:val="24"/>
        </w:rPr>
        <w:t xml:space="preserve"> from Jeju Island, Korea, dark green for </w:t>
      </w:r>
      <w:r w:rsidR="001658FC" w:rsidRPr="009C550B">
        <w:rPr>
          <w:rFonts w:cs="Times New Roman"/>
          <w:bCs/>
          <w:i/>
          <w:iCs/>
          <w:szCs w:val="24"/>
        </w:rPr>
        <w:t>P. sargentii</w:t>
      </w:r>
      <w:r w:rsidR="001658FC" w:rsidRPr="009C550B">
        <w:rPr>
          <w:rFonts w:cs="Times New Roman"/>
          <w:bCs/>
          <w:szCs w:val="24"/>
        </w:rPr>
        <w:t xml:space="preserve"> from Okayama, Japan, and pink for </w:t>
      </w:r>
      <w:r w:rsidR="001658FC" w:rsidRPr="009C550B">
        <w:rPr>
          <w:rFonts w:cs="Times New Roman"/>
          <w:bCs/>
          <w:i/>
          <w:iCs/>
          <w:szCs w:val="24"/>
        </w:rPr>
        <w:t>P. spesiosa</w:t>
      </w:r>
      <w:r w:rsidR="001658FC" w:rsidRPr="009C550B">
        <w:rPr>
          <w:rFonts w:cs="Times New Roman"/>
          <w:bCs/>
          <w:szCs w:val="24"/>
        </w:rPr>
        <w:t>. Numbers above branches indicate bootstrap support (BS) percentages of &gt;50%.</w:t>
      </w:r>
    </w:p>
    <w:p w14:paraId="1607A308" w14:textId="77777777" w:rsidR="00681F48" w:rsidRPr="009C550B" w:rsidRDefault="00681F48" w:rsidP="00654E8F">
      <w:pPr>
        <w:spacing w:before="240"/>
        <w:rPr>
          <w:rFonts w:cs="Times New Roman"/>
          <w:bCs/>
          <w:szCs w:val="24"/>
        </w:rPr>
      </w:pPr>
    </w:p>
    <w:p w14:paraId="0FF7CACA" w14:textId="4248343D" w:rsidR="00681F48" w:rsidRDefault="00C36D84" w:rsidP="001658FC">
      <w:pPr>
        <w:tabs>
          <w:tab w:val="left" w:pos="142"/>
        </w:tabs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  <w:lang w:eastAsia="ko-KR"/>
        </w:rPr>
        <w:drawing>
          <wp:inline distT="0" distB="0" distL="0" distR="0" wp14:anchorId="6708F315" wp14:editId="2EA3DEF2">
            <wp:extent cx="6751320" cy="6502039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S2_123_7CP_reduced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021" cy="650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7E86E" w14:textId="053AA78E" w:rsidR="001658FC" w:rsidRDefault="001658FC" w:rsidP="001658FC">
      <w:pPr>
        <w:tabs>
          <w:tab w:val="left" w:pos="142"/>
        </w:tabs>
        <w:rPr>
          <w:rFonts w:cs="Times New Roman"/>
          <w:szCs w:val="24"/>
        </w:rPr>
      </w:pPr>
      <w:r w:rsidRPr="009C550B">
        <w:rPr>
          <w:rFonts w:cs="Times New Roman"/>
          <w:b/>
          <w:bCs/>
          <w:szCs w:val="24"/>
        </w:rPr>
        <w:lastRenderedPageBreak/>
        <w:t>Figure S2</w:t>
      </w:r>
      <w:r w:rsidRPr="009C550B">
        <w:rPr>
          <w:rFonts w:cs="Times New Roman"/>
          <w:szCs w:val="24"/>
        </w:rPr>
        <w:t xml:space="preserve">. Maximum likelihood tree produced by IQ-TREE based on concatenated seven cpDNA regions, including 123 accessions of flowering cherries of the subgenus </w:t>
      </w:r>
      <w:r w:rsidRPr="009C550B">
        <w:rPr>
          <w:rFonts w:cs="Times New Roman"/>
          <w:i/>
          <w:szCs w:val="24"/>
        </w:rPr>
        <w:t>Cerasus</w:t>
      </w:r>
      <w:r w:rsidRPr="009C550B">
        <w:rPr>
          <w:rFonts w:cs="Times New Roman"/>
          <w:szCs w:val="24"/>
        </w:rPr>
        <w:t xml:space="preserve"> (the genus </w:t>
      </w:r>
      <w:r w:rsidRPr="009C550B">
        <w:rPr>
          <w:rFonts w:cs="Times New Roman"/>
          <w:i/>
          <w:szCs w:val="24"/>
        </w:rPr>
        <w:t>Prunus</w:t>
      </w:r>
      <w:r w:rsidRPr="009C550B">
        <w:rPr>
          <w:rFonts w:cs="Times New Roman"/>
          <w:szCs w:val="24"/>
        </w:rPr>
        <w:t xml:space="preserve">). Color codes for species and geographical regions: red for </w:t>
      </w:r>
      <w:r w:rsidRPr="009C550B">
        <w:rPr>
          <w:rFonts w:cs="Times New Roman"/>
          <w:i/>
          <w:szCs w:val="24"/>
        </w:rPr>
        <w:t>P.</w:t>
      </w:r>
      <w:r w:rsidRPr="009C550B">
        <w:rPr>
          <w:rFonts w:cs="Times New Roman"/>
          <w:szCs w:val="24"/>
        </w:rPr>
        <w:t xml:space="preserve"> </w:t>
      </w:r>
      <w:r w:rsidRPr="009C550B">
        <w:rPr>
          <w:rFonts w:cs="Times New Roman"/>
          <w:i/>
          <w:szCs w:val="24"/>
        </w:rPr>
        <w:t>takesimensis</w:t>
      </w:r>
      <w:r w:rsidRPr="009C550B">
        <w:rPr>
          <w:rFonts w:cs="Times New Roman"/>
          <w:szCs w:val="24"/>
        </w:rPr>
        <w:t xml:space="preserve"> from Ulleung Island, blue for </w:t>
      </w:r>
      <w:r w:rsidRPr="009C550B">
        <w:rPr>
          <w:rFonts w:cs="Times New Roman"/>
          <w:i/>
          <w:szCs w:val="24"/>
        </w:rPr>
        <w:t>P.</w:t>
      </w:r>
      <w:r w:rsidRPr="009C550B">
        <w:rPr>
          <w:rFonts w:cs="Times New Roman"/>
          <w:szCs w:val="24"/>
        </w:rPr>
        <w:t xml:space="preserve"> </w:t>
      </w:r>
      <w:r w:rsidRPr="009C550B">
        <w:rPr>
          <w:rFonts w:eastAsia="맑은 고딕" w:cs="Times New Roman"/>
          <w:i/>
          <w:szCs w:val="24"/>
        </w:rPr>
        <w:t>sargentii</w:t>
      </w:r>
      <w:r w:rsidRPr="009C550B">
        <w:rPr>
          <w:rFonts w:cs="Times New Roman"/>
          <w:i/>
          <w:szCs w:val="24"/>
        </w:rPr>
        <w:t xml:space="preserve"> </w:t>
      </w:r>
      <w:r w:rsidRPr="009C550B">
        <w:rPr>
          <w:rFonts w:cs="Times New Roman"/>
          <w:szCs w:val="24"/>
        </w:rPr>
        <w:t xml:space="preserve">from Korean Peninsula, orange for </w:t>
      </w:r>
      <w:r w:rsidRPr="009C550B">
        <w:rPr>
          <w:rFonts w:cs="Times New Roman"/>
          <w:i/>
          <w:szCs w:val="24"/>
        </w:rPr>
        <w:t>P.</w:t>
      </w:r>
      <w:r w:rsidRPr="009C550B">
        <w:rPr>
          <w:rFonts w:cs="Times New Roman"/>
          <w:szCs w:val="24"/>
        </w:rPr>
        <w:t xml:space="preserve"> </w:t>
      </w:r>
      <w:r w:rsidRPr="009C550B">
        <w:rPr>
          <w:rFonts w:eastAsia="맑은 고딕" w:cs="Times New Roman"/>
          <w:i/>
          <w:szCs w:val="24"/>
        </w:rPr>
        <w:t>sargentii</w:t>
      </w:r>
      <w:r w:rsidRPr="009C550B">
        <w:rPr>
          <w:rFonts w:cs="Times New Roman"/>
          <w:i/>
          <w:szCs w:val="24"/>
        </w:rPr>
        <w:t xml:space="preserve"> </w:t>
      </w:r>
      <w:r w:rsidRPr="009C550B">
        <w:rPr>
          <w:rFonts w:cs="Times New Roman"/>
          <w:szCs w:val="24"/>
        </w:rPr>
        <w:t xml:space="preserve">from Russia, light green for </w:t>
      </w:r>
      <w:r w:rsidRPr="009C550B">
        <w:rPr>
          <w:rFonts w:cs="Times New Roman"/>
          <w:i/>
          <w:szCs w:val="24"/>
        </w:rPr>
        <w:t>P.</w:t>
      </w:r>
      <w:r w:rsidRPr="009C550B">
        <w:rPr>
          <w:rFonts w:cs="Times New Roman"/>
          <w:szCs w:val="24"/>
        </w:rPr>
        <w:t xml:space="preserve"> </w:t>
      </w:r>
      <w:r w:rsidRPr="009C550B">
        <w:rPr>
          <w:rFonts w:eastAsia="맑은 고딕" w:cs="Times New Roman"/>
          <w:i/>
          <w:szCs w:val="24"/>
        </w:rPr>
        <w:t>sargentii</w:t>
      </w:r>
      <w:r w:rsidRPr="009C550B">
        <w:rPr>
          <w:rFonts w:cs="Times New Roman"/>
          <w:i/>
          <w:szCs w:val="24"/>
        </w:rPr>
        <w:t xml:space="preserve"> </w:t>
      </w:r>
      <w:r w:rsidRPr="009C550B">
        <w:rPr>
          <w:rFonts w:cs="Times New Roman"/>
          <w:szCs w:val="24"/>
        </w:rPr>
        <w:t xml:space="preserve">from Miyagi, Japan, purple for </w:t>
      </w:r>
      <w:r w:rsidRPr="009C550B">
        <w:rPr>
          <w:rFonts w:cs="Times New Roman"/>
          <w:i/>
          <w:szCs w:val="24"/>
        </w:rPr>
        <w:t>P.</w:t>
      </w:r>
      <w:r w:rsidRPr="009C550B">
        <w:rPr>
          <w:rFonts w:cs="Times New Roman"/>
          <w:szCs w:val="24"/>
        </w:rPr>
        <w:t xml:space="preserve"> </w:t>
      </w:r>
      <w:r w:rsidRPr="009C550B">
        <w:rPr>
          <w:rFonts w:eastAsia="맑은 고딕" w:cs="Times New Roman"/>
          <w:i/>
          <w:szCs w:val="24"/>
        </w:rPr>
        <w:t>sargentii</w:t>
      </w:r>
      <w:r w:rsidRPr="009C550B">
        <w:rPr>
          <w:rFonts w:cs="Times New Roman"/>
          <w:i/>
          <w:szCs w:val="24"/>
        </w:rPr>
        <w:t xml:space="preserve"> </w:t>
      </w:r>
      <w:r w:rsidRPr="009C550B">
        <w:rPr>
          <w:rFonts w:cs="Times New Roman"/>
          <w:szCs w:val="24"/>
        </w:rPr>
        <w:t xml:space="preserve">from Jeju Island, Korea, dark green for </w:t>
      </w:r>
      <w:r w:rsidRPr="009C550B">
        <w:rPr>
          <w:rFonts w:cs="Times New Roman"/>
          <w:i/>
          <w:szCs w:val="24"/>
        </w:rPr>
        <w:t>P.</w:t>
      </w:r>
      <w:r w:rsidRPr="009C550B">
        <w:rPr>
          <w:rFonts w:cs="Times New Roman"/>
          <w:szCs w:val="24"/>
        </w:rPr>
        <w:t xml:space="preserve"> </w:t>
      </w:r>
      <w:r w:rsidRPr="009C550B">
        <w:rPr>
          <w:rFonts w:eastAsia="맑은 고딕" w:cs="Times New Roman"/>
          <w:i/>
          <w:szCs w:val="24"/>
        </w:rPr>
        <w:t>sargentii</w:t>
      </w:r>
      <w:r w:rsidRPr="009C550B">
        <w:rPr>
          <w:rFonts w:cs="Times New Roman"/>
          <w:i/>
          <w:szCs w:val="24"/>
        </w:rPr>
        <w:t xml:space="preserve"> </w:t>
      </w:r>
      <w:r w:rsidRPr="009C550B">
        <w:rPr>
          <w:rFonts w:cs="Times New Roman"/>
          <w:szCs w:val="24"/>
        </w:rPr>
        <w:t xml:space="preserve">from Okayama, Japan, and pink for </w:t>
      </w:r>
      <w:r w:rsidRPr="009C550B">
        <w:rPr>
          <w:rFonts w:cs="Times New Roman"/>
          <w:i/>
          <w:szCs w:val="24"/>
        </w:rPr>
        <w:t>P. spesiosa</w:t>
      </w:r>
      <w:r w:rsidRPr="009C550B">
        <w:rPr>
          <w:rFonts w:cs="Times New Roman"/>
          <w:szCs w:val="24"/>
        </w:rPr>
        <w:t>. Numbers above branches indicate bootstrap support (BS) percentages of &gt;50%.</w:t>
      </w:r>
    </w:p>
    <w:p w14:paraId="363A9308" w14:textId="447332A8" w:rsidR="001121C8" w:rsidRDefault="001121C8" w:rsidP="001658FC">
      <w:pPr>
        <w:tabs>
          <w:tab w:val="left" w:pos="142"/>
        </w:tabs>
        <w:rPr>
          <w:rFonts w:cs="Times New Roman"/>
          <w:szCs w:val="24"/>
        </w:rPr>
      </w:pPr>
    </w:p>
    <w:p w14:paraId="126B32D2" w14:textId="61749CD6" w:rsidR="00CD683C" w:rsidRDefault="00CD683C" w:rsidP="001658FC">
      <w:pPr>
        <w:tabs>
          <w:tab w:val="left" w:pos="142"/>
        </w:tabs>
        <w:rPr>
          <w:rFonts w:cs="Times New Roman"/>
          <w:szCs w:val="24"/>
        </w:rPr>
      </w:pPr>
    </w:p>
    <w:p w14:paraId="51B1ACC9" w14:textId="009C41B1" w:rsidR="00CD683C" w:rsidRDefault="00CD683C" w:rsidP="001658FC">
      <w:pPr>
        <w:tabs>
          <w:tab w:val="left" w:pos="142"/>
        </w:tabs>
        <w:rPr>
          <w:rFonts w:cs="Times New Roman"/>
          <w:szCs w:val="24"/>
        </w:rPr>
      </w:pPr>
    </w:p>
    <w:p w14:paraId="0590E29E" w14:textId="0FC0BE5E" w:rsidR="00CD683C" w:rsidRDefault="00CD683C" w:rsidP="001658FC">
      <w:pPr>
        <w:tabs>
          <w:tab w:val="left" w:pos="142"/>
        </w:tabs>
        <w:rPr>
          <w:rFonts w:cs="Times New Roman"/>
          <w:szCs w:val="24"/>
        </w:rPr>
      </w:pPr>
    </w:p>
    <w:p w14:paraId="0A2C0AD0" w14:textId="77777777" w:rsidR="00CD683C" w:rsidRDefault="00CD683C" w:rsidP="001658FC">
      <w:pPr>
        <w:tabs>
          <w:tab w:val="left" w:pos="142"/>
        </w:tabs>
        <w:rPr>
          <w:rFonts w:cs="Times New Roman"/>
          <w:szCs w:val="24"/>
        </w:rPr>
      </w:pPr>
    </w:p>
    <w:p w14:paraId="327A6CAC" w14:textId="68D090DC" w:rsidR="001121C8" w:rsidRDefault="00CD683C" w:rsidP="001658FC">
      <w:pPr>
        <w:tabs>
          <w:tab w:val="left" w:pos="142"/>
        </w:tabs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ko-KR"/>
        </w:rPr>
        <w:drawing>
          <wp:inline distT="0" distB="0" distL="0" distR="0" wp14:anchorId="24522EF4" wp14:editId="21D88DA9">
            <wp:extent cx="6234546" cy="4099989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6. Rplot_PCA.t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53"/>
                    <a:stretch/>
                  </pic:blipFill>
                  <pic:spPr bwMode="auto">
                    <a:xfrm>
                      <a:off x="0" y="0"/>
                      <a:ext cx="6238045" cy="410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A0403D7" w14:textId="40E10980" w:rsidR="00811A90" w:rsidRPr="004B3F83" w:rsidRDefault="001121C8" w:rsidP="00811A90">
      <w:r w:rsidRPr="009C550B">
        <w:rPr>
          <w:rFonts w:cs="Times New Roman"/>
          <w:b/>
          <w:bCs/>
          <w:szCs w:val="24"/>
        </w:rPr>
        <w:t>Figure S</w:t>
      </w:r>
      <w:r>
        <w:rPr>
          <w:rFonts w:cs="Times New Roman"/>
          <w:b/>
          <w:bCs/>
          <w:szCs w:val="24"/>
        </w:rPr>
        <w:t>3</w:t>
      </w:r>
      <w:r>
        <w:rPr>
          <w:rFonts w:cs="Times New Roman"/>
          <w:szCs w:val="24"/>
        </w:rPr>
        <w:t xml:space="preserve">. </w:t>
      </w:r>
      <w:r w:rsidR="00811A90" w:rsidRPr="004B3F83">
        <w:rPr>
          <w:rFonts w:cs="Times New Roman"/>
          <w:szCs w:val="24"/>
        </w:rPr>
        <w:t>Score plot for principal component analysis of 2</w:t>
      </w:r>
      <w:r w:rsidR="00811A90">
        <w:rPr>
          <w:rFonts w:cs="Times New Roman"/>
          <w:szCs w:val="24"/>
        </w:rPr>
        <w:t>62</w:t>
      </w:r>
      <w:r w:rsidR="00811A90" w:rsidRPr="004B3F83">
        <w:rPr>
          <w:rFonts w:cs="Times New Roman"/>
          <w:szCs w:val="24"/>
        </w:rPr>
        <w:t xml:space="preserve"> </w:t>
      </w:r>
      <w:r w:rsidR="00811A90" w:rsidRPr="004B3F83">
        <w:rPr>
          <w:rFonts w:cs="Times New Roman"/>
          <w:i/>
          <w:szCs w:val="24"/>
        </w:rPr>
        <w:t>Cerasus</w:t>
      </w:r>
      <w:r w:rsidR="00811A90" w:rsidRPr="004B3F83">
        <w:rPr>
          <w:rFonts w:cs="Times New Roman"/>
          <w:szCs w:val="24"/>
        </w:rPr>
        <w:t xml:space="preserve"> flowering cherries performed using R based on the SNPs detected by MIG-seq analysis</w:t>
      </w:r>
      <w:r w:rsidR="00811A90" w:rsidRPr="004B3F83">
        <w:rPr>
          <w:rFonts w:cs="Times New Roman"/>
          <w:szCs w:val="24"/>
          <w:lang w:eastAsia="ko-KR"/>
        </w:rPr>
        <w:t xml:space="preserve">. </w:t>
      </w:r>
      <w:r w:rsidR="00811A90" w:rsidRPr="004B3F83">
        <w:rPr>
          <w:rFonts w:cs="Times New Roman"/>
          <w:szCs w:val="24"/>
        </w:rPr>
        <w:t xml:space="preserve">Different colors denote different species </w:t>
      </w:r>
      <w:r w:rsidR="00811A90" w:rsidRPr="004B3F83">
        <w:rPr>
          <w:rFonts w:cs="Times New Roman"/>
          <w:szCs w:val="24"/>
          <w:lang w:eastAsia="ko-KR"/>
        </w:rPr>
        <w:t>as specified</w:t>
      </w:r>
      <w:r w:rsidR="00811A90" w:rsidRPr="004B3F83">
        <w:rPr>
          <w:rFonts w:cs="Times New Roman"/>
          <w:szCs w:val="24"/>
        </w:rPr>
        <w:t xml:space="preserve"> on the plot.</w:t>
      </w:r>
    </w:p>
    <w:p w14:paraId="4D5E1D42" w14:textId="2CB36A5C" w:rsidR="001121C8" w:rsidRDefault="001121C8" w:rsidP="001658FC">
      <w:pPr>
        <w:tabs>
          <w:tab w:val="left" w:pos="142"/>
        </w:tabs>
        <w:rPr>
          <w:rFonts w:cs="Times New Roman"/>
          <w:color w:val="FF0000"/>
          <w:szCs w:val="24"/>
        </w:rPr>
        <w:sectPr w:rsidR="001121C8" w:rsidSect="0093429D">
          <w:headerReference w:type="even" r:id="rId11"/>
          <w:footerReference w:type="even" r:id="rId12"/>
          <w:footerReference w:type="default" r:id="rId13"/>
          <w:headerReference w:type="first" r:id="rId14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26315805" w14:textId="4FF68E01" w:rsidR="001658FC" w:rsidRPr="009C550B" w:rsidRDefault="001658FC" w:rsidP="001658FC">
      <w:pPr>
        <w:pStyle w:val="2"/>
        <w:numPr>
          <w:ilvl w:val="0"/>
          <w:numId w:val="0"/>
        </w:numPr>
        <w:ind w:left="567" w:hanging="567"/>
      </w:pPr>
      <w:r w:rsidRPr="009C550B">
        <w:lastRenderedPageBreak/>
        <w:t>Supplementary Table</w:t>
      </w:r>
    </w:p>
    <w:p w14:paraId="615EDB76" w14:textId="77777777" w:rsidR="001658FC" w:rsidRPr="009C550B" w:rsidRDefault="001658FC" w:rsidP="001658FC">
      <w:pPr>
        <w:keepNext/>
        <w:jc w:val="center"/>
        <w:rPr>
          <w:rFonts w:cs="Times New Roman"/>
          <w:i/>
          <w:iCs/>
          <w:szCs w:val="24"/>
        </w:rPr>
      </w:pPr>
    </w:p>
    <w:p w14:paraId="31588034" w14:textId="5B93FE35" w:rsidR="001658FC" w:rsidRPr="009C550B" w:rsidRDefault="001658FC" w:rsidP="001658FC">
      <w:pPr>
        <w:tabs>
          <w:tab w:val="left" w:pos="142"/>
        </w:tabs>
      </w:pPr>
      <w:r w:rsidRPr="009C550B">
        <w:rPr>
          <w:rFonts w:cs="Times New Roman"/>
          <w:b/>
          <w:bCs/>
          <w:szCs w:val="24"/>
        </w:rPr>
        <w:t>Table S1.</w:t>
      </w:r>
      <w:r w:rsidRPr="009C550B">
        <w:rPr>
          <w:rFonts w:cs="Times New Roman"/>
          <w:szCs w:val="24"/>
        </w:rPr>
        <w:t xml:space="preserve"> </w:t>
      </w:r>
      <w:r w:rsidR="00681F48">
        <w:rPr>
          <w:rFonts w:cs="Times New Roman"/>
          <w:szCs w:val="24"/>
        </w:rPr>
        <w:t>L</w:t>
      </w:r>
      <w:r w:rsidRPr="009C550B">
        <w:t xml:space="preserve">ist of plant materials used for multiple phylogenetic analyses in this study. Summary per species and detailed list of total materials are specified. </w:t>
      </w:r>
    </w:p>
    <w:p w14:paraId="24BCD74B" w14:textId="3CA89635" w:rsidR="000906A7" w:rsidRDefault="00943D5A" w:rsidP="009B7234">
      <w:pPr>
        <w:keepNext/>
        <w:rPr>
          <w:rFonts w:cs="Times New Roman"/>
          <w:b/>
          <w:iCs/>
          <w:szCs w:val="24"/>
        </w:rPr>
      </w:pPr>
      <w:r w:rsidRPr="009B7234">
        <w:rPr>
          <w:rFonts w:cs="Times New Roman"/>
          <w:b/>
          <w:iCs/>
          <w:szCs w:val="24"/>
        </w:rPr>
        <w:t xml:space="preserve">A. </w:t>
      </w:r>
      <w:r w:rsidR="000906A7" w:rsidRPr="009B7234">
        <w:rPr>
          <w:rFonts w:cs="Times New Roman"/>
          <w:b/>
          <w:iCs/>
          <w:szCs w:val="24"/>
        </w:rPr>
        <w:t>Summary per species</w:t>
      </w:r>
    </w:p>
    <w:p w14:paraId="2A9734A4" w14:textId="77777777" w:rsidR="00097924" w:rsidRPr="009B7234" w:rsidRDefault="00097924" w:rsidP="009B7234">
      <w:pPr>
        <w:keepNext/>
        <w:rPr>
          <w:rFonts w:cs="Times New Roman"/>
          <w:b/>
          <w:iCs/>
          <w:szCs w:val="24"/>
        </w:rPr>
      </w:pPr>
    </w:p>
    <w:tbl>
      <w:tblPr>
        <w:tblW w:w="1366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678"/>
        <w:gridCol w:w="1281"/>
        <w:gridCol w:w="3160"/>
        <w:gridCol w:w="1521"/>
        <w:gridCol w:w="1460"/>
        <w:gridCol w:w="1560"/>
      </w:tblGrid>
      <w:tr w:rsidR="00681F48" w:rsidRPr="00681F48" w14:paraId="03EF1BCB" w14:textId="77777777" w:rsidTr="00681F48">
        <w:trPr>
          <w:trHeight w:val="276"/>
        </w:trPr>
        <w:tc>
          <w:tcPr>
            <w:tcW w:w="4678" w:type="dxa"/>
            <w:vMerge w:val="restar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D416BF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>Species</w:t>
            </w:r>
          </w:p>
        </w:tc>
        <w:tc>
          <w:tcPr>
            <w:tcW w:w="1281" w:type="dxa"/>
            <w:vMerge w:val="restar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37977E6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>Population</w:t>
            </w:r>
          </w:p>
        </w:tc>
        <w:tc>
          <w:tcPr>
            <w:tcW w:w="3160" w:type="dxa"/>
            <w:vMerge w:val="restar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5F99C93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>Locality</w:t>
            </w:r>
          </w:p>
        </w:tc>
        <w:tc>
          <w:tcPr>
            <w:tcW w:w="1521" w:type="dxa"/>
            <w:vMerge w:val="restar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F8B46F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>nrDNA/cpDNA phylogeny</w:t>
            </w:r>
          </w:p>
        </w:tc>
        <w:tc>
          <w:tcPr>
            <w:tcW w:w="1460" w:type="dxa"/>
            <w:vMerge w:val="restar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2EB1B4" w14:textId="77777777" w:rsidR="00681F48" w:rsidRPr="00681F48" w:rsidRDefault="00681F48" w:rsidP="00681F48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>SNP (MIG-seq) analysis</w:t>
            </w:r>
          </w:p>
        </w:tc>
        <w:tc>
          <w:tcPr>
            <w:tcW w:w="1560" w:type="dxa"/>
            <w:vMerge w:val="restar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644D1C" w14:textId="77777777" w:rsidR="00681F48" w:rsidRPr="00681F48" w:rsidRDefault="00681F48" w:rsidP="00681F48">
            <w:pPr>
              <w:spacing w:before="0" w:after="0"/>
              <w:jc w:val="center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>cpDNA network analysis</w:t>
            </w:r>
          </w:p>
        </w:tc>
      </w:tr>
      <w:tr w:rsidR="00681F48" w:rsidRPr="00681F48" w14:paraId="0E34DC47" w14:textId="77777777" w:rsidTr="00681F48">
        <w:trPr>
          <w:trHeight w:val="517"/>
        </w:trPr>
        <w:tc>
          <w:tcPr>
            <w:tcW w:w="4678" w:type="dxa"/>
            <w:vMerge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709EE73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81" w:type="dxa"/>
            <w:vMerge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30D71FE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3160" w:type="dxa"/>
            <w:vMerge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5DAEA4C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521" w:type="dxa"/>
            <w:vMerge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A5B5B52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460" w:type="dxa"/>
            <w:vMerge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DCB4057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560" w:type="dxa"/>
            <w:vMerge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970247E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</w:pPr>
          </w:p>
        </w:tc>
      </w:tr>
      <w:tr w:rsidR="00681F48" w:rsidRPr="00681F48" w14:paraId="512FD04A" w14:textId="77777777" w:rsidTr="00681F48">
        <w:trPr>
          <w:trHeight w:val="300"/>
        </w:trPr>
        <w:tc>
          <w:tcPr>
            <w:tcW w:w="467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F355DA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b/>
                <w:i/>
                <w:iCs/>
                <w:color w:val="000000"/>
                <w:sz w:val="20"/>
                <w:szCs w:val="20"/>
                <w:lang w:eastAsia="ko-KR"/>
              </w:rPr>
              <w:t>Prunus takesimensis</w:t>
            </w:r>
            <w:r w:rsidRPr="00681F48"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  <w:t> Nakai from Ulleung Island, Korea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15FAA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CBU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FE3F0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Cheonbu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8263C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sz w:val="20"/>
                <w:szCs w:val="20"/>
                <w:lang w:eastAsia="ko-KR"/>
              </w:rPr>
              <w:t>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FA08B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sz w:val="20"/>
                <w:szCs w:val="20"/>
                <w:lang w:eastAsia="ko-KR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EB8AF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sz w:val="20"/>
                <w:szCs w:val="20"/>
                <w:lang w:eastAsia="ko-KR"/>
              </w:rPr>
              <w:t>5</w:t>
            </w:r>
          </w:p>
        </w:tc>
      </w:tr>
      <w:tr w:rsidR="00681F48" w:rsidRPr="00681F48" w14:paraId="5759ACF0" w14:textId="77777777" w:rsidTr="00681F48">
        <w:trPr>
          <w:trHeight w:val="264"/>
        </w:trPr>
        <w:tc>
          <w:tcPr>
            <w:tcW w:w="46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5681FF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5E8AE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CHU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C3B45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Chusan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A9AA9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C2202" w14:textId="5B0E5610" w:rsidR="00681F48" w:rsidRPr="00681F48" w:rsidRDefault="00681F48" w:rsidP="00097924">
            <w:pPr>
              <w:spacing w:before="0" w:after="0"/>
              <w:rPr>
                <w:rFonts w:eastAsia="맑은 고딕" w:cs="Times New Roman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sz w:val="20"/>
                <w:szCs w:val="20"/>
                <w:lang w:eastAsia="ko-KR"/>
              </w:rPr>
              <w:t>1</w:t>
            </w:r>
            <w:r w:rsidR="00097924">
              <w:rPr>
                <w:rFonts w:eastAsia="맑은 고딕" w:cs="Times New Roman"/>
                <w:sz w:val="20"/>
                <w:szCs w:val="20"/>
                <w:lang w:eastAsia="ko-KR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16DAF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sz w:val="20"/>
                <w:szCs w:val="20"/>
                <w:lang w:eastAsia="ko-KR"/>
              </w:rPr>
              <w:t>5</w:t>
            </w:r>
          </w:p>
        </w:tc>
      </w:tr>
      <w:tr w:rsidR="00681F48" w:rsidRPr="00681F48" w14:paraId="6CEDC28F" w14:textId="77777777" w:rsidTr="00681F48">
        <w:trPr>
          <w:trHeight w:val="264"/>
        </w:trPr>
        <w:tc>
          <w:tcPr>
            <w:tcW w:w="46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4C4F47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A1355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DDJ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49B17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Dokdo Jeonmangdae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E9AD1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sz w:val="20"/>
                <w:szCs w:val="20"/>
                <w:lang w:eastAsia="ko-KR"/>
              </w:rPr>
              <w:t>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63F7C" w14:textId="6B38C5DC" w:rsidR="00681F48" w:rsidRPr="00681F48" w:rsidRDefault="00681F48" w:rsidP="00097924">
            <w:pPr>
              <w:spacing w:before="0" w:after="0"/>
              <w:rPr>
                <w:rFonts w:eastAsia="맑은 고딕" w:cs="Times New Roman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sz w:val="20"/>
                <w:szCs w:val="20"/>
                <w:lang w:eastAsia="ko-KR"/>
              </w:rPr>
              <w:t>1</w:t>
            </w:r>
            <w:r w:rsidR="00097924">
              <w:rPr>
                <w:rFonts w:eastAsia="맑은 고딕" w:cs="Times New Roman"/>
                <w:sz w:val="20"/>
                <w:szCs w:val="20"/>
                <w:lang w:eastAsia="ko-KR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E3FAD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sz w:val="20"/>
                <w:szCs w:val="20"/>
                <w:lang w:eastAsia="ko-KR"/>
              </w:rPr>
              <w:t>5</w:t>
            </w:r>
          </w:p>
        </w:tc>
      </w:tr>
      <w:tr w:rsidR="00681F48" w:rsidRPr="00681F48" w14:paraId="27C95987" w14:textId="77777777" w:rsidTr="00681F48">
        <w:trPr>
          <w:trHeight w:val="264"/>
        </w:trPr>
        <w:tc>
          <w:tcPr>
            <w:tcW w:w="46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4DEBBF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9EBB5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HGM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45931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Hyangmok Jeonmangdae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E8FDB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1A37F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sz w:val="20"/>
                <w:szCs w:val="20"/>
                <w:lang w:eastAsia="ko-KR"/>
              </w:rPr>
              <w:t>14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9F7EF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sz w:val="20"/>
                <w:szCs w:val="20"/>
                <w:lang w:eastAsia="ko-KR"/>
              </w:rPr>
              <w:t>5</w:t>
            </w:r>
          </w:p>
        </w:tc>
      </w:tr>
      <w:tr w:rsidR="00681F48" w:rsidRPr="00681F48" w14:paraId="598D441F" w14:textId="77777777" w:rsidTr="00681F48">
        <w:trPr>
          <w:trHeight w:val="264"/>
        </w:trPr>
        <w:tc>
          <w:tcPr>
            <w:tcW w:w="46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7C5161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ADF11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HPR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C4726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Hyunpo-ri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24A94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sz w:val="20"/>
                <w:szCs w:val="20"/>
                <w:lang w:eastAsia="ko-KR"/>
              </w:rPr>
              <w:t>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3FE6E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sz w:val="20"/>
                <w:szCs w:val="20"/>
                <w:lang w:eastAsia="ko-KR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4CD1B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sz w:val="20"/>
                <w:szCs w:val="20"/>
                <w:lang w:eastAsia="ko-KR"/>
              </w:rPr>
              <w:t>5</w:t>
            </w:r>
          </w:p>
        </w:tc>
      </w:tr>
      <w:tr w:rsidR="00681F48" w:rsidRPr="00681F48" w14:paraId="70110C51" w14:textId="77777777" w:rsidTr="00681F48">
        <w:trPr>
          <w:trHeight w:val="264"/>
        </w:trPr>
        <w:tc>
          <w:tcPr>
            <w:tcW w:w="46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7B45C3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FFDEA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JRG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CDD10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Joongryong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98D99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9F7CD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sz w:val="20"/>
                <w:szCs w:val="20"/>
                <w:lang w:eastAsia="ko-KR"/>
              </w:rPr>
              <w:t>14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46FC8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sz w:val="20"/>
                <w:szCs w:val="20"/>
                <w:lang w:eastAsia="ko-KR"/>
              </w:rPr>
              <w:t>5</w:t>
            </w:r>
          </w:p>
        </w:tc>
      </w:tr>
      <w:tr w:rsidR="00681F48" w:rsidRPr="00681F48" w14:paraId="66EA6B5D" w14:textId="77777777" w:rsidTr="00681F48">
        <w:trPr>
          <w:trHeight w:val="264"/>
        </w:trPr>
        <w:tc>
          <w:tcPr>
            <w:tcW w:w="46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127643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FC57A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MAL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7AAB1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Maljandeung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C2C2F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7BF7E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sz w:val="20"/>
                <w:szCs w:val="20"/>
                <w:lang w:eastAsia="ko-KR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A3C5C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sz w:val="20"/>
                <w:szCs w:val="20"/>
                <w:lang w:eastAsia="ko-KR"/>
              </w:rPr>
              <w:t>5</w:t>
            </w:r>
          </w:p>
        </w:tc>
      </w:tr>
      <w:tr w:rsidR="00681F48" w:rsidRPr="00681F48" w14:paraId="40D79AA4" w14:textId="77777777" w:rsidTr="00681F48">
        <w:trPr>
          <w:trHeight w:val="264"/>
        </w:trPr>
        <w:tc>
          <w:tcPr>
            <w:tcW w:w="46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25B5BD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9DD2B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NAM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6755E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Namseo-ri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15A35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sz w:val="20"/>
                <w:szCs w:val="20"/>
                <w:lang w:eastAsia="ko-KR"/>
              </w:rPr>
              <w:t>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E92E6" w14:textId="0D7EAD69" w:rsidR="00681F48" w:rsidRPr="00681F48" w:rsidRDefault="00097924" w:rsidP="00097924">
            <w:pPr>
              <w:spacing w:before="0" w:after="0"/>
              <w:rPr>
                <w:rFonts w:eastAsia="맑은 고딕" w:cs="Times New Roman"/>
                <w:sz w:val="20"/>
                <w:szCs w:val="20"/>
                <w:lang w:eastAsia="ko-KR"/>
              </w:rPr>
            </w:pPr>
            <w:r>
              <w:rPr>
                <w:rFonts w:eastAsia="맑은 고딕" w:cs="Times New Roman"/>
                <w:sz w:val="20"/>
                <w:szCs w:val="20"/>
                <w:lang w:eastAsia="ko-KR"/>
              </w:rPr>
              <w:t>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64DE8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sz w:val="20"/>
                <w:szCs w:val="20"/>
                <w:lang w:eastAsia="ko-KR"/>
              </w:rPr>
              <w:t>5</w:t>
            </w:r>
          </w:p>
        </w:tc>
      </w:tr>
      <w:tr w:rsidR="00681F48" w:rsidRPr="00681F48" w14:paraId="01A2E357" w14:textId="77777777" w:rsidTr="00681F48">
        <w:trPr>
          <w:trHeight w:val="264"/>
        </w:trPr>
        <w:tc>
          <w:tcPr>
            <w:tcW w:w="46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546BDB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A8814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NAR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320BD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Nari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BB259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sz w:val="20"/>
                <w:szCs w:val="20"/>
                <w:lang w:eastAsia="ko-KR"/>
              </w:rPr>
              <w:t>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5E94F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sz w:val="20"/>
                <w:szCs w:val="20"/>
                <w:lang w:eastAsia="ko-KR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44187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sz w:val="20"/>
                <w:szCs w:val="20"/>
                <w:lang w:eastAsia="ko-KR"/>
              </w:rPr>
              <w:t>6</w:t>
            </w:r>
          </w:p>
        </w:tc>
      </w:tr>
      <w:tr w:rsidR="00681F48" w:rsidRPr="00681F48" w14:paraId="49CCCBCE" w14:textId="77777777" w:rsidTr="00681F48">
        <w:trPr>
          <w:trHeight w:val="264"/>
        </w:trPr>
        <w:tc>
          <w:tcPr>
            <w:tcW w:w="46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F8277E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FF108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NRH*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E8032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Nari, with hairs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8D228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33A20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sz w:val="20"/>
                <w:szCs w:val="20"/>
                <w:lang w:eastAsia="ko-KR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99F31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sz w:val="20"/>
                <w:szCs w:val="20"/>
                <w:lang w:eastAsia="ko-KR"/>
              </w:rPr>
            </w:pPr>
          </w:p>
        </w:tc>
      </w:tr>
      <w:tr w:rsidR="00681F48" w:rsidRPr="00681F48" w14:paraId="70DFC34E" w14:textId="77777777" w:rsidTr="00681F48">
        <w:trPr>
          <w:trHeight w:val="264"/>
        </w:trPr>
        <w:tc>
          <w:tcPr>
            <w:tcW w:w="46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B36FBB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2473B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NSJ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3644C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Naesujeon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B847D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sz w:val="20"/>
                <w:szCs w:val="20"/>
                <w:lang w:eastAsia="ko-KR"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670D2" w14:textId="5D4FC239" w:rsidR="00681F48" w:rsidRPr="00681F48" w:rsidRDefault="00097924" w:rsidP="00681F48">
            <w:pPr>
              <w:spacing w:before="0" w:after="0"/>
              <w:rPr>
                <w:rFonts w:eastAsia="맑은 고딕" w:cs="Times New Roman"/>
                <w:sz w:val="20"/>
                <w:szCs w:val="20"/>
                <w:lang w:eastAsia="ko-KR"/>
              </w:rPr>
            </w:pPr>
            <w:r>
              <w:rPr>
                <w:rFonts w:eastAsia="맑은 고딕" w:cs="Times New Roman"/>
                <w:sz w:val="20"/>
                <w:szCs w:val="20"/>
                <w:lang w:eastAsia="ko-KR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31816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sz w:val="20"/>
                <w:szCs w:val="20"/>
                <w:lang w:eastAsia="ko-KR"/>
              </w:rPr>
              <w:t>5</w:t>
            </w:r>
          </w:p>
        </w:tc>
      </w:tr>
      <w:tr w:rsidR="00681F48" w:rsidRPr="00681F48" w14:paraId="6D94FC1A" w14:textId="77777777" w:rsidTr="00681F48">
        <w:trPr>
          <w:trHeight w:val="264"/>
        </w:trPr>
        <w:tc>
          <w:tcPr>
            <w:tcW w:w="46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5473D5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C8CD1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SAD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310FB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Sa-dong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F4BF8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sz w:val="20"/>
                <w:szCs w:val="20"/>
                <w:lang w:eastAsia="ko-KR"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23A52" w14:textId="4EE1E782" w:rsidR="00681F48" w:rsidRPr="00681F48" w:rsidRDefault="00097924" w:rsidP="00681F48">
            <w:pPr>
              <w:spacing w:before="0" w:after="0"/>
              <w:rPr>
                <w:rFonts w:eastAsia="맑은 고딕" w:cs="Times New Roman"/>
                <w:sz w:val="20"/>
                <w:szCs w:val="20"/>
                <w:lang w:eastAsia="ko-KR"/>
              </w:rPr>
            </w:pPr>
            <w:r>
              <w:rPr>
                <w:rFonts w:eastAsia="맑은 고딕" w:cs="Times New Roman"/>
                <w:sz w:val="20"/>
                <w:szCs w:val="20"/>
                <w:lang w:eastAsia="ko-KR"/>
              </w:rPr>
              <w:t>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40B5E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sz w:val="20"/>
                <w:szCs w:val="20"/>
                <w:lang w:eastAsia="ko-KR"/>
              </w:rPr>
              <w:t>5</w:t>
            </w:r>
          </w:p>
        </w:tc>
      </w:tr>
      <w:tr w:rsidR="00681F48" w:rsidRPr="00681F48" w14:paraId="409A2087" w14:textId="77777777" w:rsidTr="00681F48">
        <w:trPr>
          <w:trHeight w:val="264"/>
        </w:trPr>
        <w:tc>
          <w:tcPr>
            <w:tcW w:w="46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9851F5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CD5AE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SIB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E5E76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Seonginbong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A9E3A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sz w:val="20"/>
                <w:szCs w:val="20"/>
                <w:lang w:eastAsia="ko-KR"/>
              </w:rPr>
              <w:t>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4C3E0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sz w:val="20"/>
                <w:szCs w:val="20"/>
                <w:lang w:eastAsia="ko-KR"/>
              </w:rPr>
              <w:t>19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B5A0A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sz w:val="20"/>
                <w:szCs w:val="20"/>
                <w:lang w:eastAsia="ko-KR"/>
              </w:rPr>
              <w:t>8</w:t>
            </w:r>
          </w:p>
        </w:tc>
      </w:tr>
      <w:tr w:rsidR="00681F48" w:rsidRPr="00681F48" w14:paraId="3F13F376" w14:textId="77777777" w:rsidTr="00681F48">
        <w:trPr>
          <w:trHeight w:val="264"/>
        </w:trPr>
        <w:tc>
          <w:tcPr>
            <w:tcW w:w="46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DEAE49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11F28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THR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50618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Taeha-ri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781EA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sz w:val="20"/>
                <w:szCs w:val="20"/>
                <w:lang w:eastAsia="ko-KR"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FB484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sz w:val="20"/>
                <w:szCs w:val="20"/>
                <w:lang w:eastAsia="ko-KR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D02DF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sz w:val="20"/>
                <w:szCs w:val="20"/>
                <w:lang w:eastAsia="ko-KR"/>
              </w:rPr>
              <w:t>5</w:t>
            </w:r>
          </w:p>
        </w:tc>
      </w:tr>
      <w:tr w:rsidR="00681F48" w:rsidRPr="00681F48" w14:paraId="00491261" w14:textId="77777777" w:rsidTr="00681F48">
        <w:trPr>
          <w:trHeight w:val="264"/>
        </w:trPr>
        <w:tc>
          <w:tcPr>
            <w:tcW w:w="46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6FD685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5B8A9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sz w:val="20"/>
                <w:szCs w:val="20"/>
                <w:lang w:eastAsia="ko-KR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9E71E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others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41474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sz w:val="20"/>
                <w:szCs w:val="20"/>
                <w:lang w:eastAsia="ko-KR"/>
              </w:rPr>
              <w:t>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1ACEF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sz w:val="20"/>
                <w:szCs w:val="20"/>
                <w:lang w:eastAsia="ko-KR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44FE0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sz w:val="20"/>
                <w:szCs w:val="20"/>
                <w:lang w:eastAsia="ko-KR"/>
              </w:rPr>
            </w:pPr>
          </w:p>
        </w:tc>
      </w:tr>
      <w:tr w:rsidR="00681F48" w:rsidRPr="00681F48" w14:paraId="59A0D28B" w14:textId="77777777" w:rsidTr="00681F48">
        <w:trPr>
          <w:trHeight w:val="264"/>
        </w:trPr>
        <w:tc>
          <w:tcPr>
            <w:tcW w:w="46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52CA17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F8656" w14:textId="77777777" w:rsidR="00681F48" w:rsidRPr="00681F48" w:rsidRDefault="00681F48" w:rsidP="00681F48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15901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>subtotal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05D80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bCs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b/>
                <w:bCs/>
                <w:sz w:val="20"/>
                <w:szCs w:val="20"/>
                <w:lang w:eastAsia="ko-KR"/>
              </w:rPr>
              <w:t>34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FD742" w14:textId="74BCA531" w:rsidR="00681F48" w:rsidRPr="00681F48" w:rsidRDefault="00681F48" w:rsidP="00097924">
            <w:pPr>
              <w:spacing w:before="0" w:after="0"/>
              <w:rPr>
                <w:rFonts w:eastAsia="맑은 고딕" w:cs="Times New Roman"/>
                <w:b/>
                <w:bCs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b/>
                <w:bCs/>
                <w:sz w:val="20"/>
                <w:szCs w:val="20"/>
                <w:lang w:eastAsia="ko-KR"/>
              </w:rPr>
              <w:t>1</w:t>
            </w:r>
            <w:r w:rsidR="00097924">
              <w:rPr>
                <w:rFonts w:eastAsia="맑은 고딕" w:cs="Times New Roman"/>
                <w:b/>
                <w:bCs/>
                <w:sz w:val="20"/>
                <w:szCs w:val="20"/>
                <w:lang w:eastAsia="ko-KR"/>
              </w:rPr>
              <w:t>62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1DE11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bCs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b/>
                <w:bCs/>
                <w:sz w:val="20"/>
                <w:szCs w:val="20"/>
                <w:lang w:eastAsia="ko-KR"/>
              </w:rPr>
              <w:t>69</w:t>
            </w:r>
          </w:p>
        </w:tc>
      </w:tr>
      <w:tr w:rsidR="00681F48" w:rsidRPr="00681F48" w14:paraId="28E44DB7" w14:textId="77777777" w:rsidTr="00681F48">
        <w:trPr>
          <w:trHeight w:val="264"/>
        </w:trPr>
        <w:tc>
          <w:tcPr>
            <w:tcW w:w="467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BA0A52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b/>
                <w:i/>
                <w:iCs/>
                <w:color w:val="000000"/>
                <w:sz w:val="20"/>
                <w:szCs w:val="20"/>
                <w:lang w:eastAsia="ko-KR"/>
              </w:rPr>
              <w:t>Prunus sargentii</w:t>
            </w:r>
            <w:r w:rsidRPr="00681F48"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  <w:t xml:space="preserve"> Rehder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AADE0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JJ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D4C29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Jeju Island, Korea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F75F2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C8F77" w14:textId="14D22A18" w:rsidR="00681F48" w:rsidRPr="00681F48" w:rsidRDefault="00681F48" w:rsidP="00097924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</w:t>
            </w:r>
            <w:r w:rsidR="00097924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8BE2A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7</w:t>
            </w:r>
          </w:p>
        </w:tc>
      </w:tr>
      <w:tr w:rsidR="00681F48" w:rsidRPr="00681F48" w14:paraId="796013DD" w14:textId="77777777" w:rsidTr="00681F48">
        <w:trPr>
          <w:trHeight w:val="264"/>
        </w:trPr>
        <w:tc>
          <w:tcPr>
            <w:tcW w:w="46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863414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8D1DD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ODS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7C2A7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Mt. Odaesan, Korean Peninsula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389CA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9CD72" w14:textId="00C8971E" w:rsidR="00681F48" w:rsidRPr="00681F48" w:rsidRDefault="00681F48" w:rsidP="00097924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</w:t>
            </w:r>
            <w:r w:rsidR="00097924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B57B2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5</w:t>
            </w:r>
          </w:p>
        </w:tc>
      </w:tr>
      <w:tr w:rsidR="00681F48" w:rsidRPr="00681F48" w14:paraId="0C25A35B" w14:textId="77777777" w:rsidTr="00681F48">
        <w:trPr>
          <w:trHeight w:val="264"/>
        </w:trPr>
        <w:tc>
          <w:tcPr>
            <w:tcW w:w="46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E6FB12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AD00F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RSS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CA64B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Russia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452BB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68E59" w14:textId="12B8A3EA" w:rsidR="00681F48" w:rsidRPr="00681F48" w:rsidRDefault="00097924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FD1EF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5</w:t>
            </w:r>
          </w:p>
        </w:tc>
      </w:tr>
      <w:tr w:rsidR="00681F48" w:rsidRPr="00681F48" w14:paraId="2DA9BE1E" w14:textId="77777777" w:rsidTr="00681F48">
        <w:trPr>
          <w:trHeight w:val="264"/>
        </w:trPr>
        <w:tc>
          <w:tcPr>
            <w:tcW w:w="46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F89242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FAA4B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MYG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4E18D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Miyagi, Japan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DC40C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6FADF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2EFE4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8</w:t>
            </w:r>
          </w:p>
        </w:tc>
      </w:tr>
      <w:tr w:rsidR="00681F48" w:rsidRPr="00681F48" w14:paraId="42579CEF" w14:textId="77777777" w:rsidTr="00681F48">
        <w:trPr>
          <w:trHeight w:val="264"/>
        </w:trPr>
        <w:tc>
          <w:tcPr>
            <w:tcW w:w="46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EF58E4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2146B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OKA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634CC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Okayama, Japan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44D8D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FF316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D7D2A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5</w:t>
            </w:r>
          </w:p>
        </w:tc>
      </w:tr>
      <w:tr w:rsidR="00681F48" w:rsidRPr="00681F48" w14:paraId="66AD0B62" w14:textId="77777777" w:rsidTr="00681F48">
        <w:trPr>
          <w:trHeight w:val="264"/>
        </w:trPr>
        <w:tc>
          <w:tcPr>
            <w:tcW w:w="46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2C4D39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B59B9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DFC20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Other mountains in Korean Peninsula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E435F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B74FF" w14:textId="1D7414D5" w:rsidR="00681F48" w:rsidRPr="00681F48" w:rsidRDefault="00097924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41A2E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</w:p>
        </w:tc>
      </w:tr>
      <w:tr w:rsidR="00681F48" w:rsidRPr="00681F48" w14:paraId="77E3DE63" w14:textId="77777777" w:rsidTr="00681F48">
        <w:trPr>
          <w:trHeight w:val="264"/>
        </w:trPr>
        <w:tc>
          <w:tcPr>
            <w:tcW w:w="46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9AA30C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DB1D1" w14:textId="77777777" w:rsidR="00681F48" w:rsidRPr="00681F48" w:rsidRDefault="00681F48" w:rsidP="00681F48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B6A14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>subtotal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1623A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>34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20033" w14:textId="17D61B49" w:rsidR="00681F48" w:rsidRPr="00681F48" w:rsidRDefault="00097924" w:rsidP="00681F48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</w:pPr>
            <w:r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>46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E4FAF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>30</w:t>
            </w:r>
          </w:p>
        </w:tc>
      </w:tr>
      <w:tr w:rsidR="00681F48" w:rsidRPr="00681F48" w14:paraId="468E2BED" w14:textId="77777777" w:rsidTr="00681F48">
        <w:trPr>
          <w:trHeight w:val="264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D778DE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b/>
                <w:i/>
                <w:iCs/>
                <w:color w:val="000000"/>
                <w:sz w:val="20"/>
                <w:szCs w:val="20"/>
                <w:lang w:eastAsia="ko-KR"/>
              </w:rPr>
              <w:t>Prunus maximowiczii</w:t>
            </w:r>
            <w:r w:rsidRPr="00681F48"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  <w:t xml:space="preserve"> Ruprecht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4D510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E7665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Jeju Island, Korea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0C147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3B0A9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D2481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</w:p>
        </w:tc>
      </w:tr>
      <w:tr w:rsidR="00681F48" w:rsidRPr="00681F48" w14:paraId="1593D98D" w14:textId="77777777" w:rsidTr="00681F48">
        <w:trPr>
          <w:trHeight w:val="264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37EC60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b/>
                <w:i/>
                <w:iCs/>
                <w:color w:val="000000"/>
                <w:sz w:val="20"/>
                <w:szCs w:val="20"/>
                <w:lang w:eastAsia="ko-KR"/>
              </w:rPr>
              <w:t>Prunus avium</w:t>
            </w:r>
            <w:r w:rsidRPr="00681F48"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  <w:t xml:space="preserve"> (L.) L.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41171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DEB79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Aomori, Japan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F6F7A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47217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99CDF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</w:p>
        </w:tc>
      </w:tr>
      <w:tr w:rsidR="00681F48" w:rsidRPr="00681F48" w14:paraId="70A77267" w14:textId="77777777" w:rsidTr="00681F48">
        <w:trPr>
          <w:trHeight w:val="288"/>
        </w:trPr>
        <w:tc>
          <w:tcPr>
            <w:tcW w:w="467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0DB516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b/>
                <w:i/>
                <w:iCs/>
                <w:color w:val="000000"/>
                <w:sz w:val="20"/>
                <w:szCs w:val="20"/>
                <w:lang w:eastAsia="ko-KR"/>
              </w:rPr>
              <w:t>Prunus spachiana</w:t>
            </w:r>
            <w:r w:rsidRPr="00681F48"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  <w:t xml:space="preserve"> f.</w:t>
            </w:r>
            <w:r w:rsidRPr="00681F48">
              <w:rPr>
                <w:rFonts w:eastAsia="맑은 고딕" w:cs="Times New Roman"/>
                <w:b/>
                <w:i/>
                <w:iCs/>
                <w:color w:val="000000"/>
                <w:sz w:val="20"/>
                <w:szCs w:val="20"/>
                <w:lang w:eastAsia="ko-KR"/>
              </w:rPr>
              <w:t xml:space="preserve"> ascendens</w:t>
            </w:r>
            <w:r w:rsidRPr="00681F48"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  <w:t xml:space="preserve"> (Makino) Kitam.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8F60A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3D0CD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Jeju Island, Korea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E02FE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59ECC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9A764" w14:textId="77777777" w:rsidR="00681F48" w:rsidRPr="00681F48" w:rsidRDefault="00681F48" w:rsidP="00681F48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681F48" w:rsidRPr="00681F48" w14:paraId="46603BFD" w14:textId="77777777" w:rsidTr="00681F48">
        <w:trPr>
          <w:trHeight w:val="264"/>
        </w:trPr>
        <w:tc>
          <w:tcPr>
            <w:tcW w:w="46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DCD9C5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B3A40" w14:textId="77777777" w:rsidR="00681F48" w:rsidRPr="00681F48" w:rsidRDefault="00681F48" w:rsidP="00681F48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6815D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Miyagi, Japan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DBE01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EF173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18E62" w14:textId="77777777" w:rsidR="00681F48" w:rsidRPr="00681F48" w:rsidRDefault="00681F48" w:rsidP="00681F48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681F48" w:rsidRPr="00681F48" w14:paraId="3B297EE6" w14:textId="77777777" w:rsidTr="00681F48">
        <w:trPr>
          <w:trHeight w:val="264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EA3272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b/>
                <w:i/>
                <w:iCs/>
                <w:color w:val="000000"/>
                <w:sz w:val="20"/>
                <w:szCs w:val="20"/>
                <w:lang w:eastAsia="ko-KR"/>
              </w:rPr>
              <w:t>Prunus incisa</w:t>
            </w:r>
            <w:r w:rsidRPr="00681F48"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  <w:t xml:space="preserve"> Thunb.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E41F0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47E35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Miyagi, Japan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AB847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C73E7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74547" w14:textId="77777777" w:rsidR="00681F48" w:rsidRPr="00681F48" w:rsidRDefault="00681F48" w:rsidP="00681F48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681F48" w:rsidRPr="00681F48" w14:paraId="378104D8" w14:textId="77777777" w:rsidTr="00681F48">
        <w:trPr>
          <w:trHeight w:val="276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F609AF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b/>
                <w:i/>
                <w:iCs/>
                <w:color w:val="000000"/>
                <w:sz w:val="20"/>
                <w:szCs w:val="20"/>
                <w:lang w:eastAsia="ko-KR"/>
              </w:rPr>
              <w:t>Prunus apetala</w:t>
            </w:r>
            <w:r w:rsidRPr="00681F48"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  <w:t xml:space="preserve"> (Siebold &amp; Zucc.) Franch &amp; Sav.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E4708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7CA2E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Miyagi, Japan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44378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D16A1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9F5A1" w14:textId="77777777" w:rsidR="00681F48" w:rsidRPr="00681F48" w:rsidRDefault="00681F48" w:rsidP="00681F48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681F48" w:rsidRPr="00681F48" w14:paraId="48151A96" w14:textId="77777777" w:rsidTr="00681F48">
        <w:trPr>
          <w:trHeight w:val="288"/>
        </w:trPr>
        <w:tc>
          <w:tcPr>
            <w:tcW w:w="467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A3A6E9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b/>
                <w:i/>
                <w:iCs/>
                <w:color w:val="000000"/>
                <w:sz w:val="20"/>
                <w:szCs w:val="20"/>
                <w:lang w:eastAsia="ko-KR"/>
              </w:rPr>
              <w:t>Prunus serrulata</w:t>
            </w:r>
            <w:r w:rsidRPr="00681F48"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  <w:t xml:space="preserve"> var. </w:t>
            </w:r>
            <w:r w:rsidRPr="00681F48">
              <w:rPr>
                <w:rFonts w:eastAsia="맑은 고딕" w:cs="Times New Roman"/>
                <w:b/>
                <w:i/>
                <w:iCs/>
                <w:color w:val="000000"/>
                <w:sz w:val="20"/>
                <w:szCs w:val="20"/>
                <w:lang w:eastAsia="ko-KR"/>
              </w:rPr>
              <w:t>spontanea</w:t>
            </w:r>
            <w:r w:rsidRPr="00681F48"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  <w:t xml:space="preserve"> (Maxim.) E.H.Wilson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72DB0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061EC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Jeju Island, Korea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9824A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813CA" w14:textId="32DBF3E9" w:rsidR="00681F48" w:rsidRPr="00681F48" w:rsidRDefault="00097924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C3475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</w:p>
        </w:tc>
      </w:tr>
      <w:tr w:rsidR="00681F48" w:rsidRPr="00681F48" w14:paraId="634276E6" w14:textId="77777777" w:rsidTr="00681F48">
        <w:trPr>
          <w:trHeight w:val="264"/>
        </w:trPr>
        <w:tc>
          <w:tcPr>
            <w:tcW w:w="46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A9BB2A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E2FD2" w14:textId="77777777" w:rsidR="00681F48" w:rsidRPr="00681F48" w:rsidRDefault="00681F48" w:rsidP="00681F48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D64FA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Haenam, Korean Peninsula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7B4EC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47D01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C5CD6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</w:p>
        </w:tc>
      </w:tr>
      <w:tr w:rsidR="00681F48" w:rsidRPr="00681F48" w14:paraId="2E80B17D" w14:textId="77777777" w:rsidTr="00681F48">
        <w:trPr>
          <w:trHeight w:val="264"/>
        </w:trPr>
        <w:tc>
          <w:tcPr>
            <w:tcW w:w="46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D84ABF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8382A" w14:textId="77777777" w:rsidR="00681F48" w:rsidRPr="00681F48" w:rsidRDefault="00681F48" w:rsidP="00681F48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F4E45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Other islands, Korea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A6A95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7B4D7" w14:textId="4CF1909B" w:rsidR="00681F48" w:rsidRPr="00681F48" w:rsidRDefault="00097924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1665B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</w:p>
        </w:tc>
      </w:tr>
      <w:tr w:rsidR="00681F48" w:rsidRPr="00681F48" w14:paraId="150AEBFC" w14:textId="77777777" w:rsidTr="00681F48">
        <w:trPr>
          <w:trHeight w:val="264"/>
        </w:trPr>
        <w:tc>
          <w:tcPr>
            <w:tcW w:w="46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25C8C7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42EE5" w14:textId="77777777" w:rsidR="00681F48" w:rsidRPr="00681F48" w:rsidRDefault="00681F48" w:rsidP="00681F48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7CE4C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Miyagi, Japan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221EA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BBB7D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48E11" w14:textId="77777777" w:rsidR="00681F48" w:rsidRPr="00681F48" w:rsidRDefault="00681F48" w:rsidP="00681F48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681F48" w:rsidRPr="00681F48" w14:paraId="4CC7F214" w14:textId="77777777" w:rsidTr="00681F48">
        <w:trPr>
          <w:trHeight w:val="264"/>
        </w:trPr>
        <w:tc>
          <w:tcPr>
            <w:tcW w:w="467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0BD2CD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b/>
                <w:i/>
                <w:iCs/>
                <w:color w:val="000000"/>
                <w:sz w:val="20"/>
                <w:szCs w:val="20"/>
                <w:lang w:eastAsia="ko-KR"/>
              </w:rPr>
              <w:t>Prunus serrlata</w:t>
            </w:r>
            <w:r w:rsidRPr="00681F48"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  <w:t xml:space="preserve"> var. </w:t>
            </w:r>
            <w:r w:rsidRPr="00681F48">
              <w:rPr>
                <w:rFonts w:eastAsia="맑은 고딕" w:cs="Times New Roman"/>
                <w:b/>
                <w:i/>
                <w:iCs/>
                <w:color w:val="000000"/>
                <w:sz w:val="20"/>
                <w:szCs w:val="20"/>
                <w:lang w:eastAsia="ko-KR"/>
              </w:rPr>
              <w:t>pubescens</w:t>
            </w:r>
            <w:r w:rsidRPr="00681F48"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  <w:t xml:space="preserve"> (Makino)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2DB69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83C48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Mountains in Korean Peninsula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DA100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646CE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72374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</w:p>
        </w:tc>
      </w:tr>
      <w:tr w:rsidR="00681F48" w:rsidRPr="00681F48" w14:paraId="745CDFCE" w14:textId="77777777" w:rsidTr="00681F48">
        <w:trPr>
          <w:trHeight w:val="264"/>
        </w:trPr>
        <w:tc>
          <w:tcPr>
            <w:tcW w:w="46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9EDA69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DAC43" w14:textId="77777777" w:rsidR="00681F48" w:rsidRPr="00681F48" w:rsidRDefault="00681F48" w:rsidP="00681F48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65011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Miyagi, Japan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A9230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71893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690C7" w14:textId="77777777" w:rsidR="00681F48" w:rsidRPr="00681F48" w:rsidRDefault="00681F48" w:rsidP="00681F48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681F48" w:rsidRPr="00681F48" w14:paraId="453A0556" w14:textId="77777777" w:rsidTr="00681F48">
        <w:trPr>
          <w:trHeight w:val="264"/>
        </w:trPr>
        <w:tc>
          <w:tcPr>
            <w:tcW w:w="46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02E6E9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142E6" w14:textId="77777777" w:rsidR="00681F48" w:rsidRPr="00681F48" w:rsidRDefault="00681F48" w:rsidP="00681F48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04B9E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Korean islands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1D2FB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78DD8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98D2E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</w:p>
        </w:tc>
      </w:tr>
      <w:tr w:rsidR="00681F48" w:rsidRPr="00681F48" w14:paraId="34EF08FB" w14:textId="77777777" w:rsidTr="00681F48">
        <w:trPr>
          <w:trHeight w:val="276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EB962C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b/>
                <w:i/>
                <w:iCs/>
                <w:color w:val="000000"/>
                <w:sz w:val="20"/>
                <w:szCs w:val="20"/>
                <w:lang w:eastAsia="ko-KR"/>
              </w:rPr>
              <w:t>Prunus serrulata</w:t>
            </w:r>
            <w:r w:rsidRPr="00681F48"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  <w:t xml:space="preserve"> var. </w:t>
            </w:r>
            <w:r w:rsidRPr="00681F48">
              <w:rPr>
                <w:rFonts w:eastAsia="맑은 고딕" w:cs="Times New Roman"/>
                <w:b/>
                <w:i/>
                <w:iCs/>
                <w:color w:val="000000"/>
                <w:sz w:val="20"/>
                <w:szCs w:val="20"/>
                <w:lang w:eastAsia="ko-KR"/>
              </w:rPr>
              <w:t>quelpaertensis</w:t>
            </w:r>
            <w:r w:rsidRPr="00681F48"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  <w:t xml:space="preserve"> (Nakai) Uyeki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CFF56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C488D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Jeju Island, Korea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83FE9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89CB2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02458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</w:p>
        </w:tc>
      </w:tr>
      <w:tr w:rsidR="00681F48" w:rsidRPr="00681F48" w14:paraId="0DD3582C" w14:textId="77777777" w:rsidTr="00681F48">
        <w:trPr>
          <w:trHeight w:val="276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3843D3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b/>
                <w:i/>
                <w:iCs/>
                <w:color w:val="000000"/>
                <w:sz w:val="20"/>
                <w:szCs w:val="20"/>
                <w:lang w:eastAsia="ko-KR"/>
              </w:rPr>
              <w:t>Prunus yedoensis</w:t>
            </w:r>
            <w:r w:rsidRPr="00681F48"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  <w:t xml:space="preserve"> M. var. </w:t>
            </w:r>
            <w:r w:rsidRPr="00681F48">
              <w:rPr>
                <w:rFonts w:eastAsia="맑은 고딕" w:cs="Times New Roman"/>
                <w:b/>
                <w:i/>
                <w:iCs/>
                <w:color w:val="000000"/>
                <w:sz w:val="20"/>
                <w:szCs w:val="20"/>
                <w:lang w:eastAsia="ko-KR"/>
              </w:rPr>
              <w:t>angustipetala</w:t>
            </w:r>
            <w:r w:rsidRPr="00681F48"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  <w:t xml:space="preserve"> Kim et Kim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EC9CB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07046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Jeju Island, Korea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00D43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9A965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44A4E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</w:p>
        </w:tc>
      </w:tr>
      <w:tr w:rsidR="00681F48" w:rsidRPr="00681F48" w14:paraId="4A12445E" w14:textId="77777777" w:rsidTr="00681F48">
        <w:trPr>
          <w:trHeight w:val="264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EA4E8C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b/>
                <w:i/>
                <w:iCs/>
                <w:color w:val="000000"/>
                <w:sz w:val="20"/>
                <w:szCs w:val="20"/>
                <w:lang w:eastAsia="ko-KR"/>
              </w:rPr>
              <w:t>Prunus hallasanensis</w:t>
            </w:r>
            <w:r w:rsidRPr="00681F48"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  <w:t xml:space="preserve"> Kim et Kim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44466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0DA7E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Jeju Island, Korea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ADAA7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3326D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25FCF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</w:p>
        </w:tc>
      </w:tr>
      <w:tr w:rsidR="00681F48" w:rsidRPr="00681F48" w14:paraId="1C79906C" w14:textId="77777777" w:rsidTr="00681F48">
        <w:trPr>
          <w:trHeight w:val="264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D59E85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b/>
                <w:i/>
                <w:iCs/>
                <w:color w:val="000000"/>
                <w:sz w:val="20"/>
                <w:szCs w:val="20"/>
                <w:lang w:eastAsia="ko-KR"/>
              </w:rPr>
              <w:t>Prunus longistylus</w:t>
            </w:r>
            <w:r w:rsidRPr="00681F48"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  <w:t xml:space="preserve"> Kim et Kim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F1C06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2E580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Jeju Island, Korea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B38BD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C9150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F7E35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</w:p>
        </w:tc>
      </w:tr>
      <w:tr w:rsidR="00681F48" w:rsidRPr="00681F48" w14:paraId="50B21BB8" w14:textId="77777777" w:rsidTr="00681F48">
        <w:trPr>
          <w:trHeight w:val="300"/>
        </w:trPr>
        <w:tc>
          <w:tcPr>
            <w:tcW w:w="467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A6388D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b/>
                <w:i/>
                <w:iCs/>
                <w:color w:val="000000"/>
                <w:sz w:val="20"/>
                <w:szCs w:val="20"/>
                <w:lang w:eastAsia="ko-KR"/>
              </w:rPr>
              <w:t>Prunus speciosa</w:t>
            </w:r>
            <w:r w:rsidRPr="00681F48"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  <w:t xml:space="preserve"> (Koidz.) Ingram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477B4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0FF3E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Jeju Island, Korea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CD8F8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C8E38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8B203" w14:textId="77777777" w:rsidR="00681F48" w:rsidRPr="00681F48" w:rsidRDefault="00681F48" w:rsidP="00681F48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681F48" w:rsidRPr="00681F48" w14:paraId="61632423" w14:textId="77777777" w:rsidTr="00681F48">
        <w:trPr>
          <w:trHeight w:val="264"/>
        </w:trPr>
        <w:tc>
          <w:tcPr>
            <w:tcW w:w="46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DE3AA2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C3C0E" w14:textId="77777777" w:rsidR="00681F48" w:rsidRPr="00681F48" w:rsidRDefault="00681F48" w:rsidP="00681F48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8D1CE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Tokyo and Miyagi, Japan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5BB40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D8A59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15B2A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</w:p>
        </w:tc>
      </w:tr>
      <w:tr w:rsidR="00681F48" w:rsidRPr="00681F48" w14:paraId="0D9F29B6" w14:textId="77777777" w:rsidTr="00681F48">
        <w:trPr>
          <w:trHeight w:val="264"/>
        </w:trPr>
        <w:tc>
          <w:tcPr>
            <w:tcW w:w="46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6E304D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FCECB" w14:textId="77777777" w:rsidR="00681F48" w:rsidRPr="00681F48" w:rsidRDefault="00681F48" w:rsidP="00681F48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D0CE7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Miyagi, Japan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4B482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DE113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08DDC" w14:textId="77777777" w:rsidR="00681F48" w:rsidRPr="00681F48" w:rsidRDefault="00681F48" w:rsidP="00681F48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681F48" w:rsidRPr="00681F48" w14:paraId="411B1584" w14:textId="77777777" w:rsidTr="00681F48">
        <w:trPr>
          <w:trHeight w:val="264"/>
        </w:trPr>
        <w:tc>
          <w:tcPr>
            <w:tcW w:w="46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0FD71A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BCBD3" w14:textId="77777777" w:rsidR="00681F48" w:rsidRPr="00681F48" w:rsidRDefault="00681F48" w:rsidP="00681F48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72D27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Izu, Japan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C004A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40FE4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28527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</w:p>
        </w:tc>
      </w:tr>
      <w:tr w:rsidR="00681F48" w:rsidRPr="00681F48" w14:paraId="22C1B65C" w14:textId="77777777" w:rsidTr="00681F48">
        <w:trPr>
          <w:trHeight w:val="276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153574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b/>
                <w:i/>
                <w:iCs/>
                <w:color w:val="000000"/>
                <w:sz w:val="20"/>
                <w:szCs w:val="20"/>
                <w:lang w:eastAsia="ko-KR"/>
              </w:rPr>
              <w:t>Prunus sargenti</w:t>
            </w:r>
            <w:r w:rsidRPr="00681F48"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  <w:t xml:space="preserve">i var. </w:t>
            </w:r>
            <w:r w:rsidRPr="00681F48">
              <w:rPr>
                <w:rFonts w:eastAsia="맑은 고딕" w:cs="Times New Roman"/>
                <w:b/>
                <w:i/>
                <w:iCs/>
                <w:color w:val="000000"/>
                <w:sz w:val="20"/>
                <w:szCs w:val="20"/>
                <w:lang w:eastAsia="ko-KR"/>
              </w:rPr>
              <w:t>verecunda</w:t>
            </w:r>
            <w:r w:rsidRPr="00681F48">
              <w:rPr>
                <w:rFonts w:eastAsia="맑은 고딕" w:cs="Times New Roman"/>
                <w:b/>
                <w:color w:val="000000"/>
                <w:sz w:val="20"/>
                <w:szCs w:val="20"/>
                <w:lang w:eastAsia="ko-KR"/>
              </w:rPr>
              <w:t xml:space="preserve"> (Koidz.) Chin S. Chang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08E71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53CB8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Mountains in Korean Peninsula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75D7A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9C3E5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D1955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</w:p>
        </w:tc>
      </w:tr>
      <w:tr w:rsidR="00681F48" w:rsidRPr="00681F48" w14:paraId="78701E26" w14:textId="77777777" w:rsidTr="00681F48">
        <w:trPr>
          <w:trHeight w:val="276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7DB126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>Other species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1F4D0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9D310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>subtotal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2DE43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>55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574D3" w14:textId="27A662E5" w:rsidR="00681F48" w:rsidRPr="00681F48" w:rsidRDefault="00681F48" w:rsidP="00097924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>5</w:t>
            </w:r>
            <w:r w:rsidR="00097924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F9D3D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</w:pPr>
          </w:p>
        </w:tc>
      </w:tr>
      <w:tr w:rsidR="00681F48" w:rsidRPr="00681F48" w14:paraId="171E4D60" w14:textId="77777777" w:rsidTr="00681F48">
        <w:trPr>
          <w:trHeight w:val="264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4194B7" w14:textId="77777777" w:rsidR="00681F48" w:rsidRPr="00681F48" w:rsidRDefault="00681F48" w:rsidP="00681F48">
            <w:pPr>
              <w:spacing w:before="0" w:after="0"/>
              <w:rPr>
                <w:rFonts w:eastAsia="Times New Roman" w:cs="Times New Roman"/>
                <w:b/>
                <w:sz w:val="20"/>
                <w:szCs w:val="20"/>
                <w:lang w:eastAsia="ko-KR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2DC29" w14:textId="77777777" w:rsidR="00681F48" w:rsidRPr="00681F48" w:rsidRDefault="00681F48" w:rsidP="00681F48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50D20" w14:textId="77777777" w:rsidR="00681F48" w:rsidRPr="00681F48" w:rsidRDefault="00681F48" w:rsidP="00681F48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572FE" w14:textId="77777777" w:rsidR="00681F48" w:rsidRPr="00681F48" w:rsidRDefault="00681F48" w:rsidP="00681F48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9698B" w14:textId="77777777" w:rsidR="00681F48" w:rsidRPr="00681F48" w:rsidRDefault="00681F48" w:rsidP="00681F48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2C938" w14:textId="77777777" w:rsidR="00681F48" w:rsidRPr="00681F48" w:rsidRDefault="00681F48" w:rsidP="00681F48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681F48" w:rsidRPr="00681F48" w14:paraId="10E34E08" w14:textId="77777777" w:rsidTr="00681F48">
        <w:trPr>
          <w:trHeight w:val="276"/>
        </w:trPr>
        <w:tc>
          <w:tcPr>
            <w:tcW w:w="467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08B2229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>Total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AA40E7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88DF18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E386CB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>123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B6E2E1" w14:textId="1C7A8050" w:rsidR="00681F48" w:rsidRPr="00681F48" w:rsidRDefault="00681F48" w:rsidP="00097924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>2</w:t>
            </w:r>
            <w:r w:rsidR="00097924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>62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2A9002" w14:textId="77777777" w:rsidR="00681F48" w:rsidRPr="00681F48" w:rsidRDefault="00681F48" w:rsidP="00681F48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681F48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>99</w:t>
            </w:r>
          </w:p>
        </w:tc>
      </w:tr>
    </w:tbl>
    <w:p w14:paraId="5D0E327A" w14:textId="77777777" w:rsidR="000906A7" w:rsidRDefault="000906A7" w:rsidP="00792CFF">
      <w:pPr>
        <w:keepNext/>
        <w:jc w:val="center"/>
        <w:rPr>
          <w:rFonts w:cs="Times New Roman"/>
          <w:i/>
          <w:iCs/>
          <w:szCs w:val="24"/>
        </w:rPr>
      </w:pPr>
    </w:p>
    <w:p w14:paraId="7FDDD8F6" w14:textId="77777777" w:rsidR="00C961CA" w:rsidRDefault="00C961CA" w:rsidP="00C961CA">
      <w:pPr>
        <w:keepNext/>
        <w:rPr>
          <w:rFonts w:cs="Times New Roman"/>
          <w:b/>
          <w:iCs/>
          <w:szCs w:val="24"/>
        </w:rPr>
        <w:sectPr w:rsidR="00C961CA" w:rsidSect="00681F48"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</w:p>
    <w:p w14:paraId="639F62AD" w14:textId="3B567BF2" w:rsidR="000906A7" w:rsidRPr="009B7234" w:rsidRDefault="00C961CA" w:rsidP="009B7234">
      <w:pPr>
        <w:keepNext/>
        <w:rPr>
          <w:rFonts w:cs="Times New Roman"/>
          <w:b/>
          <w:iCs/>
          <w:szCs w:val="24"/>
        </w:rPr>
      </w:pPr>
      <w:r w:rsidRPr="009B7234">
        <w:rPr>
          <w:rFonts w:cs="Times New Roman"/>
          <w:b/>
          <w:iCs/>
          <w:szCs w:val="24"/>
        </w:rPr>
        <w:lastRenderedPageBreak/>
        <w:t>B. Details of plant materials used for three analyses performed in this study.</w:t>
      </w:r>
    </w:p>
    <w:tbl>
      <w:tblPr>
        <w:tblW w:w="17252" w:type="dxa"/>
        <w:tblInd w:w="9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701"/>
        <w:gridCol w:w="4780"/>
        <w:gridCol w:w="1220"/>
        <w:gridCol w:w="2552"/>
        <w:gridCol w:w="1247"/>
        <w:gridCol w:w="1247"/>
        <w:gridCol w:w="1247"/>
        <w:gridCol w:w="218"/>
        <w:gridCol w:w="1262"/>
        <w:gridCol w:w="198"/>
        <w:gridCol w:w="20"/>
        <w:gridCol w:w="1242"/>
        <w:gridCol w:w="218"/>
        <w:gridCol w:w="80"/>
        <w:gridCol w:w="20"/>
      </w:tblGrid>
      <w:tr w:rsidR="00C961CA" w:rsidRPr="00C961CA" w14:paraId="5136BC75" w14:textId="77777777" w:rsidTr="00097924">
        <w:trPr>
          <w:gridAfter w:val="8"/>
          <w:wAfter w:w="3258" w:type="dxa"/>
          <w:trHeight w:val="1080"/>
        </w:trPr>
        <w:tc>
          <w:tcPr>
            <w:tcW w:w="170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E323D4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>Species/</w:t>
            </w:r>
            <w:r w:rsidRPr="00C961CA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br/>
              <w:t>Accession No.</w:t>
            </w:r>
          </w:p>
        </w:tc>
        <w:tc>
          <w:tcPr>
            <w:tcW w:w="47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E26644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>Collection site</w:t>
            </w:r>
          </w:p>
        </w:tc>
        <w:tc>
          <w:tcPr>
            <w:tcW w:w="122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7A07E8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>Collection Date</w:t>
            </w:r>
          </w:p>
        </w:tc>
        <w:tc>
          <w:tcPr>
            <w:tcW w:w="255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8E3AE2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>Specimen No.</w:t>
            </w:r>
          </w:p>
        </w:tc>
        <w:tc>
          <w:tcPr>
            <w:tcW w:w="124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759D48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 xml:space="preserve">123 </w:t>
            </w:r>
            <w:r w:rsidRPr="00C961CA"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  <w:t>Prunus</w:t>
            </w:r>
            <w:r w:rsidRPr="00C961CA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 xml:space="preserve"> ITS/ETS,       7 cpDNA Phylogeny </w:t>
            </w:r>
          </w:p>
        </w:tc>
        <w:tc>
          <w:tcPr>
            <w:tcW w:w="124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61FC14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 xml:space="preserve">281 </w:t>
            </w:r>
            <w:r w:rsidRPr="00C961CA"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  <w:t>Prunus</w:t>
            </w:r>
            <w:r w:rsidRPr="00C961CA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 xml:space="preserve"> MigSeq analysis</w:t>
            </w:r>
          </w:p>
        </w:tc>
        <w:tc>
          <w:tcPr>
            <w:tcW w:w="124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478144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 xml:space="preserve">99 </w:t>
            </w:r>
            <w:r w:rsidRPr="00C961CA"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  <w:t>Prunus</w:t>
            </w:r>
            <w:r w:rsidRPr="00C961CA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 xml:space="preserve">   5 cpDNA Network analysis</w:t>
            </w:r>
          </w:p>
        </w:tc>
      </w:tr>
      <w:tr w:rsidR="00C961CA" w:rsidRPr="00C961CA" w14:paraId="652FAA2C" w14:textId="77777777" w:rsidTr="00097924">
        <w:trPr>
          <w:gridAfter w:val="1"/>
          <w:wAfter w:w="20" w:type="dxa"/>
          <w:trHeight w:val="276"/>
        </w:trPr>
        <w:tc>
          <w:tcPr>
            <w:tcW w:w="6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8BB88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 xml:space="preserve">Subgenus </w:t>
            </w:r>
            <w:r w:rsidRPr="00C961CA"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  <w:t>Cerasus</w:t>
            </w:r>
            <w:r w:rsidRPr="00C961CA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 xml:space="preserve">, Genus </w:t>
            </w:r>
            <w:r w:rsidRPr="00C961CA"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  <w:t>Prunus</w:t>
            </w:r>
            <w:r w:rsidRPr="00C961CA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>, Rosaceae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F20E1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62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D34B9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C8701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41D7B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5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BFC02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1039C24A" w14:textId="77777777" w:rsidTr="00097924">
        <w:trPr>
          <w:gridAfter w:val="1"/>
          <w:wAfter w:w="20" w:type="dxa"/>
          <w:trHeight w:val="276"/>
        </w:trPr>
        <w:tc>
          <w:tcPr>
            <w:tcW w:w="6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044D4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  <w:t>Prunus maximowiczii</w:t>
            </w:r>
            <w:r w:rsidRPr="00C961CA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 xml:space="preserve"> Ruprecht, section</w:t>
            </w:r>
            <w:r w:rsidRPr="00C961CA"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  <w:t xml:space="preserve"> Phyllomahaleb </w:t>
            </w:r>
            <w:r w:rsidRPr="00C961CA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 xml:space="preserve">Koehne 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D79F7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62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CE9CD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2149F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DE59E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5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E874F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56054F69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F3A2C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MX_JJ876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C760A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Bangseongyo, Jeju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D4E3F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03-May-11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3AD5D3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110503163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9B7A0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642E7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16039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0E7B2929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44DC8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MX_JJ82-5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E8B4F2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Witseoreum, Jeju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725FBD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09-May-12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CF9580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120509165 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7200D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55050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6F2BE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5791D89F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6BDF9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MX_JJ82-1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12B627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Witseoreum, Jeju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E2AE98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09-May-12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50A813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120509164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CDD35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F2147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C97A1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12EC4D5C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04380" w14:textId="77777777" w:rsidR="00C961CA" w:rsidRPr="00C961CA" w:rsidRDefault="00C961CA" w:rsidP="00C961CA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9A4305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09CF29" w14:textId="77777777" w:rsidR="00C961CA" w:rsidRPr="00C961CA" w:rsidRDefault="00C961CA" w:rsidP="00C961CA">
            <w:pPr>
              <w:spacing w:before="0" w:after="0"/>
              <w:jc w:val="both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5D4884" w14:textId="77777777" w:rsidR="00C961CA" w:rsidRPr="00C961CA" w:rsidRDefault="00C961CA" w:rsidP="00C961CA">
            <w:pPr>
              <w:spacing w:before="0" w:after="0"/>
              <w:jc w:val="both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3A3A7" w14:textId="77777777" w:rsidR="00C961CA" w:rsidRPr="00C961CA" w:rsidRDefault="00C961CA" w:rsidP="00C961CA">
            <w:pPr>
              <w:spacing w:before="0" w:after="0"/>
              <w:jc w:val="both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A243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D51EB" w14:textId="77777777" w:rsidR="00C961CA" w:rsidRPr="00C961CA" w:rsidRDefault="00C961CA" w:rsidP="00C961CA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775CC7F8" w14:textId="77777777" w:rsidTr="00097924">
        <w:trPr>
          <w:gridAfter w:val="1"/>
          <w:wAfter w:w="20" w:type="dxa"/>
          <w:trHeight w:val="276"/>
        </w:trPr>
        <w:tc>
          <w:tcPr>
            <w:tcW w:w="6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0839D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  <w:t xml:space="preserve">Prunus avium </w:t>
            </w:r>
            <w:r w:rsidRPr="00C961CA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 xml:space="preserve">(L.) L., section </w:t>
            </w:r>
            <w:r w:rsidRPr="00C961CA"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  <w:t>Eucerasus</w:t>
            </w:r>
            <w:r w:rsidRPr="00C961CA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 xml:space="preserve"> Koehne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5D290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62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B9E74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A8E33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E0E00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5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BD6D0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75471205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07034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AV_13067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D3F27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Aomori, Japan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C80DA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2013-05-10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80230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13067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8C0DB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B6E19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B7513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2D2577E1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B4BE4" w14:textId="77777777" w:rsidR="00C961CA" w:rsidRPr="00C961CA" w:rsidRDefault="00C961CA" w:rsidP="00C961CA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B5041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2B312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C6AEC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E87BF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A9B12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BD349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096F27AC" w14:textId="77777777" w:rsidTr="00097924">
        <w:trPr>
          <w:trHeight w:val="276"/>
        </w:trPr>
        <w:tc>
          <w:tcPr>
            <w:tcW w:w="7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4BCD8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 xml:space="preserve">Section </w:t>
            </w:r>
            <w:r w:rsidRPr="00C961CA"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  <w:t>Pseudocerasus</w:t>
            </w:r>
            <w:r w:rsidRPr="00C961CA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 xml:space="preserve"> Koehne</w:t>
            </w:r>
            <w:r w:rsidRPr="00C961CA"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  <w:t xml:space="preserve">Prunus spachiana </w:t>
            </w:r>
            <w:r w:rsidRPr="00C961CA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 xml:space="preserve">f. </w:t>
            </w:r>
            <w:r w:rsidRPr="00C961CA"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  <w:t xml:space="preserve">ascendens </w:t>
            </w:r>
            <w:r w:rsidRPr="00C961CA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 xml:space="preserve">(Makino) Kitam. </w:t>
            </w:r>
          </w:p>
        </w:tc>
        <w:tc>
          <w:tcPr>
            <w:tcW w:w="62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D7699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B9409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B0FE9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5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E340A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0D5C0E2C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1A244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PE_422004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AC7B2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Bonggae Wangbeot Natural Stand, Jeju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BCBF6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22-Apr-12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C5D1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120422004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CAC3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8EC1D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6FEDC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3A5A57F1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87611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PE_511005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639FA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Youngpyung-dong, Jeju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AF075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11-May-12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77AAA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120511005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9B482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EB684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CD73E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12AE3087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C7A1D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PE_877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1581E7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Eorimok, Jeju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254CD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03-May-11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00B5D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110503135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D7AC9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C3DE6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F61F8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67AA9B61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85ED2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PP_395-049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A6578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Miyagi, Japan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39BDD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24-Apr-13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F3D15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130424202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739A1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A97A6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8A40F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06DE102D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7C077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F621C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38D95" w14:textId="77777777" w:rsidR="00C961CA" w:rsidRPr="00C961CA" w:rsidRDefault="00C961CA" w:rsidP="00C961CA">
            <w:pPr>
              <w:spacing w:before="0" w:after="0"/>
              <w:jc w:val="both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B7CEB" w14:textId="77777777" w:rsidR="00C961CA" w:rsidRPr="00C961CA" w:rsidRDefault="00C961CA" w:rsidP="00C961CA">
            <w:pPr>
              <w:spacing w:before="0" w:after="0"/>
              <w:jc w:val="both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443E0" w14:textId="77777777" w:rsidR="00C961CA" w:rsidRPr="00C961CA" w:rsidRDefault="00C961CA" w:rsidP="00C961CA">
            <w:pPr>
              <w:spacing w:before="0" w:after="0"/>
              <w:jc w:val="both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CAFA3" w14:textId="77777777" w:rsidR="00C961CA" w:rsidRPr="00C961CA" w:rsidRDefault="00C961CA" w:rsidP="00C961CA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AA9B9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1D0A4FB8" w14:textId="77777777" w:rsidTr="00097924">
        <w:trPr>
          <w:gridAfter w:val="1"/>
          <w:wAfter w:w="20" w:type="dxa"/>
          <w:trHeight w:val="276"/>
        </w:trPr>
        <w:tc>
          <w:tcPr>
            <w:tcW w:w="6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F4C77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  <w:t>Prunus incisa</w:t>
            </w:r>
            <w:r w:rsidRPr="00C961CA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 xml:space="preserve"> Thunb., section </w:t>
            </w:r>
            <w:r w:rsidRPr="00C961CA"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  <w:t>Pseudocerasus</w:t>
            </w:r>
            <w:r w:rsidRPr="00C961CA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 xml:space="preserve"> Koehne 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53AF6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62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3BF03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3D985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C6781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5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BB5CD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7D399370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0FBF1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IN_423036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E2BE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Tohoku Univ. Botanical Garden, Sendai, Japan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8526E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23-Apr-13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F214C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130423036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D4A8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223A5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E46A9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168B0A5E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A2BEC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3B681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D4E6D" w14:textId="77777777" w:rsidR="00C961CA" w:rsidRPr="00C961CA" w:rsidRDefault="00C961CA" w:rsidP="00C961CA">
            <w:pPr>
              <w:spacing w:before="0" w:after="0"/>
              <w:jc w:val="both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68416" w14:textId="77777777" w:rsidR="00C961CA" w:rsidRPr="00C961CA" w:rsidRDefault="00C961CA" w:rsidP="00C961CA">
            <w:pPr>
              <w:spacing w:before="0" w:after="0"/>
              <w:jc w:val="both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62DAF" w14:textId="77777777" w:rsidR="00C961CA" w:rsidRPr="00C961CA" w:rsidRDefault="00C961CA" w:rsidP="00C961CA">
            <w:pPr>
              <w:spacing w:before="0" w:after="0"/>
              <w:jc w:val="both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38FC8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FB337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026CC097" w14:textId="77777777" w:rsidTr="00097924">
        <w:trPr>
          <w:trHeight w:val="276"/>
        </w:trPr>
        <w:tc>
          <w:tcPr>
            <w:tcW w:w="7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97344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  <w:t>Prunus apetala (</w:t>
            </w:r>
            <w:r w:rsidRPr="00C961CA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 xml:space="preserve">Siebold &amp; Zucc.) Franch &amp; Sav., section </w:t>
            </w:r>
            <w:r w:rsidRPr="00C961CA"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  <w:t>Pseudocerasus</w:t>
            </w:r>
            <w:r w:rsidRPr="00C961CA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 xml:space="preserve"> Koehne </w:t>
            </w:r>
          </w:p>
        </w:tc>
        <w:tc>
          <w:tcPr>
            <w:tcW w:w="62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7DD9B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D5E59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94A68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5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85BF5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3E880D32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51AA1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PA_13011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B47B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Tochigi, Japan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A1A6E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02-May-13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4D297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13011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FC286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65616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167CE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6D0AE0E0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F1C52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PA_1TOHO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E3182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Tohoku Univ. Botanical Garden, Sendai, Japan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E1927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08-May-12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7A73D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None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7A03C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AE5CE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ED8AB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6A075689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1D986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PA_501014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2D61A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Tsuruoka, Japan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C76E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01-May-13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AD62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130501014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7A77C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114C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773EE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0B5DBD87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FC73F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B90EE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3DA85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2F4E9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A6B42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189F0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57030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05EE10AC" w14:textId="77777777" w:rsidTr="00097924">
        <w:trPr>
          <w:gridAfter w:val="2"/>
          <w:wAfter w:w="100" w:type="dxa"/>
          <w:trHeight w:val="276"/>
        </w:trPr>
        <w:tc>
          <w:tcPr>
            <w:tcW w:w="139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CA096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  <w:t>Prunus serrulata</w:t>
            </w:r>
            <w:r w:rsidRPr="00C961CA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 xml:space="preserve"> var.</w:t>
            </w:r>
            <w:r w:rsidRPr="00C961CA"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  <w:t xml:space="preserve"> spontanea </w:t>
            </w:r>
            <w:r w:rsidRPr="00C961CA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 xml:space="preserve">(Maxim.) E.H.Wilson, section </w:t>
            </w:r>
            <w:r w:rsidRPr="00C961CA"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  <w:t xml:space="preserve">Pseudocerasus </w:t>
            </w:r>
            <w:r w:rsidRPr="00C961CA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>Koehne</w:t>
            </w:r>
            <w:r w:rsidRPr="00C961CA"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  <w:t xml:space="preserve">  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96B56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4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7C212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D01E3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02D195CC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25A99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SE_JJ8161D7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5A5755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Hannam-ri, Jeju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D510C0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13-Apr-11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F06A6A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110413148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F6E74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D1B0D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3A36F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0050644D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C56A0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SE_JJ837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4415B8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Sancheondan, Jeju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01D2F0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19-Apr-11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0629A4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110419149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84262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78038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EBD48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734F525C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49C17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SE_JJ866-12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84E816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Seogwipo Natural Recreation Forest, Jeju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C87206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02-May-11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CB4EC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110502150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B3423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C13DC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29D0B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562E8C24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7896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lastRenderedPageBreak/>
              <w:t>SE_JJ878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004476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Young-dong, Jeju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4F343E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03-May-11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93EC09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110503151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31A58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66C39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2A0C6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4DF86BD4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33AD9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SE_JJ802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8579D0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Dosun-dong, Jeju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9EF860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12-Apr-11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AB7696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110412147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107C5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40202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DE0DE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0C254562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D9349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SE_JJ816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18273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Hannam-ri, Jeju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A6598D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13-Apr-11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C662D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110413816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BC706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F0BFE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BEEC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73E813F7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36D56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SE_HN41771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64095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Haenam,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483A6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17-Apr-12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F5EDBE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120417071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E67D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195F0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2104C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6C88D468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2DB33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SE_HN4178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FFFBA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Haenam,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F2785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17-Apr-12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002993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120417008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7E99C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9CD3B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315D1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3E007B12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97FA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SE_WD41813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4379D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Wan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C6501D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18-Apr-12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FC265A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120418013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81EE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6D725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85BA4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54FE235B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E28D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SE_WD412051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2C9D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Wan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369E0A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12-Apr-12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59CA69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120412051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703B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79BE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53E92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36EEBD96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F3C5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SE_BGD41762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BA19D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Bogil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D3D81C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17-Apr-12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16560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120417062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E482C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3715D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0CB29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3C4F2F0C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BE739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SE_BGD41766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27DB4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Bogil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6D2FF2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17-Apr-12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D50A5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120417066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99022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B1F7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43F59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4AED642E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CA09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 xml:space="preserve">SE_GJD4215 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AD59D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Geoje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21F0C7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21-Apr-12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1EEF29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120421005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9F52D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F8DCC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FABC4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2B37B676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91AB8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 xml:space="preserve">SE_GJD42122 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2CECD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Geoje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F44CA9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21-Apr-12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DE676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120421022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EE207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22A58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F38EE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4D6063F4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FA8F5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SE_GMD4241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17B8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Geomun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4D7AB6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24-Apr-16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694B38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160424001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7788A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81C26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CCBB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15BF07A8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76920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SE_GMD4245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8B02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Geomun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4B164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24-Apr-16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A32FB0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160424005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930C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03056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B0D02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770525AB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56A4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SE_GMD42491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C2DF7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Geomun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1C51B2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24-Apr-16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76E1F8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160424091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7CBCC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22FBE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E75AC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444CB1C5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2F753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SE_1-1MARU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6FBB4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Miyagi, Japan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2E5F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29-Apr-12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DB3DC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None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9EB6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9424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1B3D5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5E059502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C9FAB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SE_1-2MARU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6397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Miyagi, Japan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6611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29-Apr-12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8972A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None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BE2E0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B8331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4C425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52C1136E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25834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SE_1-3MARU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E7AA4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Miyagi, Japan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39E74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29-Apr-12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27673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None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6E27D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BC5A8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A7541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1220E0ED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3547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SE_1-4MARU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CAD48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Miyagi, Japan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05849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29-Apr-12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793AE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None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945A9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2613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8B912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70938D34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1A178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SE_2TOHO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C230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Miyagi, Japan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7AFDD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29-Apr-12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2643C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None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C3F6B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9BBD2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739DD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5A873FAC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CED63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BE594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326D9" w14:textId="77777777" w:rsidR="00C961CA" w:rsidRPr="00C961CA" w:rsidRDefault="00C961CA" w:rsidP="00C961CA">
            <w:pPr>
              <w:spacing w:before="0" w:after="0"/>
              <w:jc w:val="both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622A2" w14:textId="77777777" w:rsidR="00C961CA" w:rsidRPr="00C961CA" w:rsidRDefault="00C961CA" w:rsidP="00C961CA">
            <w:pPr>
              <w:spacing w:before="0" w:after="0"/>
              <w:jc w:val="both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B657C" w14:textId="77777777" w:rsidR="00C961CA" w:rsidRPr="00C961CA" w:rsidRDefault="00C961CA" w:rsidP="00C961CA">
            <w:pPr>
              <w:spacing w:before="0" w:after="0"/>
              <w:jc w:val="both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12E92" w14:textId="77777777" w:rsidR="00C961CA" w:rsidRPr="00C961CA" w:rsidRDefault="00C961CA" w:rsidP="00C961CA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47FC9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2C188D78" w14:textId="77777777" w:rsidTr="00097924">
        <w:trPr>
          <w:trHeight w:val="276"/>
        </w:trPr>
        <w:tc>
          <w:tcPr>
            <w:tcW w:w="7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29ADB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  <w:t xml:space="preserve">Prunus serrlata </w:t>
            </w:r>
            <w:r w:rsidRPr="00C961CA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>var.</w:t>
            </w:r>
            <w:r w:rsidRPr="00C961CA"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  <w:t xml:space="preserve"> pubescens</w:t>
            </w:r>
            <w:r w:rsidRPr="00C961CA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 xml:space="preserve"> (Makino), section</w:t>
            </w:r>
            <w:r w:rsidRPr="00C961CA"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  <w:t xml:space="preserve"> Pseudocerasus </w:t>
            </w:r>
            <w:r w:rsidRPr="00C961CA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 xml:space="preserve">Koehne   </w:t>
            </w:r>
          </w:p>
        </w:tc>
        <w:tc>
          <w:tcPr>
            <w:tcW w:w="62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B7038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CD1B7" w14:textId="77777777" w:rsidR="00C961CA" w:rsidRPr="00C961CA" w:rsidRDefault="00C961CA" w:rsidP="00C961CA">
            <w:pPr>
              <w:spacing w:before="0" w:after="0"/>
              <w:jc w:val="both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603E4" w14:textId="77777777" w:rsidR="00C961CA" w:rsidRPr="00C961CA" w:rsidRDefault="00C961CA" w:rsidP="00C961CA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5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01452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5CAEEFF3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7FBD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PB_HN9-0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85AA1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Dooryunsan Wang Beot Natural Stand, Haenam,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DA4024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17-Apr-12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DB898E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120417136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8FCAE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26EDC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3CAFC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0B3EFF7D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82547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PB_HN9-6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FAF322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Dooryunsan Wang Beot Natural Stand, Haenam,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4E06C3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17-Apr-12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665582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120417153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B40E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6C918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D875F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3F26F168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C05D3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PB_HN10-2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D837F6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Dooryunsan Wang Beot Natural Stand, Haenam,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E796B5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17-Apr-12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8D7C63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120417137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9CB9D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52438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B5E8C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149D7846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806BC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PB_1TOHO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73FF9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Tohoku Univ. Botanical Garden, Sendai, Japan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E1FF3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08-May-12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CAE15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None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F1865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7C072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EA284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7D92089E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BD27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PB_WD4189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72D66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Wan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58530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18-Apr-12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1341D5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Lim et al. 120418009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12F1E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96838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FF4E0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2D16401E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18E08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PB_JSS4318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2B3D4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Jeoksangsan,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9AD92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30-Apr-12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54A6E9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Lim et al. 120430018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40F8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5D5C4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67A7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478FCFE6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67A8B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PB_DDS5011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7F074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Daedunsan,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05055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01-May-12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669D93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Lim et al. 120501001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8024C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CD4A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80474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031695EB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78AD6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 xml:space="preserve">PB_THS50414 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61D3E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Taehwasan,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CA3C6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04-May-12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43AB02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Lim et al. 120504014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461E3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C2C89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57357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4DF82D89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20C86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PB_TBK5053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73457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Taebaiksan,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FDF45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05-May-12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F548F5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Lim et al. 120505003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CD89C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ED150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08843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7BAA951D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7B2C7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PB_DTS50528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261E5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Dutasan,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273B9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12-May-12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DE387A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Lim et al. 120505028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989F8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ECD6D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BC2BC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7552BA22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76C2D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PB_DGR51240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DD0E4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Daekwanryong,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38CCD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05-May-12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6D6360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Lim et al. 120512040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A179E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8D5A6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9258E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26C4472F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BACC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PB_NJS4132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11775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Naejangsan,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D94F6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13-Apr-13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58675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130413002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1B433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ACD77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905E7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36B35CAE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BAEDD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PB_NJS4144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0377E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Naejangsan,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DA322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14-Apr-13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E81855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130414004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A4B93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1FFF3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4D3E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192A849F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7456C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lastRenderedPageBreak/>
              <w:t>PB_GGS50650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EFB47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Gwanggyosan,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AB1B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06-May-13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310BB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130506050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BD2A2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C788D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9A20C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7A146291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E8E92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PB_GDS4223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04378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Geomdansan,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9108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22-Apr-15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8D201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150422300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583B4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A4657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9490E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029416E6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655A0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PB_SBK42518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FCC32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Sobaeksan,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95162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25-Apr-15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A417C9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150425108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1452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789F1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3BE30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40BD0011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F38C5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PB_JD16041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18E6C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Jin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1A03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01-Apr-16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1B2FA0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JJH et al. 160401046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ECCF7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9F047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3B7B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0A7400D5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8524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A7B24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2D0C5" w14:textId="77777777" w:rsidR="00C961CA" w:rsidRPr="00C961CA" w:rsidRDefault="00C961CA" w:rsidP="00C961CA">
            <w:pPr>
              <w:spacing w:before="0" w:after="0"/>
              <w:jc w:val="both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FF45A" w14:textId="77777777" w:rsidR="00C961CA" w:rsidRPr="00C961CA" w:rsidRDefault="00C961CA" w:rsidP="00C961CA">
            <w:pPr>
              <w:spacing w:before="0" w:after="0"/>
              <w:jc w:val="both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DF1EA" w14:textId="77777777" w:rsidR="00C961CA" w:rsidRPr="00C961CA" w:rsidRDefault="00C961CA" w:rsidP="00C961CA">
            <w:pPr>
              <w:spacing w:before="0" w:after="0"/>
              <w:jc w:val="both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69A51" w14:textId="77777777" w:rsidR="00C961CA" w:rsidRPr="00C961CA" w:rsidRDefault="00C961CA" w:rsidP="00C961CA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AD617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728F3DB6" w14:textId="77777777" w:rsidTr="00097924">
        <w:trPr>
          <w:trHeight w:val="276"/>
        </w:trPr>
        <w:tc>
          <w:tcPr>
            <w:tcW w:w="7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0A201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  <w:t xml:space="preserve">Prunus serrulata </w:t>
            </w:r>
            <w:r w:rsidRPr="00C961CA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>var.</w:t>
            </w:r>
            <w:r w:rsidRPr="00C961CA"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  <w:t xml:space="preserve"> quelpaertensis </w:t>
            </w:r>
            <w:r w:rsidRPr="00C961CA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>(Nakai) Uyeki</w:t>
            </w:r>
            <w:r w:rsidRPr="00C961CA"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  <w:t xml:space="preserve">, </w:t>
            </w:r>
            <w:r w:rsidRPr="00C961CA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 xml:space="preserve">section </w:t>
            </w:r>
            <w:r w:rsidRPr="00C961CA"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  <w:t>Pseudocerasus</w:t>
            </w:r>
            <w:r w:rsidRPr="00C961CA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 xml:space="preserve"> Koehne </w:t>
            </w:r>
          </w:p>
        </w:tc>
        <w:tc>
          <w:tcPr>
            <w:tcW w:w="62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3C3CC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B553B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19678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5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651DD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2778E0B1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F5252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QP_829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460083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Hannam Experimental Forest, Jeju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8E6AA5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18-Apr-11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9E1999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110418154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904BC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76768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6C2B7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55965D94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0A3A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QP_834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A3A7E5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</w:t>
            </w:r>
            <w:r w:rsidRPr="00C961CA">
              <w:rPr>
                <w:rFonts w:eastAsia="맑은 고딕" w:cs="Times New Roman"/>
                <w:color w:val="000000"/>
                <w:sz w:val="20"/>
                <w:szCs w:val="20"/>
                <w:vertAlign w:val="superscript"/>
                <w:lang w:eastAsia="ko-KR"/>
              </w:rPr>
              <w:t>st</w:t>
            </w: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 xml:space="preserve"> Sallok Rd., Jeju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6CCEB0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19-Apr-11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420F42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110419155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FF7D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4F5E2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9D111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5B2EEB6F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0DFE5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QP_838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EA0199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Sancheondan, Jeju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4C2744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19-Apr-11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8B4FFD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110419156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89984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6396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576E4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7AAFA063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ADCA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QP_86025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C02957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1100 Resting Area, Jeju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FEE8A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02-May-11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30977A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110502157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FF55E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4ED03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5926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49CBC105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8DDA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QP_86645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4CAB94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Seogwipo Natural Recreational Forest, Jeju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5F5163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02-May-11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23049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110502158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33AF6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9AC10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A9A3B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2E45E130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8B2C3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QP_23012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EA36D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Seongpangyo, Jeju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07C77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23-Apr-12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3C257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120423012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346A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AD766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6569E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5AECDA1E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CB698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QP_32011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5BBFD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Hanbalgyo, Jeju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9996C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24-Apr-12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FAD23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120424011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1D694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1D4D1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E22E0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4676D6D3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89CB8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QP_8602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21274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1100 Resting Area, Jeju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ED4A07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02-May-11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DCA08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11052602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C666D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2556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399F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0781EFB0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C2FAC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QP_8661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5DBD37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Seogwipo Natural Recreational Forest, Jeju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30B7C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02-May-11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6399C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11052601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CEEFC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9272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06C92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1C04871F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4F3D4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QP_96-009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ACB07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Youngyyeong-dong, Jeju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BC287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11-May-12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29FF6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120511009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FA84A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7E58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DC3FC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55952B0C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06B4D" w14:textId="77777777" w:rsidR="00C961CA" w:rsidRPr="00C961CA" w:rsidRDefault="00C961CA" w:rsidP="00C961CA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16E46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02C4D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05AA4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22928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1CCBC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7FCAB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3A2609BA" w14:textId="77777777" w:rsidTr="00097924">
        <w:trPr>
          <w:trHeight w:val="276"/>
        </w:trPr>
        <w:tc>
          <w:tcPr>
            <w:tcW w:w="7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16006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  <w:t xml:space="preserve">Prunus yedoensis </w:t>
            </w:r>
            <w:r w:rsidRPr="00C961CA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 xml:space="preserve">M. var. </w:t>
            </w:r>
            <w:r w:rsidRPr="00C961CA"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  <w:t xml:space="preserve">angustipetala </w:t>
            </w:r>
            <w:r w:rsidRPr="00C961CA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 xml:space="preserve">Kim et Kim, section </w:t>
            </w:r>
            <w:r w:rsidRPr="00C961CA"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  <w:t>Pseudocerasus</w:t>
            </w:r>
            <w:r w:rsidRPr="00C961CA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 xml:space="preserve"> Koehne </w:t>
            </w:r>
          </w:p>
        </w:tc>
        <w:tc>
          <w:tcPr>
            <w:tcW w:w="62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D98E7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F9DC6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49631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5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28070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0D9B1B9E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FF185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AP_JJ832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F16A0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Kwaneumsa, Jeju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7EAD1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19-Apr-11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C458DA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110419159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16DD3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F0E32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06623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1988C540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F3A24" w14:textId="77777777" w:rsidR="00C961CA" w:rsidRPr="00C961CA" w:rsidRDefault="00C961CA" w:rsidP="00C961CA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64455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82EC5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716C1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0C620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D9591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F8A49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0F255B2C" w14:textId="77777777" w:rsidTr="00097924">
        <w:trPr>
          <w:gridAfter w:val="1"/>
          <w:wAfter w:w="20" w:type="dxa"/>
          <w:trHeight w:val="276"/>
        </w:trPr>
        <w:tc>
          <w:tcPr>
            <w:tcW w:w="6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3DA9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  <w:t xml:space="preserve">Prunus hallasanensis </w:t>
            </w:r>
            <w:r w:rsidRPr="00C961CA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 xml:space="preserve">Kim et Kim, section </w:t>
            </w:r>
            <w:r w:rsidRPr="00C961CA"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  <w:t>Pseudocerasus</w:t>
            </w:r>
            <w:r w:rsidRPr="00C961CA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 xml:space="preserve"> Koehne 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6222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62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A2F8E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F2331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5E903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5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90C9B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6E63BF2C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757B1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HL_JJ91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5BD753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Ara Sameuiak Trekking course, Jeju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606390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10-May-12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D89866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120510161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B8276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890A7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241D1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5F585214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9E96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HL_JJ829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CF0E9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Hannam Experimental Forest, Jeju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62ED36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18-Apr-11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333743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110418160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BEEE9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95E3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09B07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1C14BF56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1B0E4" w14:textId="77777777" w:rsidR="00C961CA" w:rsidRPr="00C961CA" w:rsidRDefault="00C961CA" w:rsidP="00C961CA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BFCB0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9A7F6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D286F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520A2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1ED80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10AB7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3E8E4B19" w14:textId="77777777" w:rsidTr="00097924">
        <w:trPr>
          <w:gridAfter w:val="2"/>
          <w:wAfter w:w="100" w:type="dxa"/>
          <w:trHeight w:val="276"/>
        </w:trPr>
        <w:tc>
          <w:tcPr>
            <w:tcW w:w="139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D0A33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  <w:t>Prunus longistylus</w:t>
            </w:r>
            <w:r w:rsidRPr="00C961CA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 xml:space="preserve"> Kim </w:t>
            </w:r>
            <w:r w:rsidRPr="00C961CA"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  <w:t>et</w:t>
            </w:r>
            <w:r w:rsidRPr="00C961CA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 xml:space="preserve"> Kim collected from Jeju Island, Korea, section </w:t>
            </w:r>
            <w:r w:rsidRPr="00C961CA"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  <w:t xml:space="preserve">Pseudocerasus </w:t>
            </w:r>
            <w:r w:rsidRPr="00C961CA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>Koehne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D3D11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4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C7649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2C8CE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56360619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3C3C3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LS_JJ874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DA0D33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Tamra Valley, Jeju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390CA8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03-May-11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A76C8A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110503162 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BA5F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C2CDD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1CC44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6374529F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4CC2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9545A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5EC85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F6C7B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16D11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222D5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F1062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474671BC" w14:textId="77777777" w:rsidTr="00097924">
        <w:trPr>
          <w:gridAfter w:val="1"/>
          <w:wAfter w:w="20" w:type="dxa"/>
          <w:trHeight w:val="276"/>
        </w:trPr>
        <w:tc>
          <w:tcPr>
            <w:tcW w:w="6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2817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  <w:t>Prunus speciosa</w:t>
            </w:r>
            <w:r w:rsidRPr="00C961CA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 xml:space="preserve"> (Koidz.) Ingram, section </w:t>
            </w:r>
            <w:r w:rsidRPr="00C961CA"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  <w:t>Pseudocerasus</w:t>
            </w:r>
            <w:r w:rsidRPr="00C961CA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 xml:space="preserve"> Koehne 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E8F8D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62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5C05C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147E0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F3248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5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8C47B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5330E475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604F9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SP_JJKNR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79AFD4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Gimnyeong-ri, Jeju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5B3D18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25-Oct-11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439CD5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111025166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46C6B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04B4B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550FD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25D64E4F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941BC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SP_JJ88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1B8BF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Gimnyeong-ri, Jeju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D60F59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10-May-12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17AA37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120510167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9D481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A0825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73E85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40657754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6E5F2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SP_JJ89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304610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Gimnyeong-ri, Jeju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FCA2C9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10-May-12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FDE417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120510168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435D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2AA75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24889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5B23E55F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F96E7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SP_KO89-251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CD709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Koishikawa Botanical Garden, Tokyo, Japan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25A2D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18-Apr-13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A2505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None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B2542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129CB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D4243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75E75BE3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34FF9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SP_KO89-00277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FAA7E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Koishikawa Botanical Garden, Tokyo, Japan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C95F7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18-Apr-13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1F7AE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None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7849B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72990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271E0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2C8F9518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D188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SP_1TOHO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33EC6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Tohoku Univ. Botanical Garden, Sendai, Japan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C0733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20-Apr-12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CFE2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None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E0038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B4214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2DC05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773C7D94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77511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lastRenderedPageBreak/>
              <w:t>SP_363-007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2BB43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Hakone, Japan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6A1A8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20-Apr-13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452DE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130420007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BE843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A3577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22258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262C6924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AA175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SP_363-013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0E7BC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Hakone, Japan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6F628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20-Apr-13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E34B8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130420013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96F07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546DE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C9EFE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44DA1C23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A4F17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SP_425-014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8E3F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Tohoku Univ. Botanical Garden, Sendai, Japan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F81C8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25-Apr-13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2AED3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130425014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98DF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86192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40F41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20611251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6374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SP_424-065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40427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Tohoku Univ. Botanical Garden, Sendai, Japan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FFFCC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24-Apr-13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4EE5C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130424065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8EA34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DC23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1164B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2E1C60BE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86373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SP_424-066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C0B32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Tohoku Univ. Botanical Garden, Sendai, Japan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63D87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24-Apr-13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33F0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130424066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4F6D6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E31AD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4B40F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3A23FEFE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822D5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SP_320012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CF5A2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Oshima Island, Japan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820CA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20-Mar-15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ED687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150320012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8B729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769A0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BEEC6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58A744CB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A20A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SP_320028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474D9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Oshima Island, Japan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3872A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20-Mar-15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54A67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150320028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3F35C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BF522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7C256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67FC060A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6FAA3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SP_320031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9FF5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Oshima Island, Japan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60C1D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20-Mar-15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BAE5E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150320031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D337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C954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89DD7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29377507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08BAB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SP_320060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AF763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Oshima Island, Japan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169C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20-Mar-15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2F452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150320060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3B426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2DEC9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99BB7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015E6406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15433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SP_321028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80D62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Kozushima Island, Japan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62EC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21-Mar-15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E9C9A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150321028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AC53E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DBAC3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27925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46C96F9E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FFD05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SP_321042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A5D3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Kozushima Island, Japan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604D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21-Mar-15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5958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150321042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771C7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4CF89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A9882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29A61BB1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BE9AC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SP_321044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04D32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Kozushima Island, Japan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E253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21-Mar-15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7B09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150321044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D6A83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C1A80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18488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0E9C59D1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11750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SP_323005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832E0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Izu Peninsula, Japan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49AEA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23-Mar-15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7A6D3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150323005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7BFB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3ED17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B31A5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13D4E703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E565C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SP_323007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3BA13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Izu Peninsula, Japan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63CA6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23-Mar-15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18CA9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150323007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E1FDC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92D6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003F6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2D277C0E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F0E44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SP_323017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33F09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Izu Peninsula, Japan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63189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23-Mar-15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71295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150323017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0D8B6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69E41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1D8D0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00F941B7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EEC6B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SP_323024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09BB7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Izu Peninsula, Japan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282F7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23-Mar-15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6FC25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150323024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3FD0B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F7486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61751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2F891F87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AC14D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SP_320019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68D2D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Oshima Island, Japan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2D36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20-Mar-15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62C3A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150320019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BA448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A37B2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783D4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7AC5EB66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B4AC5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SP_320047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04169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Oshima Island, Japan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A0474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20-Mar-15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9AF88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150320047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FC2A2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A8C9C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0E249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24872919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4A2F1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SP_321002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BA6D4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Kozushima Island, Japan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C0476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21-Mar-15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3D6A5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150321002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E3F2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87787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E6C21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5DE408F6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06857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SP_321038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FBDA6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Kozushima Island, Japan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B86D0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21-Mar-15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F96A2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150321038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279C0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59DBB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0E6D4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11A1F092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8BD2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SP_321062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E523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Kozushima Island, Japan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422C0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21-Mar-15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610D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150321062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FFF82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A1969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D9C4B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586B3E63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6C651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SP_323003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2CA86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Izu Peninsula, Japan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039E5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23-Mar-15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9B70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150323003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00B5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F18F7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D7CD8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5D904F72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54697" w14:textId="77777777" w:rsidR="00C961CA" w:rsidRPr="00C961CA" w:rsidRDefault="00C961CA" w:rsidP="00C961CA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1D489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38920" w14:textId="77777777" w:rsidR="00C961CA" w:rsidRPr="00C961CA" w:rsidRDefault="00C961CA" w:rsidP="00C961CA">
            <w:pPr>
              <w:spacing w:before="0" w:after="0"/>
              <w:jc w:val="both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0661F" w14:textId="77777777" w:rsidR="00C961CA" w:rsidRPr="00C961CA" w:rsidRDefault="00C961CA" w:rsidP="00C961CA">
            <w:pPr>
              <w:spacing w:before="0" w:after="0"/>
              <w:jc w:val="both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A7068" w14:textId="77777777" w:rsidR="00C961CA" w:rsidRPr="00C961CA" w:rsidRDefault="00C961CA" w:rsidP="00C961CA">
            <w:pPr>
              <w:spacing w:before="0" w:after="0"/>
              <w:jc w:val="both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701A6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71C2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29F4AF26" w14:textId="77777777" w:rsidTr="00097924">
        <w:trPr>
          <w:gridAfter w:val="1"/>
          <w:wAfter w:w="20" w:type="dxa"/>
          <w:trHeight w:val="276"/>
        </w:trPr>
        <w:tc>
          <w:tcPr>
            <w:tcW w:w="6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4C09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  <w:t xml:space="preserve">Prunus sargentii </w:t>
            </w:r>
            <w:r w:rsidRPr="00C961CA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 xml:space="preserve">Rehder, section </w:t>
            </w:r>
            <w:r w:rsidRPr="00C961CA"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  <w:t>Pseudocerasus</w:t>
            </w:r>
            <w:r w:rsidRPr="00C961CA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 xml:space="preserve"> Koehne  </w:t>
            </w:r>
            <w:r w:rsidRPr="00C961CA"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  <w:t xml:space="preserve"> 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D94E8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62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674A1" w14:textId="77777777" w:rsidR="00C961CA" w:rsidRPr="00C961CA" w:rsidRDefault="00C961CA" w:rsidP="00C961CA">
            <w:pPr>
              <w:spacing w:before="0" w:after="0"/>
              <w:jc w:val="both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510FE" w14:textId="77777777" w:rsidR="00C961CA" w:rsidRPr="00C961CA" w:rsidRDefault="00C961CA" w:rsidP="00C961CA">
            <w:pPr>
              <w:spacing w:before="0" w:after="0"/>
              <w:jc w:val="both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9A535" w14:textId="77777777" w:rsidR="00C961CA" w:rsidRPr="00C961CA" w:rsidRDefault="00C961CA" w:rsidP="00C961CA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5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3C04B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1DBC2705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01D99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SA_JJ2110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C336C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Seongpangyo, Jeju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3DA2F4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23-Apr-12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A159FD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120423010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5EF3E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7D712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29433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62DDA925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65340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SA_JJ831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4AD84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Dosundong, Jeju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51971D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18-Apr-11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1F1E9C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110418305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60FE0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BEFF8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1F701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231121DB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ECAB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SA_JJ832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A43D0E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Kwaneumsa, Jeju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C702C0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19-Apr-11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C15039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110419832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F77B2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FAB19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3CA35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48CDBAFE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C96C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SA_JJ8338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41A11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Kwaneumsa, Jeju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CEDEA7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19-Apr-11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4095F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110419833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52042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3586B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3F5E8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7A7298A2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B89E7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SA_JJ833A29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361E69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Kwaneumsa, Jeju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398487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19-Apr-11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9DF57A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110419138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F1946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93EA3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4D37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577C358D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67577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SA_JJ834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E51E63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</w:t>
            </w:r>
            <w:r w:rsidRPr="00C961CA">
              <w:rPr>
                <w:rFonts w:eastAsia="맑은 고딕" w:cs="Times New Roman"/>
                <w:color w:val="000000"/>
                <w:sz w:val="20"/>
                <w:szCs w:val="20"/>
                <w:vertAlign w:val="superscript"/>
                <w:lang w:eastAsia="ko-KR"/>
              </w:rPr>
              <w:t>st</w:t>
            </w: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 xml:space="preserve"> Sallok Rd., Jeju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CB92BC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19-Apr-11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C8F6D0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110419139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14C1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14050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CFFB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38FC96C5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F4307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SA_JJ836-4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5B5774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</w:t>
            </w:r>
            <w:r w:rsidRPr="00C961CA">
              <w:rPr>
                <w:rFonts w:eastAsia="맑은 고딕" w:cs="Times New Roman"/>
                <w:color w:val="000000"/>
                <w:sz w:val="20"/>
                <w:szCs w:val="20"/>
                <w:vertAlign w:val="superscript"/>
                <w:lang w:eastAsia="ko-KR"/>
              </w:rPr>
              <w:t>st</w:t>
            </w: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 xml:space="preserve"> Sallok Rd., Jeju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36FD44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19-Apr-11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9F0AE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110419140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2C4D3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571E6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F5494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0B734389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0D7B6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SA_JJ837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D03A48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Sancheondan, Jeju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58BBD8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19-Apr-11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2AFF38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110419141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DF88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57FC9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402FB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11C4F2BA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284E8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SA_JJ838-4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1A393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Mysterious Road, Jeju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D42CC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19_Apr-11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88AD0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110419203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22D65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461D1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97ED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630F7CA0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08882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SA_JJ857-30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1D33E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Youngsil, Jeju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1E092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02-May-11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0FBD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110502142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AF0F4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A85CE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BD60E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4397C2CB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CE009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lastRenderedPageBreak/>
              <w:t>SA_JJ861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9BB846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1100 Rest area, Jeju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F92AB2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02-May-11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E7E3A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110502201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45FCC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BD373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BC16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5B86CBAB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8C3E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SA_JJ862-10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17EA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1100 Rest area, Jeju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52D9A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02-May-11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351BA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110502202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30BD0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8E9B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B6321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5800682C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0416D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SA_JJ863-48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1AD86E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Eorimok, Jeju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EDA1AA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02-May-11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5FEF5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110502143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CDA4E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FC10B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DB39D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3C44AF7E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94D88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SA_JJ866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02350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Seogwipo Natural Recreation Forest, Jeju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2783CA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02-May-11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F79A0D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110502613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DAB0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62DBC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5867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3BFDE65B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D3EF4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SA_JJ868-8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34E9BD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 xml:space="preserve">Sinrye-ri, Wangbeot Natural Stand, Jeju Island, Korea 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F7BBF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03-May-11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F3F24A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110503144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2D3C1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268E8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F654C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790520DC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B116B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SA_SRK511020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57FFF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Seoraksan,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3E5F2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11-May-12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963BC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120511020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3EFA7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D90A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3B00A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2B0039D7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A7EB9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SA_HBK517001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C6123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Hambaiksan,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7651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17-May-13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CFFA3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130517001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7EE7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48521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40F6B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30DA4F18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7A8E6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SA_HBK517002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75773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Hambaiksan,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28CBA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17-May-13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D8D04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130517002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7BD4D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60D8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317F0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6DA97635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91DB1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SA_MJJ430014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4DE33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Minjujisan,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D2EA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30-Apr-14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2CA1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140430014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02BB3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94D37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412FF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60FCE550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8CA97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SA_DYS501006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0B5B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Deogyusan,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8AD96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01-May-14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8277D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140501006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FB1A4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EA225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F1672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1D390B21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60CF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SA_DYS501500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D71C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Deogyusan,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36CC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01-May-14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228E7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140501500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7E862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AAF80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B884E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30B2B525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CAEF5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SA_SBK425100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0A8CC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Jukryeong, Sobaeksan,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87200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25-Apr-15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A4650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150425100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83C82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63214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BDDA4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1A61833B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C1AB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SA_SBK425110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ABDBE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Sobaeksan,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E103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25-Apr-15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1FBC7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150425110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4F8A8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40611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9AD7D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777EC244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43AB6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SA_SBK425112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D2E83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Sobaeksan,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E1B9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25-Apr-15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6A045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150425112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F3422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FD79D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F8503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5CC6EC67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13B47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SA_JRS355-54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BD16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Jirisan,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E6377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12-Apr-13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ACBC3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130412054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7B14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A09C1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4F3B9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2C151A03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81058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SA_ODS42-112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7F38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Odaesan,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59F82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10-May-14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543FA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140510112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D8A23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94305" w14:textId="7DE243D4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CFCA6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715C3A24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3B749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SA_ODS44-19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B4F52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Odaesan,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EFAE5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10-May-14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BF1A4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140510019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2013C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640C6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FCDE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3E9BB0E7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F5BA1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SA_ODS44-21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B26B4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Odaesan,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87A9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10-May-14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2E8D7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140510021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B439E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DD11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C9277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3B032BEF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E674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SA_ODS51014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E0FEC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Odaesan,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5C2DA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10-May-14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0F13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140510014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3E5BD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15435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85936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31928A18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935F6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SA_ODS51016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7D27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Odaesan,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11C1C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10-May-14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016BD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140510016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5562E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816ED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4515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683AA870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899B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SA_ODS51017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E5AB2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Odaesan,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A4E9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10-May-14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67888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140510017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AECA5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55DB8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9255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0A665390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CBA1D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SA_ODS51018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CB3D0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Odaesan,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B2520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10-May-14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C326A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140510018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6D4A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95486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C7F8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784A1822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08126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SA_ODS51020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74D5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Odaesan,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002B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10-May-14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3F738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140510020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02504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8E617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FDFD1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5E4730D6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CCDE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SA_ODS510111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50DC9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Odaesan,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EA83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10-May-14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74746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140510111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642C9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D0AA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FCA78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6EA88DEE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97A60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SA_ODS510114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89FA7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Odaesan,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1770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10-May-14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F10B9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140510114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134E4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6E4B2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060A6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51EE5CCD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9C431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SA_ODS510115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878D3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Odaesan,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FF524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10-May-14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C52A6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140510115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B8BB6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BA40D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165E1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16DBC78F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B0C40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SA_ODS510118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1BCAE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Odaesan,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03959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10-May-14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4F8E0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140510118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C98A6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8C1BD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D5AA9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1FDD210C" w14:textId="77777777" w:rsidTr="00097924">
        <w:trPr>
          <w:gridAfter w:val="8"/>
          <w:wAfter w:w="3258" w:type="dxa"/>
          <w:trHeight w:val="288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37B57" w14:textId="26740553" w:rsidR="00C961CA" w:rsidRPr="00C961CA" w:rsidRDefault="00097924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SA_RSS712</w:t>
            </w:r>
            <w:r w:rsidR="00C961CA"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06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F6989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Botanical Garden Institute FEB RAS, Russia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077B3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12-Jul-14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CDA15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140712006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7191E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B644B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38DA1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63E17468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98EB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SA_RSS0708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5F080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Primorskiy Krai, Russia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86AC4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08-Jul-15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4C7C8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150708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110B0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9D8ED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3BD49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7DCD3C8B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BA048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SA_RSS0706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0D695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Primorskiy Krai, Russia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4BF3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06-Jul-15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947F8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Petrunenko et al. 150706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AF9F2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36E57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CC6A4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4F311631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89ED3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SA_RSS0823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1E816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Primorskiy Krai, Russia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148E4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23-Aug-15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635C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Pimenova et al. 150823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B1E03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B54CD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0EBC1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5427A7CC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2365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SA_RSS803001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C6813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Chekhovo, Sakhalin Oblast, Russia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17605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03-Aug-15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984D8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150803001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A22F2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B548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6F591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73D8430D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D1B13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SA_RSS803002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452D6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Chekhovo, Sakhalin Oblast, Russia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AB8A6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03-Aug-15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AC17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150803002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E1573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9E7B2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A6883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6301138D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14547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lastRenderedPageBreak/>
              <w:t>SA_RSS803003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BA2DD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Chekhovo, Sakhalin Oblast, Russia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3CB9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03-Aug-15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6D28C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150803003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82B83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A14BD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A4976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344C7EE1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7F758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PS_1TOHO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8ACC2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Tohoku Univ. Botanical Garden, Sendai, Miyagi, Japan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85463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20-Apr-12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A1F7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None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73A8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E373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A47AD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17A6F20B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C5F11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PS_2-1HIGA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80D8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Higashikatsuyama, Sendai, Miyagi, Japan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AF14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26-Apr-12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7A596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None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82F15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2E5F6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CE416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40305AAF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03F7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PS_2-2HIGA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0F17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Higashikatsuyama, Sendai, Miyagi, Japan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CEFB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27-Apr-12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65A2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None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DC6B0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C2814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A4E72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25BB12CF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3BB4D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PS_3MARU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536A5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Miyagi, Japan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DF7DD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29-Apr-12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A9B4D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None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4A46D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4C010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9172E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6AA1044B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D5389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PS_MYG383-1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A7B6C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Miyagi, Japan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DB11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23-Apr-13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02E9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130423001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8A2F5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0891D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8FDE5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5C1EEC1D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EA3BD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PS_MYG384-8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C521E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Miyagi, Japan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7152C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23-Apr-13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435BD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130423008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E7E23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9BC76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FDA19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379244DF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4F844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PS_MYG42302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5197A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Miyagi, Japan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F2FD2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23-Apr-13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A3E3E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130423002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297C7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5A388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F642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7AE7370B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8FFE6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PS_MYG42303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DC8B6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Miyagi, Japan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9C3C3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23-Apr-13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7E66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130423003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F7F78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A0E4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3E64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3C1745E4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792B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PS_MYG42304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52C4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Miyagi, Japan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1AFC3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23-Apr-13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0963E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130423004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0B086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0E303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1DE3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2ACDC68E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1081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PS_MYG42305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0CA33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Miyagi, Japan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9F0EC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23-Apr-13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C8B3E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130423005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68698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62A1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AA3E1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105A8CF7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70AE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PS_MYG42306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B2207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Miyagi, Japan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55104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23-Apr-13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1E490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130423006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A478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79A87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0109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692C6AE4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E941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PS_MYG42307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4A86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Miyagi, Japan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C3953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23-Apr-13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005D0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130423007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BD32E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164A6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F2571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2EFE00C2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D9CF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PS_MYG42310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CB940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Miyagi, Japan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BCB8E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23-Apr-13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CD170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130423010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BA122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18153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B1D40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6859C2C9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FEA84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PS_MYG42311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4B434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Miyagi, Japan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1F819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23-Apr-13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79C50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130423011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4A2F8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CF251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8C851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617AC088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2806B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PS_MYG42314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57C2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Miyagi, Japan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A05D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23-Apr-13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E0E99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130423014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2DE18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F28BE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ADBB0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43EF33F7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91A31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PS_MYG42309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E9C25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Miyagi, Japan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92930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23-Apr-13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DBF92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130423009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B3987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AC2B0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BC130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63BA0989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9694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PS_OKA928-200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91E90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Okayama, Japan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65C9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03-Apr-14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BFF3A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140403200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B2823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FBF47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9C43B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20D44EBE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CC194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PS_OKA932-301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B51C9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Okayama, Japan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D7225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03-Apr-14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0E562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140403301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CC8D4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139E4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6C79B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1AA0159A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D82CD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PS_OKA403201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FB9A7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Okayama, Japan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22AF0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03-Apr-14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608E9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140403201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0B6AD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CD121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FC75E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74BCD24F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96E1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PS_OKA403202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23F15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Okayama, Japan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AB55D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03-Apr-14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C751E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140403202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5F2E9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4CDF4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DE667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3A6C9647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D1930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PS_OKA403300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BFCE9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Okayama, Japan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25282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03-Apr-14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41339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140403300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27549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A237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09EE6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1C45D34A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DE886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PS_OKA403308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E4880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Okayama, Japan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03F07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03-Apr-14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EB1EE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140403308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CCEC2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48D0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3AB0B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7F580027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76EF6" w14:textId="77777777" w:rsidR="00C961CA" w:rsidRPr="00C961CA" w:rsidRDefault="00C961CA" w:rsidP="00C961CA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8AC3C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43D9C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C4BE9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8F2FF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F1A2B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BD571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48C9544A" w14:textId="77777777" w:rsidTr="00097924">
        <w:trPr>
          <w:gridAfter w:val="2"/>
          <w:wAfter w:w="100" w:type="dxa"/>
          <w:trHeight w:val="276"/>
        </w:trPr>
        <w:tc>
          <w:tcPr>
            <w:tcW w:w="139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AC988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  <w:t xml:space="preserve">Prunus sargentii </w:t>
            </w:r>
            <w:r w:rsidRPr="00C961CA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>var.</w:t>
            </w:r>
            <w:r w:rsidRPr="00C961CA"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  <w:t xml:space="preserve"> verecunda </w:t>
            </w:r>
            <w:r w:rsidRPr="00C961CA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 xml:space="preserve">(Koidz.) Chin S. Chang, section </w:t>
            </w:r>
            <w:r w:rsidRPr="00C961CA"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  <w:t>Pseudocerasus</w:t>
            </w:r>
            <w:r w:rsidRPr="00C961CA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 xml:space="preserve"> Koehne  </w:t>
            </w:r>
            <w:r w:rsidRPr="00C961CA"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  <w:t xml:space="preserve"> 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25FD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4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48C0F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DEF12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3E34D8A0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3710C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VE_YHS42015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4D537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Yeohangsan,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4828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19139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Lim et al. 120420015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D196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4CBF5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11E50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51FA1D6B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74BB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VE_DYS43030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174C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Deogyusan,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A4F24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ABEF7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Lim et al. 120430030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CEDFC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2B7E3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5430D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7C8D63D9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76798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VE_THS50410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DDDE6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Taehwasan,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6BCC9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56201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Lim et al. 120504010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DAB4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0F113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D52C8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0C1F44FD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C6794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VE_SRK51201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E7A66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Seoraksan,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A6888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8FC34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Lim et al. 120512001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025B8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3BA9D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B10C6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5951DA9B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65536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FAE0A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4A308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F24DF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67D58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355E3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2B2CA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1CB96649" w14:textId="77777777" w:rsidTr="00097924">
        <w:trPr>
          <w:gridAfter w:val="1"/>
          <w:wAfter w:w="20" w:type="dxa"/>
          <w:trHeight w:val="276"/>
        </w:trPr>
        <w:tc>
          <w:tcPr>
            <w:tcW w:w="6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C4360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  <w:t>Prunus takesimensis </w:t>
            </w:r>
            <w:r w:rsidRPr="00C961CA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 xml:space="preserve">Nakai, section </w:t>
            </w:r>
            <w:r w:rsidRPr="00C961CA"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  <w:t>Pseudocerasus</w:t>
            </w:r>
            <w:r w:rsidRPr="00C961CA">
              <w:rPr>
                <w:rFonts w:eastAsia="맑은 고딕" w:cs="Times New Roman"/>
                <w:b/>
                <w:bCs/>
                <w:color w:val="000000"/>
                <w:sz w:val="20"/>
                <w:szCs w:val="20"/>
                <w:lang w:eastAsia="ko-KR"/>
              </w:rPr>
              <w:t xml:space="preserve"> Koehne    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19644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b/>
                <w:bCs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62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E60C0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2B2D8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3BD24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5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C0284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357172CA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5BA51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TA_CBU18-001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966F3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Cheonbu,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F7AF4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21-Apr-13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CB417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130421001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59AD8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204B1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AEB4B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4DB71928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D815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TA_CBU18-19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84EF6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Cheonbu,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9F11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21-Apr-13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38C6D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130421019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EEF7E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66999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DEE97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4C515F66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CE881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TA_CBU530-129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04F98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Cheonbu,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A2C9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10-Aug-13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CB947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None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CA359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35CE7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00660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031CBE1F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5B3A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lastRenderedPageBreak/>
              <w:t>TA_CBU42545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AFC12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Cheonbu,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4FA8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25-Apr-16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D0662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160425045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AAD8D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0CCC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D6808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073A9A03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65C1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TA_CBU42546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8AEDC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Cheonbu,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91517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25-Apr-16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B0505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160425046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C7FB6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C3C5C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48E0E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3960B61E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3205B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TA_CBU42547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D36E6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Cheonbu,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FE88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25-Apr-16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75343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160425047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2063C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5FDEB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AFD35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31F48410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76AE6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TA_CBU42549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CD6C4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Cheonbu,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7F58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25-Apr-16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3B541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160425049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D5DB3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062C3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9984D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08672A2F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B153C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TA_CBU42550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A53D8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Cheonbu,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F7664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25-Apr-16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D838B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160425050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C1B3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D5A19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62A07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40CF5F5A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A062B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TA_CBU42519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B893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Cheonbu,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B1A75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25-Apr-16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2C583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160425119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FDF3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4579D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2193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7D146B69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9D4E3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TA_CBU42520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8F676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Cheonbu,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3D939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25-Apr-16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116B5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160425120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0DDAC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4C0A4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F0D0C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0C23BCB4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9841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TA_CBU42521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E5F2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Cheonbu,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5E085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25-Apr-16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3175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160425121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4752C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FF4C5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E16F6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201B368B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AF6F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TA_CBU42522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2518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Cheonbu,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F81EA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25-Apr-16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7B2D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160425122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5C5B7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ED9DE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8F210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1CBE43AE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82718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TA_CBU42523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0B13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Cheonbu,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A66BE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25-Apr-16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43481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160425123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F1C84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5E41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D4FE1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2AACDFCD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734FD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TA_CHU42324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8B264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Chusan,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0700E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23-Apr-16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7BF1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160423024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AFF24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AF8D8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95E8B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69F10CF2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28521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TA_CHU42325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A0BA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Chusan,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E804E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23-Apr-16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CFA71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160423025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08D2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4E62B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ECBE7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51771EE6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A8A50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TA_CHU42326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90497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Chusan,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1F36A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23-Apr-16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40C30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160423026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46FB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FB1D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6CC44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3C1B0AAB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9415C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TA_CHU42327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D3E2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Chusan,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69FA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23-Apr-16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6E38B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160423027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40F4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C0BF0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2BF8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0A4B5782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50D6C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TA_CHU42328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0D721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Chusan,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9E03C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23-Apr-16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C3012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160423028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CE6F3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4CBE6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F054D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0E59717B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8C583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TA_CHU42329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DD74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Chusan,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9A553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23-Apr-16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840C3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160423029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949FD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83DE3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AF22C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423B4188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339F4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TA_CHU42330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2F6F2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Chusan,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86952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23-Apr-16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D4C99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160423030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0734D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45C90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FE971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7BFA1B67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DE20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TA_CHU42331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6499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Chusan,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30917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23-Apr-16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09743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160423031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7D25C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DF847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A8201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6D8BF03E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A43B7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TA_CHU42332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4A2B7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Chusan,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31B26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23-Apr-16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56463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160423032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8ECCC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14F36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8A341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1BA6BC67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C6FA3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TA_CHU42333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39676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Chusan,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FE2F6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23-Apr-16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2FD1D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160423033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52437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B344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1BA59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3EB43B6D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CC38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TA_CHU42335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6ED68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Chusan,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EB249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23-Apr-16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A459B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160423035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D0FC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3B956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9E2F3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574DA8E5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89273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TA_CHU42336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7150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Chusan,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F744D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23-Apr-16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DB359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160423036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61D1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711A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D6878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0ECCC64E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54935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TA_CHU42337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6654C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Chusan,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8F5C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23-Apr-16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A36C6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160423037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43574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36FB8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1B1B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7AE1AE96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0509C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TA_CHU42338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16C4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Chusan,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4BAF0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23-Apr-16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4516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160423038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4539C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84424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AE2F4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36F13D89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F3ABC0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TA_DDJ515-125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0B6F3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Dokdo Jeonmangdae,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745B9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09-Aug-13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A7B97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None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3F7DD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8D957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6B959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6EE291C2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27F12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TA_DDJ515-126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1BF44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Dokdo Jeonmangdae,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3527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09-Aug-13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08DDC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None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EDB7B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6DE1E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40CF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3AD77198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EAF80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TA_DDJ21-63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F63E5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Dokdo Jeonmangdae,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809F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22-Apr-13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3A818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130422063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46641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394A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B41C8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6B8B5EB1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DA92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TA_DDJ21-68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06F87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Dokdo Jeonmangdae,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366D6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22-Apr-13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CDC96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130422068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72CD9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07BAE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58139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4DD70D21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C9739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TA_DDJ42308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24757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Dokdo Jeonmangdae,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7A215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23-Apr-16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1D26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160423008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26E6C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3025E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EC7E3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72E4EA70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F97A2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TA_DDJ42309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90A3A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Dokdo Jeonmangdae,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A2DE2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23-Apr-16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F16A3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160423009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43564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136C9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FA7CC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5B690757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2C6C5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TA_DDJ42310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0459D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Dokdo Jeonmangdae,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B6DE7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23-Apr-16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416E6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160423010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F698B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0DA3C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0D004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6F428468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0D6B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TA_DDJ42312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B3309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Dokdo Jeonmangdae,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184FC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23-Apr-16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7918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160423012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71460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59E62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A0AF1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58ABC561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E8736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TA_DDJ42313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5FF28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Dokdo Jeonmangdae,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A6186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23-Apr-16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C09C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160423013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0D92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8C680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401F4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36FCECCF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00EF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TA_DDJ42314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B6682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Dokdo Jeonmangdae,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87354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23-Apr-16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D18C9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160423014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CA480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F6EE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F95A6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008F94F0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AA0F0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lastRenderedPageBreak/>
              <w:t>TA_DDJ42316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CF094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Dokdo Jeonmangdae,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62BF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23-Apr-16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27B06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160423016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68785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9DA58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A6ACB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5738A5C3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16E97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TA_DDJ42317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C6190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Dokdo Jeonmangdae,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793F7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23-Apr-16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420D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160423017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DB456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C2247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BF23B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53CB2725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C0BF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TA_DDJ42318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50D88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Dokdo Jeonmangdae,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4D05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23-Apr-16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A0481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160423018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BB3B7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A27B4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21562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100D514E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900E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TA_DDJ42320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5A9EA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Dokdo Jeonmangdae,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44EBA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23-Apr-16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CEB71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160423020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13EE4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69FCC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D2F52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0CC26EE1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4E21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TA_DDJ42321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38F5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Dokdo Jeonmangdae,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F9CE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23-Apr-16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42E82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160423021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8CEC0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064F5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DDEA0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3EA82D9E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45D8C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TA_DDJ42322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572FE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Dokdo Jeonmangdae,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9376A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23-Apr-16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FBFBD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160423022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BA2E8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571AC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6DA0E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4BC125F8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ADAC4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TA_HGM42551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77F46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Hyangmok Jeonmangdae,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A73B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25-Apr-16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765FD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160425051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081A2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A252E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11CF8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05CF2EB3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A66B2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TA_HGM42552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29F12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Hyangmok Jeonmangdae,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D384D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25-Apr-16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5B5B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160425052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A16B7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6120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F063C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7DFA9449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F4917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TA_HGM42553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3DCC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Hyangmok Jeonmangdae,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AC8F0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25-Apr-16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B93ED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160425053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6C4E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DFCDD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A5D50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6AB8DA31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7A6A3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TA_HGM42554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08744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Hyangmok Jeonmangdae,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2238E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25-Apr-16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ACEFC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160425054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36F91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BD53C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0242E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78F6B67A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76FB4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TA_HGM42555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5276D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Hyangmok Jeonmangdae,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67509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25-Apr-16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4BE74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160425055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B1600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7B7C6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1DC20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74499AE8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35404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TA_HGM42556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AF44B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Hyangmok Jeonmangdae,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ACF18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25-Apr-16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78A48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160425056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0DFB2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28D1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BE555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1EEBD40B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8BCD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TA_HGM42557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1D9B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Hyangmok Jeonmangdae,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A88F0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25-Apr-16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44D42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160425057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4B04D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C2CD9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1677C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341FA029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27539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TA_HGM42558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7F3A2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Hyangmok Jeonmangdae,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A6537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25-Apr-16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9E73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160425058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8FD87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3133C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5D3EB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01B5095C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00AC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TA_HGM42559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B465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Hyangmok Jeonmangdae,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7739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25-Apr-16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95F56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160425059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B4208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0F3F0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B1F86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736BA399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4D24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TA_HGM42524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4E9E9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Hyangmok Jeonmangdae,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E4585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25-Apr-16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DC9CB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160425124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35FB8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BC9C6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85FA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333370DA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01B6C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TA_HGM42525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8B501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Hyangmok Jeonmangdae,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4DF19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25-Apr-16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FA61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160425125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46CD2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F764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A59C9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4ADEBC63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D31A9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TA_HGM42526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711C2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Hyangmok Jeonmangdae,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138DC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25-Apr-16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F33A6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160425126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D5E71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CE7B2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17EEB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53A251C3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DF296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TA_HGM42527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04F6B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Hyangmok Jeonmangdae,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3771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25-Apr-16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B8DA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160425127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7497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B3539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5AC5E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7140F94B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787D9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TA_HGM42528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359C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Hyangmok Jeonmangdae,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85893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25-Apr-16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AD019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160425128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E40F9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F6DE5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7B113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3B8CB874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8B8D1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TA_HPR534-232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70C75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Hyunpo-ri,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5B8D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10-Aug-13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23115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None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1C5F3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3D484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CB29B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1EEC81E5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D134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TA_HPR534-241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A7705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Hyunpo-ri,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4D2EE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10-Aug-13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CE5AD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None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4095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84E16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89441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08232C7B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FE077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TA_HPR534-245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330DD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Hyunpo-ri,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65D0A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10-Aug-13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BF870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None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6B62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7E637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7AE37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786E7188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E1C83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TA_HPR42229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89F69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Hyunpo-ri,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86678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22-Apr-16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FF5F1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160422029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AEB0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83D04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9C6D9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50942E34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6749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TA_HPR42230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41E12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Hyunpo-ri,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2887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22-Apr-16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ABEC3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160422030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4FDC7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8AB4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0E4B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29EADF51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D7148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TA_HPR42231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FC2A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Hyunpo-ri,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C59C9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22-Apr-16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D664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160422031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9EF71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36B43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6BF6E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5CE102CA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5DFB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TA_HPR42232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57A80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Hyunpo-ri,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971B9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22-Apr-16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C64ED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160422032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8C413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6CD91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90427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171B2572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4E92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TA_HPR42233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275D5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Hyunpo-ri,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F4A56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22-Apr-16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3BD0D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160422033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88693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F69A0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4101D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769552DD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8321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TA_HPR42234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6BEF4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Hyunpo-ri,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85043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22-Apr-16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BE7F6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160422034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ECF76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9CEE3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2BF64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1E9FA548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8EBE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TA_HPR42235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00F35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Hyunpo-ri,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446DC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22-Apr-16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F4143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160422035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76AE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DD9C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91676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407F7BE0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46ABC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TA_HPR42236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F953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Hyunpo-ri,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D81E8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22-Apr-16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D6A0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160422036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9C36C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ACC24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66CF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71CF02E6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01E08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TA_HPR42237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D1B0E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Hyunpo-ri,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3D58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22-Apr-16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490E4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160422037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7284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2425B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866DD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1302C566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F30DC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TA_HPR42238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232C7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Hyunpo-ri,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2C160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22-Apr-16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16BD8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160422038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333D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9321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3C53E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24D21193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BA6DB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TA_HPR42239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D005E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Hyunpo-ri,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3E3B3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22-Apr-16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323C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160422039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0ED73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2324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00EBD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6632D6D5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8EEA0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lastRenderedPageBreak/>
              <w:t>TA_JRG42211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728C5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Joongryong,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3F3B2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22-Apr-16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8BD3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160422011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0DB99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561F6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BEAFE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2EE2862D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88AE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TA_JRG42212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6DFB3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Joongryong,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08694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22-Apr-16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7D093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160422012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99E7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25B28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FF262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17E0FFE5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22764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TA_JRG42213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E0643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Joongryong,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3177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22-Apr-16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95734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160422013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3273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4C4E4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26387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1D6E5DDA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5C378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TA_JRG42214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88CD1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Joongryong,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EE692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22-Apr-16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0552B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160422014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01C46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9987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B3B49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5E779ED3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3311D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TA_JRG42215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FF2DD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Joongryong,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4CD24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22-Apr-16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EDB83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160422015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7E69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6ED73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03B80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6E1A7ACF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4F246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TA_JRG42216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F374D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Joongryong,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976F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22-Apr-16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4B9AB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160422016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39ED9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1E0D9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B9B88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2AD343F9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63F34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TA_JRG42217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365D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Joongryong,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79D0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22-Apr-16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1371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160422017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C5EAC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8F873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0394E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01F443DB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36AB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TA_JRG42221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2D936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Joongryong,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3AC75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22-Apr-16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BD50D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160422021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94325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199D0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6A352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3A79F56B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BCB7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TA_JRG42222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9D387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Joongryong,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4A21C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22-Apr-16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BCB42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160422022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1A0E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7B144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83945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4E16C2D9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8CC2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TA_JRG42223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DF765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Joongryong,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8D31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22-Apr-16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77E90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160422023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F264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CC5C4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BC4B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1529CE4C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DF046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TA_JRG42224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7876C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Joongryong,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2F37C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22-Apr-16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386D5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160422024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8685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82FC4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D61B2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0DC9D617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BEAE9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TA_JRG42225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FDA6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Joongryong,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AF264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22-Apr-16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1D705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160422025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2BBD9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D564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42270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58EAFF0A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6FB10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TA_JRG42226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A4BF5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Joongryong,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0EA38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22-Apr-16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6359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160422026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3CEFB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85231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607EE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1B14FB9D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70AB5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TA_JRG42227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2A70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Joongryong,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FB41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22-Apr-16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D387C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160422027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CF497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03552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A7D48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0E0227E8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58251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TA_MAL42410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50D74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Maljandeung,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20589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24-Apr-16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B5646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160424010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99EDC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0392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EA30E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45659DC0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19E44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TA_MAL42411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145E9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Maljandeung,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3BFC2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24-Apr-16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02D3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160424011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3C2F0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A6C38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68413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662B3A2D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1A836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TA_MAL42412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F1B2C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Maljandeung,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254FA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24-Apr-16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2ED8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160424012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F7E21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69E44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26E39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190F861C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3B667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TA_MAL42413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95008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Maljandeung,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008BD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24-Apr-16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C1F98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160424013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4B108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85D32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C171D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5B489B69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89A18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TA_MAL42414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C4DDC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Maljandeung,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39AC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24-Apr-16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6BF48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160424014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4FCF5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907A4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6E0BD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55EDC2B1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EE271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TA_MAL42416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1AD9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Maljandeung,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E5274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24-Apr-16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DEDA1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160424016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209E2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21F7C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E9F9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062B1ED1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2E1C9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TA_MAL42417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C9B90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Maljandeung,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897FC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24-Apr-16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B92FC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160424017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2B1E0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EC09C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FD92B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2D97FF16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9E362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TA_MAL42418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50DE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Maljandeung,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42972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24-Apr-16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6C6E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160424018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9EA4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E9060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564C7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158F209D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1ABD6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TA_MAL42419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9F71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Maljandeung,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9696E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24-Apr-16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E514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160424019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163C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E370B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261C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00509863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2D56B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TA_MAL42420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22E0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Maljandeung,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DB429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24-Apr-16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58A5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160424020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A338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8AEA4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0C489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584FE02A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2AE8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TA_NAM28-158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F7E5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Namseo-ri,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DAD89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23-Apr-13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73EE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130423158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41CF9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8511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D1C34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211EBC62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78CF8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TA_NAM33-209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7B42D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Namseo-ri,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7F105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24-Apr-13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6426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130424209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D5CD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FFA54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327E7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102CA3CA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DD1F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TA_NAM555-110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DE7A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Namseo-ri,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D889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11-Aug-13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F458E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None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C33ED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0CEB0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5E345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037EBE74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42812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TA_NAM555-111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1EA0C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Namseo-ri,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C87F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11-Aug-13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975D0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None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966E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EA568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C64A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0A095E40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D22D0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TA_NAM42560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D41A9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Namseo-ri,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C976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25-Apr-16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A4927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160425060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53DC5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F85DC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F13D9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1F8AD049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17ED0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TA_NAM42561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AC8E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Namseo-ri,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B245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25-Apr-16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EA55B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160425061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A55EC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F0B9C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D4773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1D64A1A8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9B242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TA_NAM42563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87A40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Namseo-ri,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6AEC9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25-Apr-16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C1E13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160425063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A9C90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51C19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3D87B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5FEFF3DD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A5BA2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TA_NAM42564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A3922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Namseo-ri,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E9AAD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25-Apr-16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0CA11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160425064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4EB9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F75B3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30628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7FC4361A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B3C21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TA_NAM42565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E8579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Namseo-ri,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3315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25-Apr-16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9EF1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160425065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71111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6715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82C31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5249B69C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C8FA3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TA_NAM42566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F345B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Namseo-ri,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88696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25-Apr-16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00854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160425066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C3E34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B39DE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7BF7B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10C9D0B0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F7235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lastRenderedPageBreak/>
              <w:t>TA_NAM42567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D5EE8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Namseo-ri,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EA34E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25-Apr-16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BA395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160425067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F401B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B0F65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A6962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687674FD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79B9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TA_NAM42568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9F8A2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Namseo-ri,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41879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25-Apr-16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BA795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160425068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8DFD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0E7F2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EED67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7510A963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2EF52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TA_NAM42529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3D55D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Namseo-ri,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D0995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25-Apr-16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566D5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160425129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6BAB7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5E74E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77998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5C10D0C6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F2DD5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TA_NAR521-116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E0963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Nari,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AFFF8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10-Aug-13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AA13D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None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87A53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9A1D6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266DB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70AB7E7E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62761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TA_NAR524-117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179D9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Nari,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C49D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10-Aug-13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A301A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None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40B3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03365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09CC9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049DA768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09FC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TA_NAR524-139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FA1BD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Nari,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CABE6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10-Aug-13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B6108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None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65EE0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291A9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AFBE1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3D5F2E72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BEAE4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TA_NAR25-116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F09D0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Nari,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85A5E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23-Apr-13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F678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130423116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41D74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AEE44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37BB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391C821F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5A003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TA_NAR26-129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84957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Nari,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25590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23-Apr-13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94FAD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130423129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27BF0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962BC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D70C7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0B21EA0E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8BFF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TA_NAR27-135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A6038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Nari,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A223C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23-Apr-13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FFBD7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130423135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D28B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0F659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7B686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4FF0E017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CD77B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TA_NAR42520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34C99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Nari,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E44ED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25-Apr-16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70C8B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160425020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90AA2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9D666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2CFF5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789A990C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1B662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TA_NAR42521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EBA40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Nari,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BEB43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25-Apr-16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D4428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160425021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C6BB4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CA292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58E22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56E77BE8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E545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TA_NAR42523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7B9D3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Nari,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08A0C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25-Apr-16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CE99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160425023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B2486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4DF28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1B708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46FAFE74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96780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TA_NAR42524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44268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Nari,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496B9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25-Apr-16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73CA7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160425024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EBFD6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26788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AB0BD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37A3733C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08009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TA_NAR42526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C8F37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Nari,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F28C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25-Apr-16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CB84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160425026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769E4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63CB4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37605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2CCDCF03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8A156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TA_NAR42527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2203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Nari,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B55E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25-Apr-16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BF415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160425027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FB00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1EE8B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8FBB9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2F8C962E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B61A8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TA_NAR42534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E536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Nari,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19910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25-Apr-16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9D925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160425034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C5495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5A06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8A707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7068561E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A25F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TA_NAR42535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085D2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Nari,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AAF7E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25-Apr-16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B4553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160425035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F3EB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6E4B3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09386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06258E0A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C9FF4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TA_NAR42536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13292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Nari,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E10A2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25-Apr-16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111F5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160425036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ACE8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2DC4D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A5116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42B57144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6CF53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TA_NAR425103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C9E1D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Nari,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A74C8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25-Apr-16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F09F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160425103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E9642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74509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022D8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0530F442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70B67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TA_NRH42504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D561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Nari,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DA5BA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25-Apr-16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B8879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160425004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F380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65E47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B8E5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196493C4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7281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TA_NRH42506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B042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Nari,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C2729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25-Apr-16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7308D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160425006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E7733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FC18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06EB9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761021A7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5878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TA_NRH42507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DA1F6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Nari,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B1243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25-Apr-16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88183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160425007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D4B17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69CA8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490B4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08706EB7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802D2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TA_NRH42508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1159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Nari,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54F5D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25-Apr-16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28E01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160425008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EB9CC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A7D49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51982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6BA47894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417D4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TA_NRH42531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30672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Nari,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B028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25-Apr-16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BE674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160425031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4D6F2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6BD7B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00109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15EB2985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2BC74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TA_NRH42532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47D3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Nari,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38C7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25-Apr-16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10FB1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160425032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3DE4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42A7C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E89D8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0F2F04C1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48524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TA_NRH42539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4AE44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Nari,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E27AA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25-Apr-16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4911B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160425039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F854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A12F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79EAB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7E550674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612B1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TA_NRH42543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7DB14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Nari,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C72B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25-Apr-16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AD31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160425043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1F58B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5D8EC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FA049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53A176D3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58C99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TA_NRH425102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F982E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Nari,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E0B4D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25-Apr-16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48D13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160425102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4CE5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DDC64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CC5E9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53A6F8A0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86E2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TA_NRH425104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74893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Nari,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83168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25-Apr-16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C1BF3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160425104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929D3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63063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B0A4D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6C71CFB0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CE4F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TA_NSJ20-37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9E06D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Naesujeon,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3B4FA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22-Apr-13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2AC9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130422037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31708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77E60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7F513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0AB2B1AA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98174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TA_NSJ42001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83C58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Naesujeon,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FE9D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20-Apr-16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9B558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160420001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EB036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AC6C8" w14:textId="5583B531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8C537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40AC0CA3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682B4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TA_NSJ42002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0F2DC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Naesujeon,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18FA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20-Apr-16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FE5A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160420002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B4E60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AB6FB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A8990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79E6BC35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21D84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TA_NSJ42013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3167D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Naesujeon,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28277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20-Apr-16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3ECE5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160420013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3C29D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DEE6E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0D34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22332F79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F46E6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TA_NSJ42003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FB2F4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Naesujeon,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12CD4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20-Apr-16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1BA54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160420003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5DEE9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58BE6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4EF0B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0954BC70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0EA75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lastRenderedPageBreak/>
              <w:t>TA_NSJ42006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F588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Naesujeon,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32A13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20-Apr-16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1F33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160420006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D7148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FB63D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F2F41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3E141AA3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DD6C7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TA_NSJ42010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54BB5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Naesujeon,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66088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20-Apr-16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20BF5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160420010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1ABF1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E12CB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3D235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045E19CD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EC1E6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TA_SAD32-197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1507E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Sa-dong,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9FDF7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23-Apr-13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0C0E0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130423197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42A89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0CFD0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15D1E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2E37DC54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06F0B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TA_SAD42201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0BADB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Sa-dong,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D56CC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22-Apr-16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7B80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160422001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C08A2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4271D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D4B8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01FDD368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C4B46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TA_SAD42202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07E37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Sa-dong,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6F04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22-Apr-16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BB325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160422002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481DC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6B295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DD9E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6E8EA398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3F7C1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TA_SAD42203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458B9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Sa-dong,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C5EC2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22-Apr-16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C0FF9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160422003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DAB29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C065C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CAF52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5C44653C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6F102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TA_SAD42204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8BE0D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Sa-dong,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0015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22-Apr-16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F5F5B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160422004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A2B95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6C0F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62C76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69AA3B8F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08B47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TA_SAD42206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BD1B3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Sa-dong,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88EA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22-Apr-16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47EB8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160422006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E3694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0AE85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40D98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02AFB838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BD7C2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TA_SAD42207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0FC27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Sa-dong,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6335E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22-Apr-16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D76C4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160422007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1F9F9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F84D8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845E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2AF22BEB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B0061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TA_SAD42208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A6062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Sa-dong,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06399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22-Apr-16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9AFD0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160422008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A8020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222F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53C2B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212E2472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B983C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TA_SAD42209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C02AD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Sa-dong,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F6843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22-Apr-16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F9BC5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160422009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7AEB6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61CF0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0EC18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5DFACBEE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8E716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TA_SAD42210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5D6E9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Sa-dong,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29105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22-Apr-16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25EA2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160422010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54352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46BC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81DC4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2DE11F53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E6098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TA_SIB2115-1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CA015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Seonginbong,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5F8A8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24-Apr-14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1134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None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C96B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F4FFD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C5E78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2336E03E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B8533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TA_SIB2115-6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1CB66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Seonginbong,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4C1AC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24-Apr-14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6D77A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None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51DB1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0D5E2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A1CFC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3C092CB8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56532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TA_SIB969-002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7EB43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Seonginbong,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91060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24-Apr-14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62510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None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8DE81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CF944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39007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7B937C8A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54FF5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TA_SIB969-004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93DED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Seonginbong,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9715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24-Apr-14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E9C1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None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78EF4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3E3A2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09226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47002313" w14:textId="77777777" w:rsidTr="00097924">
        <w:trPr>
          <w:gridAfter w:val="8"/>
          <w:wAfter w:w="3258" w:type="dxa"/>
          <w:trHeight w:val="312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DB7E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TA_SIB969-005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64B20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Seonginbong,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CFBC4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24-Apr-14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372A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None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36D4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518FC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C589B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6092153C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E77E7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TA_SIB969-006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AB74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Seonginbong,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50676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24-Apr-14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5D282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None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97F9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0D72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B4424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18C09E8C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577E3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TA_SIB42453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5182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Seonginbong,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D78F2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24-Apr-16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5CCC1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160424053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CF715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FBAD8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FBE9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68939FAC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F30F6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TA_SIB42454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60784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Seonginbong,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B04A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24-Apr-16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D7EBD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160424054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3F041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4AE0E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60AA8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181F2369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16C8B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TA_SIB42455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DC8EA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Seonginbong,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1B098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24-Apr-16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0A43D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160424055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99D03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968A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0FCCD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5613A1E5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E2BF0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TA_SIB42456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88A4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Seonginbong,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CA107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24-Apr-16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A52F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160424056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DF499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D58C5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3201B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7AA00B58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6B238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TA_SIB42457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FFAFE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Seonginbong,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CA44A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24-Apr-16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75F56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160424057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11F69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EEFA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E062E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64743029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019BD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TA_SIB42458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861B7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Seonginbong,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9A59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24-Apr-16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1575C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160424058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13A4B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608DD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EFA46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1696D66D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881D7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TA_SIB42459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9F2FE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Seonginbong,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BC499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24-Apr-16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228FB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160424059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AE15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40E12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C69E3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248DF7A8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CC67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TA_SIB42460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6F69D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Seonginbong,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F92AA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24-Apr-16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A755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160424060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4BF42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A1E57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AE7DD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54DDD30F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2B0DC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TA_SIB42461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7D70A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Seonginbong,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182DC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24-Apr-16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5FECD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160424061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CBFE2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A30E5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29B55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7A07F97B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6D5B7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TA_SIB42462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1C392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Seonginbong,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875B5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24-Apr-16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8670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160424062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5ACA5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D10C2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89BA6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345D50BF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AE8A5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TA_SIB42463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BD50A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Seonginbong,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8A4F8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24-Apr-16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D8AB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160424063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09441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47DC5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9C7A8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53E886CC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F8B9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TA_SIB42464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C439A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Seonginbong,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A5A1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24-Apr-16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DFFF7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160424064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16CA4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1A09D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B7EB4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031FA6E0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81DEC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TA_SIB42465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0AA18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Seonginbong,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A3FE0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24-Apr-16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1303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160424065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49961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D1CCC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669A4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7C75D4DA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1A13C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TA_SIB42466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36E0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Seonginbong,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14E1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24-Apr-16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EE8F6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160424066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BD5D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7AD51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0C657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6BB1DBB0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39E3D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TA_SIB42467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A6B7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Seonginbong,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A98BD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24-Apr-16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26DF2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160424067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083E0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01399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CABA6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6D4F11D1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5EDB8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TA_THR24-101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D6C36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Taeha-ri,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D0838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23-Apr-13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11374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130423101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40B14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9D21C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E5FD5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6B1C6D28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B7BE9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lastRenderedPageBreak/>
              <w:t>TA_THR42109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D4C38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Taeha-ri,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1F17D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21-Apr-16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A06AD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160421009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EF284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A795C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E9C3C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474EB21A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47CA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TA_THR42110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027C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Taeha-ri,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3E8B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21-Apr-16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2CCDB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160421010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9BF76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2B36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A918D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42803F65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36E28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TA_THR42111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5BEC9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Taeha-ri,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4FF16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21-Apr-16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AAF34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160421011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05147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B0682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56A6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3E52A391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CEC31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TA_THR42112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E003A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Taeha-ri,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B5E2E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21-Apr-16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8CB86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160421012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4B218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0F119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E36A1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</w:tr>
      <w:tr w:rsidR="00C961CA" w:rsidRPr="00C961CA" w14:paraId="575EA0A5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9CCCB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TA_THR42113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2366E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Taeha-ri,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ED3A9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21-Apr-16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AA8A0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160421013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3DEB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4CB1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126E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19CF2C33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5B846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TA_THR42114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B499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Taeha-ri,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22E58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21-Apr-16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8CAAD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160421014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4071F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1F38C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9200C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1B70821E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F7113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TA_THR42115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1C9DC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Taeha-ri,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9BC3D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21-Apr-16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7364B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160421015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AB5B0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8DDA1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B4845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1E03D010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C86E6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TA_THR42116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002C5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Taeha-ri,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6F18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21-Apr-16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D4141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160421016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D39B3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B4EC2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9544D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365E8053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1B13C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TA_THR42117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8FFD9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Taeha-ri,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BF263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21-Apr-16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E8F89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160421017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5773A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BBA99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240D8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6EDAC2E1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DD288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TA_THR42118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29834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Taeha-ri,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5D2D6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21-Apr-16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654AD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160421018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B5148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A083B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A8772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79E6FAA5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320DB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TA_DDR514-145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06553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Do-dong,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BECFA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09-Aug-13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F2C21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None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CCAB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AFCA4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B1810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0FFDD4AD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A8E2B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TA_DDR42016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CD5C5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Do-dong,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1D1B7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20-Apr-16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72994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160420016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2F345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B9C78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E91D7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2A2A08EA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4B629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TA_DDR540-292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CF70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Do-dong,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E4B05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11-Aug-13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0D97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None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41548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13D94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4291D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589338D1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4C882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TA_DDR540-294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CF25A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Do-dong,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A3957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11-Aug-13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6A5DC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None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5A7E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872CF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95A1F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47BB74D8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796CC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TA_BRF537-244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0E708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Bongrae Falls,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BC5F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11-Aug-13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781EE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None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06D71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343C5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BAD7C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</w:tr>
      <w:tr w:rsidR="00C961CA" w:rsidRPr="00C961CA" w14:paraId="069D22FE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E539D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TA_BRF23-80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AA35F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Bongrae Falls,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A5EBD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22-Apr-13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12970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i/>
                <w:iCs/>
                <w:color w:val="000000"/>
                <w:sz w:val="20"/>
                <w:szCs w:val="20"/>
                <w:lang w:eastAsia="ko-KR"/>
              </w:rPr>
              <w:t>SKK Cho et al. 130422080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F910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C274A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C28FC" w14:textId="77777777" w:rsidR="00C961CA" w:rsidRPr="00C961CA" w:rsidRDefault="00C961CA" w:rsidP="00C961C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ko-KR"/>
              </w:rPr>
            </w:pPr>
          </w:p>
        </w:tc>
      </w:tr>
      <w:tr w:rsidR="00C961CA" w:rsidRPr="00C961CA" w14:paraId="1F391628" w14:textId="77777777" w:rsidTr="00097924">
        <w:trPr>
          <w:gridAfter w:val="8"/>
          <w:wAfter w:w="3258" w:type="dxa"/>
          <w:trHeight w:val="276"/>
        </w:trPr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541CC6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TA_NYR549-169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E0C21B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Namyang-ri, Ulleung Island, Korea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83480C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11-Aug-13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6FBDB8" w14:textId="77777777" w:rsidR="00C961CA" w:rsidRPr="00C961CA" w:rsidRDefault="00C961CA" w:rsidP="00C961CA">
            <w:pPr>
              <w:spacing w:before="0" w:after="0"/>
              <w:jc w:val="both"/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0"/>
                <w:szCs w:val="20"/>
                <w:lang w:eastAsia="ko-KR"/>
              </w:rPr>
              <w:t>None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CDE8A6" w14:textId="77777777" w:rsidR="00C961CA" w:rsidRPr="00C961CA" w:rsidRDefault="00C961CA" w:rsidP="00C961CA">
            <w:pPr>
              <w:spacing w:before="0" w:after="0"/>
              <w:jc w:val="center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>o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6319F8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 xml:space="preserve">　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E82DFE" w14:textId="77777777" w:rsidR="00C961CA" w:rsidRPr="00C961CA" w:rsidRDefault="00C961CA" w:rsidP="00C961CA">
            <w:pPr>
              <w:spacing w:before="0" w:after="0"/>
              <w:rPr>
                <w:rFonts w:eastAsia="맑은 고딕" w:cs="Times New Roman"/>
                <w:color w:val="000000"/>
                <w:sz w:val="22"/>
                <w:lang w:eastAsia="ko-KR"/>
              </w:rPr>
            </w:pPr>
            <w:r w:rsidRPr="00C961CA">
              <w:rPr>
                <w:rFonts w:eastAsia="맑은 고딕" w:cs="Times New Roman"/>
                <w:color w:val="000000"/>
                <w:sz w:val="22"/>
                <w:lang w:eastAsia="ko-KR"/>
              </w:rPr>
              <w:t xml:space="preserve">　</w:t>
            </w:r>
          </w:p>
        </w:tc>
      </w:tr>
    </w:tbl>
    <w:p w14:paraId="6A895396" w14:textId="6C700158" w:rsidR="001658FC" w:rsidRDefault="001658FC" w:rsidP="00654E8F">
      <w:pPr>
        <w:spacing w:before="240"/>
        <w:rPr>
          <w:bCs/>
        </w:rPr>
      </w:pPr>
    </w:p>
    <w:p w14:paraId="1FF09112" w14:textId="204F32DD" w:rsidR="008C3943" w:rsidRDefault="008C3943" w:rsidP="00654E8F">
      <w:pPr>
        <w:spacing w:before="240"/>
        <w:rPr>
          <w:bCs/>
        </w:rPr>
      </w:pPr>
    </w:p>
    <w:p w14:paraId="074F565E" w14:textId="6794A9A7" w:rsidR="008C3943" w:rsidRDefault="008C3943" w:rsidP="008C3943">
      <w:pPr>
        <w:rPr>
          <w:rFonts w:eastAsia="Yu Gothic" w:cs="Times New Roman"/>
          <w:color w:val="000000"/>
        </w:rPr>
      </w:pPr>
      <w:r w:rsidRPr="009C550B">
        <w:rPr>
          <w:rFonts w:cs="Times New Roman"/>
          <w:b/>
          <w:bCs/>
          <w:szCs w:val="24"/>
        </w:rPr>
        <w:t>Table S</w:t>
      </w:r>
      <w:r>
        <w:rPr>
          <w:rFonts w:cs="Times New Roman"/>
          <w:b/>
          <w:bCs/>
          <w:szCs w:val="24"/>
        </w:rPr>
        <w:t>2</w:t>
      </w:r>
      <w:r w:rsidRPr="009C550B">
        <w:rPr>
          <w:rFonts w:cs="Times New Roman"/>
          <w:b/>
          <w:bCs/>
          <w:szCs w:val="24"/>
        </w:rPr>
        <w:t>.</w:t>
      </w:r>
      <w:r>
        <w:rPr>
          <w:rFonts w:cs="Times New Roman"/>
          <w:b/>
          <w:bCs/>
          <w:szCs w:val="24"/>
        </w:rPr>
        <w:t xml:space="preserve"> </w:t>
      </w:r>
      <w:r w:rsidRPr="00E215C6">
        <w:rPr>
          <w:rFonts w:eastAsia="Yu Gothic" w:cs="Times New Roman"/>
          <w:color w:val="000000"/>
        </w:rPr>
        <w:t xml:space="preserve">Summary of bootstrap supports in the phylogenetic analyses based on </w:t>
      </w:r>
      <w:r>
        <w:rPr>
          <w:rFonts w:eastAsia="Yu Gothic" w:cs="Times New Roman"/>
          <w:color w:val="000000"/>
        </w:rPr>
        <w:t>variable parameters used in STACKS analyses</w:t>
      </w:r>
      <w:r w:rsidRPr="00E215C6">
        <w:rPr>
          <w:rFonts w:eastAsia="Yu Gothic" w:cs="Times New Roman"/>
          <w:color w:val="000000"/>
        </w:rPr>
        <w:t xml:space="preserve">. </w:t>
      </w:r>
      <w:r w:rsidR="009A4665">
        <w:rPr>
          <w:rFonts w:eastAsia="Yu Gothic" w:cs="Times New Roman"/>
          <w:color w:val="000000"/>
        </w:rPr>
        <w:t xml:space="preserve">Population codes of </w:t>
      </w:r>
      <w:r w:rsidR="009A4665" w:rsidRPr="00E215C6">
        <w:rPr>
          <w:rFonts w:eastAsia="Yu Gothic" w:cs="Times New Roman"/>
          <w:i/>
          <w:szCs w:val="24"/>
        </w:rPr>
        <w:t>P. sargentii</w:t>
      </w:r>
      <w:r w:rsidR="009A4665">
        <w:rPr>
          <w:rFonts w:eastAsia="Yu Gothic" w:cs="Times New Roman"/>
          <w:color w:val="000000"/>
        </w:rPr>
        <w:t xml:space="preserve"> are labelled as KP, RSS, MYG, OKA and JJ for the populations of Korean Peninsula, Russia, Miyagi, Okayama and Jeju Island, respectively.</w:t>
      </w:r>
      <w:r w:rsidR="009A4665" w:rsidRPr="00E215C6">
        <w:rPr>
          <w:rFonts w:eastAsia="Yu Gothic" w:cs="Times New Roman"/>
          <w:color w:val="000000"/>
        </w:rPr>
        <w:t xml:space="preserve"> </w:t>
      </w:r>
      <w:r w:rsidRPr="00E215C6">
        <w:rPr>
          <w:rFonts w:eastAsia="Yu Gothic" w:cs="Times New Roman"/>
          <w:color w:val="000000"/>
        </w:rPr>
        <w:t>The bootstrap support</w:t>
      </w:r>
      <w:r>
        <w:rPr>
          <w:rFonts w:eastAsia="Yu Gothic" w:cs="Times New Roman"/>
          <w:color w:val="000000"/>
        </w:rPr>
        <w:t xml:space="preserve"> value</w:t>
      </w:r>
      <w:r w:rsidR="009A4665">
        <w:rPr>
          <w:rFonts w:eastAsia="Yu Gothic" w:cs="Times New Roman"/>
          <w:color w:val="000000"/>
        </w:rPr>
        <w:t>s above 90% are shown in bold.</w:t>
      </w:r>
    </w:p>
    <w:tbl>
      <w:tblPr>
        <w:tblStyle w:val="afc"/>
        <w:tblW w:w="11907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1252"/>
        <w:gridCol w:w="1252"/>
        <w:gridCol w:w="1252"/>
        <w:gridCol w:w="1252"/>
        <w:gridCol w:w="1252"/>
        <w:gridCol w:w="1252"/>
      </w:tblGrid>
      <w:tr w:rsidR="00D55969" w:rsidRPr="00E215C6" w14:paraId="51B90DE8" w14:textId="77777777" w:rsidTr="009A4665">
        <w:trPr>
          <w:trHeight w:val="360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19AA476" w14:textId="2A6774A7" w:rsidR="00D55969" w:rsidRPr="00E215C6" w:rsidRDefault="00D55969" w:rsidP="008C3943">
            <w:pPr>
              <w:spacing w:after="0"/>
              <w:rPr>
                <w:rFonts w:eastAsia="Yu Gothic" w:cs="Times New Roman"/>
                <w:szCs w:val="24"/>
              </w:rPr>
            </w:pPr>
            <w:r w:rsidRPr="00E215C6">
              <w:rPr>
                <w:rFonts w:eastAsia="Yu Gothic" w:cs="Times New Roman"/>
                <w:szCs w:val="24"/>
              </w:rPr>
              <w:t xml:space="preserve">r </w:t>
            </w:r>
            <w:r>
              <w:rPr>
                <w:rFonts w:eastAsia="Yu Gothic" w:cs="Times New Roman"/>
                <w:szCs w:val="24"/>
              </w:rPr>
              <w:t xml:space="preserve"> </w:t>
            </w:r>
            <w:r w:rsidRPr="00E215C6">
              <w:rPr>
                <w:rFonts w:eastAsia="Yu Gothic" w:cs="Times New Roman"/>
                <w:szCs w:val="24"/>
              </w:rPr>
              <w:t>0.75</w:t>
            </w:r>
            <w:r>
              <w:rPr>
                <w:rFonts w:eastAsia="Yu Gothic" w:cs="Times New Roman"/>
                <w:szCs w:val="24"/>
              </w:rPr>
              <w:t xml:space="preserve"> applied for all p values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14:paraId="34A4264C" w14:textId="48D50755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szCs w:val="24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14:paraId="185E0CE0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szCs w:val="24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B20A9FD" w14:textId="77777777" w:rsidR="00D55969" w:rsidRPr="00E215C6" w:rsidRDefault="00D55969" w:rsidP="008C3943">
            <w:pPr>
              <w:spacing w:after="0"/>
              <w:rPr>
                <w:rFonts w:eastAsia="Times New Roman" w:cs="Times New Roman"/>
                <w:szCs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F264D16" w14:textId="77777777" w:rsidR="00D55969" w:rsidRPr="00E215C6" w:rsidRDefault="00D55969" w:rsidP="008C3943">
            <w:pPr>
              <w:spacing w:after="0"/>
              <w:rPr>
                <w:rFonts w:eastAsia="Times New Roman" w:cs="Times New Roman"/>
                <w:szCs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B6840B3" w14:textId="77777777" w:rsidR="00D55969" w:rsidRPr="00E215C6" w:rsidRDefault="00D55969" w:rsidP="008C3943">
            <w:pPr>
              <w:spacing w:after="0"/>
              <w:rPr>
                <w:rFonts w:eastAsia="Times New Roman" w:cs="Times New Roman"/>
                <w:szCs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986E898" w14:textId="77777777" w:rsidR="00D55969" w:rsidRPr="00E215C6" w:rsidRDefault="00D55969" w:rsidP="008C3943">
            <w:pPr>
              <w:spacing w:after="0"/>
              <w:rPr>
                <w:rFonts w:eastAsia="Times New Roman" w:cs="Times New Roman"/>
                <w:szCs w:val="20"/>
              </w:rPr>
            </w:pPr>
          </w:p>
        </w:tc>
      </w:tr>
      <w:tr w:rsidR="00D55969" w:rsidRPr="00E215C6" w14:paraId="2EA68639" w14:textId="77777777" w:rsidTr="009A4665">
        <w:trPr>
          <w:trHeight w:val="346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35760DC" w14:textId="77777777" w:rsidR="00D55969" w:rsidRPr="00E215C6" w:rsidRDefault="00D55969" w:rsidP="008C3943">
            <w:pPr>
              <w:spacing w:after="0"/>
              <w:rPr>
                <w:rFonts w:eastAsia="Yu Gothic" w:cs="Times New Roman"/>
                <w:szCs w:val="24"/>
              </w:rPr>
            </w:pPr>
            <w:r w:rsidRPr="00E215C6">
              <w:rPr>
                <w:rFonts w:eastAsia="Yu Gothic" w:cs="Times New Roman"/>
                <w:szCs w:val="24"/>
              </w:rPr>
              <w:t xml:space="preserve">p value 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A2BC120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szCs w:val="24"/>
              </w:rPr>
            </w:pPr>
            <w:r w:rsidRPr="00E215C6">
              <w:rPr>
                <w:rFonts w:eastAsia="Yu Gothic" w:cs="Times New Roman"/>
                <w:szCs w:val="24"/>
              </w:rPr>
              <w:t>2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B9C9D00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szCs w:val="24"/>
              </w:rPr>
            </w:pPr>
            <w:r w:rsidRPr="00E215C6">
              <w:rPr>
                <w:rFonts w:eastAsia="Yu Gothic" w:cs="Times New Roman"/>
                <w:szCs w:val="24"/>
              </w:rPr>
              <w:t>8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23FE191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szCs w:val="24"/>
              </w:rPr>
            </w:pPr>
            <w:r w:rsidRPr="00E215C6">
              <w:rPr>
                <w:rFonts w:eastAsia="Yu Gothic" w:cs="Times New Roman"/>
                <w:szCs w:val="24"/>
              </w:rPr>
              <w:t>16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7BD45F9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szCs w:val="24"/>
              </w:rPr>
            </w:pPr>
            <w:r w:rsidRPr="00E215C6">
              <w:rPr>
                <w:rFonts w:eastAsia="Yu Gothic" w:cs="Times New Roman"/>
                <w:szCs w:val="24"/>
              </w:rPr>
              <w:t>24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3325A8B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szCs w:val="24"/>
              </w:rPr>
            </w:pPr>
            <w:r w:rsidRPr="00E215C6">
              <w:rPr>
                <w:rFonts w:eastAsia="Yu Gothic" w:cs="Times New Roman"/>
                <w:szCs w:val="24"/>
              </w:rPr>
              <w:t>32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DC84E5B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szCs w:val="24"/>
              </w:rPr>
            </w:pPr>
            <w:r w:rsidRPr="00E215C6">
              <w:rPr>
                <w:rFonts w:eastAsia="Yu Gothic" w:cs="Times New Roman"/>
                <w:szCs w:val="24"/>
              </w:rPr>
              <w:t>40</w:t>
            </w:r>
          </w:p>
        </w:tc>
      </w:tr>
      <w:tr w:rsidR="00D55969" w:rsidRPr="00E215C6" w14:paraId="51D9A8A4" w14:textId="77777777" w:rsidTr="009A4665">
        <w:trPr>
          <w:trHeight w:val="346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577FCF7" w14:textId="154CB8ED" w:rsidR="00D55969" w:rsidRPr="00E215C6" w:rsidRDefault="00D55969" w:rsidP="008C3943">
            <w:pPr>
              <w:spacing w:after="0"/>
              <w:rPr>
                <w:rFonts w:eastAsia="Yu Gothic" w:cs="Times New Roman"/>
                <w:szCs w:val="24"/>
              </w:rPr>
            </w:pPr>
            <w:r>
              <w:rPr>
                <w:rFonts w:eastAsia="Yu Gothic" w:cs="Times New Roman"/>
                <w:szCs w:val="24"/>
              </w:rPr>
              <w:t>Number of l</w:t>
            </w:r>
            <w:r w:rsidRPr="00E215C6">
              <w:rPr>
                <w:rFonts w:eastAsia="Yu Gothic" w:cs="Times New Roman"/>
                <w:szCs w:val="24"/>
              </w:rPr>
              <w:t>oci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7307BC7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szCs w:val="24"/>
              </w:rPr>
            </w:pPr>
            <w:r w:rsidRPr="00E215C6">
              <w:rPr>
                <w:rFonts w:eastAsia="Yu Gothic" w:cs="Times New Roman"/>
                <w:szCs w:val="24"/>
              </w:rPr>
              <w:t>9027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A09584A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szCs w:val="24"/>
              </w:rPr>
            </w:pPr>
            <w:r w:rsidRPr="00E215C6">
              <w:rPr>
                <w:rFonts w:eastAsia="Yu Gothic" w:cs="Times New Roman"/>
                <w:szCs w:val="24"/>
              </w:rPr>
              <w:t>3889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38CBDF1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szCs w:val="24"/>
              </w:rPr>
            </w:pPr>
            <w:r w:rsidRPr="00E215C6">
              <w:rPr>
                <w:rFonts w:eastAsia="Yu Gothic" w:cs="Times New Roman"/>
                <w:szCs w:val="24"/>
              </w:rPr>
              <w:t>1980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95F7CB9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szCs w:val="24"/>
              </w:rPr>
            </w:pPr>
            <w:r w:rsidRPr="00E215C6">
              <w:rPr>
                <w:rFonts w:eastAsia="Yu Gothic" w:cs="Times New Roman"/>
                <w:szCs w:val="24"/>
              </w:rPr>
              <w:t>1148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F40AB90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szCs w:val="24"/>
              </w:rPr>
            </w:pPr>
            <w:r w:rsidRPr="00E215C6">
              <w:rPr>
                <w:rFonts w:eastAsia="Yu Gothic" w:cs="Times New Roman"/>
                <w:szCs w:val="24"/>
              </w:rPr>
              <w:t>806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F026B6F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szCs w:val="24"/>
              </w:rPr>
            </w:pPr>
            <w:r w:rsidRPr="00E215C6">
              <w:rPr>
                <w:rFonts w:eastAsia="Yu Gothic" w:cs="Times New Roman"/>
                <w:szCs w:val="24"/>
              </w:rPr>
              <w:t>572</w:t>
            </w:r>
          </w:p>
        </w:tc>
      </w:tr>
      <w:tr w:rsidR="00D55969" w:rsidRPr="00E215C6" w14:paraId="65550BA9" w14:textId="77777777" w:rsidTr="009A4665">
        <w:trPr>
          <w:trHeight w:val="346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6276A08" w14:textId="77777777" w:rsidR="00D55969" w:rsidRPr="00E215C6" w:rsidRDefault="00D55969" w:rsidP="008C3943">
            <w:pPr>
              <w:spacing w:after="0"/>
              <w:rPr>
                <w:rFonts w:eastAsia="Yu Gothic" w:cs="Times New Roman"/>
                <w:szCs w:val="24"/>
              </w:rPr>
            </w:pPr>
            <w:r w:rsidRPr="00E215C6">
              <w:rPr>
                <w:rFonts w:eastAsia="Yu Gothic" w:cs="Times New Roman"/>
                <w:szCs w:val="24"/>
              </w:rPr>
              <w:t>Number of SNP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11B6F33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szCs w:val="24"/>
              </w:rPr>
            </w:pPr>
            <w:r w:rsidRPr="00E215C6">
              <w:rPr>
                <w:rFonts w:eastAsia="Yu Gothic" w:cs="Times New Roman"/>
                <w:szCs w:val="24"/>
              </w:rPr>
              <w:t>13063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485DD82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szCs w:val="24"/>
              </w:rPr>
            </w:pPr>
            <w:r w:rsidRPr="00E215C6">
              <w:rPr>
                <w:rFonts w:eastAsia="Yu Gothic" w:cs="Times New Roman"/>
                <w:szCs w:val="24"/>
              </w:rPr>
              <w:t>5899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E8F7FDF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szCs w:val="24"/>
              </w:rPr>
            </w:pPr>
            <w:r w:rsidRPr="00E215C6">
              <w:rPr>
                <w:rFonts w:eastAsia="Yu Gothic" w:cs="Times New Roman"/>
                <w:szCs w:val="24"/>
              </w:rPr>
              <w:t>2898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22957F8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szCs w:val="24"/>
              </w:rPr>
            </w:pPr>
            <w:r w:rsidRPr="00E215C6">
              <w:rPr>
                <w:rFonts w:eastAsia="Yu Gothic" w:cs="Times New Roman"/>
                <w:szCs w:val="24"/>
              </w:rPr>
              <w:t>1597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7208349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szCs w:val="24"/>
              </w:rPr>
            </w:pPr>
            <w:r w:rsidRPr="00E215C6">
              <w:rPr>
                <w:rFonts w:eastAsia="Yu Gothic" w:cs="Times New Roman"/>
                <w:szCs w:val="24"/>
              </w:rPr>
              <w:t>1098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5595838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szCs w:val="24"/>
              </w:rPr>
            </w:pPr>
            <w:r w:rsidRPr="00E215C6">
              <w:rPr>
                <w:rFonts w:eastAsia="Yu Gothic" w:cs="Times New Roman"/>
                <w:szCs w:val="24"/>
              </w:rPr>
              <w:t>769</w:t>
            </w:r>
          </w:p>
        </w:tc>
      </w:tr>
      <w:tr w:rsidR="009A4665" w:rsidRPr="00E215C6" w14:paraId="622C5A55" w14:textId="77777777" w:rsidTr="009A4665">
        <w:trPr>
          <w:trHeight w:val="346"/>
        </w:trPr>
        <w:tc>
          <w:tcPr>
            <w:tcW w:w="564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49794E" w14:textId="5BFBCF58" w:rsidR="009A4665" w:rsidRPr="00E215C6" w:rsidRDefault="009A4665" w:rsidP="009A4665">
            <w:pPr>
              <w:spacing w:after="0"/>
              <w:jc w:val="both"/>
              <w:rPr>
                <w:rFonts w:eastAsia="Yu Gothic" w:cs="Times New Roman"/>
                <w:szCs w:val="24"/>
              </w:rPr>
            </w:pPr>
            <w:r>
              <w:rPr>
                <w:rFonts w:cs="Times New Roman" w:hint="eastAsia"/>
                <w:szCs w:val="24"/>
                <w:lang w:eastAsia="ko-KR"/>
              </w:rPr>
              <w:t>Bootstrap support values for major clades (%)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14:paraId="5BBF8638" w14:textId="77777777" w:rsidR="009A4665" w:rsidRPr="00E215C6" w:rsidRDefault="009A4665" w:rsidP="008C3943">
            <w:pPr>
              <w:spacing w:after="0"/>
              <w:jc w:val="right"/>
              <w:rPr>
                <w:rFonts w:eastAsia="Yu Gothic" w:cs="Times New Roman"/>
                <w:szCs w:val="24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14:paraId="5D8CE6DD" w14:textId="77777777" w:rsidR="009A4665" w:rsidRPr="00E215C6" w:rsidRDefault="009A4665" w:rsidP="008C3943">
            <w:pPr>
              <w:spacing w:after="0"/>
              <w:jc w:val="right"/>
              <w:rPr>
                <w:rFonts w:eastAsia="Yu Gothic" w:cs="Times New Roman"/>
                <w:szCs w:val="24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14:paraId="018181EF" w14:textId="77777777" w:rsidR="009A4665" w:rsidRPr="00E215C6" w:rsidRDefault="009A4665" w:rsidP="008C3943">
            <w:pPr>
              <w:spacing w:after="0"/>
              <w:jc w:val="right"/>
              <w:rPr>
                <w:rFonts w:eastAsia="Yu Gothic" w:cs="Times New Roman"/>
                <w:szCs w:val="24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14:paraId="6062528A" w14:textId="77777777" w:rsidR="009A4665" w:rsidRPr="00E215C6" w:rsidRDefault="009A4665" w:rsidP="008C3943">
            <w:pPr>
              <w:spacing w:after="0"/>
              <w:jc w:val="right"/>
              <w:rPr>
                <w:rFonts w:eastAsia="Yu Gothic" w:cs="Times New Roman"/>
                <w:szCs w:val="24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14:paraId="37055220" w14:textId="77777777" w:rsidR="009A4665" w:rsidRPr="00E215C6" w:rsidRDefault="009A4665" w:rsidP="008C3943">
            <w:pPr>
              <w:spacing w:after="0"/>
              <w:jc w:val="right"/>
              <w:rPr>
                <w:rFonts w:eastAsia="Yu Gothic" w:cs="Times New Roman"/>
                <w:szCs w:val="24"/>
              </w:rPr>
            </w:pPr>
          </w:p>
        </w:tc>
      </w:tr>
      <w:tr w:rsidR="00D55969" w:rsidRPr="00E215C6" w14:paraId="438E911B" w14:textId="77777777" w:rsidTr="009A4665">
        <w:trPr>
          <w:trHeight w:val="346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8CAB3B3" w14:textId="77777777" w:rsidR="00D55969" w:rsidRPr="00E215C6" w:rsidRDefault="00D55969" w:rsidP="008C3943">
            <w:pPr>
              <w:spacing w:after="0"/>
              <w:rPr>
                <w:rFonts w:eastAsia="Yu Gothic" w:cs="Times New Roman"/>
                <w:i/>
                <w:szCs w:val="24"/>
              </w:rPr>
            </w:pPr>
            <w:r w:rsidRPr="00E215C6">
              <w:rPr>
                <w:rFonts w:eastAsia="Yu Gothic" w:cs="Times New Roman"/>
                <w:i/>
                <w:szCs w:val="24"/>
              </w:rPr>
              <w:t xml:space="preserve">P. takesimensis 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35C8B08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b/>
                <w:bCs/>
                <w:szCs w:val="24"/>
              </w:rPr>
            </w:pPr>
            <w:r w:rsidRPr="00E215C6">
              <w:rPr>
                <w:rFonts w:eastAsia="Yu Gothic" w:cs="Times New Roman"/>
                <w:b/>
                <w:bCs/>
                <w:szCs w:val="24"/>
              </w:rPr>
              <w:t>100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04E83CF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b/>
                <w:bCs/>
                <w:szCs w:val="24"/>
              </w:rPr>
            </w:pPr>
            <w:r w:rsidRPr="00E215C6">
              <w:rPr>
                <w:rFonts w:eastAsia="Yu Gothic" w:cs="Times New Roman"/>
                <w:b/>
                <w:bCs/>
                <w:szCs w:val="24"/>
              </w:rPr>
              <w:t>100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F233DC4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b/>
                <w:bCs/>
                <w:szCs w:val="24"/>
              </w:rPr>
            </w:pPr>
            <w:r w:rsidRPr="00E215C6">
              <w:rPr>
                <w:rFonts w:eastAsia="Yu Gothic" w:cs="Times New Roman"/>
                <w:b/>
                <w:bCs/>
                <w:szCs w:val="24"/>
              </w:rPr>
              <w:t>100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605706E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b/>
                <w:bCs/>
                <w:szCs w:val="24"/>
              </w:rPr>
            </w:pPr>
            <w:r w:rsidRPr="00E215C6">
              <w:rPr>
                <w:rFonts w:eastAsia="Yu Gothic" w:cs="Times New Roman"/>
                <w:b/>
                <w:bCs/>
                <w:szCs w:val="24"/>
              </w:rPr>
              <w:t>100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9B70738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b/>
                <w:bCs/>
                <w:szCs w:val="24"/>
              </w:rPr>
            </w:pPr>
            <w:r w:rsidRPr="00E215C6">
              <w:rPr>
                <w:rFonts w:eastAsia="Yu Gothic" w:cs="Times New Roman"/>
                <w:b/>
                <w:bCs/>
                <w:szCs w:val="24"/>
              </w:rPr>
              <w:t>99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D9CF8AF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b/>
                <w:bCs/>
                <w:szCs w:val="24"/>
              </w:rPr>
            </w:pPr>
            <w:r w:rsidRPr="00E215C6">
              <w:rPr>
                <w:rFonts w:eastAsia="Yu Gothic" w:cs="Times New Roman"/>
                <w:b/>
                <w:bCs/>
                <w:szCs w:val="24"/>
              </w:rPr>
              <w:t>100</w:t>
            </w:r>
          </w:p>
        </w:tc>
      </w:tr>
      <w:tr w:rsidR="00D55969" w:rsidRPr="00E215C6" w14:paraId="233ABFD4" w14:textId="77777777" w:rsidTr="009A4665">
        <w:trPr>
          <w:trHeight w:val="900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F6193C5" w14:textId="73D3675C" w:rsidR="00D55969" w:rsidRPr="00E215C6" w:rsidRDefault="00D55969" w:rsidP="009A4665">
            <w:pPr>
              <w:spacing w:after="0"/>
              <w:rPr>
                <w:rFonts w:eastAsia="Yu Gothic" w:cs="Times New Roman"/>
                <w:szCs w:val="24"/>
              </w:rPr>
            </w:pPr>
            <w:r w:rsidRPr="00E215C6">
              <w:rPr>
                <w:rFonts w:eastAsia="Yu Gothic" w:cs="Times New Roman"/>
                <w:szCs w:val="24"/>
              </w:rPr>
              <w:lastRenderedPageBreak/>
              <w:t xml:space="preserve">CLADE A </w:t>
            </w:r>
            <w:r w:rsidR="009A4665">
              <w:rPr>
                <w:rFonts w:eastAsia="Yu Gothic" w:cs="Times New Roman"/>
                <w:szCs w:val="24"/>
              </w:rPr>
              <w:t xml:space="preserve">                                     </w:t>
            </w:r>
            <w:r w:rsidRPr="00E215C6">
              <w:rPr>
                <w:rFonts w:eastAsia="Yu Gothic" w:cs="Times New Roman"/>
                <w:szCs w:val="24"/>
              </w:rPr>
              <w:t xml:space="preserve">including </w:t>
            </w:r>
            <w:r w:rsidRPr="00E215C6">
              <w:rPr>
                <w:rFonts w:eastAsia="Yu Gothic" w:cs="Times New Roman"/>
                <w:i/>
                <w:szCs w:val="24"/>
              </w:rPr>
              <w:t>P. takesimensis</w:t>
            </w:r>
            <w:r w:rsidRPr="00E215C6">
              <w:rPr>
                <w:rFonts w:eastAsia="Yu Gothic" w:cs="Times New Roman"/>
                <w:szCs w:val="24"/>
              </w:rPr>
              <w:t xml:space="preserve"> and </w:t>
            </w:r>
            <w:r>
              <w:rPr>
                <w:rFonts w:eastAsia="Yu Gothic" w:cs="Times New Roman"/>
                <w:szCs w:val="24"/>
              </w:rPr>
              <w:t xml:space="preserve">the </w:t>
            </w:r>
            <w:r w:rsidRPr="00E215C6">
              <w:rPr>
                <w:rFonts w:eastAsia="Yu Gothic" w:cs="Times New Roman"/>
                <w:szCs w:val="24"/>
              </w:rPr>
              <w:t>K</w:t>
            </w:r>
            <w:r>
              <w:rPr>
                <w:rFonts w:eastAsia="Yu Gothic" w:cs="Times New Roman"/>
                <w:szCs w:val="24"/>
              </w:rPr>
              <w:t>P</w:t>
            </w:r>
            <w:r w:rsidRPr="00E215C6">
              <w:rPr>
                <w:rFonts w:eastAsia="Yu Gothic" w:cs="Times New Roman"/>
                <w:szCs w:val="24"/>
              </w:rPr>
              <w:t>, R</w:t>
            </w:r>
            <w:r>
              <w:rPr>
                <w:rFonts w:eastAsia="Yu Gothic" w:cs="Times New Roman"/>
                <w:szCs w:val="24"/>
              </w:rPr>
              <w:t>SS</w:t>
            </w:r>
            <w:r w:rsidRPr="00E215C6">
              <w:rPr>
                <w:rFonts w:eastAsia="Yu Gothic" w:cs="Times New Roman"/>
                <w:szCs w:val="24"/>
              </w:rPr>
              <w:t xml:space="preserve"> and M</w:t>
            </w:r>
            <w:r>
              <w:rPr>
                <w:rFonts w:eastAsia="Yu Gothic" w:cs="Times New Roman"/>
                <w:szCs w:val="24"/>
              </w:rPr>
              <w:t xml:space="preserve">YG </w:t>
            </w:r>
            <w:r w:rsidRPr="00E215C6">
              <w:rPr>
                <w:rFonts w:eastAsia="Yu Gothic" w:cs="Times New Roman"/>
                <w:szCs w:val="24"/>
              </w:rPr>
              <w:t xml:space="preserve">populations </w:t>
            </w:r>
            <w:r>
              <w:rPr>
                <w:rFonts w:eastAsia="Yu Gothic" w:cs="Times New Roman"/>
                <w:szCs w:val="24"/>
              </w:rPr>
              <w:t xml:space="preserve">of </w:t>
            </w:r>
            <w:r w:rsidRPr="00E215C6">
              <w:rPr>
                <w:rFonts w:eastAsia="Yu Gothic" w:cs="Times New Roman"/>
                <w:i/>
                <w:szCs w:val="24"/>
              </w:rPr>
              <w:t>P. sargentii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D6EDA09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szCs w:val="24"/>
              </w:rPr>
            </w:pPr>
            <w:r w:rsidRPr="00E215C6">
              <w:rPr>
                <w:rFonts w:eastAsia="Yu Gothic" w:cs="Times New Roman"/>
                <w:szCs w:val="24"/>
              </w:rPr>
              <w:t>76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0AF7392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b/>
                <w:bCs/>
                <w:szCs w:val="24"/>
              </w:rPr>
            </w:pPr>
            <w:r w:rsidRPr="00E215C6">
              <w:rPr>
                <w:rFonts w:eastAsia="Yu Gothic" w:cs="Times New Roman"/>
                <w:b/>
                <w:bCs/>
                <w:szCs w:val="24"/>
              </w:rPr>
              <w:t>97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5F17BE1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b/>
                <w:bCs/>
                <w:szCs w:val="24"/>
              </w:rPr>
            </w:pPr>
            <w:r w:rsidRPr="00E215C6">
              <w:rPr>
                <w:rFonts w:eastAsia="Yu Gothic" w:cs="Times New Roman"/>
                <w:b/>
                <w:bCs/>
                <w:szCs w:val="24"/>
              </w:rPr>
              <w:t>90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C2A70C1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b/>
                <w:bCs/>
                <w:szCs w:val="24"/>
              </w:rPr>
            </w:pPr>
            <w:r w:rsidRPr="00E215C6">
              <w:rPr>
                <w:rFonts w:eastAsia="Yu Gothic" w:cs="Times New Roman"/>
                <w:b/>
                <w:bCs/>
                <w:szCs w:val="24"/>
              </w:rPr>
              <w:t>91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3348C6F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szCs w:val="24"/>
              </w:rPr>
            </w:pPr>
            <w:r w:rsidRPr="00E215C6">
              <w:rPr>
                <w:rFonts w:eastAsia="Yu Gothic" w:cs="Times New Roman"/>
                <w:szCs w:val="24"/>
              </w:rPr>
              <w:t>66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1FC3C83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b/>
                <w:bCs/>
                <w:szCs w:val="24"/>
              </w:rPr>
            </w:pPr>
            <w:r w:rsidRPr="00E215C6">
              <w:rPr>
                <w:rFonts w:eastAsia="Yu Gothic" w:cs="Times New Roman"/>
                <w:b/>
                <w:bCs/>
                <w:szCs w:val="24"/>
              </w:rPr>
              <w:t>98</w:t>
            </w:r>
          </w:p>
        </w:tc>
      </w:tr>
      <w:tr w:rsidR="00D55969" w:rsidRPr="00E215C6" w14:paraId="29895856" w14:textId="77777777" w:rsidTr="009A4665">
        <w:trPr>
          <w:trHeight w:val="360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FDDFB6A" w14:textId="77777777" w:rsidR="00D55969" w:rsidRPr="00E215C6" w:rsidRDefault="00D55969" w:rsidP="008C3943">
            <w:pPr>
              <w:spacing w:after="0"/>
              <w:rPr>
                <w:rFonts w:eastAsia="Yu Gothic" w:cs="Times New Roman"/>
                <w:i/>
                <w:szCs w:val="24"/>
              </w:rPr>
            </w:pPr>
            <w:r w:rsidRPr="00E215C6">
              <w:rPr>
                <w:rFonts w:eastAsia="Yu Gothic" w:cs="Times New Roman"/>
                <w:i/>
                <w:szCs w:val="24"/>
              </w:rPr>
              <w:t>P. speciosa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202CB5B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b/>
                <w:bCs/>
                <w:szCs w:val="24"/>
              </w:rPr>
            </w:pPr>
            <w:r w:rsidRPr="00E215C6">
              <w:rPr>
                <w:rFonts w:eastAsia="Yu Gothic" w:cs="Times New Roman"/>
                <w:b/>
                <w:bCs/>
                <w:szCs w:val="24"/>
              </w:rPr>
              <w:t>97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0401E39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b/>
                <w:bCs/>
                <w:szCs w:val="24"/>
              </w:rPr>
            </w:pPr>
            <w:r w:rsidRPr="00E215C6">
              <w:rPr>
                <w:rFonts w:eastAsia="Yu Gothic" w:cs="Times New Roman"/>
                <w:b/>
                <w:bCs/>
                <w:szCs w:val="24"/>
              </w:rPr>
              <w:t>98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6D46B71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b/>
                <w:bCs/>
                <w:szCs w:val="24"/>
              </w:rPr>
            </w:pPr>
            <w:r w:rsidRPr="00E215C6">
              <w:rPr>
                <w:rFonts w:eastAsia="Yu Gothic" w:cs="Times New Roman"/>
                <w:b/>
                <w:bCs/>
                <w:szCs w:val="24"/>
              </w:rPr>
              <w:t>100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E2A95C1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b/>
                <w:bCs/>
                <w:szCs w:val="24"/>
              </w:rPr>
            </w:pPr>
            <w:r w:rsidRPr="00E215C6">
              <w:rPr>
                <w:rFonts w:eastAsia="Yu Gothic" w:cs="Times New Roman"/>
                <w:b/>
                <w:bCs/>
                <w:szCs w:val="24"/>
              </w:rPr>
              <w:t>100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2C006CB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b/>
                <w:bCs/>
                <w:szCs w:val="24"/>
              </w:rPr>
            </w:pPr>
            <w:r w:rsidRPr="00E215C6">
              <w:rPr>
                <w:rFonts w:eastAsia="Yu Gothic" w:cs="Times New Roman"/>
                <w:b/>
                <w:bCs/>
                <w:szCs w:val="24"/>
              </w:rPr>
              <w:t>99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BD19959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b/>
                <w:bCs/>
                <w:szCs w:val="24"/>
              </w:rPr>
            </w:pPr>
            <w:r w:rsidRPr="00E215C6">
              <w:rPr>
                <w:rFonts w:eastAsia="Yu Gothic" w:cs="Times New Roman"/>
                <w:b/>
                <w:bCs/>
                <w:szCs w:val="24"/>
              </w:rPr>
              <w:t>99</w:t>
            </w:r>
          </w:p>
        </w:tc>
      </w:tr>
      <w:tr w:rsidR="00D55969" w:rsidRPr="00E215C6" w14:paraId="080A5BE3" w14:textId="77777777" w:rsidTr="009A4665">
        <w:trPr>
          <w:trHeight w:val="360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50EAF17" w14:textId="77777777" w:rsidR="00D55969" w:rsidRPr="00E215C6" w:rsidRDefault="00D55969" w:rsidP="008C3943">
            <w:pPr>
              <w:spacing w:after="0"/>
              <w:rPr>
                <w:rFonts w:eastAsia="Yu Gothic" w:cs="Times New Roman"/>
                <w:i/>
                <w:szCs w:val="24"/>
              </w:rPr>
            </w:pPr>
            <w:r w:rsidRPr="00E215C6">
              <w:rPr>
                <w:rFonts w:eastAsia="Yu Gothic" w:cs="Times New Roman"/>
                <w:i/>
                <w:szCs w:val="24"/>
              </w:rPr>
              <w:t>P. sargentii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F5FC2A5" w14:textId="77777777" w:rsidR="00D55969" w:rsidRPr="00E215C6" w:rsidRDefault="00D55969" w:rsidP="008C3943">
            <w:pPr>
              <w:spacing w:after="0"/>
              <w:rPr>
                <w:rFonts w:eastAsia="Yu Gothic" w:cs="Times New Roman"/>
                <w:szCs w:val="24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7BB241C" w14:textId="77777777" w:rsidR="00D55969" w:rsidRPr="00E215C6" w:rsidRDefault="00D55969" w:rsidP="008C3943">
            <w:pPr>
              <w:spacing w:after="0"/>
              <w:rPr>
                <w:rFonts w:eastAsia="Times New Roman" w:cs="Times New Roman"/>
                <w:szCs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1651CDC" w14:textId="77777777" w:rsidR="00D55969" w:rsidRPr="00E215C6" w:rsidRDefault="00D55969" w:rsidP="008C3943">
            <w:pPr>
              <w:spacing w:after="0"/>
              <w:rPr>
                <w:rFonts w:eastAsia="Times New Roman" w:cs="Times New Roman"/>
                <w:szCs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F112A31" w14:textId="77777777" w:rsidR="00D55969" w:rsidRPr="00E215C6" w:rsidRDefault="00D55969" w:rsidP="008C3943">
            <w:pPr>
              <w:spacing w:after="0"/>
              <w:rPr>
                <w:rFonts w:eastAsia="Times New Roman" w:cs="Times New Roman"/>
                <w:szCs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08C86D2" w14:textId="77777777" w:rsidR="00D55969" w:rsidRPr="00E215C6" w:rsidRDefault="00D55969" w:rsidP="008C3943">
            <w:pPr>
              <w:spacing w:after="0"/>
              <w:rPr>
                <w:rFonts w:eastAsia="Times New Roman" w:cs="Times New Roman"/>
                <w:szCs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A1D0B25" w14:textId="77777777" w:rsidR="00D55969" w:rsidRPr="00E215C6" w:rsidRDefault="00D55969" w:rsidP="008C3943">
            <w:pPr>
              <w:spacing w:after="0"/>
              <w:rPr>
                <w:rFonts w:eastAsia="Times New Roman" w:cs="Times New Roman"/>
                <w:szCs w:val="20"/>
              </w:rPr>
            </w:pPr>
          </w:p>
        </w:tc>
      </w:tr>
      <w:tr w:rsidR="00D55969" w:rsidRPr="00E215C6" w14:paraId="19933390" w14:textId="77777777" w:rsidTr="009A4665">
        <w:trPr>
          <w:trHeight w:val="397"/>
        </w:trPr>
        <w:tc>
          <w:tcPr>
            <w:tcW w:w="4395" w:type="dxa"/>
            <w:tcBorders>
              <w:top w:val="single" w:sz="4" w:space="0" w:color="auto"/>
            </w:tcBorders>
            <w:vAlign w:val="center"/>
            <w:hideMark/>
          </w:tcPr>
          <w:p w14:paraId="1073BACE" w14:textId="6B0C462C" w:rsidR="00D55969" w:rsidRPr="00E215C6" w:rsidRDefault="00D55969" w:rsidP="00D55969">
            <w:pPr>
              <w:spacing w:after="0"/>
              <w:jc w:val="center"/>
              <w:rPr>
                <w:rFonts w:eastAsia="Yu Gothic" w:cs="Times New Roman"/>
                <w:szCs w:val="24"/>
              </w:rPr>
            </w:pPr>
            <w:r w:rsidRPr="00E215C6">
              <w:rPr>
                <w:rFonts w:eastAsia="Yu Gothic" w:cs="Times New Roman"/>
                <w:szCs w:val="24"/>
              </w:rPr>
              <w:t>population KP+RSS</w:t>
            </w:r>
          </w:p>
        </w:tc>
        <w:tc>
          <w:tcPr>
            <w:tcW w:w="1252" w:type="dxa"/>
            <w:tcBorders>
              <w:top w:val="single" w:sz="4" w:space="0" w:color="auto"/>
            </w:tcBorders>
            <w:hideMark/>
          </w:tcPr>
          <w:p w14:paraId="42D2322C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szCs w:val="24"/>
              </w:rPr>
            </w:pPr>
            <w:r w:rsidRPr="00E215C6">
              <w:rPr>
                <w:rFonts w:eastAsia="Yu Gothic" w:cs="Times New Roman"/>
                <w:szCs w:val="24"/>
              </w:rPr>
              <w:t>84</w:t>
            </w:r>
          </w:p>
        </w:tc>
        <w:tc>
          <w:tcPr>
            <w:tcW w:w="1252" w:type="dxa"/>
            <w:tcBorders>
              <w:top w:val="single" w:sz="4" w:space="0" w:color="auto"/>
            </w:tcBorders>
            <w:hideMark/>
          </w:tcPr>
          <w:p w14:paraId="14DBAAD0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b/>
                <w:bCs/>
                <w:szCs w:val="24"/>
              </w:rPr>
            </w:pPr>
            <w:r w:rsidRPr="00E215C6">
              <w:rPr>
                <w:rFonts w:eastAsia="Yu Gothic" w:cs="Times New Roman"/>
                <w:b/>
                <w:bCs/>
                <w:szCs w:val="24"/>
              </w:rPr>
              <w:t>90</w:t>
            </w:r>
          </w:p>
        </w:tc>
        <w:tc>
          <w:tcPr>
            <w:tcW w:w="1252" w:type="dxa"/>
            <w:tcBorders>
              <w:top w:val="single" w:sz="4" w:space="0" w:color="auto"/>
            </w:tcBorders>
            <w:hideMark/>
          </w:tcPr>
          <w:p w14:paraId="4A34A575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szCs w:val="24"/>
              </w:rPr>
            </w:pPr>
            <w:r w:rsidRPr="00E215C6">
              <w:rPr>
                <w:rFonts w:eastAsia="Yu Gothic" w:cs="Times New Roman"/>
                <w:szCs w:val="24"/>
              </w:rPr>
              <w:t>55</w:t>
            </w:r>
          </w:p>
        </w:tc>
        <w:tc>
          <w:tcPr>
            <w:tcW w:w="1252" w:type="dxa"/>
            <w:tcBorders>
              <w:top w:val="single" w:sz="4" w:space="0" w:color="auto"/>
            </w:tcBorders>
            <w:hideMark/>
          </w:tcPr>
          <w:p w14:paraId="60BC66AC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b/>
                <w:bCs/>
                <w:szCs w:val="24"/>
              </w:rPr>
            </w:pPr>
            <w:r w:rsidRPr="00E215C6">
              <w:rPr>
                <w:rFonts w:eastAsia="Yu Gothic" w:cs="Times New Roman"/>
                <w:b/>
                <w:bCs/>
                <w:szCs w:val="24"/>
              </w:rPr>
              <w:t>92</w:t>
            </w:r>
          </w:p>
        </w:tc>
        <w:tc>
          <w:tcPr>
            <w:tcW w:w="1252" w:type="dxa"/>
            <w:tcBorders>
              <w:top w:val="single" w:sz="4" w:space="0" w:color="auto"/>
            </w:tcBorders>
            <w:hideMark/>
          </w:tcPr>
          <w:p w14:paraId="36BBC747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szCs w:val="24"/>
              </w:rPr>
            </w:pPr>
            <w:r w:rsidRPr="00E215C6">
              <w:rPr>
                <w:rFonts w:eastAsia="Yu Gothic" w:cs="Times New Roman"/>
                <w:szCs w:val="24"/>
              </w:rPr>
              <w:t>67</w:t>
            </w:r>
          </w:p>
        </w:tc>
        <w:tc>
          <w:tcPr>
            <w:tcW w:w="1252" w:type="dxa"/>
            <w:tcBorders>
              <w:top w:val="single" w:sz="4" w:space="0" w:color="auto"/>
            </w:tcBorders>
            <w:hideMark/>
          </w:tcPr>
          <w:p w14:paraId="5CD8ACC2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b/>
                <w:bCs/>
                <w:szCs w:val="24"/>
              </w:rPr>
            </w:pPr>
            <w:r w:rsidRPr="00E215C6">
              <w:rPr>
                <w:rFonts w:eastAsia="Yu Gothic" w:cs="Times New Roman"/>
                <w:b/>
                <w:bCs/>
                <w:szCs w:val="24"/>
              </w:rPr>
              <w:t>93</w:t>
            </w:r>
          </w:p>
        </w:tc>
      </w:tr>
      <w:tr w:rsidR="00D55969" w:rsidRPr="00E215C6" w14:paraId="15258A0F" w14:textId="77777777" w:rsidTr="009A4665">
        <w:trPr>
          <w:trHeight w:val="397"/>
        </w:trPr>
        <w:tc>
          <w:tcPr>
            <w:tcW w:w="4395" w:type="dxa"/>
            <w:vAlign w:val="center"/>
            <w:hideMark/>
          </w:tcPr>
          <w:p w14:paraId="3F2DDBAD" w14:textId="77777777" w:rsidR="00D55969" w:rsidRPr="00E215C6" w:rsidRDefault="00D55969" w:rsidP="008C3943">
            <w:pPr>
              <w:spacing w:after="0"/>
              <w:jc w:val="center"/>
              <w:rPr>
                <w:rFonts w:eastAsia="Yu Gothic" w:cs="Times New Roman"/>
                <w:szCs w:val="24"/>
              </w:rPr>
            </w:pPr>
            <w:r w:rsidRPr="00E215C6">
              <w:rPr>
                <w:rFonts w:eastAsia="Yu Gothic" w:cs="Times New Roman"/>
                <w:szCs w:val="24"/>
              </w:rPr>
              <w:t>population MYG</w:t>
            </w:r>
          </w:p>
        </w:tc>
        <w:tc>
          <w:tcPr>
            <w:tcW w:w="1252" w:type="dxa"/>
            <w:hideMark/>
          </w:tcPr>
          <w:p w14:paraId="5D5156CF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b/>
                <w:bCs/>
                <w:szCs w:val="24"/>
              </w:rPr>
            </w:pPr>
            <w:r w:rsidRPr="00E215C6">
              <w:rPr>
                <w:rFonts w:eastAsia="Yu Gothic" w:cs="Times New Roman"/>
                <w:b/>
                <w:bCs/>
                <w:szCs w:val="24"/>
              </w:rPr>
              <w:t>99</w:t>
            </w:r>
          </w:p>
        </w:tc>
        <w:tc>
          <w:tcPr>
            <w:tcW w:w="1252" w:type="dxa"/>
            <w:hideMark/>
          </w:tcPr>
          <w:p w14:paraId="147C30AC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b/>
                <w:bCs/>
                <w:szCs w:val="24"/>
              </w:rPr>
            </w:pPr>
            <w:r w:rsidRPr="00E215C6">
              <w:rPr>
                <w:rFonts w:eastAsia="Yu Gothic" w:cs="Times New Roman"/>
                <w:b/>
                <w:bCs/>
                <w:szCs w:val="24"/>
              </w:rPr>
              <w:t>100</w:t>
            </w:r>
          </w:p>
        </w:tc>
        <w:tc>
          <w:tcPr>
            <w:tcW w:w="1252" w:type="dxa"/>
            <w:hideMark/>
          </w:tcPr>
          <w:p w14:paraId="7B63F86B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szCs w:val="24"/>
              </w:rPr>
            </w:pPr>
            <w:r w:rsidRPr="00E215C6">
              <w:rPr>
                <w:rFonts w:eastAsia="Yu Gothic" w:cs="Times New Roman"/>
                <w:szCs w:val="24"/>
              </w:rPr>
              <w:t>50</w:t>
            </w:r>
          </w:p>
        </w:tc>
        <w:tc>
          <w:tcPr>
            <w:tcW w:w="1252" w:type="dxa"/>
            <w:hideMark/>
          </w:tcPr>
          <w:p w14:paraId="453E1B14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b/>
                <w:bCs/>
                <w:szCs w:val="24"/>
              </w:rPr>
            </w:pPr>
            <w:r w:rsidRPr="00E215C6">
              <w:rPr>
                <w:rFonts w:eastAsia="Yu Gothic" w:cs="Times New Roman"/>
                <w:b/>
                <w:bCs/>
                <w:szCs w:val="24"/>
              </w:rPr>
              <w:t>99</w:t>
            </w:r>
          </w:p>
        </w:tc>
        <w:tc>
          <w:tcPr>
            <w:tcW w:w="1252" w:type="dxa"/>
            <w:hideMark/>
          </w:tcPr>
          <w:p w14:paraId="7AA1B1FE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b/>
                <w:bCs/>
                <w:szCs w:val="24"/>
              </w:rPr>
            </w:pPr>
            <w:r w:rsidRPr="00E215C6">
              <w:rPr>
                <w:rFonts w:eastAsia="Yu Gothic" w:cs="Times New Roman"/>
                <w:b/>
                <w:bCs/>
                <w:szCs w:val="24"/>
              </w:rPr>
              <w:t>96</w:t>
            </w:r>
          </w:p>
        </w:tc>
        <w:tc>
          <w:tcPr>
            <w:tcW w:w="1252" w:type="dxa"/>
            <w:hideMark/>
          </w:tcPr>
          <w:p w14:paraId="28365469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szCs w:val="24"/>
              </w:rPr>
            </w:pPr>
            <w:r w:rsidRPr="00E215C6">
              <w:rPr>
                <w:rFonts w:eastAsia="Yu Gothic" w:cs="Times New Roman"/>
                <w:szCs w:val="24"/>
              </w:rPr>
              <w:t>85</w:t>
            </w:r>
          </w:p>
        </w:tc>
      </w:tr>
      <w:tr w:rsidR="00D55969" w:rsidRPr="00E215C6" w14:paraId="64331320" w14:textId="77777777" w:rsidTr="009A4665">
        <w:trPr>
          <w:trHeight w:val="397"/>
        </w:trPr>
        <w:tc>
          <w:tcPr>
            <w:tcW w:w="4395" w:type="dxa"/>
            <w:tcBorders>
              <w:bottom w:val="nil"/>
            </w:tcBorders>
            <w:vAlign w:val="center"/>
            <w:hideMark/>
          </w:tcPr>
          <w:p w14:paraId="5C2E2602" w14:textId="77777777" w:rsidR="00D55969" w:rsidRPr="00E215C6" w:rsidRDefault="00D55969" w:rsidP="008C3943">
            <w:pPr>
              <w:spacing w:after="0"/>
              <w:jc w:val="center"/>
              <w:rPr>
                <w:rFonts w:eastAsia="Yu Gothic" w:cs="Times New Roman"/>
                <w:szCs w:val="24"/>
              </w:rPr>
            </w:pPr>
            <w:r w:rsidRPr="00E215C6">
              <w:rPr>
                <w:rFonts w:eastAsia="Yu Gothic" w:cs="Times New Roman"/>
                <w:szCs w:val="24"/>
              </w:rPr>
              <w:t>population OKA</w:t>
            </w:r>
          </w:p>
        </w:tc>
        <w:tc>
          <w:tcPr>
            <w:tcW w:w="1252" w:type="dxa"/>
            <w:tcBorders>
              <w:bottom w:val="nil"/>
            </w:tcBorders>
            <w:hideMark/>
          </w:tcPr>
          <w:p w14:paraId="7174FC48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b/>
                <w:bCs/>
                <w:szCs w:val="24"/>
              </w:rPr>
            </w:pPr>
            <w:r w:rsidRPr="00E215C6">
              <w:rPr>
                <w:rFonts w:eastAsia="Yu Gothic" w:cs="Times New Roman"/>
                <w:b/>
                <w:bCs/>
                <w:szCs w:val="24"/>
              </w:rPr>
              <w:t>91</w:t>
            </w:r>
          </w:p>
        </w:tc>
        <w:tc>
          <w:tcPr>
            <w:tcW w:w="1252" w:type="dxa"/>
            <w:tcBorders>
              <w:bottom w:val="nil"/>
            </w:tcBorders>
            <w:hideMark/>
          </w:tcPr>
          <w:p w14:paraId="2FFF4307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b/>
                <w:bCs/>
                <w:szCs w:val="24"/>
              </w:rPr>
            </w:pPr>
            <w:r w:rsidRPr="00E215C6">
              <w:rPr>
                <w:rFonts w:eastAsia="Yu Gothic" w:cs="Times New Roman"/>
                <w:b/>
                <w:bCs/>
                <w:szCs w:val="24"/>
              </w:rPr>
              <w:t>93</w:t>
            </w:r>
          </w:p>
        </w:tc>
        <w:tc>
          <w:tcPr>
            <w:tcW w:w="1252" w:type="dxa"/>
            <w:tcBorders>
              <w:bottom w:val="nil"/>
            </w:tcBorders>
            <w:hideMark/>
          </w:tcPr>
          <w:p w14:paraId="6EBB3A88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b/>
                <w:bCs/>
                <w:szCs w:val="24"/>
              </w:rPr>
            </w:pPr>
            <w:r w:rsidRPr="00E215C6">
              <w:rPr>
                <w:rFonts w:eastAsia="Yu Gothic" w:cs="Times New Roman"/>
                <w:b/>
                <w:bCs/>
                <w:szCs w:val="24"/>
              </w:rPr>
              <w:t>92</w:t>
            </w:r>
          </w:p>
        </w:tc>
        <w:tc>
          <w:tcPr>
            <w:tcW w:w="1252" w:type="dxa"/>
            <w:tcBorders>
              <w:bottom w:val="nil"/>
            </w:tcBorders>
            <w:hideMark/>
          </w:tcPr>
          <w:p w14:paraId="1FC16F31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b/>
                <w:bCs/>
                <w:szCs w:val="24"/>
              </w:rPr>
            </w:pPr>
            <w:r w:rsidRPr="00E215C6">
              <w:rPr>
                <w:rFonts w:eastAsia="Yu Gothic" w:cs="Times New Roman"/>
                <w:b/>
                <w:bCs/>
                <w:szCs w:val="24"/>
              </w:rPr>
              <w:t>95</w:t>
            </w:r>
          </w:p>
        </w:tc>
        <w:tc>
          <w:tcPr>
            <w:tcW w:w="1252" w:type="dxa"/>
            <w:tcBorders>
              <w:bottom w:val="nil"/>
            </w:tcBorders>
            <w:hideMark/>
          </w:tcPr>
          <w:p w14:paraId="5AD360F9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szCs w:val="24"/>
              </w:rPr>
            </w:pPr>
            <w:r w:rsidRPr="00E215C6">
              <w:rPr>
                <w:rFonts w:eastAsia="Yu Gothic" w:cs="Times New Roman"/>
                <w:szCs w:val="24"/>
              </w:rPr>
              <w:t>85</w:t>
            </w:r>
          </w:p>
        </w:tc>
        <w:tc>
          <w:tcPr>
            <w:tcW w:w="1252" w:type="dxa"/>
            <w:tcBorders>
              <w:bottom w:val="nil"/>
            </w:tcBorders>
            <w:hideMark/>
          </w:tcPr>
          <w:p w14:paraId="7A3C16CE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szCs w:val="24"/>
              </w:rPr>
            </w:pPr>
            <w:r w:rsidRPr="00E215C6">
              <w:rPr>
                <w:rFonts w:eastAsia="Yu Gothic" w:cs="Times New Roman"/>
                <w:szCs w:val="24"/>
              </w:rPr>
              <w:t>80</w:t>
            </w:r>
          </w:p>
        </w:tc>
      </w:tr>
      <w:tr w:rsidR="00D55969" w:rsidRPr="00E215C6" w14:paraId="448B3D56" w14:textId="77777777" w:rsidTr="009A4665">
        <w:trPr>
          <w:trHeight w:val="397"/>
        </w:trPr>
        <w:tc>
          <w:tcPr>
            <w:tcW w:w="4395" w:type="dxa"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1671ACD6" w14:textId="77777777" w:rsidR="00D55969" w:rsidRPr="00E215C6" w:rsidRDefault="00D55969" w:rsidP="008C3943">
            <w:pPr>
              <w:spacing w:after="0"/>
              <w:jc w:val="center"/>
              <w:rPr>
                <w:rFonts w:eastAsia="Yu Gothic" w:cs="Times New Roman"/>
                <w:szCs w:val="24"/>
              </w:rPr>
            </w:pPr>
            <w:r w:rsidRPr="00E215C6">
              <w:rPr>
                <w:rFonts w:eastAsia="Yu Gothic" w:cs="Times New Roman"/>
                <w:szCs w:val="24"/>
              </w:rPr>
              <w:t>population JJ</w:t>
            </w:r>
          </w:p>
        </w:tc>
        <w:tc>
          <w:tcPr>
            <w:tcW w:w="1252" w:type="dxa"/>
            <w:tcBorders>
              <w:top w:val="nil"/>
              <w:bottom w:val="single" w:sz="4" w:space="0" w:color="auto"/>
            </w:tcBorders>
            <w:hideMark/>
          </w:tcPr>
          <w:p w14:paraId="22004B09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b/>
                <w:bCs/>
                <w:szCs w:val="24"/>
              </w:rPr>
            </w:pPr>
            <w:r w:rsidRPr="00E215C6">
              <w:rPr>
                <w:rFonts w:eastAsia="Yu Gothic" w:cs="Times New Roman"/>
                <w:b/>
                <w:bCs/>
                <w:szCs w:val="24"/>
              </w:rPr>
              <w:t>98</w:t>
            </w:r>
          </w:p>
        </w:tc>
        <w:tc>
          <w:tcPr>
            <w:tcW w:w="1252" w:type="dxa"/>
            <w:tcBorders>
              <w:top w:val="nil"/>
              <w:bottom w:val="single" w:sz="4" w:space="0" w:color="auto"/>
            </w:tcBorders>
            <w:hideMark/>
          </w:tcPr>
          <w:p w14:paraId="004B6214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b/>
                <w:bCs/>
                <w:szCs w:val="24"/>
              </w:rPr>
            </w:pPr>
            <w:r w:rsidRPr="00E215C6">
              <w:rPr>
                <w:rFonts w:eastAsia="Yu Gothic" w:cs="Times New Roman"/>
                <w:b/>
                <w:bCs/>
                <w:szCs w:val="24"/>
              </w:rPr>
              <w:t>94</w:t>
            </w:r>
          </w:p>
        </w:tc>
        <w:tc>
          <w:tcPr>
            <w:tcW w:w="1252" w:type="dxa"/>
            <w:tcBorders>
              <w:top w:val="nil"/>
              <w:bottom w:val="single" w:sz="4" w:space="0" w:color="auto"/>
            </w:tcBorders>
            <w:hideMark/>
          </w:tcPr>
          <w:p w14:paraId="66FE4984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szCs w:val="24"/>
              </w:rPr>
            </w:pPr>
            <w:r w:rsidRPr="00E215C6">
              <w:rPr>
                <w:rFonts w:eastAsia="Yu Gothic" w:cs="Times New Roman"/>
                <w:szCs w:val="24"/>
              </w:rPr>
              <w:t>83</w:t>
            </w:r>
          </w:p>
        </w:tc>
        <w:tc>
          <w:tcPr>
            <w:tcW w:w="1252" w:type="dxa"/>
            <w:tcBorders>
              <w:top w:val="nil"/>
              <w:bottom w:val="single" w:sz="4" w:space="0" w:color="auto"/>
            </w:tcBorders>
            <w:hideMark/>
          </w:tcPr>
          <w:p w14:paraId="44574C42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szCs w:val="24"/>
              </w:rPr>
            </w:pPr>
            <w:r w:rsidRPr="00E215C6">
              <w:rPr>
                <w:rFonts w:eastAsia="Yu Gothic" w:cs="Times New Roman"/>
                <w:szCs w:val="24"/>
              </w:rPr>
              <w:t>79</w:t>
            </w:r>
          </w:p>
        </w:tc>
        <w:tc>
          <w:tcPr>
            <w:tcW w:w="1252" w:type="dxa"/>
            <w:tcBorders>
              <w:top w:val="nil"/>
              <w:bottom w:val="single" w:sz="4" w:space="0" w:color="auto"/>
            </w:tcBorders>
            <w:hideMark/>
          </w:tcPr>
          <w:p w14:paraId="64155924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szCs w:val="24"/>
              </w:rPr>
            </w:pPr>
            <w:r w:rsidRPr="00E215C6">
              <w:rPr>
                <w:rFonts w:eastAsia="Yu Gothic" w:cs="Times New Roman"/>
                <w:szCs w:val="24"/>
              </w:rPr>
              <w:t>67</w:t>
            </w:r>
          </w:p>
        </w:tc>
        <w:tc>
          <w:tcPr>
            <w:tcW w:w="1252" w:type="dxa"/>
            <w:tcBorders>
              <w:top w:val="nil"/>
              <w:bottom w:val="single" w:sz="4" w:space="0" w:color="auto"/>
            </w:tcBorders>
            <w:hideMark/>
          </w:tcPr>
          <w:p w14:paraId="220999C4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szCs w:val="24"/>
              </w:rPr>
            </w:pPr>
            <w:r w:rsidRPr="00E215C6">
              <w:rPr>
                <w:rFonts w:eastAsia="Yu Gothic" w:cs="Times New Roman"/>
                <w:szCs w:val="24"/>
              </w:rPr>
              <w:t>56</w:t>
            </w:r>
          </w:p>
        </w:tc>
      </w:tr>
      <w:tr w:rsidR="00D55969" w:rsidRPr="00E215C6" w14:paraId="355E362A" w14:textId="77777777" w:rsidTr="009A4665">
        <w:trPr>
          <w:trHeight w:val="397"/>
        </w:trPr>
        <w:tc>
          <w:tcPr>
            <w:tcW w:w="4395" w:type="dxa"/>
            <w:tcBorders>
              <w:top w:val="single" w:sz="4" w:space="0" w:color="auto"/>
            </w:tcBorders>
            <w:hideMark/>
          </w:tcPr>
          <w:p w14:paraId="2CBCDC58" w14:textId="77777777" w:rsidR="00D55969" w:rsidRPr="00E215C6" w:rsidRDefault="00D55969" w:rsidP="008C3943">
            <w:pPr>
              <w:spacing w:after="0"/>
              <w:rPr>
                <w:rFonts w:eastAsia="Yu Gothic" w:cs="Times New Roman"/>
                <w:szCs w:val="24"/>
              </w:rPr>
            </w:pPr>
            <w:r w:rsidRPr="002B0528">
              <w:rPr>
                <w:rFonts w:eastAsia="바탕체" w:cs="Times New Roman"/>
                <w:szCs w:val="24"/>
              </w:rPr>
              <w:t>Average bootstrap value</w:t>
            </w:r>
            <w:r w:rsidRPr="00E215C6">
              <w:rPr>
                <w:rFonts w:eastAsia="Yu Gothic" w:cs="Times New Roman"/>
                <w:szCs w:val="24"/>
              </w:rPr>
              <w:t xml:space="preserve"> (%)</w:t>
            </w:r>
          </w:p>
        </w:tc>
        <w:tc>
          <w:tcPr>
            <w:tcW w:w="1252" w:type="dxa"/>
            <w:tcBorders>
              <w:top w:val="single" w:sz="4" w:space="0" w:color="auto"/>
            </w:tcBorders>
            <w:hideMark/>
          </w:tcPr>
          <w:p w14:paraId="645DD61C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b/>
                <w:bCs/>
                <w:szCs w:val="24"/>
              </w:rPr>
            </w:pPr>
            <w:r w:rsidRPr="00E215C6">
              <w:rPr>
                <w:rFonts w:eastAsia="Yu Gothic" w:cs="Times New Roman"/>
                <w:b/>
                <w:bCs/>
                <w:szCs w:val="24"/>
              </w:rPr>
              <w:t>92</w:t>
            </w:r>
          </w:p>
        </w:tc>
        <w:tc>
          <w:tcPr>
            <w:tcW w:w="1252" w:type="dxa"/>
            <w:tcBorders>
              <w:top w:val="single" w:sz="4" w:space="0" w:color="auto"/>
            </w:tcBorders>
            <w:hideMark/>
          </w:tcPr>
          <w:p w14:paraId="7EEBEE93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b/>
                <w:bCs/>
                <w:szCs w:val="24"/>
              </w:rPr>
            </w:pPr>
            <w:r w:rsidRPr="00E215C6">
              <w:rPr>
                <w:rFonts w:eastAsia="Yu Gothic" w:cs="Times New Roman"/>
                <w:b/>
                <w:bCs/>
                <w:szCs w:val="24"/>
              </w:rPr>
              <w:t>96</w:t>
            </w:r>
          </w:p>
        </w:tc>
        <w:tc>
          <w:tcPr>
            <w:tcW w:w="1252" w:type="dxa"/>
            <w:tcBorders>
              <w:top w:val="single" w:sz="4" w:space="0" w:color="auto"/>
            </w:tcBorders>
            <w:hideMark/>
          </w:tcPr>
          <w:p w14:paraId="3C2C67A7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szCs w:val="24"/>
              </w:rPr>
            </w:pPr>
            <w:r w:rsidRPr="00E215C6">
              <w:rPr>
                <w:rFonts w:eastAsia="Yu Gothic" w:cs="Times New Roman"/>
                <w:szCs w:val="24"/>
              </w:rPr>
              <w:t>81</w:t>
            </w:r>
          </w:p>
        </w:tc>
        <w:tc>
          <w:tcPr>
            <w:tcW w:w="1252" w:type="dxa"/>
            <w:tcBorders>
              <w:top w:val="single" w:sz="4" w:space="0" w:color="auto"/>
            </w:tcBorders>
            <w:hideMark/>
          </w:tcPr>
          <w:p w14:paraId="0E913B07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b/>
                <w:bCs/>
                <w:szCs w:val="24"/>
              </w:rPr>
            </w:pPr>
            <w:r w:rsidRPr="00E215C6">
              <w:rPr>
                <w:rFonts w:eastAsia="Yu Gothic" w:cs="Times New Roman"/>
                <w:b/>
                <w:bCs/>
                <w:szCs w:val="24"/>
              </w:rPr>
              <w:t>94</w:t>
            </w:r>
          </w:p>
        </w:tc>
        <w:tc>
          <w:tcPr>
            <w:tcW w:w="1252" w:type="dxa"/>
            <w:tcBorders>
              <w:top w:val="single" w:sz="4" w:space="0" w:color="auto"/>
            </w:tcBorders>
            <w:hideMark/>
          </w:tcPr>
          <w:p w14:paraId="74922859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szCs w:val="24"/>
              </w:rPr>
            </w:pPr>
            <w:r w:rsidRPr="00E215C6">
              <w:rPr>
                <w:rFonts w:eastAsia="Yu Gothic" w:cs="Times New Roman"/>
                <w:szCs w:val="24"/>
              </w:rPr>
              <w:t>83</w:t>
            </w:r>
          </w:p>
        </w:tc>
        <w:tc>
          <w:tcPr>
            <w:tcW w:w="1252" w:type="dxa"/>
            <w:tcBorders>
              <w:top w:val="single" w:sz="4" w:space="0" w:color="auto"/>
            </w:tcBorders>
            <w:hideMark/>
          </w:tcPr>
          <w:p w14:paraId="2622D000" w14:textId="77777777" w:rsidR="00D55969" w:rsidRPr="00E215C6" w:rsidRDefault="00D55969" w:rsidP="008C3943">
            <w:pPr>
              <w:spacing w:after="0"/>
              <w:jc w:val="right"/>
              <w:rPr>
                <w:rFonts w:eastAsia="Yu Gothic" w:cs="Times New Roman"/>
                <w:szCs w:val="24"/>
              </w:rPr>
            </w:pPr>
            <w:r w:rsidRPr="00E215C6">
              <w:rPr>
                <w:rFonts w:eastAsia="Yu Gothic" w:cs="Times New Roman"/>
                <w:szCs w:val="24"/>
              </w:rPr>
              <w:t>88</w:t>
            </w:r>
          </w:p>
        </w:tc>
      </w:tr>
    </w:tbl>
    <w:p w14:paraId="3A3C7440" w14:textId="77777777" w:rsidR="008C3943" w:rsidRPr="002B0528" w:rsidRDefault="008C3943" w:rsidP="008C3943">
      <w:pPr>
        <w:rPr>
          <w:sz w:val="22"/>
        </w:rPr>
      </w:pPr>
    </w:p>
    <w:p w14:paraId="195F14CA" w14:textId="0510B8C5" w:rsidR="008C3943" w:rsidRPr="009C550B" w:rsidRDefault="008C3943" w:rsidP="00654E8F">
      <w:pPr>
        <w:spacing w:before="240"/>
        <w:rPr>
          <w:bCs/>
        </w:rPr>
      </w:pPr>
    </w:p>
    <w:sectPr w:rsidR="008C3943" w:rsidRPr="009C550B" w:rsidSect="009B7234">
      <w:pgSz w:w="15840" w:h="12240" w:orient="landscape"/>
      <w:pgMar w:top="1282" w:right="1138" w:bottom="1181" w:left="1138" w:header="720" w:footer="720" w:gutter="0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31B0D8" w16cex:dateUtc="2021-04-26T17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12145EF" w16cid:durableId="2431B0D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DF3919" w14:textId="77777777" w:rsidR="003C6EB1" w:rsidRDefault="003C6EB1" w:rsidP="00117666">
      <w:pPr>
        <w:spacing w:after="0"/>
      </w:pPr>
      <w:r>
        <w:separator/>
      </w:r>
    </w:p>
  </w:endnote>
  <w:endnote w:type="continuationSeparator" w:id="0">
    <w:p w14:paraId="1694D29D" w14:textId="77777777" w:rsidR="003C6EB1" w:rsidRDefault="003C6EB1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D55969" w:rsidRPr="00577C4C" w:rsidRDefault="00D55969">
    <w:pPr>
      <w:rPr>
        <w:color w:val="C00000"/>
        <w:szCs w:val="24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0CD997AD" w:rsidR="00D55969" w:rsidRPr="00577C4C" w:rsidRDefault="00D55969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D683C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10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0CD997AD" w:rsidR="00D55969" w:rsidRPr="00577C4C" w:rsidRDefault="00D55969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D683C">
                      <w:rPr>
                        <w:noProof/>
                        <w:color w:val="000000" w:themeColor="text1"/>
                        <w:szCs w:val="40"/>
                      </w:rPr>
                      <w:t>10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D55969" w:rsidRPr="009C550B" w:rsidRDefault="00D55969">
    <w:pPr>
      <w:rPr>
        <w:b/>
        <w:sz w:val="20"/>
        <w:szCs w:val="24"/>
      </w:rPr>
    </w:pPr>
    <w:r w:rsidRPr="009C550B"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362406D2" w:rsidR="00D55969" w:rsidRPr="00577C4C" w:rsidRDefault="00D55969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D683C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362406D2" w:rsidR="00D55969" w:rsidRPr="00577C4C" w:rsidRDefault="00D55969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D683C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2123A7" w14:textId="77777777" w:rsidR="003C6EB1" w:rsidRDefault="003C6EB1" w:rsidP="00117666">
      <w:pPr>
        <w:spacing w:after="0"/>
      </w:pPr>
      <w:r>
        <w:separator/>
      </w:r>
    </w:p>
  </w:footnote>
  <w:footnote w:type="continuationSeparator" w:id="0">
    <w:p w14:paraId="17178435" w14:textId="77777777" w:rsidR="003C6EB1" w:rsidRDefault="003C6EB1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D55969" w:rsidRPr="009151AA" w:rsidRDefault="00D55969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D55969" w:rsidRPr="009C550B" w:rsidRDefault="00D55969" w:rsidP="0093429D">
    <w:r w:rsidRPr="009C550B">
      <w:rPr>
        <w:b/>
        <w:noProof/>
        <w:color w:val="A6A6A6" w:themeColor="background1" w:themeShade="A6"/>
        <w:lang w:eastAsia="ko-KR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C550B">
      <w:rPr>
        <w:b/>
      </w:rPr>
      <w:ptab w:relativeTo="margin" w:alignment="center" w:leader="none"/>
    </w:r>
    <w:r w:rsidRPr="009C550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removeDateAndTime/>
  <w:bordersDoNotSurroundHeader/>
  <w:bordersDoNotSurroundFooter/>
  <w:activeWritingStyle w:appName="MSWord" w:lang="en-US" w:vendorID="64" w:dllVersion="131078" w:nlCheck="1" w:checkStyle="0"/>
  <w:activeWritingStyle w:appName="MSWord" w:lang="en-GB" w:vendorID="64" w:dllVersion="131078" w:nlCheck="1" w:checkStyle="0"/>
  <w:activeWritingStyle w:appName="MSWord" w:lang="ko-KR" w:vendorID="64" w:dllVersion="131077" w:nlCheck="1" w:checkStyle="1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40357"/>
    <w:rsid w:val="00052A14"/>
    <w:rsid w:val="00060D68"/>
    <w:rsid w:val="00077D53"/>
    <w:rsid w:val="000906A7"/>
    <w:rsid w:val="00097924"/>
    <w:rsid w:val="00105FD9"/>
    <w:rsid w:val="001121C8"/>
    <w:rsid w:val="00117666"/>
    <w:rsid w:val="001549D3"/>
    <w:rsid w:val="00160065"/>
    <w:rsid w:val="001658FC"/>
    <w:rsid w:val="00177D84"/>
    <w:rsid w:val="00195839"/>
    <w:rsid w:val="001E3001"/>
    <w:rsid w:val="00267D18"/>
    <w:rsid w:val="00274347"/>
    <w:rsid w:val="002868E2"/>
    <w:rsid w:val="002869C3"/>
    <w:rsid w:val="002936E4"/>
    <w:rsid w:val="002B4A57"/>
    <w:rsid w:val="002C74CA"/>
    <w:rsid w:val="00300CC2"/>
    <w:rsid w:val="003123F4"/>
    <w:rsid w:val="00323F39"/>
    <w:rsid w:val="003544FB"/>
    <w:rsid w:val="003C6EB1"/>
    <w:rsid w:val="003D2F2D"/>
    <w:rsid w:val="00401590"/>
    <w:rsid w:val="00447801"/>
    <w:rsid w:val="00452E9C"/>
    <w:rsid w:val="004735C8"/>
    <w:rsid w:val="004947A6"/>
    <w:rsid w:val="004961FF"/>
    <w:rsid w:val="00500799"/>
    <w:rsid w:val="00507BE2"/>
    <w:rsid w:val="00517A89"/>
    <w:rsid w:val="005250F2"/>
    <w:rsid w:val="00593EEA"/>
    <w:rsid w:val="005A5EEE"/>
    <w:rsid w:val="006375C7"/>
    <w:rsid w:val="00654E8F"/>
    <w:rsid w:val="00660D05"/>
    <w:rsid w:val="006709CB"/>
    <w:rsid w:val="00681F48"/>
    <w:rsid w:val="006820B1"/>
    <w:rsid w:val="00693E28"/>
    <w:rsid w:val="006B7D14"/>
    <w:rsid w:val="00701727"/>
    <w:rsid w:val="0070566C"/>
    <w:rsid w:val="00714C50"/>
    <w:rsid w:val="00725A7D"/>
    <w:rsid w:val="007501BE"/>
    <w:rsid w:val="00790BB3"/>
    <w:rsid w:val="00792CFF"/>
    <w:rsid w:val="007C206C"/>
    <w:rsid w:val="00811A90"/>
    <w:rsid w:val="00813824"/>
    <w:rsid w:val="00817DD6"/>
    <w:rsid w:val="0083759F"/>
    <w:rsid w:val="00845393"/>
    <w:rsid w:val="00885156"/>
    <w:rsid w:val="008C3943"/>
    <w:rsid w:val="008D3075"/>
    <w:rsid w:val="009151AA"/>
    <w:rsid w:val="00922611"/>
    <w:rsid w:val="0093429D"/>
    <w:rsid w:val="00943573"/>
    <w:rsid w:val="00943D5A"/>
    <w:rsid w:val="00964134"/>
    <w:rsid w:val="00970F7D"/>
    <w:rsid w:val="00994A3D"/>
    <w:rsid w:val="009A1CA6"/>
    <w:rsid w:val="009A4665"/>
    <w:rsid w:val="009B7234"/>
    <w:rsid w:val="009C2B12"/>
    <w:rsid w:val="009C550B"/>
    <w:rsid w:val="00A004E0"/>
    <w:rsid w:val="00A174D9"/>
    <w:rsid w:val="00A57032"/>
    <w:rsid w:val="00AA4D24"/>
    <w:rsid w:val="00AB6715"/>
    <w:rsid w:val="00B1671E"/>
    <w:rsid w:val="00B25EB8"/>
    <w:rsid w:val="00B37F4D"/>
    <w:rsid w:val="00C36D84"/>
    <w:rsid w:val="00C40287"/>
    <w:rsid w:val="00C52A7B"/>
    <w:rsid w:val="00C56BAF"/>
    <w:rsid w:val="00C679AA"/>
    <w:rsid w:val="00C75972"/>
    <w:rsid w:val="00C961CA"/>
    <w:rsid w:val="00CD066B"/>
    <w:rsid w:val="00CD683C"/>
    <w:rsid w:val="00CE4FEE"/>
    <w:rsid w:val="00D060CF"/>
    <w:rsid w:val="00D55969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EF6641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92C874D0-F2E0-47DF-99E4-7793001A2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제목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부제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풍선 도움말 텍스트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메모 텍스트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메모 주제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미주 텍스트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바닥글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각주 텍스트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머리글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제목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제목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제목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인용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제목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  <w:style w:type="paragraph" w:customStyle="1" w:styleId="msonormal0">
    <w:name w:val="msonormal"/>
    <w:basedOn w:val="a0"/>
    <w:rsid w:val="00C961CA"/>
    <w:pPr>
      <w:spacing w:before="100" w:beforeAutospacing="1" w:after="100" w:afterAutospacing="1"/>
    </w:pPr>
    <w:rPr>
      <w:rFonts w:ascii="굴림" w:eastAsia="굴림" w:hAnsi="굴림" w:cs="굴림"/>
      <w:szCs w:val="24"/>
      <w:lang w:eastAsia="ko-KR"/>
    </w:rPr>
  </w:style>
  <w:style w:type="paragraph" w:customStyle="1" w:styleId="font5">
    <w:name w:val="font5"/>
    <w:basedOn w:val="a0"/>
    <w:rsid w:val="00C961CA"/>
    <w:pPr>
      <w:spacing w:before="100" w:beforeAutospacing="1" w:after="100" w:afterAutospacing="1"/>
    </w:pPr>
    <w:rPr>
      <w:rFonts w:eastAsia="굴림" w:cs="Times New Roman"/>
      <w:b/>
      <w:bCs/>
      <w:color w:val="000000"/>
      <w:sz w:val="20"/>
      <w:szCs w:val="20"/>
      <w:lang w:eastAsia="ko-KR"/>
    </w:rPr>
  </w:style>
  <w:style w:type="paragraph" w:customStyle="1" w:styleId="font6">
    <w:name w:val="font6"/>
    <w:basedOn w:val="a0"/>
    <w:rsid w:val="00C961CA"/>
    <w:pPr>
      <w:spacing w:before="100" w:beforeAutospacing="1" w:after="100" w:afterAutospacing="1"/>
    </w:pPr>
    <w:rPr>
      <w:rFonts w:ascii="맑은 고딕" w:eastAsia="맑은 고딕" w:hAnsi="맑은 고딕" w:cs="굴림"/>
      <w:sz w:val="16"/>
      <w:szCs w:val="16"/>
      <w:lang w:eastAsia="ko-KR"/>
    </w:rPr>
  </w:style>
  <w:style w:type="paragraph" w:customStyle="1" w:styleId="font7">
    <w:name w:val="font7"/>
    <w:basedOn w:val="a0"/>
    <w:rsid w:val="00C961CA"/>
    <w:pPr>
      <w:spacing w:before="100" w:beforeAutospacing="1" w:after="100" w:afterAutospacing="1"/>
    </w:pPr>
    <w:rPr>
      <w:rFonts w:ascii="맑은 고딕" w:eastAsia="맑은 고딕" w:hAnsi="맑은 고딕" w:cs="굴림"/>
      <w:sz w:val="16"/>
      <w:szCs w:val="16"/>
      <w:lang w:eastAsia="ko-KR"/>
    </w:rPr>
  </w:style>
  <w:style w:type="paragraph" w:customStyle="1" w:styleId="font8">
    <w:name w:val="font8"/>
    <w:basedOn w:val="a0"/>
    <w:rsid w:val="00C961CA"/>
    <w:pPr>
      <w:spacing w:before="100" w:beforeAutospacing="1" w:after="100" w:afterAutospacing="1"/>
    </w:pPr>
    <w:rPr>
      <w:rFonts w:eastAsia="굴림" w:cs="Times New Roman"/>
      <w:color w:val="000000"/>
      <w:sz w:val="20"/>
      <w:szCs w:val="20"/>
      <w:lang w:eastAsia="ko-KR"/>
    </w:rPr>
  </w:style>
  <w:style w:type="paragraph" w:customStyle="1" w:styleId="font9">
    <w:name w:val="font9"/>
    <w:basedOn w:val="a0"/>
    <w:rsid w:val="00C961CA"/>
    <w:pPr>
      <w:spacing w:before="100" w:beforeAutospacing="1" w:after="100" w:afterAutospacing="1"/>
    </w:pPr>
    <w:rPr>
      <w:rFonts w:eastAsia="굴림" w:cs="Times New Roman"/>
      <w:b/>
      <w:bCs/>
      <w:i/>
      <w:iCs/>
      <w:color w:val="000000"/>
      <w:sz w:val="20"/>
      <w:szCs w:val="20"/>
      <w:lang w:eastAsia="ko-KR"/>
    </w:rPr>
  </w:style>
  <w:style w:type="paragraph" w:customStyle="1" w:styleId="font10">
    <w:name w:val="font10"/>
    <w:basedOn w:val="a0"/>
    <w:rsid w:val="00C961CA"/>
    <w:pPr>
      <w:spacing w:before="100" w:beforeAutospacing="1" w:after="100" w:afterAutospacing="1"/>
    </w:pPr>
    <w:rPr>
      <w:rFonts w:eastAsia="굴림" w:cs="Times New Roman"/>
      <w:color w:val="000000"/>
      <w:sz w:val="20"/>
      <w:szCs w:val="20"/>
      <w:lang w:eastAsia="ko-KR"/>
    </w:rPr>
  </w:style>
  <w:style w:type="paragraph" w:customStyle="1" w:styleId="xl65">
    <w:name w:val="xl65"/>
    <w:basedOn w:val="a0"/>
    <w:rsid w:val="00C961CA"/>
    <w:pPr>
      <w:spacing w:before="100" w:beforeAutospacing="1" w:after="100" w:afterAutospacing="1"/>
    </w:pPr>
    <w:rPr>
      <w:rFonts w:eastAsia="굴림" w:cs="Times New Roman"/>
      <w:b/>
      <w:bCs/>
      <w:color w:val="000000"/>
      <w:szCs w:val="24"/>
      <w:lang w:eastAsia="ko-KR"/>
    </w:rPr>
  </w:style>
  <w:style w:type="paragraph" w:customStyle="1" w:styleId="xl66">
    <w:name w:val="xl66"/>
    <w:basedOn w:val="a0"/>
    <w:rsid w:val="00C961CA"/>
    <w:pPr>
      <w:spacing w:before="100" w:beforeAutospacing="1" w:after="100" w:afterAutospacing="1"/>
    </w:pPr>
    <w:rPr>
      <w:rFonts w:eastAsia="굴림" w:cs="Times New Roman"/>
      <w:color w:val="000000"/>
      <w:szCs w:val="24"/>
      <w:lang w:eastAsia="ko-KR"/>
    </w:rPr>
  </w:style>
  <w:style w:type="paragraph" w:customStyle="1" w:styleId="xl67">
    <w:name w:val="xl67"/>
    <w:basedOn w:val="a0"/>
    <w:rsid w:val="00C961CA"/>
    <w:pPr>
      <w:spacing w:before="100" w:beforeAutospacing="1" w:after="100" w:afterAutospacing="1"/>
    </w:pPr>
    <w:rPr>
      <w:rFonts w:eastAsia="굴림" w:cs="Times New Roman"/>
      <w:color w:val="000000"/>
      <w:szCs w:val="24"/>
      <w:lang w:eastAsia="ko-KR"/>
    </w:rPr>
  </w:style>
  <w:style w:type="paragraph" w:customStyle="1" w:styleId="xl68">
    <w:name w:val="xl68"/>
    <w:basedOn w:val="a0"/>
    <w:rsid w:val="00C961CA"/>
    <w:pPr>
      <w:spacing w:before="100" w:beforeAutospacing="1" w:after="100" w:afterAutospacing="1"/>
    </w:pPr>
    <w:rPr>
      <w:rFonts w:eastAsia="굴림" w:cs="Times New Roman"/>
      <w:color w:val="000000"/>
      <w:szCs w:val="24"/>
      <w:lang w:eastAsia="ko-KR"/>
    </w:rPr>
  </w:style>
  <w:style w:type="paragraph" w:customStyle="1" w:styleId="xl69">
    <w:name w:val="xl69"/>
    <w:basedOn w:val="a0"/>
    <w:rsid w:val="00C961CA"/>
    <w:pPr>
      <w:pBdr>
        <w:top w:val="single" w:sz="12" w:space="0" w:color="auto"/>
        <w:bottom w:val="single" w:sz="4" w:space="0" w:color="auto"/>
      </w:pBdr>
      <w:spacing w:before="100" w:beforeAutospacing="1" w:after="100" w:afterAutospacing="1"/>
    </w:pPr>
    <w:rPr>
      <w:rFonts w:eastAsia="굴림" w:cs="Times New Roman"/>
      <w:b/>
      <w:bCs/>
      <w:color w:val="000000"/>
      <w:szCs w:val="24"/>
      <w:lang w:eastAsia="ko-KR"/>
    </w:rPr>
  </w:style>
  <w:style w:type="paragraph" w:customStyle="1" w:styleId="xl70">
    <w:name w:val="xl70"/>
    <w:basedOn w:val="a0"/>
    <w:rsid w:val="00C961CA"/>
    <w:pPr>
      <w:pBdr>
        <w:top w:val="single" w:sz="12" w:space="0" w:color="auto"/>
        <w:bottom w:val="single" w:sz="4" w:space="0" w:color="auto"/>
      </w:pBdr>
      <w:spacing w:before="100" w:beforeAutospacing="1" w:after="100" w:afterAutospacing="1"/>
    </w:pPr>
    <w:rPr>
      <w:rFonts w:eastAsia="굴림" w:cs="Times New Roman"/>
      <w:b/>
      <w:bCs/>
      <w:color w:val="000000"/>
      <w:szCs w:val="24"/>
      <w:lang w:eastAsia="ko-KR"/>
    </w:rPr>
  </w:style>
  <w:style w:type="paragraph" w:customStyle="1" w:styleId="xl71">
    <w:name w:val="xl71"/>
    <w:basedOn w:val="a0"/>
    <w:rsid w:val="00C961CA"/>
    <w:pPr>
      <w:pBdr>
        <w:top w:val="single" w:sz="12" w:space="0" w:color="auto"/>
        <w:bottom w:val="single" w:sz="4" w:space="0" w:color="auto"/>
      </w:pBdr>
      <w:spacing w:before="100" w:beforeAutospacing="1" w:after="100" w:afterAutospacing="1"/>
    </w:pPr>
    <w:rPr>
      <w:rFonts w:eastAsia="굴림" w:cs="Times New Roman"/>
      <w:b/>
      <w:bCs/>
      <w:color w:val="000000"/>
      <w:szCs w:val="24"/>
      <w:lang w:eastAsia="ko-KR"/>
    </w:rPr>
  </w:style>
  <w:style w:type="paragraph" w:customStyle="1" w:styleId="xl72">
    <w:name w:val="xl72"/>
    <w:basedOn w:val="a0"/>
    <w:rsid w:val="00C961CA"/>
    <w:pPr>
      <w:pBdr>
        <w:top w:val="single" w:sz="12" w:space="0" w:color="auto"/>
        <w:bottom w:val="single" w:sz="4" w:space="0" w:color="auto"/>
      </w:pBdr>
      <w:spacing w:before="100" w:beforeAutospacing="1" w:after="100" w:afterAutospacing="1"/>
    </w:pPr>
    <w:rPr>
      <w:rFonts w:eastAsia="굴림" w:cs="Times New Roman"/>
      <w:b/>
      <w:bCs/>
      <w:color w:val="000000"/>
      <w:szCs w:val="24"/>
      <w:lang w:eastAsia="ko-KR"/>
    </w:rPr>
  </w:style>
  <w:style w:type="paragraph" w:customStyle="1" w:styleId="xl73">
    <w:name w:val="xl73"/>
    <w:basedOn w:val="a0"/>
    <w:rsid w:val="00C961CA"/>
    <w:pPr>
      <w:spacing w:before="100" w:beforeAutospacing="1" w:after="100" w:afterAutospacing="1"/>
    </w:pPr>
    <w:rPr>
      <w:rFonts w:eastAsia="굴림" w:cs="Times New Roman"/>
      <w:b/>
      <w:bCs/>
      <w:color w:val="000000"/>
      <w:sz w:val="22"/>
      <w:lang w:eastAsia="ko-KR"/>
    </w:rPr>
  </w:style>
  <w:style w:type="paragraph" w:customStyle="1" w:styleId="xl74">
    <w:name w:val="xl74"/>
    <w:basedOn w:val="a0"/>
    <w:rsid w:val="00C961CA"/>
    <w:pPr>
      <w:spacing w:before="100" w:beforeAutospacing="1" w:after="100" w:afterAutospacing="1"/>
    </w:pPr>
    <w:rPr>
      <w:rFonts w:eastAsia="굴림" w:cs="Times New Roman"/>
      <w:b/>
      <w:bCs/>
      <w:color w:val="000000"/>
      <w:sz w:val="22"/>
      <w:lang w:eastAsia="ko-KR"/>
    </w:rPr>
  </w:style>
  <w:style w:type="paragraph" w:customStyle="1" w:styleId="xl75">
    <w:name w:val="xl75"/>
    <w:basedOn w:val="a0"/>
    <w:rsid w:val="00C961CA"/>
    <w:pPr>
      <w:spacing w:before="100" w:beforeAutospacing="1" w:after="100" w:afterAutospacing="1"/>
    </w:pPr>
    <w:rPr>
      <w:rFonts w:eastAsia="굴림" w:cs="Times New Roman"/>
      <w:b/>
      <w:bCs/>
      <w:i/>
      <w:iCs/>
      <w:color w:val="000000"/>
      <w:szCs w:val="24"/>
      <w:lang w:eastAsia="ko-KR"/>
    </w:rPr>
  </w:style>
  <w:style w:type="paragraph" w:customStyle="1" w:styleId="xl76">
    <w:name w:val="xl76"/>
    <w:basedOn w:val="a0"/>
    <w:rsid w:val="00C961CA"/>
    <w:pPr>
      <w:spacing w:before="100" w:beforeAutospacing="1" w:after="100" w:afterAutospacing="1"/>
      <w:jc w:val="both"/>
    </w:pPr>
    <w:rPr>
      <w:rFonts w:eastAsia="굴림" w:cs="Times New Roman"/>
      <w:color w:val="000000"/>
      <w:szCs w:val="24"/>
      <w:lang w:eastAsia="ko-KR"/>
    </w:rPr>
  </w:style>
  <w:style w:type="paragraph" w:customStyle="1" w:styleId="xl77">
    <w:name w:val="xl77"/>
    <w:basedOn w:val="a0"/>
    <w:rsid w:val="00C961CA"/>
    <w:pPr>
      <w:spacing w:before="100" w:beforeAutospacing="1" w:after="100" w:afterAutospacing="1"/>
      <w:jc w:val="both"/>
    </w:pPr>
    <w:rPr>
      <w:rFonts w:eastAsia="굴림" w:cs="Times New Roman"/>
      <w:color w:val="000000"/>
      <w:szCs w:val="24"/>
      <w:lang w:eastAsia="ko-KR"/>
    </w:rPr>
  </w:style>
  <w:style w:type="paragraph" w:customStyle="1" w:styleId="xl78">
    <w:name w:val="xl78"/>
    <w:basedOn w:val="a0"/>
    <w:rsid w:val="00C961CA"/>
    <w:pPr>
      <w:spacing w:before="100" w:beforeAutospacing="1" w:after="100" w:afterAutospacing="1"/>
      <w:jc w:val="both"/>
    </w:pPr>
    <w:rPr>
      <w:rFonts w:eastAsia="굴림" w:cs="Times New Roman"/>
      <w:i/>
      <w:iCs/>
      <w:color w:val="000000"/>
      <w:szCs w:val="24"/>
      <w:lang w:eastAsia="ko-KR"/>
    </w:rPr>
  </w:style>
  <w:style w:type="paragraph" w:customStyle="1" w:styleId="xl79">
    <w:name w:val="xl79"/>
    <w:basedOn w:val="a0"/>
    <w:rsid w:val="00C961CA"/>
    <w:pPr>
      <w:spacing w:before="100" w:beforeAutospacing="1" w:after="100" w:afterAutospacing="1"/>
      <w:jc w:val="center"/>
    </w:pPr>
    <w:rPr>
      <w:rFonts w:eastAsia="굴림" w:cs="Times New Roman"/>
      <w:color w:val="000000"/>
      <w:sz w:val="22"/>
      <w:lang w:eastAsia="ko-KR"/>
    </w:rPr>
  </w:style>
  <w:style w:type="paragraph" w:customStyle="1" w:styleId="xl80">
    <w:name w:val="xl80"/>
    <w:basedOn w:val="a0"/>
    <w:rsid w:val="00C961CA"/>
    <w:pPr>
      <w:spacing w:before="100" w:beforeAutospacing="1" w:after="100" w:afterAutospacing="1"/>
    </w:pPr>
    <w:rPr>
      <w:rFonts w:eastAsia="굴림" w:cs="Times New Roman"/>
      <w:color w:val="000000"/>
      <w:sz w:val="22"/>
      <w:lang w:eastAsia="ko-KR"/>
    </w:rPr>
  </w:style>
  <w:style w:type="paragraph" w:customStyle="1" w:styleId="xl81">
    <w:name w:val="xl81"/>
    <w:basedOn w:val="a0"/>
    <w:rsid w:val="00C961CA"/>
    <w:pPr>
      <w:spacing w:before="100" w:beforeAutospacing="1" w:after="100" w:afterAutospacing="1"/>
    </w:pPr>
    <w:rPr>
      <w:rFonts w:eastAsia="굴림" w:cs="Times New Roman"/>
      <w:color w:val="000000"/>
      <w:sz w:val="22"/>
      <w:lang w:eastAsia="ko-KR"/>
    </w:rPr>
  </w:style>
  <w:style w:type="paragraph" w:customStyle="1" w:styleId="xl82">
    <w:name w:val="xl82"/>
    <w:basedOn w:val="a0"/>
    <w:rsid w:val="00C961CA"/>
    <w:pPr>
      <w:spacing w:before="100" w:beforeAutospacing="1" w:after="100" w:afterAutospacing="1"/>
      <w:jc w:val="both"/>
    </w:pPr>
    <w:rPr>
      <w:rFonts w:eastAsia="굴림" w:cs="Times New Roman"/>
      <w:color w:val="000000"/>
      <w:szCs w:val="24"/>
      <w:lang w:eastAsia="ko-KR"/>
    </w:rPr>
  </w:style>
  <w:style w:type="paragraph" w:customStyle="1" w:styleId="xl83">
    <w:name w:val="xl83"/>
    <w:basedOn w:val="a0"/>
    <w:rsid w:val="00C961CA"/>
    <w:pPr>
      <w:spacing w:before="100" w:beforeAutospacing="1" w:after="100" w:afterAutospacing="1"/>
      <w:jc w:val="both"/>
    </w:pPr>
    <w:rPr>
      <w:rFonts w:eastAsia="굴림" w:cs="Times New Roman"/>
      <w:color w:val="000000"/>
      <w:szCs w:val="24"/>
      <w:lang w:eastAsia="ko-KR"/>
    </w:rPr>
  </w:style>
  <w:style w:type="paragraph" w:customStyle="1" w:styleId="xl84">
    <w:name w:val="xl84"/>
    <w:basedOn w:val="a0"/>
    <w:rsid w:val="00C961CA"/>
    <w:pPr>
      <w:spacing w:before="100" w:beforeAutospacing="1" w:after="100" w:afterAutospacing="1"/>
      <w:jc w:val="both"/>
    </w:pPr>
    <w:rPr>
      <w:rFonts w:eastAsia="굴림" w:cs="Times New Roman"/>
      <w:i/>
      <w:iCs/>
      <w:color w:val="000000"/>
      <w:szCs w:val="24"/>
      <w:lang w:eastAsia="ko-KR"/>
    </w:rPr>
  </w:style>
  <w:style w:type="paragraph" w:customStyle="1" w:styleId="xl85">
    <w:name w:val="xl85"/>
    <w:basedOn w:val="a0"/>
    <w:rsid w:val="00C961CA"/>
    <w:pPr>
      <w:spacing w:before="100" w:beforeAutospacing="1" w:after="100" w:afterAutospacing="1"/>
    </w:pPr>
    <w:rPr>
      <w:rFonts w:eastAsia="굴림" w:cs="Times New Roman"/>
      <w:i/>
      <w:iCs/>
      <w:color w:val="000000"/>
      <w:szCs w:val="24"/>
      <w:lang w:eastAsia="ko-KR"/>
    </w:rPr>
  </w:style>
  <w:style w:type="paragraph" w:customStyle="1" w:styleId="xl86">
    <w:name w:val="xl86"/>
    <w:basedOn w:val="a0"/>
    <w:rsid w:val="00C961CA"/>
    <w:pPr>
      <w:spacing w:before="100" w:beforeAutospacing="1" w:after="100" w:afterAutospacing="1"/>
      <w:jc w:val="both"/>
    </w:pPr>
    <w:rPr>
      <w:rFonts w:eastAsia="굴림" w:cs="Times New Roman"/>
      <w:color w:val="000000"/>
      <w:szCs w:val="24"/>
      <w:lang w:eastAsia="ko-KR"/>
    </w:rPr>
  </w:style>
  <w:style w:type="paragraph" w:customStyle="1" w:styleId="xl87">
    <w:name w:val="xl87"/>
    <w:basedOn w:val="a0"/>
    <w:rsid w:val="00C961CA"/>
    <w:pPr>
      <w:pBdr>
        <w:bottom w:val="single" w:sz="12" w:space="0" w:color="auto"/>
      </w:pBdr>
      <w:spacing w:before="100" w:beforeAutospacing="1" w:after="100" w:afterAutospacing="1"/>
    </w:pPr>
    <w:rPr>
      <w:rFonts w:eastAsia="굴림" w:cs="Times New Roman"/>
      <w:color w:val="000000"/>
      <w:szCs w:val="24"/>
      <w:lang w:eastAsia="ko-KR"/>
    </w:rPr>
  </w:style>
  <w:style w:type="paragraph" w:customStyle="1" w:styleId="xl88">
    <w:name w:val="xl88"/>
    <w:basedOn w:val="a0"/>
    <w:rsid w:val="00C961CA"/>
    <w:pPr>
      <w:pBdr>
        <w:bottom w:val="single" w:sz="12" w:space="0" w:color="auto"/>
      </w:pBdr>
      <w:spacing w:before="100" w:beforeAutospacing="1" w:after="100" w:afterAutospacing="1"/>
      <w:jc w:val="both"/>
    </w:pPr>
    <w:rPr>
      <w:rFonts w:eastAsia="굴림" w:cs="Times New Roman"/>
      <w:color w:val="000000"/>
      <w:szCs w:val="24"/>
      <w:lang w:eastAsia="ko-KR"/>
    </w:rPr>
  </w:style>
  <w:style w:type="paragraph" w:customStyle="1" w:styleId="xl89">
    <w:name w:val="xl89"/>
    <w:basedOn w:val="a0"/>
    <w:rsid w:val="00C961CA"/>
    <w:pPr>
      <w:pBdr>
        <w:bottom w:val="single" w:sz="12" w:space="0" w:color="auto"/>
      </w:pBdr>
      <w:spacing w:before="100" w:beforeAutospacing="1" w:after="100" w:afterAutospacing="1"/>
      <w:jc w:val="both"/>
    </w:pPr>
    <w:rPr>
      <w:rFonts w:eastAsia="굴림" w:cs="Times New Roman"/>
      <w:color w:val="000000"/>
      <w:szCs w:val="24"/>
      <w:lang w:eastAsia="ko-KR"/>
    </w:rPr>
  </w:style>
  <w:style w:type="paragraph" w:customStyle="1" w:styleId="xl90">
    <w:name w:val="xl90"/>
    <w:basedOn w:val="a0"/>
    <w:rsid w:val="00C961CA"/>
    <w:pPr>
      <w:pBdr>
        <w:bottom w:val="single" w:sz="12" w:space="0" w:color="auto"/>
      </w:pBdr>
      <w:spacing w:before="100" w:beforeAutospacing="1" w:after="100" w:afterAutospacing="1"/>
      <w:jc w:val="center"/>
    </w:pPr>
    <w:rPr>
      <w:rFonts w:eastAsia="굴림" w:cs="Times New Roman"/>
      <w:color w:val="000000"/>
      <w:sz w:val="22"/>
      <w:lang w:eastAsia="ko-KR"/>
    </w:rPr>
  </w:style>
  <w:style w:type="paragraph" w:customStyle="1" w:styleId="xl91">
    <w:name w:val="xl91"/>
    <w:basedOn w:val="a0"/>
    <w:rsid w:val="00C961CA"/>
    <w:pPr>
      <w:pBdr>
        <w:bottom w:val="single" w:sz="12" w:space="0" w:color="auto"/>
      </w:pBdr>
      <w:spacing w:before="100" w:beforeAutospacing="1" w:after="100" w:afterAutospacing="1"/>
    </w:pPr>
    <w:rPr>
      <w:rFonts w:eastAsia="굴림" w:cs="Times New Roman"/>
      <w:color w:val="000000"/>
      <w:sz w:val="22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16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18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DBE757D-B3A7-4329-A350-8F21CD2B4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3</TotalTime>
  <Pages>18</Pages>
  <Words>5122</Words>
  <Characters>29200</Characters>
  <Application>Microsoft Office Word</Application>
  <DocSecurity>0</DocSecurity>
  <Lines>243</Lines>
  <Paragraphs>68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 Marina</dc:creator>
  <cp:lastModifiedBy>Cho Marina</cp:lastModifiedBy>
  <cp:revision>3</cp:revision>
  <cp:lastPrinted>2013-10-03T12:51:00Z</cp:lastPrinted>
  <dcterms:created xsi:type="dcterms:W3CDTF">2021-07-14T03:30:00Z</dcterms:created>
  <dcterms:modified xsi:type="dcterms:W3CDTF">2021-07-14T04:30:00Z</dcterms:modified>
</cp:coreProperties>
</file>