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2BEBF5D" w14:textId="77777777" w:rsidR="00186703" w:rsidRPr="008C2D2A" w:rsidRDefault="00186703" w:rsidP="00186703">
      <w:pPr>
        <w:jc w:val="both"/>
        <w:rPr>
          <w:lang w:val="en-US"/>
        </w:rPr>
      </w:pPr>
      <w:r w:rsidRPr="008C2D2A">
        <w:rPr>
          <w:b/>
          <w:lang w:val="en-US"/>
        </w:rPr>
        <w:t xml:space="preserve">Supplementary </w:t>
      </w:r>
      <w:r w:rsidRPr="008C2D2A">
        <w:rPr>
          <w:b/>
          <w:bCs/>
          <w:lang w:val="en-US"/>
        </w:rPr>
        <w:t>Table 1.</w:t>
      </w:r>
      <w:r w:rsidRPr="008C2D2A">
        <w:rPr>
          <w:lang w:val="en-US"/>
        </w:rPr>
        <w:t xml:space="preserve"> </w:t>
      </w:r>
      <w:r>
        <w:rPr>
          <w:b/>
          <w:lang w:val="en-US"/>
        </w:rPr>
        <w:t>Spanish-eastern children L, M and S reference parameters for height, weight and BMI for age.</w:t>
      </w:r>
    </w:p>
    <w:tbl>
      <w:tblPr>
        <w:tblW w:w="8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4"/>
        <w:gridCol w:w="1305"/>
        <w:gridCol w:w="1305"/>
        <w:gridCol w:w="1305"/>
        <w:gridCol w:w="1317"/>
        <w:gridCol w:w="1192"/>
        <w:gridCol w:w="1446"/>
      </w:tblGrid>
      <w:tr w:rsidR="00186703" w:rsidRPr="008C2D2A" w14:paraId="0BD618B7" w14:textId="77777777" w:rsidTr="00F33E71">
        <w:trPr>
          <w:trHeight w:val="253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8684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Year</w:t>
            </w:r>
          </w:p>
        </w:tc>
        <w:tc>
          <w:tcPr>
            <w:tcW w:w="7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D725E8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Height</w:t>
            </w:r>
          </w:p>
        </w:tc>
      </w:tr>
      <w:tr w:rsidR="00186703" w:rsidRPr="008C2D2A" w14:paraId="15F7CF3E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D962" w14:textId="77777777" w:rsidR="00186703" w:rsidRPr="008C2D2A" w:rsidRDefault="00186703" w:rsidP="00F33E71">
            <w:pPr>
              <w:rPr>
                <w:sz w:val="21"/>
                <w:szCs w:val="21"/>
              </w:rPr>
            </w:pPr>
          </w:p>
        </w:tc>
        <w:tc>
          <w:tcPr>
            <w:tcW w:w="3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0664138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Boys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DE0D929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Girls</w:t>
            </w:r>
          </w:p>
        </w:tc>
      </w:tr>
      <w:tr w:rsidR="00186703" w:rsidRPr="008C2D2A" w14:paraId="077001FF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2CBA" w14:textId="77777777" w:rsidR="00186703" w:rsidRPr="008C2D2A" w:rsidRDefault="00186703" w:rsidP="00F33E71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C60B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721A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550B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5BBD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4C36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7254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</w:tr>
      <w:tr w:rsidR="00186703" w:rsidRPr="008C2D2A" w14:paraId="599EE0EC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425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bookmarkStart w:id="0" w:name="RANGE!A5:A16"/>
            <w:r w:rsidRPr="008C2D2A">
              <w:rPr>
                <w:color w:val="000000"/>
                <w:sz w:val="21"/>
                <w:szCs w:val="21"/>
              </w:rPr>
              <w:t>6</w:t>
            </w:r>
            <w:bookmarkEnd w:id="0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FD7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bookmarkStart w:id="1" w:name="RANGE!B5:G16"/>
            <w:r w:rsidRPr="008C2D2A">
              <w:rPr>
                <w:color w:val="000000"/>
                <w:sz w:val="21"/>
                <w:szCs w:val="21"/>
              </w:rPr>
              <w:t>0,9258694</w:t>
            </w:r>
            <w:bookmarkEnd w:id="1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52C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121,7390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F9E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0,03587409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04B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5,178730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BCF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119,3084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02B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0,03319992</w:t>
            </w:r>
          </w:p>
        </w:tc>
      </w:tr>
      <w:tr w:rsidR="00186703" w:rsidRPr="008C2D2A" w14:paraId="2465E213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1A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071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0,9914108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083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126,9202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101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0,03666315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6F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4,663735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996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125,8621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CB8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0,03626021</w:t>
            </w:r>
          </w:p>
        </w:tc>
      </w:tr>
      <w:tr w:rsidR="00186703" w:rsidRPr="008C2D2A" w14:paraId="1F30DFDF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C46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550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1,0618172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AA4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132,3997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C4A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0,03753094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EFC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4,217562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6D7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131,2578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655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0,03954829</w:t>
            </w:r>
          </w:p>
        </w:tc>
      </w:tr>
      <w:tr w:rsidR="00186703" w:rsidRPr="008C2D2A" w14:paraId="3B9FA847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22D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47C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1,1367732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930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138,1015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2EB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0,03847594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156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3,823868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760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137,6287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603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0,04248421</w:t>
            </w:r>
          </w:p>
        </w:tc>
      </w:tr>
      <w:tr w:rsidR="00186703" w:rsidRPr="008C2D2A" w14:paraId="49569CC0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746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474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1,2160175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F03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143,7853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593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0,03949017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F6F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3,471529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F16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144,5025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61B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0,04373765</w:t>
            </w:r>
          </w:p>
        </w:tc>
      </w:tr>
      <w:tr w:rsidR="00186703" w:rsidRPr="008C2D2A" w14:paraId="3C1D1BA4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4CB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CF9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1,2993294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95C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149,4541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609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0,04055616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648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3,152606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BF6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150,6477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5C4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0,04312744</w:t>
            </w:r>
          </w:p>
        </w:tc>
      </w:tr>
      <w:tr w:rsidR="00186703" w:rsidRPr="008C2D2A" w14:paraId="4A104183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2D5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E08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1,3865192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D7D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155,2717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08E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0,04164922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95E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2,861296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EFD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155,3536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FFB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0,04166570</w:t>
            </w:r>
          </w:p>
        </w:tc>
      </w:tr>
      <w:tr w:rsidR="00186703" w:rsidRPr="008C2D2A" w14:paraId="71826A00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083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219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1,4774215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990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161,2035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B9C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0,04275767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7E7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2,593210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F17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158,7173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684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0,03998597</w:t>
            </w:r>
          </w:p>
        </w:tc>
      </w:tr>
      <w:tr w:rsidR="00186703" w:rsidRPr="008C2D2A" w14:paraId="0E60DE70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70E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D47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1,5718903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9EF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166,7095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07C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0,04388683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30E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2,344949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4FC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160,9580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9BA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0,03856624</w:t>
            </w:r>
          </w:p>
        </w:tc>
      </w:tr>
      <w:tr w:rsidR="00186703" w:rsidRPr="008C2D2A" w14:paraId="42CE13EE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2BD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463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1,6697958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BDB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171,0188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209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0,04504551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9F9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2,113810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24D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162,4001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524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0,03751361</w:t>
            </w:r>
          </w:p>
        </w:tc>
      </w:tr>
      <w:tr w:rsidR="00186703" w:rsidRPr="008C2D2A" w14:paraId="282C3B15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7CC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FC8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1,7710212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05E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173,6222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5B4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0,04624936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324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1,897596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769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163,4370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1E5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0,03671296</w:t>
            </w:r>
          </w:p>
        </w:tc>
      </w:tr>
      <w:tr w:rsidR="00186703" w:rsidRPr="008C2D2A" w14:paraId="4C6B89E9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61E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D8F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1,8754611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637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175,1194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81E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0,04751832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70A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1,694498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71D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164,3413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382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0,03603738</w:t>
            </w:r>
          </w:p>
        </w:tc>
      </w:tr>
      <w:tr w:rsidR="00186703" w:rsidRPr="008C2D2A" w14:paraId="4996C7C3" w14:textId="77777777" w:rsidTr="00F33E71">
        <w:trPr>
          <w:trHeight w:val="253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83A3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Year</w:t>
            </w:r>
          </w:p>
        </w:tc>
        <w:tc>
          <w:tcPr>
            <w:tcW w:w="7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44F5C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Weight</w:t>
            </w:r>
          </w:p>
        </w:tc>
      </w:tr>
      <w:tr w:rsidR="00186703" w:rsidRPr="008C2D2A" w14:paraId="7B54A94E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5B35" w14:textId="77777777" w:rsidR="00186703" w:rsidRPr="008C2D2A" w:rsidRDefault="00186703" w:rsidP="00F33E71">
            <w:pPr>
              <w:rPr>
                <w:sz w:val="21"/>
                <w:szCs w:val="21"/>
              </w:rPr>
            </w:pPr>
          </w:p>
        </w:tc>
        <w:tc>
          <w:tcPr>
            <w:tcW w:w="3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909D226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Boys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8CFEA1A" w14:textId="77777777" w:rsidR="00186703" w:rsidRPr="008C2D2A" w:rsidRDefault="00186703" w:rsidP="00F33E71">
            <w:pPr>
              <w:jc w:val="center"/>
              <w:rPr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Girls</w:t>
            </w:r>
          </w:p>
        </w:tc>
      </w:tr>
      <w:tr w:rsidR="00186703" w:rsidRPr="008C2D2A" w14:paraId="553F6F3E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0893" w14:textId="77777777" w:rsidR="00186703" w:rsidRPr="008C2D2A" w:rsidRDefault="00186703" w:rsidP="00F33E71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755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88F6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F7D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E9D3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05E3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C52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</w:tr>
      <w:tr w:rsidR="00186703" w:rsidRPr="008C2D2A" w14:paraId="727F78A7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B8F3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1135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-0,1516864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F772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23,26660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D8E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0,1334140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B3F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-1,1943771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EDE5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22,42863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4F17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0,1382796</w:t>
            </w:r>
          </w:p>
        </w:tc>
      </w:tr>
      <w:tr w:rsidR="00186703" w:rsidRPr="008C2D2A" w14:paraId="35D727C0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A17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43E4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-0,0557502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26E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26,62264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58D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0,1415404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BCE1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-0,7239893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B8E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25,90370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FF8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0,1506136</w:t>
            </w:r>
          </w:p>
        </w:tc>
      </w:tr>
      <w:tr w:rsidR="00186703" w:rsidRPr="008C2D2A" w14:paraId="569B0975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CC9B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2561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0,0483724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D21C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30,42711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4661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0,1483584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E5C8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-0,1851625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143E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29,72405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7F4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0,1652688</w:t>
            </w:r>
          </w:p>
        </w:tc>
      </w:tr>
      <w:tr w:rsidR="00186703" w:rsidRPr="008C2D2A" w14:paraId="0CEFA365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6A3C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4B2D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0,1572977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E0E3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34,69398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369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0,1542678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EF3D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0,3476992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F5F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33,88086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4D86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0,1811605</w:t>
            </w:r>
          </w:p>
        </w:tc>
      </w:tr>
      <w:tr w:rsidR="00186703" w:rsidRPr="008C2D2A" w14:paraId="686118ED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0C5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25DB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0,2649550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215D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39,04646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A33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0,1617620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E1AB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0,7167335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D9D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38,47460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5FFB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0,1933157</w:t>
            </w:r>
          </w:p>
        </w:tc>
      </w:tr>
      <w:tr w:rsidR="00186703" w:rsidRPr="008C2D2A" w14:paraId="718738B4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6346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6553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0,3621143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04FE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43,13919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8BA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0,1671560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98B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0,8070532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B335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43,19418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C82E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0,1953417</w:t>
            </w:r>
          </w:p>
        </w:tc>
      </w:tr>
      <w:tr w:rsidR="00186703" w:rsidRPr="008C2D2A" w14:paraId="6C170C01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3F3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C5B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0,4396537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B3DD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47,39808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F858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0,1619585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00A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0,5688374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E159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47,41890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F76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0,1865789</w:t>
            </w:r>
          </w:p>
        </w:tc>
      </w:tr>
      <w:tr w:rsidR="00186703" w:rsidRPr="008C2D2A" w14:paraId="37E9475E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4627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37DC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0,4966533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CF46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51,80834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638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0,1477431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F7C5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0,0021615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24CA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50,78639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993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0,1683217</w:t>
            </w:r>
          </w:p>
        </w:tc>
      </w:tr>
      <w:tr w:rsidR="00186703" w:rsidRPr="008C2D2A" w14:paraId="697C3A3B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3B51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37C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0,5369029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7792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55,56683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FCA8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0,1332213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94C1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-0,6391511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379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53,66710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78EC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0,1498074</w:t>
            </w:r>
          </w:p>
        </w:tc>
      </w:tr>
      <w:tr w:rsidR="00186703" w:rsidRPr="008C2D2A" w14:paraId="6232F0AF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EB8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C0A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0,5650722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8AC1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58,41441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FF90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0,1237530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069D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-1,0210124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8314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56,24477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7F73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0,1419369</w:t>
            </w:r>
          </w:p>
        </w:tc>
      </w:tr>
      <w:tr w:rsidR="00186703" w:rsidRPr="008C2D2A" w14:paraId="25B16756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85A5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A39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0,5857875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74FA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60,70064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73AB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0,1184295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6D2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-1,0181429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2F9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57,98820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A4CC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0,1426638</w:t>
            </w:r>
          </w:p>
        </w:tc>
      </w:tr>
      <w:tr w:rsidR="00186703" w:rsidRPr="008C2D2A" w14:paraId="6FAA5A94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6195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DCC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0,6029417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498A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62,26622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F74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0,1157770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2E3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-0,8410811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8E28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59,15725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61F4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0,1478953</w:t>
            </w:r>
          </w:p>
        </w:tc>
      </w:tr>
      <w:tr w:rsidR="00186703" w:rsidRPr="008C2D2A" w14:paraId="2ACE246F" w14:textId="77777777" w:rsidTr="00F33E71">
        <w:trPr>
          <w:trHeight w:val="253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1C8BD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Year</w:t>
            </w:r>
          </w:p>
        </w:tc>
        <w:tc>
          <w:tcPr>
            <w:tcW w:w="7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5EE6E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BMI</w:t>
            </w:r>
          </w:p>
        </w:tc>
      </w:tr>
      <w:tr w:rsidR="00186703" w:rsidRPr="008C2D2A" w14:paraId="6819D201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865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3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C26DDDE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Boys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A1A902C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Girls</w:t>
            </w:r>
          </w:p>
        </w:tc>
      </w:tr>
      <w:tr w:rsidR="00186703" w:rsidRPr="008C2D2A" w14:paraId="6C4D7F90" w14:textId="77777777" w:rsidTr="00F33E71">
        <w:trPr>
          <w:trHeight w:val="253"/>
        </w:trPr>
        <w:tc>
          <w:tcPr>
            <w:tcW w:w="1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717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BACB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DF268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78D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A482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L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9CA1F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M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BE3C2" w14:textId="77777777" w:rsidR="00186703" w:rsidRPr="008C2D2A" w:rsidRDefault="00186703" w:rsidP="00F33E71">
            <w:pPr>
              <w:jc w:val="center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S</w:t>
            </w:r>
          </w:p>
        </w:tc>
      </w:tr>
      <w:tr w:rsidR="00186703" w:rsidRPr="008C2D2A" w14:paraId="578D9F9D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39B5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455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bookmarkStart w:id="2" w:name="RANGE!N5:S16"/>
            <w:r w:rsidRPr="008C2D2A">
              <w:rPr>
                <w:color w:val="000000"/>
                <w:sz w:val="21"/>
                <w:szCs w:val="21"/>
              </w:rPr>
              <w:t>0,2970788</w:t>
            </w:r>
            <w:bookmarkEnd w:id="2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F709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15,95976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6EB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0,1008363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A4F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0,35240363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A6CB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16,23753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8E81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0,1115524</w:t>
            </w:r>
          </w:p>
        </w:tc>
      </w:tr>
      <w:tr w:rsidR="00186703" w:rsidRPr="008C2D2A" w14:paraId="65CC6222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1264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15E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0,0745806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546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16,64319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9B53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0,1103408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9782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-0,03771495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3A8C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16,72309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F3CC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0,1196519</w:t>
            </w:r>
          </w:p>
        </w:tc>
      </w:tr>
      <w:tr w:rsidR="00186703" w:rsidRPr="008C2D2A" w14:paraId="37775C80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8E2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C21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-0,1203530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D8D8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17,26572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65D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0,1185025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1594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-0,14577650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B85E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17,22492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E0D0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0,1284939</w:t>
            </w:r>
          </w:p>
        </w:tc>
      </w:tr>
      <w:tr w:rsidR="00186703" w:rsidRPr="008C2D2A" w14:paraId="29819DAF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47DD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D0ED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-0,2940077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A86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17,8396</w:t>
            </w: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22E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0,1255151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78C7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0,00846078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50ED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17,74334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83FB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0,1378611</w:t>
            </w:r>
          </w:p>
        </w:tc>
      </w:tr>
      <w:tr w:rsidR="00186703" w:rsidRPr="008C2D2A" w14:paraId="3198233E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179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5E87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-0,4507188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3A53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18,37352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74C7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0,1323911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C238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0,08936757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C14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18,27875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F673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0,1454912</w:t>
            </w:r>
          </w:p>
        </w:tc>
      </w:tr>
      <w:tr w:rsidR="00186703" w:rsidRPr="008C2D2A" w14:paraId="0CEB818A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CCF1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0E5A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-0,5936068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9BD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18,87404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1CB2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0,1359924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D81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-0,08181339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798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18,83161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8CAD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0,1485644</w:t>
            </w:r>
          </w:p>
        </w:tc>
      </w:tr>
      <w:tr w:rsidR="00186703" w:rsidRPr="008C2D2A" w14:paraId="37C1E989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54B5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625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-0,7249942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232C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19,34635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2971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0,1345058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C34E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-0,44399075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7A94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19,40239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5538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0,1471568</w:t>
            </w:r>
          </w:p>
        </w:tc>
      </w:tr>
      <w:tr w:rsidR="00186703" w:rsidRPr="008C2D2A" w14:paraId="68C303A2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0CE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D57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-0,8466574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AA82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19,7944</w:t>
            </w: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28DA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0,1295281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230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-0,90796112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797A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19,99157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15A53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0,1423360</w:t>
            </w:r>
          </w:p>
        </w:tc>
      </w:tr>
      <w:tr w:rsidR="00186703" w:rsidRPr="008C2D2A" w14:paraId="74DCCD48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F43C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1E2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-0,9599866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8C3F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20,22125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D0AD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0,1237687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62F5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-1,32582713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6797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20,59971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9C1C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0,1362665</w:t>
            </w:r>
          </w:p>
        </w:tc>
      </w:tr>
      <w:tr w:rsidR="00186703" w:rsidRPr="008C2D2A" w14:paraId="4E2D6561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C2E0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B71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-1,0660904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3902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20,62932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5F66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0,1185430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A2D20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-1,41564850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1F374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21,22735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5FEA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0,1319896</w:t>
            </w:r>
          </w:p>
        </w:tc>
      </w:tr>
      <w:tr w:rsidR="00186703" w:rsidRPr="008C2D2A" w14:paraId="23BB82BF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1E1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B439C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-1,1658675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81E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21,02063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E3B2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0,1139456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07A78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-0,98279505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740F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21,87503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D2E5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0,1303790</w:t>
            </w:r>
          </w:p>
        </w:tc>
      </w:tr>
      <w:tr w:rsidR="00186703" w:rsidRPr="008C2D2A" w14:paraId="23DE6376" w14:textId="77777777" w:rsidTr="00F33E71">
        <w:trPr>
          <w:trHeight w:val="25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8DE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80A26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-1,2600571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A19DD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21,39685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F06C1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0,1097754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30149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-0,14931344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5524B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22,54341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2DBFE" w14:textId="77777777" w:rsidR="00186703" w:rsidRPr="008C2D2A" w:rsidRDefault="00186703" w:rsidP="00F33E71">
            <w:pPr>
              <w:jc w:val="right"/>
              <w:rPr>
                <w:color w:val="000000"/>
                <w:sz w:val="21"/>
                <w:szCs w:val="21"/>
              </w:rPr>
            </w:pPr>
            <w:r w:rsidRPr="008C2D2A">
              <w:rPr>
                <w:color w:val="000000"/>
                <w:sz w:val="21"/>
                <w:szCs w:val="21"/>
              </w:rPr>
              <w:t>0,1305683</w:t>
            </w:r>
          </w:p>
        </w:tc>
      </w:tr>
    </w:tbl>
    <w:p w14:paraId="259A6496" w14:textId="77777777" w:rsidR="00186703" w:rsidRDefault="00186703" w:rsidP="00186703">
      <w:pPr>
        <w:jc w:val="both"/>
      </w:pPr>
    </w:p>
    <w:p w14:paraId="7942B05A" w14:textId="04987F72" w:rsidR="0046184C" w:rsidRDefault="003819AD" w:rsidP="00994A3D">
      <w:pPr>
        <w:jc w:val="both"/>
        <w:rPr>
          <w:b/>
        </w:rPr>
      </w:pPr>
      <w:r w:rsidRPr="0001436A">
        <w:rPr>
          <w:b/>
        </w:rPr>
        <w:t xml:space="preserve">Supplementary </w:t>
      </w:r>
      <w:r w:rsidR="0046184C" w:rsidRPr="00847E65">
        <w:rPr>
          <w:b/>
          <w:bCs/>
        </w:rPr>
        <w:t xml:space="preserve">Table </w:t>
      </w:r>
      <w:r w:rsidR="00186703">
        <w:rPr>
          <w:b/>
          <w:bCs/>
        </w:rPr>
        <w:t>2</w:t>
      </w:r>
      <w:r w:rsidR="0046184C" w:rsidRPr="00847E65">
        <w:rPr>
          <w:b/>
          <w:bCs/>
        </w:rPr>
        <w:t>.</w:t>
      </w:r>
      <w:r w:rsidR="0046184C">
        <w:t xml:space="preserve"> </w:t>
      </w:r>
      <w:r w:rsidR="00847E65" w:rsidRPr="004F7415">
        <w:rPr>
          <w:b/>
        </w:rPr>
        <w:t xml:space="preserve">Centile </w:t>
      </w:r>
      <w:r w:rsidR="00847E65">
        <w:rPr>
          <w:b/>
        </w:rPr>
        <w:t xml:space="preserve">reference </w:t>
      </w:r>
      <w:r w:rsidR="00847E65" w:rsidRPr="004F7415">
        <w:rPr>
          <w:b/>
        </w:rPr>
        <w:t>values for male height</w:t>
      </w:r>
    </w:p>
    <w:p w14:paraId="695DD901" w14:textId="77777777" w:rsidR="00186703" w:rsidRDefault="00186703" w:rsidP="00994A3D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46184C" w:rsidRPr="0046184C" w14:paraId="219F81ED" w14:textId="77777777" w:rsidTr="0046184C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110A" w14:textId="77777777" w:rsidR="0046184C" w:rsidRPr="0046184C" w:rsidRDefault="0046184C" w:rsidP="0046184C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14B3" w14:textId="1AD800D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D3F1" w14:textId="6BA4783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B83D" w14:textId="1FA3CBF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762" w14:textId="69D4866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71BE" w14:textId="193484F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6960" w14:textId="0EDED5E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8288" w14:textId="15BF9E7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8294" w14:textId="732DDAA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6C8A" w14:textId="412AC3D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BEE1" w14:textId="20A8C4F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46184C" w:rsidRPr="0046184C" w14:paraId="69DA71C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1FD0" w14:textId="64E55FE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EBF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113,7521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C553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114,6322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D093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116,0439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6BF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118,5913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F256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121,739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B3F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124,8926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682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126,4502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F785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127,4539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95A9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128,8766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4D4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129,7649</w:t>
            </w:r>
          </w:p>
        </w:tc>
      </w:tr>
      <w:tr w:rsidR="0046184C" w:rsidRPr="0046184C" w14:paraId="63693A7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B0A9" w14:textId="0FF7FA0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044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114,1345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3E24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115,0198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D5A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116,4396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963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119,0012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87C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122,1655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FF1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125,3354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E2D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126,901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5C26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127,9099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0D9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23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130,2329</w:t>
            </w:r>
          </w:p>
        </w:tc>
      </w:tr>
      <w:tr w:rsidR="0046184C" w:rsidRPr="0046184C" w14:paraId="428DDC2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9862" w14:textId="16F7FED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DD3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114,517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2F2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115,4075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B66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116,8354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7CC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119,4112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4386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122,5922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4B7A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125,7783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6AB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091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128,3661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79E8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129,8037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0E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130,7012</w:t>
            </w:r>
          </w:p>
        </w:tc>
      </w:tr>
      <w:tr w:rsidR="0046184C" w:rsidRPr="0046184C" w14:paraId="61CCFF6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D5DF" w14:textId="744EC40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6447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114,8998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E14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115,7954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409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117,2316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6A1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119,8217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839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123,0193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18B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126,2218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335A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127,8036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F41D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128,8229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D58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130,2679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F813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131,1701</w:t>
            </w:r>
          </w:p>
        </w:tc>
      </w:tr>
      <w:tr w:rsidR="0046184C" w:rsidRPr="0046184C" w14:paraId="1359A62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3BBB" w14:textId="5EB9A58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040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115,2829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F4B3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116,1839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68D1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117,6282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FD0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120,2327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B9E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123,4472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F55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126,666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A7C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128,256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CDF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129,2805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5F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E986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131,6399</w:t>
            </w:r>
          </w:p>
        </w:tc>
      </w:tr>
      <w:tr w:rsidR="0046184C" w:rsidRPr="0046184C" w14:paraId="3BA138D9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D304" w14:textId="695C99A9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875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115,6668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92D0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116,573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016F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118,0256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DE3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120,6445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C535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123,8759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6A6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127,1112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95B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128,7093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9B0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129,7392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275C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131,1991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D6AA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132,1107</w:t>
            </w:r>
          </w:p>
        </w:tc>
      </w:tr>
      <w:tr w:rsidR="0046184C" w:rsidRPr="0046184C" w14:paraId="62DC61D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AEE1" w14:textId="60C1242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7F1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116,0514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097E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116,9629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F26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E33F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121,0573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C8E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124,3057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5FD8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127,5576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B6B9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129,1639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C954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130,199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832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131,6666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A9F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132,5829</w:t>
            </w:r>
          </w:p>
        </w:tc>
      </w:tr>
      <w:tr w:rsidR="0046184C" w:rsidRPr="0046184C" w14:paraId="7218EDA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903" w14:textId="3717BF1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A3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116,4371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21C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117,354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CC22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118,8234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06CF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121,4714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024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124,7368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8CF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128,0054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3C2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129,6199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CC36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130,6604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0B76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132,1356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9EA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133,0566</w:t>
            </w:r>
          </w:p>
        </w:tc>
      </w:tr>
      <w:tr w:rsidR="0046184C" w:rsidRPr="0046184C" w14:paraId="5F305CC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2138" w14:textId="1F726D9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E87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116,824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F207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117,7463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E819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119,2242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ED1A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121,8869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D56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125,1695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B72A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128,4548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9191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130,0777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4BE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131,1236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B0C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132,6064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F45A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133,5322</w:t>
            </w:r>
          </w:p>
        </w:tc>
      </w:tr>
      <w:tr w:rsidR="0046184C" w:rsidRPr="0046184C" w14:paraId="7B97B7E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20B4" w14:textId="342AA26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1258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117,2123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803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C446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119,6265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81B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122,304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64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EC5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128,9062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239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130,5374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59F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131,5887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61F7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133,0792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211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134,0099</w:t>
            </w:r>
          </w:p>
        </w:tc>
      </w:tr>
      <w:tr w:rsidR="0046184C" w:rsidRPr="0046184C" w14:paraId="14BDE6D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AC8E" w14:textId="5001CE5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8D6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117,6022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8CF2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118,5354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0E4B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120,0305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3F60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1925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126,0405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8688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129,3596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FCB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130,9993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2BF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132,0561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2AB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133,5543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C42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134,4899</w:t>
            </w:r>
          </w:p>
        </w:tc>
      </w:tr>
      <w:tr w:rsidR="0046184C" w:rsidRPr="0046184C" w14:paraId="3E9F26D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1627" w14:textId="517C8CF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81E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117,9939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846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118,9327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321B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120,4365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01F1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123,144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EA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126,4791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EC4D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129,8155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185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131,4636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E135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132,5259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8D93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134,032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18F9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134,9724</w:t>
            </w:r>
          </w:p>
        </w:tc>
      </w:tr>
      <w:tr w:rsidR="0046184C" w:rsidRPr="0046184C" w14:paraId="2940B17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0EC5" w14:textId="34C3A50C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9919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118,3876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459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119,3319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AB8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120,8445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FA8C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123,5673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A7E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126,9202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EAA1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130,2739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93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131,9306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43F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132,9985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40DB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134,5124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F9B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135,4578</w:t>
            </w:r>
          </w:p>
        </w:tc>
      </w:tr>
      <w:tr w:rsidR="0046184C" w:rsidRPr="0046184C" w14:paraId="65C8BF9F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EAD6" w14:textId="112E429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29E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118,7834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A29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119,7334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FD88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121,2549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26D3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123,9931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3A27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127,364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D0C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130,7351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806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132,4005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464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133,4739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1CC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134,9959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AE8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135,9462</w:t>
            </w:r>
          </w:p>
        </w:tc>
      </w:tr>
      <w:tr w:rsidR="0046184C" w:rsidRPr="0046184C" w14:paraId="3BADD86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19D1" w14:textId="2E945A2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A285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119,1813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A678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120,137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34C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121,6675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970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124,4213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E84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127,8103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175C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131,199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065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132,8732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D61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133,9523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8CB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135,4823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86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136,4377</w:t>
            </w:r>
          </w:p>
        </w:tc>
      </w:tr>
      <w:tr w:rsidR="0046184C" w:rsidRPr="0046184C" w14:paraId="24AAB50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4AC1" w14:textId="63368CF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C090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119,5812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475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120,5427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65B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122,0823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FEC6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124,8518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DE3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128,2591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EE7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131,6657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C2D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133,3486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8E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134,4334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E332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135,9715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E29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136,932</w:t>
            </w:r>
          </w:p>
        </w:tc>
      </w:tr>
      <w:tr w:rsidR="0046184C" w:rsidRPr="0046184C" w14:paraId="75642C7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1321" w14:textId="79CC48F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7219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119,9831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094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120,9504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1083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122,4992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4203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125,2845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56ED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128,7104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B29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132,1349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16DB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133,8267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B21E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134,9173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18B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136,4636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127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137,4292</w:t>
            </w:r>
          </w:p>
        </w:tc>
      </w:tr>
      <w:tr w:rsidR="0046184C" w:rsidRPr="0046184C" w14:paraId="3C4E6F7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85AF" w14:textId="0C47530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EC0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120,3868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E4D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121,3601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029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122,9181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1F6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125,7195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C706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129,164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141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132,6066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88D5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134,3074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2CBB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135,4038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F3E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890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137,9292</w:t>
            </w:r>
          </w:p>
        </w:tc>
      </w:tr>
      <w:tr w:rsidR="0046184C" w:rsidRPr="0046184C" w14:paraId="52C3183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555D" w14:textId="546ED96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B09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120,7924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632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121,7717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F13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9AC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126,1566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A77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129,6199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FBF1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133,0808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18D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134,7907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560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135,8929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163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137,4558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668E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138,4318</w:t>
            </w:r>
          </w:p>
        </w:tc>
      </w:tr>
      <w:tr w:rsidR="0046184C" w:rsidRPr="0046184C" w14:paraId="3AD1F8D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0B6F" w14:textId="436A559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D9F5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121,1998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637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122,1851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275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123,7619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F90A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126,5958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C9EE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130,0781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998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133,5574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FEB6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135,2764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604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136,3845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A98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137,9558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786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138,9371</w:t>
            </w:r>
          </w:p>
        </w:tc>
      </w:tr>
      <w:tr w:rsidR="0046184C" w:rsidRPr="0046184C" w14:paraId="3C7A145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D07B" w14:textId="037BBB9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5446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121,6088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F0B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122,6002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E6CB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124,1866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C73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127,0369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188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130,5384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CC6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134,0363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78B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135,7645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CD0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136,8785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C22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138,4583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68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139,4449</w:t>
            </w:r>
          </w:p>
        </w:tc>
      </w:tr>
      <w:tr w:rsidR="0046184C" w:rsidRPr="0046184C" w14:paraId="418AA92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C64C" w14:textId="73FA62A9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5FC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122,0195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21A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123,0171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DA0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124,613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B7EB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A3F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131,0008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E257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134,5174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0D73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136,2548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C68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137,3749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3F1E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138,9632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55B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139,9551</w:t>
            </w:r>
          </w:p>
        </w:tc>
      </w:tr>
      <w:tr w:rsidR="0046184C" w:rsidRPr="0046184C" w14:paraId="4E2EB0A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FD27" w14:textId="309AB50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463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122,4318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0088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123,4355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510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125,0412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6DF5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2C98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131,4652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9E71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135,0006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2DC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136,7474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047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137,8736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1E3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139,4705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2FA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140,4678</w:t>
            </w:r>
          </w:p>
        </w:tc>
      </w:tr>
      <w:tr w:rsidR="0046184C" w:rsidRPr="0046184C" w14:paraId="03D71169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4697" w14:textId="61A33CA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520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122,8455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75D7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123,8555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888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BFA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128,3717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EBE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131,9315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2D2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135,486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02E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137,2422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EB9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138,3744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CE4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4D0B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140,9827</w:t>
            </w:r>
          </w:p>
        </w:tc>
      </w:tr>
      <w:tr w:rsidR="0046184C" w:rsidRPr="0046184C" w14:paraId="789EFD19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AD54" w14:textId="0F49D05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3266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123,2607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53FC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124,277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D2A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125,9024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B508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128,8201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DBD9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132,3997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FC3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135,9733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E59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137,739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C01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138,8773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8E3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140,4916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1B5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141,4998</w:t>
            </w:r>
          </w:p>
        </w:tc>
      </w:tr>
      <w:tr w:rsidR="0046184C" w:rsidRPr="0046184C" w14:paraId="51503F0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933C" w14:textId="4F10C509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917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123,6772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D57D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124,6999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F4B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126,3353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D9A9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129,2702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161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132,8696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4132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136,4625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0B8E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138,2377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182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139,3823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959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141,0054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673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142,019</w:t>
            </w:r>
          </w:p>
        </w:tc>
      </w:tr>
      <w:tr w:rsidR="0046184C" w:rsidRPr="0046184C" w14:paraId="2C76078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3268" w14:textId="79FA284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8B2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124,0949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71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E03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126,7694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BA3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129,7217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946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133,3412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5FF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136,9535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0DF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138,7383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2959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139,8891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274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141,521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4F7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142,5402</w:t>
            </w:r>
          </w:p>
        </w:tc>
      </w:tr>
      <w:tr w:rsidR="0046184C" w:rsidRPr="0046184C" w14:paraId="2C6BC41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1046" w14:textId="2E8E268C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163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124,5136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BDB2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125,5492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3B1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127,2047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4F8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130,1744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D387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133,8142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C0D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137,446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083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139,2405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A71F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140,3975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41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142,0383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BB8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143,0631</w:t>
            </w:r>
          </w:p>
        </w:tc>
      </w:tr>
      <w:tr w:rsidR="0046184C" w:rsidRPr="0046184C" w14:paraId="31208DE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6737" w14:textId="5396B59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6FC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124,9331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3F43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125,9753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C43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127,641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148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130,6283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969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134,2883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111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137,9398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7662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71E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140,9073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85C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142,5571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7A4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143,5875</w:t>
            </w:r>
          </w:p>
        </w:tc>
      </w:tr>
      <w:tr w:rsidR="0046184C" w:rsidRPr="0046184C" w14:paraId="3F5C4D8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4ED3" w14:textId="2B1ECD3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DF01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125,3533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0C6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126,402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71B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128,078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559C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131,083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14B3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134,7635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F010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138,4347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73C0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140,2487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724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141,4184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1458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143,0772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568A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144,1132</w:t>
            </w:r>
          </w:p>
        </w:tc>
      </w:tr>
      <w:tr w:rsidR="0046184C" w:rsidRPr="0046184C" w14:paraId="7F86B3A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B1E6" w14:textId="1298C64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3BF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125,7738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8DC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126,8292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E24F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128,5156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BE16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131,5384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4156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135,2395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6AF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138,9306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C23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140,7544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7B8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141,9305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594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143,5983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10E8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144,64</w:t>
            </w:r>
          </w:p>
        </w:tc>
      </w:tr>
      <w:tr w:rsidR="0046184C" w:rsidRPr="0046184C" w14:paraId="2829120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9F87" w14:textId="107933B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40F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126,1947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E0CE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127,2567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18A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128,9536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ECA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131,9943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DD9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135,7161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0475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139,4272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DF9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141,2609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01B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142,4433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1F8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144,1203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0FF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145,1677</w:t>
            </w:r>
          </w:p>
        </w:tc>
      </w:tr>
      <w:tr w:rsidR="0046184C" w:rsidRPr="0046184C" w14:paraId="28C71AE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3304" w14:textId="5445ADE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B5F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126,6156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667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127,6844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B797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129,3917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0EB5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132,4505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1E3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136,1931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A6B6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139,9243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F5A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73B2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142,9568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5A91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144,643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430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145,6961</w:t>
            </w:r>
          </w:p>
        </w:tc>
      </w:tr>
      <w:tr w:rsidR="0046184C" w:rsidRPr="0046184C" w14:paraId="0678A9D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60DC" w14:textId="5EEBF71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F9A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127,0364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D9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128,1119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496D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129,8299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AA7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132,9068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1F9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136,6703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860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140,4217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336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142,2754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00CD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143,4707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8E0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145,1661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7021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146,225</w:t>
            </w:r>
          </w:p>
        </w:tc>
      </w:tr>
      <w:tr w:rsidR="0046184C" w:rsidRPr="0046184C" w14:paraId="0C1878A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6363" w14:textId="3CBD1B6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EA5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127,4569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CD9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128,5393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D34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130,2679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947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133,3631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D5D9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137,1476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B505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140,9193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5796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142,783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A0C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143,9848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0B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145,6894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7B28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146,7541</w:t>
            </w:r>
          </w:p>
        </w:tc>
      </w:tr>
      <w:tr w:rsidR="0046184C" w:rsidRPr="0046184C" w14:paraId="2106854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4EF4" w14:textId="0E14527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DF80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127,8769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0CA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128,9662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3C0E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130,7055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FB9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133,8191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FA6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137,6247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67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04F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143,2906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954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144,4989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90D9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146,2128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BC8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147,2833</w:t>
            </w:r>
          </w:p>
        </w:tc>
      </w:tr>
      <w:tr w:rsidR="0046184C" w:rsidRPr="0046184C" w14:paraId="4915322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8D26" w14:textId="417684A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7DFA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128,2963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B038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129,3925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3E6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131,1425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CCC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134,2746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7CF1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138,1015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FBFE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DD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143,7979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8524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145,0128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8F1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577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147,8123</w:t>
            </w:r>
          </w:p>
        </w:tc>
      </w:tr>
      <w:tr w:rsidR="0046184C" w:rsidRPr="0046184C" w14:paraId="057F74CF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C9CD" w14:textId="725D793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F410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128,7149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DF6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14B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131,5789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0989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134,7295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ABEE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138,5778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AB34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142,4108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BB0D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144,3049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ADA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145,5263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EF1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147,2589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B5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148,341</w:t>
            </w:r>
          </w:p>
        </w:tc>
      </w:tr>
      <w:tr w:rsidR="0046184C" w:rsidRPr="0046184C" w14:paraId="451083A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DE7A" w14:textId="05B3B0B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A771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129,1326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737E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130,2427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23A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132,0145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9FCD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135,1838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4790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139,0535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4B8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142,9071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8535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144,8114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2989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146,0394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7F4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147,7814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441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148,8694</w:t>
            </w:r>
          </w:p>
        </w:tc>
      </w:tr>
      <w:tr w:rsidR="0046184C" w:rsidRPr="0046184C" w14:paraId="57E123B3" w14:textId="77777777" w:rsidTr="0046184C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DDFB" w14:textId="08C1CAC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4D1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129,5496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831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130,6667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662C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132,4495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78D1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135,6375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B57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139,5287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709A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143,4029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9558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145,3175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224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146,5522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1995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148,3035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43E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149,3974</w:t>
            </w:r>
          </w:p>
        </w:tc>
      </w:tr>
      <w:tr w:rsidR="0046184C" w:rsidRPr="0046184C" w14:paraId="38D7C78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7971" w14:textId="4E093C5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1FCD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129,9657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D991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131,0899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646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132,8837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E56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136,0906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C04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140,0034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7F04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143,8984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9E94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145,8232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70A9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147,0646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DBC0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148,8254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91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149,9252</w:t>
            </w:r>
          </w:p>
        </w:tc>
      </w:tr>
      <w:tr w:rsidR="0046184C" w:rsidRPr="0046184C" w14:paraId="24FA821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1F66" w14:textId="1819377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EF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130,3811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4714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131,5124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D7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133,3173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4B61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136,5432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901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140,4776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750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144,3935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704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146,3286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B4F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147,5766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5208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149,3469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CF33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150,4526</w:t>
            </w:r>
          </w:p>
        </w:tc>
      </w:tr>
      <w:tr w:rsidR="0046184C" w:rsidRPr="0046184C" w14:paraId="6E85AB8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2CF5" w14:textId="253A721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D305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130,7957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4C91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131,9342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3031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133,7503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B83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136,9952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4351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140,9514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46E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144,8881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8180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146,8336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E83C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148,0883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2752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149,8681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66AA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150,9798</w:t>
            </w:r>
          </w:p>
        </w:tc>
      </w:tr>
      <w:tr w:rsidR="0046184C" w:rsidRPr="0046184C" w14:paraId="61152FB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62B7" w14:textId="1E5A086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3A8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131,2096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69D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132,3553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425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134,1826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221B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137,4466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39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141,4247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4DC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145,3824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8437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147,3383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21E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148,5997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8AE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150,389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B5C6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151,5067</w:t>
            </w:r>
          </w:p>
        </w:tc>
      </w:tr>
      <w:tr w:rsidR="0046184C" w:rsidRPr="0046184C" w14:paraId="2A03357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6355" w14:textId="7029B05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E413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131,6228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8808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132,7758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748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134,6143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DB80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137,8976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6F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141,8976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7EE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145,8764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C4E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147,8426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75F1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149,1108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7C1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150,9097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DDA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152,0334</w:t>
            </w:r>
          </w:p>
        </w:tc>
      </w:tr>
      <w:tr w:rsidR="0046184C" w:rsidRPr="0046184C" w14:paraId="603381A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11DC" w14:textId="740D80B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EE1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132,0352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547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133,1955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0F6D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135,0454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94C7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138,348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AB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142,3701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E4D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8D4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148,3467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A5A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149,6216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DA1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151,4302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770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152,5599</w:t>
            </w:r>
          </w:p>
        </w:tc>
      </w:tr>
      <w:tr w:rsidR="0046184C" w:rsidRPr="0046184C" w14:paraId="2BEBB2A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51B0" w14:textId="03756BF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C19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132,447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2AB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133,6147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4B7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DC7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138,798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E0B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142,8422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2D2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146,8633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AEC1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148,8505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0AD0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150,1322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B1B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151,9504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3E5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153,0862</w:t>
            </w:r>
          </w:p>
        </w:tc>
      </w:tr>
      <w:tr w:rsidR="0046184C" w:rsidRPr="0046184C" w14:paraId="35A3514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F150" w14:textId="10A246F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9C8E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132,8582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E566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134,0332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5CE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1A4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139,2475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F530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143,3139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241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147,3563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865B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149,3541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2C2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150,6426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F318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152,4705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136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153,6123</w:t>
            </w:r>
          </w:p>
        </w:tc>
      </w:tr>
      <w:tr w:rsidR="0046184C" w:rsidRPr="0046184C" w14:paraId="095350C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A685" w14:textId="78AC62A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61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133,2687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298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134,4511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F50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136,3354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93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139,6966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245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143,7853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767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147,8491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E0E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149,8574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F09A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151,1527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142C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152,9903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B85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154,1382</w:t>
            </w:r>
          </w:p>
        </w:tc>
      </w:tr>
      <w:tr w:rsidR="0046184C" w:rsidRPr="0046184C" w14:paraId="0D7AFC2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8191" w14:textId="392EBB0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D4B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133,6786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4FE8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134,8685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65DC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136,7644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7C2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140,1453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EDE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144,2564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CFE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148,3416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F131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150,3605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C09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151,6627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7DD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B29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154,664</w:t>
            </w:r>
          </w:p>
        </w:tc>
      </w:tr>
      <w:tr w:rsidR="0046184C" w:rsidRPr="0046184C" w14:paraId="72A8D92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6384" w14:textId="7B6ABA3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48D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72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135,2854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F6C3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137,193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723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140,5937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C44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144,7273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305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A2C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150,8635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B718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152,1726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E76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154,0297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744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155,1898</w:t>
            </w:r>
          </w:p>
        </w:tc>
      </w:tr>
      <w:tr w:rsidR="0046184C" w:rsidRPr="0046184C" w14:paraId="5A3D314F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95B1" w14:textId="7EC1A03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BF9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E404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135,702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489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137,6213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97A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141,0419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C38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145,1981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7E3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149,3264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063E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151,3665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433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152,6825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559B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154,5495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F3A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155,7157</w:t>
            </w:r>
          </w:p>
        </w:tc>
      </w:tr>
      <w:tr w:rsidR="0046184C" w:rsidRPr="0046184C" w14:paraId="6D390EE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9CEE" w14:textId="4D7CC92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C507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134,9058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8A4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136,1184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D3BD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138,0495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E57D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141,4901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CA2A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145,669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9C3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149,8189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655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151,8698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8C0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153,1927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F9C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155,0695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C11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156,2419</w:t>
            </w:r>
          </w:p>
        </w:tc>
      </w:tr>
      <w:tr w:rsidR="0046184C" w:rsidRPr="0046184C" w14:paraId="26A09B7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E71E" w14:textId="1A9EB84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A07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135,3144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437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136,5347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B63A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138,4777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A41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E6B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146,1401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227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150,3117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1E9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152,3733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A40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153,7032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8243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155,5899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7DC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156,7685</w:t>
            </w:r>
          </w:p>
        </w:tc>
      </w:tr>
      <w:tr w:rsidR="0046184C" w:rsidRPr="0046184C" w14:paraId="6A42326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8324" w14:textId="3C9207B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3F0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135,7231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069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7EC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138,9059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92D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142,3869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3390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146,6115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0C0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150,8049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7770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152,8773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F9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154,2142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4BC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156,1108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3E8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157,2956</w:t>
            </w:r>
          </w:p>
        </w:tc>
      </w:tr>
      <w:tr w:rsidR="0046184C" w:rsidRPr="0046184C" w14:paraId="048AD1A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47A7" w14:textId="196176A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4095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136,1318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6B5E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137,3675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54D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139,3345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F05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142,8358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50FC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147,0833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BDE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151,2987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682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153,3819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CEF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154,7258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4BD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156,6323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B4D2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157,8233</w:t>
            </w:r>
          </w:p>
        </w:tc>
      </w:tr>
      <w:tr w:rsidR="0046184C" w:rsidRPr="0046184C" w14:paraId="3EB5A2F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5492" w14:textId="6D68290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E466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136,5408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027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137,7844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699C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139,7634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6179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143,2852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50EB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147,5558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383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151,7931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5EAD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153,8872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E673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155,2381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B46A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157,1547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371E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158,3519</w:t>
            </w:r>
          </w:p>
        </w:tc>
      </w:tr>
      <w:tr w:rsidR="0046184C" w:rsidRPr="0046184C" w14:paraId="4BB9B56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4407" w14:textId="4339526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8A51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136,9502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C8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138,2016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DA7E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140,1928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F1D8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143,7351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C07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148,0289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D1C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152,2884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88B3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154,3934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0D9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155,7513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0EE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157,6779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56D2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158,8815</w:t>
            </w:r>
          </w:p>
        </w:tc>
      </w:tr>
      <w:tr w:rsidR="0046184C" w:rsidRPr="0046184C" w14:paraId="1B17DAB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25C2" w14:textId="0F6E442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822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137,3601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2F94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138,6194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2FD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140,6228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0D6C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144,1859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C21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949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152,7846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957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154,9005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A89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156,2656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029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158,2022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978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159,4121</w:t>
            </w:r>
          </w:p>
        </w:tc>
      </w:tr>
      <w:tr w:rsidR="0046184C" w:rsidRPr="0046184C" w14:paraId="6A8E7FE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5F2C" w14:textId="22EA2A2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3F87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137,7706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FC5C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139,0379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3F19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141,0536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DB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144,6374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AF4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148,978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8658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153,2818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BB5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155,4088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1DC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156,7809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BF4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158,7277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AA8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159,9439</w:t>
            </w:r>
          </w:p>
        </w:tc>
      </w:tr>
      <w:tr w:rsidR="0046184C" w:rsidRPr="0046184C" w14:paraId="4C4860C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6237" w14:textId="49400DC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362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138,1818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8CD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139,4571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335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141,4852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26B8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4E0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149,4541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FDEA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153,7803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C52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155,9183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C4E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157,2976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D70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159,2546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B89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160,4771</w:t>
            </w:r>
          </w:p>
        </w:tc>
      </w:tr>
      <w:tr w:rsidR="0046184C" w:rsidRPr="0046184C" w14:paraId="220F8AF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BE43" w14:textId="2E5972F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566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138,5939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71FE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139,8773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036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080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145,5437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D7EE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149,9314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0F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154,2801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B1C8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156,4292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34B5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157,8157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DA3F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159,7828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81B6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161,0117</w:t>
            </w:r>
          </w:p>
        </w:tc>
      </w:tr>
      <w:tr w:rsidR="0046184C" w:rsidRPr="0046184C" w14:paraId="6737BE1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218F" w14:textId="6B7607D2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066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139,0069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800C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140,2984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3B84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142,3516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237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145,9985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0F3F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D41B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154,7813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01A7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156,9415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559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158,3352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266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160,3126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6D64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161,5479</w:t>
            </w:r>
          </w:p>
        </w:tc>
      </w:tr>
      <w:tr w:rsidR="0046184C" w:rsidRPr="0046184C" w14:paraId="31C7897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065E" w14:textId="4CF9CC7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B66C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139,4208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2D96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140,7205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A261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142,7863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447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146,4545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12D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150,8899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0C3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155,2838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23A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157,4553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9D60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158,8562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57D0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160,8439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93F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162,0856</w:t>
            </w:r>
          </w:p>
        </w:tc>
      </w:tr>
      <w:tr w:rsidR="0046184C" w:rsidRPr="0046184C" w14:paraId="311EAB8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8F7E" w14:textId="08CE57B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35CF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139,8356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33A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141,1435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B38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143,2221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149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146,9118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AB68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151,3711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97A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155,7878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67D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157,9705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3077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159,3787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23C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161,3767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6921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162,6249</w:t>
            </w:r>
          </w:p>
        </w:tc>
      </w:tr>
      <w:tr w:rsidR="0046184C" w:rsidRPr="0046184C" w14:paraId="17CE429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7472" w14:textId="37CFFC4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54C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140,2514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B647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141,5676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958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143,659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921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147,3702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43A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151,8537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E9DC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156,2932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8E1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158,4872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6444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159,9027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6F6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161,9111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8F2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163,1658</w:t>
            </w:r>
          </w:p>
        </w:tc>
      </w:tr>
      <w:tr w:rsidR="0046184C" w:rsidRPr="0046184C" w14:paraId="0672AF7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C716" w14:textId="37CF91D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E31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140,6682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FAD4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6F0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427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147,8299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EE7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152,3376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972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156,8001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D7E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159,0054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6563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160,4283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64A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162,4471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F5E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163,7083</w:t>
            </w:r>
          </w:p>
        </w:tc>
      </w:tr>
      <w:tr w:rsidR="0046184C" w:rsidRPr="0046184C" w14:paraId="65290B5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09AD" w14:textId="64D5185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DA3E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141,086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4F1F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260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144,5362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BA0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148,2909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B6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152,823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FFF3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157,3086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E9A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159,5252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533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160,9554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72B1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162,9847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D49E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164,2525</w:t>
            </w:r>
          </w:p>
        </w:tc>
      </w:tr>
      <w:tr w:rsidR="0046184C" w:rsidRPr="0046184C" w14:paraId="22F109E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F6ED" w14:textId="5C3AC70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8D2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141,5049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0C4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142,8463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D635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144,9766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9B5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148,7532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D7F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153,3098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A750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157,8185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7B04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160,0466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1A8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161,4842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4260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163,524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20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164,7983</w:t>
            </w:r>
          </w:p>
        </w:tc>
      </w:tr>
      <w:tr w:rsidR="0046184C" w:rsidRPr="0046184C" w14:paraId="77AF5D7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E378" w14:textId="46159D0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770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141,9248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EF5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143,2747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DCB5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145,4181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F6F2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149,2168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727D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153,798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F6D2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BE83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160,5696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80E1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162,0146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0BA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164,065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E8C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165,3459</w:t>
            </w:r>
          </w:p>
        </w:tc>
      </w:tr>
      <w:tr w:rsidR="0046184C" w:rsidRPr="0046184C" w14:paraId="5CE8992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2F92" w14:textId="0E470B6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A1B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142,3458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3E4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143,7043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8A1C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145,8609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4377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149,6818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0FC7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154,2877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337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158,8431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65E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161,0942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2FCB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162,5467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6BA1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164,6076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D357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165,8952</w:t>
            </w:r>
          </w:p>
        </w:tc>
      </w:tr>
      <w:tr w:rsidR="0046184C" w:rsidRPr="0046184C" w14:paraId="0BCEFF3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4A3A" w14:textId="7FE9D96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290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142,7679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7A7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144,1351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C423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146,305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66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150,1482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9DE1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154,7789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9AA4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159,3578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5B5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161,6205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891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163,0804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F43E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165,152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D85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166,4462</w:t>
            </w:r>
          </w:p>
        </w:tc>
      </w:tr>
      <w:tr w:rsidR="0046184C" w:rsidRPr="0046184C" w14:paraId="283E8570" w14:textId="77777777" w:rsidTr="0046184C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9AB9" w14:textId="1A10774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6D8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143,1911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F56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144,567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5945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146,7503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93A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150,616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8D4D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155,2717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B2C4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159,8741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F762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162,1484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419C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163,6159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D7A8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165,6982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340E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166,9991</w:t>
            </w:r>
          </w:p>
        </w:tc>
      </w:tr>
      <w:tr w:rsidR="0046184C" w:rsidRPr="0046184C" w14:paraId="4DA99A1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DC27" w14:textId="63CDFD3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F5E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143,6154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BC16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145,0001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8C1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147,1969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74B7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151,0851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63F5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8A7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D09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2A2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164,1531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EC2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166,2461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B416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167,5536</w:t>
            </w:r>
          </w:p>
        </w:tc>
      </w:tr>
      <w:tr w:rsidR="0046184C" w:rsidRPr="0046184C" w14:paraId="2541F37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0D43" w14:textId="502A3DB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331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144,0406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2CE1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145,4341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21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147,6445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D517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151,5554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BBDD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B90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160,9112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BEA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163,209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13D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164,6916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9CD0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166,7954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C6C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168,1096</w:t>
            </w:r>
          </w:p>
        </w:tc>
      </w:tr>
      <w:tr w:rsidR="0046184C" w:rsidRPr="0046184C" w14:paraId="56F15C0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65DC" w14:textId="16C4694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D300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144,4663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848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145,8686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777D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148,0927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4C3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152,0264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F18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156,7577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DE2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161,4314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22F2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163,7409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7C07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165,2311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E577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167,3457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D39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168,6667</w:t>
            </w:r>
          </w:p>
        </w:tc>
      </w:tr>
      <w:tr w:rsidR="0046184C" w:rsidRPr="0046184C" w14:paraId="06412F1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423B" w14:textId="3775C00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BA1D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144,8921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C40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146,3034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5F2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148,5411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2C9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152,4978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623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157,2545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8644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161,9521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CA2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164,2734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55C2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165,7712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E719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167,8966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83A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169,2244</w:t>
            </w:r>
          </w:p>
        </w:tc>
      </w:tr>
      <w:tr w:rsidR="0046184C" w:rsidRPr="0046184C" w14:paraId="1CF133A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F852" w14:textId="6048509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749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145,3177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201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146,738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40E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148,9896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BF7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152,9692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C60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157,7514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DFB1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162,473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65A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164,8061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BB7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166,3116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0D8C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168,4479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1B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169,7824</w:t>
            </w:r>
          </w:p>
        </w:tc>
      </w:tr>
      <w:tr w:rsidR="0046184C" w:rsidRPr="0046184C" w14:paraId="000E530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C715" w14:textId="5B3927D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A341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145,7428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DEE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147,1721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256B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149,4376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501D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153,4403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590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158,2481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9D79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162,9937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1702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165,3386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9A63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166,8518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AA8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168,999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AC75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170,3403</w:t>
            </w:r>
          </w:p>
        </w:tc>
      </w:tr>
      <w:tr w:rsidR="0046184C" w:rsidRPr="0046184C" w14:paraId="60A582F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5E0D" w14:textId="4140AC9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28E4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146,1671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A1C9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147,6055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7363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149,8849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82E7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153,9108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AFA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24C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163,5139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63F2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165,8707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1C0B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167,3915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B83F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169,5496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160A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170,8978</w:t>
            </w:r>
          </w:p>
        </w:tc>
      </w:tr>
      <w:tr w:rsidR="0046184C" w:rsidRPr="0046184C" w14:paraId="2193F22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A71A" w14:textId="77B92DD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FA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146,5903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1811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148,0378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2861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150,3311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F947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154,3803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FB7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159,2394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195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164,0331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E40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166,4018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CE4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167,9303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E6D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170,0993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195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171,4543</w:t>
            </w:r>
          </w:p>
        </w:tc>
      </w:tr>
      <w:tr w:rsidR="0046184C" w:rsidRPr="0046184C" w14:paraId="73CB1B1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8F99" w14:textId="7A8494A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23E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147,0119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75A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148,4685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48A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150,7759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E4FE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154,8485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C63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159,7333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F83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164,5511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889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166,9317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E5B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168,4679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B342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170,6478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B93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172,0096</w:t>
            </w:r>
          </w:p>
        </w:tc>
      </w:tr>
      <w:tr w:rsidR="0046184C" w:rsidRPr="0046184C" w14:paraId="6F3755F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1C18" w14:textId="3083154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EA7B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147,4317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3FFE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148,8975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D09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151,219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4D48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155,3149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A94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160,2255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EB1B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165,0674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581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167,4599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0C79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169,0038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5E0E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171,1946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1806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172,5633</w:t>
            </w:r>
          </w:p>
        </w:tc>
      </w:tr>
      <w:tr w:rsidR="0046184C" w:rsidRPr="0046184C" w14:paraId="5581889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E1AF" w14:textId="4FF0E7F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271B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147,8493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0D8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149,3244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1D64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151,6599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6F95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155,7794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8C0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160,7157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D4C3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165,5817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2373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167,9861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E2E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169,5377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F2A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171,7394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BBC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173,1149</w:t>
            </w:r>
          </w:p>
        </w:tc>
      </w:tr>
      <w:tr w:rsidR="0046184C" w:rsidRPr="0046184C" w14:paraId="38F74E4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E7AF" w14:textId="4366479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D46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148,2645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631C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149,7487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1B1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152,0985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2033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156,2414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2463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161,2035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BD7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166,0937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47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168,5099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A5F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170,0692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B913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172,2818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EBB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173,6641</w:t>
            </w:r>
          </w:p>
        </w:tc>
      </w:tr>
      <w:tr w:rsidR="0046184C" w:rsidRPr="0046184C" w14:paraId="772951E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018A" w14:textId="1274E0E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97B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148,6768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98C3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150,1703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C59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152,5343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D00E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156,7007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88F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161,6885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7958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166,6028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289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169,031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327A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170,5979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57E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172,8214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965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174,2105</w:t>
            </w:r>
          </w:p>
        </w:tc>
      </w:tr>
      <w:tr w:rsidR="0046184C" w:rsidRPr="0046184C" w14:paraId="206E9BC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8CCC" w14:textId="6B3681A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1A76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149,0858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0DF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150,5887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C41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152,9668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F37D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157,1568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D0CC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162,1704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F8B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167,1088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128B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169,5487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3671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171,1233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5E3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173,3577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C17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174,7536</w:t>
            </w:r>
          </w:p>
        </w:tc>
      </w:tr>
      <w:tr w:rsidR="0046184C" w:rsidRPr="0046184C" w14:paraId="22CE98E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732B" w14:textId="67835C6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796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149,4911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A981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151,0033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9C0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153,3957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E1B9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157,6092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5A60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162,6486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E64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167,6109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F6CE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170,0627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2B5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88DA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173,8902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DE38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175,2929</w:t>
            </w:r>
          </w:p>
        </w:tc>
      </w:tr>
      <w:tr w:rsidR="0046184C" w:rsidRPr="0046184C" w14:paraId="3599758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5845" w14:textId="096B375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30A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149,8924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1B2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151,4139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150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153,8205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7536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158,0576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73D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163,1226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4DDB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168,1089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ABB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170,5725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AA2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172,1624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98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174,4185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35ED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175,8279</w:t>
            </w:r>
          </w:p>
        </w:tc>
      </w:tr>
      <w:tr w:rsidR="0046184C" w:rsidRPr="0046184C" w14:paraId="671E060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C02F" w14:textId="0A33129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A652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736C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151,8199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E21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154,2408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FB7F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158,5014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0E30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163,5921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195A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168,6022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5E3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171,0776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4785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8620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174,9419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4FBD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176,358</w:t>
            </w:r>
          </w:p>
        </w:tc>
      </w:tr>
      <w:tr w:rsidR="0046184C" w:rsidRPr="0046184C" w14:paraId="58D394B8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FB3D" w14:textId="5EBAFBA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950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150,6807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372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152,2209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2609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154,6561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0067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158,9402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41B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164,0564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3F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169,0904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004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171,5774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CD5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173,1824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9DD6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F044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176,8828</w:t>
            </w:r>
          </w:p>
        </w:tc>
      </w:tr>
      <w:tr w:rsidR="0046184C" w:rsidRPr="0046184C" w14:paraId="2CFCA61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45E3" w14:textId="40E8D47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9085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151,0669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1906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152,6165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D8C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155,0659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3616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159,3735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CCF1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164,5152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165F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169,5728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0C9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172,0715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F2C2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173,684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E216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175,9723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40D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177,4018</w:t>
            </w:r>
          </w:p>
        </w:tc>
      </w:tr>
      <w:tr w:rsidR="0046184C" w:rsidRPr="0046184C" w14:paraId="7AEFEB1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9E6" w14:textId="1D25348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600D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151,4473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74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153,0063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4B90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155,4699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B94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159,8009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E5F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164,968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5400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170,0491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5EC6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172,5594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A73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174,1794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E27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176,4783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40E9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177,9145</w:t>
            </w:r>
          </w:p>
        </w:tc>
      </w:tr>
      <w:tr w:rsidR="0046184C" w:rsidRPr="0046184C" w14:paraId="30534249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2C25" w14:textId="089BDB8C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4BE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151,8215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ED0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153,3897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30A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155,8676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8F4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029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165,4143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6272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170,5188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978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173,0406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13A4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174,668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553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176,9775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112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178,4203</w:t>
            </w:r>
          </w:p>
        </w:tc>
      </w:tr>
      <w:tr w:rsidR="0046184C" w:rsidRPr="0046184C" w14:paraId="6E4342F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C809" w14:textId="2FA7CD5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6E9B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152,1889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24B5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153,7665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0DA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156,2586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CFC7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160,6362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26B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165,8536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F166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170,9814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B5C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173,5146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B3BC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175,1494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1F2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177,4694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EC61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178,9187</w:t>
            </w:r>
          </w:p>
        </w:tc>
      </w:tr>
      <w:tr w:rsidR="0046184C" w:rsidRPr="0046184C" w14:paraId="4735E7B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D8CD" w14:textId="296DB83C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09B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152,5491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D098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443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156,6423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471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161,0431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A843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166,2855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E05B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171,4364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E4D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173,9809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9F93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175,6231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AA16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177,9535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FA26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179,4093</w:t>
            </w:r>
          </w:p>
        </w:tc>
      </w:tr>
      <w:tr w:rsidR="0046184C" w:rsidRPr="0046184C" w14:paraId="30BA8B3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3376" w14:textId="7F4F59A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06AD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152,9018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F92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61E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157,0184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9BF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161,4423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2F0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166,7095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025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171,8833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9EC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174,439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5DEA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176,0885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CB69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178,4292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4AE2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179,8914</w:t>
            </w:r>
          </w:p>
        </w:tc>
      </w:tr>
      <w:tr w:rsidR="0046184C" w:rsidRPr="0046184C" w14:paraId="640A4F57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0CB9" w14:textId="7F28F56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8AD5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153,2465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EB7E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154,852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0DA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157,3864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D71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161,8333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6DD7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167,1251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AB44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172,3216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231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174,8885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845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176,5452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09C7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178,8961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EB6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180,3647</w:t>
            </w:r>
          </w:p>
        </w:tc>
      </w:tr>
      <w:tr w:rsidR="0046184C" w:rsidRPr="0046184C" w14:paraId="46D3095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AD38" w14:textId="34D89EF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A954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153,5828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E393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155,1975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593B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108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162,2157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04E1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167,532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0097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172,7509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8F17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175,3289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4B2D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176,9927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D633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179,3537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49DB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180,8287</w:t>
            </w:r>
          </w:p>
        </w:tc>
      </w:tr>
      <w:tr w:rsidR="0046184C" w:rsidRPr="0046184C" w14:paraId="1A46656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0741" w14:textId="32548C5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F3AD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153,9103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04C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155,5342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0816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158,0966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036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580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167,9295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CC00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173,1707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F930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175,7596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930A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177,4305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BD2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179,8016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537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181,2827</w:t>
            </w:r>
          </w:p>
        </w:tc>
      </w:tr>
      <w:tr w:rsidR="0046184C" w:rsidRPr="0046184C" w14:paraId="6DDE3D4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F1C3" w14:textId="43AF9B5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5A2A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154,2286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DC33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155,8617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4FE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F2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162,9529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1C7A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168,3174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577A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173,5806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B688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176,1803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F0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177,8581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F3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180,2391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E0B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181,7265</w:t>
            </w:r>
          </w:p>
        </w:tc>
      </w:tr>
      <w:tr w:rsidR="0046184C" w:rsidRPr="0046184C" w14:paraId="04404F4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84E0" w14:textId="49FA5F22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5B3A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154,5373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9C71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156,1795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68FE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158,7696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B314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163,3069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A9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168,6952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3570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173,9801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F95D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176,5905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5412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178,2752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0AD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180,666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5A89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182,1595</w:t>
            </w:r>
          </w:p>
        </w:tc>
      </w:tr>
      <w:tr w:rsidR="0046184C" w:rsidRPr="0046184C" w14:paraId="644977D0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AAF6" w14:textId="6A3F5ED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C69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154,836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9D50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156,4873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E56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FB1E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163,6505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8548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169,0623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F19E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174,3687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0A2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176,9897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953A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178,6812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AC0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181,0817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112C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182,5812</w:t>
            </w:r>
          </w:p>
        </w:tc>
      </w:tr>
      <w:tr w:rsidR="0046184C" w:rsidRPr="0046184C" w14:paraId="5D824349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5095" w14:textId="7794FFC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B814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155,1243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B61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156,7846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ADF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159,402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44C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163,9835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9D26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169,4185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9AC0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A91D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177,3774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9CF8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179,0757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A5F0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181,4857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B8C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182,9911</w:t>
            </w:r>
          </w:p>
        </w:tc>
      </w:tr>
      <w:tr w:rsidR="0046184C" w:rsidRPr="0046184C" w14:paraId="2D924B63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3CA1" w14:textId="1EB9F50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E3A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155,4018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FCC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9C9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159,7019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589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164,3052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A42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169,7632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42D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175,1116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41DB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177,7533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3FBA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179,4581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DB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181,8775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2592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183,3888</w:t>
            </w:r>
          </w:p>
        </w:tc>
      </w:tr>
      <w:tr w:rsidR="0046184C" w:rsidRPr="0046184C" w14:paraId="4B2A58E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ED3B" w14:textId="2D0D1E6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72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155,6681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441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157,3462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C7C2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159,9905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2D4A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164,6154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5F7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26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FEA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178,1167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9794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179,8281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E7A4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182,2567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5B55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183,7738</w:t>
            </w:r>
          </w:p>
        </w:tc>
      </w:tr>
      <w:tr w:rsidR="0046184C" w:rsidRPr="0046184C" w14:paraId="0AD92D9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FD73" w14:textId="0D4E5FC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5B5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155,9227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E69D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157,6097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E78D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160,2674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F1B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164,9136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5F6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170,4165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58B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175,8058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531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178,4674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A7D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180,1852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9BE0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182,6229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BAB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184,1456</w:t>
            </w:r>
          </w:p>
        </w:tc>
      </w:tr>
      <w:tr w:rsidR="0046184C" w:rsidRPr="0046184C" w14:paraId="76A3438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5698" w14:textId="619A0D0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DCC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156,1654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FC0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157,8612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17AA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160,532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B3E8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165,1993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9623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170,7243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95D7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176,1334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2E89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178,8047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173D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180,5288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7006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182,9755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6AFC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184,5037</w:t>
            </w:r>
          </w:p>
        </w:tc>
      </w:tr>
      <w:tr w:rsidR="0046184C" w:rsidRPr="0046184C" w14:paraId="7CF9FD9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ABC3" w14:textId="7941C879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56B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156,3958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DE8F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158,1002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EDC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160,784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D429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165,4722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00FC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171,0188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9B0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176,4474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66BE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179,1283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691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180,8586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9FBF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4AAD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184,8477</w:t>
            </w:r>
          </w:p>
        </w:tc>
      </w:tr>
      <w:tr w:rsidR="0046184C" w:rsidRPr="0046184C" w14:paraId="15012B4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CE97" w14:textId="1274505E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4FB1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156,6134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1347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158,3265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678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161,0232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9B85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165,7319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1F42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171,2998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0D42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176,7476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9029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179,4379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61E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181,1742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60F1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183,6382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E0D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185,1773</w:t>
            </w:r>
          </w:p>
        </w:tc>
      </w:tr>
      <w:tr w:rsidR="0046184C" w:rsidRPr="0046184C" w14:paraId="406ABE1E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128B" w14:textId="7BCD8D2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2F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156,8187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C943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158,5403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FF5F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161,2498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D31E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165,9788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0EEF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171,5676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D72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177,0342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78AC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179,7337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3F0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181,4759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DE5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183,9483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E00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185,4926</w:t>
            </w:r>
          </w:p>
        </w:tc>
      </w:tr>
      <w:tr w:rsidR="0046184C" w:rsidRPr="0046184C" w14:paraId="7F1A8E9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609C" w14:textId="4C8D1A9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CF8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157,0121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9925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158,7421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0BA3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161,4642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4FEA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166,2133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99C9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171,8227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28F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177,3077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942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180,0162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C6D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181,7643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F3E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184,2449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DEC9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185,7944</w:t>
            </w:r>
          </w:p>
        </w:tc>
      </w:tr>
      <w:tr w:rsidR="0046184C" w:rsidRPr="0046184C" w14:paraId="20EC333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E4A3" w14:textId="155411C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FBAC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157,1939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DD1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158,9323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4314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161,667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24C2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166,4359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131B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172,0656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D0B6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177,5686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A503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180,286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549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182,0398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9E09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184,5285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35B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186,083</w:t>
            </w:r>
          </w:p>
        </w:tc>
      </w:tr>
      <w:tr w:rsidR="0046184C" w:rsidRPr="0046184C" w14:paraId="199D5A3F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3DCA" w14:textId="6DF0EB36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BA15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157,3646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9AF1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159,1114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FFF5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161,8584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4A18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166,6469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56C7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172,2966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FD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177,8175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589E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180,5435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74F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182,3029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E89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184,7996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D90E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186,3591</w:t>
            </w:r>
          </w:p>
        </w:tc>
      </w:tr>
      <w:tr w:rsidR="0046184C" w:rsidRPr="0046184C" w14:paraId="29199CC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D251" w14:textId="1304C039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2EC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157,5246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F28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159,2797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04DB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162,039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198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166,8469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FEF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172,5163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0FC3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178,0546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793D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180,7892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F21E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182,5541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383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185,0586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687E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186,623</w:t>
            </w:r>
          </w:p>
        </w:tc>
      </w:tr>
      <w:tr w:rsidR="0046184C" w:rsidRPr="0046184C" w14:paraId="13C9367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B75D" w14:textId="47D95580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0949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157,6744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1B5F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159,4376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F367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162,2092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8B2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167,0363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747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172,7251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D6F7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178,2806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CAD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181,0236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7BD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182,7939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E9D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185,3061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070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186,8752</w:t>
            </w:r>
          </w:p>
        </w:tc>
      </w:tr>
      <w:tr w:rsidR="0046184C" w:rsidRPr="0046184C" w14:paraId="6C284E3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79A0" w14:textId="7CD07D1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5128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157,8143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5B0B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159,5857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A5D1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162,3694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1FCC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167,2155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ADB1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172,9235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22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178,496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7DD5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181,2472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212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183,0228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38A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185,5426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6DC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187,1164</w:t>
            </w:r>
          </w:p>
        </w:tc>
      </w:tr>
      <w:tr w:rsidR="0046184C" w:rsidRPr="0046184C" w14:paraId="4DC6F4A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E47" w14:textId="3230C50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5ED5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157,9447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F2EA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159,7242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D5C7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00F1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167,385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121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173,112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5EF2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178,7011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3D9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181,4604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C0AA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183,2413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143A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185,7685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CD36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187,3469</w:t>
            </w:r>
          </w:p>
        </w:tc>
      </w:tr>
      <w:tr w:rsidR="0046184C" w:rsidRPr="0046184C" w14:paraId="4BEDE2B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7E04" w14:textId="650D508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FF8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158,0661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AA5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159,8538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6459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162,6615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867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167,5453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31B4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173,2909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A840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178,8964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6F4F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181,6638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FFF4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183,4499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0D09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185,9844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FC2B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187,5674</w:t>
            </w:r>
          </w:p>
        </w:tc>
      </w:tr>
      <w:tr w:rsidR="0046184C" w:rsidRPr="0046184C" w14:paraId="49F7689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401B" w14:textId="1969A2F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BDA4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158,1789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184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159,9746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1162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162,7943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B62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167,6966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174C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173,4609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740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179,0826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5B8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181,8579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5B5F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1D31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186,1907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AF7F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187,7782</w:t>
            </w:r>
          </w:p>
        </w:tc>
      </w:tr>
      <w:tr w:rsidR="0046184C" w:rsidRPr="0046184C" w14:paraId="42E0C04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3D7B" w14:textId="33333B3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2C4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158,2835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02FB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160,0873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428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162,9188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12BA6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167,8396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470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173,6222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499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179,2599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A9D7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182,043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7AAE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183,8392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372F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E904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187,9799</w:t>
            </w:r>
          </w:p>
        </w:tc>
      </w:tr>
      <w:tr w:rsidR="0046184C" w:rsidRPr="0046184C" w14:paraId="26658BE2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C273" w14:textId="21A2AE73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886D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158,3804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8F2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160,1921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8BB5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163,0356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751C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167,9747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9AF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173,7755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0BC1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179,429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D7B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182,2198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E7F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184,021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5A22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186,5768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9B5E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188,1731</w:t>
            </w:r>
          </w:p>
        </w:tc>
      </w:tr>
      <w:tr w:rsidR="0046184C" w:rsidRPr="0046184C" w14:paraId="2B637B4F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32D2" w14:textId="3E897EC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1DD1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158,4701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C5B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160,2899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1DB2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163,1451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16E4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168,1025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FED4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173,9213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EE7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179,5905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60AE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182,3889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E05D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184,195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381A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186,7578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15DA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188,3584</w:t>
            </w:r>
          </w:p>
        </w:tc>
      </w:tr>
      <w:tr w:rsidR="0046184C" w:rsidRPr="0046184C" w14:paraId="266F5A14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7CA" w14:textId="7F4AC241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B52E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158,5533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7990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160,3811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6246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163,2481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EE66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168,2237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A8BC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174,0604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0791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179,7451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2BC4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182,551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EB85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184,3619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3417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186,9316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465B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188,5365</w:t>
            </w:r>
          </w:p>
        </w:tc>
      </w:tr>
      <w:tr w:rsidR="0046184C" w:rsidRPr="0046184C" w14:paraId="75426BD5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6C03" w14:textId="31F92F3A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B0B7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158,6307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306F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160,4664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F9AA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163,3452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DFAB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168,3389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777A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174,1934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6E8B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179,8934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B59D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182,7068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1D23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184,5225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A444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187,099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AF9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188,7081</w:t>
            </w:r>
          </w:p>
        </w:tc>
      </w:tr>
      <w:tr w:rsidR="0046184C" w:rsidRPr="0046184C" w14:paraId="16698F8C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C4E4" w14:textId="6964CA7D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10D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E32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160,5465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7058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AE76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168,4489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D17F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D30A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180,0362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F63E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182,857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7B54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184,6775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37A3C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187,2607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4FDC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188,874</w:t>
            </w:r>
          </w:p>
        </w:tc>
      </w:tr>
      <w:tr w:rsidR="0046184C" w:rsidRPr="0046184C" w14:paraId="67EDA1E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9AD0" w14:textId="0695D10B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FBAE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158,7703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250A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160,622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C6EC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163,5243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BCC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168,5541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D5C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174,4438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72F2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180,1742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B31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183,0023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BAE4E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184,8276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AD99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187,4175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9C45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189,0349</w:t>
            </w:r>
          </w:p>
        </w:tc>
      </w:tr>
      <w:tr w:rsidR="0046184C" w:rsidRPr="0046184C" w14:paraId="5274282D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2D26" w14:textId="4839CD7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006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158,8339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4F73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160,6936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D001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163,6076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8C5D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168,6554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B0A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174,5626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71C7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C207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183,1434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5DB8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184,9734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BEB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187,5699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7F87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189,1915</w:t>
            </w:r>
          </w:p>
        </w:tc>
      </w:tr>
      <w:tr w:rsidR="0046184C" w:rsidRPr="0046184C" w14:paraId="60935BBA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279B" w14:textId="47FE0398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4AE0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158,8941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55D0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160,7618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F5DA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163,6876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9278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168,7534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986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85A0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180,4384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3103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183,281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10A7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185,1156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BF2F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187,7188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5B9B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189,3444</w:t>
            </w:r>
          </w:p>
        </w:tc>
      </w:tr>
      <w:tr w:rsidR="0046184C" w:rsidRPr="0046184C" w14:paraId="68A25576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E722" w14:textId="0E59D46F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037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158,9517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0A0C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160,8274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518B5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163,7649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1C1D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168,8487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6A9D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174,7907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DF792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180,5659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F4F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183,4158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A4C9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185,2551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A6F8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187,8648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4E92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189,4945</w:t>
            </w:r>
          </w:p>
        </w:tc>
      </w:tr>
      <w:tr w:rsidR="0046184C" w:rsidRPr="0046184C" w14:paraId="31B7C671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8235" w14:textId="105D6C15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B6F3B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159,0072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7267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160,891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A883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163,8403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813E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168,9421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1273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174,9014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9503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180,6915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6A6B8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183,5485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6B3CA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185,3924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C292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188,0087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3455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189,6425</w:t>
            </w:r>
          </w:p>
        </w:tc>
      </w:tr>
      <w:tr w:rsidR="0046184C" w:rsidRPr="0046184C" w14:paraId="2567D58B" w14:textId="77777777" w:rsidTr="0046184C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9A7D" w14:textId="2E91D054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BB56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159,0613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B1113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160,9532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AEC07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163,9142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DB87D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169,0341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B55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175,0108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D6B91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180,8156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46354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183,6798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37C8F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185,5283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E5B49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188,1511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0B120" w14:textId="77777777" w:rsidR="0046184C" w:rsidRPr="0046184C" w:rsidRDefault="0046184C" w:rsidP="0046184C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189,789</w:t>
            </w:r>
          </w:p>
        </w:tc>
      </w:tr>
    </w:tbl>
    <w:p w14:paraId="23268971" w14:textId="77777777" w:rsidR="0046184C" w:rsidRDefault="0046184C" w:rsidP="00994A3D">
      <w:pPr>
        <w:jc w:val="both"/>
      </w:pPr>
    </w:p>
    <w:p w14:paraId="21D56F7F" w14:textId="37296C06" w:rsidR="0046184C" w:rsidRDefault="0046184C" w:rsidP="00994A3D">
      <w:pPr>
        <w:jc w:val="both"/>
      </w:pPr>
    </w:p>
    <w:p w14:paraId="4B21E936" w14:textId="6EFC9DF2" w:rsidR="00847E65" w:rsidRDefault="00847E65" w:rsidP="00994A3D">
      <w:pPr>
        <w:jc w:val="both"/>
      </w:pPr>
    </w:p>
    <w:p w14:paraId="6C444B3E" w14:textId="28A3F255" w:rsidR="00847E65" w:rsidRDefault="00847E65" w:rsidP="00994A3D">
      <w:pPr>
        <w:jc w:val="both"/>
      </w:pPr>
    </w:p>
    <w:p w14:paraId="3494703C" w14:textId="505AFC17" w:rsidR="003819AD" w:rsidRDefault="003819AD" w:rsidP="00994A3D">
      <w:pPr>
        <w:jc w:val="both"/>
      </w:pPr>
    </w:p>
    <w:p w14:paraId="4D85DA71" w14:textId="231A03F5" w:rsidR="00186703" w:rsidRDefault="00186703" w:rsidP="00994A3D">
      <w:pPr>
        <w:jc w:val="both"/>
      </w:pPr>
    </w:p>
    <w:p w14:paraId="38169EDA" w14:textId="56D8EAA9" w:rsidR="00186703" w:rsidRDefault="00186703" w:rsidP="00994A3D">
      <w:pPr>
        <w:jc w:val="both"/>
      </w:pPr>
    </w:p>
    <w:p w14:paraId="5AAF2A96" w14:textId="0D01AA7E" w:rsidR="00186703" w:rsidRDefault="00186703" w:rsidP="00994A3D">
      <w:pPr>
        <w:jc w:val="both"/>
      </w:pPr>
    </w:p>
    <w:p w14:paraId="13F649C4" w14:textId="6A789B33" w:rsidR="00186703" w:rsidRDefault="00186703" w:rsidP="00994A3D">
      <w:pPr>
        <w:jc w:val="both"/>
      </w:pPr>
    </w:p>
    <w:p w14:paraId="2FE6D9CE" w14:textId="463E8B5A" w:rsidR="00186703" w:rsidRDefault="00186703" w:rsidP="00994A3D">
      <w:pPr>
        <w:jc w:val="both"/>
      </w:pPr>
    </w:p>
    <w:p w14:paraId="6874DB87" w14:textId="6616B018" w:rsidR="00186703" w:rsidRDefault="00186703" w:rsidP="00994A3D">
      <w:pPr>
        <w:jc w:val="both"/>
      </w:pPr>
    </w:p>
    <w:p w14:paraId="0F6E71B2" w14:textId="1B0C7F80" w:rsidR="00186703" w:rsidRDefault="00186703" w:rsidP="00994A3D">
      <w:pPr>
        <w:jc w:val="both"/>
      </w:pPr>
    </w:p>
    <w:p w14:paraId="49841011" w14:textId="6A69295A" w:rsidR="00186703" w:rsidRDefault="00186703" w:rsidP="00994A3D">
      <w:pPr>
        <w:jc w:val="both"/>
      </w:pPr>
    </w:p>
    <w:p w14:paraId="5F643EFB" w14:textId="23D1027F" w:rsidR="00186703" w:rsidRDefault="00186703" w:rsidP="00994A3D">
      <w:pPr>
        <w:jc w:val="both"/>
      </w:pPr>
    </w:p>
    <w:p w14:paraId="2459776A" w14:textId="1746D69B" w:rsidR="00186703" w:rsidRDefault="00186703" w:rsidP="00994A3D">
      <w:pPr>
        <w:jc w:val="both"/>
      </w:pPr>
    </w:p>
    <w:p w14:paraId="13A3BB86" w14:textId="77777777" w:rsidR="00186703" w:rsidRDefault="00186703" w:rsidP="00994A3D">
      <w:pPr>
        <w:jc w:val="both"/>
      </w:pPr>
    </w:p>
    <w:p w14:paraId="1EEBA7FB" w14:textId="64AC5C91" w:rsidR="00847E65" w:rsidRDefault="00847E65" w:rsidP="00994A3D">
      <w:pPr>
        <w:jc w:val="both"/>
      </w:pPr>
    </w:p>
    <w:p w14:paraId="0C1029C7" w14:textId="4DD9691B" w:rsidR="00847E65" w:rsidRDefault="003819AD" w:rsidP="00847E65">
      <w:pPr>
        <w:jc w:val="both"/>
        <w:rPr>
          <w:b/>
        </w:rPr>
      </w:pPr>
      <w:r w:rsidRPr="0001436A">
        <w:rPr>
          <w:b/>
        </w:rPr>
        <w:lastRenderedPageBreak/>
        <w:t xml:space="preserve">Supplementary </w:t>
      </w:r>
      <w:r w:rsidR="00847E65" w:rsidRPr="00847E65">
        <w:rPr>
          <w:b/>
          <w:bCs/>
        </w:rPr>
        <w:t xml:space="preserve">Table </w:t>
      </w:r>
      <w:r w:rsidR="00186703">
        <w:rPr>
          <w:b/>
          <w:bCs/>
        </w:rPr>
        <w:t>3</w:t>
      </w:r>
      <w:r w:rsidR="00847E65" w:rsidRPr="00847E65">
        <w:rPr>
          <w:b/>
          <w:bCs/>
        </w:rPr>
        <w:t>.</w:t>
      </w:r>
      <w:r w:rsidR="00847E65">
        <w:t xml:space="preserve"> </w:t>
      </w:r>
      <w:r w:rsidR="00847E65" w:rsidRPr="004F7415">
        <w:rPr>
          <w:b/>
        </w:rPr>
        <w:t xml:space="preserve">Centile </w:t>
      </w:r>
      <w:r w:rsidR="00847E65">
        <w:rPr>
          <w:b/>
        </w:rPr>
        <w:t xml:space="preserve">reference </w:t>
      </w:r>
      <w:r w:rsidR="00847E65" w:rsidRPr="004F7415">
        <w:rPr>
          <w:b/>
        </w:rPr>
        <w:t xml:space="preserve">values for </w:t>
      </w:r>
      <w:r w:rsidR="00847E65">
        <w:rPr>
          <w:b/>
        </w:rPr>
        <w:t>fe</w:t>
      </w:r>
      <w:r w:rsidR="00847E65" w:rsidRPr="004F7415">
        <w:rPr>
          <w:b/>
        </w:rPr>
        <w:t>male height</w:t>
      </w:r>
    </w:p>
    <w:p w14:paraId="28A21849" w14:textId="77777777" w:rsidR="00186703" w:rsidRDefault="00186703" w:rsidP="00847E65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847E65" w:rsidRPr="0046184C" w14:paraId="55D85E0E" w14:textId="77777777" w:rsidTr="003819AD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740F" w14:textId="77777777" w:rsidR="00847E65" w:rsidRPr="0046184C" w:rsidRDefault="00847E65" w:rsidP="003819AD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4934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1CFE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1298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0E4A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E1C8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98A2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7D07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7141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79E5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1146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847E65" w:rsidRPr="0046184C" w14:paraId="342F896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1EB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AF63CF" w14:textId="7E45BA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111,2966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94F189" w14:textId="512A2B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112,1106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02FFFE" w14:textId="5087D9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113,4539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238A58" w14:textId="40D7EA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116,0196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7F07FE" w14:textId="047508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119,3084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6273B0" w14:textId="7E947E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122,257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FD0DA9" w14:textId="11B2B5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123,4682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020DB9" w14:textId="56F657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124,1624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D53977" w14:textId="72F9AE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125,048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0A5A1A" w14:textId="55F912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125,5517</w:t>
            </w:r>
          </w:p>
        </w:tc>
      </w:tr>
      <w:tr w:rsidR="00847E65" w:rsidRPr="0046184C" w14:paraId="3914426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65A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274DA" w14:textId="50E8A8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111,795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09C535" w14:textId="3B104B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112,608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F5F64" w14:textId="7022BD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113,9548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5B50B4" w14:textId="2A3052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116,5451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33C6E8" w14:textId="00EA9F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119,8851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290FF" w14:textId="083D7E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122,8795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612A86" w14:textId="72243C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124,1045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A9571B" w14:textId="024D6D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124,8039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7F8D89" w14:textId="39CD53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125,6931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59BBC" w14:textId="0C632D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126,1973</w:t>
            </w:r>
          </w:p>
        </w:tc>
      </w:tr>
      <w:tr w:rsidR="00847E65" w:rsidRPr="0046184C" w14:paraId="68C500D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51B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FFD3B1" w14:textId="0AFAC8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112,2916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68EA97" w14:textId="72A7B3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113,1037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FC9305" w14:textId="30563A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114,4544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A123DF" w14:textId="04E3E3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117,0694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EA01FF" w14:textId="363D76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120,4604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B6144" w14:textId="4533D2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123,5007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AF2812" w14:textId="1B09D0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124,7397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A1277B" w14:textId="5ACAD5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125,4445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749E15" w14:textId="71FBBC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126,3375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E163F8" w14:textId="1BD693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126,8424</w:t>
            </w:r>
          </w:p>
        </w:tc>
      </w:tr>
      <w:tr w:rsidR="00847E65" w:rsidRPr="0046184C" w14:paraId="71C7CAA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8A4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CBB2E3" w14:textId="3618BD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112,7848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9A9A49" w14:textId="77D7BA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113,5965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DCB0C" w14:textId="0CF0B3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114,9514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34DC0" w14:textId="5A9A65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117,5913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CA6FAE" w14:textId="77F292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121,0332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B3124" w14:textId="534B51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124,1193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08FE21" w14:textId="52444F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125,3724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0A1FD6" w14:textId="7CDF67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126,0828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744B81" w14:textId="2EAAD9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8169E2" w14:textId="248A1D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127,4856</w:t>
            </w:r>
          </w:p>
        </w:tc>
      </w:tr>
      <w:tr w:rsidR="00847E65" w:rsidRPr="0046184C" w14:paraId="4671A25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7AC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9105ED" w14:textId="682BE6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113,2734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9D2292" w14:textId="717E39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114,0849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443433" w14:textId="641573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115,4445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93576D" w14:textId="4C4D77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118,1097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DD4B4" w14:textId="7DA6CB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121,6022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25CAA4" w14:textId="0FE339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124,7339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DBD9D5" w14:textId="0253C9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126,0013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409B91" w14:textId="7B2085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126,7175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9CE5B0" w14:textId="39D3A7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127,6191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46CE0" w14:textId="0D1A9F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128,1259</w:t>
            </w:r>
          </w:p>
        </w:tc>
      </w:tr>
      <w:tr w:rsidR="00847E65" w:rsidRPr="0046184C" w14:paraId="684E80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E31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AC8F2A" w14:textId="322C88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113,7559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FD1A7F" w14:textId="77AD8D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114,5677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EE449D" w14:textId="272114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115,9325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CB2A01" w14:textId="7A6D0E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118,6233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174293" w14:textId="57C816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122,166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61F5EB" w14:textId="4B40ED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125,3433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23FD28" w14:textId="2E67D1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126,6251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B3B7A1" w14:textId="7B17D4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127,3473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87BFF" w14:textId="5399FF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128,2537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D9BDAE" w14:textId="0C5838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128,7619</w:t>
            </w:r>
          </w:p>
        </w:tc>
      </w:tr>
      <w:tr w:rsidR="00847E65" w:rsidRPr="0046184C" w14:paraId="26462D0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084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6BC41E" w14:textId="733ED0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F8672" w14:textId="2F26DC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115,0437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E58B32" w14:textId="6D3077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116,4141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19D775" w14:textId="698838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119,1309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6B5243" w14:textId="1EEEBC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122,7234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3F9500" w14:textId="0A456B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125,9459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4417D6" w14:textId="6B861F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127,2425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349BB" w14:textId="4502D2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127,9708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404E5F" w14:textId="3B74EE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128,8825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0B5845" w14:textId="447A98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129,3923</w:t>
            </w:r>
          </w:p>
        </w:tc>
      </w:tr>
      <w:tr w:rsidR="00847E65" w:rsidRPr="0046184C" w14:paraId="537A522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36D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56B304" w14:textId="19BE27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114,6974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1E8349" w14:textId="0B52C0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115,5114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9F5179" w14:textId="26F0D2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116,8882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57384" w14:textId="6E5EAB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119,6312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2D3949" w14:textId="6E5D0F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123,2732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FB9769" w14:textId="346E9E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126,5406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EC7494" w14:textId="052049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127,852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413F03" w14:textId="1B6B8B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128,5867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1B297C" w14:textId="4CF5B5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129,5041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135A40" w14:textId="5A2190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130,0159</w:t>
            </w:r>
          </w:p>
        </w:tc>
      </w:tr>
      <w:tr w:rsidR="00847E65" w:rsidRPr="0046184C" w14:paraId="42FA61A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29E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89B824" w14:textId="58A3A3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115,1536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6A0C46" w14:textId="7FF066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115,9696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65D968" w14:textId="413C56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117,3534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524DEA" w14:textId="52F41E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120,1231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83C965" w14:textId="24A907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123,814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D21B28" w14:textId="60B813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127,1261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68A3DA" w14:textId="18196E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128,4524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629F42" w14:textId="1C3498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129,1938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84A89B" w14:textId="4BDFC6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130,1173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44FF14" w14:textId="461065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130,6314</w:t>
            </w:r>
          </w:p>
        </w:tc>
      </w:tr>
      <w:tr w:rsidR="00847E65" w:rsidRPr="0046184C" w14:paraId="2C6412D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372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2CE9AB" w14:textId="101443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115,5985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0D288D" w14:textId="0E87B7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116,417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D9847D" w14:textId="625510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117,8085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C6C07" w14:textId="05D96D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120,6054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89205D" w14:textId="3F57F5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124,3446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AB3EC5" w14:textId="57B880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127,7008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93BAC6" w14:textId="74831D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129,0424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710D8A" w14:textId="0FBCB9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129,7906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2125ED" w14:textId="7CF93A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130,7207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B8B0D1" w14:textId="33DCD4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131,2376</w:t>
            </w:r>
          </w:p>
        </w:tc>
      </w:tr>
      <w:tr w:rsidR="00847E65" w:rsidRPr="0046184C" w14:paraId="1D43F20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EF4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6ED4C6" w14:textId="19FFA2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116,0306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59E4C" w14:textId="268BB5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116,8523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F6B8CD" w14:textId="45DF5F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118,2524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1C7F97" w14:textId="358E5C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121,0767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57AC02" w14:textId="527899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124,8636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E8EC9" w14:textId="78E6B4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128,2636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68887D" w14:textId="39D9B9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129,6204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490A97" w14:textId="71FDED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130,3759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7FAE6" w14:textId="06CEED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131,3132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D144A9" w14:textId="62AF58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131,8332</w:t>
            </w:r>
          </w:p>
        </w:tc>
      </w:tr>
      <w:tr w:rsidR="00847E65" w:rsidRPr="0046184C" w14:paraId="080BCD1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6F8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CA587E" w14:textId="0722F4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116,4486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B1AF31" w14:textId="240FB3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117,2743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9AC757" w14:textId="196994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118,6836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DE1497" w14:textId="490419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121,536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C8E9B4" w14:textId="0ED0A3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125,3699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BA7A2E" w14:textId="70F6B9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128,8131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EDFDBD" w14:textId="7C6AA4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130,1854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2C435C" w14:textId="3BD65C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130,9482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20D21A" w14:textId="7167E6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131,8932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28F354" w14:textId="0898CF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132,4168</w:t>
            </w:r>
          </w:p>
        </w:tc>
      </w:tr>
      <w:tr w:rsidR="00847E65" w:rsidRPr="0046184C" w14:paraId="42482CE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8A3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0EA69D" w14:textId="7FEB6F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116,8511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1AC32E" w14:textId="7DB0E8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117,6815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BE9601" w14:textId="2606C8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119,1012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8D531F" w14:textId="163F0A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121,9819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BA8CED" w14:textId="5D7651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125,8621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BD3092" w14:textId="7A0D05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129,3479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FD2E07" w14:textId="0A8BB0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130,7358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B85FA" w14:textId="634F2B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131,5063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AFB3F2" w14:textId="4F36DB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132,4597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70283" w14:textId="1D9566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132,9873</w:t>
            </w:r>
          </w:p>
        </w:tc>
      </w:tr>
      <w:tr w:rsidR="00847E65" w:rsidRPr="0046184C" w14:paraId="55D58F9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DD6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F8EB5" w14:textId="307C0D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117,2373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027FA2" w14:textId="3B9B8E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118,0734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E74771" w14:textId="139395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119,5043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AC6882" w14:textId="3EDD13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122,4138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320E61" w14:textId="736194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126,3395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5E8031" w14:textId="035CA0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129,8673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68D9CE" w14:textId="18E646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131,2709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786D01" w14:textId="307827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132,0494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AAFE8" w14:textId="7768FC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133,0118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3B2A62" w14:textId="233EA0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133,5439</w:t>
            </w:r>
          </w:p>
        </w:tc>
      </w:tr>
      <w:tr w:rsidR="00847E65" w:rsidRPr="0046184C" w14:paraId="643F50E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C70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6E426B" w14:textId="410758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117,6092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F6F716" w14:textId="01A62C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118,4516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71D645" w14:textId="22485E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119,8947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35CF49" w14:textId="6D8111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122,8336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5E0287" w14:textId="6836DB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126,804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93DB2C" w14:textId="25FB62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130,3731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4BF091" w14:textId="5F59A1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131,7926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58AC63" w14:textId="0964EE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132,5794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DA3745" w14:textId="616A9B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133,5514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871BB9" w14:textId="19B21C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134,0886</w:t>
            </w:r>
          </w:p>
        </w:tc>
      </w:tr>
      <w:tr w:rsidR="00847E65" w:rsidRPr="0046184C" w14:paraId="1BDCE01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F5A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2AB56" w14:textId="64E249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117,9689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A3C767" w14:textId="762311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118,8184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2586FE" w14:textId="23D7A5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120,2747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8B08B" w14:textId="6E34F8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123,2434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9781F" w14:textId="5D0852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127,2579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621CDE" w14:textId="0465D6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130,8678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6829" w14:textId="2A9F46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132,3033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ABBF2" w14:textId="575BFD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133,0987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88FE97" w14:textId="61DFFD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134,081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9BD23A" w14:textId="5C98AB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134,6236</w:t>
            </w:r>
          </w:p>
        </w:tc>
      </w:tr>
      <w:tr w:rsidR="00847E65" w:rsidRPr="0046184C" w14:paraId="4F833EB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0D0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3A5E86" w14:textId="5D8E8C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118,3189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491A5D" w14:textId="676935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119,1763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8539E6" w14:textId="030E30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120,6466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0B1DC5" w14:textId="514D67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123,6457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81FA17" w14:textId="3C8E86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127,7035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6410EF" w14:textId="07FF00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131,3538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A6CBB" w14:textId="6416D3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132,8054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59F57B" w14:textId="34DD1C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133,6097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B6EB0" w14:textId="13DCBB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134,6029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422B48" w14:textId="6F93FF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135,1514</w:t>
            </w:r>
          </w:p>
        </w:tc>
      </w:tr>
      <w:tr w:rsidR="00847E65" w:rsidRPr="0046184C" w14:paraId="1B59B7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29A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EDD653" w14:textId="7A29F7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118,6614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3E705" w14:textId="7EDEF8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119,5275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02A5DA" w14:textId="1C36FD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121,0127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A1596A" w14:textId="40D971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124,0426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EFFA58" w14:textId="35366E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128,1433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3DCB6" w14:textId="4EF535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131,8336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6E451" w14:textId="6209B4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133,3015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41EC17" w14:textId="630224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134,115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0B0CB0" w14:textId="32EE40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135,1196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F2B014" w14:textId="297820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135,6745</w:t>
            </w:r>
          </w:p>
        </w:tc>
      </w:tr>
      <w:tr w:rsidR="00847E65" w:rsidRPr="0046184C" w14:paraId="726FD1C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40B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9497A8" w14:textId="6CE71C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118,9989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8AF1AF" w14:textId="1957E1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119,8744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667E65" w14:textId="17828D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121,3754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0BCEE4" w14:textId="3E7826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124,4366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0CF7BD" w14:textId="5E383D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128,5797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8F1B1" w14:textId="5499A2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132,3095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ACD995" w14:textId="00EF98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133,7939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241180" w14:textId="40B481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134,6168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C05CAD" w14:textId="742B5F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135,6335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B03862" w14:textId="4D6145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136,1954</w:t>
            </w:r>
          </w:p>
        </w:tc>
      </w:tr>
      <w:tr w:rsidR="00847E65" w:rsidRPr="0046184C" w14:paraId="48EBF3C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B8C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EF8886" w14:textId="572B2A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119,3336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55504C" w14:textId="2552CA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120,2192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668BA" w14:textId="2EDF35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121,7369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1C5760" w14:textId="3BBAF4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50D35D" w14:textId="1B626C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129,0149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C9A0A8" w14:textId="4DF556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132,7839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508E5" w14:textId="7D72D3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134,2851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D33E69" w14:textId="0B08F0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135,1178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0E40D9" w14:textId="2A50AE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136,1472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DAA4AA" w14:textId="332ED5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136,7164</w:t>
            </w:r>
          </w:p>
        </w:tc>
      </w:tr>
      <w:tr w:rsidR="00847E65" w:rsidRPr="0046184C" w14:paraId="3625A7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355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0B84EC" w14:textId="738E53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119,6678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72E6C" w14:textId="152399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120,5642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BCB328" w14:textId="212165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122,0995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320224" w14:textId="282398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88D52E" w14:textId="13299D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129,4514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66FEBC" w14:textId="490D19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133,2594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472E89" w14:textId="650459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134,7774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D13F79" w14:textId="5EB2C2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135,6203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7CC89E" w14:textId="1F58E1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136,6631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293010" w14:textId="488CC4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137,24</w:t>
            </w:r>
          </w:p>
        </w:tc>
      </w:tr>
      <w:tr w:rsidR="00847E65" w:rsidRPr="0046184C" w14:paraId="7033F95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399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714206" w14:textId="6B186F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120,0039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FEAB90" w14:textId="5470F1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120,9118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85C73" w14:textId="3F9C91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122,4655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F76E6" w14:textId="61745B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125,6241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114E91" w14:textId="3CB88C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129,8916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FFD190" w14:textId="6CDE58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133,7383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1766B1" w14:textId="4174A5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135,2735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CB64ED" w14:textId="215572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136,1268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EB9CA9" w14:textId="48AEE7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137,1835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E5BA97" w14:textId="7E4A10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137,7688</w:t>
            </w:r>
          </w:p>
        </w:tc>
      </w:tr>
      <w:tr w:rsidR="00847E65" w:rsidRPr="0046184C" w14:paraId="02BB7C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BB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E936D8" w14:textId="403E92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120,3441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E9B6C4" w14:textId="5ED3E1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121,2643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153CD2" w14:textId="5DB41F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122,8373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AFFEE" w14:textId="577244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126,0295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C93DC7" w14:textId="46913C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130,3378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3DFD9" w14:textId="08A45E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134,2231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BF5887" w14:textId="40488E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135,7757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424EE" w14:textId="4B2D45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136,6397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F9C243" w14:textId="2EADDC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137,7111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9E4B4B" w14:textId="7A2DD4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138,3051</w:t>
            </w:r>
          </w:p>
        </w:tc>
      </w:tr>
      <w:tr w:rsidR="00847E65" w:rsidRPr="0046184C" w14:paraId="4A3C1C4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38B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A9CF26" w14:textId="766F04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120,6906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7C9E20" w14:textId="1ADB83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121,6239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CB09BF" w14:textId="744429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123,2172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419FE2" w14:textId="4505CD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126,4436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9F5D1E" w14:textId="53A0D6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130,7924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434B2" w14:textId="45E4AA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134,7161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26609D" w14:textId="58A493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136,2864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5399B" w14:textId="79E2DE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137,1615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8FCF98" w14:textId="3CB70D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138,2483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BBD5B" w14:textId="552FAB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138,8516</w:t>
            </w:r>
          </w:p>
        </w:tc>
      </w:tr>
      <w:tr w:rsidR="00847E65" w:rsidRPr="0046184C" w14:paraId="0F57DF5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CAC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6E2A75" w14:textId="252112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121,0459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5F8F37" w14:textId="0B81A3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121,9929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05FA1C" w14:textId="6D8DD4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123,6073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8E8CD" w14:textId="6E2975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126,8688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E7D824" w14:textId="1EA449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131,2578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5BA47C" w14:textId="437080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135,2198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C206DB" w14:textId="0F9276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136,8081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8DE948" w14:textId="009FFB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137,6947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3B5463" w14:textId="3C1F7D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138,7975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211CBB" w14:textId="70A656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139,4105</w:t>
            </w:r>
          </w:p>
        </w:tc>
      </w:tr>
      <w:tr w:rsidR="00847E65" w:rsidRPr="0046184C" w14:paraId="088F7D7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004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B82879" w14:textId="2AFACF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121,4116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F55AAA" w14:textId="6FCB27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122,3731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3E1C9" w14:textId="4C6D86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124,0096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198E13" w14:textId="12DD31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127,3067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6C4645" w14:textId="1364A5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131,7358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D096F7" w14:textId="3DC532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135,736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C49A9" w14:textId="2D6B08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137,3426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E2C09E" w14:textId="1A5020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138,2411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0460A3" w14:textId="138361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139,3606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FC3525" w14:textId="326FCF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139,984</w:t>
            </w:r>
          </w:p>
        </w:tc>
      </w:tr>
      <w:tr w:rsidR="00847E65" w:rsidRPr="0046184C" w14:paraId="0A9C06B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505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31D4FE" w14:textId="5A4000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121,7878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C4FC80" w14:textId="045484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122,7645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178760" w14:textId="200F72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B155A6" w14:textId="4DDAF5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127,7574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2FB12B" w14:textId="2F098A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132,2262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ACC62B" w14:textId="76C87E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136,2644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3B29BA" w14:textId="2E1BB4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137,8897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C90B3" w14:textId="69EBD6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138,8004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07EB7B" w14:textId="69A10F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E1C053" w14:textId="3F5909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140,5714</w:t>
            </w:r>
          </w:p>
        </w:tc>
      </w:tr>
      <w:tr w:rsidR="00847E65" w:rsidRPr="0046184C" w14:paraId="71AC01B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ACA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20B81D" w14:textId="7EE501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122,174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414A5" w14:textId="7004D8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123,1666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D8A4D3" w14:textId="2C4C48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83D46" w14:textId="7DF39C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128,2202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935B67" w14:textId="1064E7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132,7281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6685E" w14:textId="7554A3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136,8039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7EB1FF" w14:textId="0DBB44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138,4481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7F40ED" w14:textId="7F85DE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139,3714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AB445" w14:textId="1EBA15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140,5264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126B52" w14:textId="2E12C8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141,1718</w:t>
            </w:r>
          </w:p>
        </w:tc>
      </w:tr>
      <w:tr w:rsidR="00847E65" w:rsidRPr="0046184C" w14:paraId="441EFF6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44B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17FBF9" w14:textId="1624EC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122,5697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A2AB1" w14:textId="66AF50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123,579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B49AB8" w14:textId="3BDBF3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125,2869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A07D8E" w14:textId="3F39C8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128,6943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D7C0A" w14:textId="4BC921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133,2406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8C621A" w14:textId="731F55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137,3537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9C4A74" w14:textId="0F214F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E0F0CD" w14:textId="5F8C8E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139,9532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82A5D6" w14:textId="26DD8F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20F9E2" w14:textId="2984BA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141,7842</w:t>
            </w:r>
          </w:p>
        </w:tc>
      </w:tr>
      <w:tr w:rsidR="00847E65" w:rsidRPr="0046184C" w14:paraId="7378FAF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39D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104593" w14:textId="7FA695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122,9745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49E91B" w14:textId="7104D2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8055F9" w14:textId="7A02F0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125,7343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6F0EE5" w14:textId="2CCE5C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129,1793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B2E13" w14:textId="27251A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133,7631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43624C" w14:textId="1BE40D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137,9127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EDDD1" w14:textId="341FCC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139,5953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307D76" w14:textId="013AA0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140,5447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49C5E0" w14:textId="67FD35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141,7379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38EA16" w14:textId="7D727C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142,4074</w:t>
            </w:r>
          </w:p>
        </w:tc>
      </w:tr>
      <w:tr w:rsidR="00847E65" w:rsidRPr="0046184C" w14:paraId="7F9F82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158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864FAE" w14:textId="30BDFC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123,3879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ABA12D" w14:textId="4B9120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124,4323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531975" w14:textId="6210DA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126,1917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47CBE" w14:textId="27BE06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129,6744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323368" w14:textId="41AEFF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134,2947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EAE0F7" w14:textId="3FB6B8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548CF" w14:textId="7A584D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870850" w14:textId="377846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141,1449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56BA1C" w14:textId="208FBB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142,3582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2E7DDE" w14:textId="74D977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143,0405</w:t>
            </w:r>
          </w:p>
        </w:tc>
      </w:tr>
      <w:tr w:rsidR="00847E65" w:rsidRPr="0046184C" w14:paraId="78778E8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612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1F42AC" w14:textId="450A5F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123,8094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4D9ADA" w14:textId="2BAA0B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124,8723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3A52EC" w14:textId="0423A4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126,6584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8BE447" w14:textId="1E97D0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130,1789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148A5" w14:textId="79423F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134,8345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C950B" w14:textId="555195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139,0547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E9C30" w14:textId="2B1F03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140,7761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7ACB6F" w14:textId="28C499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141,7528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DB2DAD" w14:textId="445EC1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142,9868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742335" w14:textId="19089F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143,6824</w:t>
            </w:r>
          </w:p>
        </w:tc>
      </w:tr>
      <w:tr w:rsidR="00847E65" w:rsidRPr="0046184C" w14:paraId="5BB5CCD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CF0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8F384" w14:textId="0CDE8A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124,2386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B2D17C" w14:textId="333267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125,3206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B8DA3" w14:textId="6A9400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127,1341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158F57" w14:textId="231B3F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130,6924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28D060" w14:textId="71C7EE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135,3817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CECF8F" w14:textId="6B1EAB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139,6356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FD953D" w14:textId="6F3EA4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141,3766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531B68" w14:textId="1AC25D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142,3674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4F1AE2" w14:textId="4DC1DF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143,6226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C7091F" w14:textId="65C992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144,332</w:t>
            </w:r>
          </w:p>
        </w:tc>
      </w:tr>
      <w:tr w:rsidR="00847E65" w:rsidRPr="0046184C" w14:paraId="465782C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3BF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E71C7F" w14:textId="2466F3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124,6751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3D07D4" w14:textId="1B1F6A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125,7768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24C19" w14:textId="500DEE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127,6182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0E2D21" w14:textId="4BCF81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131,2141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E620DC" w14:textId="7385EC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135,9356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87518A" w14:textId="04CCD4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140,2219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500F1F" w14:textId="227B4A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141,9824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60F8FF" w14:textId="795EB0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142,9874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3D154B" w14:textId="245FB1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144,2645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66C31A" w14:textId="0B95E5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144,9882</w:t>
            </w:r>
          </w:p>
        </w:tc>
      </w:tr>
      <w:tr w:rsidR="00847E65" w:rsidRPr="0046184C" w14:paraId="27722F1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E1D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80E59E" w14:textId="2FC619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125,1184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F5BE4F" w14:textId="63AF87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126,2403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92A35B" w14:textId="0DF3DD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128,1101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91BEE9" w14:textId="29DB6C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131,7434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55DD36" w14:textId="035E8D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136,4953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146876" w14:textId="42E248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140,8125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F85CD8" w14:textId="7FB68D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142,5925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0EAC79" w14:textId="57C04B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FB8E46" w14:textId="2DCF68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144,9115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8DF80E" w14:textId="0E85C5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145,6499</w:t>
            </w:r>
          </w:p>
        </w:tc>
      </w:tr>
      <w:tr w:rsidR="00847E65" w:rsidRPr="0046184C" w14:paraId="007582A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597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22A2E3" w14:textId="76BF50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125,5681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CFBFF2" w14:textId="41051F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126,7108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038CD1" w14:textId="6EBB0E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128,6094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E08F6" w14:textId="28323D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132,2797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EAB9CF" w14:textId="019F97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137,0599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E6F804" w14:textId="6F4BA5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141,4066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C585AE" w14:textId="5F4CA0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143,2059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A60314" w14:textId="1B9AA0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144,2401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D1102C" w14:textId="67C2AD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145,5626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666D21" w14:textId="5A8FEA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146,3161</w:t>
            </w:r>
          </w:p>
        </w:tc>
      </w:tr>
      <w:tr w:rsidR="00847E65" w:rsidRPr="0046184C" w14:paraId="7DDA181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F74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18BBAF" w14:textId="2AF335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126,0239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E4F9CC" w14:textId="0CBD19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127,1877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4FDD0D" w14:textId="7084E6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129,1155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022AC" w14:textId="3173EB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132,8223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9F1082" w14:textId="349B03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137,6287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48ED8C" w14:textId="5BD8AF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142,003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CDCEAD" w14:textId="1F6F26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143,8216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7EB33E" w14:textId="5AC3E0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144,8706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AF16AE" w14:textId="4A2533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146,2165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060427" w14:textId="4CE6E0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146,9857</w:t>
            </w:r>
          </w:p>
        </w:tc>
      </w:tr>
      <w:tr w:rsidR="00847E65" w:rsidRPr="0046184C" w14:paraId="036A091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447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80EEC7" w14:textId="72F358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126,4853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5543ED" w14:textId="199DD1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127,6707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1BA9D9" w14:textId="6DDB20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129,628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4FC000" w14:textId="4644DE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133,3707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85957D" w14:textId="6AE604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138,2009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4E647" w14:textId="0D554D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142,6009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C31405" w14:textId="106098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144,4385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E4090A" w14:textId="7DFF64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145,5024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3B9CFA" w14:textId="6C56C3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146,8722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01DC38" w14:textId="1AD32E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147,6575</w:t>
            </w:r>
          </w:p>
        </w:tc>
      </w:tr>
      <w:tr w:rsidR="00847E65" w:rsidRPr="0046184C" w14:paraId="6A7AD72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97E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D28B1A" w14:textId="6EBE94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126,9517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2F4CE6" w14:textId="4E6E5B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128,1591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A5CEF8" w14:textId="4F0FEA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130,1462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0201DF" w14:textId="180012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133,9241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0E9291" w14:textId="1CDBD1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138,7757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19943F" w14:textId="2EA657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143,1993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593157" w14:textId="4E94B3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145,0557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C6CB7E" w14:textId="753924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146,1347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798865" w14:textId="28B998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147,5289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7292E8" w14:textId="05FA45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148,3307</w:t>
            </w:r>
          </w:p>
        </w:tc>
      </w:tr>
      <w:tr w:rsidR="00847E65" w:rsidRPr="0046184C" w14:paraId="480F41D0" w14:textId="77777777" w:rsidTr="003819AD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ADC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21136D" w14:textId="4F5D73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127,4225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2E56F" w14:textId="100D03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128,6523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58ACF1" w14:textId="70D764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130,6695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EF5651" w14:textId="70E0C2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134,4819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CF472D" w14:textId="4C087A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139,3523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EA7CD1" w14:textId="3365BB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143,7975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C30DF5" w14:textId="383B0F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145,6725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FB340A" w14:textId="0F4F73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146,7667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083AC7" w14:textId="2F35D9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148,1858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C3A14A" w14:textId="352741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149,0045</w:t>
            </w:r>
          </w:p>
        </w:tc>
      </w:tr>
      <w:tr w:rsidR="00847E65" w:rsidRPr="0046184C" w14:paraId="16D6A92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AFA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BE433" w14:textId="5D4A84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127,8969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FE5164" w14:textId="59A861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129,1496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855380" w14:textId="6A9588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131,1973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E13E1A" w14:textId="21E408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135,0435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1834CC" w14:textId="240F9F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AE6FA5" w14:textId="03E951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144,3946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DD866" w14:textId="02F2EA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146,2879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637129" w14:textId="2F450C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147,3974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F8FCE7" w14:textId="199B2B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148,8419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0AD694" w14:textId="0EED3A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149,6781</w:t>
            </w:r>
          </w:p>
        </w:tc>
      </w:tr>
      <w:tr w:rsidR="00847E65" w:rsidRPr="0046184C" w14:paraId="4C5A93F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4E2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78F420" w14:textId="5097E9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128,3743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3A2293" w14:textId="4D1CCE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129,6505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4D4F05" w14:textId="10A4D2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DD690D" w14:textId="098A2A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135,6082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1409B0" w14:textId="55BC69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140,5082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C4896B" w14:textId="057B96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144,9898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D8979A" w14:textId="65A6F9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146,901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CBE98" w14:textId="234097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148,026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68AA48" w14:textId="13DD6D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149,4964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95690" w14:textId="274B9B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150,3506</w:t>
            </w:r>
          </w:p>
        </w:tc>
      </w:tr>
      <w:tr w:rsidR="00847E65" w:rsidRPr="0046184C" w14:paraId="2130F7B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AF9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FE7CF" w14:textId="15A81A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128,8542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CDEDE" w14:textId="7BB2F5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130,1543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0ECF5A" w14:textId="3A1733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132,2638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358E55" w14:textId="6FCB36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136,1754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A2162B" w14:textId="3FCEEE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141,0859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392772" w14:textId="4EF144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145,5821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AB0041" w14:textId="2384DC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147,5111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358E29" w14:textId="60D6B0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148,6516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9B9ED9" w14:textId="21791C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150,1485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9D083" w14:textId="13D5C9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151,0212</w:t>
            </w:r>
          </w:p>
        </w:tc>
      </w:tr>
      <w:tr w:rsidR="00847E65" w:rsidRPr="0046184C" w14:paraId="6F6AB50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4EA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81F2FE" w14:textId="653EC5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129,3358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53FF91" w14:textId="66A4AA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130,6603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806347" w14:textId="5F72A5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132,8013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6D492C" w14:textId="11E1DB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136,7445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9D0788" w14:textId="3A5C2B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141,6625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6D17B" w14:textId="051A22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146,1708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0F5D2A" w14:textId="3F3609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148,1172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75C2EF" w14:textId="6DBE95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149,2734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C45140" w14:textId="3B667B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150,7973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DB2A2" w14:textId="3FB74E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151,689</w:t>
            </w:r>
          </w:p>
        </w:tc>
      </w:tr>
      <w:tr w:rsidR="00847E65" w:rsidRPr="0046184C" w14:paraId="38257A4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FF5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3D485" w14:textId="2AD2BC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129,8185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5CCE68" w14:textId="4B2451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672853" w14:textId="7D08B7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133,3409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82C900" w14:textId="2F2DF0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137,3148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65DE77" w14:textId="0375E2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142,2372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14506D" w14:textId="671155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146,7549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5E2D3B" w14:textId="5D447B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148,7185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F9FCC8" w14:textId="5EB24F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149,8905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638861" w14:textId="0CB58E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151,4419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73D7AB" w14:textId="548B86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152,3532</w:t>
            </w:r>
          </w:p>
        </w:tc>
      </w:tr>
      <w:tr w:rsidR="00847E65" w:rsidRPr="0046184C" w14:paraId="6A8EDDE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211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EEDEF2" w14:textId="153A72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130,3017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EBCC39" w14:textId="56946A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131,6767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06662D" w14:textId="628750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133,8818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8A7A0D" w14:textId="32871C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137,8856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793D48" w14:textId="358B1A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142,8093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30D70A" w14:textId="2D9165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147,3337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B6530E" w14:textId="0E0F60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9D114F" w14:textId="1EE45A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150,502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ADD9A4" w14:textId="386009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152,0815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834F88" w14:textId="5CA744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153,013</w:t>
            </w:r>
          </w:p>
        </w:tc>
      </w:tr>
      <w:tr w:rsidR="00847E65" w:rsidRPr="0046184C" w14:paraId="01119A4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14C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FCF32D" w14:textId="58D6D8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130,7848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09CEA1" w14:textId="165F1F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132,1859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48C2B1" w14:textId="501A83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134,4235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1CFBA" w14:textId="08BDC1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138,4564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6ADAB9" w14:textId="32DA66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143,3781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55E855" w14:textId="607055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147,9063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BF121E" w14:textId="55472F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26F1DF" w14:textId="7D5C29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151,107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19E435" w14:textId="5E21D4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152,7153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54AA2F" w14:textId="3FEDCA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153,6675</w:t>
            </w:r>
          </w:p>
        </w:tc>
      </w:tr>
      <w:tr w:rsidR="00847E65" w:rsidRPr="0046184C" w14:paraId="460DEA5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668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057515" w14:textId="12E11C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131,267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96769" w14:textId="145929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132,6949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0C886" w14:textId="66327D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134,9655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09BDAA" w14:textId="0D9AD2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139,0264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DCE71" w14:textId="4AC4F6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143,9427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A59AEB" w14:textId="7C3474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148,4718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5205B" w14:textId="43C511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150,4845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272DFC" w14:textId="5904A6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151,7046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1BD7BE" w14:textId="5A2610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153,3422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305A88" w14:textId="763EA0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154,3159</w:t>
            </w:r>
          </w:p>
        </w:tc>
      </w:tr>
      <w:tr w:rsidR="00847E65" w:rsidRPr="0046184C" w14:paraId="074680D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409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32349B" w14:textId="423AE3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131,7478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18DDED" w14:textId="70C96E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133,2031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688BE" w14:textId="634F2D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135,507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8AAFB" w14:textId="75FDFB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139,5952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841D61" w14:textId="21D0AB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144,5025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67BC93" w14:textId="658B7D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149,0293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BA1EEF" w14:textId="03BFF7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151,0576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416DE5" w14:textId="589445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152,294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1D770" w14:textId="4F1E8B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153,9616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2B715" w14:textId="5C67D5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154,9573</w:t>
            </w:r>
          </w:p>
        </w:tc>
      </w:tr>
      <w:tr w:rsidR="00847E65" w:rsidRPr="0046184C" w14:paraId="06D9F7B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744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7E75CC" w14:textId="2DB716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132,2266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A012E" w14:textId="2FF718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133,7099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C1507" w14:textId="42A7F3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136,0475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0FAD26" w14:textId="13D1E8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140,162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724B18" w14:textId="2C1AD7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145,0567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B7ABB7" w14:textId="1BBAE5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149,5781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4356B6" w14:textId="695DC2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6245AE" w14:textId="396B68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152,8743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17FB94" w14:textId="066601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154,5725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1B2EAA" w14:textId="1CEA13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155,591</w:t>
            </w:r>
          </w:p>
        </w:tc>
      </w:tr>
      <w:tr w:rsidR="00847E65" w:rsidRPr="0046184C" w14:paraId="0F32BF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032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62F22" w14:textId="1792D0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132,7028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CB1347" w14:textId="6FF602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134,2148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F6229" w14:textId="52C759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136,5865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5590CA" w14:textId="2E87AB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140,7262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A083AE" w14:textId="06D33A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145,6049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E86C12" w14:textId="224434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150,1177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86E1C7" w14:textId="560E0C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152,1758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907738" w14:textId="355F36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153,445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3A76B6" w14:textId="50071E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155,1744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E8F604" w14:textId="03C97D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156,2163</w:t>
            </w:r>
          </w:p>
        </w:tc>
      </w:tr>
      <w:tr w:rsidR="00847E65" w:rsidRPr="0046184C" w14:paraId="6E06237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FAD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7763E4" w14:textId="214C0F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133,1758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40099B" w14:textId="626A2B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134,7171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BD48D1" w14:textId="4F4D56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137,1233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9F34AB" w14:textId="1A7C98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141,2874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B46D8B" w14:textId="31D4C1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146,1465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B5D36" w14:textId="43F86E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150,6476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3DA39" w14:textId="3FE042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27B558" w14:textId="297272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154,0057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64B588" w14:textId="285441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155,7669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94DD99" w14:textId="00A8E2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156,8329</w:t>
            </w:r>
          </w:p>
        </w:tc>
      </w:tr>
      <w:tr w:rsidR="00847E65" w:rsidRPr="0046184C" w14:paraId="0719EEB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F00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283DE5" w14:textId="7A8E8D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133,6451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DB814A" w14:textId="524548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135,2163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FBBA8A" w14:textId="7AE4B1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137,6573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3024FD" w14:textId="589EC3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141,8448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07C41F" w14:textId="6DFA34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146,6811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FB944E" w14:textId="641BF2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151,1675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755347" w14:textId="28844D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153,2536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086ADC" w14:textId="42C596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154,5559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F8703C" w14:textId="2E705E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156,3496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F6975F" w14:textId="20DEA9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157,4404</w:t>
            </w:r>
          </w:p>
        </w:tc>
      </w:tr>
      <w:tr w:rsidR="00847E65" w:rsidRPr="0046184C" w14:paraId="2DCF502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3FE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E8045D" w14:textId="248CFE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134,1101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FC4B42" w14:textId="31F798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135,7118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01D43" w14:textId="0412A1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F5799" w14:textId="2054E0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142,3979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074A1" w14:textId="1D90D4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147,2081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71BA1" w14:textId="77DCD5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9BD2D8" w14:textId="71C2E5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153,7764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F47CC3" w14:textId="3484E0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155,0953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32BF1" w14:textId="31EF7D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156,922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9993FE" w14:textId="3956EA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158,0382</w:t>
            </w:r>
          </w:p>
        </w:tc>
      </w:tr>
      <w:tr w:rsidR="00847E65" w:rsidRPr="0046184C" w14:paraId="6A86B97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38E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8D4510" w14:textId="14B240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134,5704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F6688" w14:textId="773DA9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136,2032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2D4295" w14:textId="61DE51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138,7146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5FF311" w14:textId="2909C0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FCC213" w14:textId="5432C3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147,7272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ADFFC8" w14:textId="6B4415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152,1757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3A944B" w14:textId="6E6E04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154,288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7C5CF" w14:textId="7C672F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155,6235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4C5164" w14:textId="4F9644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157,4836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DB5633" w14:textId="3B03AB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158,6258</w:t>
            </w:r>
          </w:p>
        </w:tc>
      </w:tr>
      <w:tr w:rsidR="00847E65" w:rsidRPr="0046184C" w14:paraId="3AC98B8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18D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17B6F2" w14:textId="4DD309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135,0255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D22187" w14:textId="6076B8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136,6897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5D1A0C" w14:textId="344A74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139,2366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BD2EAD" w14:textId="1FFAC6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143,4885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B48768" w14:textId="59A379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148,2379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BB4B1D" w14:textId="0A49B6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152,6634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3D896D" w14:textId="21ED6B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154,788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CDF809" w14:textId="4C21BE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156,1401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B13828" w14:textId="497035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C40390" w14:textId="429992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159,2027</w:t>
            </w:r>
          </w:p>
        </w:tc>
      </w:tr>
      <w:tr w:rsidR="00847E65" w:rsidRPr="0046184C" w14:paraId="0912329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4FD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60C33" w14:textId="0896A8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9EEE9A" w14:textId="08C662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3436FA" w14:textId="4672A3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139,7533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DF507" w14:textId="294E54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144,0246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DF013" w14:textId="2B64A7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148,7396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8FDD46" w14:textId="39CC02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153,1396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288E24" w14:textId="1736E7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155,2761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E1A808" w14:textId="005999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156,6446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F83A83" w14:textId="3174F8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158,5727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E973F5" w14:textId="56FD2F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159,7685</w:t>
            </w:r>
          </w:p>
        </w:tc>
      </w:tr>
      <w:tr w:rsidR="00847E65" w:rsidRPr="0046184C" w14:paraId="0CC5B16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2B6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A69CF" w14:textId="0041E0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135,9185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09FE0A" w14:textId="3D7F5E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137,6465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63CFA7" w14:textId="0F1404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140,2639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22039F" w14:textId="5F0605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144,5536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F1CF51" w14:textId="09AD76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149,2319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AB271F" w14:textId="308734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153,6043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08C228" w14:textId="403FED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0D2F9B" w14:textId="7706C7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157,1369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E81432" w14:textId="47BA7D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159,0993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5B6F32" w14:textId="41BD10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160,3225</w:t>
            </w:r>
          </w:p>
        </w:tc>
      </w:tr>
      <w:tr w:rsidR="00847E65" w:rsidRPr="0046184C" w14:paraId="75E72D2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6C0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67B65F" w14:textId="34471A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136,3556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CBFBDC" w14:textId="1A4A2A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138,1155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89D3E1" w14:textId="0B8A7D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140,7678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237FA" w14:textId="49D1F2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145,0747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7A587A" w14:textId="4329BC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149,7143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A0EDF3" w14:textId="14116B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154,0571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D574DE" w14:textId="186E20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156,2155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F15094" w14:textId="3A8C97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157,6165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CEEC4" w14:textId="2EC456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159,6133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0CD77" w14:textId="50C583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160,8641</w:t>
            </w:r>
          </w:p>
        </w:tc>
      </w:tr>
      <w:tr w:rsidR="00847E65" w:rsidRPr="0046184C" w14:paraId="0E7F046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836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0A6DB9" w14:textId="34887D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136,7859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20217A" w14:textId="314CCF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138,5777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B14C44" w14:textId="36815B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141,2642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C7ABC9" w14:textId="01B413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145,587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162B1D" w14:textId="2D8760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0E35C" w14:textId="70BD6D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9F0283" w14:textId="0D739F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156,6664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301701" w14:textId="4BB82B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158,0833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F8324" w14:textId="051768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160,1143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6C6A2" w14:textId="0F7D3E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161,3928</w:t>
            </w:r>
          </w:p>
        </w:tc>
      </w:tr>
      <w:tr w:rsidR="00847E65" w:rsidRPr="0046184C" w14:paraId="21D0467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9FB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D017D3" w14:textId="435017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137,2092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2EE148" w14:textId="767F4A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139,0323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542B9" w14:textId="2414D6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141,7523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5D9C8E" w14:textId="596C6F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146,0897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BDC44" w14:textId="543CAD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150,6477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4DC6AA" w14:textId="6D6419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154,9267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CB36CF" w14:textId="06068D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157,1045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026EE0" w14:textId="3C5329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158,5369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6472C0" w14:textId="48F882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160,6017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92EE63" w14:textId="1287F8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161,908</w:t>
            </w:r>
          </w:p>
        </w:tc>
      </w:tr>
      <w:tr w:rsidR="00847E65" w:rsidRPr="0046184C" w14:paraId="59B5943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691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9A9F3" w14:textId="630F3E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137,6252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898109" w14:textId="4CD66D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139,479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7DAC3" w14:textId="1E9C44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142,2314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002FEC" w14:textId="4AA01D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3B5CB6" w14:textId="2EF978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151,0977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605BC8" w14:textId="17DAF3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155,3434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ADBAD5" w14:textId="44C0ED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157,5299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E5708B" w14:textId="7AB64D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158,9772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1B654E" w14:textId="5B5714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161,0753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0A2EE4" w14:textId="5411F5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162,4091</w:t>
            </w:r>
          </w:p>
        </w:tc>
      </w:tr>
      <w:tr w:rsidR="00847E65" w:rsidRPr="0046184C" w14:paraId="219D584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662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CF2A3A" w14:textId="72270D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138,0341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93C0EC" w14:textId="49080C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139,9178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5CED02" w14:textId="4605DF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142,7014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FD4650" w14:textId="07D8CD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147,0636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7F23B6" w14:textId="177A38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151,5367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89BCE2" w14:textId="07E79F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1FF3AE" w14:textId="39397C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157,9427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D4424A" w14:textId="45DCBF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159,4045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FFCFE6" w14:textId="54FDAF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161,5352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D77B2D" w14:textId="150669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162,8962</w:t>
            </w:r>
          </w:p>
        </w:tc>
      </w:tr>
      <w:tr w:rsidR="00847E65" w:rsidRPr="0046184C" w14:paraId="72DE7DE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30B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691081" w14:textId="0D2E81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138,436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AAF7A9" w14:textId="3CA6F1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140,3487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EBDD38" w14:textId="0A03D5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143,1622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928A7C" w14:textId="7B91EC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147,5348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D7620E" w14:textId="622463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151,9647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996F7" w14:textId="774309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156,1414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816070" w14:textId="1EA304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158,3433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5D994F" w14:textId="037BC9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159,8191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CF1F67" w14:textId="6CD3F0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161,9816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F472A2" w14:textId="52FF7D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163,3693</w:t>
            </w:r>
          </w:p>
        </w:tc>
      </w:tr>
      <w:tr w:rsidR="00847E65" w:rsidRPr="0046184C" w14:paraId="698FEA3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F01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FA639F" w14:textId="7EC8EE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138,831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CC8641" w14:textId="037396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140,7719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74DFF" w14:textId="53FE7F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143,6139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87F611" w14:textId="2F9165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147,9953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F7E07D" w14:textId="19F3A7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152,3819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6BEE0E" w14:textId="3EBFAB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156,5235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987656" w14:textId="17AA7C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158,7321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0A6A0" w14:textId="2E2453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160,2211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4F263" w14:textId="0DE3C6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162,4147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D38486" w14:textId="27B2E8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163,8287</w:t>
            </w:r>
          </w:p>
        </w:tc>
      </w:tr>
      <w:tr w:rsidR="00847E65" w:rsidRPr="0046184C" w14:paraId="6EF05F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ECA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993309" w14:textId="08D5F5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139,2195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47D516" w14:textId="1D3DB8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141,1873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C66749" w14:textId="1739A7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144,0565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54180" w14:textId="6CA689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148,4454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5E8725" w14:textId="7E6214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152,7885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736066" w14:textId="4A2BED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156,8948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45E73E" w14:textId="559507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159,1093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C52C95" w14:textId="1B5BB5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160,6111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4C4206" w14:textId="6D2A7E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162,8347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8D9740" w14:textId="59209D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164,2746</w:t>
            </w:r>
          </w:p>
        </w:tc>
      </w:tr>
      <w:tr w:rsidR="00847E65" w:rsidRPr="0046184C" w14:paraId="2D8CE1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5E8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1367B1" w14:textId="45C570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139,6014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7DB46F" w14:textId="29F85E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141,5952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7FFCF0" w14:textId="0A91DC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144,4901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174B44" w14:textId="359E55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148,8849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AF65DE" w14:textId="75A8CE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153,1848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E3BA49" w14:textId="48F95F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157,2555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6E44AE" w14:textId="45C28B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159,4752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4DAFF7" w14:textId="1E00D5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160,9892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6447A8" w14:textId="4390DD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1DE954" w14:textId="6E42A2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164,707</w:t>
            </w:r>
          </w:p>
        </w:tc>
      </w:tr>
      <w:tr w:rsidR="00847E65" w:rsidRPr="0046184C" w14:paraId="1DAF717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6FB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D3B36D" w14:textId="343B78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139,9768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97298C" w14:textId="236155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141,9954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1CE9B" w14:textId="2CDA39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144,9146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FFD59E" w14:textId="54C3D4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149,314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B2E8EA" w14:textId="54952E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153,5707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9E1CAC" w14:textId="625532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157,6059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BEA6C8" w14:textId="1104FA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159,8302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113E9D" w14:textId="752C80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161,3558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9C05E5" w14:textId="7A3117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163,6367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9AFB81" w14:textId="4D2526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165,1263</w:t>
            </w:r>
          </w:p>
        </w:tc>
      </w:tr>
      <w:tr w:rsidR="00847E65" w:rsidRPr="0046184C" w14:paraId="5BDAB17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71E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9C3656" w14:textId="13424A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140,346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D65B8" w14:textId="684030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142,3882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9433F0" w14:textId="2EC429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145,3301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994DD7" w14:textId="227221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149,7327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4BE7CE" w14:textId="754B57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153,9467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8943E" w14:textId="376E61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157,9465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2BD029" w14:textId="373BF4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160,1747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DD933B" w14:textId="3A4115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161,7111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660C37" w14:textId="3A96BB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164,0191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EF3BED" w14:textId="0AA904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165,5326</w:t>
            </w:r>
          </w:p>
        </w:tc>
      </w:tr>
      <w:tr w:rsidR="00847E65" w:rsidRPr="0046184C" w14:paraId="27F2B18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F45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AD76F" w14:textId="692838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140,7089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F7C207" w14:textId="31BA6B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142,7734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DB2E08" w14:textId="2AD2DC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145,7365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1B82E" w14:textId="1933D4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83A8C2" w14:textId="5FB73F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154,3128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DF178" w14:textId="1ECD23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158,2774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555E03" w14:textId="66D72F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160,5088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0475A1" w14:textId="7A43F2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162,0555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21617A" w14:textId="47367C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164,3896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A563CF" w14:textId="56AD14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165,9261</w:t>
            </w:r>
          </w:p>
        </w:tc>
      </w:tr>
      <w:tr w:rsidR="00847E65" w:rsidRPr="0046184C" w14:paraId="41A8AE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2E4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068BFA" w14:textId="1381A7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141,0656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34A70C" w14:textId="0B88B1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143,1512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95E2A" w14:textId="164219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146,1339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9E2CD3" w14:textId="4569A2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150,5391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2A8400" w14:textId="7A1716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154,6692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16DCD3" w14:textId="662D30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158,5989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268EA" w14:textId="6D857B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160,833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1F9FD0" w14:textId="0F5EF0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162,3893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42E15A" w14:textId="3CDC9E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164,7483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CC1E06" w14:textId="7377C0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166,3072</w:t>
            </w:r>
          </w:p>
        </w:tc>
      </w:tr>
      <w:tr w:rsidR="00847E65" w:rsidRPr="0046184C" w14:paraId="3900179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D10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59EB8E" w14:textId="64FA5A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141,4161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AE787B" w14:textId="776AB1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143,5216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0F4FB" w14:textId="482E43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146,5224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D3030C" w14:textId="0CDC85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150,927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8B03D" w14:textId="4E4055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155,016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FDD592" w14:textId="79C0BC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158,9113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731D5" w14:textId="0AC365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161,1474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3F9284" w14:textId="129F2C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162,7128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E4BF7F" w14:textId="04E89A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165,0955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935A68" w14:textId="3CB624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166,676</w:t>
            </w:r>
          </w:p>
        </w:tc>
      </w:tr>
      <w:tr w:rsidR="00847E65" w:rsidRPr="0046184C" w14:paraId="09DB2FBD" w14:textId="77777777" w:rsidTr="003819AD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73C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86E85E" w14:textId="1098B5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141,7605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8D2088" w14:textId="47360A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143,8845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5FF10" w14:textId="296A83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146,902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B6D3D2" w14:textId="32DE05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151,3048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E8CBF3" w14:textId="6A0617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155,3536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E4E6A4" w14:textId="7BDF8A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159,2149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7118B8" w14:textId="1BBD0E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161,4525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CDF720" w14:textId="47D112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163,0262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8E6DE0" w14:textId="193E01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165,4316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A0FC1" w14:textId="1ECC23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167,0329</w:t>
            </w:r>
          </w:p>
        </w:tc>
      </w:tr>
      <w:tr w:rsidR="00847E65" w:rsidRPr="0046184C" w14:paraId="1EAA0A7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2A3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3787E7" w14:textId="36CF0C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142,0988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656F6E" w14:textId="13F97A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707F84" w14:textId="33B43C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147,2727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D8B967" w14:textId="16D16B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D8514" w14:textId="34348D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155,6819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F70FE1" w14:textId="46C00F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159,5098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290CBF" w14:textId="054537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161,7484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DAC557" w14:textId="4A21B6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163,3299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D17F28" w14:textId="5FE83E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165,7568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818BE" w14:textId="5BD17A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167,378</w:t>
            </w:r>
          </w:p>
        </w:tc>
      </w:tr>
      <w:tr w:rsidR="00847E65" w:rsidRPr="0046184C" w14:paraId="05191E1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329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DF2BF1" w14:textId="3DECD6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142,4309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A588E8" w14:textId="7FE511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144,5881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81E347" w14:textId="6E2B69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147,6344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0112" w14:textId="7AF140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152,0305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AE722" w14:textId="7FB59F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156,0012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1C3CA" w14:textId="34F425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159,7965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70FE51" w14:textId="104480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162,0355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D92C69" w14:textId="5B6795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163,6242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89A0D3" w14:textId="1C58DD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166,0714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EB689C" w14:textId="27AF9C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167,7116</w:t>
            </w:r>
          </w:p>
        </w:tc>
      </w:tr>
      <w:tr w:rsidR="00847E65" w:rsidRPr="0046184C" w14:paraId="33B750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FDB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4A545D" w14:textId="4D3E05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142,7569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9354AB" w14:textId="27ADC1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144,9286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3F8A4" w14:textId="723597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147,987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6813A" w14:textId="750C8D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152,3782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9832C9" w14:textId="05EACB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156,3116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E12303" w14:textId="5343C5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160,0751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8E356" w14:textId="1E3382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162,3141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062B64" w14:textId="194122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163,9093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BB6A4D" w14:textId="713AD1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166,3756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E9F70C" w14:textId="274B12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168,0338</w:t>
            </w:r>
          </w:p>
        </w:tc>
      </w:tr>
      <w:tr w:rsidR="00847E65" w:rsidRPr="0046184C" w14:paraId="2FBDB42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B00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49474C" w14:textId="11116E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143,0768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411C61" w14:textId="3D4343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145,2614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A930C" w14:textId="3FA015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148,3302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81D15" w14:textId="50CEEF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2093C9" w14:textId="341581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156,613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D241BE" w14:textId="13D586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160,3459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30C095" w14:textId="1A3B27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162,5844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58F491" w14:textId="59C7C0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164,1856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AB0976" w14:textId="3F78B1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166,6695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6C2D9" w14:textId="69805C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168,3448</w:t>
            </w:r>
          </w:p>
        </w:tc>
      </w:tr>
      <w:tr w:rsidR="00847E65" w:rsidRPr="0046184C" w14:paraId="4707E6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2F2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3B372B" w14:textId="58405D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143,3905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C04436" w14:textId="034226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145,5865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5B26B" w14:textId="16ED9D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148,6641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9A94CE" w14:textId="422CEF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153,0429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4B65E6" w14:textId="7B87D6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156,9058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90F1D5" w14:textId="7DF5C1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160,6093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9A6AF1" w14:textId="71F34A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162,8469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05956A" w14:textId="77A5BD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164,4534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41D2A2" w14:textId="77983E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166,9536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3A637F" w14:textId="347694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168,6447</w:t>
            </w:r>
          </w:p>
        </w:tc>
      </w:tr>
      <w:tr w:rsidR="00847E65" w:rsidRPr="0046184C" w14:paraId="1C34716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495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F08597" w14:textId="3E6C88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41DCC7" w14:textId="1F8DAD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145,9037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BF9FD9" w14:textId="6B643A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148,9883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6434B3" w14:textId="09EF3B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153,3596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46B461" w14:textId="6AAC55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157,1898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82E919" w14:textId="46AFB2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160,8654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35214C" w14:textId="00D82A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163,1018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4B49CF" w14:textId="361F41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164,7129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5B64F0" w14:textId="1359AF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167,2281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3C23C1" w14:textId="227ABC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168,9337</w:t>
            </w:r>
          </w:p>
        </w:tc>
      </w:tr>
      <w:tr w:rsidR="00847E65" w:rsidRPr="0046184C" w14:paraId="5B2AEAF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C23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FB194A" w14:textId="57575F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143,9991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060D24" w14:textId="587EEC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146,2129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32EF13" w14:textId="2851FE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149,3028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0A934D" w14:textId="19258D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153,6659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C1E449" w14:textId="28AC79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157,4653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5FB343" w14:textId="13CC24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161,1146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6CFD03" w14:textId="0E9968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163,3495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33369A" w14:textId="336FA4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164,9646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C29BF8" w14:textId="3E8562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167,4931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E653D4" w14:textId="59B8B0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169,2121</w:t>
            </w:r>
          </w:p>
        </w:tc>
      </w:tr>
      <w:tr w:rsidR="00847E65" w:rsidRPr="0046184C" w14:paraId="6D9665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145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0E1472" w14:textId="7270C9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144,294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31908" w14:textId="428B80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146,514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54038C" w14:textId="2C0B8A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149,6075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9022D" w14:textId="7A5A85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153,9617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755CE7" w14:textId="5B6EBF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157,7322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79DA9E" w14:textId="1467A8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161,3571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4AAED" w14:textId="4B1880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163,5902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DE2389" w14:textId="3969B2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165,2086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0605A6" w14:textId="570B1A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167,749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13AB10" w14:textId="200979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169,48</w:t>
            </w:r>
          </w:p>
        </w:tc>
      </w:tr>
      <w:tr w:rsidR="00847E65" w:rsidRPr="0046184C" w14:paraId="01D1475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333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06BB97" w14:textId="2F3A43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144,5824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577E4C" w14:textId="713C27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146,807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951FC6" w14:textId="198033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149,9022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F0B390" w14:textId="7AD0A6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154,2469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583D7" w14:textId="44DF88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157,9908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3F917F" w14:textId="05E56E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161,5932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BD6612" w14:textId="5E79AF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163,8242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01651B" w14:textId="19CF03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165,4454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9088DC" w14:textId="5495D6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167,996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DF47C6" w14:textId="664C28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169,7376</w:t>
            </w:r>
          </w:p>
        </w:tc>
      </w:tr>
      <w:tr w:rsidR="00847E65" w:rsidRPr="0046184C" w14:paraId="30C6252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378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214A55" w14:textId="47632E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144,8644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2D54E8" w14:textId="799D6F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147,0916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1EFA56" w14:textId="2DB380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76759B" w14:textId="6C97A7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154,5214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8A9646" w14:textId="2F3714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158,2412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B3C28A" w14:textId="2DDF8E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161,8231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3AEA11" w14:textId="655443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164,0518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328862" w14:textId="63238E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165,6751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A6FB55" w14:textId="5F00A3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168,2344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04BCA6" w14:textId="76D85B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169,9851</w:t>
            </w:r>
          </w:p>
        </w:tc>
      </w:tr>
      <w:tr w:rsidR="00847E65" w:rsidRPr="0046184C" w14:paraId="5F9BA25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959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52EFA8" w14:textId="0446FF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145,1399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C0F645" w14:textId="7ECDF5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147,3678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B480D2" w14:textId="1F5179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150,4612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BEC445" w14:textId="16628C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154,7854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7C4595" w14:textId="0C293D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158,4833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866002" w14:textId="79EAE2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162,0469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1E28BC" w14:textId="0E118D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164,2733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0D7F60" w14:textId="5FF10C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165,8982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DC5FDD" w14:textId="018803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168,4645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680E5" w14:textId="41C6CB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170,2228</w:t>
            </w:r>
          </w:p>
        </w:tc>
      </w:tr>
      <w:tr w:rsidR="00847E65" w:rsidRPr="0046184C" w14:paraId="11CE032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B29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62C2D7" w14:textId="693991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145,4087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D97B50" w14:textId="210620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147,6355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5C714B" w14:textId="784CDA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150,7254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734428" w14:textId="75E087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155,0386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0A7A62" w14:textId="2B2DD0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158,7173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06093A" w14:textId="347501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9CA0DC" w14:textId="4A102B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164,4889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D3C088" w14:textId="1282F7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166,1147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8E0C7C" w14:textId="28209C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168,6864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819F6E" w14:textId="73EB0B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170,4508</w:t>
            </w:r>
          </w:p>
        </w:tc>
      </w:tr>
      <w:tr w:rsidR="00847E65" w:rsidRPr="0046184C" w14:paraId="4FFB67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878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6AD46D" w14:textId="5BB080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145,6709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645502" w14:textId="54BDF3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147,8947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1DE77F" w14:textId="5BCED8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150,9793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6CEB3" w14:textId="3BFDE2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155,2812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748185" w14:textId="7B6684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158,9434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9992A5" w14:textId="7D2C13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162,4775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BC125" w14:textId="32CE6E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164,6989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D965C" w14:textId="592AF2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166,3251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8E333E" w14:textId="6D6713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168,9005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50B9F9" w14:textId="348CAA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170,6695</w:t>
            </w:r>
          </w:p>
        </w:tc>
      </w:tr>
      <w:tr w:rsidR="00847E65" w:rsidRPr="0046184C" w14:paraId="689D6BC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6A9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6953F4" w14:textId="1EBBC9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145,9266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C6ADA7" w14:textId="67C9BD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148,1455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0BCCD" w14:textId="35ED5A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151,2231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57FC34" w14:textId="54523D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155,5134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36149" w14:textId="7C65FD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159,1617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67F3E0" w14:textId="6E2612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162,6846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03C7B7" w14:textId="51C8B2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164,9035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11B4B0" w14:textId="0D922A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166,5294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4D8B7F" w14:textId="1984D1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169,107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ED4C85" w14:textId="77015C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170,8789</w:t>
            </w:r>
          </w:p>
        </w:tc>
      </w:tr>
      <w:tr w:rsidR="00847E65" w:rsidRPr="0046184C" w14:paraId="62FA526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570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FE921" w14:textId="29D1DA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146,1758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DF6524" w14:textId="1B2F8E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148,3881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37DADC" w14:textId="0D2ABD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D42062" w14:textId="6A9FFC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155,7354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EB301C" w14:textId="3934FB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159,3723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A17A36" w14:textId="3E6F37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162,8866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DA53DE" w14:textId="40B09B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165,1028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D03501" w14:textId="7CE77D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166,728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8E3A89" w14:textId="69469C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169,3061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686512" w14:textId="2AF7B6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171,0795</w:t>
            </w:r>
          </w:p>
        </w:tc>
      </w:tr>
      <w:tr w:rsidR="00847E65" w:rsidRPr="0046184C" w14:paraId="6B3F58D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3F9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489650" w14:textId="261579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146,4186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BB3F7A" w14:textId="7CE7B8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148,6225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7ED893" w14:textId="5207F1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151,6811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477485" w14:textId="516D9E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155,9474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4DC21E" w14:textId="18DD1B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159,5756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CF4C1" w14:textId="173C07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163,0834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E673B2" w14:textId="0CC5ED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165,2971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F13680" w14:textId="4BFEB2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C4A73D" w14:textId="7B7C4F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169,4981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50A7BB" w14:textId="4EEB2B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171,2715</w:t>
            </w:r>
          </w:p>
        </w:tc>
      </w:tr>
      <w:tr w:rsidR="00847E65" w:rsidRPr="0046184C" w14:paraId="7E89CB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35B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B74C3A" w14:textId="55CFCD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146,6551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F452AB" w14:textId="34BD21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143EDD" w14:textId="3E4DB6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151,8957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BC8ED5" w14:textId="411193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156,1496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C0669B" w14:textId="4ADD3F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159,7716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D316F" w14:textId="3DC29A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163,2754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CE4319" w14:textId="735A30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165,4865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F0CC68" w14:textId="6C2A24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167,1086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DE7FB5" w14:textId="166665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169,6831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D61900" w14:textId="50EB73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171,455</w:t>
            </w:r>
          </w:p>
        </w:tc>
      </w:tr>
      <w:tr w:rsidR="00847E65" w:rsidRPr="0046184C" w14:paraId="6F75274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5D7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AB80E9" w14:textId="134ED2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146,8856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7D4CF3" w14:textId="464F8D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149,0678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FDEC1A" w14:textId="7E215D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152,1011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579BE1" w14:textId="1CA90A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156,3424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03D916" w14:textId="696131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159,9606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ABEC60" w14:textId="3701EF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163,4626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97C802" w14:textId="50D692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165,6711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E0EA37" w14:textId="21B351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167,291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8612A0" w14:textId="3514C5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169,8615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856B60" w14:textId="18CF2E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171,6305</w:t>
            </w:r>
          </w:p>
        </w:tc>
      </w:tr>
      <w:tr w:rsidR="00847E65" w:rsidRPr="0046184C" w14:paraId="46E56C2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B93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221DB8" w14:textId="0DB022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DAFD79" w14:textId="44BB8E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149,279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3AFECC" w14:textId="49FD8A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152,2975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DAAE7" w14:textId="0D1BF3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156,526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A2551A" w14:textId="0D0C45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160,1428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7C9F1" w14:textId="7CD153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163,6451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FB1A5D" w14:textId="413413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165,8511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2F2658" w14:textId="6515A9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167,4682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EDF86" w14:textId="368837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170,0333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32048E" w14:textId="6223EB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171,798</w:t>
            </w:r>
          </w:p>
        </w:tc>
      </w:tr>
      <w:tr w:rsidR="00847E65" w:rsidRPr="0046184C" w14:paraId="7EBE2A2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6F8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D6EB3" w14:textId="5EC8FC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147,3286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CAF01" w14:textId="7FEAA5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29B5F" w14:textId="6D4CE9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152,4853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9F5578" w14:textId="1979F8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156,7007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9E9AC9" w14:textId="62E710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160,3183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A4E1B9" w14:textId="3E2DC6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163,8231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4325F" w14:textId="02773A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166,0265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BD613F" w14:textId="371880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167,6405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875BE" w14:textId="251223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170,1989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D9DB47" w14:textId="32B5CD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171,958</w:t>
            </w:r>
          </w:p>
        </w:tc>
      </w:tr>
      <w:tr w:rsidR="00847E65" w:rsidRPr="0046184C" w14:paraId="688EA7A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019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9D0AFD" w14:textId="73EFA8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147,5414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BB7AA7" w14:textId="3AE3ED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149,6798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5D447D" w14:textId="4B0F27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152,6647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1957DC" w14:textId="59483C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156,8669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4C74B3" w14:textId="645834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160,4874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5F8CE" w14:textId="073736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163,9967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C6C165" w14:textId="2BB288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166,1975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F5E8E7" w14:textId="19A90B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167,8079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F4BC02" w14:textId="766A4C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170,3582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DD8D9D" w14:textId="42F6A1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172,1105</w:t>
            </w:r>
          </w:p>
        </w:tc>
      </w:tr>
      <w:tr w:rsidR="00847E65" w:rsidRPr="0046184C" w14:paraId="709031E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E04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1D9A2" w14:textId="71C1A7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147,7486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A6E248" w14:textId="5FE39B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149,8697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43DA78" w14:textId="4F39DD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152,8361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21003D" w14:textId="11A473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157,0247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130B6A" w14:textId="61931D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160,6503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A9A086" w14:textId="7A5699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164,1659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80054E" w14:textId="280DED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166,3642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5845E6" w14:textId="4F5CBA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167,9706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7E43C0" w14:textId="14B877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170,5117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F9E342" w14:textId="2F2374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172,2559</w:t>
            </w:r>
          </w:p>
        </w:tc>
      </w:tr>
      <w:tr w:rsidR="00847E65" w:rsidRPr="0046184C" w14:paraId="5310183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ECA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41304F" w14:textId="46D6A6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147,9503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E733A6" w14:textId="32B5A4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150,0531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B51ED4" w14:textId="79762E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152,9997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6C7558" w14:textId="01BC93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157,1746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DE9201" w14:textId="66D61C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160,8071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93EC88" w14:textId="0B8A55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164,3308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E5F1C6" w14:textId="3ED8A9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166,5266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926FF" w14:textId="4924A5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168,1286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D9FE52" w14:textId="067A04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170,6593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FE6907" w14:textId="0F3AA8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172,3944</w:t>
            </w:r>
          </w:p>
        </w:tc>
      </w:tr>
      <w:tr w:rsidR="00847E65" w:rsidRPr="0046184C" w14:paraId="4D05E8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0A4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0151DC" w14:textId="4D1CEE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148,1467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AE6AF9" w14:textId="717FE7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4A8449" w14:textId="410169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153,1558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C1B658" w14:textId="5DBC35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157,3169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7D0EEF" w14:textId="32AD4D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160,958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2ACCF" w14:textId="623C1D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164,4916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9C4DB3" w14:textId="282768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166,6849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5DB754" w14:textId="07C8C9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168,282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4EC92F" w14:textId="27FA98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170,8013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890EB4" w14:textId="7C3A8A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172,5263</w:t>
            </w:r>
          </w:p>
        </w:tc>
      </w:tr>
      <w:tr w:rsidR="00847E65" w:rsidRPr="0046184C" w14:paraId="1FD2B70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CFA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614483" w14:textId="0B9993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148,3378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8E1F65" w14:textId="36D152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150,4007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573C4F" w14:textId="6805ED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153,3049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B17BA4" w14:textId="3691A9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157,4519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E10D5B" w14:textId="2711D5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161,1033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CA408A" w14:textId="65D7AA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164,6482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1AB7F0" w14:textId="09F17F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166,839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0F48CE" w14:textId="1F7954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68DFC7" w14:textId="20CEF3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170,9379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5DA013" w14:textId="5EFC39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172,6518</w:t>
            </w:r>
          </w:p>
        </w:tc>
      </w:tr>
      <w:tr w:rsidR="00847E65" w:rsidRPr="0046184C" w14:paraId="7F36A68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048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EF3E83" w14:textId="54FF84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148,5239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3DDE5E" w14:textId="3EC0B1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150,5657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86728" w14:textId="0C9BA3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153,4472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EA4D69" w14:textId="461DEC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157,5799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8A23E" w14:textId="5B2B96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161,2432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64E9FB" w14:textId="5A0756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164,8009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712AA2" w14:textId="799580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166,9891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D6AA1" w14:textId="7DEE57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168,5757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70A444" w14:textId="3CE622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171,0692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5A8F41" w14:textId="3BA850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172,7711</w:t>
            </w:r>
          </w:p>
        </w:tc>
      </w:tr>
      <w:tr w:rsidR="00847E65" w:rsidRPr="0046184C" w14:paraId="3142759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457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95C2C5" w14:textId="487BB9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148,7053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5DBFA2" w14:textId="5A1914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150,725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8D68F2" w14:textId="2C1E9D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153,5832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FFBD24" w14:textId="4D1950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157,7013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7F4E2" w14:textId="331C4E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161,3779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4A4923" w14:textId="257FEF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164,9498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E47EAF" w14:textId="7C7E5C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167,1354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DCD78B" w14:textId="331891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168,7163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45AC6B" w14:textId="5E1190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171,1954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42BD6" w14:textId="2267E6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172,8846</w:t>
            </w:r>
          </w:p>
        </w:tc>
      </w:tr>
      <w:tr w:rsidR="00847E65" w:rsidRPr="0046184C" w14:paraId="185F8EE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7A6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B216AC" w14:textId="4FE8C7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148,8822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1C9975" w14:textId="382FDD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150,8792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37D03B" w14:textId="225703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153,7132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3C4026" w14:textId="5E1C11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157,8165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75CE0A" w14:textId="046AFD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161,5077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6E467A" w14:textId="3B2FBE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927F14" w14:textId="46D578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167,278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21E40D" w14:textId="72EA54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168,8528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36B2FF" w14:textId="315CC0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171,3169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7DA63F" w14:textId="22FA91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172,9925</w:t>
            </w:r>
          </w:p>
        </w:tc>
      </w:tr>
      <w:tr w:rsidR="00847E65" w:rsidRPr="0046184C" w14:paraId="2249124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5A3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62993D" w14:textId="6160E3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149,0548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9D7CAB" w14:textId="2387CF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151,0285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49F35" w14:textId="7ED338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153,8377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1CB475" w14:textId="194587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157,926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43BE40" w14:textId="69AEEA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161,6329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E67D9C" w14:textId="053A2C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165,2367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6D93C8" w14:textId="0491E4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167,4169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CB056D" w14:textId="7128CE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168,9854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9BC8B1" w14:textId="7EC63F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171,4337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F0615" w14:textId="5552DE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173,0951</w:t>
            </w:r>
          </w:p>
        </w:tc>
      </w:tr>
      <w:tr w:rsidR="00847E65" w:rsidRPr="0046184C" w14:paraId="52956A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B53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AB1C9" w14:textId="371EB5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149,2233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D32558" w14:textId="240300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151,1732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4C52B8" w14:textId="37D685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153,9569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0E4E10" w14:textId="37EFA8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158,0299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D580E6" w14:textId="3CDCCD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161,7537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BEBD2A" w14:textId="6CD0D4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165,375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6BC449" w14:textId="7D5448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167,5524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55D7B2" w14:textId="579E2C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169,1143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40A3D4" w14:textId="3CB8C8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171,5461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9BF88" w14:textId="0EAF98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173,1927</w:t>
            </w:r>
          </w:p>
        </w:tc>
      </w:tr>
      <w:tr w:rsidR="00847E65" w:rsidRPr="0046184C" w14:paraId="2A428DA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E16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2D2475" w14:textId="2EFCFB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DC4F87" w14:textId="064DEB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151,3135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E3E2A2" w14:textId="242514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154,0714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7A3AFD" w14:textId="15F703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158,1288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35E974" w14:textId="25E2EE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161,8703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49F68F" w14:textId="3CC434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84A9AF" w14:textId="403FCB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167,6846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6E8154" w14:textId="7B4F52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169,2397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645CCA" w14:textId="59654C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171,6543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489329" w14:textId="35037E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173,2855</w:t>
            </w:r>
          </w:p>
        </w:tc>
      </w:tr>
      <w:tr w:rsidR="00847E65" w:rsidRPr="0046184C" w14:paraId="69B7285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CA0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F0B135" w14:textId="34D199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149,5491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CB145A" w14:textId="72E08B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151,4499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D868DB" w14:textId="2D07C9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154,1813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3B812F" w14:textId="4E6B78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158,223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D7C9EF" w14:textId="486DF4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161,983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6A91D8" w14:textId="0EC04F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165,642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69D1E6" w14:textId="6AB192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167,8136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A65ADD" w14:textId="4261BA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169,3616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8C939" w14:textId="6813CF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171,7585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C49C6" w14:textId="69C67D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173,3739</w:t>
            </w:r>
          </w:p>
        </w:tc>
      </w:tr>
      <w:tr w:rsidR="00847E65" w:rsidRPr="0046184C" w14:paraId="77D9901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662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FD55E" w14:textId="2F6186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149,7067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9198B" w14:textId="34E81C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151,5826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5AB4A" w14:textId="7E00E9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154,2872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8EC6F" w14:textId="63299B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158,3128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431ACB" w14:textId="4F2CC2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162,0921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7B322" w14:textId="3BF9A0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165,771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4FBED3" w14:textId="7AD5C3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167,9396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586338" w14:textId="675C51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169,4802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33406" w14:textId="7228BD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4F78CA" w14:textId="5C39CE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173,4581</w:t>
            </w:r>
          </w:p>
        </w:tc>
      </w:tr>
      <w:tr w:rsidR="00847E65" w:rsidRPr="0046184C" w14:paraId="268E4C9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71E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6FAF10" w14:textId="7C8C3B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149,8612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9BC90F" w14:textId="77103E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151,7119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7D32E5" w14:textId="1D7526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154,3893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164B24" w14:textId="5024F8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158,3987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4D76A5" w14:textId="3729B2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162,1978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CD9E97" w14:textId="4DD001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165,8972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49CA11" w14:textId="255E22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168,0627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9C564" w14:textId="03DC71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169,5958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7677A7" w14:textId="4CB060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171,9559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D911D7" w14:textId="3023AF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173,5384</w:t>
            </w:r>
          </w:p>
        </w:tc>
      </w:tr>
      <w:tr w:rsidR="00847E65" w:rsidRPr="0046184C" w14:paraId="3B4C026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C40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99EAFC" w14:textId="147FF2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150,0127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D88B3B" w14:textId="459D7B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22D6E" w14:textId="1FACFB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154,488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758404" w14:textId="7EE437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158,4809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669FE" w14:textId="371851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162,3004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2CF544" w14:textId="75FB53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166,0207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C9E9D3" w14:textId="06AEB7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1C1F5E" w14:textId="21F1D6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169,7085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EC24B6" w14:textId="37EC1B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172,0495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494E41" w14:textId="116759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173,6151</w:t>
            </w:r>
          </w:p>
        </w:tc>
      </w:tr>
      <w:tr w:rsidR="00847E65" w:rsidRPr="0046184C" w14:paraId="2C0C13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28A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535234" w14:textId="4138AD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150,1614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85A1AF" w14:textId="4D5F8B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151,9613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875BE" w14:textId="713A82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154,5836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E9B238" w14:textId="7903A8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158,5598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66FC86" w14:textId="5137A5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162,4001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F291C0" w14:textId="797A24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166,1418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CE29E7" w14:textId="29A241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168,3008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2A2A68" w14:textId="63755C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169,8185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A9A70D" w14:textId="4ACF01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172,1401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AA4AA" w14:textId="2A49CE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173,6886</w:t>
            </w:r>
          </w:p>
        </w:tc>
      </w:tr>
      <w:tr w:rsidR="00847E65" w:rsidRPr="0046184C" w14:paraId="746495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9F0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67F53E" w14:textId="617CF9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150,3075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38097C" w14:textId="373239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152,082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D0E292" w14:textId="2FF66D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154,6765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90ACB7" w14:textId="5EAFCE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158,6358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3ED2BA" w14:textId="0D203D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162,4972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271923" w14:textId="6B5821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166,2606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FC3F62" w14:textId="6EA896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168,4162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18938E" w14:textId="7318F2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169,9259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E1794A" w14:textId="65777C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172,2279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F6E965" w14:textId="635F8C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173,759</w:t>
            </w:r>
          </w:p>
        </w:tc>
      </w:tr>
      <w:tr w:rsidR="00847E65" w:rsidRPr="0046184C" w14:paraId="453D75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C4C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8E9A4D" w14:textId="51BA0D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150,4513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C2428E" w14:textId="24A94E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152,2002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801F79" w14:textId="1A1229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154,7668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442F4A" w14:textId="6322B0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158,709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6E48D" w14:textId="3B618C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162,5918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0AD7AE" w14:textId="19DE6F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166,3772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00FB9C" w14:textId="1DFE23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168,5293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181DD" w14:textId="7087D1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170,0308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9FCE3A" w14:textId="39154A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172,313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B78A32" w14:textId="0C1D36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173,8266</w:t>
            </w:r>
          </w:p>
        </w:tc>
      </w:tr>
      <w:tr w:rsidR="00847E65" w:rsidRPr="0046184C" w14:paraId="539DE51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524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509BA9" w14:textId="230432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150,5927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7058A4" w14:textId="63FAAC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152,3162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0578E7" w14:textId="70C949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154,8548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FBE9FF" w14:textId="3DE9BC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158,7797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4C9854" w14:textId="63ED9F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162,6841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7CAD4D" w14:textId="4A10F0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166,4917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13432" w14:textId="452C22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168,6402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C381C" w14:textId="364234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170,1335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D14AC3" w14:textId="6BA89B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172,3956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2DE458" w14:textId="215CE9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173,8915</w:t>
            </w:r>
          </w:p>
        </w:tc>
      </w:tr>
      <w:tr w:rsidR="00847E65" w:rsidRPr="0046184C" w14:paraId="0BAEB31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F35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A8A6CB" w14:textId="54CA7E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13AC77" w14:textId="70AAD7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152,4301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CC083A" w14:textId="2B570A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154,9406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647F59" w14:textId="0B40C4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158,8481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7650EC" w14:textId="742770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162,7742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0B5488" w14:textId="7D3BBE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166,6043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B6EDB4" w14:textId="0A4C90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168,749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C9D574" w14:textId="03CEAA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170,234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0E8C6C" w14:textId="5FE1C0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172,4758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2DD770" w14:textId="277739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173,9539</w:t>
            </w:r>
          </w:p>
        </w:tc>
      </w:tr>
      <w:tr w:rsidR="00847E65" w:rsidRPr="0046184C" w14:paraId="361FF68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27B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718812" w14:textId="49D5C3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150,8693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7DDB0D" w14:textId="329904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152,5421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496A9E" w14:textId="141094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155,0245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8C3AFD" w14:textId="618E4D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158,9144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BFE50A" w14:textId="73DD6A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162,8624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C25E0A" w14:textId="28B06E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166,7149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9E8252" w14:textId="472CAB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168,8559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FA5D2F" w14:textId="11266D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170,3325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D57BF0" w14:textId="2A6E0E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172,5539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0071F1" w14:textId="23B617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174,0141</w:t>
            </w:r>
          </w:p>
        </w:tc>
      </w:tr>
      <w:tr w:rsidR="00847E65" w:rsidRPr="0046184C" w14:paraId="729744F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79E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F4D9F" w14:textId="681B45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151,0047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817C0B" w14:textId="4021BF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152,6524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809414" w14:textId="60FDEB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155,1067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BD6630" w14:textId="7BE7A2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158,9787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5E547" w14:textId="1BCF16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162,9487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9A438" w14:textId="5EC37B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166,8239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5DC081" w14:textId="6CBE8F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168,961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EC544" w14:textId="08E249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170,429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D2A895" w14:textId="00F968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172,6298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9A1EAA" w14:textId="37E0CD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174,0722</w:t>
            </w:r>
          </w:p>
        </w:tc>
      </w:tr>
      <w:tr w:rsidR="00847E65" w:rsidRPr="0046184C" w14:paraId="2E5FAD3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609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0C9A88" w14:textId="6256D0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151,1384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14226" w14:textId="3391AB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A3977A" w14:textId="00EF14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155,1872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6FDD6" w14:textId="2F17EC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159,0414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74BE67" w14:textId="170FEA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163,0334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B95014" w14:textId="692E55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166,9312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42073B" w14:textId="2E814E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169,0644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1C0E7F" w14:textId="6829CC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170,5237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64CA1E" w14:textId="6185F1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172,7039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AAD2A4" w14:textId="4BBF9A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174,1283</w:t>
            </w:r>
          </w:p>
        </w:tc>
      </w:tr>
      <w:tr w:rsidR="00847E65" w:rsidRPr="0046184C" w14:paraId="09039A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672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D24DC1" w14:textId="1BABB0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151,2704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FDCD1C" w14:textId="39453B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152,8682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2AFDF" w14:textId="5C7AFB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155,2664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11CBDC" w14:textId="48A6CA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159,1025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C6AC90" w14:textId="4943CD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163,1165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D6CAAF" w14:textId="5AFAFB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167,037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A6229" w14:textId="6ACD37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169,1661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04766B" w14:textId="1626C4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170,6168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FB134" w14:textId="5BB002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172,7762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7DD290" w14:textId="72436F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174,1827</w:t>
            </w:r>
          </w:p>
        </w:tc>
      </w:tr>
      <w:tr w:rsidR="00847E65" w:rsidRPr="0046184C" w14:paraId="2FE751D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552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9BB7E7" w14:textId="4CA62D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AEBDD" w14:textId="557036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152,9741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675A0B" w14:textId="4BFA18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155,3444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F65341" w14:textId="201881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159,1624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4B6CF" w14:textId="5ED61B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163,1983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460701" w14:textId="45B777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167,1415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87891B" w14:textId="5B40A7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169,2665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A39F2E" w14:textId="52B986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170,7083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1EA7C4" w14:textId="7F13A7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172,847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16CDF1" w14:textId="38240E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174,2356</w:t>
            </w:r>
          </w:p>
        </w:tc>
      </w:tr>
      <w:tr w:rsidR="00847E65" w:rsidRPr="0046184C" w14:paraId="20592CC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B2C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E8DBFF" w14:textId="51AFCE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151,5302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4CBAD4" w14:textId="521ED7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153,0789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A80DC9" w14:textId="3AE589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155,4213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25CFC2" w14:textId="7C4761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159,2211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A002FE" w14:textId="3E2F35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163,2788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FA8FC" w14:textId="51E347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167,2446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2295CD" w14:textId="24A5A0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169,3654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D9B38A" w14:textId="27A8A0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170,7985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C97558" w14:textId="67BB62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172,9164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A7A45C" w14:textId="419DC6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174,287</w:t>
            </w:r>
          </w:p>
        </w:tc>
      </w:tr>
      <w:tr w:rsidR="00847E65" w:rsidRPr="0046184C" w14:paraId="21A0227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691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287EC9" w14:textId="107E4C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151,6583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94CB86" w14:textId="2949A3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153,1827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5099BD" w14:textId="5442B0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155,4974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26BB21" w14:textId="19CB1D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159,2789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E5C82B" w14:textId="09780E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163,3584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3CD1AB" w14:textId="2AE96C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167,3466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4461DE" w14:textId="2B05CF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169,4632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B45D6" w14:textId="7BA0D7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170,8874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2E176" w14:textId="51EA2C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172,9845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70209F" w14:textId="57FF8F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174,3373</w:t>
            </w:r>
          </w:p>
        </w:tc>
      </w:tr>
      <w:tr w:rsidR="00847E65" w:rsidRPr="0046184C" w14:paraId="62CA144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291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3EBC4" w14:textId="01248C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151,7852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289AD0" w14:textId="368B87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153,2856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C80AE3" w14:textId="371674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155,5729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565A8B" w14:textId="6325B5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159,336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DC4330" w14:textId="0BA8AF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A673A" w14:textId="7D2580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167,4477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26C6EE" w14:textId="0BBD09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169,5599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AA6E67" w14:textId="0FDB16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170,9752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A4C5F" w14:textId="73E205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173,0515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30A22B" w14:textId="04D6A7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174,3866</w:t>
            </w:r>
          </w:p>
        </w:tc>
      </w:tr>
      <w:tr w:rsidR="00847E65" w:rsidRPr="0046184C" w14:paraId="3119FCE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AF2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415B90" w14:textId="585ECE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151,9112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626879" w14:textId="270B72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153,3879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4EB689" w14:textId="2F93DF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155,6478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D71AB" w14:textId="1DB92E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159,3925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BEAD65" w14:textId="06B89D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163,5149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0EFAB2" w14:textId="0FD734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167,5478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B45402" w14:textId="7493A3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169,6556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07A64B" w14:textId="69F8D8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171,0621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8375B8" w14:textId="77A7B6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173,1176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47F1F5" w14:textId="7996EF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174,4351</w:t>
            </w:r>
          </w:p>
        </w:tc>
      </w:tr>
      <w:tr w:rsidR="00847E65" w:rsidRPr="0046184C" w14:paraId="01EC24D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F20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807394" w14:textId="4444FE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152,0361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DEB79A" w14:textId="36F6DC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153,4895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3669AF" w14:textId="7DC3C9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813724" w14:textId="177E7E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159,4487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2D2E61" w14:textId="2E4BD7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163,5922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5911F5" w14:textId="5F2F6B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167,647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2D23A" w14:textId="3F7503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169,7504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17B60A" w14:textId="5FABEF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171,1479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AF759A" w14:textId="65BAC8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173,1828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3F5D54" w14:textId="6E6676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174,4828</w:t>
            </w:r>
          </w:p>
        </w:tc>
      </w:tr>
      <w:tr w:rsidR="00847E65" w:rsidRPr="0046184C" w14:paraId="531E732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8D2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2D6E49" w14:textId="556D01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152,1601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ECB1D2" w14:textId="28FD02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153,5906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6EB430" w14:textId="54E50F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155,7966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034251" w14:textId="0230F3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159,5046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14160F" w14:textId="716E8E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163,6688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9F285F" w14:textId="2D6052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167,7452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DCA612" w14:textId="766C3C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169,8442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DBC70C" w14:textId="4A58EA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171,2329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6FEE48" w14:textId="33CF2C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173,2473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14E83F" w14:textId="184555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174,53</w:t>
            </w:r>
          </w:p>
        </w:tc>
      </w:tr>
      <w:tr w:rsidR="00847E65" w:rsidRPr="0046184C" w14:paraId="44F4569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91B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22EEF1" w14:textId="69FD6C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152,2832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3583DF" w14:textId="5F2EAC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153,691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10C048" w14:textId="400E06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155,8707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AD3B76" w14:textId="2DD565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159,5605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EE547" w14:textId="1D716D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163,7449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3E8C3D" w14:textId="6CDEC0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167,8425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6E9E1" w14:textId="038DA7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169,937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76840" w14:textId="0BA78C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171,3169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767D9" w14:textId="4B0B46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173,3111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A7A868" w14:textId="28A589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174,5769</w:t>
            </w:r>
          </w:p>
        </w:tc>
      </w:tr>
      <w:tr w:rsidR="00847E65" w:rsidRPr="0046184C" w14:paraId="0B59A88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397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6B71EE" w14:textId="386B20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152,4052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FEA04A" w14:textId="315F58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153,791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57EEC8" w14:textId="613B94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155,9448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703577" w14:textId="729235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159,6164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BFE2A8" w14:textId="577F7D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163,8205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72B5C" w14:textId="11CE01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167,9388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F74A93" w14:textId="0603A7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170,0289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F4E7CE" w14:textId="799C4F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171,4001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6DB428" w14:textId="3356A4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173,3744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A55925" w14:textId="3B9CCE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174,6234</w:t>
            </w:r>
          </w:p>
        </w:tc>
      </w:tr>
      <w:tr w:rsidR="00847E65" w:rsidRPr="0046184C" w14:paraId="176BF32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EC7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6EF51" w14:textId="2DC273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152,5263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27DEF4" w14:textId="08BB73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153,8905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A0F908" w14:textId="083226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156,0188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7E58D6" w14:textId="783FC7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159,6724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22D4AB" w14:textId="76CEDF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163,8957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45968A" w14:textId="2444D1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168,0342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ACED9F" w14:textId="1866B0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170,1198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24BD2A" w14:textId="35C3CD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171,4824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79A3E9" w14:textId="0AA57C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173,4371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920F90" w14:textId="7DF385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174,6697</w:t>
            </w:r>
          </w:p>
        </w:tc>
      </w:tr>
      <w:tr w:rsidR="00847E65" w:rsidRPr="0046184C" w14:paraId="78F7F01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47E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E1451F" w14:textId="57989C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152,6464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25B3EC" w14:textId="17BAB0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153,9896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740960" w14:textId="5B99E6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156,0929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987AE6" w14:textId="3CFDF2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159,7287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AF954F" w14:textId="4F2A51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163,9705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FFC3AD" w14:textId="7A8762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168,1286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02A4BC" w14:textId="7FD6CB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170,2098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766E74" w14:textId="005BB3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171,5639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782DC9" w14:textId="414080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173,4994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81431A" w14:textId="18DC29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174,716</w:t>
            </w:r>
          </w:p>
        </w:tc>
      </w:tr>
      <w:tr w:rsidR="00847E65" w:rsidRPr="0046184C" w14:paraId="3B2D28B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C22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1FCF3" w14:textId="02104A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152,7656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91EB9E" w14:textId="4ECB72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154,0883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08D11C" w14:textId="062576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156,1672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4AE84C" w14:textId="150AEF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159,7853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BEB69B" w14:textId="76C20B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164,045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7009B0" w14:textId="6FB4BE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168,2221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07350" w14:textId="551C65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170,299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C49DC0" w14:textId="710DBF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171,6447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E4B8D9" w14:textId="0E1673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173,5614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43E76" w14:textId="766DD7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174,7624</w:t>
            </w:r>
          </w:p>
        </w:tc>
      </w:tr>
      <w:tr w:rsidR="00847E65" w:rsidRPr="0046184C" w14:paraId="227D1D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7AB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9301CB" w14:textId="26A74D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152,8839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B87747" w14:textId="0A6DDD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154,1866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C4B0EA" w14:textId="4F3810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156,2417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C3DDD8" w14:textId="03E0F0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159,8424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228354" w14:textId="4E8130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164,1193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1521E2" w14:textId="371CB0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168,3147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191F3" w14:textId="7CC1DC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170,3872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8EF9F" w14:textId="5FCD69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171,7248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DD6027" w14:textId="3261B8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173,6231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BEBD9E" w14:textId="29B179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174,8089</w:t>
            </w:r>
          </w:p>
        </w:tc>
      </w:tr>
      <w:tr w:rsidR="00847E65" w:rsidRPr="0046184C" w14:paraId="3F34A70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46A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62658B" w14:textId="48CE3C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153,0013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DE414A" w14:textId="4737A8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154,2847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B8BC5" w14:textId="366C9F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156,3165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AE073E" w14:textId="202E29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159,9001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58A6F8" w14:textId="41E833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164,1934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0A62F1" w14:textId="5C1A54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168,4065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829224" w14:textId="0D0A96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170,4747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2D39B6" w14:textId="7580D8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171,8043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BAB4C" w14:textId="24BB5B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173,6846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B75495" w14:textId="1EB7A8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174,8556</w:t>
            </w:r>
          </w:p>
        </w:tc>
      </w:tr>
      <w:tr w:rsidR="00847E65" w:rsidRPr="0046184C" w14:paraId="66D2C0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9BA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77FC8F" w14:textId="5F6C2E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153,1179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20B7D7" w14:textId="76AAB9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154,3825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98E4C" w14:textId="766AF7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156,3916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14AF42" w14:textId="28E354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159,9584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9452EB" w14:textId="6B3D8B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164,2674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3DAFFA" w14:textId="30C089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168,4974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94E2E9" w14:textId="7706AF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170,5614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1DD5C" w14:textId="2CFA37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171,8832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25EEA8" w14:textId="4911DD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173,746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4193DF" w14:textId="397DB6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174,9026</w:t>
            </w:r>
          </w:p>
        </w:tc>
      </w:tr>
    </w:tbl>
    <w:p w14:paraId="43681C3D" w14:textId="77777777" w:rsidR="00847E65" w:rsidRDefault="00847E65" w:rsidP="00994A3D">
      <w:pPr>
        <w:jc w:val="both"/>
      </w:pPr>
    </w:p>
    <w:p w14:paraId="51085843" w14:textId="2D31B6EC" w:rsidR="00847E65" w:rsidRDefault="00847E65" w:rsidP="00994A3D">
      <w:pPr>
        <w:jc w:val="both"/>
      </w:pPr>
    </w:p>
    <w:p w14:paraId="67433ED4" w14:textId="19CE3A53" w:rsidR="00847E65" w:rsidRDefault="00847E65" w:rsidP="00994A3D">
      <w:pPr>
        <w:jc w:val="both"/>
      </w:pPr>
    </w:p>
    <w:p w14:paraId="17A04225" w14:textId="7A163D8F" w:rsidR="00847E65" w:rsidRDefault="00847E65" w:rsidP="00994A3D">
      <w:pPr>
        <w:jc w:val="both"/>
      </w:pPr>
    </w:p>
    <w:p w14:paraId="42449906" w14:textId="6D8A7C70" w:rsidR="00847E65" w:rsidRDefault="00847E65" w:rsidP="00994A3D">
      <w:pPr>
        <w:jc w:val="both"/>
      </w:pPr>
    </w:p>
    <w:p w14:paraId="74D4BF4F" w14:textId="20BC25D3" w:rsidR="00186703" w:rsidRDefault="00186703" w:rsidP="00994A3D">
      <w:pPr>
        <w:jc w:val="both"/>
      </w:pPr>
    </w:p>
    <w:p w14:paraId="6D03C752" w14:textId="4502936B" w:rsidR="00186703" w:rsidRDefault="00186703" w:rsidP="00994A3D">
      <w:pPr>
        <w:jc w:val="both"/>
      </w:pPr>
    </w:p>
    <w:p w14:paraId="0EDE48D0" w14:textId="009C1E58" w:rsidR="00186703" w:rsidRDefault="00186703" w:rsidP="00994A3D">
      <w:pPr>
        <w:jc w:val="both"/>
      </w:pPr>
    </w:p>
    <w:p w14:paraId="0044D417" w14:textId="6B8919B8" w:rsidR="00186703" w:rsidRDefault="00186703" w:rsidP="00994A3D">
      <w:pPr>
        <w:jc w:val="both"/>
      </w:pPr>
    </w:p>
    <w:p w14:paraId="05ACA95C" w14:textId="4BE9DFA6" w:rsidR="00186703" w:rsidRDefault="00186703" w:rsidP="00994A3D">
      <w:pPr>
        <w:jc w:val="both"/>
      </w:pPr>
    </w:p>
    <w:p w14:paraId="6635CA1B" w14:textId="38974FBE" w:rsidR="00186703" w:rsidRDefault="00186703" w:rsidP="00994A3D">
      <w:pPr>
        <w:jc w:val="both"/>
      </w:pPr>
    </w:p>
    <w:p w14:paraId="1FDAEF03" w14:textId="2D100867" w:rsidR="00186703" w:rsidRDefault="00186703" w:rsidP="00994A3D">
      <w:pPr>
        <w:jc w:val="both"/>
      </w:pPr>
    </w:p>
    <w:p w14:paraId="5B1F27BD" w14:textId="55447312" w:rsidR="00186703" w:rsidRDefault="00186703" w:rsidP="00994A3D">
      <w:pPr>
        <w:jc w:val="both"/>
      </w:pPr>
    </w:p>
    <w:p w14:paraId="3DFF6B95" w14:textId="0ACEF824" w:rsidR="00186703" w:rsidRDefault="00186703" w:rsidP="00994A3D">
      <w:pPr>
        <w:jc w:val="both"/>
      </w:pPr>
    </w:p>
    <w:p w14:paraId="41123BB8" w14:textId="77777777" w:rsidR="00186703" w:rsidRDefault="00186703" w:rsidP="00994A3D">
      <w:pPr>
        <w:jc w:val="both"/>
      </w:pPr>
    </w:p>
    <w:p w14:paraId="4F405CC3" w14:textId="73337C6E" w:rsidR="00847E65" w:rsidRDefault="00847E65" w:rsidP="00994A3D">
      <w:pPr>
        <w:jc w:val="both"/>
      </w:pPr>
    </w:p>
    <w:p w14:paraId="19396EC4" w14:textId="4B5B10C5" w:rsidR="00847E65" w:rsidRDefault="00847E65" w:rsidP="00994A3D">
      <w:pPr>
        <w:jc w:val="both"/>
      </w:pPr>
    </w:p>
    <w:p w14:paraId="7F9F3EE9" w14:textId="1B3D7FAF" w:rsidR="00847E65" w:rsidRDefault="00847E65" w:rsidP="00994A3D">
      <w:pPr>
        <w:jc w:val="both"/>
      </w:pPr>
    </w:p>
    <w:p w14:paraId="4EC22279" w14:textId="69EBCCBC" w:rsidR="00847E65" w:rsidRDefault="003819AD" w:rsidP="00847E65">
      <w:pPr>
        <w:jc w:val="both"/>
        <w:rPr>
          <w:b/>
        </w:rPr>
      </w:pPr>
      <w:r w:rsidRPr="0001436A">
        <w:rPr>
          <w:b/>
        </w:rPr>
        <w:lastRenderedPageBreak/>
        <w:t xml:space="preserve">Supplementary </w:t>
      </w:r>
      <w:r w:rsidR="00847E65" w:rsidRPr="00847E65">
        <w:rPr>
          <w:b/>
          <w:bCs/>
        </w:rPr>
        <w:t xml:space="preserve">Table </w:t>
      </w:r>
      <w:r w:rsidR="00186703">
        <w:rPr>
          <w:b/>
          <w:bCs/>
        </w:rPr>
        <w:t>4</w:t>
      </w:r>
      <w:r w:rsidR="00847E65" w:rsidRPr="00847E65">
        <w:rPr>
          <w:b/>
          <w:bCs/>
        </w:rPr>
        <w:t>.</w:t>
      </w:r>
      <w:r w:rsidR="00847E65">
        <w:t xml:space="preserve"> </w:t>
      </w:r>
      <w:r w:rsidR="00847E65" w:rsidRPr="004F7415">
        <w:rPr>
          <w:b/>
        </w:rPr>
        <w:t xml:space="preserve">Centile </w:t>
      </w:r>
      <w:r w:rsidR="00847E65">
        <w:rPr>
          <w:b/>
        </w:rPr>
        <w:t xml:space="preserve">reference </w:t>
      </w:r>
      <w:r w:rsidR="00847E65" w:rsidRPr="004F7415">
        <w:rPr>
          <w:b/>
        </w:rPr>
        <w:t xml:space="preserve">values for male </w:t>
      </w:r>
      <w:r w:rsidR="00847E65">
        <w:rPr>
          <w:b/>
        </w:rPr>
        <w:t>w</w:t>
      </w:r>
      <w:r w:rsidR="00847E65" w:rsidRPr="004F7415">
        <w:rPr>
          <w:b/>
        </w:rPr>
        <w:t>eight</w:t>
      </w:r>
    </w:p>
    <w:p w14:paraId="161A2E5A" w14:textId="77777777" w:rsidR="00186703" w:rsidRDefault="00186703" w:rsidP="00847E65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847E65" w:rsidRPr="0046184C" w14:paraId="6B3028C0" w14:textId="77777777" w:rsidTr="003819AD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69E1" w14:textId="77777777" w:rsidR="00847E65" w:rsidRPr="0046184C" w:rsidRDefault="00847E65" w:rsidP="003819AD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A220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60BF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3EED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E523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3DCB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5291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3287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6B8B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68C5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2D07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847E65" w:rsidRPr="0046184C" w14:paraId="2CC7F56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4B5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EBFD7" w14:textId="45061F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18,55962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6B48" w14:textId="213306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18,88797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A6A46" w14:textId="484123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19,49188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BACFD" w14:textId="73B6CB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20,90438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82A2C" w14:textId="02BF80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23,2666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69FAB" w14:textId="106F89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25,94157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83A1D" w14:textId="446136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27,17806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3FF3" w14:textId="5DDF25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27,90832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4502E" w14:textId="0FC4B5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28,85612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4B4C7" w14:textId="5C06A4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29,40237</w:t>
            </w:r>
          </w:p>
        </w:tc>
      </w:tr>
      <w:tr w:rsidR="00847E65" w:rsidRPr="0046184C" w14:paraId="4F9AF88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883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EA69B" w14:textId="753027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18,74915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A43E0" w14:textId="62DE87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19,08431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AD1BA" w14:textId="3819F5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19,70013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C8EE1" w14:textId="43FF7C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21,13786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2446C" w14:textId="0B0938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23,53882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7D8A6" w14:textId="55D8D8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26,25685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F240F" w14:textId="0812FB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27,51411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71F6E" w14:textId="667E95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28,2574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D797B" w14:textId="71317E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29,22321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A3835" w14:textId="385377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29,78043</w:t>
            </w:r>
          </w:p>
        </w:tc>
      </w:tr>
      <w:tr w:rsidR="00847E65" w:rsidRPr="0046184C" w14:paraId="44AA0D9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6AD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8E0D2" w14:textId="66E271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18,93821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5B7E6" w14:textId="6A4EC4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19,28029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C3B5" w14:textId="2AD3B7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19,9082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C9F5D" w14:textId="3B5A90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21,37142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A9DDC" w14:textId="341E16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23,81135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6E10F" w14:textId="6ABBCA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26,57266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4B1A5" w14:textId="66B683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27,85083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005CD" w14:textId="3448DB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28,60727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B2A84" w14:textId="3BF22B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29,59128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AE7C4" w14:textId="6BDE1F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30,1596</w:t>
            </w:r>
          </w:p>
        </w:tc>
      </w:tr>
      <w:tr w:rsidR="00847E65" w:rsidRPr="0046184C" w14:paraId="25FC14F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27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7E150" w14:textId="24603C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19,12708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B8AFB" w14:textId="0E221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19,47619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FC5FA" w14:textId="108CDC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20,11635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AFF54" w14:textId="3416C7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21,60534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22EED" w14:textId="13AC9C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24,0845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F2C24" w14:textId="7AF9EF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26,88934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D2616" w14:textId="543733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28,18855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AFEFF" w14:textId="4C88A3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28,95826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550C8" w14:textId="551FAF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29,96067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8E1D2" w14:textId="2A6FAD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30,54024</w:t>
            </w:r>
          </w:p>
        </w:tc>
      </w:tr>
      <w:tr w:rsidR="00847E65" w:rsidRPr="0046184C" w14:paraId="5162EA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6C9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B0E41" w14:textId="2BCA6B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19,31603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EBF10" w14:textId="425567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19,67229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48E6C" w14:textId="47D73B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20,32488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89542" w14:textId="156E33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21,83992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2DE84" w14:textId="43C70D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24,35859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F4A1D" w14:textId="1E5A01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27,20719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B2469" w14:textId="60945F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28,52761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09CF3" w14:textId="73F0FC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29,31071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1D0B9" w14:textId="09912E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30,33172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16C2" w14:textId="56E8A5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30,92269</w:t>
            </w:r>
          </w:p>
        </w:tc>
      </w:tr>
      <w:tr w:rsidR="00847E65" w:rsidRPr="0046184C" w14:paraId="54ADCBB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173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4E995" w14:textId="64BAEF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19,50532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1C6FB" w14:textId="6531A3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19,86884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B5A75" w14:textId="4A918B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20,53406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1B16" w14:textId="63ED85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22,07547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DFA00" w14:textId="5FDADA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24,63394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CB820" w14:textId="6659D1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27,52655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09391" w14:textId="1D5EF9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28,86834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A09C0" w14:textId="35C845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29,66494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4F00F" w14:textId="3EF499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30,70477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A12BE" w14:textId="48D539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31,30727</w:t>
            </w:r>
          </w:p>
        </w:tc>
      </w:tr>
      <w:tr w:rsidR="00847E65" w:rsidRPr="0046184C" w14:paraId="006F8C6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B09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EDEBB" w14:textId="218DF3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19,69522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371EC" w14:textId="383BA5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20,06614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610DF" w14:textId="012859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20,74418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2264F" w14:textId="2CB8BB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22,31226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482BC" w14:textId="2ED979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24,91084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83E90" w14:textId="296FE0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27,84775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4F31B" w14:textId="22F34D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29,21105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0FA7" w14:textId="41D850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84007" w14:textId="05D90B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31,08015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D1586" w14:textId="1AD915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31,69434</w:t>
            </w:r>
          </w:p>
        </w:tc>
      </w:tr>
      <w:tr w:rsidR="00847E65" w:rsidRPr="0046184C" w14:paraId="63BD31C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F86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F0DE5" w14:textId="075758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19,88601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4D424" w14:textId="040B89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20,26444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B73FE" w14:textId="05573F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20,95551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DCE7D" w14:textId="76CD5D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22,55061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74496" w14:textId="54BA74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25,18963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F0AA7" w14:textId="201FE5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28,17109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8928B" w14:textId="78DEA8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29,55609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AAB39" w14:textId="36B2E3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30,3801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7838C" w14:textId="1A8F37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31,4582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E6388" w14:textId="45F88C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32,08423</w:t>
            </w:r>
          </w:p>
        </w:tc>
      </w:tr>
      <w:tr w:rsidR="00847E65" w:rsidRPr="0046184C" w14:paraId="1391B4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2D5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407FE" w14:textId="4BF562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20,07793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38DB0" w14:textId="7D5AD1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20,46403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F80DD" w14:textId="4F4A28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21,16835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F75A8" w14:textId="163440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22,7908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15990" w14:textId="65DDEA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25,4706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5D79B" w14:textId="5C6B62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28,49692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D3D89" w14:textId="119935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29,90378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7DA6" w14:textId="54C8BA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30,74169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70AB8" w14:textId="7B94A8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31,83925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2FE46" w14:textId="4B95E8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32,47727</w:t>
            </w:r>
          </w:p>
        </w:tc>
      </w:tr>
      <w:tr w:rsidR="00847E65" w:rsidRPr="0046184C" w14:paraId="715F849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298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A9D0B" w14:textId="1E0FEE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20,27126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7A502" w14:textId="0A1406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20,66516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21ACB" w14:textId="7B8339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21,38295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A81C9" w14:textId="012142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23,03315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1E406" w14:textId="5B69C1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25,75407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57D9E" w14:textId="57A615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28,82555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0DC28" w14:textId="0A14FF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30,25444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AC87E" w14:textId="01DDB7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31,10639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A5B12" w14:textId="768720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32,22364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49E74" w14:textId="266663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32,8738</w:t>
            </w:r>
          </w:p>
        </w:tc>
      </w:tr>
      <w:tr w:rsidR="00847E65" w:rsidRPr="0046184C" w14:paraId="13028AD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1E8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3E4F5" w14:textId="57DBDF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20,46627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36DD5" w14:textId="5AD14F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20,86813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974A0" w14:textId="1F10E6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21,59962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BD57E" w14:textId="59A650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23,27793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A4BE5" w14:textId="5482CE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26,04036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E5340" w14:textId="5F837B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29,1573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CADE5" w14:textId="25E707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30,6084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7F665" w14:textId="14D13B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31,47453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4501D" w14:textId="670CE6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32,61169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2570E" w14:textId="7D97B6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33,27416</w:t>
            </w:r>
          </w:p>
        </w:tc>
      </w:tr>
      <w:tr w:rsidR="00847E65" w:rsidRPr="0046184C" w14:paraId="7982C64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B41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9FF71" w14:textId="05B2BF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20,66322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950EA" w14:textId="55F315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21,07318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20A10" w14:textId="3C75F7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21,81863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8B9B7" w14:textId="6101F5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23,52546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97A44" w14:textId="262B6F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26,32978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48C47" w14:textId="7C4341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61FCA" w14:textId="237458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30,96599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E515E" w14:textId="03C4C0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31,84644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43EFB" w14:textId="7397C8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33,00374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0EB62" w14:textId="06FDC4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33,67869</w:t>
            </w:r>
          </w:p>
        </w:tc>
      </w:tr>
      <w:tr w:rsidR="00847E65" w:rsidRPr="0046184C" w14:paraId="0240B8B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43B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ADC9B" w14:textId="3408C2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20,86237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DF115" w14:textId="184206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21,28061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6BD78" w14:textId="635B60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22,04026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F94C3" w14:textId="6D832A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23,77602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D389" w14:textId="1BDFEA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26,62264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1E850" w14:textId="42E652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29,83147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A3215" w14:textId="25CD7F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31,32753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0347B" w14:textId="3E5610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32,22245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A3F41" w14:textId="5AEC87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33,40012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98218" w14:textId="51BD0B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34,0877</w:t>
            </w:r>
          </w:p>
        </w:tc>
      </w:tr>
      <w:tr w:rsidR="00847E65" w:rsidRPr="0046184C" w14:paraId="16A17B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66A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19E71" w14:textId="03BEDF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21,06395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82A3C" w14:textId="4CFF8B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21,49062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91E8A" w14:textId="6F30D4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22,26475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59B88" w14:textId="5FA845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24,02988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C6C93" w14:textId="13D005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26,9192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E17C6" w14:textId="33631F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30,17446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2CEA2" w14:textId="0138F0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31,6933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E168A" w14:textId="0238BD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32,60281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35F02" w14:textId="333D6D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33,8011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0B660" w14:textId="58B134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34,50147</w:t>
            </w:r>
          </w:p>
        </w:tc>
      </w:tr>
      <w:tr w:rsidR="00847E65" w:rsidRPr="0046184C" w14:paraId="6952E5F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37C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339E3" w14:textId="3A2DA9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21,26799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09194" w14:textId="0B82B1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21,70327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DCBFC" w14:textId="1BF4F1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22,49214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747A2" w14:textId="20FFD9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24,28707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3D777" w14:textId="6B785E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99E5" w14:textId="34ED3B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30,52153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5995D" w14:textId="2A7188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32,06331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98750" w14:textId="021AC6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32,98758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8D71D" w14:textId="7E7884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34,20672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13F36" w14:textId="749655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34,92005</w:t>
            </w:r>
          </w:p>
        </w:tc>
      </w:tr>
      <w:tr w:rsidR="00847E65" w:rsidRPr="0046184C" w14:paraId="53794A4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FFE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F8827" w14:textId="2D030A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21,47448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71955" w14:textId="39C1E8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21,91855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3B190" w14:textId="15E367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22,72243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FB96D" w14:textId="6878EA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24,54759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97BD0" w14:textId="2C3606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27,52354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FC616" w14:textId="33092A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30,87265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F0691" w14:textId="655EDA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32,43756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BDAF2" w14:textId="78BBE4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33,37672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2977" w14:textId="672134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34,61694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292DE" w14:textId="74C278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35,3434</w:t>
            </w:r>
          </w:p>
        </w:tc>
      </w:tr>
      <w:tr w:rsidR="00847E65" w:rsidRPr="0046184C" w14:paraId="45632E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7AE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EEC73" w14:textId="1E620B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21,68342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CD6D" w14:textId="655F1C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22,13645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7350" w14:textId="0869BD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22,95562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9E0D" w14:textId="0AB75F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24,81146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23855" w14:textId="6088CB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27,83132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7E607" w14:textId="308314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31,22781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06984" w14:textId="35A10D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32,81603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CD807" w14:textId="71E231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33,77021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84DBF" w14:textId="31DD4C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35,03176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B83FD" w14:textId="54C726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35,7715</w:t>
            </w:r>
          </w:p>
        </w:tc>
      </w:tr>
      <w:tr w:rsidR="00847E65" w:rsidRPr="0046184C" w14:paraId="693BBEB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168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806C9" w14:textId="05C782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21,89481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94880" w14:textId="00B7B1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22,35698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F3D88" w14:textId="679CBD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23,19171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83497" w14:textId="44A243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25,07866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668CF" w14:textId="682380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28,14282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FB308" w14:textId="7714AF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31,58698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3E79C" w14:textId="16139A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33,19868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9443C" w14:textId="67301B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34,16804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B863E" w14:textId="414F0A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35,45113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9C733" w14:textId="27AB51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36,20433</w:t>
            </w:r>
          </w:p>
        </w:tc>
      </w:tr>
      <w:tr w:rsidR="00847E65" w:rsidRPr="0046184C" w14:paraId="74AA35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BF3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35135" w14:textId="44096A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22,10864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F1DA5" w14:textId="13161B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22,58012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1100C" w14:textId="1AD9DE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157D1" w14:textId="04D850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25,34921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2B8A4" w14:textId="5069DC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28,45805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2474B" w14:textId="31A135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31,95015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5C850" w14:textId="2EC70D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33,58551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26426" w14:textId="728BEE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34,57017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903C2" w14:textId="352ACE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35,87505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2105B" w14:textId="7607DC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36,64187</w:t>
            </w:r>
          </w:p>
        </w:tc>
      </w:tr>
      <w:tr w:rsidR="00847E65" w:rsidRPr="0046184C" w14:paraId="21B307C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CD5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6815A" w14:textId="4F167B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22,3249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D4D3C" w14:textId="6E4748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22,80589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8D43B" w14:textId="26E7D3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23,6726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2C8AD" w14:textId="0CB35E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25,62309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98EC1" w14:textId="0D7826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28,77698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67055" w14:textId="0B5EED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32,31731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04E35" w14:textId="02DBED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33,97648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54596" w14:textId="6037A7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34,97659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B488E" w14:textId="5A227D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36,30348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B7137" w14:textId="6D91A9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37,08408</w:t>
            </w:r>
          </w:p>
        </w:tc>
      </w:tr>
      <w:tr w:rsidR="00847E65" w:rsidRPr="0046184C" w14:paraId="5183117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102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1022D" w14:textId="0DD624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22,54359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D751B" w14:textId="500EE7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23,03427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250EB" w14:textId="3242F8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23,91739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7257C" w14:textId="5C310D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25,90033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5BEEA" w14:textId="09A8EB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29,09962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A120A" w14:textId="122DD1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32,68842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2ED36" w14:textId="3A4E09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34,37158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319D1" w14:textId="719582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35,38726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241AB" w14:textId="682AA1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36,7364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DEF52" w14:textId="311AF9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37,53094</w:t>
            </w:r>
          </w:p>
        </w:tc>
      </w:tr>
      <w:tr w:rsidR="00847E65" w:rsidRPr="0046184C" w14:paraId="359EEAC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61D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42324" w14:textId="5B4319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22,76472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FD56" w14:textId="71EDED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23,26527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9D3D" w14:textId="21FA0E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24,1651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81490" w14:textId="0BE53B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26,1809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9A544" w14:textId="55BF2B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29,42596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5EA16" w14:textId="3AE211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33,06348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2134E" w14:textId="77042A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34,77078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B4B7C" w14:textId="3A4326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35,80217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BE12" w14:textId="47EF42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37,17378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7A196" w14:textId="478085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37,98244</w:t>
            </w:r>
          </w:p>
        </w:tc>
      </w:tr>
      <w:tr w:rsidR="00847E65" w:rsidRPr="0046184C" w14:paraId="4AF334D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CF9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24C6F" w14:textId="27B9D3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22,98827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B3F33" w14:textId="551351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23,49889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718C" w14:textId="0D4799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24,41571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508E3" w14:textId="0FBA38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26,46483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2BE0F" w14:textId="370309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29,75599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3E3C" w14:textId="5B399C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33,44247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A5625" w14:textId="6F407C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35,17406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794D2" w14:textId="58B1D0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36,22129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50BCA" w14:textId="651BD1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37,6156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21381" w14:textId="07BCB7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38,43853</w:t>
            </w:r>
          </w:p>
        </w:tc>
      </w:tr>
      <w:tr w:rsidR="00847E65" w:rsidRPr="0046184C" w14:paraId="2A97B12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364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8DB9" w14:textId="213AE4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23,21425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F9C8A" w14:textId="595E00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23,73514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54C06" w14:textId="7E200E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24,66924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25F9D" w14:textId="66157B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26,75211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AF748" w14:textId="438767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30,08971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D588D" w14:textId="7A0B0F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33,82535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AF96E" w14:textId="214069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35,58139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FD37E" w14:textId="63B6C8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36,64459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15D24" w14:textId="444BCB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38,06182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F1C25" w14:textId="58A254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38,89919</w:t>
            </w:r>
          </w:p>
        </w:tc>
      </w:tr>
      <w:tr w:rsidR="00847E65" w:rsidRPr="0046184C" w14:paraId="75D5792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F1D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591F1" w14:textId="4BE0B9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23,44266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C782F" w14:textId="7E28B9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B6E4D" w14:textId="01315F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24,92569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367E6" w14:textId="0A729F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27,04275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5B9FF" w14:textId="139BC8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30,42711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D4480" w14:textId="099D57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34,21212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CCAD" w14:textId="0A38CE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35,99276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DCB16" w14:textId="3BAE1F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37,07206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4D45A" w14:textId="115E02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38,51243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32D81" w14:textId="70ED5A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39,3644</w:t>
            </w:r>
          </w:p>
        </w:tc>
      </w:tr>
      <w:tr w:rsidR="00847E65" w:rsidRPr="0046184C" w14:paraId="7F117D3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2F2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BBE6A" w14:textId="463BB9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23,67345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4BAC8" w14:textId="0D5405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24,21544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E4F10" w14:textId="482D3A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25,18501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C12CB" w14:textId="6179EE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27,33671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EADC" w14:textId="729018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30,76814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3D017" w14:textId="4E3517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34,60273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2D7D9" w14:textId="5B1F13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36,4081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F8357" w14:textId="1B8DA6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37,50363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5C79" w14:textId="2D9655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38,96737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E6CD2" w14:textId="7F431C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39,83411</w:t>
            </w:r>
          </w:p>
        </w:tc>
      </w:tr>
      <w:tr w:rsidR="00847E65" w:rsidRPr="0046184C" w14:paraId="5C0A9C2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B6E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1067E" w14:textId="360DDC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23,90636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2FC6B" w14:textId="4C7ABF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24,45921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A7D40" w14:textId="5E8E93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25,44697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3B4B2" w14:textId="39A93E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27,63377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81690" w14:textId="05A63D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31,11261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6681B" w14:textId="090A9E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4ACD4" w14:textId="233FFD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36,82727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6EC66" w14:textId="31F7F5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37,93916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7E56B" w14:textId="225D0A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39,42652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8DD9D" w14:textId="22B74D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40,30821</w:t>
            </w:r>
          </w:p>
        </w:tc>
      </w:tr>
      <w:tr w:rsidR="00847E65" w:rsidRPr="0046184C" w14:paraId="5F243E6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D6B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140E" w14:textId="724EA8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24,14111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D344D" w14:textId="16310A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24,70502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C584B" w14:textId="0345DE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25,71129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42BC8" w14:textId="54A27E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27,93366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07F48" w14:textId="5D3F71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31,46027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FCF16" w14:textId="614CB3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35,39472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8686A" w14:textId="001B90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37,25009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A9A3B" w14:textId="7D5CF4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38,37849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B7651" w14:textId="5030A3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39,88974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6D3B2" w14:textId="2C6384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40,78656</w:t>
            </w:r>
          </w:p>
        </w:tc>
      </w:tr>
      <w:tr w:rsidR="00847E65" w:rsidRPr="0046184C" w14:paraId="0164584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226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FDF53" w14:textId="4C5D02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24,37738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71ED6" w14:textId="195906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24,95258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6CD9C" w14:textId="579345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25,97769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B9A8" w14:textId="2CFBAA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28,23612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12FA8" w14:textId="0810E9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E20C3" w14:textId="0C48D6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35,79571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BC5CA" w14:textId="1C2356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37,67637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F8E0E" w14:textId="2AC1F2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38,82147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875A" w14:textId="5B855F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40,35689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A607C" w14:textId="36663A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41,26906</w:t>
            </w:r>
          </w:p>
        </w:tc>
      </w:tr>
      <w:tr w:rsidR="00847E65" w:rsidRPr="0046184C" w14:paraId="461E596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7BF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2C871" w14:textId="4625AB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24,61486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052E2" w14:textId="4FC20A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25,20157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8594A" w14:textId="04FD0C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26,24586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66263" w14:textId="044BA5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28,54087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928D6" w14:textId="71A7EA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32,16424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06E69" w14:textId="535018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36,19977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895BA" w14:textId="442D58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38,10596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C368" w14:textId="4992C5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39,26794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94786" w14:textId="15B43F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40,82785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991E3" w14:textId="391450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41,75557</w:t>
            </w:r>
          </w:p>
        </w:tc>
      </w:tr>
      <w:tr w:rsidR="00847E65" w:rsidRPr="0046184C" w14:paraId="029BEB3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972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B07F0" w14:textId="4961EA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24,85324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C3D14" w14:textId="778965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25,45169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01FA1" w14:textId="6E3C2B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26,51552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A3B87" w14:textId="6368A7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28,84766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A944B" w14:textId="585BC8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32,52008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7CA74" w14:textId="63A471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36,6067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E8960" w14:textId="71261B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38,53868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8FB6C" w14:textId="517BF3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39,71775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22603" w14:textId="195D1A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41,30249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941BD" w14:textId="0564D0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42,24601</w:t>
            </w:r>
          </w:p>
        </w:tc>
      </w:tr>
      <w:tr w:rsidR="00847E65" w:rsidRPr="0046184C" w14:paraId="6213679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8B0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2450C" w14:textId="0C8459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25,0922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FA73D" w14:textId="0752B0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25,70263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FACC0" w14:textId="0E0526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26,78637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2F035" w14:textId="6B2432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29,1562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5EC68" w14:textId="7553B2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32,87816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B32BD" w14:textId="4FC3C4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37,01631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65827" w14:textId="4D3908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38,97438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07B53" w14:textId="782956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40,17075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810FA" w14:textId="766EE7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41,78069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FE790" w14:textId="21BCF6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42,74028</w:t>
            </w:r>
          </w:p>
        </w:tc>
      </w:tr>
      <w:tr w:rsidR="00847E65" w:rsidRPr="0046184C" w14:paraId="0CD5C5C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DCE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8A4B1" w14:textId="198EB9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25,3314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E4ED" w14:textId="1DF8CC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25,95407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55501" w14:textId="2DF441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27,0581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AD955" w14:textId="22041A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29,46623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08723" w14:textId="63DC2F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33,23825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D542E" w14:textId="4F81E4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37,42842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35C54" w14:textId="355796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39,41288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9C068" w14:textId="0A9146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40,62681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730F8" w14:textId="79866D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42,26234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E761A" w14:textId="317040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43,23827</w:t>
            </w:r>
          </w:p>
        </w:tc>
      </w:tr>
      <w:tr w:rsidR="00847E65" w:rsidRPr="0046184C" w14:paraId="234901C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056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D2D06" w14:textId="491F5B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25,57053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4ED69" w14:textId="075177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26,20569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4BF6A" w14:textId="1ED42E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27,3304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006EB" w14:textId="09A750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29,77745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6552A" w14:textId="579CD6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33,60012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E0666" w14:textId="497583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37,84283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83E3C" w14:textId="794BD1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39,85404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87312" w14:textId="7A1D09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41,08579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322E6" w14:textId="735267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42,74734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EB597" w14:textId="597EA1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43,7399</w:t>
            </w:r>
          </w:p>
        </w:tc>
      </w:tr>
      <w:tr w:rsidR="00847E65" w:rsidRPr="0046184C" w14:paraId="34EF086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F14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71827" w14:textId="563972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25,80923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64956" w14:textId="0177BF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26,45715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858C8" w14:textId="747979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27,60297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2EA1D" w14:textId="03CF29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30,0896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C453B" w14:textId="2565C4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33,96352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8DB74" w14:textId="28E427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38,25937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79DA6" w14:textId="33EB70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40,2977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7BF1A" w14:textId="379D9B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41,54756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AFB19" w14:textId="2CF093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43,2356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BFD3" w14:textId="203DBE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44,24511</w:t>
            </w:r>
          </w:p>
        </w:tc>
      </w:tr>
      <w:tr w:rsidR="00847E65" w:rsidRPr="0046184C" w14:paraId="23DAD4B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152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46D0C" w14:textId="7F3E37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26,04718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724C" w14:textId="7CB64E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26,70814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5C112" w14:textId="6DCD84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27,8755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CC38" w14:textId="5164A4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30,40239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363C6" w14:textId="2C3A6C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34,32822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77E31" w14:textId="0DE5C4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38,67786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100C7" w14:textId="48D372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40,74373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7D08C" w14:textId="0064BA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8673F" w14:textId="574245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43,72701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DB44E" w14:textId="31C3FE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44,75381</w:t>
            </w:r>
          </w:p>
        </w:tc>
      </w:tr>
      <w:tr w:rsidR="00847E65" w:rsidRPr="0046184C" w14:paraId="38BAC41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B1F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F2462" w14:textId="59BFA1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26,28401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3858A" w14:textId="49FD01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26,95831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6D2FA" w14:textId="4D0545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28,14765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A479" w14:textId="7F98AD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30,71554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AA620" w14:textId="7A0FD6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34,69398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3F050" w14:textId="32BC87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39,09811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73356" w14:textId="4737F4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41,19196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930E6" w14:textId="7BDDCD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42,47898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CC68" w14:textId="400F6F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44,2215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F9E59" w14:textId="26AFA3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45,26595</w:t>
            </w:r>
          </w:p>
        </w:tc>
      </w:tr>
      <w:tr w:rsidR="00847E65" w:rsidRPr="0046184C" w14:paraId="7ECB105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F86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28066" w14:textId="22B40B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26,5194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496E7" w14:textId="68C561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27,20733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E118E" w14:textId="1E1E96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28,41913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45551" w14:textId="1C5020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31,02875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F160" w14:textId="253422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35,06055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DA765" w14:textId="566A91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39,51991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BBE63" w14:textId="2AE41C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41,64221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396A2" w14:textId="22AA15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42,94833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6A74F" w14:textId="59EEA1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44,71891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D5AA3" w14:textId="724E39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45,78139</w:t>
            </w:r>
          </w:p>
        </w:tc>
      </w:tr>
      <w:tr w:rsidR="00847E65" w:rsidRPr="0046184C" w14:paraId="778D96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578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E12F0" w14:textId="7F4E06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26,75311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957CE" w14:textId="5EB8AC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27,45498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A52C7" w14:textId="32903B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28,68969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66713" w14:textId="6EAA2F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31,34177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D0205" w14:textId="757739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35,42759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3438C" w14:textId="66B375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39,94285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32182" w14:textId="182CDA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42,09404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9554A" w14:textId="6BB9D6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43,41959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9C24A" w14:textId="001095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45,21876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F5285" w14:textId="6CBABA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46,29964</w:t>
            </w:r>
          </w:p>
        </w:tc>
      </w:tr>
      <w:tr w:rsidR="00847E65" w:rsidRPr="0046184C" w14:paraId="33D6EB85" w14:textId="77777777" w:rsidTr="003819AD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527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A7DE" w14:textId="7870A8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26,98495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0E249" w14:textId="23BD88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27,70104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60747" w14:textId="4C71AE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28,9591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1F2D5" w14:textId="4AD13A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31,65431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D8629" w14:textId="2206F3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35,79475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08FE2" w14:textId="7ED32C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40,36649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D742" w14:textId="43A240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42,54696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AF4D6" w14:textId="110A6D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43,89224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FAB3B" w14:textId="34A3EC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45,72051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8C914" w14:textId="64B712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46,82013</w:t>
            </w:r>
          </w:p>
        </w:tc>
      </w:tr>
      <w:tr w:rsidR="00847E65" w:rsidRPr="0046184C" w14:paraId="4C1F290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0C7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A93F" w14:textId="2BC432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27,21473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E9234" w14:textId="7FEC81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27,94531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BB732" w14:textId="6E091B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29,22714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FDEFE" w14:textId="01D4B3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31,96612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A8A58" w14:textId="015DF7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36,16168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A242A" w14:textId="370705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40,79036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A430F" w14:textId="1AB341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43,00047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B948D" w14:textId="36F906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44,36576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EDA08" w14:textId="511FAF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46,22359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F6C00" w14:textId="229C1D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47,34229</w:t>
            </w:r>
          </w:p>
        </w:tc>
      </w:tr>
      <w:tr w:rsidR="00847E65" w:rsidRPr="0046184C" w14:paraId="4BDFDC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89B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23190" w14:textId="76F9F5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27,44224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43E99" w14:textId="39BD57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28,1876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252E4" w14:textId="6490AA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29,4936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2D078" w14:textId="08C7A8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32,27692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444B0" w14:textId="1E191E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36,52802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BFD84" w14:textId="60E314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41,21402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961CE" w14:textId="154493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43,45406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A0628" w14:textId="683ED3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44,83962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B2312" w14:textId="37FAE0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46,72744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D2ACD" w14:textId="218B41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47,86552</w:t>
            </w:r>
          </w:p>
        </w:tc>
      </w:tr>
      <w:tr w:rsidR="00847E65" w:rsidRPr="0046184C" w14:paraId="5B5F1B3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64E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F91FD" w14:textId="457D7B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27,66732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066DC" w14:textId="3B350A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28,42772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6D87F" w14:textId="037B67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29,75828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C3A0E" w14:textId="5FEE76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32,58647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C1495" w14:textId="09EE68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36,89343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E8EBD" w14:textId="164AC7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6D72E" w14:textId="6D566D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43,90724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D68D" w14:textId="355E32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45,31329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8CD12" w14:textId="341BF0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47,23149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FE9F4" w14:textId="3B9C65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48,38924</w:t>
            </w:r>
          </w:p>
        </w:tc>
      </w:tr>
      <w:tr w:rsidR="00847E65" w:rsidRPr="0046184C" w14:paraId="118FE8B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160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BEC94" w14:textId="41ADF9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27,88978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FCD46" w14:textId="24B56C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28,66547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2B24C" w14:textId="7C7311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30,02096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EEC78" w14:textId="00B088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32,8945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28FC9" w14:textId="4C91DE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37,25754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2E3D7" w14:textId="14076D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42,05885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B966E" w14:textId="260EF7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44,35949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6E64F" w14:textId="4AEE7B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45,78622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E3134" w14:textId="5ACCAF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47,73516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25CD4" w14:textId="050B50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48,91285</w:t>
            </w:r>
          </w:p>
        </w:tc>
      </w:tr>
      <w:tr w:rsidR="00847E65" w:rsidRPr="0046184C" w14:paraId="19E9C1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803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923AE" w14:textId="32304D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28,10947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AD6B" w14:textId="6AC949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28,90069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BA83A" w14:textId="478CE4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30,28144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1A869" w14:textId="39200B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33,20076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C159" w14:textId="4229DF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37,62002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46141" w14:textId="5F3A53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42,4791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3BFFF" w14:textId="0577DE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44,81029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97B1E" w14:textId="12B80E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46,25787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513CE" w14:textId="506CAE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48,23786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57A83" w14:textId="1AB56D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49,43573</w:t>
            </w:r>
          </w:p>
        </w:tc>
      </w:tr>
      <w:tr w:rsidR="00847E65" w:rsidRPr="0046184C" w14:paraId="1456544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7AF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41D69" w14:textId="5BE432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28,32623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8FEE9" w14:textId="3278D3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29,1332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83291" w14:textId="566DB9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30,53954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8E3AE" w14:textId="0103B0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35F8F" w14:textId="32543B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37,9805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5A027" w14:textId="312F85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42,89729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DE2A4" w14:textId="30E397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45,25913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C8BB1" w14:textId="14A7CC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46,72769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7BE2D" w14:textId="647DC8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772A7" w14:textId="6E23F5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49,95727</w:t>
            </w:r>
          </w:p>
        </w:tc>
      </w:tr>
      <w:tr w:rsidR="00847E65" w:rsidRPr="0046184C" w14:paraId="3196890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DE2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9AC9A" w14:textId="5535FC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28,5399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F6464" w14:textId="14625C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29,36285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B1F01" w14:textId="763562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30,79506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13891" w14:textId="138131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33,80696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3C5ED" w14:textId="32011F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38,33863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CF83A" w14:textId="3B0EEF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43,31295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BBA49" w14:textId="636DA0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45,7055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66DF8" w14:textId="420877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47,19513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588B4" w14:textId="7EE7DC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49,23799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A316A" w14:textId="06E1A8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50,47685</w:t>
            </w:r>
          </w:p>
        </w:tc>
      </w:tr>
      <w:tr w:rsidR="00847E65" w:rsidRPr="0046184C" w14:paraId="30DC0FD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6D8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A7130" w14:textId="37D6F4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28,75035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5319A" w14:textId="52C7BB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29,58946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CC1C1" w14:textId="48ABCE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31,04781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1D6AB" w14:textId="255277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34,1064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51186" w14:textId="4A0501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38,69407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E0C63" w14:textId="0E2D11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43,72561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DE91E" w14:textId="3DB6CF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46,14886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4CB62" w14:textId="12309D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47,65964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B643C" w14:textId="4FF5B2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49,73423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158E5" w14:textId="187C69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50,99384</w:t>
            </w:r>
          </w:p>
        </w:tc>
      </w:tr>
      <w:tr w:rsidR="00847E65" w:rsidRPr="0046184C" w14:paraId="749B76B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DCB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71225" w14:textId="3A3D99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28,95743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FF6D9" w14:textId="3E01A5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29,81291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DC1C5" w14:textId="193E72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31,29763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F5B5D" w14:textId="6D5E06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34,40308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0CC7C" w14:textId="682E0D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39,04646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198C0" w14:textId="4444B9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44,13479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DC036" w14:textId="565F73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46,58868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3B5E0" w14:textId="62B926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48,12064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53F8C" w14:textId="2409C1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50,22711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3AA5C" w14:textId="03503B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51,50761</w:t>
            </w:r>
          </w:p>
        </w:tc>
      </w:tr>
      <w:tr w:rsidR="00847E65" w:rsidRPr="0046184C" w14:paraId="2E3CCE9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4EE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E614" w14:textId="66D3F8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29,16117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36D07" w14:textId="3C3D9C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30,03317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A5E43" w14:textId="59EEF3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31,54449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F1D70" w14:textId="485276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34,6969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91725" w14:textId="4ED1E4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39,39557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9CEE4" w14:textId="50F090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44,54015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2E29C" w14:textId="7A3A14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47,02456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C5617" w14:textId="2F9E11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48,57768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F548B" w14:textId="47F011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50,71611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B4E6E" w14:textId="52A0E2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52,01761</w:t>
            </w:r>
          </w:p>
        </w:tc>
      </w:tr>
      <w:tr w:rsidR="00847E65" w:rsidRPr="0046184C" w14:paraId="5D72927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6D3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396F7" w14:textId="7C95D6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29,3622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86BA" w14:textId="41BC6D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30,25087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774B" w14:textId="6876D1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31,78893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15D67" w14:textId="50E239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34,98832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8F422" w14:textId="17E3F7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39,74173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AB3A3" w14:textId="10E85F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44,94182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A54A6" w14:textId="5309C1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47,45653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E3560" w14:textId="6D8AD8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49,03076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2923F" w14:textId="1D5AAB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51,20115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143CA" w14:textId="27497C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52,52371</w:t>
            </w:r>
          </w:p>
        </w:tc>
      </w:tr>
      <w:tr w:rsidR="00847E65" w:rsidRPr="0046184C" w14:paraId="7AA6847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E9A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46568" w14:textId="190FC8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29,56128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32F29" w14:textId="2AB76D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30,46675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4EC6B" w14:textId="0272EA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32,03169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EAB5F" w14:textId="7026F6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35,27797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147EF" w14:textId="1760DD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40,08538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16F4C" w14:textId="56AFB4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45,34005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7776C" w14:textId="54F658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47,88474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D48A5" w14:textId="744647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49,47995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B6AF" w14:textId="60E4A4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51,68222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5421F" w14:textId="44F63D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53,02585</w:t>
            </w:r>
          </w:p>
        </w:tc>
      </w:tr>
      <w:tr w:rsidR="00847E65" w:rsidRPr="0046184C" w14:paraId="0D6C570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987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6B3D1" w14:textId="61C88F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29,75923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D47AB" w14:textId="6B1F2D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30,6816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356CB" w14:textId="11ED1C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32,27349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58443" w14:textId="620B5B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35,56645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FC200" w14:textId="1D1F41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40,42698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54AA" w14:textId="6F42DE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45,73507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6CF5B" w14:textId="723F17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48,30935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DA87B" w14:textId="57506D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49,92533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54908" w14:textId="5ED6C7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52,15931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F8349" w14:textId="0782F3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53,52395</w:t>
            </w:r>
          </w:p>
        </w:tc>
      </w:tr>
      <w:tr w:rsidR="00847E65" w:rsidRPr="0046184C" w14:paraId="022E1B2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29F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CD532" w14:textId="133FF4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29,95686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BC66B" w14:textId="28F150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30,8962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7B5E3" w14:textId="54F6A1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32,51506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99616" w14:textId="6EDCE9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35,85441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FB4EB" w14:textId="540467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40,76695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C5690" w14:textId="2768A9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46,12714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1BF2F" w14:textId="4CE3BF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48,73047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044FD" w14:textId="590C92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50,36699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392BA" w14:textId="331C94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0A3F0" w14:textId="30C4F7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54,01793</w:t>
            </w:r>
          </w:p>
        </w:tc>
      </w:tr>
      <w:tr w:rsidR="00847E65" w:rsidRPr="0046184C" w14:paraId="1A9131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C56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83F3D" w14:textId="535A56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30,15501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EAA39" w14:textId="53BA82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31,11136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54D36" w14:textId="41E687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32,75717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FE642" w14:textId="51CF1E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36,14247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1636B" w14:textId="51CE62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41,10576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FD9DC" w14:textId="61C33C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46,51649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5AC87" w14:textId="76675A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49,14825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8AE8F" w14:textId="478EC2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50,80496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D4CA3" w14:textId="1AD28A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53,10144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1D4E6" w14:textId="20735C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54,5077</w:t>
            </w:r>
          </w:p>
        </w:tc>
      </w:tr>
      <w:tr w:rsidR="00847E65" w:rsidRPr="0046184C" w14:paraId="7F63107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73D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D60FD" w14:textId="6863CB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30,35452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E7CA3" w14:textId="20FF85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31,32789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051EF" w14:textId="53F371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33,00057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3F3B3" w14:textId="05D99D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36,43127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E481" w14:textId="23E517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41,44386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317D6" w14:textId="71AD66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46,90334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620AB" w14:textId="2951F8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49,5628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0153C" w14:textId="6C79D9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51,2393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BAC31" w14:textId="32AC4B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53,56638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97DFC" w14:textId="39C4BD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54,99312</w:t>
            </w:r>
          </w:p>
        </w:tc>
      </w:tr>
      <w:tr w:rsidR="00847E65" w:rsidRPr="0046184C" w14:paraId="7E3B48B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E45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03EA9" w14:textId="0093C6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30,55626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0B28F" w14:textId="2E6E73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31,54663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EF7A2" w14:textId="5BCA51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33,24603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ED9F8" w14:textId="099428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36,72146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C9F2" w14:textId="2E1D1D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41,78168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C345D" w14:textId="21FD8D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47,28792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19965" w14:textId="019347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49,97424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687B7" w14:textId="5FCE0A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51,67005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15105" w14:textId="01AA3B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54,02715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E08FA" w14:textId="698961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55,47408</w:t>
            </w:r>
          </w:p>
        </w:tc>
      </w:tr>
      <w:tr w:rsidR="00847E65" w:rsidRPr="0046184C" w14:paraId="2125885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A16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C532A" w14:textId="0673A1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30,76111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F6A4A" w14:textId="28B4AD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31,76843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D98C9" w14:textId="485237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33,49434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B3342" w14:textId="0BEB9C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37,01368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A3574" w14:textId="6A396B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42,11968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1921D" w14:textId="43EEA4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47,67046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1675" w14:textId="4C7438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50,38266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D81FD" w14:textId="1FB5CF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52,09724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08793" w14:textId="14028D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54,48367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E2E0" w14:textId="5C0527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55,95041</w:t>
            </w:r>
          </w:p>
        </w:tc>
      </w:tr>
      <w:tr w:rsidR="00847E65" w:rsidRPr="0046184C" w14:paraId="6F35689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1B3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A1F78" w14:textId="507442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5F631" w14:textId="0EFEAD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31,99416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28719" w14:textId="3B06A7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33,7463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A6FD" w14:textId="792405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37,30859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411B" w14:textId="6386B8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272C3" w14:textId="7E22FB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48,05116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98764" w14:textId="210717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50,78817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BFE63" w14:textId="53DF64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52,52089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B0DDA" w14:textId="40BD21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54,93586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F67FF" w14:textId="6CE947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56,42197</w:t>
            </w:r>
          </w:p>
        </w:tc>
      </w:tr>
      <w:tr w:rsidR="00847E65" w:rsidRPr="0046184C" w14:paraId="7085B18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699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1555E" w14:textId="03C7CB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31,18383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4C1B5" w14:textId="6095A1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32,2247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7E5F6" w14:textId="436795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34,00273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E0AD3" w14:textId="1E7931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37,60686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20F2D" w14:textId="1B35C0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42,79799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D18F8" w14:textId="0D2ACA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48,43025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3EA4F" w14:textId="5A905E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51,19086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0E199" w14:textId="74D8C5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52,941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B58AA" w14:textId="7E6134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55,3836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5406E" w14:textId="42C5C2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56,88855</w:t>
            </w:r>
          </w:p>
        </w:tc>
      </w:tr>
      <w:tr w:rsidR="00847E65" w:rsidRPr="0046184C" w14:paraId="590032F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3B5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A6F52" w14:textId="265010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31,40355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D8564" w14:textId="1E206B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32,46095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316AF" w14:textId="07D478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34,26444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A0ABF" w14:textId="66D618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37,90915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B0CB1" w14:textId="110E2D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43,13919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2AAD5" w14:textId="6B8E2A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48,80792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080A0" w14:textId="74DBB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51,5908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34C66" w14:textId="27F4C7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53,35758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6A977" w14:textId="51FDCD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55,82677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00DDA" w14:textId="5C7361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57,34998</w:t>
            </w:r>
          </w:p>
        </w:tc>
      </w:tr>
      <w:tr w:rsidR="00847E65" w:rsidRPr="0046184C" w14:paraId="005F60E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441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3AF20" w14:textId="42EA45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31,62999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21BD7" w14:textId="393891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32,7037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2F04E" w14:textId="264B22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34,53215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9BB12" w14:textId="0DFAE4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38,21603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AA078" w14:textId="23113B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43,4823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AEA0B" w14:textId="71559C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49,18436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188A7" w14:textId="61CEB5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51,98807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54A6" w14:textId="24BDCF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53,77063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2007" w14:textId="458078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56,26527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9571B" w14:textId="495196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57,80607</w:t>
            </w:r>
          </w:p>
        </w:tc>
      </w:tr>
      <w:tr w:rsidR="00847E65" w:rsidRPr="0046184C" w14:paraId="6244CA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68C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5BB92" w14:textId="18F250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31,86341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9A741" w14:textId="750BF6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32,95318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252EF" w14:textId="01B52F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34,80606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4915D" w14:textId="118E27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38,52766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95DE7" w14:textId="07350D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43,82741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1479" w14:textId="3DB8F8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49,55963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25095" w14:textId="3C7E0D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52,38273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A29CF" w14:textId="58885F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54,18018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2E78F" w14:textId="5A7BD6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56,69911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A0814" w14:textId="0BCA4D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58,25683</w:t>
            </w:r>
          </w:p>
        </w:tc>
      </w:tr>
      <w:tr w:rsidR="00847E65" w:rsidRPr="0046184C" w14:paraId="531A66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C9C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175F7" w14:textId="742107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32,10391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7834A" w14:textId="7105EF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33,20949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4596B" w14:textId="08D1EF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35,08626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725CD" w14:textId="1FAFC0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38,84409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211B2" w14:textId="34DBFA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44,17457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DCCFA" w14:textId="7FA389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49,93379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D81A3" w14:textId="54BFEB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52,77483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33CDA" w14:textId="14D4EB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54,5863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2741B" w14:textId="145814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57,12834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CDB6B" w14:textId="60C002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58,7023</w:t>
            </w:r>
          </w:p>
        </w:tc>
      </w:tr>
      <w:tr w:rsidR="00847E65" w:rsidRPr="0046184C" w14:paraId="62594FD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77A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CCEBD" w14:textId="3B6EE4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32,35161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3E68C" w14:textId="75AAFA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33,47273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08A68" w14:textId="599A45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35,37283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ABA3B" w14:textId="550DCD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39,16538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74C6A" w14:textId="5C6AF8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44,52383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B5665" w14:textId="5CCCA7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50,3069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E635E" w14:textId="6A91CB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53,16442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6DE99" w14:textId="194468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54,98903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65812" w14:textId="079CD4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57,55302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D5EC4" w14:textId="1059A2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59,14254</w:t>
            </w:r>
          </w:p>
        </w:tc>
      </w:tr>
      <w:tr w:rsidR="00847E65" w:rsidRPr="0046184C" w14:paraId="6028B8D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74E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A53B5" w14:textId="41A8CF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32,60662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A15A7" w14:textId="245D80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33,74301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D8BC7" w14:textId="697CF4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35,66583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7F82F" w14:textId="1574FE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39,49156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8E0F6" w14:textId="595107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44,87521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B3EEB" w14:textId="4BAB02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50,679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9975" w14:textId="4000B1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53,55157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10069" w14:textId="36B5E4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55,38843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8CFE" w14:textId="188BFA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57,9732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2C5BE" w14:textId="531A6A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59,57758</w:t>
            </w:r>
          </w:p>
        </w:tc>
      </w:tr>
      <w:tr w:rsidR="00847E65" w:rsidRPr="0046184C" w14:paraId="122ABFE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713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3128" w14:textId="216A55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32,86906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98287" w14:textId="5AE9EA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34,02042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15B52" w14:textId="3DBC4B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35,96536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93062" w14:textId="3966D6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39,8227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1E00A" w14:textId="2421AD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45,22877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CC190" w14:textId="5110AA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51,05014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9AA9" w14:textId="0D62DD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53,93632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C2E11" w14:textId="0FAF34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55,78457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038DD" w14:textId="43224B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58,38894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24556" w14:textId="7DD9C8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60,00748</w:t>
            </w:r>
          </w:p>
        </w:tc>
      </w:tr>
      <w:tr w:rsidR="00847E65" w:rsidRPr="0046184C" w14:paraId="63CCFB3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85B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4AF06" w14:textId="50B043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33,13903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B73B1" w14:textId="2B75B0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34,30505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2002E" w14:textId="0D1D72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36,27149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DA501" w14:textId="47217D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40,15884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FC4FF" w14:textId="7072C9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45,58454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535DE" w14:textId="300BE7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51,4204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04736" w14:textId="1844AE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54,31875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8B9FB" w14:textId="2D8631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56,1775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3CA71" w14:textId="73ED87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58,80028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A3F59" w14:textId="5DAB36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60,43229</w:t>
            </w:r>
          </w:p>
        </w:tc>
      </w:tr>
      <w:tr w:rsidR="00847E65" w:rsidRPr="0046184C" w14:paraId="0BE4A5E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A0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FB968" w14:textId="3C9125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33,41665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8BA93" w14:textId="280062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A738A" w14:textId="4C9FD0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36,58428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F62AE" w14:textId="3EC655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40,50002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97644" w14:textId="598CF0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45,94257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AEC5E" w14:textId="32E03E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51,78982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8793" w14:textId="1445F4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54,69891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D96F" w14:textId="6A628C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56,56728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58A8" w14:textId="0537F0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59,2073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FD00" w14:textId="2DFFA1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60,85207</w:t>
            </w:r>
          </w:p>
        </w:tc>
      </w:tr>
      <w:tr w:rsidR="00847E65" w:rsidRPr="0046184C" w14:paraId="785011F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F5B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798E3" w14:textId="241161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33,70202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11387" w14:textId="1A6326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34,89637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724CB" w14:textId="71FF91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36,90382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583D" w14:textId="29BDFB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40,84629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4E37E" w14:textId="4682DC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46,30289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82F9E" w14:textId="1757B1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52,15846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87E0" w14:textId="4F5E8E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55,07687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4A785" w14:textId="593C51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56,95399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B58A1" w14:textId="3F640A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59,61005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404FB" w14:textId="73C91D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61,26688</w:t>
            </w:r>
          </w:p>
        </w:tc>
      </w:tr>
      <w:tr w:rsidR="00847E65" w:rsidRPr="0046184C" w14:paraId="1118F90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D3A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B79AD" w14:textId="6EC199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33,99525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7B5EB" w14:textId="57BD0D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35,20326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ACA91" w14:textId="7DEF05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37,23017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A007B" w14:textId="77D731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41,19769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1466E" w14:textId="74C5A1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46,66556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791FA" w14:textId="157579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52,52638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7D726" w14:textId="25F0AD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55,45269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5908A" w14:textId="077CAC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57,33767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6DFC4" w14:textId="49CCEC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60,00858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32FAF" w14:textId="713CEA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61,67677</w:t>
            </w:r>
          </w:p>
        </w:tc>
      </w:tr>
      <w:tr w:rsidR="00847E65" w:rsidRPr="0046184C" w14:paraId="3F0490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908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74E5D" w14:textId="03124F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34,29646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F0CC" w14:textId="6F6FA2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35,51774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7F9F" w14:textId="4A5ED3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37,56341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3FBD5" w14:textId="067B03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41,55427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10AFF" w14:textId="0ED228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47,03061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FB2B4" w14:textId="150418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52,89364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7639A" w14:textId="0E2977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55,82643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4FE56" w14:textId="0F4649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57,7184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DF898" w14:textId="225EE7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60,40297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6A068" w14:textId="33C93B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62,08179</w:t>
            </w:r>
          </w:p>
        </w:tc>
      </w:tr>
      <w:tr w:rsidR="00847E65" w:rsidRPr="0046184C" w14:paraId="7691C654" w14:textId="77777777" w:rsidTr="003819AD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D6A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C7E2E" w14:textId="20E240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34,60575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1A48C" w14:textId="1F86EF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35,83992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24FD2" w14:textId="1197E3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D17A4" w14:textId="40B007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41,91607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094DD" w14:textId="6B98E7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47,39808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BDB85" w14:textId="42B234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53,2603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15EA6" w14:textId="150B23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56,19817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8DE46" w14:textId="215C6A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58,09625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3E058" w14:textId="5F4AEA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60,79327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283AA" w14:textId="4ACBD1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62,48201</w:t>
            </w:r>
          </w:p>
        </w:tc>
      </w:tr>
      <w:tr w:rsidR="00847E65" w:rsidRPr="0046184C" w14:paraId="381BB39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7FD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F8113" w14:textId="7C8E45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34,92307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77630" w14:textId="0ABBFB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36,16974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E09CB" w14:textId="552BF6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38,25067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AA26A" w14:textId="1E9B04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42,28299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5851C" w14:textId="519101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47,7679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083BF" w14:textId="66798E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53,62632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B2AE7" w14:textId="46D300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56,56787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9A4C7" w14:textId="2F1B4B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58,47119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33D5D" w14:textId="3E71A1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61,17948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5CECF" w14:textId="7A3D52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62,87741</w:t>
            </w:r>
          </w:p>
        </w:tc>
      </w:tr>
      <w:tr w:rsidR="00847E65" w:rsidRPr="0046184C" w14:paraId="6D2B617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74C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37CD" w14:textId="6CA8EE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35,24781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BA0F2" w14:textId="1292D7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36,50658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A25ED" w14:textId="1BC280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38,60398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DCFE9" w14:textId="4450D2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42,65442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DFD2D" w14:textId="0EBC37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48,13951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697E5" w14:textId="7A9623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53,99126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DD912" w14:textId="24B9EF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56,93513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D802C" w14:textId="442C79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58,84284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B02E8" w14:textId="35516F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61,56123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B5FEA" w14:textId="5E5465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63,26767</w:t>
            </w:r>
          </w:p>
        </w:tc>
      </w:tr>
      <w:tr w:rsidR="00847E65" w:rsidRPr="0046184C" w14:paraId="32AAEDF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A4D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BC15E" w14:textId="311432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35,57918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61740" w14:textId="26B065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36,84964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6E5DD" w14:textId="670473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38,96277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D339D" w14:textId="1B3EEA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43,02962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1F031" w14:textId="64F61B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48,51227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85FD8" w14:textId="243E1D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54,35456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1A55A" w14:textId="191B55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57,29947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15D44" w14:textId="1864F9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59,21076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3BF03" w14:textId="183626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61,93815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3B09A" w14:textId="4D3137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63,65241</w:t>
            </w:r>
          </w:p>
        </w:tc>
      </w:tr>
      <w:tr w:rsidR="00847E65" w:rsidRPr="0046184C" w14:paraId="5C5F761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1DD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D4CF2" w14:textId="750330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35,91637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DAE37" w14:textId="106EE7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37,19813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146B3" w14:textId="6DD576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39,32622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22F40" w14:textId="2544DC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43,40781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B6524" w14:textId="7D0B87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48,88549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40D71" w14:textId="10F5DF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54,71568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4692A" w14:textId="7F996B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57,6604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3442D" w14:textId="4C8974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59,57451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B5CF8" w14:textId="0F2E63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62,30982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A8224" w14:textId="1A3104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64,03127</w:t>
            </w:r>
          </w:p>
        </w:tc>
      </w:tr>
      <w:tr w:rsidR="00847E65" w:rsidRPr="0046184C" w14:paraId="05E5EF7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65F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1448A" w14:textId="771C2E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36,25856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F487C" w14:textId="47C2EC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37,55121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C9B89" w14:textId="13BD86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39,69353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78C32" w14:textId="3D5969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43,78823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A2133" w14:textId="04B943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49,25851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5C7F" w14:textId="76F944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55,07411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4C19" w14:textId="4F11BB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58,01747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164B9" w14:textId="11995F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59,93365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200F9" w14:textId="4AE1AB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62,67589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C1C48" w14:textId="09EC5C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64,40393</w:t>
            </w:r>
          </w:p>
        </w:tc>
      </w:tr>
      <w:tr w:rsidR="00847E65" w:rsidRPr="0046184C" w14:paraId="7564FBF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4F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AD92B" w14:textId="08410F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A18BE" w14:textId="128B8A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37,90803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40DDC" w14:textId="534F8E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40,06386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48CC8" w14:textId="76D4AB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44,1701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9C906" w14:textId="125BB0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49,63068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A21A" w14:textId="6AF554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55,42931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49EC1" w14:textId="4993E0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58,37021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B2DBF" w14:textId="1951A3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60,28778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6FE36" w14:textId="059F13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320FB" w14:textId="1AF809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64,77005</w:t>
            </w:r>
          </w:p>
        </w:tc>
      </w:tr>
      <w:tr w:rsidR="00847E65" w:rsidRPr="0046184C" w14:paraId="51E269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618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1BC21" w14:textId="01241F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36,95449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B2564" w14:textId="1A6690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38,26774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63A48" w14:textId="68C819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40,43636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6A489" w14:textId="237675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44,55263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30770" w14:textId="41E7B3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50,00132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15491" w14:textId="1F0DF3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55,78077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60255" w14:textId="743F9A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58,71818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477E7" w14:textId="262E58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60,6365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8D0E1" w14:textId="0B8232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63,38982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21A29" w14:textId="2F930F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65,12936</w:t>
            </w:r>
          </w:p>
        </w:tc>
      </w:tr>
      <w:tr w:rsidR="00847E65" w:rsidRPr="0046184C" w14:paraId="53CC3CD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3AE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C7F6C" w14:textId="2A8716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37,30644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0FB12" w14:textId="2902F9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38,62943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CBB29" w14:textId="4C56B1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40,81017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4C14C" w14:textId="740484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44,93503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83A8" w14:textId="3FCAAD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50,36977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FB865" w14:textId="30258F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56,12798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1D7FB" w14:textId="1DE1F2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59,06097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77121" w14:textId="623BCF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60,97944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DA9F" w14:textId="72CAC2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63,73704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F0B96" w14:textId="371185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65,48159</w:t>
            </w:r>
          </w:p>
        </w:tc>
      </w:tr>
      <w:tr w:rsidR="00847E65" w:rsidRPr="0046184C" w14:paraId="05AF5B9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5C5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EA46B" w14:textId="74ADE8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37,65982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6476E" w14:textId="137101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38,9922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F2766" w14:textId="604214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41,1844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71EC3" w14:textId="02465E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45,31648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40D36" w14:textId="072DEB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50,73536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B9973" w14:textId="139CF4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56,47044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A9988" w14:textId="02427D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59,39814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DE8E" w14:textId="3E7627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61,31623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6D9DB" w14:textId="482A9C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64,07737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09274" w14:textId="0977E0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65,82647</w:t>
            </w:r>
          </w:p>
        </w:tc>
      </w:tr>
      <w:tr w:rsidR="00847E65" w:rsidRPr="0046184C" w14:paraId="25B9410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5AB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BCE54" w14:textId="2FD3B2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38,01367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755C9" w14:textId="1134E0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39,3551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30818" w14:textId="50EFFC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41,55816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A2ECD" w14:textId="56B575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45,69618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23D26" w14:textId="6A2AC1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51,09743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0AA02" w14:textId="524A28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56,80767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C1FA" w14:textId="524B38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59,7293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C76F3" w14:textId="3239A9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61,64652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C2E08" w14:textId="6F296A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64,41054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EB602" w14:textId="29090E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66,1638</w:t>
            </w:r>
          </w:p>
        </w:tc>
      </w:tr>
      <w:tr w:rsidR="00847E65" w:rsidRPr="0046184C" w14:paraId="7C98BB7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266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BFEDB" w14:textId="678203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38,36701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D20E8" w14:textId="0A3BB4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39,71717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415CF" w14:textId="1F9258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41,93051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58282" w14:textId="51DBEC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46,0733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CAD09" w14:textId="77ED3B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51,45531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71D31" w14:textId="3D868F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57,13919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7C25B" w14:textId="3D2F4C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60,05406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809ED" w14:textId="0E295D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61,96997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1C674" w14:textId="183AA7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64,73628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7258F" w14:textId="09D27E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66,49337</w:t>
            </w:r>
          </w:p>
        </w:tc>
      </w:tr>
      <w:tr w:rsidR="00847E65" w:rsidRPr="0046184C" w14:paraId="7C3FCF0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6A6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7A9B1" w14:textId="5A5146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38,71883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5AE96" w14:textId="4804D6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40,07743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78EAE" w14:textId="22C66C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42,30053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9690C" w14:textId="594396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E845" w14:textId="467322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51,80834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E8319" w14:textId="1DABFA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57,46451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81C5E" w14:textId="4AD02A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60,37203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50429" w14:textId="10453A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62,28627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D73B5" w14:textId="7856B5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65,05438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CC64A" w14:textId="5FF7F9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66,815</w:t>
            </w:r>
          </w:p>
        </w:tc>
      </w:tr>
      <w:tr w:rsidR="00847E65" w:rsidRPr="0046184C" w14:paraId="1B029CF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6BE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38E0E" w14:textId="4A158D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39,0682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D82B5" w14:textId="434573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40,43498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C2881" w14:textId="417E04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42,66735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AB309" w14:textId="2945F4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46,81655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30F66" w14:textId="0B4B92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52,15594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29F8F" w14:textId="2431F9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57,78323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0132E" w14:textId="608328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60,68291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CAA93" w14:textId="76408B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62,59517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87B3C" w14:textId="723FE0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65,36467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5842" w14:textId="687E5B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67,1286</w:t>
            </w:r>
          </w:p>
        </w:tc>
      </w:tr>
      <w:tr w:rsidR="00847E65" w:rsidRPr="0046184C" w14:paraId="08CC7FE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8F8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E4745" w14:textId="436BCD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39,41457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10D5D" w14:textId="080F5A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40,78928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A86D1" w14:textId="1C4558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43,0305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2FE8F" w14:textId="54303B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47,18153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C6660" w14:textId="4B29EE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52,49785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05414" w14:textId="0A4E06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58,09527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66FFD" w14:textId="7B5C77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60,98668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305F7" w14:textId="048361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62,8967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8B265" w14:textId="53FF7F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65,66725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0821E" w14:textId="59CAA2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67,43429</w:t>
            </w:r>
          </w:p>
        </w:tc>
      </w:tr>
      <w:tr w:rsidR="00847E65" w:rsidRPr="0046184C" w14:paraId="2A90321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AEC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279B6" w14:textId="49D5A4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39,75746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41E65" w14:textId="32383C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41,1399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EFC62" w14:textId="7E1175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43,38957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50075" w14:textId="130EB4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47,54166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F85EF" w14:textId="0392F2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52,8339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1FE5C" w14:textId="374F74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58,4006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F5C7" w14:textId="17EEBB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61,28338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C8B6B" w14:textId="524D58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63,19095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D3D38" w14:textId="1F8479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65,96228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273C6" w14:textId="4DD1BA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67,73228</w:t>
            </w:r>
          </w:p>
        </w:tc>
      </w:tr>
      <w:tr w:rsidR="00847E65" w:rsidRPr="0046184C" w14:paraId="4DD071A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A14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E11DD" w14:textId="0138EA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40,09642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00282" w14:textId="38A9C6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41,48639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D0A0B" w14:textId="603FBF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43,74417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73984" w14:textId="3066D6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47,89662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6378C" w14:textId="181564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53,16393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DD159" w14:textId="30EA98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58,6992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514DB" w14:textId="502154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61,57307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DE103" w14:textId="51D870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63,47803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E068F" w14:textId="3794F5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66,24993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E66F5" w14:textId="52BA87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68,02279</w:t>
            </w:r>
          </w:p>
        </w:tc>
      </w:tr>
      <w:tr w:rsidR="00847E65" w:rsidRPr="0046184C" w14:paraId="50A1D95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442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35065" w14:textId="4522D4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40,43093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02B8E" w14:textId="626676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41,82828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3999E" w14:textId="6A7866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44,09387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8EA42" w14:textId="2BD0A0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48,2461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FD818" w14:textId="57B36B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53,48776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1F3B3" w14:textId="14901A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58,99105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EF1EA" w14:textId="08A4F0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61,8558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3A0AF" w14:textId="1CF548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63,75803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82B06" w14:textId="4E53F0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66,53038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749AA" w14:textId="273507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68,30603</w:t>
            </w:r>
          </w:p>
        </w:tc>
      </w:tr>
      <w:tr w:rsidR="00847E65" w:rsidRPr="0046184C" w14:paraId="1458A7C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F5F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7B4EA" w14:textId="61D197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40,76052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420B1" w14:textId="32CA82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42,16511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6FC2C" w14:textId="6A1125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44,43827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4DD9B" w14:textId="72D1A3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48,58979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650EF" w14:textId="5D156B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53,80522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BC18F" w14:textId="200571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59,27612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D5188" w14:textId="6F531C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62,13165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DAC4A" w14:textId="15DE50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64,03107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78393" w14:textId="6910BF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66,8038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F7F6F" w14:textId="5FC829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68,58225</w:t>
            </w:r>
          </w:p>
        </w:tc>
      </w:tr>
      <w:tr w:rsidR="00847E65" w:rsidRPr="0046184C" w14:paraId="6E94391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710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31847" w14:textId="5E87DD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41,08466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72EBE" w14:textId="31F819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8E56C" w14:textId="018E8E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44,77694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63521" w14:textId="54F9FE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48,92736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1051D" w14:textId="2C3695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54,11615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DE002" w14:textId="1DF5AD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59,55442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78896" w14:textId="20744A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62,40065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FD6DB" w14:textId="67B4EE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64,29727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26CC4" w14:textId="3D7AF6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67,07038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399E9" w14:textId="177450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68,85166</w:t>
            </w:r>
          </w:p>
        </w:tc>
      </w:tr>
      <w:tr w:rsidR="00847E65" w:rsidRPr="0046184C" w14:paraId="00479CF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F39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0AA9E" w14:textId="413345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41,40284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E432B" w14:textId="7B8BE3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42,82166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3A54E" w14:textId="16BF12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45,10945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95A0" w14:textId="72C76A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49,25851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DF15F" w14:textId="022223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54,42038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17F9C" w14:textId="1FB257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59,82591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9630F" w14:textId="4F8C81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62,66289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9F2B1" w14:textId="02761F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64,55673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04BA3" w14:textId="6E5EA9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67,33034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29629" w14:textId="171E78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69,11453</w:t>
            </w:r>
          </w:p>
        </w:tc>
      </w:tr>
      <w:tr w:rsidR="00847E65" w:rsidRPr="0046184C" w14:paraId="75F695E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125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62578" w14:textId="7CD604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41,71452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50D9" w14:textId="1A9F96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43,1404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27005" w14:textId="7C7E9B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45,43536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04BD3" w14:textId="275412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49,58291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9DFF5" w14:textId="09A39A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54,71773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168AE" w14:textId="07E240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60,09059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9E1A2" w14:textId="63D71C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62,91843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1D89A" w14:textId="20B177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64,80959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F29C4" w14:textId="6740D0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67,58385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22949" w14:textId="29220E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69,37111</w:t>
            </w:r>
          </w:p>
        </w:tc>
      </w:tr>
      <w:tr w:rsidR="00847E65" w:rsidRPr="0046184C" w14:paraId="7C0BF10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DA1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856F" w14:textId="65B574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42,01916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DC332" w14:textId="4D63EE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43,45212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64720" w14:textId="0C015A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45,75425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3A165" w14:textId="536BF1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49,90024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36274" w14:textId="5A5B29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55,00803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CFE8" w14:textId="138D26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60,34845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8FA54" w14:textId="3204D0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63,16733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85CE1" w14:textId="4B5B0E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65,05596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00106" w14:textId="395901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67,83114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4227D" w14:textId="0DBD68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69,62165</w:t>
            </w:r>
          </w:p>
        </w:tc>
      </w:tr>
      <w:tr w:rsidR="00847E65" w:rsidRPr="0046184C" w14:paraId="5D3B4DE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38D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F93A7" w14:textId="2EF53A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42,31621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02C89" w14:textId="44AE90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43,7563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94675" w14:textId="34DC2B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46,06566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0C34F" w14:textId="3A8B5B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50,21019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16824" w14:textId="453A29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55,29112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520FE" w14:textId="149AE9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60,59947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F8A09" w14:textId="47AB5A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63,40968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F6C56" w14:textId="189DED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65,29598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FCD5" w14:textId="749132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68,07242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F25D7" w14:textId="451F9C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69,86643</w:t>
            </w:r>
          </w:p>
        </w:tc>
      </w:tr>
      <w:tr w:rsidR="00847E65" w:rsidRPr="0046184C" w14:paraId="5AFFCED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2B2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C3AAD" w14:textId="10A958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42,60512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F1F0" w14:textId="5317A5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44,05243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55E08" w14:textId="4A9CB4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46,36915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50438" w14:textId="4F0C5B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50,51242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F8B5F" w14:textId="19E53B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55,56683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289BD" w14:textId="5DFECC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60,84364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AE36B" w14:textId="5EBEB8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63,64553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3257C" w14:textId="1CEDA8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65,52977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E6EE" w14:textId="24D72E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68,3079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50CFB" w14:textId="37691F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70,10573</w:t>
            </w:r>
          </w:p>
        </w:tc>
      </w:tr>
      <w:tr w:rsidR="00847E65" w:rsidRPr="0046184C" w14:paraId="64E5216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661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F80B6" w14:textId="6AEC54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42,88547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97F5C" w14:textId="6D5B68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44,34014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7E3EE" w14:textId="217A0B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016E0" w14:textId="3EA9B7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50,80675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A5B0D" w14:textId="02A3C1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55,83508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3ED18" w14:textId="6536B2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61,08103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B96B9" w14:textId="06D5F4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63,87504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20B5A" w14:textId="65B983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65,75753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A54DC" w14:textId="0EDA28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68,53785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65B9A" w14:textId="502588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70,33986</w:t>
            </w:r>
          </w:p>
        </w:tc>
      </w:tr>
      <w:tr w:rsidR="00847E65" w:rsidRPr="0046184C" w14:paraId="3B0D081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1D7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6B039" w14:textId="3F86E4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43,15748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366AE" w14:textId="52B264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44,61966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6F13D" w14:textId="45709B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46,95169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16457" w14:textId="734876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51,09346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31368" w14:textId="6F6277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56,09623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C404B" w14:textId="494006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61,31201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49F9" w14:textId="28EDF1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64,09859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1AF4C" w14:textId="5AC64C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65,97966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EC848" w14:textId="679DE7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68,7627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64B8D" w14:textId="455A1C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70,56926</w:t>
            </w:r>
          </w:p>
        </w:tc>
      </w:tr>
      <w:tr w:rsidR="00847E65" w:rsidRPr="0046184C" w14:paraId="040198E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FFB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F19D4" w14:textId="62565F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EB2F4" w14:textId="01A0F5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44,89137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42BC9" w14:textId="1C6996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7C24" w14:textId="2C99E7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51,37299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1471" w14:textId="44C51F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56,35071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82911" w14:textId="613D60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61,53704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C27E0" w14:textId="125394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64,31664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286C7" w14:textId="3D3299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66,19661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9684B" w14:textId="085423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68,98291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2E396" w14:textId="5731DB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70,79441</w:t>
            </w:r>
          </w:p>
        </w:tc>
      </w:tr>
      <w:tr w:rsidR="00847E65" w:rsidRPr="0046184C" w14:paraId="2E2DA75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C49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99EB1" w14:textId="4B1B78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43,67794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9D1FB" w14:textId="2D65A3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45,15567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95051" w14:textId="3670A0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47,50395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B0DDD" w14:textId="213E29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51,64578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FBA58" w14:textId="0588DD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56,59896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C7A64" w14:textId="21BA25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61,75655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01F8D" w14:textId="6E7ABF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64,52964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3A2A" w14:textId="121A68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66,40885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F4436" w14:textId="19677E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69,19895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89520" w14:textId="139F70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71,01577</w:t>
            </w:r>
          </w:p>
        </w:tc>
      </w:tr>
      <w:tr w:rsidR="00847E65" w:rsidRPr="0046184C" w14:paraId="6333130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AA9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E92B0" w14:textId="39E313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43,92716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E0FC7" w14:textId="7547F3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45,41295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014B8" w14:textId="2B44A7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47,76976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79EFF" w14:textId="7ED369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51,91225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B99C4" w14:textId="2C43C2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56,84145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6DB3A" w14:textId="7D7885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536E9" w14:textId="12660E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64,73803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83F45" w14:textId="7ACC87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66,61682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FFD82" w14:textId="67162F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69,41126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D1A9F" w14:textId="2414BF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71,2338</w:t>
            </w:r>
          </w:p>
        </w:tc>
      </w:tr>
      <w:tr w:rsidR="00847E65" w:rsidRPr="0046184C" w14:paraId="72F5560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3E5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D9128" w14:textId="491CB8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44,16959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6878B" w14:textId="659FAE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45,66363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BB70" w14:textId="719232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48,02925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5664B" w14:textId="3C8BEF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52,17285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22456" w14:textId="336221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57,0786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CFF4" w14:textId="3E4FB9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62,18083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EC63E" w14:textId="34A885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64,94225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80314" w14:textId="6C2495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66,82095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AE5D7" w14:textId="189A3A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69,62028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03F33" w14:textId="64D35E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71,44895</w:t>
            </w:r>
          </w:p>
        </w:tc>
      </w:tr>
      <w:tr w:rsidR="00847E65" w:rsidRPr="0046184C" w14:paraId="4D5E827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185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9F044" w14:textId="169A31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44,40561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323AF" w14:textId="2ACD64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45,90811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CFF9C" w14:textId="3210C3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48,28285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6FA6F" w14:textId="6EED4C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52,42801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24A58" w14:textId="6A4384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57,31086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AD987" w14:textId="4EC0B9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62,38646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7D56E" w14:textId="6C326C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65,14274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39814" w14:textId="5D126F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67,02168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1D2B" w14:textId="319018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69,82646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1D5A8" w14:textId="2B2D9E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71,66164</w:t>
            </w:r>
          </w:p>
        </w:tc>
      </w:tr>
      <w:tr w:rsidR="00847E65" w:rsidRPr="0046184C" w14:paraId="7B9159B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19E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F54E5" w14:textId="383812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44,63564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886B9" w14:textId="7C87E6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46,14684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51D28" w14:textId="4B015E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48,53099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C58FA" w14:textId="4AFE22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52,67819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E59AB" w14:textId="229B3A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57,53868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CFDD" w14:textId="42ECE9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62,58835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D037D" w14:textId="26232C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65,33993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BA0B6" w14:textId="07574A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67,21945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138D6" w14:textId="61DA6C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70,03022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E57F5" w14:textId="2F9A69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71,87233</w:t>
            </w:r>
          </w:p>
        </w:tc>
      </w:tr>
      <w:tr w:rsidR="00847E65" w:rsidRPr="0046184C" w14:paraId="0429F6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001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7680" w14:textId="4249FA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44,86011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4DCAC" w14:textId="598AC3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46,38023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299F6" w14:textId="04E9BB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48,77411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9464A" w14:textId="60D98D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52,92384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4925" w14:textId="2C02B3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57,7625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4D621" w14:textId="268645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62,78691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7609F" w14:textId="5FB93D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65,53424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262D2" w14:textId="5662AA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67,41467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5DF75" w14:textId="229B69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70,23199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A598A" w14:textId="567CA4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72,08143</w:t>
            </w:r>
          </w:p>
        </w:tc>
      </w:tr>
      <w:tr w:rsidR="00847E65" w:rsidRPr="0046184C" w14:paraId="53E99B3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816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5292E" w14:textId="0F29D4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45,07944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99E9B" w14:textId="041A7D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46,60871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6726E" w14:textId="6794F9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49,01265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0C2CD" w14:textId="0ED956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53,1654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DE7F9" w14:textId="31CDBE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57,98277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90975" w14:textId="13FDBB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62,98259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CAAB6" w14:textId="139218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65,7261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E06D3" w14:textId="15F8D5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67,60777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8861F" w14:textId="4DEB4E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70,4322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E3951" w14:textId="674438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72,28937</w:t>
            </w:r>
          </w:p>
        </w:tc>
      </w:tr>
      <w:tr w:rsidR="00847E65" w:rsidRPr="0046184C" w14:paraId="1E29548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543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251F0" w14:textId="1BCFD7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45,29406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587A" w14:textId="1956583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46,83274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5168F" w14:textId="563AE2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49,24707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F6EC5" w14:textId="2C119C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53,40332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98176" w14:textId="20AB71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58,19992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7C7D" w14:textId="37B00D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63,1758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C7B30" w14:textId="23A2E2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65,91593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EA79F" w14:textId="416C0C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67,79917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147AA" w14:textId="3691B1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70,63125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73AD8" w14:textId="5EBF3F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72,49656</w:t>
            </w:r>
          </w:p>
        </w:tc>
      </w:tr>
      <w:tr w:rsidR="00847E65" w:rsidRPr="0046184C" w14:paraId="3336D8F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78C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57909" w14:textId="649033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45,50442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102B8" w14:textId="021743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47,05275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22C61" w14:textId="389A05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49,47783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D4F6B" w14:textId="43C05A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53,63807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C8EF8" w14:textId="7237BD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58,41442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5846E" w14:textId="12BE56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63,36698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63C9E" w14:textId="53EE38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66,10415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025E7" w14:textId="60B09B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67,98928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B0B13" w14:textId="2FF6AF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70,82955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4B0FE" w14:textId="3A1BC7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72,70342</w:t>
            </w:r>
          </w:p>
        </w:tc>
      </w:tr>
      <w:tr w:rsidR="00847E65" w:rsidRPr="0046184C" w14:paraId="54A41D4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3E2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00248" w14:textId="6F69A9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45,71083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47321" w14:textId="580E95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47,26907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16CD7" w14:textId="4E566D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49,70523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94241" w14:textId="53F535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53,86996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A2C2" w14:textId="493D9D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58,62655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3E316" w14:textId="3A8240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63,5564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BB183" w14:textId="54D0A8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66,29103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5C55B" w14:textId="0DEA86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68,17836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11AEF" w14:textId="6A5F38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71,02736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32BCC" w14:textId="45817B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72,91019</w:t>
            </w:r>
          </w:p>
        </w:tc>
      </w:tr>
      <w:tr w:rsidR="00847E65" w:rsidRPr="0046184C" w14:paraId="75D222C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1E4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6E3E1" w14:textId="554B40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45,91312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10C06" w14:textId="47B320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47,48151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7217D" w14:textId="1E503B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49,92909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C940D" w14:textId="1988C7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54,09878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86FD1" w14:textId="1D01F9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58,83606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8E80" w14:textId="0DB07C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63,74377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59BB8" w14:textId="09B30A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66,47625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3A5CF" w14:textId="1C0CFC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68,36608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CA003" w14:textId="36E5C7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71,22434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35433" w14:textId="4250B7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73,11651</w:t>
            </w:r>
          </w:p>
        </w:tc>
      </w:tr>
      <w:tr w:rsidR="00847E65" w:rsidRPr="0046184C" w14:paraId="6D870F4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9D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2E96A" w14:textId="4C93A9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46,11097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13F1B" w14:textId="5B91EB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47,68976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EC01C" w14:textId="2C7CFE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50,14908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CBFBA" w14:textId="1F2588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54,32416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3F5F9" w14:textId="54DC71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59,04257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01C2A" w14:textId="717474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63,92865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52E68" w14:textId="0AE6C3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66,65934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219A2" w14:textId="19A8DA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68,55197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E2B20" w14:textId="5E7384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71,41998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94B35" w14:textId="2388F8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73,32188</w:t>
            </w:r>
          </w:p>
        </w:tc>
      </w:tr>
      <w:tr w:rsidR="00847E65" w:rsidRPr="0046184C" w14:paraId="366D3EC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637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1BC40" w14:textId="7F1912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46,30408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FAC01" w14:textId="374C4C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47,8935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68A84" w14:textId="69E387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50,36487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CAFDC" w14:textId="263EE2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54,54576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76D2" w14:textId="12776B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59,24567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21F57" w14:textId="608D23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64,11061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950A0" w14:textId="36ACD9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66,83986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0C6D" w14:textId="52AC40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68,73554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486A5" w14:textId="56AFED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71,61378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E21A3" w14:textId="537E5F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73,52578</w:t>
            </w:r>
          </w:p>
        </w:tc>
      </w:tr>
      <w:tr w:rsidR="00847E65" w:rsidRPr="0046184C" w14:paraId="43C5928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67D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E5D86" w14:textId="54E7E3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46,49214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691AF" w14:textId="794CD7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48,09242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F9C4D" w14:textId="335255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50,57613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BF285" w14:textId="526F63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82CE" w14:textId="2935D7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59,44497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DCBF0" w14:textId="29D697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64,28921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5A263" w14:textId="6AC70F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67,01733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36E87" w14:textId="4A3DC9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68,91633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42495" w14:textId="52FF21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71,80525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C4591" w14:textId="7104BA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73,72769</w:t>
            </w:r>
          </w:p>
        </w:tc>
      </w:tr>
      <w:tr w:rsidR="00847E65" w:rsidRPr="0046184C" w14:paraId="71048C1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4B5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B4F2E" w14:textId="38B602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46,67485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953E0" w14:textId="41CA03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48,28621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3B31C" w14:textId="534C28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50,78254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0107" w14:textId="521F1B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54,97614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34ACC" w14:textId="22DC93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59,64008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96B78" w14:textId="6C19CF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64,46401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CC1FF" w14:textId="3F6C84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67,19131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B2096" w14:textId="1D35C4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69,09386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E093D" w14:textId="4810ED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71,99388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52E77" w14:textId="3E3C80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73,92711</w:t>
            </w:r>
          </w:p>
        </w:tc>
      </w:tr>
      <w:tr w:rsidR="00847E65" w:rsidRPr="0046184C" w14:paraId="7EC8A53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D1D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1B31F" w14:textId="79A743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46,85192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15E76" w14:textId="269EA2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48,47456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1C987" w14:textId="4C185A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50,98376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4497" w14:textId="61E5AF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55,18422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D3B22" w14:textId="7277A2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59,83061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25EDE" w14:textId="417595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64,63458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E4A7A" w14:textId="060DF1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67,36133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C36BC" w14:textId="16D1BB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69,26765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CB36B" w14:textId="5F4D6F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72,17918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C0A01" w14:textId="2214F3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74,12352</w:t>
            </w:r>
          </w:p>
        </w:tc>
      </w:tr>
      <w:tr w:rsidR="00847E65" w:rsidRPr="0046184C" w14:paraId="5404B48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716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8D77A" w14:textId="6734FC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47,02303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F4E8B" w14:textId="31D8C7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48,65714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50191" w14:textId="4C6D14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51,17946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9CDB3" w14:textId="53ABFF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55,38707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52472" w14:textId="154CEA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60,01615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3F53D" w14:textId="0AB842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64,80049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41E78" w14:textId="2E80A1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67,52693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1BE5A" w14:textId="512957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69,43723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07DF3" w14:textId="7ED616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72,36065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CCBD7" w14:textId="090808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74,3164</w:t>
            </w:r>
          </w:p>
        </w:tc>
      </w:tr>
      <w:tr w:rsidR="00847E65" w:rsidRPr="0046184C" w14:paraId="6E7F968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369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E8052" w14:textId="283B9F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47,18789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DA37A" w14:textId="79C7C9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48,83367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5696C" w14:textId="6ACCB3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51,36933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A0F80" w14:textId="2AB021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55,58434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19556" w14:textId="08A018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60,19632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AFD8D" w14:textId="7A0685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64,96131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DE70F" w14:textId="153922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67,68766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6064F" w14:textId="7113E2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69,60212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CF910" w14:textId="14DD82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72,53778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BB805" w14:textId="4DD9A0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74,50525</w:t>
            </w:r>
          </w:p>
        </w:tc>
      </w:tr>
      <w:tr w:rsidR="00847E65" w:rsidRPr="0046184C" w14:paraId="6B1D799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4C2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C33EF" w14:textId="6D6735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47,3462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12167" w14:textId="16BBFA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49,00382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B547F" w14:textId="123992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51,55302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54B13" w14:textId="78799C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55,77567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E07EB" w14:textId="3843DF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60,37073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2B16B" w14:textId="2DB560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65,1166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D10B0" w14:textId="5EFFA7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67,84306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62055" w14:textId="62A1E7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69,76185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32FAD" w14:textId="19A6E9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72,71009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8CEAC" w14:textId="263823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74,68953</w:t>
            </w:r>
          </w:p>
        </w:tc>
      </w:tr>
      <w:tr w:rsidR="00847E65" w:rsidRPr="0046184C" w14:paraId="08DB97D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9A2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EE62" w14:textId="319DC5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47,49768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DEBE2" w14:textId="6B51A8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49,16728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F257A" w14:textId="4595BF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51,73022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D9436" w14:textId="637C96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55,9607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B9BC1" w14:textId="268CBA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60,53896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3278A" w14:textId="7FB2F7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65,26592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0863E" w14:textId="719048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67,99267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AB957" w14:textId="054A8C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69,91595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4F6A8" w14:textId="33AE64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72,87706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744E9" w14:textId="0520AE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74,86874</w:t>
            </w:r>
          </w:p>
        </w:tc>
      </w:tr>
      <w:tr w:rsidR="00847E65" w:rsidRPr="0046184C" w14:paraId="24F6B0F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F88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85D8A" w14:textId="7B8F24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47,64201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5E03" w14:textId="1EB7D1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49,32376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85BA1" w14:textId="05B0F9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51,9006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FEE5A" w14:textId="7BB82B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56,13906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DBBE" w14:textId="525B30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60,70064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5FB31" w14:textId="58477E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65,40885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2413F" w14:textId="4CB5BA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68,13604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DB70" w14:textId="5DD5DA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70,06394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83174" w14:textId="00C144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73,03819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DF9D9" w14:textId="5C7714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75,04234</w:t>
            </w:r>
          </w:p>
        </w:tc>
      </w:tr>
      <w:tr w:rsidR="00847E65" w:rsidRPr="0046184C" w14:paraId="508C892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5B0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1378B" w14:textId="24B01D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47,77906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CB013" w14:textId="43C654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BCE5A" w14:textId="64E275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52,06398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81980" w14:textId="243BB2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56,31055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7364B" w14:textId="579E49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60,85554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A9937" w14:textId="027885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65,54513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48EC6" w14:textId="789D78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68,27287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619D2" w14:textId="048C84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70,20551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9699A" w14:textId="52923A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73,19315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50A64" w14:textId="6A318E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75,21001</w:t>
            </w:r>
          </w:p>
        </w:tc>
      </w:tr>
      <w:tr w:rsidR="00847E65" w:rsidRPr="0046184C" w14:paraId="588B37A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5DF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B8AD2" w14:textId="7442D9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47,90929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94A78" w14:textId="32CF5C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49,61574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AAF90" w14:textId="06ED73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52,22083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E1C93" w14:textId="23DB50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56,47563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1796" w14:textId="4C8B1C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61,00406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48359" w14:textId="76E975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65,67512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FCD78" w14:textId="65268B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68,40354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A3542" w14:textId="78C9AB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70,34102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9F574" w14:textId="1990DF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73,34231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A19C4" w14:textId="6928CC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75,37208</w:t>
            </w:r>
          </w:p>
        </w:tc>
      </w:tr>
      <w:tr w:rsidR="00847E65" w:rsidRPr="0046184C" w14:paraId="7D4E942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545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5C34" w14:textId="634333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48,03329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258F" w14:textId="1197AC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49,75232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DC3A7" w14:textId="7C984D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52,37176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7BC4D" w14:textId="13C495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56,63491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FBFA0" w14:textId="7418FF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61,14678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714F3" w14:textId="163CDE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65,79938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B6E1F" w14:textId="45B481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68,52857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C4573" w14:textId="031C13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70,47101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10A5E" w14:textId="6B38FE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73,48617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79DD4" w14:textId="565437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75,52909</w:t>
            </w:r>
          </w:p>
        </w:tc>
      </w:tr>
      <w:tr w:rsidR="00847E65" w:rsidRPr="0046184C" w14:paraId="46AEF2B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503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13DA8" w14:textId="4A9F8C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48,15168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7156B" w14:textId="3E01BE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49,88344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D9D56" w14:textId="3FB9E8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52,51739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9C2A2" w14:textId="52500D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56,78899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CAB41" w14:textId="60B2FF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61,2843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28D65" w14:textId="745283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65,91844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718AE" w14:textId="635E41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68,64848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AC5DE" w14:textId="023776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70,59598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5C85D" w14:textId="37C091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73,62526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47526" w14:textId="1BEE8F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75,68154</w:t>
            </w:r>
          </w:p>
        </w:tc>
      </w:tr>
      <w:tr w:rsidR="00847E65" w:rsidRPr="0046184C" w14:paraId="431D50F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545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B2D42" w14:textId="0B1952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48,26506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3FCAB" w14:textId="4CD7A4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50,00972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0EEBC" w14:textId="5AF47C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52,65836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36820" w14:textId="1F78D6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56,9385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E9EEC" w14:textId="2414A7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61,41717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6A9E" w14:textId="3E2F56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66,03284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3A05" w14:textId="289A3D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68,76381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922E" w14:textId="68E4F2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70,71646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C9AE" w14:textId="405765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73,76008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DB8F5" w14:textId="05DF52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75,82997</w:t>
            </w:r>
          </w:p>
        </w:tc>
      </w:tr>
      <w:tr w:rsidR="00847E65" w:rsidRPr="0046184C" w14:paraId="496B2EB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186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FDBA5" w14:textId="4878B9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48,37406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A1392" w14:textId="0BB626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50,13178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D9E95" w14:textId="5354D1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52,79528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98C19" w14:textId="289ECD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57,08404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09059" w14:textId="7B8921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6427" w14:textId="7027A8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66,14313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4DA06" w14:textId="18F633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68,87508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CF851" w14:textId="19C9F9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70,83295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EF0A1" w14:textId="1AD346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73,89116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2029D" w14:textId="536244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75,97488</w:t>
            </w:r>
          </w:p>
        </w:tc>
      </w:tr>
      <w:tr w:rsidR="00847E65" w:rsidRPr="0046184C" w14:paraId="54A9D5E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92C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7A3C7" w14:textId="5930F6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48,47929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2C7B6" w14:textId="3EBD47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50,25026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4505B" w14:textId="43E665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52,92879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B9898" w14:textId="06D53E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57,22625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9A80E" w14:textId="3E663A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61,67135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0FAB3" w14:textId="79DB10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66,24982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E8828" w14:textId="4972AA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68,98279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A4C5B" w14:textId="7CB1CA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70,94598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0397E" w14:textId="18502E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74,019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A68F9" w14:textId="1C35E6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76,11678</w:t>
            </w:r>
          </w:p>
        </w:tc>
      </w:tr>
      <w:tr w:rsidR="00847E65" w:rsidRPr="0046184C" w14:paraId="394B4FF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B04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B21FC" w14:textId="65A061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48,58137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39A3D" w14:textId="44EA6E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50,36578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0D9E5" w14:textId="7C77D4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53,05952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407D2" w14:textId="599B59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57,36573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CF721" w14:textId="3AA7C2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61,7938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7FC8" w14:textId="542562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66,35346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010D7" w14:textId="04B4D4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69,08747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30B9A" w14:textId="3F6541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71,05604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10AC2" w14:textId="6D2E4A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74,14409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678F5" w14:textId="0B996E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76,25618</w:t>
            </w:r>
          </w:p>
        </w:tc>
      </w:tr>
      <w:tr w:rsidR="00847E65" w:rsidRPr="0046184C" w14:paraId="6D061F9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34B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DE143" w14:textId="45041E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48,68094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BB8E" w14:textId="6C9BCB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50,47898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305DB" w14:textId="7D663B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53,18812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4A981" w14:textId="006795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57,50312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798F2" w14:textId="745A6D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61,91393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36902" w14:textId="63C08A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66,45458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05D8D" w14:textId="2446CE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69,18963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1AC4E" w14:textId="3D42AC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71,16364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C347A" w14:textId="3DD3B4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74,26694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62E2B" w14:textId="58A2A0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76,39357</w:t>
            </w:r>
          </w:p>
        </w:tc>
      </w:tr>
      <w:tr w:rsidR="00847E65" w:rsidRPr="0046184C" w14:paraId="761028B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698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1891" w14:textId="7AB36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48,77861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7646C" w14:textId="4D5D3F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50,5905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42C84" w14:textId="5FF549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53,31522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CC760" w14:textId="0A5F3F7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57,63904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99ECB" w14:textId="08418F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62,03233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DA152" w14:textId="7342A5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66,5537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29CE3" w14:textId="65D831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69,28977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58A0" w14:textId="13C37E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71,26929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9D9C1" w14:textId="3FA7B8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74,38805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37C9B" w14:textId="22A67C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76,52946</w:t>
            </w:r>
          </w:p>
        </w:tc>
      </w:tr>
      <w:tr w:rsidR="00847E65" w:rsidRPr="0046184C" w14:paraId="7EF1DE3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D4B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F003F" w14:textId="542932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48,87502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94374" w14:textId="6FF784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50,70097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DBFCA" w14:textId="77669C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53,44147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36B98" w14:textId="5C2BAD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57,77411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37D70" w14:textId="4CB96F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62,14957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FF5A7" w14:textId="428493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66,65135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FB17A" w14:textId="2CDC0F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69,38841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87CCC" w14:textId="1921B8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71,37347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8721B" w14:textId="4BD0BC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74,5079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E410A" w14:textId="34B5D2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76,66435</w:t>
            </w:r>
          </w:p>
        </w:tc>
      </w:tr>
    </w:tbl>
    <w:p w14:paraId="1FE5FB88" w14:textId="77777777" w:rsidR="00847E65" w:rsidRDefault="00847E65" w:rsidP="00847E65">
      <w:pPr>
        <w:jc w:val="both"/>
      </w:pPr>
    </w:p>
    <w:p w14:paraId="21582CF9" w14:textId="6F941474" w:rsidR="00847E65" w:rsidRDefault="00847E65" w:rsidP="00994A3D">
      <w:pPr>
        <w:jc w:val="both"/>
      </w:pPr>
    </w:p>
    <w:p w14:paraId="1EE1982F" w14:textId="4F98083B" w:rsidR="00847E65" w:rsidRDefault="00847E65" w:rsidP="00994A3D">
      <w:pPr>
        <w:jc w:val="both"/>
      </w:pPr>
    </w:p>
    <w:p w14:paraId="1680B260" w14:textId="6247D8C7" w:rsidR="00847E65" w:rsidRDefault="00847E65" w:rsidP="00994A3D">
      <w:pPr>
        <w:jc w:val="both"/>
      </w:pPr>
    </w:p>
    <w:p w14:paraId="79542434" w14:textId="2BFDDDE5" w:rsidR="00847E65" w:rsidRDefault="00847E65" w:rsidP="00994A3D">
      <w:pPr>
        <w:jc w:val="both"/>
      </w:pPr>
    </w:p>
    <w:p w14:paraId="45366F89" w14:textId="5461B056" w:rsidR="00847E65" w:rsidRDefault="00847E65" w:rsidP="00994A3D">
      <w:pPr>
        <w:jc w:val="both"/>
      </w:pPr>
    </w:p>
    <w:p w14:paraId="42B6BDB7" w14:textId="0570F54F" w:rsidR="00847E65" w:rsidRDefault="00847E65" w:rsidP="00994A3D">
      <w:pPr>
        <w:jc w:val="both"/>
      </w:pPr>
    </w:p>
    <w:p w14:paraId="597F9D88" w14:textId="0FCB4F57" w:rsidR="00186703" w:rsidRDefault="00186703" w:rsidP="00994A3D">
      <w:pPr>
        <w:jc w:val="both"/>
      </w:pPr>
    </w:p>
    <w:p w14:paraId="05AF636C" w14:textId="3485DD28" w:rsidR="00186703" w:rsidRDefault="00186703" w:rsidP="00994A3D">
      <w:pPr>
        <w:jc w:val="both"/>
      </w:pPr>
    </w:p>
    <w:p w14:paraId="0E8226D8" w14:textId="3218E1BE" w:rsidR="00186703" w:rsidRDefault="00186703" w:rsidP="00994A3D">
      <w:pPr>
        <w:jc w:val="both"/>
      </w:pPr>
    </w:p>
    <w:p w14:paraId="7F99157B" w14:textId="2ED9F942" w:rsidR="00186703" w:rsidRDefault="00186703" w:rsidP="00994A3D">
      <w:pPr>
        <w:jc w:val="both"/>
      </w:pPr>
    </w:p>
    <w:p w14:paraId="7B3C3044" w14:textId="4F1491FE" w:rsidR="00186703" w:rsidRDefault="00186703" w:rsidP="00994A3D">
      <w:pPr>
        <w:jc w:val="both"/>
      </w:pPr>
    </w:p>
    <w:p w14:paraId="6331AFB0" w14:textId="042DDACB" w:rsidR="00186703" w:rsidRDefault="00186703" w:rsidP="00994A3D">
      <w:pPr>
        <w:jc w:val="both"/>
      </w:pPr>
    </w:p>
    <w:p w14:paraId="6E2F47C7" w14:textId="26E199AD" w:rsidR="00186703" w:rsidRDefault="00186703" w:rsidP="00994A3D">
      <w:pPr>
        <w:jc w:val="both"/>
      </w:pPr>
    </w:p>
    <w:p w14:paraId="37D14968" w14:textId="72F9E029" w:rsidR="00186703" w:rsidRDefault="00186703" w:rsidP="00994A3D">
      <w:pPr>
        <w:jc w:val="both"/>
      </w:pPr>
    </w:p>
    <w:p w14:paraId="77198CBD" w14:textId="2A3914A4" w:rsidR="00186703" w:rsidRDefault="00186703" w:rsidP="00994A3D">
      <w:pPr>
        <w:jc w:val="both"/>
      </w:pPr>
    </w:p>
    <w:p w14:paraId="6AD9934B" w14:textId="77777777" w:rsidR="00186703" w:rsidRDefault="00186703" w:rsidP="00994A3D">
      <w:pPr>
        <w:jc w:val="both"/>
      </w:pPr>
    </w:p>
    <w:p w14:paraId="41C5C717" w14:textId="5B739219" w:rsidR="00847E65" w:rsidRDefault="00847E65" w:rsidP="00994A3D">
      <w:pPr>
        <w:jc w:val="both"/>
      </w:pPr>
    </w:p>
    <w:p w14:paraId="77D00C90" w14:textId="1064592E" w:rsidR="00847E65" w:rsidRDefault="003819AD" w:rsidP="00847E65">
      <w:pPr>
        <w:jc w:val="both"/>
        <w:rPr>
          <w:b/>
        </w:rPr>
      </w:pPr>
      <w:r w:rsidRPr="0001436A">
        <w:rPr>
          <w:b/>
        </w:rPr>
        <w:lastRenderedPageBreak/>
        <w:t xml:space="preserve">Supplementary </w:t>
      </w:r>
      <w:r w:rsidR="00847E65" w:rsidRPr="00847E65">
        <w:rPr>
          <w:b/>
          <w:bCs/>
        </w:rPr>
        <w:t xml:space="preserve">Table </w:t>
      </w:r>
      <w:r w:rsidR="00186703">
        <w:rPr>
          <w:b/>
          <w:bCs/>
        </w:rPr>
        <w:t>5</w:t>
      </w:r>
      <w:r w:rsidR="00847E65" w:rsidRPr="00847E65">
        <w:rPr>
          <w:b/>
          <w:bCs/>
        </w:rPr>
        <w:t>.</w:t>
      </w:r>
      <w:r w:rsidR="00847E65">
        <w:t xml:space="preserve"> </w:t>
      </w:r>
      <w:r w:rsidR="00847E65" w:rsidRPr="004F7415">
        <w:rPr>
          <w:b/>
        </w:rPr>
        <w:t xml:space="preserve">Centile </w:t>
      </w:r>
      <w:r w:rsidR="00847E65">
        <w:rPr>
          <w:b/>
        </w:rPr>
        <w:t xml:space="preserve">reference </w:t>
      </w:r>
      <w:r w:rsidR="00847E65" w:rsidRPr="004F7415">
        <w:rPr>
          <w:b/>
        </w:rPr>
        <w:t xml:space="preserve">values for </w:t>
      </w:r>
      <w:r w:rsidR="00847E65">
        <w:rPr>
          <w:b/>
        </w:rPr>
        <w:t>fe</w:t>
      </w:r>
      <w:r w:rsidR="00847E65" w:rsidRPr="004F7415">
        <w:rPr>
          <w:b/>
        </w:rPr>
        <w:t xml:space="preserve">male </w:t>
      </w:r>
      <w:r w:rsidR="00847E65">
        <w:rPr>
          <w:b/>
        </w:rPr>
        <w:t>w</w:t>
      </w:r>
      <w:r w:rsidR="00847E65" w:rsidRPr="004F7415">
        <w:rPr>
          <w:b/>
        </w:rPr>
        <w:t>eight</w:t>
      </w:r>
    </w:p>
    <w:p w14:paraId="74BE01B7" w14:textId="77777777" w:rsidR="00186703" w:rsidRDefault="00186703" w:rsidP="00847E65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847E65" w:rsidRPr="0046184C" w14:paraId="5CC18713" w14:textId="77777777" w:rsidTr="003819AD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F1DE" w14:textId="77777777" w:rsidR="00847E65" w:rsidRPr="0046184C" w:rsidRDefault="00847E65" w:rsidP="003819AD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875F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2A6C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1BB8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3B4F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1AE4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8AD3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8D00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3CB9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6BA1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0B4E" w14:textId="77777777" w:rsidR="00847E65" w:rsidRPr="0046184C" w:rsidRDefault="00847E65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847E65" w:rsidRPr="0046184C" w14:paraId="1BAEC32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D8A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EEE545" w14:textId="4DDB17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18,09078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DE4BCE" w14:textId="5FC22F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18,41479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0ED91A" w14:textId="4EB971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18,99383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ABAE49" w14:textId="6B447D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20,28149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9F978" w14:textId="07FA0B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22,42863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F426FE" w14:textId="0D5A39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25,14694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88B32A" w14:textId="793FCC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26,6212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4E4ABE" w14:textId="4A85B5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27,60369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637DB" w14:textId="0B7002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29,04224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E9CEC8" w14:textId="70CC07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29,97167</w:t>
            </w:r>
          </w:p>
        </w:tc>
      </w:tr>
      <w:tr w:rsidR="00847E65" w:rsidRPr="0046184C" w14:paraId="1A21213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33C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8DCAB" w14:textId="001A57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18,27862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064644" w14:textId="22C99E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18,61077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C276BE" w14:textId="206601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19,20392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524146" w14:textId="4421D2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20,52098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EE3C9" w14:textId="0ECEE1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22,71195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56930" w14:textId="5BCEE8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25,4786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F1481A" w14:textId="3E9852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26,97633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67FC6A" w14:textId="10AF51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27,97352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4B48B8" w14:textId="281E6B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29,43215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31AF5B" w14:textId="5C05B6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30,37356</w:t>
            </w:r>
          </w:p>
        </w:tc>
      </w:tr>
      <w:tr w:rsidR="00847E65" w:rsidRPr="0046184C" w14:paraId="7212E4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BE8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B022F2" w14:textId="0EA0E2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18,46518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396DB6" w14:textId="680CA3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18,80564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32CA1D" w14:textId="6A618C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19,4132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80A30F" w14:textId="6112B6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20,7602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C5F33" w14:textId="18752B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22,99554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DCFEF8" w14:textId="7157AFF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25,81076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E48F6" w14:textId="55C21A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27,33197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B1C92D" w14:textId="69BE74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28,3438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7FABF2" w14:textId="78BD55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29,82237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F452A3" w14:textId="558F04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30,77562</w:t>
            </w:r>
          </w:p>
        </w:tc>
      </w:tr>
      <w:tr w:rsidR="00847E65" w:rsidRPr="0046184C" w14:paraId="5ECEC33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655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CE2F8D" w14:textId="1752D4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18,65057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02DF61" w14:textId="76A4C2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18,99953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407E0F" w14:textId="67C21F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19,62183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30B5A0" w14:textId="5F34B0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20,99934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4B376" w14:textId="79FAE8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23,27965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5584C3" w14:textId="60A5E9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26,14376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D3374E" w14:textId="15C2BE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27,68845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D9EF4" w14:textId="03FB6A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28,71489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C7B489" w14:textId="51115F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30,21325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65A099" w14:textId="320833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31,17824</w:t>
            </w:r>
          </w:p>
        </w:tc>
      </w:tr>
      <w:tr w:rsidR="00847E65" w:rsidRPr="0046184C" w14:paraId="10433C5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8A5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DD337B" w14:textId="4F97A7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18,83487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0CCEC5" w14:textId="797640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19,19255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655AA6" w14:textId="5C7EED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19,82994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3482E" w14:textId="4B0DA1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21,23859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4D731" w14:textId="397F2C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23,56456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C03B68" w14:textId="37DD8E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26,47791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3DEFF" w14:textId="39FFDF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28,04612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7EAACA" w14:textId="3A6C48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29,08713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6ACC2B" w14:textId="555329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30,60519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275DB8" w14:textId="78A8AE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31,58179</w:t>
            </w:r>
          </w:p>
        </w:tc>
      </w:tr>
      <w:tr w:rsidR="00847E65" w:rsidRPr="0046184C" w14:paraId="45C4C5A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20B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47B68D" w14:textId="11B61E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19,01818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32E237" w14:textId="794CD9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19,38482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1D2B27" w14:textId="46D73E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20,03767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0D4279" w14:textId="6D6176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21,47816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BBE47E" w14:textId="4748D8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23,85051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3962A7" w14:textId="5E11E6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26,81353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8A994E" w14:textId="192BC9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28,40531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2809E4" w14:textId="4D5B35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29,46088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1077C1" w14:textId="581F43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30,99853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CEC769" w14:textId="78971B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31,98665</w:t>
            </w:r>
          </w:p>
        </w:tc>
      </w:tr>
      <w:tr w:rsidR="00847E65" w:rsidRPr="0046184C" w14:paraId="3577E82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C46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2244A5" w14:textId="6EF1A0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19,20057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B02684" w14:textId="11BB71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19,57642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C24EC0" w14:textId="02A584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20,24515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3E974" w14:textId="02765E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21,71822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2FC87B" w14:textId="16104E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24,13778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2AD926" w14:textId="786897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27,15095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D93EB3" w14:textId="6E0A4E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28,76638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474634" w14:textId="37592D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29,83649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5CDF08" w14:textId="7EE038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31,39365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E4FAD7" w14:textId="763817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32,39318</w:t>
            </w:r>
          </w:p>
        </w:tc>
      </w:tr>
      <w:tr w:rsidR="00847E65" w:rsidRPr="0046184C" w14:paraId="7F848CD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855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3559C2" w14:textId="1033C7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19,38213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14AAE" w14:textId="7EBF02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19,76746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5AE1EF" w14:textId="08DC8F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20,45251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9A56E2" w14:textId="657021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21,95898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03D365" w14:textId="609604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24,42662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1CBD7" w14:textId="1795A8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27,49048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85E494" w14:textId="189C18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29,12966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9EC3B3" w14:textId="592EF3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30,21432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C6A43C" w14:textId="22101A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31,79092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77586" w14:textId="2DDD74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32,80176</w:t>
            </w:r>
          </w:p>
        </w:tc>
      </w:tr>
      <w:tr w:rsidR="00847E65" w:rsidRPr="0046184C" w14:paraId="0D7A0D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006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EC089F" w14:textId="44A357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19,56289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13B059" w14:textId="40882D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19,958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613873" w14:textId="7C832C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20,65986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BF5FD4" w14:textId="4BD756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22,20061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CC2FDE" w14:textId="7274E1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24,71731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5280D" w14:textId="2F6127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27,83245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EE2A60" w14:textId="32F37F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29,49549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DC92CC" w14:textId="028651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30,59472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F86191" w14:textId="616D47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32,19068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C3E01F" w14:textId="4A3792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33,21275</w:t>
            </w:r>
          </w:p>
        </w:tc>
      </w:tr>
      <w:tr w:rsidR="00847E65" w:rsidRPr="0046184C" w14:paraId="21366C7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2A4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9F6A97" w14:textId="4BB6C9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19,7429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8EE4F" w14:textId="0B44F4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20,14811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6B232B" w14:textId="317ECF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20,86732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0F39F" w14:textId="63B1DB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22,44329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FF1426" w14:textId="77D844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25,01009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B4B32B" w14:textId="63D792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28,17719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4A6FC3" w14:textId="088017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29,86423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AE381F" w14:textId="3CE851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30,97804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ABE483" w14:textId="4E858E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32,59332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6A5B1F" w14:textId="1C0C27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33,62653</w:t>
            </w:r>
          </w:p>
        </w:tc>
      </w:tr>
      <w:tr w:rsidR="00847E65" w:rsidRPr="0046184C" w14:paraId="7D4D59F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A72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799861" w14:textId="79EE24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19,9222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D7A711" w14:textId="339FDF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20,33785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10B3F" w14:textId="3EFE36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21,07496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894215" w14:textId="3F08CB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22,6872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B9036E" w14:textId="30B6E9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25,30525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C59110" w14:textId="3F37A5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28,52501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5B078D" w14:textId="7E8384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30,2362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3D860F" w14:textId="64CC0B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31,36463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4CE57B" w14:textId="7E463F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32,99918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C9F70" w14:textId="5C096B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34,04344</w:t>
            </w:r>
          </w:p>
        </w:tc>
      </w:tr>
      <w:tr w:rsidR="00847E65" w:rsidRPr="0046184C" w14:paraId="073FFCF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11A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EB3BB5" w14:textId="2E531A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20,10079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5E7003" w14:textId="334D85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20,52727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FBF417" w14:textId="64036F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21,2829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CFD764" w14:textId="4CC04E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22,93251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870AA5" w14:textId="51933E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25,60303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B02466" w14:textId="491FFD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28,87624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712956" w14:textId="636104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30,61176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4B7846" w14:textId="77D68B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31,75485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51D976" w14:textId="6A0C8A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33,40862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108160" w14:textId="634C36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34,46385</w:t>
            </w:r>
          </w:p>
        </w:tc>
      </w:tr>
      <w:tr w:rsidR="00847E65" w:rsidRPr="0046184C" w14:paraId="318B08D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84D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0F028B" w14:textId="1470B7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20,27868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E1664F" w14:textId="0B97CA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20,71638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1EE068" w14:textId="52BEBB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21,4912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3CB59" w14:textId="181BB4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23,17939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CFFCF" w14:textId="6F0A9A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25,9037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1E6005" w14:textId="6A911D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29,2312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568605" w14:textId="400B9F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30,99124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603E5E" w14:textId="2E87C9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32,14903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4559BC" w14:textId="42277F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33,82199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908D56" w14:textId="21ED5D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34,88811</w:t>
            </w:r>
          </w:p>
        </w:tc>
      </w:tr>
      <w:tr w:rsidR="00847E65" w:rsidRPr="0046184C" w14:paraId="3173F6A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F4F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0BAD08" w14:textId="1A7257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20,45582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F9C4B3" w14:textId="322B78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20,90519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FBFB18" w14:textId="5FCBA8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21,6999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DC890F" w14:textId="0095FA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23,42795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82C6E9" w14:textId="3080DD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26,20747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5B6E9" w14:textId="5E97AC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29,59015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6A917" w14:textId="72C9D9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31,37491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61A3C9" w14:textId="660ED9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32,54745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51F72" w14:textId="7BA396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34,23956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2458EA" w14:textId="5BA301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35,31648</w:t>
            </w:r>
          </w:p>
        </w:tc>
      </w:tr>
      <w:tr w:rsidR="00847E65" w:rsidRPr="0046184C" w14:paraId="79238B6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4E7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D2F142" w14:textId="7A91D3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20,63205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7E5142" w14:textId="7611EC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21,09353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03A8E" w14:textId="25FB8F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21,90888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30A71" w14:textId="07657D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23,67813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445504" w14:textId="314F43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26,51427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E2443" w14:textId="7DDE51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29,95303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205D0" w14:textId="29B01F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31,7627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E5F6D9" w14:textId="41DDF4B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32,95004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3BA719" w14:textId="05CB9B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34,66125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860966" w14:textId="744C97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35,74889</w:t>
            </w:r>
          </w:p>
        </w:tc>
      </w:tr>
      <w:tr w:rsidR="00847E65" w:rsidRPr="0046184C" w14:paraId="1ECE647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1C0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480D23" w14:textId="5EBA88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20,80717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CD454" w14:textId="78C9E4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21,28125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DA6179" w14:textId="05A39F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22,118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DA3952" w14:textId="741632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23,92978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D5DAE0" w14:textId="391A0C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3AA648" w14:textId="0650B0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30,31969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9E901" w14:textId="392D9D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32,15446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CA4D3" w14:textId="58EAFB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33,35663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8C2E36" w14:textId="3C8EB6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35,08689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D59552" w14:textId="093E8E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36,18518</w:t>
            </w:r>
          </w:p>
        </w:tc>
      </w:tr>
      <w:tr w:rsidR="00847E65" w:rsidRPr="0046184C" w14:paraId="00EDCE4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4F3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7817D1" w14:textId="5EB208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20,98101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368112" w14:textId="454676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21,46816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0268B4" w14:textId="1B0C24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22,32709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7A112" w14:textId="1C6259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24,18281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B2E05" w14:textId="32D5FD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27,13653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D140AB" w14:textId="67DF81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30,69001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ACB92" w14:textId="5EA5DB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32,55004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5065A5" w14:textId="703E34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33,76707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86154" w14:textId="1C36CC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35,51634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9AAD0F" w14:textId="4629B4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36,62517</w:t>
            </w:r>
          </w:p>
        </w:tc>
      </w:tr>
      <w:tr w:rsidR="00847E65" w:rsidRPr="0046184C" w14:paraId="6B5D3EA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30C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717591" w14:textId="0A410E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21,15336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820FB" w14:textId="1DC6F1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21,65409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D606D7" w14:textId="337562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22,53602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D12EC9" w14:textId="1DE46D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24,43707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CB634" w14:textId="3DCD13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27,45176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E6B2EB" w14:textId="0102CB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31,06384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6ACCE4" w14:textId="37FFED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32,9493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4339C5" w14:textId="224128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34,18121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0C069F" w14:textId="52FD99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35,94944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66C33F" w14:textId="1D6870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37,06873</w:t>
            </w:r>
          </w:p>
        </w:tc>
      </w:tr>
      <w:tr w:rsidR="00847E65" w:rsidRPr="0046184C" w14:paraId="32C7740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3C6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CEE3A7" w14:textId="1A02B0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21,32403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06C57" w14:textId="0E390F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21,83886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490406" w14:textId="4A4EF2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22,74461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2C196B" w14:textId="369222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24,69246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D80366" w14:textId="18007E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27,76957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073EB1" w14:textId="0A792D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31,44106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FCCF97" w14:textId="2C2857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33,35208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B48BAE" w14:textId="2FBCD3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34,59891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5F520C" w14:textId="28B5B4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36,38603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DB8D45" w14:textId="13261C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37,5157</w:t>
            </w:r>
          </w:p>
        </w:tc>
      </w:tr>
      <w:tr w:rsidR="00847E65" w:rsidRPr="0046184C" w14:paraId="38E49C0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C97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D0D346" w14:textId="7D2FD0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21,49283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5D882" w14:textId="722A5E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22,0223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8FAFEB" w14:textId="3DE739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22,95274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5CA927" w14:textId="187722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24,94885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D234C0" w14:textId="48D62A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28,08983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3EA60E" w14:textId="78B0C3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31,82152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754E1C" w14:textId="40B469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33,75825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427F01" w14:textId="4F2819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0F4CB6" w14:textId="0A99B6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36,82596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FECBFE" w14:textId="060ACA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37,96593</w:t>
            </w:r>
          </w:p>
        </w:tc>
      </w:tr>
      <w:tr w:rsidR="00847E65" w:rsidRPr="0046184C" w14:paraId="2E63C0C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85D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B85AC7" w14:textId="7EF914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21,65956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7F5DAF" w14:textId="6F5A9C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22,20423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39D0CC" w14:textId="4CBDD8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23,16024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C143A" w14:textId="16CB94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25,20612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70C11F" w14:textId="0F7D0A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28,41245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ADAA1C" w14:textId="3FB636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32,20509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3EAEF" w14:textId="38503D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34,16766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38A8EB" w14:textId="547166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35,44435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50DE6" w14:textId="785717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37,26908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E2F1D1" w14:textId="2AB134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38,41928</w:t>
            </w:r>
          </w:p>
        </w:tc>
      </w:tr>
      <w:tr w:rsidR="00847E65" w:rsidRPr="0046184C" w14:paraId="670A0A8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9B0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339511" w14:textId="0FC621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21,82403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EA7D21" w14:textId="4E69E3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22,38447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CF0732" w14:textId="095945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23,36697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53E973" w14:textId="4AAA204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25,46416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2FAF60" w14:textId="08DBDC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28,73729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7E479" w14:textId="416747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32,59164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B4AD54" w14:textId="1C4B0A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34,58016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6A5246" w14:textId="608CE5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E30A57" w14:textId="0C38DC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37,71525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108D51" w14:textId="5357ED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38,8756</w:t>
            </w:r>
          </w:p>
        </w:tc>
      </w:tr>
      <w:tr w:rsidR="00847E65" w:rsidRPr="0046184C" w14:paraId="54C8076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EBE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03CC1F" w14:textId="59ED47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21,98604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BA7483" w14:textId="21EF34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22,56286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14A8B9" w14:textId="4D5FD0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23,57279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98099" w14:textId="40CD17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25,72285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E73AAF" w14:textId="2E3B23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29,06425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C321E4" w14:textId="6010BD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32,98102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F80B42" w14:textId="67EED6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34,99561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D4BE3D" w14:textId="422017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36,30221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930D24" w14:textId="139A88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38,16432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6BF5F7" w14:textId="5B0B1D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39,33476</w:t>
            </w:r>
          </w:p>
        </w:tc>
      </w:tr>
      <w:tr w:rsidR="00847E65" w:rsidRPr="0046184C" w14:paraId="043D55C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F23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985EC" w14:textId="5DE83B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22,14541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362F5" w14:textId="0F59AA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22,73921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B841FF" w14:textId="52C0F2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23,77753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C8AA2E" w14:textId="156788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25,98207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3578AE" w14:textId="4DBEEC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29,39321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63A079" w14:textId="69D25F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102610" w14:textId="6F328E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35,41386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910111" w14:textId="692926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36,73543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E2A711" w14:textId="4A5354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38,61615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30125D" w14:textId="0DBC57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39,79662</w:t>
            </w:r>
          </w:p>
        </w:tc>
      </w:tr>
      <w:tr w:rsidR="00847E65" w:rsidRPr="0046184C" w14:paraId="51D6D90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4F0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125453" w14:textId="77D726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22,30193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9F39C" w14:textId="3F59BC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22,91336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35A19" w14:textId="15D26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23,98107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E45449" w14:textId="749011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26,24171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82613E" w14:textId="5D669E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29,72405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D95095" w14:textId="69FD99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33,76774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F51B6E" w14:textId="4F5B0B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35,83478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2A0062" w14:textId="4CA16A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37,17132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5D9CFF" w14:textId="06977C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39,07061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5CC3F9" w14:textId="3007BE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40,26105</w:t>
            </w:r>
          </w:p>
        </w:tc>
      </w:tr>
      <w:tr w:rsidR="00847E65" w:rsidRPr="0046184C" w14:paraId="52250E4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F7B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998E42" w14:textId="43678B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22,45547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F36534" w14:textId="752FE7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23,08519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7E2CAA" w14:textId="742E2C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24,18331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847F7A" w14:textId="63D5FE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26,50171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B3FC3" w14:textId="14B235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30,05671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6A10E1" w14:textId="7671BD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34,16486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1656F0" w14:textId="256794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36,25827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20ECD" w14:textId="799816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37,6098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CEB19A" w14:textId="253862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39,52762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8046B3" w14:textId="706ED9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40,72799</w:t>
            </w:r>
          </w:p>
        </w:tc>
      </w:tr>
      <w:tr w:rsidR="00847E65" w:rsidRPr="0046184C" w14:paraId="3EFEA64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9E0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390D8C" w14:textId="7D1863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22,60614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C98FF2" w14:textId="634014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23,25481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419D1" w14:textId="512974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24,38439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7F5E23" w14:textId="2327EE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26,76221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4B3E2D" w14:textId="3D12B3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30,39131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9D3FE7" w14:textId="0C5CE6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34,56455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A96EFC" w14:textId="743CF8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36,68443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3B33C" w14:textId="692A21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38,05096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FB7AC" w14:textId="0A662D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39,98729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C62824" w14:textId="5B29D6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41,19757</w:t>
            </w:r>
          </w:p>
        </w:tc>
      </w:tr>
      <w:tr w:rsidR="00847E65" w:rsidRPr="0046184C" w14:paraId="72A9C04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AF6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22E20F" w14:textId="26A316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22,75411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471DC8" w14:textId="6FD1C9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23,42243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4E74AC" w14:textId="23678C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24,58451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DEBD6E" w14:textId="385E51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27,02342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1601B9" w14:textId="20497B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30,72801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4CEB1A" w14:textId="65FA1D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34,96695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E41692" w14:textId="796210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37,11341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429583" w14:textId="110582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38,49497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6E9E74" w14:textId="0C6105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40,44982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19624" w14:textId="0A7C74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41,67</w:t>
            </w:r>
          </w:p>
        </w:tc>
      </w:tr>
      <w:tr w:rsidR="00847E65" w:rsidRPr="0046184C" w14:paraId="5EF817F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AF3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8FD8B" w14:textId="540844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22,89957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337D42" w14:textId="5C5637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23,58824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593CEC" w14:textId="7A49AB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24,78389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82EB98" w14:textId="5040FE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27,28554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951975" w14:textId="39CB94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31,06699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FE8548" w14:textId="4903CC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35,37222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4BE495" w14:textId="291BA3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37,54536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D28A2" w14:textId="267D15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38,94199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5C961D" w14:textId="083D52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40,9154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F7800C" w14:textId="301943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42,14551</w:t>
            </w:r>
          </w:p>
        </w:tc>
      </w:tr>
      <w:tr w:rsidR="00847E65" w:rsidRPr="0046184C" w14:paraId="5BC403C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1CC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A89AB1" w14:textId="0EC6D9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23,04274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434C24" w14:textId="79B67B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23,75245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CD0B19" w14:textId="0E0A0D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24,98274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2F880A" w14:textId="3A99D8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27,54878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82A5D3" w14:textId="3CBC43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31,40841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0605A" w14:textId="588524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35,78048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1D2839" w14:textId="38EC5C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37,98043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9CF024" w14:textId="4F7CA8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39,39218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B58253" w14:textId="2E3037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41,38423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557DB3" w14:textId="37EC72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42,62431</w:t>
            </w:r>
          </w:p>
        </w:tc>
      </w:tr>
      <w:tr w:rsidR="00847E65" w:rsidRPr="0046184C" w14:paraId="385CCE8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F67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46EE86" w14:textId="48C7FD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23,18384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399812" w14:textId="01F734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23,91532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8BBB17" w14:textId="6E8F0F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25,18131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951EF2" w14:textId="184CC3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27,81335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D10F97" w14:textId="31F976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31,75244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50005A" w14:textId="4D722F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36,1919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A5723" w14:textId="09A545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38,41878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5D9668" w14:textId="39CB46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39,84574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5FF290" w14:textId="00E3D1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41,85652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E975E7" w14:textId="1C7571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43,10666</w:t>
            </w:r>
          </w:p>
        </w:tc>
      </w:tr>
      <w:tr w:rsidR="00847E65" w:rsidRPr="0046184C" w14:paraId="44695BE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C51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17CCDD" w14:textId="7A8188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23,32314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1AF507" w14:textId="4E8D09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24,07709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6F6F8" w14:textId="67B162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25,37985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AD5173" w14:textId="026250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28,07949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1A7BF2" w14:textId="260BDB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32,09925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11E495" w14:textId="2BF6E7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36,60662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7AF0A9" w14:textId="55E63E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38,86058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6F56A3" w14:textId="57D097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40,30283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5BA3DA" w14:textId="66F35A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42,33249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A9A69A" w14:textId="1E4978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43,59278</w:t>
            </w:r>
          </w:p>
        </w:tc>
      </w:tr>
      <w:tr w:rsidR="00847E65" w:rsidRPr="0046184C" w14:paraId="7F60875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883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E55CA" w14:textId="136DA1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23,4609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7DD584" w14:textId="7B6169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24,23804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74E619" w14:textId="5A0D55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25,57863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AC08F2" w14:textId="5917FC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28,34742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E03123" w14:textId="504D14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9E40E" w14:textId="2B3BEE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37,02478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3ECCD8" w14:textId="40D5D2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45598E" w14:textId="681BF1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40,76365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96352" w14:textId="6A3726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42,81237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B4063F" w14:textId="7B12F2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44,08295</w:t>
            </w:r>
          </w:p>
        </w:tc>
      </w:tr>
      <w:tr w:rsidR="00847E65" w:rsidRPr="0046184C" w14:paraId="1FBAA4A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D02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231169" w14:textId="583F26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23,59746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FB26D" w14:textId="530EF4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24,39848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4CCBCC" w14:textId="5EB01C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25,77794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346E6" w14:textId="2B94F9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28,61738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33ADB6" w14:textId="28BFB2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32,80187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9BF5E3" w14:textId="19F80D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37,44655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34C5FB" w14:textId="1EE30A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39,7552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9BF0B9" w14:textId="0B69D3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41,22838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6EA813" w14:textId="4B4429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43,29639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32A397" w14:textId="1B4E80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44,57743</w:t>
            </w:r>
          </w:p>
        </w:tc>
      </w:tr>
      <w:tr w:rsidR="00847E65" w:rsidRPr="0046184C" w14:paraId="2E064BD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A1D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C82A8" w14:textId="312099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23,73314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D40CB" w14:textId="71231B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24,55875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2B9CD0" w14:textId="2BD12E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25,97808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2BB513" w14:textId="44181F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28,88961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CE67C0" w14:textId="6D1A8C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33,15803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6F2663" w14:textId="5685B6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37,87207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084B3" w14:textId="656806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40,20836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8F8D9C" w14:textId="5D15E7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41,69723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38778F" w14:textId="1AE739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4F7348" w14:textId="320507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45,0765</w:t>
            </w:r>
          </w:p>
        </w:tc>
      </w:tr>
      <w:tr w:rsidR="00847E65" w:rsidRPr="0046184C" w14:paraId="612E00B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C01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1BF92" w14:textId="63F081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23,86833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0F363C" w14:textId="6BB0AA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24,7192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A04861" w14:textId="6B9D63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26,17939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058E01" w14:textId="16124F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29,16437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56AE5" w14:textId="0C47E88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33,51764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82A550" w14:textId="40D44F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38,30149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0CE1E7" w14:textId="18A1F9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40,66566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432DDD" w14:textId="5C5540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42,1704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3540C" w14:textId="257240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44,27784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C2541" w14:textId="25A862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45,58045</w:t>
            </w:r>
          </w:p>
        </w:tc>
      </w:tr>
      <w:tr w:rsidR="00847E65" w:rsidRPr="0046184C" w14:paraId="1EF9C37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092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6E3936" w14:textId="36724C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24,00344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95C0FB" w14:textId="7EBCEC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24,88023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193A64" w14:textId="66A58A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26,3822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E20D08" w14:textId="11A9B8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29,4419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1ACBBD" w14:textId="0E6900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33,88086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06F7B7" w14:textId="46E8EC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38,73497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59EA19" w14:textId="360598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41,12728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76608E" w14:textId="739706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42,6481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62E628" w14:textId="5536C1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44,77577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2441B7" w14:textId="11CCCE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46,08956</w:t>
            </w:r>
          </w:p>
        </w:tc>
      </w:tr>
      <w:tr w:rsidR="00847E65" w:rsidRPr="0046184C" w14:paraId="50C71C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E96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23C6BA" w14:textId="0188E1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24,1389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8B9606" w14:textId="4C30B5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25,04222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0756D2" w14:textId="645ECA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26,58685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A8CAF" w14:textId="0D67AD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29,72244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3D99C" w14:textId="7EF2BF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34,24782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00CD1" w14:textId="16F073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39,17259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486AEB" w14:textId="770CD4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41,5933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3A8DAB" w14:textId="2E2993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43,13043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5999DC" w14:textId="557605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45,27875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70645C" w14:textId="1CCC52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46,60403</w:t>
            </w:r>
          </w:p>
        </w:tc>
      </w:tr>
      <w:tr w:rsidR="00847E65" w:rsidRPr="0046184C" w14:paraId="56EEBD8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F6A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DC4EA9" w14:textId="166CC9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24,27502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C290E0" w14:textId="2233CB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25,20546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3C9A65" w14:textId="5A27F5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26,79354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BF74D" w14:textId="557A47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30,00602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4AF9F2" w14:textId="54E733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34,61835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63A2DC" w14:textId="305D95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39,61407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6BCC21" w14:textId="18AFB0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42,06343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82F1B8" w14:textId="13E287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43,61709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7FF09E" w14:textId="70B8E2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45,78646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EAFE5" w14:textId="17E46D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47,12353</w:t>
            </w:r>
          </w:p>
        </w:tc>
      </w:tr>
      <w:tr w:rsidR="00847E65" w:rsidRPr="0046184C" w14:paraId="4963B848" w14:textId="77777777" w:rsidTr="003819AD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EB7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9EC3EC" w14:textId="7C1911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24,41216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CF0056" w14:textId="2119D6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25,37022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4CC7A5" w14:textId="768572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27,00246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93EE10" w14:textId="06D92C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30,29264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20D605" w14:textId="5384ED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34,99226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BF6178" w14:textId="76B71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40,05907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0B28C3" w14:textId="331048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42,53729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279775" w14:textId="282473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44,10768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EA3C72" w14:textId="59D5C7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46,29847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1DAC31" w14:textId="1D70E82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47,64763</w:t>
            </w:r>
          </w:p>
        </w:tc>
      </w:tr>
      <w:tr w:rsidR="00847E65" w:rsidRPr="0046184C" w14:paraId="38B9281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6BF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B792FB" w14:textId="33B6DC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24,55071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EA67D" w14:textId="3F0C3B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25,53683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95D444" w14:textId="73AA2B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27,21381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FCF9C9" w14:textId="4A7939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30,58231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77FFE" w14:textId="09431E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35,36933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C6034C" w14:textId="504470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40,50723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95426" w14:textId="3D87F3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43,01447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9E11F8" w14:textId="276654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44,60177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241A9B" w14:textId="188E1A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46,81436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D7909" w14:textId="2D2B66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48,1759</w:t>
            </w:r>
          </w:p>
        </w:tc>
      </w:tr>
      <w:tr w:rsidR="00847E65" w:rsidRPr="0046184C" w14:paraId="6DEF0E3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8BD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B5B6DD" w14:textId="22E0C4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24,69111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34E425" w14:textId="109DCD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25,70568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21518F" w14:textId="3E9162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27,42786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2A701" w14:textId="58470C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30,87507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0D92DA" w14:textId="03B577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35,74935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C78599" w14:textId="7B87D5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40,9582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5CEE3D" w14:textId="2A6476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43,49458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2C61B7" w14:textId="170EE3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45,09897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D9539" w14:textId="7F8F00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47,33371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2B38D" w14:textId="4F450A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48,70791</w:t>
            </w:r>
          </w:p>
        </w:tc>
      </w:tr>
      <w:tr w:rsidR="00847E65" w:rsidRPr="0046184C" w14:paraId="7466816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9C8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81FDB9" w14:textId="043102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24,83388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F86C3" w14:textId="46B399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25,87718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11B78B" w14:textId="599C28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27,64487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BAF4A8" w14:textId="481210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31,17093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48D4D4" w14:textId="78C849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36,13211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19B656" w14:textId="028697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41,41162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74DB9B" w14:textId="3EDDED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43,97724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19A566" w14:textId="72F3C3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45,59885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EAF699" w14:textId="0E3343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47,85608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31C6E" w14:textId="1B8FD3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49,24323</w:t>
            </w:r>
          </w:p>
        </w:tc>
      </w:tr>
      <w:tr w:rsidR="00847E65" w:rsidRPr="0046184C" w14:paraId="688C16D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07C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B7BE75" w14:textId="25343A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24,97958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23B76" w14:textId="4D824A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26,0518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7FF71C" w14:textId="3EC0FC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27,86516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37AD76" w14:textId="447A46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31,46997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65BDD" w14:textId="557F20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36,51741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EF884" w14:textId="5726D4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41,86713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90A185" w14:textId="442139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44,46203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911C53" w14:textId="6E438E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46,10101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F847AF" w14:textId="37A040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48,38106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E2F2DE" w14:textId="26460B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49,78145</w:t>
            </w:r>
          </w:p>
        </w:tc>
      </w:tr>
      <w:tr w:rsidR="00847E65" w:rsidRPr="0046184C" w14:paraId="64B679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5C4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1DEB07" w14:textId="04BAE9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25,12886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CE34FA" w14:textId="53C09B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26,23006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30E98" w14:textId="492475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28,08909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E3CAC3" w14:textId="1948B4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31,77223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E68A1B" w14:textId="5DAC3D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36,90503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4D23E6" w14:textId="0AE1C4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42,32437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66EC39" w14:textId="3CA67D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44,94855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810CFD" w14:textId="3EF89D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46,60503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DC2E48" w14:textId="687718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48,90822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E88156" w14:textId="7E7E0B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50,32214</w:t>
            </w:r>
          </w:p>
        </w:tc>
      </w:tr>
      <w:tr w:rsidR="00847E65" w:rsidRPr="0046184C" w14:paraId="11A269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A1B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B3B008" w14:textId="3A268A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25,2824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750D9A" w14:textId="5B2164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26,41253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97BFF6" w14:textId="405F7B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28,31702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AC133C" w14:textId="16B110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32,07779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6AE0F5" w14:textId="614F2F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37,29477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44C9BC" w14:textId="7FF614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42,78297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FBE3A5" w14:textId="657D9B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45,43642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59338A" w14:textId="4A6AE7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47,11049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1B260D" w14:textId="25D50C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49,43713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8F9060" w14:textId="1FC9CA4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50,86486</w:t>
            </w:r>
          </w:p>
        </w:tc>
      </w:tr>
      <w:tr w:rsidR="00847E65" w:rsidRPr="0046184C" w14:paraId="6C1C850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F6C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E124D6" w14:textId="24B364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25,44094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F0414" w14:textId="7E6EC8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26,59982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5C410A" w14:textId="2EF109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28,54937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380B4E" w14:textId="2CF848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32,38673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166DAD" w14:textId="72DC9F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37,68642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7A647C" w14:textId="1882789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43,24256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6DAC56" w14:textId="257C023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45,9252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91710" w14:textId="7A70AD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47,61696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6A703" w14:textId="2B3003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49,96736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F21501" w14:textId="255950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51,40919</w:t>
            </w:r>
          </w:p>
        </w:tc>
      </w:tr>
      <w:tr w:rsidR="00847E65" w:rsidRPr="0046184C" w14:paraId="67C0416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4A3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B2FBF7" w14:textId="020018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25,60529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78F51E" w14:textId="330716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26,79258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05731" w14:textId="70147B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28,78655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FDBDBA" w14:textId="092CF6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32,69915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647AFC" w14:textId="668172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38,07977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EFD79" w14:textId="213F4A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43,70276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DEE267" w14:textId="316371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46,41449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A03BEC" w14:textId="5D94A0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48,12403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27908B" w14:textId="4CF7EE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50,49848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E10D19" w14:textId="5E6846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51,95469</w:t>
            </w:r>
          </w:p>
        </w:tc>
      </w:tr>
      <w:tr w:rsidR="00847E65" w:rsidRPr="0046184C" w14:paraId="60CC61D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38D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11B3A" w14:textId="7BA059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25,77629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DE4899" w14:textId="2732CA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26,99151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940F31" w14:textId="1B918A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29,02905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179D13" w14:textId="386B51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33,01515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F1A64F" w14:textId="45156B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861EAE" w14:textId="219812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44,16321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53EE54" w14:textId="298CBF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46,90387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EABC65" w14:textId="21D7F1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48,63124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4A4B28" w14:textId="1C2B11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51,03003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31F68D" w14:textId="553218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52,50091</w:t>
            </w:r>
          </w:p>
        </w:tc>
      </w:tr>
      <w:tr w:rsidR="00847E65" w:rsidRPr="0046184C" w14:paraId="62995CB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DD5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25AFA4" w14:textId="11D308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25,95474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D020A4" w14:textId="176D73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27,19723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80E2F0" w14:textId="47DF548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29,27725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8EBCDF" w14:textId="32EAB0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33,33478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F08CE1" w14:textId="18D77C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38,87069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5973B9" w14:textId="35B368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44,62349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B94DE8" w14:textId="52655D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47,39291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EA4FB" w14:textId="1D1D3D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49,13817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3C1A02" w14:textId="46E6EA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51,56158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BE9CFD" w14:textId="0D7347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53,04742</w:t>
            </w:r>
          </w:p>
        </w:tc>
      </w:tr>
      <w:tr w:rsidR="00847E65" w:rsidRPr="0046184C" w14:paraId="575342D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CB4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30FA65" w14:textId="79AA94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26,14102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02D6D8" w14:textId="3FB906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27,41001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F91ABA" w14:textId="35EFAF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29,53123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830798" w14:textId="53D0C7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33,65785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C72AA2" w14:textId="3944C8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39,26764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BB6F94" w14:textId="6D7E91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45,08316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B45BBA" w14:textId="02BEA1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47,88114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2FDC0B" w14:textId="6DAD87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49,64434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1953EE" w14:textId="3BCCB5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52,09268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B5CBAC" w14:textId="40EABB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53,59378</w:t>
            </w:r>
          </w:p>
        </w:tc>
      </w:tr>
      <w:tr w:rsidR="00847E65" w:rsidRPr="0046184C" w14:paraId="7E1DB4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75F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27D98" w14:textId="14D754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26,33543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68E32C" w14:textId="6EAEA6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27,63002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DFD63D" w14:textId="2B35C0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29,79098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2AE3DC" w14:textId="0E0A0F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33,98413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7458F1" w14:textId="02B61B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39,66505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851694" w14:textId="22AF4A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45,54174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BFFD5D" w14:textId="3F9EDB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48,3681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67AB35" w14:textId="1D4DDD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50,14932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1FE299" w14:textId="2D380B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52,62289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44F952" w14:textId="20FDAA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54,13957</w:t>
            </w:r>
          </w:p>
        </w:tc>
      </w:tr>
      <w:tr w:rsidR="00847E65" w:rsidRPr="0046184C" w14:paraId="474DDDF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39D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C0D356" w14:textId="2EC17E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26,53824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787458" w14:textId="16B3E7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27,8574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140F3D" w14:textId="5ED176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30,05648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964A3" w14:textId="0717C2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34,31335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B69403" w14:textId="3F2CF6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40,0625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5905EA" w14:textId="195522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45,99877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4BF25" w14:textId="237C17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48,85332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65BFCF" w14:textId="2940C7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50,65261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7C7271" w14:textId="22179A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53,15176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3F37D6" w14:textId="604415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54,68436</w:t>
            </w:r>
          </w:p>
        </w:tc>
      </w:tr>
      <w:tr w:rsidR="00847E65" w:rsidRPr="0046184C" w14:paraId="7B0397F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22A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40770" w14:textId="4BCA74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26,74971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5E1D32" w14:textId="4DB3D1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28,09229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92C1E8" w14:textId="631267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30,3277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25CAB5" w14:textId="1E76C4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34,64527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DE4B09" w14:textId="7C8625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40,45958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F16479" w14:textId="5F7CB2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46,45378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A84562" w14:textId="2DF52A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49,33633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7A88C2" w14:textId="1E21D5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51,15377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DD513E" w14:textId="3D85B3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53,67883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829E67" w14:textId="65AACF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55,2277</w:t>
            </w:r>
          </w:p>
        </w:tc>
      </w:tr>
      <w:tr w:rsidR="00847E65" w:rsidRPr="0046184C" w14:paraId="7849F05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50D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03DC6" w14:textId="00C951B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26,97006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DEA8B4" w14:textId="144354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28,33481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FAB7B7" w14:textId="4F67A2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30,60461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66B567" w14:textId="798401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34,97962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4A2D06" w14:textId="61A2DC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40,85588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E1BA4" w14:textId="78E160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6741F6" w14:textId="6AA49B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49,81663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5A5CF9" w14:textId="7465C3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51,65231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AD97CC" w14:textId="6A1CAD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54,20366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A530B2" w14:textId="1FB6DE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55,76916</w:t>
            </w:r>
          </w:p>
        </w:tc>
      </w:tr>
      <w:tr w:rsidR="00847E65" w:rsidRPr="0046184C" w14:paraId="73C3086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CF2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956A1F" w14:textId="3550DEB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27,19951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15237F" w14:textId="548EF9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28,58505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FF78E9" w14:textId="6DDC9A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30,88713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CE37D8" w14:textId="6C0606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35,31615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131F5" w14:textId="36F38B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41,25098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2671B2" w14:textId="3E91F0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47,35584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E4B6DF" w14:textId="14D720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50,29376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85092" w14:textId="7D42E7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52,14776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47B66C" w14:textId="04E769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54,72576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2E2EB7" w14:textId="54905D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56,30827</w:t>
            </w:r>
          </w:p>
        </w:tc>
      </w:tr>
      <w:tr w:rsidR="00847E65" w:rsidRPr="0046184C" w14:paraId="5CD6F9C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72A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ABCBBA" w14:textId="5478FC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27,43821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B389B8" w14:textId="5E20D6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28,84308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B727F2" w14:textId="044580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842910" w14:textId="17E626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35,65457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27FC7D" w14:textId="04557B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41,64448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0E31A8" w14:textId="64FBBD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47,80194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93E99A" w14:textId="55CE7C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50,76723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757E2E" w14:textId="7B07D9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52,63962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767E42" w14:textId="322BFC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55,24467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D671C2" w14:textId="6F1EB0A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56,84458</w:t>
            </w:r>
          </w:p>
        </w:tc>
      </w:tr>
      <w:tr w:rsidR="00847E65" w:rsidRPr="0046184C" w14:paraId="78F9C60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A95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C495D1" w14:textId="549153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27,68629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B44365" w14:textId="6F84DB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29,10892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8A7D0A" w14:textId="5DF945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31,4687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EBD281" w14:textId="46A900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35,99461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F79207" w14:textId="17AA2FA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42,03597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A9F75A" w14:textId="7E97E4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48,24411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83053F" w14:textId="31E36B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51,23655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D1BA7" w14:textId="41A1CCA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53,12742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CAA060" w14:textId="56F31E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55,75992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773A07" w14:textId="53EA9D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57,37763</w:t>
            </w:r>
          </w:p>
        </w:tc>
      </w:tr>
      <w:tr w:rsidR="00847E65" w:rsidRPr="0046184C" w14:paraId="39E0AF0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F02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C100D6" w14:textId="0B062B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27,94383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49C957" w14:textId="572E39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29,38256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BDDFE7" w14:textId="507E56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31,76751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437DD5" w14:textId="5D85D9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36,33599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F10D9" w14:textId="7DD5216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42,42502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761EB6" w14:textId="675258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48,68188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8509B4" w14:textId="384CA1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51,70123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D21335" w14:textId="09C6FD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53,61067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37C9C6" w14:textId="133EB9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56,27102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446B98" w14:textId="3F9F83A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57,90695</w:t>
            </w:r>
          </w:p>
        </w:tc>
      </w:tr>
      <w:tr w:rsidR="00847E65" w:rsidRPr="0046184C" w14:paraId="3757A65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E02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5044D6" w14:textId="11364CE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28,21086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6DB6F6" w14:textId="7753FD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29,66397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10C086" w14:textId="40D33D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32,07148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B6C79E" w14:textId="1E6267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36,6784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14EAAA" w14:textId="193756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42,81122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7B55AC" w14:textId="1CDF77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49,11476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92801F" w14:textId="0C8E9E8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52,16077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4A20E4" w14:textId="033C45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54,08886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DCBFF1" w14:textId="62F7E1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56,77748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BC56B8" w14:textId="3DF4E7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58,43206</w:t>
            </w:r>
          </w:p>
        </w:tc>
      </w:tr>
      <w:tr w:rsidR="00847E65" w:rsidRPr="0046184C" w14:paraId="4A69C62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14B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49C59E" w14:textId="23450E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28,48733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2F1D43" w14:textId="7263BB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29,95304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82452B" w14:textId="40F53F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32,38044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A45472" w14:textId="6B3430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37,02155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485A61" w14:textId="026542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43,19418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00139" w14:textId="4B0E1F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49,54229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FBB436" w14:textId="0502B6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52,61468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3D408C" w14:textId="207E8D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54,56149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E23F42" w14:textId="418FEA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57,27882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A19F51" w14:textId="55BC6A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58,95248</w:t>
            </w:r>
          </w:p>
        </w:tc>
      </w:tr>
      <w:tr w:rsidR="00847E65" w:rsidRPr="0046184C" w14:paraId="6433B46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D82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563A1" w14:textId="74EF09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28,77322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0BDCF3" w14:textId="394A33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30,24968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28185E" w14:textId="5508A2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32,6942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3B8991" w14:textId="27C5EA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37,36514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195B17" w14:textId="7928F2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43,57348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C862E9" w14:textId="08439C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49,96398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8771AB" w14:textId="3290E6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53,06247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206B9D" w14:textId="1F87B84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55,02809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CD2C3E" w14:textId="4D3B76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57,77454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2727EE" w14:textId="410DD6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59,46775</w:t>
            </w:r>
          </w:p>
        </w:tc>
      </w:tr>
      <w:tr w:rsidR="00847E65" w:rsidRPr="0046184C" w14:paraId="248BBC7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65D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C29E5" w14:textId="55692C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29,06858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E01DE5" w14:textId="2C723B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30,5539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E79CA7" w14:textId="27DD23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33,0127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7190EF" w14:textId="31E77F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37,70899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D1C145" w14:textId="5E3DFC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43,94882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F0407E" w14:textId="54D02E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50,37944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E7061A" w14:textId="4D4F1B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53,50372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E1F5AC" w14:textId="52F190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55,48821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9ACCB6" w14:textId="6304F9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58,26424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AC1418" w14:textId="30F205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59,97746</w:t>
            </w:r>
          </w:p>
        </w:tc>
      </w:tr>
      <w:tr w:rsidR="00847E65" w:rsidRPr="0046184C" w14:paraId="4A1EF67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736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BA2384" w14:textId="621A18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29,37344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F14469" w14:textId="06F50C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30,86569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DA5898" w14:textId="340692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33,33587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85A101" w14:textId="10C6F8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38,0529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7E586B" w14:textId="6E5029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2A510" w14:textId="25D856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50,78829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32664" w14:textId="1CB8EB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53,93802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F47A0F" w14:textId="4191C1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55,94144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FB5FFA" w14:textId="007C02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58,74749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9DBB14" w14:textId="6E9EF4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60,48121</w:t>
            </w:r>
          </w:p>
        </w:tc>
      </w:tr>
      <w:tr w:rsidR="00847E65" w:rsidRPr="0046184C" w14:paraId="64E4F1F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D59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86323" w14:textId="233F2A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29,68778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6FFD6B" w14:textId="3A4B15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31,185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9EB8E" w14:textId="3DCC95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33,66361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AE7FD4" w14:textId="0E41F5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38,3967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6AA84F" w14:textId="29F588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44,68642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C78C55" w14:textId="50ECC3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51,19011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5F641B" w14:textId="5A5477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54,36493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047BC" w14:textId="0CB8152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56,38734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1CCEAA" w14:textId="453951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59,22388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121A7" w14:textId="1E6057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60,9786</w:t>
            </w:r>
          </w:p>
        </w:tc>
      </w:tr>
      <w:tr w:rsidR="00847E65" w:rsidRPr="0046184C" w14:paraId="2DC7109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529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245E18" w14:textId="39712E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30,01152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3AA67F" w14:textId="230981B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31,51174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21FA4" w14:textId="1921FF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54B7B0" w14:textId="54E9DF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38,74019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179DFF" w14:textId="457D55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45,04808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152F47" w14:textId="44F72C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51,58454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C3A95C" w14:textId="12FDFD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54,78404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44FDD8" w14:textId="67209F4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56,82549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CB35FD" w14:textId="1CE268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59,69296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E301C0" w14:textId="0224767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61,4692</w:t>
            </w:r>
          </w:p>
        </w:tc>
      </w:tr>
      <w:tr w:rsidR="00847E65" w:rsidRPr="0046184C" w14:paraId="0B620F0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7BF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A5CB3E" w14:textId="76EA663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30,34451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72C8B0" w14:textId="1267E23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31,84576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89E67E" w14:textId="5D6F68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34,33227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5C78D1" w14:textId="29C72E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39,08317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3CC4F" w14:textId="16C1E5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45,40459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1B922" w14:textId="39F662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51,97115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81D4E" w14:textId="61F1FA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55,19491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88E58C" w14:textId="0396C7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57,25542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DAE5C7" w14:textId="08883E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60,15429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DECCB" w14:textId="71BAAC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61,95258</w:t>
            </w:r>
          </w:p>
        </w:tc>
      </w:tr>
      <w:tr w:rsidR="00847E65" w:rsidRPr="0046184C" w14:paraId="644F3BD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320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199413" w14:textId="4AB800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30,68654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5287D3" w14:textId="13F459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32,18685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318B36" w14:textId="54B392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34,67282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B65D20" w14:textId="555E32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39,42541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F6B8A" w14:textId="551FE2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45,75566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6D81F2" w14:textId="62C13F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52,34956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1F0193" w14:textId="5C289B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55,59709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8C2405" w14:textId="71D8B0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57,6767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4E8F76" w14:textId="39FA32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60,60742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E26BD3" w14:textId="7C9C75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62,42829</w:t>
            </w:r>
          </w:p>
        </w:tc>
      </w:tr>
      <w:tr w:rsidR="00847E65" w:rsidRPr="0046184C" w14:paraId="2CAF93D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9E2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3BA325" w14:textId="63E95D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31,03733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EEC63E" w14:textId="585209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32,53476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7FF7B" w14:textId="2BC3AF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35,01725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0EC0D" w14:textId="0B875C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39,76668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7C6472" w14:textId="16934F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46,10098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264C52" w14:textId="3411DD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52,71935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4AB6A4" w14:textId="323FD8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55,99015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4D64AE" w14:textId="294BA6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58,08883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1C3C67" w14:textId="75964C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61,05187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462969" w14:textId="4BE8C3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62,89588</w:t>
            </w:r>
          </w:p>
        </w:tc>
      </w:tr>
      <w:tr w:rsidR="00847E65" w:rsidRPr="0046184C" w14:paraId="45E5D23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3C4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D7C6F" w14:textId="78EF05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31,39654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5B85D7" w14:textId="51204A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32,88921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2A68F0" w14:textId="278B4F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35,36528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08A53E" w14:textId="16B14A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40,10676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B7FE22" w14:textId="006632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46,44027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9D4A8C" w14:textId="7DEC02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53,08012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41C1C9" w14:textId="5F6AB4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56,37361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B42F8F" w14:textId="369555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58,49136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915E63" w14:textId="455BCA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61,48715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DEC2D8" w14:textId="78FA05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63,35488</w:t>
            </w:r>
          </w:p>
        </w:tc>
      </w:tr>
      <w:tr w:rsidR="00847E65" w:rsidRPr="0046184C" w14:paraId="6187D6E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DB4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EF1552" w14:textId="589767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31,76378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1E585" w14:textId="51B61E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33,24984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9F0D62" w14:textId="2D9DBE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35,71663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D16248" w14:textId="7BD8A29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40,44538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463C3" w14:textId="611868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46,77321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63F034" w14:textId="348322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53,43146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02D5DA" w14:textId="56D11D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56,74702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D2F9AA" w14:textId="12A270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58,88378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C0D70F" w14:textId="71E49F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61,91276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072E4B" w14:textId="578B52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63,80477</w:t>
            </w:r>
          </w:p>
        </w:tc>
      </w:tr>
      <w:tr w:rsidR="00847E65" w:rsidRPr="0046184C" w14:paraId="59CC64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25B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5000D4" w14:textId="42872B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32,13861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3C7798" w14:textId="1CC0CB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33,61626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C4CD00" w14:textId="5BA316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36,07097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F9371D" w14:textId="57520F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40,7823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443A1" w14:textId="634A3D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47,09952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634723" w14:textId="698012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53,77295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ACE6C7" w14:textId="1C60712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57,10989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E2AB2" w14:textId="7C8439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59,26559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8D6AA" w14:textId="427CEE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62,32817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301618" w14:textId="1E1A986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64,24506</w:t>
            </w:r>
          </w:p>
        </w:tc>
      </w:tr>
      <w:tr w:rsidR="00847E65" w:rsidRPr="0046184C" w14:paraId="6689BA3E" w14:textId="77777777" w:rsidTr="003819AD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247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DAE7C1" w14:textId="5EA11B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32,5205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B5C0" w14:textId="11804C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33,98804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BE4A09" w14:textId="036629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36,42798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2B1974" w14:textId="08F933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41,11723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7C5D59" w14:textId="7BA20B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47,4189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15C984" w14:textId="7E7F22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54,10417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0B0E9" w14:textId="7A0BDE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57,46174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EF99F5" w14:textId="209B65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59,63627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23880" w14:textId="045ED5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62,73285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6E60F0" w14:textId="144A91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64,67519</w:t>
            </w:r>
          </w:p>
        </w:tc>
      </w:tr>
      <w:tr w:rsidR="00847E65" w:rsidRPr="0046184C" w14:paraId="18FC5D2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BB4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096EC" w14:textId="081DB4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32,90884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AB1AD" w14:textId="21D78C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34,36465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9F20CD" w14:textId="4DA57D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36,78722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BA21FA" w14:textId="2FC0E6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41,44994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B654EE" w14:textId="32222A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47,73116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4F185" w14:textId="19D763F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54,42484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126AF6" w14:textId="0A1FE6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57,80223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9E2BB9" w14:textId="2E95E7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59,99544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000F35" w14:textId="3D8A6B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63,12637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4242B" w14:textId="34A89D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65,09476</w:t>
            </w:r>
          </w:p>
        </w:tc>
      </w:tr>
      <w:tr w:rsidR="00847E65" w:rsidRPr="0046184C" w14:paraId="77F7663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E78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F8CBE9" w14:textId="244651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33,30257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B3929E" w14:textId="212CF3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34,74525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0CA3AB" w14:textId="58439D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37,14821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EFC304" w14:textId="59C868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41,78034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195FDF" w14:textId="68945A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48,03654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7FCBAC" w14:textId="293C07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54,73527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B56146" w14:textId="18DA20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58,13162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618177" w14:textId="4ACAE4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60,34333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06D32" w14:textId="41A6CC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63,50892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5A157F" w14:textId="291BABB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65,50392</w:t>
            </w:r>
          </w:p>
        </w:tc>
      </w:tr>
      <w:tr w:rsidR="00847E65" w:rsidRPr="0046184C" w14:paraId="6C39F8F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B42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42AAF" w14:textId="4240E5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33,70061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A678B4" w14:textId="468845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35,12898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71786A" w14:textId="4BF675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37,51038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257159" w14:textId="6B4081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42,10839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7A19F4" w14:textId="70E34E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48,33537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428F71" w14:textId="3165BE2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55,0359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85A7D0" w14:textId="07A7470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58,45033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838E29" w14:textId="74DAEA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60,68033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F18C31" w14:textId="2A5234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63,88083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9C10B6" w14:textId="0EA5F6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65,90297</w:t>
            </w:r>
          </w:p>
        </w:tc>
      </w:tr>
      <w:tr w:rsidR="00847E65" w:rsidRPr="0046184C" w14:paraId="4E16F5D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4C2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467845" w14:textId="2E2FE7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34,1019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80AB76" w14:textId="560BD1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35,515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3E90C7" w14:textId="341B76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37,87324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4503FF" w14:textId="0F07D6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42,43405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B74871" w14:textId="47BBB3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48,62799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30C18" w14:textId="4107BE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55,32718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D39DB4" w14:textId="5B4A6A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58,7588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5E9F2" w14:textId="2AE6E4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61,00684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C9D70" w14:textId="044DCB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64,24245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0B831" w14:textId="73A1D08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66,29221</w:t>
            </w:r>
          </w:p>
        </w:tc>
      </w:tr>
      <w:tr w:rsidR="00847E65" w:rsidRPr="0046184C" w14:paraId="35C0529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CC6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C7FF81" w14:textId="425F1E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34,50544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1D647" w14:textId="128C5B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35,90252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A6102D" w14:textId="07685B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38,23628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C75289" w14:textId="6054AB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42,75728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B6107C" w14:textId="51E53D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48,91474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A3402A" w14:textId="757DE2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55,60959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E139F1" w14:textId="4EB109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59,05747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788C3F" w14:textId="1122DE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61,32325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A9217B" w14:textId="1A7D582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64,5941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76484B" w14:textId="1B87E4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66,67195</w:t>
            </w:r>
          </w:p>
        </w:tc>
      </w:tr>
      <w:tr w:rsidR="00847E65" w:rsidRPr="0046184C" w14:paraId="5C8A65D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5F0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46DEB7" w14:textId="1E0F62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34,9103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DB1BBF" w14:textId="6F3C2E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36,29079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C4659A" w14:textId="46F1020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38,59903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7A781F" w14:textId="765AF5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43,07806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5F196C" w14:textId="33A7CF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49,19598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5F2E1B" w14:textId="086BB8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55,88359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78B4F9" w14:textId="05662D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59,34677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C39543" w14:textId="1F252B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61,62999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21F42" w14:textId="513C2C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64,93613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B5DA73" w14:textId="7AC09F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67,04248</w:t>
            </w:r>
          </w:p>
        </w:tc>
      </w:tr>
      <w:tr w:rsidR="00847E65" w:rsidRPr="0046184C" w14:paraId="26B0F77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B61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06DF9C" w14:textId="456D6A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35,31562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BD272F" w14:textId="2299CD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36,67911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9502CD" w14:textId="51960C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38,96106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994C4F" w14:textId="03DB77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43,39635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116ABB" w14:textId="1BDB16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49,47202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3887AF" w14:textId="1838155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56,14966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BA393D" w14:textId="764D2E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59,62718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32ABE2" w14:textId="701734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61,92747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F8C4F4" w14:textId="51A9FB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65,26892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A8CC43" w14:textId="5A7905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67,40413</w:t>
            </w:r>
          </w:p>
        </w:tc>
      </w:tr>
      <w:tr w:rsidR="00847E65" w:rsidRPr="0046184C" w14:paraId="14E2082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456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59ABAC" w14:textId="06B1D8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35,72059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1BD50E" w14:textId="0FAAC7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37,06683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93F65" w14:textId="5522B5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39,32195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91E035" w14:textId="6B5128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43,71213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5314EA" w14:textId="627939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49,74322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562FAC" w14:textId="64C8CC6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56,40829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6FAB16" w14:textId="51CCC5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59,89917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03170E" w14:textId="2249E9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62,21615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82012" w14:textId="451600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65,59284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1334EB" w14:textId="6C1061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67,75723</w:t>
            </w:r>
          </w:p>
        </w:tc>
      </w:tr>
      <w:tr w:rsidR="00847E65" w:rsidRPr="0046184C" w14:paraId="0C50EFF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299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27989D" w14:textId="2A8183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36,12449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1678F5" w14:textId="1818020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37,45337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2B1223" w14:textId="257994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39,68134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63BF54" w14:textId="33DF42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44,0254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AFC1AC" w14:textId="014E5C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50,00992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5BA41" w14:textId="345C86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56,65998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E71021" w14:textId="5A6D44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60,16323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628486" w14:textId="6F8696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62,49649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82EDE9" w14:textId="7D86A1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65,90827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DDD56" w14:textId="74B551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68,10213</w:t>
            </w:r>
          </w:p>
        </w:tc>
      </w:tr>
      <w:tr w:rsidR="00847E65" w:rsidRPr="0046184C" w14:paraId="0F34BE8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2B7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6CE9E" w14:textId="035AFC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36,52665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E15633" w14:textId="1611CF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37,83818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B48AFD" w14:textId="5A9FF6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40,03888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44E90C" w14:textId="67AB8E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44,33616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AD42BB" w14:textId="3881A7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50,27246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E5E3D0" w14:textId="77CBD7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56,90524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618146" w14:textId="0DED6E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60,41986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924AE" w14:textId="3ECFD8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62,76896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F127A3" w14:textId="73A80E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66,21565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A7EF1" w14:textId="5B91F3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68,43921</w:t>
            </w:r>
          </w:p>
        </w:tc>
      </w:tr>
      <w:tr w:rsidR="00847E65" w:rsidRPr="0046184C" w14:paraId="6C0AC15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950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CC48BF" w14:textId="353CA7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36,92646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0FC198" w14:textId="68C94B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38,22077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82C7F2" w14:textId="65E136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40,39427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3D860E" w14:textId="318405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44,64441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4C7338" w14:textId="4C0B672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50,53117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ED04A8" w14:textId="3AE1ED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57,14457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D88EA6" w14:textId="0402BC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60,66961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E56C9E" w14:textId="657085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63,03407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84BBF8" w14:textId="4B682DD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66,51542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2BF961" w14:textId="473248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68,76885</w:t>
            </w:r>
          </w:p>
        </w:tc>
      </w:tr>
      <w:tr w:rsidR="00847E65" w:rsidRPr="0046184C" w14:paraId="46B3565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501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73BAB6" w14:textId="53A208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37,32341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CE9EED" w14:textId="0EB6CA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38,60071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B3B687" w14:textId="423D82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40,74722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6E1701" w14:textId="1B3A85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44,95018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7589E3" w14:textId="2C7E83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50,78639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377B24" w14:textId="53D8EE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57,37852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BFE54" w14:textId="6A047B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60,913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D8A5B9" w14:textId="49C2EC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63,29235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A6F71" w14:textId="499209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66,80805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721599" w14:textId="7B9520D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69,09148</w:t>
            </w:r>
          </w:p>
        </w:tc>
      </w:tr>
      <w:tr w:rsidR="00847E65" w:rsidRPr="0046184C" w14:paraId="531B8E9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081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39606" w14:textId="296555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37,71693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6F24D7" w14:textId="17CEB6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38,97756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E542F2" w14:textId="0CB5C2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41,09745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460000" w14:textId="3EC036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45,25345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7AE1C8" w14:textId="512EDE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51,03846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349112" w14:textId="2F4DE7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57,60762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AE2A18" w14:textId="210CAD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61,1506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91AA4B" w14:textId="2E68A6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63,54436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3ED557" w14:textId="1F33461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67,09405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8B3922" w14:textId="51EF33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69,40758</w:t>
            </w:r>
          </w:p>
        </w:tc>
      </w:tr>
      <w:tr w:rsidR="00847E65" w:rsidRPr="0046184C" w14:paraId="22BDE8C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FEE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515335" w14:textId="7ED0DD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38,10632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F2050C" w14:textId="607B71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39,35067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893AC" w14:textId="2BADA3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41,4445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060021" w14:textId="5EE18E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45,55408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3FD93D" w14:textId="7194F7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51,2876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7DDEB0" w14:textId="261B8A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57,83239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D4E492" w14:textId="5DAAC78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61,38303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19EB1" w14:textId="03892FE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63,79071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41A420" w14:textId="1C9977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67,37402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421F77" w14:textId="5F24CE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69,7177</w:t>
            </w:r>
          </w:p>
        </w:tc>
      </w:tr>
      <w:tr w:rsidR="00847E65" w:rsidRPr="0046184C" w14:paraId="1F68BD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153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7414DC" w14:textId="662BE4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38,49084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51293D" w14:textId="77D600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39,71943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809E4" w14:textId="1B8F63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41,78788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9025B5" w14:textId="5E910A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45,85191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0334DF" w14:textId="1D4A04E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51,53405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0179E" w14:textId="15938D6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58,05337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66EE1E" w14:textId="4B5F69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61,61089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C9AB4C" w14:textId="4ED5ED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64,03206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BD5781" w14:textId="5CF1EE9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67,64861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D2C1FC" w14:textId="5E8F787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70,0225</w:t>
            </w:r>
          </w:p>
        </w:tc>
      </w:tr>
      <w:tr w:rsidR="00847E65" w:rsidRPr="0046184C" w14:paraId="263E072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347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87873C" w14:textId="6541A8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38,86982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5BBFA6" w14:textId="48B24E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40,08323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3F548" w14:textId="7CC556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42,12716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75AAE9" w14:textId="44D4DC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46,14677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2AB217" w14:textId="5B885C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51,77801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FF0988" w14:textId="1332D7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58,27112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1D4C79" w14:textId="5E10A0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61,83486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0B7BED" w14:textId="2626121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64,26912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9DEEE4" w14:textId="3A5009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67,91857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E278B8" w14:textId="5D294A2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70,32268</w:t>
            </w:r>
          </w:p>
        </w:tc>
      </w:tr>
      <w:tr w:rsidR="00847E65" w:rsidRPr="0046184C" w14:paraId="57C2599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5AF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A013AB" w14:textId="092F3D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39,24265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1F61B7" w14:textId="508282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40,44154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F44DBE" w14:textId="005DE2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42,46192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576EEE" w14:textId="561F8D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46,43852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477283" w14:textId="37E1EE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52,01972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00BB19" w14:textId="4379A78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58,4862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667B4" w14:textId="1E313A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62,05565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53203" w14:textId="385932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64,50264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CA42F" w14:textId="0EDF5FB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68,18469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238C17" w14:textId="02E9C8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70,61906</w:t>
            </w:r>
          </w:p>
        </w:tc>
      </w:tr>
      <w:tr w:rsidR="00847E65" w:rsidRPr="0046184C" w14:paraId="77B5B3C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22C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895BD1" w14:textId="608F909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39,60873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945DFC" w14:textId="721911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40,79383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E6462B" w14:textId="057D71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42,79176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1EAD40" w14:textId="02D423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46,72702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E92A9F" w14:textId="18E39B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52,25939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14DC58" w14:textId="33D4E2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58,69922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55F9DA" w14:textId="74E9E66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62,27398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F10E4" w14:textId="3D3EFE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64,73344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7B57F" w14:textId="0175E6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68,44784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9AAB97" w14:textId="6C45A9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70,91254</w:t>
            </w:r>
          </w:p>
        </w:tc>
      </w:tr>
      <w:tr w:rsidR="00847E65" w:rsidRPr="0046184C" w14:paraId="6D7FA9E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666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6B7586" w14:textId="77871B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39,96752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889C66" w14:textId="76B23D6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41,13963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4E5AD" w14:textId="196407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43,1163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4BD1A0" w14:textId="6265FC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47,01212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B5AE4F" w14:textId="57C945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52,49725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ECD59B" w14:textId="7EF9F4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58,91077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CB6B08" w14:textId="759280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62,49063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D5F5F0" w14:textId="3EF62E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64,96238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48BE79" w14:textId="6F210CD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68,70898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BFE9F8" w14:textId="5F0E6C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71,20409</w:t>
            </w:r>
          </w:p>
        </w:tc>
      </w:tr>
      <w:tr w:rsidR="00847E65" w:rsidRPr="0046184C" w14:paraId="110B20F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08D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AD042E" w14:textId="1B6287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40,31851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8632C6" w14:textId="7AE9276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41,47847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56BC82" w14:textId="3E4DA1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43,43519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A9441" w14:textId="29457D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47,29371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650F7" w14:textId="667D54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52,73352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3CD4EC" w14:textId="6026BB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59,12147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C11642" w14:textId="1CFCB45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62,7064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7FC87B" w14:textId="79D581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65,19036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3ADCBE" w14:textId="4FAC05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68,96915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33387E" w14:textId="5AE7B7D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71,49481</w:t>
            </w:r>
          </w:p>
        </w:tc>
      </w:tr>
      <w:tr w:rsidR="00847E65" w:rsidRPr="0046184C" w14:paraId="67129D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E8A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1A7CAE" w14:textId="08336A3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40,6612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2E09D6" w14:textId="32E81F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41,8099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3C1C6E" w14:textId="4B81A7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43,74809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1B5897" w14:textId="1F1F43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47,57165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226E46" w14:textId="6B4937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52,96842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ED4FF7" w14:textId="2C0041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59,33196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219D16" w14:textId="35FDF7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62,92214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940D1E" w14:textId="77128E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65,41836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C7ED3F" w14:textId="73E9D1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69,22944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E57050" w14:textId="57270D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71,78587</w:t>
            </w:r>
          </w:p>
        </w:tc>
      </w:tr>
      <w:tr w:rsidR="00847E65" w:rsidRPr="0046184C" w14:paraId="7633331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75D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0C4971" w14:textId="47BD6F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40,99512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6A3E74" w14:textId="43B4D12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42,13352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EAD024" w14:textId="653FD0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44,05466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3FD369" w14:textId="248D92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47,84582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9E5748" w14:textId="0EE09C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53,20217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8753D3" w14:textId="39C9742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59,54289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A7AA5B" w14:textId="6E6A14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63,13871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3F43B2" w14:textId="67A9BE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65,64737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14C6F3" w14:textId="2C1511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69,49104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213676" w14:textId="0D38C0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72,07854</w:t>
            </w:r>
          </w:p>
        </w:tc>
      </w:tr>
      <w:tr w:rsidR="00847E65" w:rsidRPr="0046184C" w14:paraId="47603BB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0A1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FED205" w14:textId="007B7C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41,3198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CBF677" w14:textId="4C6C8E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42,4489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BAF53F" w14:textId="1FAC27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44,35459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5F2656" w14:textId="261E26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48,11611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4E90C6" w14:textId="6E5FFF5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53,43499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14EC79" w14:textId="1ED222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59,75492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C0B133" w14:textId="614D69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63,35702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5AEA2A" w14:textId="6F1220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65,87845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D611D0" w14:textId="444099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69,7552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76607C" w14:textId="1E2613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72,37421</w:t>
            </w:r>
          </w:p>
        </w:tc>
      </w:tr>
      <w:tr w:rsidR="00847E65" w:rsidRPr="0046184C" w14:paraId="54C9687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4D3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33017" w14:textId="381365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41,63478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78EA20" w14:textId="75074E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42,75562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BAAC90" w14:textId="322F71C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44,64754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7AC91D" w14:textId="248961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8204E0" w14:textId="440438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53,6671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01C6B7" w14:textId="3BA29A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59,96872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11CF2" w14:textId="28C42A8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63,57799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3027CF" w14:textId="6E536E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66,11269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741D5E" w14:textId="7F93E6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70,02325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79203" w14:textId="080818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72,67432</w:t>
            </w:r>
          </w:p>
        </w:tc>
      </w:tr>
      <w:tr w:rsidR="00847E65" w:rsidRPr="0046184C" w14:paraId="300530C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BD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064E28" w14:textId="521A2B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41,93966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F12DB3" w14:textId="2E86EB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43,05333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72E55A" w14:textId="472B88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44,93322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D55F72" w14:textId="2106BB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48,64452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BB89A1" w14:textId="7AFA56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53,89859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BD0F0" w14:textId="091091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60,18474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AB4CCB" w14:textId="46B33C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63,80227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ADFE22" w14:textId="7A5D40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66,35088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FB37E4" w14:textId="0F354C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70,29617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9C01FD" w14:textId="6FD423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72,97996</w:t>
            </w:r>
          </w:p>
        </w:tc>
      </w:tr>
      <w:tr w:rsidR="00847E65" w:rsidRPr="0046184C" w14:paraId="6795BB2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5BBF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25883A" w14:textId="107CF0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42,23426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E7EABF" w14:textId="712F84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43,34179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255469" w14:textId="430BC0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45,21135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2434BC" w14:textId="3D6B5E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48,90212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07DC0C" w14:textId="6B6A48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54,12901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91AAB3" w14:textId="33E60C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60,40246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4E760E" w14:textId="1F6694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64,02934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13FFE7" w14:textId="1E0CBA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66,59248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4D34D5" w14:textId="615A87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70,57334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F0A924" w14:textId="6C04B4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73,29046</w:t>
            </w:r>
          </w:p>
        </w:tc>
      </w:tr>
      <w:tr w:rsidR="00847E65" w:rsidRPr="0046184C" w14:paraId="744A0AE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580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F2D95D" w14:textId="40B12A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42,51838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98FF0" w14:textId="5379EF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43,62079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3CB24" w14:textId="701055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45,48162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7525ED" w14:textId="57BD80B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49,15476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CED0F" w14:textId="43DFEA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54,35777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5F2AF1" w14:textId="48DEBDF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60,62115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FF5F3C" w14:textId="77101C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64,25835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F521B0" w14:textId="5EC020B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66,83655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1A532D" w14:textId="6C8C5D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70,85371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F5BC6A" w14:textId="14D902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73,60464</w:t>
            </w:r>
          </w:p>
        </w:tc>
      </w:tr>
      <w:tr w:rsidR="00847E65" w:rsidRPr="0046184C" w14:paraId="6E43DB4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CB9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DFE008" w14:textId="0712B7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42,79186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A2943B" w14:textId="04AA33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43,8901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1D88E7" w14:textId="701782D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45,74375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9EE4B" w14:textId="7745C4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49,40202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D78E0F" w14:textId="5E7DBD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54,58428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71B4FC" w14:textId="51D4E8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60,84003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38F1B9" w14:textId="0C9288D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64,48844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9E3FAB" w14:textId="2D2131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67,08216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FD4787" w14:textId="04492F6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71,13617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AE0007" w14:textId="41BD7E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73,92126</w:t>
            </w:r>
          </w:p>
        </w:tc>
      </w:tr>
      <w:tr w:rsidR="00847E65" w:rsidRPr="0046184C" w14:paraId="06753AF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A26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39227" w14:textId="7FDBA9D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43,05446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AAD40" w14:textId="63C89F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44,14945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4523E1" w14:textId="363715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45,99742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7E27FB" w14:textId="7DD94C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49,64347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D0BFB2" w14:textId="3CABBA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54,80796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56DEB6" w14:textId="6EA5D6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61,05835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AADE28" w14:textId="127B833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64,71874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198FE8" w14:textId="6A311C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67,32834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B275EB" w14:textId="15D136C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71,41956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2B2E2" w14:textId="5734FF9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74,23901</w:t>
            </w:r>
          </w:p>
        </w:tc>
      </w:tr>
      <w:tr w:rsidR="00847E65" w:rsidRPr="0046184C" w14:paraId="7ACB8F1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6F79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1548F3" w14:textId="464590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43,30596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9C83DD" w14:textId="74C2F9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44,39859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7BC392" w14:textId="18B436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46,24231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0AB5D8" w14:textId="0FA51D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49,87868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EEF869" w14:textId="5DB96F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55,0282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BC9EED" w14:textId="5D40428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61,27533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9A837" w14:textId="3F93483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64,94834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270FB7" w14:textId="21340DC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67,57409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9288C5" w14:textId="17825E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71,70269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95A444" w14:textId="05B8F1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74,5565</w:t>
            </w:r>
          </w:p>
        </w:tc>
      </w:tr>
      <w:tr w:rsidR="00847E65" w:rsidRPr="0046184C" w14:paraId="2969CB3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E6C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CC7188" w14:textId="6197FC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43,54609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2C629E" w14:textId="08817B5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44,63723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D03D0A" w14:textId="5C4A250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46,47807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262DA" w14:textId="63D05F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50,1072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572435" w14:textId="3B4DED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55,24443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14C504" w14:textId="4F778D8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61,49019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D71A66" w14:textId="4FEA2D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65,17635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1C7CEA" w14:textId="1D0E1A6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67,81838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1103F" w14:textId="271E0D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71,9843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0928A9" w14:textId="1D0ABDC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74,87228</w:t>
            </w:r>
          </w:p>
        </w:tc>
      </w:tr>
      <w:tr w:rsidR="00847E65" w:rsidRPr="0046184C" w14:paraId="02DC0FA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CA9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FC56F2" w14:textId="7B6B165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43,77459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A0712F" w14:textId="13B5F6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44,86507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2E7DF" w14:textId="16524E7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46,70438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264103" w14:textId="6526A3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50,32861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8D240" w14:textId="75511A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55,45606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C6CA01" w14:textId="3ABE669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61,70216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40394A" w14:textId="0CA1396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65,40182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E2BD2D" w14:textId="09495FB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68,06016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803367" w14:textId="5570BB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72,26308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0B7E8" w14:textId="64F33B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75,18483</w:t>
            </w:r>
          </w:p>
        </w:tc>
      </w:tr>
      <w:tr w:rsidR="00847E65" w:rsidRPr="0046184C" w14:paraId="64FF1EF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5C3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A90AFF" w14:textId="273702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43,99116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178EA9" w14:textId="5F5F6AD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C8C1CF" w14:textId="2608CFD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46,92087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C008ED" w14:textId="1BF920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50,54246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23470F" w14:textId="5C885CF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55,6625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69F7EC" w14:textId="348C478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61,91042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58DAAC" w14:textId="2E9686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65,62382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C9CC55" w14:textId="2A0BF0C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68,29835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B0962C" w14:textId="21BB190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72,53768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7DDFCA" w14:textId="6049A6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75,49253</w:t>
            </w:r>
          </w:p>
        </w:tc>
      </w:tr>
      <w:tr w:rsidR="00847E65" w:rsidRPr="0046184C" w14:paraId="1D4F88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1BF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1DB755" w14:textId="7F2A99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44,1955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0EF5FE" w14:textId="0E3A1A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45,28709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00015D" w14:textId="2059EE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47,12719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4142CC" w14:textId="22E7DF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50,7483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AC692B" w14:textId="6BD68DB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55,86315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4B8764" w14:textId="270B1E2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62,11419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95C8F7" w14:textId="67719FA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65,84137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4B8A11" w14:textId="04348A1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68,53183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FC8A69" w14:textId="669E5A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72,80669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56CEFE" w14:textId="00FA11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75,79373</w:t>
            </w:r>
          </w:p>
        </w:tc>
      </w:tr>
      <w:tr w:rsidR="00847E65" w:rsidRPr="0046184C" w14:paraId="7CCA174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C9EA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60C3F0" w14:textId="715380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44,3873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9B549" w14:textId="50FE53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45,48061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BCAF52" w14:textId="34ED16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47,32297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9EDC05" w14:textId="1F827DF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50,9457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6B6FC6" w14:textId="2EA4C12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56,05744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ABF577" w14:textId="596972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62,31264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F4BDDB" w14:textId="0D6A57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66,0535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245C6A" w14:textId="0B9DD0E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68,75946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A30E4" w14:textId="7094BA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73,06865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326142" w14:textId="5051B4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76,08669</w:t>
            </w:r>
          </w:p>
        </w:tc>
      </w:tr>
      <w:tr w:rsidR="00847E65" w:rsidRPr="0046184C" w14:paraId="2694B8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447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0AF693" w14:textId="534FFE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44,5662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A2368C" w14:textId="42E491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45,66201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138E32" w14:textId="37CDE4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47,50783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2FF63" w14:textId="04AD584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51,13419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4C5009" w14:textId="1F5872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56,24477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A71F4B" w14:textId="0CE83A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62,50497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6858A9" w14:textId="3326899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66,2592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E321F" w14:textId="1988A2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68,98009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75AA39" w14:textId="0B8EF0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73,32208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103A2D" w14:textId="340A3F4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76,36959</w:t>
            </w:r>
          </w:p>
        </w:tc>
      </w:tr>
      <w:tr w:rsidR="00847E65" w:rsidRPr="0046184C" w14:paraId="31C3AA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8C2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97175" w14:textId="736CF3C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44,73202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285AC" w14:textId="50FD479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45,83107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6EEE2D" w14:textId="6F3FB04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47,68153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B41442" w14:textId="7E4EB5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51,31348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9EEA3" w14:textId="4134661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56,42471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C4A1B4" w14:textId="516A5F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62,69055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7C62F7" w14:textId="370CDE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66,4577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D58C6" w14:textId="09726E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69,19281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382DE" w14:textId="3623D1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73,56578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7042E9" w14:textId="329085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76,64104</w:t>
            </w:r>
          </w:p>
        </w:tc>
      </w:tr>
      <w:tr w:rsidR="00847E65" w:rsidRPr="0046184C" w14:paraId="2BCD997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2F82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D63A6" w14:textId="32D9A06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44,88517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D48D7B" w14:textId="4B6F5D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45,98818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4467AC" w14:textId="45EA38C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47,84439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A0FF9" w14:textId="78529A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51,48378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5378CF" w14:textId="77FC92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56,59738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4E5D44" w14:textId="3F0354E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62,86949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5CB8CC" w14:textId="2D522D4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66,64916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A1B57" w14:textId="5E9ED8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69,39781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67990C" w14:textId="446C4FF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73,80003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71CED" w14:textId="128814A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76,90131</w:t>
            </w:r>
          </w:p>
        </w:tc>
      </w:tr>
      <w:tr w:rsidR="00847E65" w:rsidRPr="0046184C" w14:paraId="225D78B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931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BA9AE" w14:textId="7209CF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45,02618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794742" w14:textId="37E8CC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46,13383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AFA105" w14:textId="1BE193A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47,99687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C101D4" w14:textId="20CBDB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51,64547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6FE0A7" w14:textId="030A7E8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56,76309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0A612C" w14:textId="2E2475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63,04212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ED484" w14:textId="7E164D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66,83398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B856C" w14:textId="6662EEB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69,59557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EA664A" w14:textId="0A1E777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74,02544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2E7A5" w14:textId="5EECB3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77,15115</w:t>
            </w:r>
          </w:p>
        </w:tc>
      </w:tr>
      <w:tr w:rsidR="00847E65" w:rsidRPr="0046184C" w14:paraId="5D76A07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BACD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C73EC2" w14:textId="7D6A755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45,15559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BF9515" w14:textId="4E24BA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46,26853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C7232B" w14:textId="6202AB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48,13941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9CE89C" w14:textId="6C58B77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51,79889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948728" w14:textId="1CE087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56,92211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11E53F" w14:textId="5AEDA6A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63,20875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9461F4" w14:textId="222945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67,01253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7E8CBA" w14:textId="4FB131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69,78653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9B987" w14:textId="5106ED5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74,24261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7F308E" w14:textId="3783BB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77,39129</w:t>
            </w:r>
          </w:p>
        </w:tc>
      </w:tr>
      <w:tr w:rsidR="00847E65" w:rsidRPr="0046184C" w14:paraId="23B0512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9A47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E6587A" w14:textId="52B871D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45,27392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DD337C" w14:textId="7E8664C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46,39277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0CFCED" w14:textId="798CF47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48,27245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500AFB" w14:textId="70E426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51,94441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C214D4" w14:textId="3EFACF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57,07474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A5D418" w14:textId="6D73C6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63,36967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C676B6" w14:textId="198E14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67,18518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4DD5D" w14:textId="546E26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69,97114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D09EF" w14:textId="338811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74,45214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2E4CD" w14:textId="2A8A18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77,62243</w:t>
            </w:r>
          </w:p>
        </w:tc>
      </w:tr>
      <w:tr w:rsidR="00847E65" w:rsidRPr="0046184C" w14:paraId="409E31D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413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FD4C86" w14:textId="7F6FD6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45,3817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6D61FB" w14:textId="3716D97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46,50704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54C7F4" w14:textId="12C5F6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48,39644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87D075" w14:textId="0321BAC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52,0824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54D2CC" w14:textId="4C9FF1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57,22126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7C216" w14:textId="702C3B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63,52519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4DA800" w14:textId="04AB321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67,35229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32D1F4" w14:textId="3FC8CF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70,14984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AD6233" w14:textId="1021AE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74,65461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9CE8DE" w14:textId="49895D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77,84531</w:t>
            </w:r>
          </w:p>
        </w:tc>
      </w:tr>
      <w:tr w:rsidR="00847E65" w:rsidRPr="0046184C" w14:paraId="48E6B07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D60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384E3" w14:textId="6D3DCD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45,47945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CDA580" w14:textId="3A4AD5A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46,61183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52D959" w14:textId="1EDE8D2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48,51182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68E781" w14:textId="49AAF1A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52,2132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85EDDF" w14:textId="51A2925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57,36196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034BB8" w14:textId="55F113B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63,6756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7CA52B" w14:textId="3F7D50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67,51423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D9157F" w14:textId="6D9FC5C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70,32305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1A8FCA" w14:textId="3E5F298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74,8506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B0C61" w14:textId="263CF6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78,06064</w:t>
            </w:r>
          </w:p>
        </w:tc>
      </w:tr>
      <w:tr w:rsidR="00847E65" w:rsidRPr="0046184C" w14:paraId="696B7E5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AD2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5BAEE5" w14:textId="796009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45,56768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517F73" w14:textId="56D07CD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46,70764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34D13" w14:textId="4A7AD7B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48,61902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093C4" w14:textId="07FE907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52,33718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319315" w14:textId="09C29EC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57,49713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E44E0B" w14:textId="03787A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63,8212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2C56D" w14:textId="366658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67,67134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ACC0BC" w14:textId="5D420F3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70,49119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6AD9D8" w14:textId="1E140BE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75,0407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33FC86" w14:textId="7A9075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78,26913</w:t>
            </w:r>
          </w:p>
        </w:tc>
      </w:tr>
      <w:tr w:rsidR="00847E65" w:rsidRPr="0046184C" w14:paraId="76C022A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AB6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EE08B9" w14:textId="7E18454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45,64691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D1828A" w14:textId="03BD025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46,79493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89C02C" w14:textId="69145A9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48,7185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9E423B" w14:textId="54EA3C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52,45471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5FC100" w14:textId="394A98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57,62704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7C0899" w14:textId="7CF46C9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63,96227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62A920" w14:textId="053DE19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67,82398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FF1EC5" w14:textId="7466FD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70,65467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4C4601" w14:textId="684986D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75,22546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6776A" w14:textId="2B4BB0D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78,47151</w:t>
            </w:r>
          </w:p>
        </w:tc>
      </w:tr>
      <w:tr w:rsidR="00847E65" w:rsidRPr="0046184C" w14:paraId="185E56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5854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8F6B81" w14:textId="0360FB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45,71765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1BF74D" w14:textId="78B6486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46,87422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EB0ABC" w14:textId="452A1C0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48,81069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0785E4" w14:textId="3D7724F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52,56613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8737D" w14:textId="7D5A389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635F65" w14:textId="7E4B53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64,0991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4F8F7E" w14:textId="5055F9C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67,97247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409A88" w14:textId="7C903B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70,81391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75315F" w14:textId="0565B55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75,40546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F3B472" w14:textId="1FB80E0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78,66846</w:t>
            </w:r>
          </w:p>
        </w:tc>
      </w:tr>
      <w:tr w:rsidR="00847E65" w:rsidRPr="0046184C" w14:paraId="12E1037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90FB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0DD6E" w14:textId="662EFD9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45,78043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DB7C56" w14:textId="48BA729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46,94597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3DABA3" w14:textId="07CBA8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48,89603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EE4F20" w14:textId="01D7809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52,67182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5E6054" w14:textId="5F37F7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57,87229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A27154" w14:textId="3C3181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64,23197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24BE7" w14:textId="0FAE20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68,11717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86B316" w14:textId="5BD4FCB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70,96932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91287D" w14:textId="2B64C41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75,58125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B008C" w14:textId="7F0DFD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78,86072</w:t>
            </w:r>
          </w:p>
        </w:tc>
      </w:tr>
      <w:tr w:rsidR="00847E65" w:rsidRPr="0046184C" w14:paraId="56F2E21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5813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5B010" w14:textId="72E7FCF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45,83578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902384" w14:textId="467A8E8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47,0107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AF404A" w14:textId="491CD1E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48,97497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423FB4" w14:textId="3AEA10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52,77214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92E104" w14:textId="749C111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57,9882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F1D69" w14:textId="695470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64,36118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A81F82" w14:textId="48E7A42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68,2584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D9A50" w14:textId="7083720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71,12128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A5D1F7" w14:textId="520BA68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75,75341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74E7F2" w14:textId="244A306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79,04899</w:t>
            </w:r>
          </w:p>
        </w:tc>
      </w:tr>
      <w:tr w:rsidR="00847E65" w:rsidRPr="0046184C" w14:paraId="491F818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688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2E79D5" w14:textId="16A40C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45,88422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486BF" w14:textId="53FA1B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47,0689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B200DD" w14:textId="21FF491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49,04797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D7EFF5" w14:textId="225D4A0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52,86746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1D6364" w14:textId="263AAB4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58,10002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7AE7EA" w14:textId="58A1C37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64,48699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1FEE1F" w14:textId="27645C6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68,3965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FF0DAE" w14:textId="3957063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71,27019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BC8DC6" w14:textId="6C4D6C1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75,92242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97BC4C" w14:textId="11E463A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79,2339</w:t>
            </w:r>
          </w:p>
        </w:tc>
      </w:tr>
      <w:tr w:rsidR="00847E65" w:rsidRPr="0046184C" w14:paraId="5DA797F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202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686C2" w14:textId="224E311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45,92626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C8D5B" w14:textId="6E24EE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47,12106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A79D78" w14:textId="5135BD4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49,11547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50F463" w14:textId="57E37A8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52,95819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BC541C" w14:textId="59D486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58,20808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F356FE" w14:textId="52F941E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64,60968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D172E" w14:textId="32F96EA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68,5317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4F0F6F" w14:textId="70EEEB5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71,41628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0FF95A" w14:textId="26F521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76,08857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DDE57" w14:textId="0773D1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79,41575</w:t>
            </w:r>
          </w:p>
        </w:tc>
      </w:tr>
      <w:tr w:rsidR="00847E65" w:rsidRPr="0046184C" w14:paraId="64A478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5300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42E02B" w14:textId="1D50011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45,96241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9EC22A" w14:textId="004AF8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47,16767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8BA3D2" w14:textId="358D7F5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49,17797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86B9B" w14:textId="7DD99B7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53,04474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E4FB9D" w14:textId="29AAD4D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58,31272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959BDE" w14:textId="475A23F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64,72951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89415B" w14:textId="02178A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68,66425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9D1242" w14:textId="50CBA93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71,55978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D22B6B" w14:textId="791CB13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76,25205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87F9D" w14:textId="0235B55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79,59475</w:t>
            </w:r>
          </w:p>
        </w:tc>
      </w:tr>
      <w:tr w:rsidR="00847E65" w:rsidRPr="0046184C" w14:paraId="23790A4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2DD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672E7B" w14:textId="5A095EB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45,99317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6EDFF5" w14:textId="57295E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47,20923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92611D" w14:textId="1778BC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49,23592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48EB2" w14:textId="5276ABE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53,12754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031191" w14:textId="58F2C1E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58,4143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C5A56A" w14:textId="276A95D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64,84675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67C71F" w14:textId="1D1C1D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68,79437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4ED485" w14:textId="17261A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71,7009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3BA724" w14:textId="4BDD944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76,41309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87EC17" w14:textId="0F11E4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79,77113</w:t>
            </w:r>
          </w:p>
        </w:tc>
      </w:tr>
      <w:tr w:rsidR="00847E65" w:rsidRPr="0046184C" w14:paraId="27E2BC7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B436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EA7B12" w14:textId="6738974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46,01908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803A55" w14:textId="5D8EED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47,24625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4A8BB8" w14:textId="2F907CE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49,28981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DEFE91" w14:textId="6F6E07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53,20701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D8C9A9" w14:textId="6CAAD33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58,51314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BD08B8" w14:textId="54B50C1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64,96166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4811E" w14:textId="165F9F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68,9223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DA228E" w14:textId="50E23D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71,83988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6C8670" w14:textId="1E4FC5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76,5719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6E6342" w14:textId="2077AA0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79,9451</w:t>
            </w:r>
          </w:p>
        </w:tc>
      </w:tr>
      <w:tr w:rsidR="00847E65" w:rsidRPr="0046184C" w14:paraId="5D553DB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BA6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5002D1" w14:textId="3387AFC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46,04063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89005D" w14:textId="0595E1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47,27923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DFD41E" w14:textId="0342AAF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49,34011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D93EB2" w14:textId="223DAA3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53,28356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46E432" w14:textId="6F71EDC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58,6096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AD081C" w14:textId="6C2B4D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65,0745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1D11FC" w14:textId="7DA6390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69,04828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47B509" w14:textId="053A877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71,97691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F8CE7F" w14:textId="1B66EE1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76,72868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6A8C5" w14:textId="6B03358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80,11689</w:t>
            </w:r>
          </w:p>
        </w:tc>
      </w:tr>
      <w:tr w:rsidR="00847E65" w:rsidRPr="0046184C" w14:paraId="6D2FB2E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9A5C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E495C9" w14:textId="6C44321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46,05837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531C1B" w14:textId="2B1568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47,30867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A1AB8" w14:textId="64D6CAF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49,3873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8FAF53" w14:textId="530398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53,35763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4602FA" w14:textId="1CCD406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ED2C60" w14:textId="24A7A5A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65,18553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CC4CF1" w14:textId="21348C3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69,17253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B0B350" w14:textId="64E350B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72,11225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DBBDE8" w14:textId="191BAF1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76,88368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14FD1" w14:textId="2CD12BF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80,28673</w:t>
            </w:r>
          </w:p>
        </w:tc>
      </w:tr>
      <w:tr w:rsidR="00847E65" w:rsidRPr="0046184C" w14:paraId="5443379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4288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3545BA" w14:textId="20E8F5E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46,07282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C0E71C" w14:textId="0B0B30FB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47,33509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6EDE6F" w14:textId="3577032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49,43186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82A2E" w14:textId="79041C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53,42962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70918" w14:textId="6DCAE70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58,7967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4A427" w14:textId="544F860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65,29504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1A3C1E" w14:textId="4C51DB1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69,29531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811D78" w14:textId="4A5C20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72,2461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464E1" w14:textId="6E4E567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77,0371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AECEE0" w14:textId="1424D0E8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80,45487</w:t>
            </w:r>
          </w:p>
        </w:tc>
      </w:tr>
      <w:tr w:rsidR="00847E65" w:rsidRPr="0046184C" w14:paraId="356119D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BD35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9C6A0E" w14:textId="36B7419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9D5FB9" w14:textId="5C9AD7A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47,35901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6DFE5F" w14:textId="2EA60CC9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49,47428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444E6" w14:textId="01DE9B4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53,49996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9402D9" w14:textId="35ED2C5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58,88803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3E09C2" w14:textId="76D54AF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65,40327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0949E4" w14:textId="11B6C3E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69,41684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6497AE" w14:textId="76A5F650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72,3787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BBE9C" w14:textId="61AAD1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77,1892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6C3CB0" w14:textId="2AEA2E3A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80,62157</w:t>
            </w:r>
          </w:p>
        </w:tc>
      </w:tr>
      <w:tr w:rsidR="00847E65" w:rsidRPr="0046184C" w14:paraId="0225FB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D24E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75DBD2" w14:textId="0939A00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46,09397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7EC6D4" w14:textId="0F9ACFE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47,38094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9E8E0D" w14:textId="2A45BDF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49,51505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BC7D29" w14:textId="72807AF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53,56909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1A723A" w14:textId="4DA08B5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58,97834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9CD6DE" w14:textId="176E4CD5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65,51051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EBB42D" w14:textId="23A07D4F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69,53738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6BFEA9" w14:textId="50714F4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72,51028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1581D9" w14:textId="16E5EFA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77,3402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231D3F" w14:textId="1956D00E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80,78707</w:t>
            </w:r>
          </w:p>
        </w:tc>
      </w:tr>
      <w:tr w:rsidR="00847E65" w:rsidRPr="0046184C" w14:paraId="78E276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7351" w14:textId="77777777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3893A4" w14:textId="4F2A8A7C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46,10177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84C14E" w14:textId="24D1B62D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47,4014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F8838C" w14:textId="5BCE8EE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49,55464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DB6884" w14:textId="7BED62C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53,63741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455932" w14:textId="5FD55AA3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59,06797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7BAF11" w14:textId="688F3A74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65,61701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F7DD85" w14:textId="1191E13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69,65717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F9EF97" w14:textId="47E78621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72,64109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93725" w14:textId="728C9F66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77,49037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753E43" w14:textId="08C00002" w:rsidR="00847E65" w:rsidRPr="0046184C" w:rsidRDefault="00847E65" w:rsidP="00847E65">
            <w:pPr>
              <w:jc w:val="center"/>
              <w:rPr>
                <w:color w:val="000000"/>
                <w:sz w:val="20"/>
                <w:szCs w:val="20"/>
              </w:rPr>
            </w:pPr>
            <w:r w:rsidRPr="00847E65">
              <w:rPr>
                <w:color w:val="000000"/>
                <w:sz w:val="20"/>
                <w:szCs w:val="20"/>
              </w:rPr>
              <w:t>80,95166</w:t>
            </w:r>
          </w:p>
        </w:tc>
      </w:tr>
    </w:tbl>
    <w:p w14:paraId="22EA8E83" w14:textId="77777777" w:rsidR="00847E65" w:rsidRDefault="00847E65" w:rsidP="00847E65">
      <w:pPr>
        <w:jc w:val="both"/>
      </w:pPr>
    </w:p>
    <w:p w14:paraId="7BB8B3A0" w14:textId="64DA492F" w:rsidR="00847E65" w:rsidRDefault="00847E65" w:rsidP="00994A3D">
      <w:pPr>
        <w:jc w:val="both"/>
      </w:pPr>
    </w:p>
    <w:p w14:paraId="25367022" w14:textId="34789CF2" w:rsidR="007A70A7" w:rsidRDefault="007A70A7" w:rsidP="00994A3D">
      <w:pPr>
        <w:jc w:val="both"/>
      </w:pPr>
    </w:p>
    <w:p w14:paraId="1229CC87" w14:textId="68981DFF" w:rsidR="007A70A7" w:rsidRDefault="007A70A7" w:rsidP="00994A3D">
      <w:pPr>
        <w:jc w:val="both"/>
      </w:pPr>
    </w:p>
    <w:p w14:paraId="2EC3C05D" w14:textId="26B78BE0" w:rsidR="007A70A7" w:rsidRDefault="007A70A7" w:rsidP="00994A3D">
      <w:pPr>
        <w:jc w:val="both"/>
      </w:pPr>
    </w:p>
    <w:p w14:paraId="6A7DCCEA" w14:textId="3854B8AD" w:rsidR="007A70A7" w:rsidRDefault="007A70A7" w:rsidP="00994A3D">
      <w:pPr>
        <w:jc w:val="both"/>
      </w:pPr>
    </w:p>
    <w:p w14:paraId="253D8D9B" w14:textId="456E3518" w:rsidR="00186703" w:rsidRDefault="00186703" w:rsidP="00994A3D">
      <w:pPr>
        <w:jc w:val="both"/>
      </w:pPr>
    </w:p>
    <w:p w14:paraId="2FF7C5FE" w14:textId="4F7366CE" w:rsidR="00186703" w:rsidRDefault="00186703" w:rsidP="00994A3D">
      <w:pPr>
        <w:jc w:val="both"/>
      </w:pPr>
    </w:p>
    <w:p w14:paraId="193BDC42" w14:textId="287D8747" w:rsidR="00186703" w:rsidRDefault="00186703" w:rsidP="00994A3D">
      <w:pPr>
        <w:jc w:val="both"/>
      </w:pPr>
    </w:p>
    <w:p w14:paraId="72BB6437" w14:textId="1A007F61" w:rsidR="00186703" w:rsidRDefault="00186703" w:rsidP="00994A3D">
      <w:pPr>
        <w:jc w:val="both"/>
      </w:pPr>
    </w:p>
    <w:p w14:paraId="20236736" w14:textId="093B3439" w:rsidR="00186703" w:rsidRDefault="00186703" w:rsidP="00994A3D">
      <w:pPr>
        <w:jc w:val="both"/>
      </w:pPr>
    </w:p>
    <w:p w14:paraId="3F4F2BA0" w14:textId="5B496673" w:rsidR="00186703" w:rsidRDefault="00186703" w:rsidP="00994A3D">
      <w:pPr>
        <w:jc w:val="both"/>
      </w:pPr>
    </w:p>
    <w:p w14:paraId="29EC3500" w14:textId="65BA1811" w:rsidR="00186703" w:rsidRDefault="00186703" w:rsidP="00994A3D">
      <w:pPr>
        <w:jc w:val="both"/>
      </w:pPr>
    </w:p>
    <w:p w14:paraId="2F3A2090" w14:textId="64000CBA" w:rsidR="00186703" w:rsidRDefault="00186703" w:rsidP="00994A3D">
      <w:pPr>
        <w:jc w:val="both"/>
      </w:pPr>
    </w:p>
    <w:p w14:paraId="70F5224B" w14:textId="07319893" w:rsidR="00186703" w:rsidRDefault="00186703" w:rsidP="00994A3D">
      <w:pPr>
        <w:jc w:val="both"/>
      </w:pPr>
    </w:p>
    <w:p w14:paraId="14B706AA" w14:textId="4C875145" w:rsidR="00186703" w:rsidRDefault="00186703" w:rsidP="00994A3D">
      <w:pPr>
        <w:jc w:val="both"/>
      </w:pPr>
    </w:p>
    <w:p w14:paraId="7E458FAA" w14:textId="77777777" w:rsidR="00186703" w:rsidRDefault="00186703" w:rsidP="00994A3D">
      <w:pPr>
        <w:jc w:val="both"/>
      </w:pPr>
    </w:p>
    <w:p w14:paraId="4D1951CF" w14:textId="5F64478A" w:rsidR="007A70A7" w:rsidRDefault="007A70A7" w:rsidP="00994A3D">
      <w:pPr>
        <w:jc w:val="both"/>
      </w:pPr>
    </w:p>
    <w:p w14:paraId="25197511" w14:textId="5CACD149" w:rsidR="007A70A7" w:rsidRDefault="007A70A7" w:rsidP="00994A3D">
      <w:pPr>
        <w:jc w:val="both"/>
      </w:pPr>
    </w:p>
    <w:p w14:paraId="1ABE6BD4" w14:textId="447B0A9B" w:rsidR="007A70A7" w:rsidRDefault="003819AD" w:rsidP="007A70A7">
      <w:pPr>
        <w:jc w:val="both"/>
        <w:rPr>
          <w:b/>
        </w:rPr>
      </w:pPr>
      <w:r w:rsidRPr="0001436A">
        <w:rPr>
          <w:b/>
        </w:rPr>
        <w:t xml:space="preserve">Supplementary </w:t>
      </w:r>
      <w:r w:rsidR="007A70A7" w:rsidRPr="00847E65">
        <w:rPr>
          <w:b/>
          <w:bCs/>
        </w:rPr>
        <w:t xml:space="preserve">Table </w:t>
      </w:r>
      <w:r w:rsidR="00186703">
        <w:rPr>
          <w:b/>
          <w:bCs/>
        </w:rPr>
        <w:t>6</w:t>
      </w:r>
      <w:r w:rsidR="007A70A7" w:rsidRPr="00847E65">
        <w:rPr>
          <w:b/>
          <w:bCs/>
        </w:rPr>
        <w:t>.</w:t>
      </w:r>
      <w:r w:rsidR="007A70A7">
        <w:t xml:space="preserve"> </w:t>
      </w:r>
      <w:r w:rsidR="007A70A7" w:rsidRPr="004F7415">
        <w:rPr>
          <w:b/>
        </w:rPr>
        <w:t xml:space="preserve">Centile </w:t>
      </w:r>
      <w:r w:rsidR="007A70A7">
        <w:rPr>
          <w:b/>
        </w:rPr>
        <w:t xml:space="preserve">reference </w:t>
      </w:r>
      <w:r w:rsidR="007A70A7" w:rsidRPr="004F7415">
        <w:rPr>
          <w:b/>
        </w:rPr>
        <w:t xml:space="preserve">values for male </w:t>
      </w:r>
      <w:r w:rsidR="007A70A7">
        <w:rPr>
          <w:b/>
        </w:rPr>
        <w:t>BMI</w:t>
      </w:r>
    </w:p>
    <w:p w14:paraId="3F52B8FF" w14:textId="77777777" w:rsidR="00186703" w:rsidRDefault="00186703" w:rsidP="007A70A7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7A70A7" w:rsidRPr="0046184C" w14:paraId="2D3714EA" w14:textId="77777777" w:rsidTr="003819AD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62BC" w14:textId="77777777" w:rsidR="007A70A7" w:rsidRPr="0046184C" w:rsidRDefault="007A70A7" w:rsidP="003819AD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7B0B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5066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5F8E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7FDD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FA61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44CF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B6C7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DA9E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AFA5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3B64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7A70A7" w:rsidRPr="0046184C" w14:paraId="629AE7B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279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390D" w14:textId="748F6CD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13,19626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26ADC" w14:textId="3249861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13,49292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A4A2B" w14:textId="1D2611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13,97488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C4211" w14:textId="75F5AA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14,86289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F55FA" w14:textId="313D4F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15,99314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21C74" w14:textId="449D23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17,17601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A76AA" w14:textId="31D7B4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17,7845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74082" w14:textId="4CDE33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18,18565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292AC" w14:textId="34CF4B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18,76654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182FC" w14:textId="5281B9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19,13648</w:t>
            </w:r>
          </w:p>
        </w:tc>
      </w:tr>
      <w:tr w:rsidR="007A70A7" w:rsidRPr="0046184C" w14:paraId="37F299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667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EECC5" w14:textId="589135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13,23893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E14D0" w14:textId="393857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13,52983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141D5" w14:textId="5382CC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14,00584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77326" w14:textId="5740D8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14,89519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972DD" w14:textId="7147A9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16,04859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85E14" w14:textId="7ED9C2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17,25876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DFE47" w14:textId="31FDAC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17,87406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0E1E8" w14:textId="08E546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18,27652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73B5A" w14:textId="765B98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18,85508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CBCC5" w14:textId="6C09FA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19,22117</w:t>
            </w:r>
          </w:p>
        </w:tc>
      </w:tr>
      <w:tr w:rsidR="007A70A7" w:rsidRPr="0046184C" w14:paraId="0029362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653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A778D" w14:textId="29CD02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13,28118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94473" w14:textId="2F7571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13,56672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3BCA8" w14:textId="4E79F1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14,03722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93A71" w14:textId="652679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14,92809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3F0D8" w14:textId="4920EF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16,10401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B689B" w14:textId="102B0F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17,34097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8EFDB" w14:textId="2BFFE8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66D9D" w14:textId="70044B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18,36717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7FDB3" w14:textId="579BB3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18,94392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C7174" w14:textId="62192A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19,30661</w:t>
            </w:r>
          </w:p>
        </w:tc>
      </w:tr>
      <w:tr w:rsidR="007A70A7" w:rsidRPr="0046184C" w14:paraId="5EB98C3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175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B5665" w14:textId="34AD1E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13,32301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E2BFF" w14:textId="7D927C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13,60358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A9E2C" w14:textId="72C6A3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14,06895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2AADD" w14:textId="510834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14,96149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1D8EB" w14:textId="39C70D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16,15935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B9A25" w14:textId="0357EB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17,42266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5124" w14:textId="7CE9F0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18,05195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6816F" w14:textId="0AE44E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18,45762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0515F" w14:textId="21C850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19,03299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E7F60" w14:textId="54EADB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19,39271</w:t>
            </w:r>
          </w:p>
        </w:tc>
      </w:tr>
      <w:tr w:rsidR="007A70A7" w:rsidRPr="0046184C" w14:paraId="01BDBBF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346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8617B" w14:textId="387CE8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13,36443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09483" w14:textId="7F0902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13,64036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E1D8F" w14:textId="188427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14,10096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0EB17" w14:textId="2C7081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14,99532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799A9" w14:textId="2D5F5E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16,21457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ECD1A" w14:textId="64CB67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17,50381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F16B8" w14:textId="21185C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18,1403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75421" w14:textId="02C961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18,54784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542C" w14:textId="1285FA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19,12226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10230" w14:textId="363C7F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19,47935</w:t>
            </w:r>
          </w:p>
        </w:tc>
      </w:tr>
      <w:tr w:rsidR="007A70A7" w:rsidRPr="0046184C" w14:paraId="6E6F70E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968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922D" w14:textId="467048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13,40545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FCBD8" w14:textId="33A807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13,67703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C1548" w14:textId="48A850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14,13317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92FB8" w14:textId="1E0B5D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15,02949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86109" w14:textId="0CF61F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16,26964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F8325" w14:textId="6965C2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17,58444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6D2FE" w14:textId="318205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18,22824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94F15" w14:textId="582105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18,63782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BDFA6" w14:textId="274315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19,21165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FC96E" w14:textId="5AC02A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19,56646</w:t>
            </w:r>
          </w:p>
        </w:tc>
      </w:tr>
      <w:tr w:rsidR="007A70A7" w:rsidRPr="0046184C" w14:paraId="7E132E4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362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8F665" w14:textId="5E03C6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13,44608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14913" w14:textId="74137F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13,71358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D2336" w14:textId="5996EB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14,16555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CA922" w14:textId="25867E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15,06395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14103" w14:textId="51592B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16,32452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7EAC1" w14:textId="12CBC3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17,66452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5BFB5" w14:textId="072AF7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18,31574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87B8A" w14:textId="2ADF9C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18,72752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82F7A" w14:textId="5E4D30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24D11" w14:textId="3648F9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19,65392</w:t>
            </w:r>
          </w:p>
        </w:tc>
      </w:tr>
      <w:tr w:rsidR="007A70A7" w:rsidRPr="0046184C" w14:paraId="310699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823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33E16" w14:textId="198913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13,48632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192E2" w14:textId="47C4F6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13,74998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CA71E" w14:textId="4AA420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14,19804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3FA86" w14:textId="680B94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15,09862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AB3D" w14:textId="332828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16,37916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24B8" w14:textId="384194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17,74404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96D5A" w14:textId="03B974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EC9C" w14:textId="1FA173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18,81691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6117C" w14:textId="7C57F2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19,39055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9A2C7" w14:textId="5251D2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19,74164</w:t>
            </w:r>
          </w:p>
        </w:tc>
      </w:tr>
      <w:tr w:rsidR="007A70A7" w:rsidRPr="0046184C" w14:paraId="011AB97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970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C71B0" w14:textId="459DE8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13,52617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24DF8" w14:textId="46CDA1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13,78622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6058C" w14:textId="0E0A6E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14,23059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FBF9F" w14:textId="7D7182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15,13345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728F4" w14:textId="336A65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16,43354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AEB96" w14:textId="24656F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17,82297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CB641" w14:textId="324D7A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18,48937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8B082" w14:textId="6FF924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18,90595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83D5A" w14:textId="6C6A2D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19,47991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65C2A" w14:textId="0E748C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19,82951</w:t>
            </w:r>
          </w:p>
        </w:tc>
      </w:tr>
      <w:tr w:rsidR="007A70A7" w:rsidRPr="0046184C" w14:paraId="368109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983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DA150" w14:textId="680FDF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13,56563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255B3" w14:textId="5D25F5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13,82226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E937D" w14:textId="2F0A8D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14,26316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CE59F" w14:textId="605622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15,16838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1DBFA" w14:textId="30D3BA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0F025" w14:textId="2A6A9B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17,9013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98B9D" w14:textId="75F80B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18,57542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DED83" w14:textId="385D6A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D8E97" w14:textId="0F8FF0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19,56912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3DBB8" w14:textId="1EC496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19,91744</w:t>
            </w:r>
          </w:p>
        </w:tc>
      </w:tr>
      <w:tr w:rsidR="007A70A7" w:rsidRPr="0046184C" w14:paraId="222012E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A1F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11FB9" w14:textId="3EDADC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13,60471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AC424" w14:textId="2CE77E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13,85809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35AF1" w14:textId="5B02D0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14,29571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49C6E" w14:textId="79D559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15,20335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1E95F" w14:textId="228BD3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16,54132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2D14F" w14:textId="18C8E3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17,97897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777A" w14:textId="20DD9C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4A81" w14:textId="68A78B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19,08274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EFFC4" w14:textId="7B4C28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19,65809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F84A" w14:textId="723393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20,00532</w:t>
            </w:r>
          </w:p>
        </w:tc>
      </w:tr>
      <w:tr w:rsidR="007A70A7" w:rsidRPr="0046184C" w14:paraId="4FB119E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614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B3C41" w14:textId="6E2B19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13,64339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38ACB" w14:textId="1C001B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046EB" w14:textId="262785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14,32822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D6F8D" w14:textId="3C4146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15,23834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D4751" w14:textId="504147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16,59465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D91F" w14:textId="18CE84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18,05597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6D47" w14:textId="2268C1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18,74577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80FAB" w14:textId="655DB3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19,1704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DC28E" w14:textId="58C3E5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19,74674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D743C" w14:textId="1C5540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20,09306</w:t>
            </w:r>
          </w:p>
        </w:tc>
      </w:tr>
      <w:tr w:rsidR="007A70A7" w:rsidRPr="0046184C" w14:paraId="680F766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B9A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D92B0" w14:textId="585F7E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13,68168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10FB3" w14:textId="4EFD70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13,92905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434D8" w14:textId="706610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14,36063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351C" w14:textId="0866A4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15,27327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E4991" w14:textId="383E05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16,64756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903B5" w14:textId="69E99B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18,13224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03443" w14:textId="7362C2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18,82999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1AB56" w14:textId="3C63DB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19,25747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B02C" w14:textId="0C4BDC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16F17" w14:textId="5F798B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20,18054</w:t>
            </w:r>
          </w:p>
        </w:tc>
      </w:tr>
      <w:tr w:rsidR="007A70A7" w:rsidRPr="0046184C" w14:paraId="76D1587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593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D709C" w14:textId="266ED9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13,71957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5F946" w14:textId="15AEC6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13,96415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8BBC8" w14:textId="22338E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14,39293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8E131" w14:textId="0999B2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15,30813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3E042" w14:textId="5626F5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16,70001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EF414" w14:textId="121EC4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18,20777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694A3" w14:textId="4C49F8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18,9135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0DDDE" w14:textId="320D71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19,34392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C97BD" w14:textId="2D0887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19,92278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624E0" w14:textId="193763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20,26769</w:t>
            </w:r>
          </w:p>
        </w:tc>
      </w:tr>
      <w:tr w:rsidR="007A70A7" w:rsidRPr="0046184C" w14:paraId="6CEB808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158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230AA" w14:textId="1448F4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13,75706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196B8" w14:textId="7406A4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FC3B9" w14:textId="2B1BFF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14,42512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4507E" w14:textId="450655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15,34292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0EC21" w14:textId="6886D8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16,75202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F9FA7" w14:textId="53C047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18,28255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CB891" w14:textId="4A170E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18,99632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13F90" w14:textId="7CC3C0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19,42975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02339" w14:textId="03D1B3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20,0101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4061E" w14:textId="55CB65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20,35452</w:t>
            </w:r>
          </w:p>
        </w:tc>
      </w:tr>
      <w:tr w:rsidR="007A70A7" w:rsidRPr="0046184C" w14:paraId="7B6F0F2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3D1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98B6B" w14:textId="245F48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13,79418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66455" w14:textId="19CBFF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14,03359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3F044" w14:textId="6C6127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14,45721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51CF2" w14:textId="0EC576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15,37764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44B40" w14:textId="1CABC0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7C034" w14:textId="7BB4F7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18,3566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53838" w14:textId="75F824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19,07845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AB86D" w14:textId="13F51B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19,51497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1FFA6" w14:textId="2C4922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932D0" w14:textId="7ECE1F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20,44106</w:t>
            </w:r>
          </w:p>
        </w:tc>
      </w:tr>
      <w:tr w:rsidR="007A70A7" w:rsidRPr="0046184C" w14:paraId="4AE37BD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4BB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2F2C2" w14:textId="755C95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13,83094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7E97E" w14:textId="50E2E7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14,06796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9211" w14:textId="1B45A1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14,48922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1636C" w14:textId="32A8AD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15,41233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030D9" w14:textId="3CD2F1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16,85477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EF688" w14:textId="58B7B1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18,42994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4A96E" w14:textId="7D559C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19,15992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4BB9F" w14:textId="440AAF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19,59962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EBAB8" w14:textId="48ACE1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20,18348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1DA2" w14:textId="4C2B97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20,52734</w:t>
            </w:r>
          </w:p>
        </w:tc>
      </w:tr>
      <w:tr w:rsidR="007A70A7" w:rsidRPr="0046184C" w14:paraId="4987303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8C2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50C3" w14:textId="439315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13,86735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517F6" w14:textId="54FB28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14,10211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53161" w14:textId="1335AE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14,52116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41734" w14:textId="0A1981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15,44698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AEBDF" w14:textId="27E2BC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7BCE0" w14:textId="15F1CD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18,50259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5C8BF" w14:textId="78E44B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19,24075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32C77" w14:textId="4FBC19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19,6837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DAC57" w14:textId="470EC1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20,26959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98103" w14:textId="263726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20,61338</w:t>
            </w:r>
          </w:p>
        </w:tc>
      </w:tr>
      <w:tr w:rsidR="007A70A7" w:rsidRPr="0046184C" w14:paraId="0946B50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D65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CD6D" w14:textId="4B5F0A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13,90342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B82D" w14:textId="6E132B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14,13605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F4747" w14:textId="0E53B4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14,55304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E39B8" w14:textId="1CFCF5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15,48162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93A43" w14:textId="1314C7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16,95596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CDDD4" w14:textId="5D8BEA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18,57456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6DE69" w14:textId="49ECF7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19,32095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5E87" w14:textId="63ED90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19,76725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A2899" w14:textId="59F24F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20,35533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46155" w14:textId="2B3444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20,69922</w:t>
            </w:r>
          </w:p>
        </w:tc>
      </w:tr>
      <w:tr w:rsidR="007A70A7" w:rsidRPr="0046184C" w14:paraId="613347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808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2092B" w14:textId="419734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13,93918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6AB23" w14:textId="323DAC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14,16981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02280" w14:textId="1E2A68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14,58487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8589A" w14:textId="1EAE5E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15,51626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BC618" w14:textId="0A97A6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17,00601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B3866" w14:textId="36F3E5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18,64588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F64F1" w14:textId="2C494B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19,40054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03AC2" w14:textId="63F4FF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19,85027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AE9B6" w14:textId="41D681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20,44074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4BEAA" w14:textId="4DE43B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20,78487</w:t>
            </w:r>
          </w:p>
        </w:tc>
      </w:tr>
      <w:tr w:rsidR="007A70A7" w:rsidRPr="0046184C" w14:paraId="0D72DB7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536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92B5B" w14:textId="5CB0E9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13,97464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102B9" w14:textId="415922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14,20339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243AE" w14:textId="023557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14,61667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B4733" w14:textId="2FD22E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732F6" w14:textId="1BCE5F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17,05573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AF37D" w14:textId="4E4509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18,71657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BE073" w14:textId="131E54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19,47954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E4DAD" w14:textId="416EB7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19,93279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6E501" w14:textId="1BB0CB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20,52584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C1447" w14:textId="587C1B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20,87037</w:t>
            </w:r>
          </w:p>
        </w:tc>
      </w:tr>
      <w:tr w:rsidR="007A70A7" w:rsidRPr="0046184C" w14:paraId="722EFDA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E8E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5E359" w14:textId="1D3701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14,00982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FA9B8" w14:textId="23A8A6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14,23681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ED042" w14:textId="3DE880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14,64846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85AB4" w14:textId="5D3999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15,58556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C866E" w14:textId="0B7236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17,10512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DF809" w14:textId="796B73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18,78665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15572" w14:textId="59A0AC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19,55798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7F0FF" w14:textId="6CEB7A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20,01483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546C4" w14:textId="48AF66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20,61066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8CF20" w14:textId="5C9764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20,95573</w:t>
            </w:r>
          </w:p>
        </w:tc>
      </w:tr>
      <w:tr w:rsidR="007A70A7" w:rsidRPr="0046184C" w14:paraId="4EE90C5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DEC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2873B" w14:textId="19475B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14,04475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A923E" w14:textId="765D25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14,27009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903A7" w14:textId="62568A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14,68023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E012D" w14:textId="4A37B3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15,62025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FD737" w14:textId="08570D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17,15422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037D6" w14:textId="03B4F8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18,85614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B0B4C" w14:textId="486907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19,63586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D3481" w14:textId="508B37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20,09641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42728" w14:textId="667C03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F11C2" w14:textId="365758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21,04099</w:t>
            </w:r>
          </w:p>
        </w:tc>
      </w:tr>
      <w:tr w:rsidR="007A70A7" w:rsidRPr="0046184C" w14:paraId="00ECB0D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C07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3AB63" w14:textId="0848B8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14,07943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2CF1A" w14:textId="70970F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14,30325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005FE" w14:textId="7DFDED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14,71202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2AA53" w14:textId="5576B1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15,65498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D362D" w14:textId="30D0F3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17,20303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4384A" w14:textId="191BD1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18,92506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1D7C" w14:textId="1428A9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19,71321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81D7F" w14:textId="0B850E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20,17755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09038" w14:textId="5496B5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20,7795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96A38" w14:textId="1E2250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21,12616</w:t>
            </w:r>
          </w:p>
        </w:tc>
      </w:tr>
      <w:tr w:rsidR="007A70A7" w:rsidRPr="0046184C" w14:paraId="5B30667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574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85931" w14:textId="0166D6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14,1139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28674" w14:textId="1B2B2A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CE39C" w14:textId="3B095B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14,74384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4BED9" w14:textId="0F7DEA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15,68977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A693E" w14:textId="7E602F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17,25158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44445" w14:textId="5C5FA91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18,99344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BCF41" w14:textId="34E77D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19,79006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AAF54" w14:textId="1AEDE6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20,25826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04A1" w14:textId="3E1A86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20,86358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F6988" w14:textId="48D941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21,21127</w:t>
            </w:r>
          </w:p>
        </w:tc>
      </w:tr>
      <w:tr w:rsidR="007A70A7" w:rsidRPr="0046184C" w14:paraId="4E2B86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B7D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3F643" w14:textId="473134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14,14815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B55A9" w14:textId="204FAC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14,36925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20ED5" w14:textId="01344C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14,77568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FE46F" w14:textId="4BC3A4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15,72462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B551B" w14:textId="0C8E6D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17,29988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CE465" w14:textId="7DCB39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19,06129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2CCA3" w14:textId="317484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19,86641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149CE" w14:textId="25FA41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20,33858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2D58" w14:textId="2475B5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20,94747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D43B7" w14:textId="46BDB3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21,29635</w:t>
            </w:r>
          </w:p>
        </w:tc>
      </w:tr>
      <w:tr w:rsidR="007A70A7" w:rsidRPr="0046184C" w14:paraId="0423504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4BC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8DD7E" w14:textId="1F4E10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14,18216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620A4" w14:textId="0B6A41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14,40207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EDC6B" w14:textId="4E48E4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14,80753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AA81E" w14:textId="0CCE30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15,75951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09065" w14:textId="1325E5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17,34793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03227" w14:textId="7DC4E4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19,12865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0FC99" w14:textId="2C274E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19,94232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7724A" w14:textId="10B000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20,41855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872A0" w14:textId="0CED5A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21,03122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2339F" w14:textId="4479B6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21,38148</w:t>
            </w:r>
          </w:p>
        </w:tc>
      </w:tr>
      <w:tr w:rsidR="007A70A7" w:rsidRPr="0046184C" w14:paraId="722A423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79E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32D71" w14:textId="6C9A39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14,21588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32D6E" w14:textId="4CC48E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14,43472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2A596" w14:textId="095D62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14,83934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7300D" w14:textId="5D28F2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15,79441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B4448" w14:textId="4058C2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17,39574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744AA" w14:textId="073310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19,19555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204AD" w14:textId="136A76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20,01781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A2F4C" w14:textId="2E2F33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20,49822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55744" w14:textId="257670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21,11491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1B1AE" w14:textId="714616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21,46671</w:t>
            </w:r>
          </w:p>
        </w:tc>
      </w:tr>
      <w:tr w:rsidR="007A70A7" w:rsidRPr="0046184C" w14:paraId="461A60C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284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5D03D" w14:textId="1478E2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14,24927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28BD3" w14:textId="23593E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14,46714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B0B6D" w14:textId="3FCB2B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14,87108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20C0C" w14:textId="5E88E7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15,8293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4EBB9" w14:textId="2289C0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17,4433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3D700" w14:textId="258C49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19,26202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BD6B7" w14:textId="5AFE61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20,09294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921C3" w14:textId="2D6E00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20,57764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3CA3" w14:textId="725D81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21,19859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00A5D" w14:textId="392A52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21,55214</w:t>
            </w:r>
          </w:p>
        </w:tc>
      </w:tr>
      <w:tr w:rsidR="007A70A7" w:rsidRPr="0046184C" w14:paraId="5B95F3D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DD8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6335A" w14:textId="1B0292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14,28229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CE853" w14:textId="6354B8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14,49931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98FD3" w14:textId="58C675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14,90271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F32B1" w14:textId="76AC89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15,86414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8B47A" w14:textId="6770F0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17,49062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07D78" w14:textId="7AB7DF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19,32808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A3391" w14:textId="459D3C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20,16775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2CC1" w14:textId="2D5C2A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20,65686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68AE2" w14:textId="01570F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21,28234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ABE5E" w14:textId="5237CB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21,63784</w:t>
            </w:r>
          </w:p>
        </w:tc>
      </w:tr>
      <w:tr w:rsidR="007A70A7" w:rsidRPr="0046184C" w14:paraId="531DBE0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605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77AB0" w14:textId="211409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14,31488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A9BAA" w14:textId="164449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14,53118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2879F" w14:textId="6181D5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14,93418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9C7D1" w14:textId="797889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15,89892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34383" w14:textId="6D6F4B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17,53769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E756" w14:textId="522A5C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19,39377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4AA8D" w14:textId="286E22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20,24229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FDB09" w14:textId="3E6D1C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20,73595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2ACC2" w14:textId="0147C9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21,36623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A42B4" w14:textId="1D9C8F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21,7239</w:t>
            </w:r>
          </w:p>
        </w:tc>
      </w:tr>
      <w:tr w:rsidR="007A70A7" w:rsidRPr="0046184C" w14:paraId="4941C9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9C5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E4764" w14:textId="44D18C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14,34701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5BC98" w14:textId="52880F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14,56271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0D10A" w14:textId="1B7EF3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14,96548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01A7D" w14:textId="6B2E5C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15,93361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50D8A" w14:textId="6D6789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17,58452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5690E" w14:textId="55405A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19,45913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C3D18" w14:textId="4D9453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20,31659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070B3" w14:textId="069AAD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20,81495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05899" w14:textId="2072F7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21,45034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3A9B1" w14:textId="27F7BB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21,81041</w:t>
            </w:r>
          </w:p>
        </w:tc>
      </w:tr>
      <w:tr w:rsidR="007A70A7" w:rsidRPr="0046184C" w14:paraId="7BEF65B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A06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D7DE8" w14:textId="12522B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14,37863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41104" w14:textId="5ECBC0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14,59385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D70DC" w14:textId="3B4EB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14,99655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FA0C9" w14:textId="646FAF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15,96818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7F20C" w14:textId="2593D7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17,63111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D8496" w14:textId="210C4F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19,52418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43A3E" w14:textId="53C576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20,3907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B4EDD" w14:textId="028198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20,89392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D552A" w14:textId="700093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21,53475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92723" w14:textId="77658F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21,89746</w:t>
            </w:r>
          </w:p>
        </w:tc>
      </w:tr>
      <w:tr w:rsidR="007A70A7" w:rsidRPr="0046184C" w14:paraId="23D092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355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1EB74" w14:textId="16E5A1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2A398" w14:textId="0D7965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14,62457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AF1FB" w14:textId="4FBB99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15,02736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21C60" w14:textId="386003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16,00261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761D1" w14:textId="56F126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17,67746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0920D" w14:textId="072E80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19,58896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FD1C5" w14:textId="2DCAD9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20,46468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F2C43" w14:textId="275F6A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20,97293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1DAEF" w14:textId="4E9039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21,61953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8DF6F" w14:textId="3690BB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21,98514</w:t>
            </w:r>
          </w:p>
        </w:tc>
      </w:tr>
      <w:tr w:rsidR="007A70A7" w:rsidRPr="0046184C" w14:paraId="641583D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9E6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6D24C" w14:textId="31C380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14,44017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E6607" w14:textId="68F025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14,65482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D1220" w14:textId="00E893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15,05788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D51EE" w14:textId="561918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16,03688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CFE69" w14:textId="58093A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17,72356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8F204" w14:textId="490AA2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19,65349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3E33" w14:textId="37E7F8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20,53856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3ED97" w14:textId="5DF419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21,05203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E8322" w14:textId="699321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21,70476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9A1EB" w14:textId="15D7BF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22,07355</w:t>
            </w:r>
          </w:p>
        </w:tc>
      </w:tr>
      <w:tr w:rsidR="007A70A7" w:rsidRPr="0046184C" w14:paraId="6C4344C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D12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3FE5D" w14:textId="26AC34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1F6AD" w14:textId="1C4739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14,68457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109DC" w14:textId="70567D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15,08808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433E9" w14:textId="1B5D93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16,07095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83635" w14:textId="0B6F51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17,76943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44A74" w14:textId="1E1643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19,71781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8E448" w14:textId="00C295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20,61239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A9B70" w14:textId="4046ED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21,13128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9F19A" w14:textId="736A7D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21,79054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67997" w14:textId="324DE7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22,16279</w:t>
            </w:r>
          </w:p>
        </w:tc>
      </w:tr>
      <w:tr w:rsidR="007A70A7" w:rsidRPr="0046184C" w14:paraId="06596BE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BB7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0A65C" w14:textId="79A8DD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14,49914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AD5D7" w14:textId="33F5D0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14,71376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5858" w14:textId="3EFF32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15,11791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C0D80" w14:textId="4D6EFB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16,10482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E9FB1" w14:textId="71D375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17,81505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15259" w14:textId="288547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19,78194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0DC5A" w14:textId="22E719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20,68623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22F21" w14:textId="219EF5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21,21074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6D4EF" w14:textId="435DF5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21,87695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3CDC2" w14:textId="1AABE7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22,25299</w:t>
            </w:r>
          </w:p>
        </w:tc>
      </w:tr>
      <w:tr w:rsidR="007A70A7" w:rsidRPr="0046184C" w14:paraId="2E3DAD3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9AB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54CD9" w14:textId="77726E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14,52757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21007" w14:textId="387A87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14,74239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A54C" w14:textId="48E77B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15,14736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B3CC3" w14:textId="75DFB33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16,13846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6CAE5" w14:textId="7F1140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17,86044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2AD06" w14:textId="3B85D8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19,84591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4A682" w14:textId="514CE2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48F36" w14:textId="56B762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21,29046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6D71E" w14:textId="5B62351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21,96405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78532" w14:textId="2E5B1A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22,34421</w:t>
            </w:r>
          </w:p>
        </w:tc>
      </w:tr>
      <w:tr w:rsidR="007A70A7" w:rsidRPr="0046184C" w14:paraId="0FE40EF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55C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2589" w14:textId="5546D9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14,55535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EDBF9" w14:textId="5B526E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14,77049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9CC2D" w14:textId="0ADBDE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15,17648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AC9C4" w14:textId="61D5A6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16,17192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B41DD" w14:textId="3C8830B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17,90559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A9713" w14:textId="585658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19,90968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27AEF" w14:textId="1EB36E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20,83394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30427" w14:textId="08C859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21,37038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34A7F" w14:textId="70A502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22,05178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DCD92" w14:textId="0D0FEB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22,43638</w:t>
            </w:r>
          </w:p>
        </w:tc>
      </w:tr>
      <w:tr w:rsidR="007A70A7" w:rsidRPr="0046184C" w14:paraId="19902D7A" w14:textId="77777777" w:rsidTr="003819AD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F02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37971" w14:textId="4EBDBB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14,58256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9307" w14:textId="297EDA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14,79816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36F7A" w14:textId="38D64F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15,20532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85F6F" w14:textId="196D24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16,20522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1DD12" w14:textId="4F5E83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17,95051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ADAC5" w14:textId="71D812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19,9732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7B299" w14:textId="41C93D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20,90769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B7B50" w14:textId="36904B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21,4504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7CD6" w14:textId="0759F2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22,14003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FF03D" w14:textId="047817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22,52939</w:t>
            </w:r>
          </w:p>
        </w:tc>
      </w:tr>
      <w:tr w:rsidR="007A70A7" w:rsidRPr="0046184C" w14:paraId="55A2BEA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689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1C5A4" w14:textId="022D9A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14,60928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7F02E" w14:textId="56F291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14,82547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5F91E" w14:textId="225E6A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15,23397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2B6A9" w14:textId="34EAF1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16,23841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6452A" w14:textId="40F958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838F1" w14:textId="0010C1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20,03644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D69D6" w14:textId="6CCC69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20,98128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23359" w14:textId="16A925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21,53044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8B9DE" w14:textId="40A1CA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F6000" w14:textId="57ED47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22,62313</w:t>
            </w:r>
          </w:p>
        </w:tc>
      </w:tr>
      <w:tr w:rsidR="007A70A7" w:rsidRPr="0046184C" w14:paraId="2226C43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368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FAAB0" w14:textId="17894C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14,6356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3E1C7" w14:textId="6E8DEE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14,85248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95FD6" w14:textId="6A32DC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15,26248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E9F10" w14:textId="60B34D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16,27154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8E846" w14:textId="1B403F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18,03967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3BFDD" w14:textId="7C82D4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20,09933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4537C" w14:textId="3B0469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21,05462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3797D" w14:textId="74EB91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21,6104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88826" w14:textId="448EB3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22,31768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C0E8A" w14:textId="2AAC59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22,71749</w:t>
            </w:r>
          </w:p>
        </w:tc>
      </w:tr>
      <w:tr w:rsidR="007A70A7" w:rsidRPr="0046184C" w14:paraId="4A288AB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293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83E7D" w14:textId="71C70B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14,66158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20AC5" w14:textId="7F38AC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14,87928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3D45F" w14:textId="4279F5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15,29091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7322E" w14:textId="5A9CAF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16,30465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D73D" w14:textId="01AC66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18,08392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A38C4" w14:textId="4B780A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20,16182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0AFD6" w14:textId="0FF636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21,12762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68FAB" w14:textId="13E097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21,69019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24E51" w14:textId="00EF16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22,40685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33FEE" w14:textId="4CCB9C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22,81235</w:t>
            </w:r>
          </w:p>
        </w:tc>
      </w:tr>
      <w:tr w:rsidR="007A70A7" w:rsidRPr="0046184C" w14:paraId="22D5C66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697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E279E" w14:textId="1ABCE4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14,68731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29804" w14:textId="54D3D9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14,90592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E8D18" w14:textId="530F0D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15,31933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7C209" w14:textId="6167D8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16,33779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BB7E6" w14:textId="370945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18,12796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ACA39" w14:textId="3D5D4E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20,22386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CB41D" w14:textId="4DC647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21,20022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9A59" w14:textId="70988B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21,76972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C0BB1" w14:textId="685996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22,49611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96A75" w14:textId="606095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22,90759</w:t>
            </w:r>
          </w:p>
        </w:tc>
      </w:tr>
      <w:tr w:rsidR="007A70A7" w:rsidRPr="0046184C" w14:paraId="07BD571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095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C59B3" w14:textId="56D754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14,71285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A2049" w14:textId="179F68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14,93249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57ED1" w14:textId="7D5A8D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ED9CB" w14:textId="2CB71B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5E742" w14:textId="7DFCB59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18,17178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5B6C1" w14:textId="748595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20,28538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0D38C" w14:textId="4F1EC0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21,27231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055A2" w14:textId="0B67E4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21,84886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21566" w14:textId="609C12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22,58535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BB2F5" w14:textId="3DD77F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23,0031</w:t>
            </w:r>
          </w:p>
        </w:tc>
      </w:tr>
      <w:tr w:rsidR="007A70A7" w:rsidRPr="0046184C" w14:paraId="258096D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F16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32940" w14:textId="69C200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14,73828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23E43" w14:textId="176C55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14,95905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B6B27" w14:textId="5AD714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15,37639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A96B3" w14:textId="329565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16,40433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44192" w14:textId="3DBDCD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18,21539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45148" w14:textId="2CD46B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20,34632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F2FCA" w14:textId="171433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21,3438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9434E" w14:textId="2342A4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21,92753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7E8F8" w14:textId="2B48A7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22,67443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3F91" w14:textId="2CB762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23,09875</w:t>
            </w:r>
          </w:p>
        </w:tc>
      </w:tr>
      <w:tr w:rsidR="007A70A7" w:rsidRPr="0046184C" w14:paraId="6513875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5EA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9DAE" w14:textId="12AB9B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14,76366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C0FD3" w14:textId="4E09AB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14,98568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7F5FB" w14:textId="06535A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15,40517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4806A" w14:textId="671BB9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16,43784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F415E" w14:textId="68D1BC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18,25881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B8B56" w14:textId="1CCAF1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20,40662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D5A6E" w14:textId="21C52F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21,41459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2EEEC" w14:textId="1728E8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22,0056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4C014" w14:textId="0D154A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22,76324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9B222" w14:textId="7DD3FE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23,19442</w:t>
            </w:r>
          </w:p>
        </w:tc>
      </w:tr>
      <w:tr w:rsidR="007A70A7" w:rsidRPr="0046184C" w14:paraId="595A9A0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B96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25EBD" w14:textId="6A2401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14,78907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97831" w14:textId="53C80F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15,01243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4A920" w14:textId="34B662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8E260" w14:textId="57F1FE3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16,47157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16E19" w14:textId="612F90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953CE" w14:textId="731235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20,46621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0CB72" w14:textId="1F0F11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9BB72" w14:textId="2F6980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22,08296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8AE87" w14:textId="6CBBD0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22,85166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27AA" w14:textId="7DD770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23,28999</w:t>
            </w:r>
          </w:p>
        </w:tc>
      </w:tr>
      <w:tr w:rsidR="007A70A7" w:rsidRPr="0046184C" w14:paraId="68661EF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05D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D10FF" w14:textId="3EE666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14,81457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1D9F6" w14:textId="6CFDD1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15,03937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3653F" w14:textId="1D7C7C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15,46354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FE22E" w14:textId="603B3A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16,50557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4AC58" w14:textId="304B1A1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18,34503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47732" w14:textId="2BD0DB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20,52501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DA118" w14:textId="7B0B24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21,5537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9C6BA" w14:textId="719A07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22,15949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9791B" w14:textId="0E7268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22,93955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7D43F" w14:textId="7ADB96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23,38533</w:t>
            </w:r>
          </w:p>
        </w:tc>
      </w:tr>
      <w:tr w:rsidR="007A70A7" w:rsidRPr="0046184C" w14:paraId="044AB8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F9A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8328F" w14:textId="1C1892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14,84022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88412" w14:textId="21AB42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15,06657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F8480" w14:textId="424D64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15,49325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AF3CC" w14:textId="2F48D6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16,5399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7B605" w14:textId="684114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18,38786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EC0A5" w14:textId="15DE6C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20,58296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16A2F" w14:textId="00F4CB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21,6218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36AAA" w14:textId="02B1BC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22,23508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FAA36" w14:textId="7E0BE7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23,0268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1CB23" w14:textId="0A461A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23,48031</w:t>
            </w:r>
          </w:p>
        </w:tc>
      </w:tr>
      <w:tr w:rsidR="007A70A7" w:rsidRPr="0046184C" w14:paraId="6DB57FE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6A0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18ED9" w14:textId="18443F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14,86607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0D05" w14:textId="090588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15,09407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A7221" w14:textId="78544E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15,52338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91263" w14:textId="61B6EF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16,57458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34DD" w14:textId="1194C0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18,43049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FB982" w14:textId="4BFF03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20,64001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C850B" w14:textId="030B16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21,68884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8E883" w14:textId="278300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22,30965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CCA8B" w14:textId="6B755E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23,11329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385A" w14:textId="7C6FF5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23,57482</w:t>
            </w:r>
          </w:p>
        </w:tc>
      </w:tr>
      <w:tr w:rsidR="007A70A7" w:rsidRPr="0046184C" w14:paraId="716DC15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9FE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77EFD" w14:textId="3797E9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14,89217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F7A3E" w14:textId="69E102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15,12192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15730" w14:textId="3FD13C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15,55395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AD541" w14:textId="1A9DD6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16,60964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41287" w14:textId="54CFFF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18,47294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79ECE" w14:textId="3C6C5A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20,69612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435E7" w14:textId="128BBF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21,75474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4BC6E" w14:textId="0A67FF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22,38312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D95CF" w14:textId="5EE001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23,19893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91BD6" w14:textId="31141B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23,66876</w:t>
            </w:r>
          </w:p>
        </w:tc>
      </w:tr>
      <w:tr w:rsidR="007A70A7" w:rsidRPr="0046184C" w14:paraId="0FF9C54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6C3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B26F8" w14:textId="509E4B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14,91857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2C486" w14:textId="04F97F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15,15014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A06A5" w14:textId="540FBF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15,58501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DCA1A" w14:textId="3F08A8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16,6451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EF8FA" w14:textId="60FE1E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18,5152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244C5" w14:textId="117B30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20,75126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50B04" w14:textId="339A76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21,81945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45CF0" w14:textId="52E978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22,4554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E3DC6" w14:textId="6A2C17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23,28363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4C5EC" w14:textId="7A5B64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23,762</w:t>
            </w:r>
          </w:p>
        </w:tc>
      </w:tr>
      <w:tr w:rsidR="007A70A7" w:rsidRPr="0046184C" w14:paraId="69E208E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06C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A5C1A" w14:textId="7159E7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14,94531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C359F" w14:textId="7A8842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15,1788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20F59" w14:textId="3C3738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15,61658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3831A" w14:textId="098A25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16,68099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95802" w14:textId="570C39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18,55728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21D38" w14:textId="343E1D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20,80539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7B4AD" w14:textId="1FB9E3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21,88291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B27B0" w14:textId="082218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22,52642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E78C8" w14:textId="723DDE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23,36726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C756F" w14:textId="66372F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23,85442</w:t>
            </w:r>
          </w:p>
        </w:tc>
      </w:tr>
      <w:tr w:rsidR="007A70A7" w:rsidRPr="0046184C" w14:paraId="6D18D25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51A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145B0" w14:textId="01956D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14,97245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2D42" w14:textId="0DFD58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15,20793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3F8EB" w14:textId="04C209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13532" w14:textId="37AE0D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16,71732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2B999" w14:textId="51CC23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18,59918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6F4EE" w14:textId="767947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20,85846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19D7" w14:textId="3ABD17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21,94505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F1C9C" w14:textId="653E01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22,5961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9356F" w14:textId="3A1548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23,44972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B5F9" w14:textId="264E6E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23,94591</w:t>
            </w:r>
          </w:p>
        </w:tc>
      </w:tr>
      <w:tr w:rsidR="007A70A7" w:rsidRPr="0046184C" w14:paraId="0924239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5F5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8AA07" w14:textId="730280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15,00003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FC083" w14:textId="2FE7C1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15,23757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91FB5" w14:textId="00198B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15,6814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22C7C" w14:textId="1750DB0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16,75412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160B2" w14:textId="5FCB38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18,64089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769B9" w14:textId="4952C2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20,91044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FCEFA" w14:textId="30AEDF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22,00581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40E89" w14:textId="4B550C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22,66436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E5CB6" w14:textId="39468F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77BC6" w14:textId="718ECC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24,03631</w:t>
            </w:r>
          </w:p>
        </w:tc>
      </w:tr>
      <w:tr w:rsidR="007A70A7" w:rsidRPr="0046184C" w14:paraId="5367E56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F8D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5B396" w14:textId="2E6B60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15,0281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76D04" w14:textId="73024D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15,26776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DFF08" w14:textId="1DC99B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15,71471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DA1D0" w14:textId="7C3C04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16,79142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55C1D" w14:textId="34E142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18,68244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B9D2E" w14:textId="15CC2B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20,96129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99C9E" w14:textId="712E43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22,06512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A2800" w14:textId="482BC3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22,7311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D503C" w14:textId="487DC9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23,61068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BC52B" w14:textId="470ADD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24,1255</w:t>
            </w:r>
          </w:p>
        </w:tc>
      </w:tr>
      <w:tr w:rsidR="007A70A7" w:rsidRPr="0046184C" w14:paraId="0C84835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7D2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8FC84" w14:textId="79D10F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15,05673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C0208" w14:textId="2534C6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15,29855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6E1F1" w14:textId="26B7789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15,74867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6D01D" w14:textId="479F5B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16,82923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AC239" w14:textId="1E738E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18,72381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9EECE" w14:textId="773EC8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21,01098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B3678" w14:textId="0BE2EC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22,12293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56712" w14:textId="5F87ECB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22,79625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FF056" w14:textId="465F74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23,68894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3E212" w14:textId="080252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24,21333</w:t>
            </w:r>
          </w:p>
        </w:tc>
      </w:tr>
      <w:tr w:rsidR="007A70A7" w:rsidRPr="0046184C" w14:paraId="74CB45E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656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63735" w14:textId="64E0E0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15,08595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0A499" w14:textId="0CE385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15,32999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77233" w14:textId="6F3F5A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15,78331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4E898" w14:textId="35278A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16,86756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BCF6E" w14:textId="05CBCF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18,76501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1A25A" w14:textId="126377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21,05948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E260B" w14:textId="0B7EA7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22,17918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65B8D" w14:textId="657607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22,85972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2E4BF" w14:textId="2B9FFE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23,76554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E59E3" w14:textId="54083C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24,29962</w:t>
            </w:r>
          </w:p>
        </w:tc>
      </w:tr>
      <w:tr w:rsidR="007A70A7" w:rsidRPr="0046184C" w14:paraId="4AAC3ED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E90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BDFF3" w14:textId="3F033D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15,11583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B282B" w14:textId="38346D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15,36213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0F0FB" w14:textId="199FC0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15,81866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9B4AA" w14:textId="57CBA3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48B65" w14:textId="174D13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18,80603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4468F" w14:textId="5F2CE2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21,10676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39D82" w14:textId="4376CE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22,23381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E81F6" w14:textId="4D3FB1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22,92143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C660C" w14:textId="3E9771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23,84036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3D698" w14:textId="5778EA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24,38423</w:t>
            </w:r>
          </w:p>
        </w:tc>
      </w:tr>
      <w:tr w:rsidR="007A70A7" w:rsidRPr="0046184C" w14:paraId="3C50739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8BB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465AB" w14:textId="49706E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15,14643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17B3" w14:textId="0F6601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33247" w14:textId="08EA8D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15,85475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C9832" w14:textId="72F2C0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16,94589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79E2B" w14:textId="0929A4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18,84689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8F97" w14:textId="2E1CF5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21,1528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087FE" w14:textId="076D39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22,28678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E0A19" w14:textId="4777CF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606FF" w14:textId="3DF073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23,91324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3B08" w14:textId="6BB379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24,46695</w:t>
            </w:r>
          </w:p>
        </w:tc>
      </w:tr>
      <w:tr w:rsidR="007A70A7" w:rsidRPr="0046184C" w14:paraId="30DCFB3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CE2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7A2C2" w14:textId="4B0F5D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15,17779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BB83A" w14:textId="6B879F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15,42865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77B6A" w14:textId="3AE0E4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15,8916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64C2E" w14:textId="0EBD84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16,98589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53CCF" w14:textId="7339CC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18,88759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A783E" w14:textId="1B184E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21,19758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387FE" w14:textId="313DA3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22,33803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4C7DB" w14:textId="3B0120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23,03927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407B0" w14:textId="0B9758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23,98409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7C2E7" w14:textId="7C7F05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24,54765</w:t>
            </w:r>
          </w:p>
        </w:tc>
      </w:tr>
      <w:tr w:rsidR="007A70A7" w:rsidRPr="0046184C" w14:paraId="256B802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A0D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0B66B" w14:textId="531506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15,20991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2FDF0" w14:textId="5E2FF7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15,46306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4BC92" w14:textId="08B01E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15,92919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32BD2" w14:textId="619CBB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17,02644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D7A7" w14:textId="4CFAA4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18,92812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1FCA1" w14:textId="6A22B2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21,24114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599F6" w14:textId="3EFC9C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22,38761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03461" w14:textId="7483AC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23,09534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480E" w14:textId="4CB4DD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24,05289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6FA42" w14:textId="64CC16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24,6263</w:t>
            </w:r>
          </w:p>
        </w:tc>
      </w:tr>
      <w:tr w:rsidR="007A70A7" w:rsidRPr="0046184C" w14:paraId="6BB6855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51A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851D2" w14:textId="5C7C01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15,24274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D84E" w14:textId="677463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15,49819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1FB49" w14:textId="24CECB7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15,96748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1D5EB" w14:textId="23645A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17,06752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86D43" w14:textId="41DC34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18,9685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49BD3" w14:textId="1E1853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21,28349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ACA7D" w14:textId="42FF07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22,43555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6F945" w14:textId="6A5524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23,14957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5C06F" w14:textId="041763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24,11968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4192B" w14:textId="626936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24,70292</w:t>
            </w:r>
          </w:p>
        </w:tc>
      </w:tr>
      <w:tr w:rsidR="007A70A7" w:rsidRPr="0046184C" w14:paraId="0C6A0E5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A0E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AE9E1" w14:textId="62EBDD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15,27628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B3168" w14:textId="258A34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15,53403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3465C" w14:textId="282445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16,00646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F209F" w14:textId="63F160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17,10908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34E81" w14:textId="601002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19,00871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75D10" w14:textId="26F882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21,32467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A237A" w14:textId="660A1B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22,48189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FD21D" w14:textId="16197F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23,20199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C97B9" w14:textId="2DECD4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24,18448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57157" w14:textId="5F5283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24,77753</w:t>
            </w:r>
          </w:p>
        </w:tc>
      </w:tr>
      <w:tr w:rsidR="007A70A7" w:rsidRPr="0046184C" w14:paraId="29ED903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03A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94A7F" w14:textId="01ACB2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15,31049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BD283" w14:textId="07AF3C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15,57053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7C667" w14:textId="307C3C1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16,04607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33CF3" w14:textId="78D472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17,15112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626D2" w14:textId="55D710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19,04876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C1988" w14:textId="5F1CB5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21,36474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C6F0B" w14:textId="143596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22,52668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CBD8F" w14:textId="060D22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23,25264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0D225" w14:textId="7F6E5B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24,24733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A9BF4" w14:textId="6E878B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24,85014</w:t>
            </w:r>
          </w:p>
        </w:tc>
      </w:tr>
      <w:tr w:rsidR="007A70A7" w:rsidRPr="0046184C" w14:paraId="1093D64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9C9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213B2" w14:textId="63E7B2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15,34535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A5347" w14:textId="798929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15,60768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ACCD" w14:textId="2067FF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16,0863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6FE6D" w14:textId="12892C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17,1936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B8026" w14:textId="0FFDFE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19,08867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028DF" w14:textId="38CEB1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21,40371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C982D" w14:textId="3E0E04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22,56997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6D3C9" w14:textId="24EDE0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23,30158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78CE6" w14:textId="07FA82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24,30825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54D4F" w14:textId="5186F5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24,92078</w:t>
            </w:r>
          </w:p>
        </w:tc>
      </w:tr>
      <w:tr w:rsidR="007A70A7" w:rsidRPr="0046184C" w14:paraId="7ADFABD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79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A7CF4" w14:textId="247D3A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15,38083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86458" w14:textId="61C4EC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15,64545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E7DA6" w14:textId="34398A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16,12711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748E8" w14:textId="0F123C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17,23649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4D302" w14:textId="768BF8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19,12841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FCEB1" w14:textId="346574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21,44165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2368" w14:textId="6858D5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22,61181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03515" w14:textId="037078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23,34886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13A7A" w14:textId="6E0683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24,36728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D179C" w14:textId="085433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24,98945</w:t>
            </w:r>
          </w:p>
        </w:tc>
      </w:tr>
      <w:tr w:rsidR="007A70A7" w:rsidRPr="0046184C" w14:paraId="620D202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2DB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6EB25" w14:textId="78FA5F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15,41693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7DBA9" w14:textId="609107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15,68381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2A77A" w14:textId="00DE9A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16,16846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FDF4A" w14:textId="4BAA76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17,27977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61045" w14:textId="2A1F60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19,16801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B009C" w14:textId="33E066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21,4786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31678" w14:textId="2B271D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22,65227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1E377" w14:textId="1C7303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23,39452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03F52" w14:textId="665B51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24,42444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A06A1" w14:textId="0008CF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25,05617</w:t>
            </w:r>
          </w:p>
        </w:tc>
      </w:tr>
      <w:tr w:rsidR="007A70A7" w:rsidRPr="0046184C" w14:paraId="586867F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9E4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024BE" w14:textId="57E943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15,45361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E7F24" w14:textId="063E9D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0540E" w14:textId="5652EE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16,21033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57DF8" w14:textId="2EB854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17,32339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E679C" w14:textId="265152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19,20746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C7AE" w14:textId="498053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21,51461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E295E" w14:textId="2A41CB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22,69141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5B5BE" w14:textId="39F86B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23,43862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A1583" w14:textId="442988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24,47979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8141C" w14:textId="4AAB59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25,12094</w:t>
            </w:r>
          </w:p>
        </w:tc>
      </w:tr>
      <w:tr w:rsidR="007A70A7" w:rsidRPr="0046184C" w14:paraId="5C538CB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2B6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EF33D" w14:textId="76FF6A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15,49087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6648B" w14:textId="7A2938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15,76221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C0C39" w14:textId="7C31EF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16,25267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DDDD7" w14:textId="100C43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17,36732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479F7" w14:textId="595188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19,24675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7D21F" w14:textId="41B03F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21,54973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4BD7D" w14:textId="7B17D5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22,72928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6302A" w14:textId="37B56C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23,48123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2873C" w14:textId="4F9C84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24,53333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AE9AD" w14:textId="29D369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25,18378</w:t>
            </w:r>
          </w:p>
        </w:tc>
      </w:tr>
      <w:tr w:rsidR="007A70A7" w:rsidRPr="0046184C" w14:paraId="10A262A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B79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173D8" w14:textId="513E9A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5FF76" w14:textId="03AE4E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15,8022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60B1D" w14:textId="1312A0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16,29546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528AF" w14:textId="0E1CC6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17,41153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69C04" w14:textId="501F0C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19,28591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C0226" w14:textId="15D957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21,58403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B243B" w14:textId="526A14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22,76596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9964C" w14:textId="06A939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23,5224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7A830" w14:textId="6264C3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24,58512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C0FAF" w14:textId="34A403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25,2447</w:t>
            </w:r>
          </w:p>
        </w:tc>
      </w:tr>
      <w:tr w:rsidR="007A70A7" w:rsidRPr="0046184C" w14:paraId="61643BE6" w14:textId="77777777" w:rsidTr="003819AD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3FD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F0A41" w14:textId="012C98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15,56706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93AF4" w14:textId="4446EC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15,84269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7663A" w14:textId="48F1E4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16,33866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992C3" w14:textId="45853E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17,45597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03EEC" w14:textId="47A22E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19,32492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AB5C8" w14:textId="48CE94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21,61756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C8F86" w14:textId="7B4A69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22,80152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AE7AA" w14:textId="204248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23,56221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63261" w14:textId="15965A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24,63519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7BA55" w14:textId="04F4CB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25,30369</w:t>
            </w:r>
          </w:p>
        </w:tc>
      </w:tr>
      <w:tr w:rsidR="007A70A7" w:rsidRPr="0046184C" w14:paraId="5A88B9B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CB7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D2138" w14:textId="37247A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15,60596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064FE" w14:textId="5965D2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15,88364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F43A8" w14:textId="0EAD2C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16,38224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66A3" w14:textId="5A19887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17,50061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5568E" w14:textId="30308A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19,36379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6492C" w14:textId="378B54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21,65039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1F0AE" w14:textId="1FEF6A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22,83603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B18EE" w14:textId="2C793D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23,60071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83481" w14:textId="1C4A2C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24,68358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33519" w14:textId="019AEF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25,36078</w:t>
            </w:r>
          </w:p>
        </w:tc>
      </w:tr>
      <w:tr w:rsidR="007A70A7" w:rsidRPr="0046184C" w14:paraId="61CDF9C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FC0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9062F" w14:textId="7D51C6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15,64536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F2606" w14:textId="17C858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15,92504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26BDA" w14:textId="0CDD93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16,42615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06277" w14:textId="7CF667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17,54542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21A9" w14:textId="0D9348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19,40252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E0D3D" w14:textId="5035D1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21,68257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EA384" w14:textId="05419D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22,86958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3EE4C" w14:textId="2CF339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9B04E" w14:textId="32E60B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24,73037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D59E1" w14:textId="08A022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25,41604</w:t>
            </w:r>
          </w:p>
        </w:tc>
      </w:tr>
      <w:tr w:rsidR="007A70A7" w:rsidRPr="0046184C" w14:paraId="5114831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6C5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FBF16" w14:textId="630E51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15,6852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29066" w14:textId="5F8C719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15,96682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77FC" w14:textId="7131C5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16,47034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A0412" w14:textId="763BBF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17,59035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F463" w14:textId="55449F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19,44111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E6F99" w14:textId="0695CF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21,71417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4786" w14:textId="1898DA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22,90223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0E520" w14:textId="19F801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23,67415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E9CB" w14:textId="722D90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24,77565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0038A" w14:textId="5A3503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25,46955</w:t>
            </w:r>
          </w:p>
        </w:tc>
      </w:tr>
      <w:tr w:rsidR="007A70A7" w:rsidRPr="0046184C" w14:paraId="22443F6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383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8540C" w14:textId="1E8FF2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15,72545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D5308" w14:textId="2CEE89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16,00894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751B8" w14:textId="37154C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16,51478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6C468" w14:textId="70E703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17,63538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984FB" w14:textId="270741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19,47956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F3155" w14:textId="55163F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21,74523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43A6F" w14:textId="3AFF1E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22,93407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28E46" w14:textId="7D4CEA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23,70926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902C5" w14:textId="42BA71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24,81952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C3CC5" w14:textId="5DE91C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25,52142</w:t>
            </w:r>
          </w:p>
        </w:tc>
      </w:tr>
      <w:tr w:rsidR="007A70A7" w:rsidRPr="0046184C" w14:paraId="2E4E09E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83E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EDA55" w14:textId="6DB603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15,76605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AFAC5" w14:textId="19118D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16,05136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3633" w14:textId="740FE3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16,55942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32C2E" w14:textId="1983E2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17,68047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29889" w14:textId="69704D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19,51788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27F9B" w14:textId="14E46A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21,77581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65439" w14:textId="3551B7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22,96517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9CC4D" w14:textId="2E073E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23,74341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F654A" w14:textId="7AC1B1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24,86207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D8E05" w14:textId="1CB343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25,57173</w:t>
            </w:r>
          </w:p>
        </w:tc>
      </w:tr>
      <w:tr w:rsidR="007A70A7" w:rsidRPr="0046184C" w14:paraId="39A0A3E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52E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E86E3" w14:textId="006844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15,80698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983B0" w14:textId="70C037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16,09403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DE3E2" w14:textId="0C79BE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16,60422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C3323" w14:textId="7F750C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17,72558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29DFB" w14:textId="6C1FAFB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19,55606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37EFA" w14:textId="555BB2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21,80597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F9A9" w14:textId="420821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8B51E" w14:textId="12F70D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908F3" w14:textId="7F33E2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24,90342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9564D" w14:textId="39969A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25,62061</w:t>
            </w:r>
          </w:p>
        </w:tc>
      </w:tr>
      <w:tr w:rsidR="007A70A7" w:rsidRPr="0046184C" w14:paraId="3534640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F69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DBE21" w14:textId="027C91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15,84816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3AA56" w14:textId="6F4E93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16,13691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AA7D8" w14:textId="1BBF8B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16,64914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5D405" w14:textId="7AAC21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3B9C2" w14:textId="6B262F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19,59411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9F736" w14:textId="074AD2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21,83575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7AC7" w14:textId="397E9A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23,02545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C0BEC" w14:textId="144230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23,8092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22F3B" w14:textId="03B91E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24,94365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AC3C0" w14:textId="1E2F87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25,66815</w:t>
            </w:r>
          </w:p>
        </w:tc>
      </w:tr>
      <w:tr w:rsidR="007A70A7" w:rsidRPr="0046184C" w14:paraId="2ECEF0D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709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58F8C" w14:textId="77C533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15,88958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0D243" w14:textId="0D0CC7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16,17996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F3D78" w14:textId="3991FB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16,69413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5D213" w14:textId="4F7A72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17,81577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9068F" w14:textId="10433B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19,63203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D65E8" w14:textId="7DB09B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21,86521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B337A" w14:textId="3DF5D6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279A8" w14:textId="20B3CB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23,84102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1ED8F" w14:textId="403474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24,98288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36462" w14:textId="09F7B8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25,71447</w:t>
            </w:r>
          </w:p>
        </w:tc>
      </w:tr>
      <w:tr w:rsidR="007A70A7" w:rsidRPr="0046184C" w14:paraId="4DDDB69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886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EB905" w14:textId="0EDC37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15,93116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CCF1A" w14:textId="387E58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16,22312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213ED" w14:textId="5F95E8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16,73915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35220" w14:textId="0A0452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2661A" w14:textId="1DCBAB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19,66982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3AA12" w14:textId="17825B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21,89441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037FA" w14:textId="712D9B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23,08371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0430C" w14:textId="02D160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23,87225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8D2F1" w14:textId="40AE76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25,02122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12823" w14:textId="643A35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25,75969</w:t>
            </w:r>
          </w:p>
        </w:tc>
      </w:tr>
      <w:tr w:rsidR="007A70A7" w:rsidRPr="0046184C" w14:paraId="2387C5F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533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00E38" w14:textId="052742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15,97287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E69FD" w14:textId="6EFE29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16,26635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4DB1D" w14:textId="374B42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16,78416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6B6F6" w14:textId="0E5590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17,90568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5C386" w14:textId="2D3093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19,70748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AC272" w14:textId="173E70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21,92339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2764A" w14:textId="73E13F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23,11228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0DDC8" w14:textId="0D67EC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23,90298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926E3" w14:textId="528F74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25,05879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59527" w14:textId="7D2989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25,80394</w:t>
            </w:r>
          </w:p>
        </w:tc>
      </w:tr>
      <w:tr w:rsidR="007A70A7" w:rsidRPr="0046184C" w14:paraId="6B97AB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9BE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3BA79" w14:textId="2FB4F8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16,01466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5675B" w14:textId="2740A8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AFF20" w14:textId="03456E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16,82911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A4C23" w14:textId="10F3B1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17,95045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7A892" w14:textId="5715B2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19,74502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91F2" w14:textId="5136D9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21,95222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DF7DC" w14:textId="1031C2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23,14057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A9202" w14:textId="52CD92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23,93331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01D88" w14:textId="2C8C06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9DD33" w14:textId="67E917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25,84734</w:t>
            </w:r>
          </w:p>
        </w:tc>
      </w:tr>
      <w:tr w:rsidR="007A70A7" w:rsidRPr="0046184C" w14:paraId="45650E1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E2E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9C81" w14:textId="1CC3CD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16,05647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0C4BF" w14:textId="07125B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16,35282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8C2F5" w14:textId="0554E6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16,87396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BF651" w14:textId="075566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17,99506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53594" w14:textId="7B0D7C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19,78243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5326D" w14:textId="02CA6D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21,98093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C5A42" w14:textId="664863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23,16867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F8DEF" w14:textId="45E695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23,96333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502B0" w14:textId="4B6CA9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25,13207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4CCE4" w14:textId="1398CF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25,89003</w:t>
            </w:r>
          </w:p>
        </w:tc>
      </w:tr>
      <w:tr w:rsidR="007A70A7" w:rsidRPr="0046184C" w14:paraId="3CDAE60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31D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7DD40" w14:textId="5D99DF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16,09827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FC4A7" w14:textId="08CFA8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16,39598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823CA" w14:textId="79C5B0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16,91867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1F697" w14:textId="7FCCF3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18,03948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DE296" w14:textId="2B13E5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19,81971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A6544" w14:textId="003DC6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22,00958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BB433" w14:textId="749DFD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23,19664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CE1D7" w14:textId="777C20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23,99313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E2BA" w14:textId="50B1C9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25,16801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6C971" w14:textId="44D093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25,93213</w:t>
            </w:r>
          </w:p>
        </w:tc>
      </w:tr>
      <w:tr w:rsidR="007A70A7" w:rsidRPr="0046184C" w14:paraId="316DB72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0BD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EB9AE" w14:textId="79DA9E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16,14003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64259" w14:textId="481E4D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16,43904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C06CE" w14:textId="562784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16,96322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DE8B3" w14:textId="6FB477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18,08369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4F76A" w14:textId="77AC34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19,85687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475EC" w14:textId="75EA0F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22,03819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CC575" w14:textId="05CBBD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23,22452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01AD4" w14:textId="4CA705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24,02274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2247C" w14:textId="5D02C39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25,20357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E916D" w14:textId="78384E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25,97369</w:t>
            </w:r>
          </w:p>
        </w:tc>
      </w:tr>
      <w:tr w:rsidR="007A70A7" w:rsidRPr="0046184C" w14:paraId="386085E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06C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B5342" w14:textId="543373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16,18173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604D0" w14:textId="59032D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16,48201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36061" w14:textId="228F28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17,0076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52149" w14:textId="75A75B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18,1277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AC244" w14:textId="2F9360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19,89391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B6EE3" w14:textId="4FE0AE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22,06677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DF8C" w14:textId="3CC07A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23,25234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1B2B0" w14:textId="021822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24,05221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BF97" w14:textId="03CA3C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2B96F" w14:textId="191DFA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26,01477</w:t>
            </w:r>
          </w:p>
        </w:tc>
      </w:tr>
      <w:tr w:rsidR="007A70A7" w:rsidRPr="0046184C" w14:paraId="0B750A0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D48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CFDEF" w14:textId="54BEC6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16,22336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6BC6E" w14:textId="67B0D5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16,52485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6C27" w14:textId="17A856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17,0518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CE3BD" w14:textId="1E5713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18,17148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9C61E" w14:textId="2B30B9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19,93083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23B7F" w14:textId="221329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22,09535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165BB" w14:textId="7CA4F0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23,28012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894AB" w14:textId="6FA179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24,08157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C46E1" w14:textId="7C439E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25,27373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7E8A6" w14:textId="1DC951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26,05541</w:t>
            </w:r>
          </w:p>
        </w:tc>
      </w:tr>
      <w:tr w:rsidR="007A70A7" w:rsidRPr="0046184C" w14:paraId="4DE3A41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E98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4FB72" w14:textId="4B3339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16,26491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F139D" w14:textId="7B2411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16,56756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047A7" w14:textId="37F56E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17,09581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8E6F" w14:textId="0B5B83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18,21503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1E13" w14:textId="6DA0BC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19,96763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0B285" w14:textId="228636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22,12394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D5649" w14:textId="7DC4AD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23,3079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3EA50" w14:textId="3462D3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24,11085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0D6F4" w14:textId="447CCB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25,30841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32AF3" w14:textId="350FEF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26,09566</w:t>
            </w:r>
          </w:p>
        </w:tc>
      </w:tr>
      <w:tr w:rsidR="007A70A7" w:rsidRPr="0046184C" w14:paraId="1D7D4C1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CAD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474B1" w14:textId="14704A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16,30635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D9B4B" w14:textId="3653D7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16,61011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B62CA" w14:textId="53B533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9B15A" w14:textId="40629C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18,25834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5BEF6" w14:textId="66FB3B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20,00431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BA130" w14:textId="374B07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22,15256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35C4B" w14:textId="19AEF7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23,33568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88961" w14:textId="0E1B21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24,14008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B29CE" w14:textId="0731D0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25,34289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F75F7" w14:textId="62D078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26,13558</w:t>
            </w:r>
          </w:p>
        </w:tc>
      </w:tr>
      <w:tr w:rsidR="007A70A7" w:rsidRPr="0046184C" w14:paraId="2430855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8A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36C84" w14:textId="0856B5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16,34766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6C284" w14:textId="54BE80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16,6525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1357F" w14:textId="01DB37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17,18317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E0036" w14:textId="024854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18,30141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ADE80" w14:textId="3D638C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20,04087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6A7E6" w14:textId="6F4CBF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22,18122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DC66" w14:textId="326C30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23,36351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B1795" w14:textId="7B7D91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24,1693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4A9DC" w14:textId="00AF0E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25,37721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54B24" w14:textId="137DC5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26,1752</w:t>
            </w:r>
          </w:p>
        </w:tc>
      </w:tr>
      <w:tr w:rsidR="007A70A7" w:rsidRPr="0046184C" w14:paraId="1D0877E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053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DDC90" w14:textId="26550D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16,38884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4D45" w14:textId="1E6CCD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16,69471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7F215" w14:textId="49CF42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17,22651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EFB4D" w14:textId="757AB5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18,34422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B9F19" w14:textId="3A8985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20,07732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37206" w14:textId="127ACF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22,20994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A3842" w14:textId="251FEF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23,3914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CFAEB" w14:textId="505C87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24,19853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2D307" w14:textId="096C0B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25,41141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67C39" w14:textId="7B8DCC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26,2146</w:t>
            </w:r>
          </w:p>
        </w:tc>
      </w:tr>
      <w:tr w:rsidR="007A70A7" w:rsidRPr="0046184C" w14:paraId="4AA6592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2FD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4D015" w14:textId="219F7A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16,42985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F8235" w14:textId="4A35A1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16,73672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2F728" w14:textId="6B0D97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17,26959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09372" w14:textId="133BFD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18,38677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5550F" w14:textId="32AA6B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20,11364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CCF5B" w14:textId="7B925B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22,23873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A4A9" w14:textId="280740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23,41938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AFA1" w14:textId="7C5D2A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24,22781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66ADD" w14:textId="2F587E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25,44555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E5CAE" w14:textId="227BA2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26,25383</w:t>
            </w:r>
          </w:p>
        </w:tc>
      </w:tr>
      <w:tr w:rsidR="007A70A7" w:rsidRPr="0046184C" w14:paraId="509C567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F94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87AF8" w14:textId="3D7562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16,47069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2710F" w14:textId="0F5E25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16,77851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814AE" w14:textId="4071E4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17,31242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E34F2" w14:textId="013343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18,42905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20AAC" w14:textId="2FF396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20,14986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02B65" w14:textId="48B0E7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22,2676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DA365" w14:textId="2132EB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23,44747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25481" w14:textId="344849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24,25718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0812D" w14:textId="4FD68E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25,47967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86A8C" w14:textId="185C7A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26,29295</w:t>
            </w:r>
          </w:p>
        </w:tc>
      </w:tr>
      <w:tr w:rsidR="007A70A7" w:rsidRPr="0046184C" w14:paraId="26DDDA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431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088BE" w14:textId="1A4843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16,51133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AD47D" w14:textId="2E26E9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16,82007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695CE" w14:textId="4C8BF1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17,35497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DC3DF" w14:textId="32CABA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18,47106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01927" w14:textId="04F605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20,18596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1D086" w14:textId="49AB17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22,29657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978FA" w14:textId="7F5B61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23,47569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2CF8F" w14:textId="78BA3B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24,28666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17864" w14:textId="6FDD3F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25,51382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46D31" w14:textId="26FB9D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26,33202</w:t>
            </w:r>
          </w:p>
        </w:tc>
      </w:tr>
      <w:tr w:rsidR="007A70A7" w:rsidRPr="0046184C" w14:paraId="3C01E0C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6B0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5E7CD" w14:textId="04EDC4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16,55174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A9D01" w14:textId="2B63B3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16,86138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2108" w14:textId="525B81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17,39723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DF870" w14:textId="6C99A8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B3EE" w14:textId="292BBC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20,22194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3AA18" w14:textId="0864FF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22,32564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145A5" w14:textId="437CC9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23,50407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98636" w14:textId="56B7B9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24,31629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E9318" w14:textId="6D3A96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25,54806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DD283" w14:textId="3183CE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26,37111</w:t>
            </w:r>
          </w:p>
        </w:tc>
      </w:tr>
      <w:tr w:rsidR="007A70A7" w:rsidRPr="0046184C" w14:paraId="6978471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0F6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C055" w14:textId="087935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16,59193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C60C1" w14:textId="637B38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8D142" w14:textId="6EBE53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0C8A4" w14:textId="7900A4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18,55425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DF234" w14:textId="395577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20,25782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17854" w14:textId="394D8A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22,35483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1F446" w14:textId="052A75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23,53262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4FF65" w14:textId="6A588C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24,34609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70A0" w14:textId="3A1281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25,58242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B8709" w14:textId="0832B8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26,41027</w:t>
            </w:r>
          </w:p>
        </w:tc>
      </w:tr>
      <w:tr w:rsidR="007A70A7" w:rsidRPr="0046184C" w14:paraId="0691C2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7A5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D9FBC" w14:textId="6163B6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16,63187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5EA7A" w14:textId="224614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16,94321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13BD7" w14:textId="25D57F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17,48088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161B4" w14:textId="741ED8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18,59542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DEB83" w14:textId="23BF92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20,29358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F879" w14:textId="308BC1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22,38413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92BC7" w14:textId="75552D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23,56134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12165" w14:textId="5EDD7F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24,37606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B1110" w14:textId="142738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A3F79" w14:textId="62153A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26,4495</w:t>
            </w:r>
          </w:p>
        </w:tc>
      </w:tr>
      <w:tr w:rsidR="007A70A7" w:rsidRPr="0046184C" w14:paraId="5EFD71A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BAE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7E898" w14:textId="5D4D87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16,6716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2E889" w14:textId="0AD2F2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16,98374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F9707" w14:textId="135789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17,52228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1B76A" w14:textId="27B839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18,63632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64F79" w14:textId="0EDE01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20,32924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B95D" w14:textId="1BB81B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22,41355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AE78C" w14:textId="59D3FA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23,59022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1B9A1" w14:textId="151476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24,4062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B322C" w14:textId="01C22B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25,65151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0B647" w14:textId="2EDBE7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26,4888</w:t>
            </w:r>
          </w:p>
        </w:tc>
      </w:tr>
      <w:tr w:rsidR="007A70A7" w:rsidRPr="0046184C" w14:paraId="5D02E96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AFF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0C1C3" w14:textId="113AA8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16,7111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6306D" w14:textId="3A0A43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17,02403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CB698" w14:textId="2B3F74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17,56339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59567" w14:textId="5CA7A6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18,67696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13C07" w14:textId="0D837A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20,36479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8A771" w14:textId="30AA6F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22,44307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C7E28" w14:textId="2B5C02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23,61927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091C9" w14:textId="79482B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24,43649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589EA" w14:textId="2943DC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25,68622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88AD5" w14:textId="44BC14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26,52815</w:t>
            </w:r>
          </w:p>
        </w:tc>
      </w:tr>
      <w:tr w:rsidR="007A70A7" w:rsidRPr="0046184C" w14:paraId="49E0067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7D4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26EAD" w14:textId="4E5454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16,75039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C9592" w14:textId="12CB4F3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17,06407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3011E" w14:textId="6EEBF6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17,60424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EB823" w14:textId="6063DD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18,71733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AE131" w14:textId="5EAF20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20,40023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E03C4" w14:textId="7B3072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376C8" w14:textId="09FD09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23,64848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0A4CF" w14:textId="0A8CEA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24,46694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F5DFD" w14:textId="63CA34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25,72104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55CA6" w14:textId="0F433B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26,56755</w:t>
            </w:r>
          </w:p>
        </w:tc>
      </w:tr>
      <w:tr w:rsidR="007A70A7" w:rsidRPr="0046184C" w14:paraId="1CBD164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41D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DD92C" w14:textId="301C99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16,78948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15C8E" w14:textId="389DA6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17,10389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878D1" w14:textId="1CA260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17,64482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E3D6" w14:textId="79D2DD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18,75744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45099" w14:textId="643090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20,43557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DED8" w14:textId="2472BE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22,50243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5AF40" w14:textId="7755AF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23,67783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11F97" w14:textId="65333B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24,49754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5A8B7" w14:textId="348C4A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25,75595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64B8B" w14:textId="66A5F3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26,60699</w:t>
            </w:r>
          </w:p>
        </w:tc>
      </w:tr>
      <w:tr w:rsidR="007A70A7" w:rsidRPr="0046184C" w14:paraId="79B64C8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476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E1B92" w14:textId="531382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16,82837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486E2" w14:textId="4450A5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17,14347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75396" w14:textId="5CC294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17,68515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E5FE8" w14:textId="6C3D3D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18,79731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22CE3" w14:textId="05F144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20,4708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0BFA2" w14:textId="08DF11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22,53225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4620D" w14:textId="69EA49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23,70732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2490A" w14:textId="01E442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24,52827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8E6F1" w14:textId="154420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25,79095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06B03" w14:textId="53E5B3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26,64646</w:t>
            </w:r>
          </w:p>
        </w:tc>
      </w:tr>
      <w:tr w:rsidR="007A70A7" w:rsidRPr="0046184C" w14:paraId="0864B1D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82E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3AF41" w14:textId="02EE6D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16,86707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72F54" w14:textId="342378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17,18284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F4D68" w14:textId="5F129E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17,72523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968D9" w14:textId="2D020C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18,83693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1883" w14:textId="341223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20,50594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11E98" w14:textId="34EEAC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22,56217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FB897" w14:textId="326677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23,73695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926A3" w14:textId="26211E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24,55913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C1462" w14:textId="0C603C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25,82602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6ACEC" w14:textId="294A7B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26,68595</w:t>
            </w:r>
          </w:p>
        </w:tc>
      </w:tr>
      <w:tr w:rsidR="007A70A7" w:rsidRPr="0046184C" w14:paraId="7E07480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C30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28ECF" w14:textId="48D0F6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D60CF" w14:textId="3C9A9A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7B538" w14:textId="5B8D48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17,76506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0253E" w14:textId="5CD19A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18,87631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1BE0D" w14:textId="4D144F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20,54097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4BC62" w14:textId="5B1A69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22,59217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BD644" w14:textId="32B267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23,7667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7C04D" w14:textId="3FDA74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24,59012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91C65" w14:textId="5742F1A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25,86116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3210B" w14:textId="7AD219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26,72545</w:t>
            </w:r>
          </w:p>
        </w:tc>
      </w:tr>
      <w:tr w:rsidR="007A70A7" w:rsidRPr="0046184C" w14:paraId="543CBD8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6A9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20D" w14:textId="13ADDF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16,94392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5DCC6" w14:textId="58F67F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17,26096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3821A" w14:textId="6FE3D4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17,80467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081F" w14:textId="58E2B0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18,91547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B5D95" w14:textId="03B468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20,57591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2128B" w14:textId="2306E5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22,62225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E2A41" w14:textId="230BC0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23,79657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7A53B" w14:textId="7462B9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24,62121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A82F3" w14:textId="59D5FC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25,89636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E9F29" w14:textId="030076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26,76495</w:t>
            </w:r>
          </w:p>
        </w:tc>
      </w:tr>
      <w:tr w:rsidR="007A70A7" w:rsidRPr="0046184C" w14:paraId="2F82D2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223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4B9B" w14:textId="3C50CA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16,98208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A58EB" w14:textId="5B89E5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17,29972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20085" w14:textId="5546B0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17,84404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ABD4B" w14:textId="191265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18,9544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CAAF4" w14:textId="6AF1B2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20,61075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74223" w14:textId="4277E2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22,65241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0F6FA" w14:textId="556BC3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23,82655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D2DB" w14:textId="222436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24,65241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8BCC0" w14:textId="598578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25,93162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DFD80" w14:textId="2FFE0E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26,80444</w:t>
            </w:r>
          </w:p>
        </w:tc>
      </w:tr>
      <w:tr w:rsidR="007A70A7" w:rsidRPr="0046184C" w14:paraId="7CDCDE0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9D0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181CB" w14:textId="3B72BF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17,02008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D1792" w14:textId="2E5E2B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17,33828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E192E" w14:textId="3BFE28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17,8832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8A4B8" w14:textId="0FC02A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18,99311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40AB9" w14:textId="28833A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20,6455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C39EB" w14:textId="6CF8F5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22,68263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6B69F" w14:textId="7931EC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23,85664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8F231" w14:textId="0EA38A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24,6837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00204" w14:textId="2159A2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25,96691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A207A" w14:textId="5ACBDC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26,84392</w:t>
            </w:r>
          </w:p>
        </w:tc>
      </w:tr>
      <w:tr w:rsidR="007A70A7" w:rsidRPr="0046184C" w14:paraId="69E2C65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C07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A238B" w14:textId="11B742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17,05792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25991" w14:textId="109C98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17,37667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31A39" w14:textId="770EFE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17,92215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1AAA4" w14:textId="0ABE37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19,03161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C1651" w14:textId="019B5C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20,68015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0F8DD" w14:textId="5B7AA6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22,71292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83584" w14:textId="072A0E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23,88681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9CCEB" w14:textId="431015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24,71508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FD2F" w14:textId="19261A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26,00224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BB531" w14:textId="250197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26,88338</w:t>
            </w:r>
          </w:p>
        </w:tc>
      </w:tr>
      <w:tr w:rsidR="007A70A7" w:rsidRPr="0046184C" w14:paraId="0746D3B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7BA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5AE42" w14:textId="448866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17,0956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AF0F8" w14:textId="12B1B6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17,41488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B2F84" w14:textId="159959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9120" w14:textId="0983CB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19,06991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E5EFB" w14:textId="4626D9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20,71471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E7B74" w14:textId="2C4586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22,74326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2FACA" w14:textId="34555E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23,91707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C0C93" w14:textId="55A023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24,74653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B1A2E" w14:textId="7FFEA1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26,03758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801B8" w14:textId="5E07E2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26,92279</w:t>
            </w:r>
          </w:p>
        </w:tc>
      </w:tr>
      <w:tr w:rsidR="007A70A7" w:rsidRPr="0046184C" w14:paraId="6B6AF23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3EF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E677E" w14:textId="409E27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17,13314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54914" w14:textId="438B1E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17,45291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16B4A" w14:textId="2C22BD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17,99942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DECB9" w14:textId="3DA12B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F2BFB" w14:textId="303018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20,74917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70D8E" w14:textId="706E60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22,77365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FE476" w14:textId="2E5B49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23,94741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8804" w14:textId="7C3B49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24,77804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AD2C1" w14:textId="553329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26,07292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3ECA9" w14:textId="001774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26,96214</w:t>
            </w:r>
          </w:p>
        </w:tc>
      </w:tr>
      <w:tr w:rsidR="007A70A7" w:rsidRPr="0046184C" w14:paraId="03827A5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64F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9C02" w14:textId="110FA8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17,17053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A01DA" w14:textId="5C8790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17,49077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5B048" w14:textId="0EE003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18,03776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89AD1" w14:textId="76E3CE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19,14589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8038B" w14:textId="030589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20,78353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CA724" w14:textId="15D8ED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22,80409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4DA08" w14:textId="6732D8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23,97781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D4975" w14:textId="0FCFFE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80490" w14:textId="6DD1A6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26,10824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3FA34" w14:textId="26D90A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27,00141</w:t>
            </w:r>
          </w:p>
        </w:tc>
      </w:tr>
      <w:tr w:rsidR="007A70A7" w:rsidRPr="0046184C" w14:paraId="18BBDE8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AF6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4AF73" w14:textId="6C282A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17,20778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BAEFD" w14:textId="7B3AE5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17,52847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4DC13" w14:textId="5157CC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BBFA3" w14:textId="56D11A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19,18357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39812" w14:textId="74BC53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20,8178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DCBCC" w14:textId="16DBD6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22,83456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0221C" w14:textId="019DEF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24,00826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94D35" w14:textId="61E85D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24,8412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3DD92" w14:textId="763407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26,14354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7F26C" w14:textId="4A4B2F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27,04057</w:t>
            </w:r>
          </w:p>
        </w:tc>
      </w:tr>
      <w:tr w:rsidR="007A70A7" w:rsidRPr="0046184C" w14:paraId="03E2A55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550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B17C0" w14:textId="162820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17,2449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AFB7D" w14:textId="2FB098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17,56601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C2FB" w14:textId="0EBDED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18,11386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ABF1F" w14:textId="5F58FC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19,22106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2DAFB" w14:textId="7F0AD3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20,85196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7BD68" w14:textId="1F25A0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22,86506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9F9C1" w14:textId="05FF37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24,03876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F12B7" w14:textId="2A758A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24,87282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DD9C3" w14:textId="00BDA0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26,17878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DB3E" w14:textId="0C037C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27,0796</w:t>
            </w:r>
          </w:p>
        </w:tc>
      </w:tr>
      <w:tr w:rsidR="007A70A7" w:rsidRPr="0046184C" w14:paraId="237B2BF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40A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2B057" w14:textId="160142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17,28188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3CE80" w14:textId="23F85B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17,60339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5D69E" w14:textId="55B64A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18,15162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76E9A" w14:textId="1B0A6F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19,25835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ABF85" w14:textId="7E28CF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20,88602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22649" w14:textId="154F7A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22,89558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3979B" w14:textId="4CBA0F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24,06929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1462" w14:textId="018E27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24,90445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6F635" w14:textId="2661FB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26,21395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FF371" w14:textId="22B0AC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27,1185</w:t>
            </w:r>
          </w:p>
        </w:tc>
      </w:tr>
      <w:tr w:rsidR="007A70A7" w:rsidRPr="0046184C" w14:paraId="263CFE2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761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5D00E" w14:textId="597826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17,31875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B8D69" w14:textId="46C450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17,64063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CFDAB" w14:textId="099C38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18,18921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C3ACC" w14:textId="2ED2F5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19,29544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88E5B" w14:textId="7B274F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20,91998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A28A1" w14:textId="31F18B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22,92612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56DCC" w14:textId="459B2C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24,09984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2059F" w14:textId="60FBB8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24,93608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E8EC9" w14:textId="78DB54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26,24904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88FAF" w14:textId="193F36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27,15722</w:t>
            </w:r>
          </w:p>
        </w:tc>
      </w:tr>
      <w:tr w:rsidR="007A70A7" w:rsidRPr="0046184C" w14:paraId="264EAB7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B06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F5820" w14:textId="5F3437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17,35549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4B55E" w14:textId="3AF639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17,67772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EA6A5" w14:textId="17C222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18,22661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BFD6E" w14:textId="06F160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19,33235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6379B" w14:textId="628727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20,95383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01C8F" w14:textId="048F98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22,95666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47F55" w14:textId="2DF43F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24,13041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58A23" w14:textId="74739B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24,96769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14BA3" w14:textId="43A6CD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26,28403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F8DC6" w14:textId="0AC784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27,19576</w:t>
            </w:r>
          </w:p>
        </w:tc>
      </w:tr>
      <w:tr w:rsidR="007A70A7" w:rsidRPr="0046184C" w14:paraId="5DF8EC3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BE9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40EC3" w14:textId="34FDDF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17,39212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70922" w14:textId="7B6585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17,71467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64355" w14:textId="550316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18,26384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1CF85" w14:textId="7AFCBD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19,36906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311A2" w14:textId="61BFF0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20,98758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85869" w14:textId="3C1FBB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22,98721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45EA2" w14:textId="53DF72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24,16098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F1FF4" w14:textId="1E41C5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24,99928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9A8D6" w14:textId="6D1641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26,31889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EE161" w14:textId="219F88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27,23408</w:t>
            </w:r>
          </w:p>
        </w:tc>
      </w:tr>
      <w:tr w:rsidR="007A70A7" w:rsidRPr="0046184C" w14:paraId="31CD28B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4A6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3443D" w14:textId="7C1DBB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17,42864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DAFAD" w14:textId="6166EB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17,75148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95FAF" w14:textId="7317BD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7C43" w14:textId="3E53CE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19,40559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3FF51" w14:textId="0CAEF6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21,02122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68C55" w14:textId="7CF971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23,01775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84C6" w14:textId="64423C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24,19154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8F59" w14:textId="7633DD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25,03082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42711" w14:textId="586F2B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26,35362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B99EE" w14:textId="533FA7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27,27218</w:t>
            </w:r>
          </w:p>
        </w:tc>
      </w:tr>
      <w:tr w:rsidR="007A70A7" w:rsidRPr="0046184C" w14:paraId="044A2D5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960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778CE" w14:textId="14D08F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17,46506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26BE0" w14:textId="4D094A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17,78816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13FBA" w14:textId="19B962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683C3" w14:textId="0E6E51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19,44193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9845E" w14:textId="23A29D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21,05475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7CA4A" w14:textId="70D7AC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23,04827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83EF2" w14:textId="7A9DCF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24,22208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7705" w14:textId="23319D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25,06231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9E1FF" w14:textId="169D73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FABAF" w14:textId="5A637B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27,31002</w:t>
            </w:r>
          </w:p>
        </w:tc>
      </w:tr>
      <w:tr w:rsidR="007A70A7" w:rsidRPr="0046184C" w14:paraId="1A90ACE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66F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04389" w14:textId="3BB990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17,50137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BB9E3" w14:textId="0798A5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17,82471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6E826" w14:textId="1EE2DB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18,37454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4B380" w14:textId="0D6C650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19,47809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0A18" w14:textId="6888A5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21,08816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B1754" w14:textId="1C47A7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23,07878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ADED7" w14:textId="6F6D14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24,25259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921B" w14:textId="0023D8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25,09373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8F1E5" w14:textId="17C984F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26,4226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4C119" w14:textId="69A857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27,34759</w:t>
            </w:r>
          </w:p>
        </w:tc>
      </w:tr>
      <w:tr w:rsidR="007A70A7" w:rsidRPr="0046184C" w14:paraId="78F4EEE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FFE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FC4B" w14:textId="18EF21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17,5376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F90E0" w14:textId="761E9F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17,86116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5D417" w14:textId="462561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18,41113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653B7" w14:textId="360F4B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19,51409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679C2" w14:textId="286126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21,12148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9DEFE" w14:textId="299C05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23,10926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C961C" w14:textId="639602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24,28307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76FDD" w14:textId="4EF15D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25,12509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33E5" w14:textId="3737A3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26,45684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2C464" w14:textId="16A08CB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27,38491</w:t>
            </w:r>
          </w:p>
        </w:tc>
      </w:tr>
      <w:tr w:rsidR="007A70A7" w:rsidRPr="0046184C" w14:paraId="153AD4C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945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1B795" w14:textId="345460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17,57375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BC60" w14:textId="439517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17,89749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38245" w14:textId="565CC3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18,44759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97146" w14:textId="13D55F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19,54994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B6CF6" w14:textId="15AC92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21,15471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FEDBD" w14:textId="2E1A51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23,13972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0335E" w14:textId="7657EF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24,31351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7077" w14:textId="71A24F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25,15638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A84D5" w14:textId="5544B9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26,49092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6C61B" w14:textId="734875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27,42198</w:t>
            </w:r>
          </w:p>
        </w:tc>
      </w:tr>
      <w:tr w:rsidR="007A70A7" w:rsidRPr="0046184C" w14:paraId="048BF9E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770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07C93" w14:textId="3903B4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17,60982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7C0E3" w14:textId="16D20B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17,93374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F81C1" w14:textId="2A6BDB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18,48393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1B947" w14:textId="602A90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19,58565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DD5C5" w14:textId="507C4F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21,18785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EE5DF" w14:textId="72EAE9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23,17016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566DE" w14:textId="79FC57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24,34393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817BB" w14:textId="0C9832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25,18761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4CE7" w14:textId="725066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26,52486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A304F" w14:textId="20E5F5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27,45882</w:t>
            </w:r>
          </w:p>
        </w:tc>
      </w:tr>
      <w:tr w:rsidR="007A70A7" w:rsidRPr="0046184C" w14:paraId="5598679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E28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8A2A4" w14:textId="3AE9696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17,64583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21FC" w14:textId="74C15C4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87A2A" w14:textId="0936733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18,52017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3913F" w14:textId="711206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19,62125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7FE9E" w14:textId="541EFEB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21,22091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E059" w14:textId="6A6BC1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23,20058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E6DDB" w14:textId="129FBF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24,37432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34E4" w14:textId="0F435B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25,21878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EC980" w14:textId="0E57D6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26,55866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4EF98" w14:textId="799E17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27,49546</w:t>
            </w:r>
          </w:p>
        </w:tc>
      </w:tr>
      <w:tr w:rsidR="007A70A7" w:rsidRPr="0046184C" w14:paraId="2362553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0A9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F15CC" w14:textId="72616A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17,68179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4363C" w14:textId="51FA3A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170D6" w14:textId="7019FB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18,55631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2C82A" w14:textId="02557F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19,65674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5C801" w14:textId="0D3053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21,25392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6928D" w14:textId="6AFFE5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23,23099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0E9F0" w14:textId="3B97EA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24,40467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B774D" w14:textId="688D67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25,2499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C9A04" w14:textId="23A558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26,59233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D6B83" w14:textId="055249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27,5319</w:t>
            </w:r>
          </w:p>
        </w:tc>
      </w:tr>
      <w:tr w:rsidR="007A70A7" w:rsidRPr="0046184C" w14:paraId="625B6FD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C8B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1CEE5" w14:textId="6B5947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17,7177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B018F" w14:textId="4E67F4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18,04203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780AD" w14:textId="68E8CF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18,59238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02963" w14:textId="085779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19,69214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0B22E" w14:textId="3869FE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21,28686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041E2" w14:textId="348202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23,26137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C7DA0" w14:textId="347F65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C4D00" w14:textId="78B158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25,28095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2C5BA" w14:textId="0FDE53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26,62588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84A69" w14:textId="2B5F1F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27,56816</w:t>
            </w:r>
          </w:p>
        </w:tc>
      </w:tr>
      <w:tr w:rsidR="007A70A7" w:rsidRPr="0046184C" w14:paraId="4F11182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7E5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3B7A7" w14:textId="387658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17,75358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4D6D" w14:textId="682A86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18,07802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BF437" w14:textId="1FDE53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18,62839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49C80" w14:textId="082F8A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19,72748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4AF05" w14:textId="6AC193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21,31976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B2877" w14:textId="2CD991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23,29173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C01F2" w14:textId="0275F9F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24,46529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37AE8" w14:textId="0C6468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25,31195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ECF87" w14:textId="500474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26,65931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3F32" w14:textId="63E67C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27,60427</w:t>
            </w:r>
          </w:p>
        </w:tc>
      </w:tr>
      <w:tr w:rsidR="007A70A7" w:rsidRPr="0046184C" w14:paraId="4EEE4B9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C32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44680" w14:textId="43A725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17,78943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17C56" w14:textId="27127B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18,11397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BAEEF" w14:textId="1C1C1C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18,66436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2C970" w14:textId="4E3C30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19,76275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69385" w14:textId="732E0B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21,35263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63A3E" w14:textId="78A080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23,32207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55011" w14:textId="0B56EB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24,49555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D533F" w14:textId="4FB73E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25,3429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F8522" w14:textId="0C9171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26,69265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33CBF" w14:textId="02C654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27,64023</w:t>
            </w:r>
          </w:p>
        </w:tc>
      </w:tr>
      <w:tr w:rsidR="007A70A7" w:rsidRPr="0046184C" w14:paraId="79FD3B6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E8C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BE21F" w14:textId="6BF023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17,82526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86F7" w14:textId="6B47E6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18,1499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CAB6A" w14:textId="779178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18,70028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8DABF" w14:textId="4AC87D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19,79799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CB80B" w14:textId="13674B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21,38546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2BA1" w14:textId="0312C6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23,35239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F8AB7" w14:textId="39F410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24,52577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97667" w14:textId="7663D4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25,37379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04B25" w14:textId="478419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26,72589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FC2B4" w14:textId="2A6230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27,67606</w:t>
            </w:r>
          </w:p>
        </w:tc>
      </w:tr>
      <w:tr w:rsidR="007A70A7" w:rsidRPr="0046184C" w14:paraId="1E07D72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C80E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94D38" w14:textId="3677A0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17,86108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4457E" w14:textId="18B4C1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18,18582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F60C" w14:textId="558661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18,7362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E0D30" w14:textId="187BB6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19,83321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CDAAE" w14:textId="3BCC35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21,41828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E22F2" w14:textId="744D0F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23,38269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F80AC" w14:textId="428E98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24,55595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80965" w14:textId="0A2606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25,40462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D4967" w14:textId="3222E1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26,75905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5A281" w14:textId="44A3DF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27,71178</w:t>
            </w:r>
          </w:p>
        </w:tc>
      </w:tr>
    </w:tbl>
    <w:p w14:paraId="2DD6A88C" w14:textId="77777777" w:rsidR="007A70A7" w:rsidRDefault="007A70A7" w:rsidP="007A70A7">
      <w:pPr>
        <w:jc w:val="both"/>
      </w:pPr>
    </w:p>
    <w:p w14:paraId="6CE5BBA1" w14:textId="445BEEB9" w:rsidR="007A70A7" w:rsidRDefault="007A70A7" w:rsidP="00994A3D">
      <w:pPr>
        <w:jc w:val="both"/>
      </w:pPr>
    </w:p>
    <w:p w14:paraId="15E203F4" w14:textId="6834C564" w:rsidR="007A70A7" w:rsidRDefault="007A70A7" w:rsidP="00994A3D">
      <w:pPr>
        <w:jc w:val="both"/>
      </w:pPr>
    </w:p>
    <w:p w14:paraId="4B85892F" w14:textId="5CECB394" w:rsidR="007A70A7" w:rsidRDefault="007A70A7" w:rsidP="00994A3D">
      <w:pPr>
        <w:jc w:val="both"/>
      </w:pPr>
    </w:p>
    <w:p w14:paraId="7FB216FE" w14:textId="6E29137E" w:rsidR="007A70A7" w:rsidRDefault="007A70A7" w:rsidP="00994A3D">
      <w:pPr>
        <w:jc w:val="both"/>
      </w:pPr>
    </w:p>
    <w:p w14:paraId="38DDC77A" w14:textId="638FDC8F" w:rsidR="007A70A7" w:rsidRDefault="007A70A7" w:rsidP="00994A3D">
      <w:pPr>
        <w:jc w:val="both"/>
      </w:pPr>
    </w:p>
    <w:p w14:paraId="210D568F" w14:textId="17BE620D" w:rsidR="00186703" w:rsidRDefault="00186703" w:rsidP="00994A3D">
      <w:pPr>
        <w:jc w:val="both"/>
      </w:pPr>
    </w:p>
    <w:p w14:paraId="7DC445BD" w14:textId="6DB46CA0" w:rsidR="00186703" w:rsidRDefault="00186703" w:rsidP="00994A3D">
      <w:pPr>
        <w:jc w:val="both"/>
      </w:pPr>
    </w:p>
    <w:p w14:paraId="3DB837D4" w14:textId="5F4283AD" w:rsidR="00186703" w:rsidRDefault="00186703" w:rsidP="00994A3D">
      <w:pPr>
        <w:jc w:val="both"/>
      </w:pPr>
    </w:p>
    <w:p w14:paraId="15C25E84" w14:textId="5CB0992F" w:rsidR="00186703" w:rsidRDefault="00186703" w:rsidP="00994A3D">
      <w:pPr>
        <w:jc w:val="both"/>
      </w:pPr>
    </w:p>
    <w:p w14:paraId="7DF198DB" w14:textId="38820245" w:rsidR="00186703" w:rsidRDefault="00186703" w:rsidP="00994A3D">
      <w:pPr>
        <w:jc w:val="both"/>
      </w:pPr>
    </w:p>
    <w:p w14:paraId="6E9DDC84" w14:textId="3921B0C9" w:rsidR="00186703" w:rsidRDefault="00186703" w:rsidP="00994A3D">
      <w:pPr>
        <w:jc w:val="both"/>
      </w:pPr>
    </w:p>
    <w:p w14:paraId="5C87DA2C" w14:textId="62C9AAF1" w:rsidR="00186703" w:rsidRDefault="00186703" w:rsidP="00994A3D">
      <w:pPr>
        <w:jc w:val="both"/>
      </w:pPr>
    </w:p>
    <w:p w14:paraId="6DAFBB09" w14:textId="09A74029" w:rsidR="00186703" w:rsidRDefault="00186703" w:rsidP="00994A3D">
      <w:pPr>
        <w:jc w:val="both"/>
      </w:pPr>
    </w:p>
    <w:p w14:paraId="705509FB" w14:textId="096CDF05" w:rsidR="00186703" w:rsidRDefault="00186703" w:rsidP="00994A3D">
      <w:pPr>
        <w:jc w:val="both"/>
      </w:pPr>
    </w:p>
    <w:p w14:paraId="30B4679C" w14:textId="77777777" w:rsidR="00186703" w:rsidRDefault="00186703" w:rsidP="00994A3D">
      <w:pPr>
        <w:jc w:val="both"/>
      </w:pPr>
    </w:p>
    <w:p w14:paraId="70608538" w14:textId="41E39E52" w:rsidR="007A70A7" w:rsidRDefault="007A70A7" w:rsidP="00994A3D">
      <w:pPr>
        <w:jc w:val="both"/>
      </w:pPr>
    </w:p>
    <w:p w14:paraId="543D75B2" w14:textId="54D9198F" w:rsidR="007A70A7" w:rsidRDefault="007A70A7" w:rsidP="00994A3D">
      <w:pPr>
        <w:jc w:val="both"/>
      </w:pPr>
    </w:p>
    <w:p w14:paraId="3D9315F1" w14:textId="7EFB52C6" w:rsidR="007A70A7" w:rsidRDefault="003819AD" w:rsidP="007A70A7">
      <w:pPr>
        <w:jc w:val="both"/>
        <w:rPr>
          <w:b/>
        </w:rPr>
      </w:pPr>
      <w:r w:rsidRPr="0001436A">
        <w:rPr>
          <w:b/>
        </w:rPr>
        <w:t xml:space="preserve">Supplementary </w:t>
      </w:r>
      <w:r w:rsidR="007A70A7" w:rsidRPr="00847E65">
        <w:rPr>
          <w:b/>
          <w:bCs/>
        </w:rPr>
        <w:t xml:space="preserve">Table </w:t>
      </w:r>
      <w:r w:rsidR="00186703">
        <w:rPr>
          <w:b/>
          <w:bCs/>
        </w:rPr>
        <w:t>7</w:t>
      </w:r>
      <w:r w:rsidR="007A70A7" w:rsidRPr="00847E65">
        <w:rPr>
          <w:b/>
          <w:bCs/>
        </w:rPr>
        <w:t>.</w:t>
      </w:r>
      <w:r w:rsidR="007A70A7">
        <w:t xml:space="preserve"> </w:t>
      </w:r>
      <w:r w:rsidR="007A70A7" w:rsidRPr="004F7415">
        <w:rPr>
          <w:b/>
        </w:rPr>
        <w:t xml:space="preserve">Centile </w:t>
      </w:r>
      <w:r w:rsidR="007A70A7">
        <w:rPr>
          <w:b/>
        </w:rPr>
        <w:t xml:space="preserve">reference </w:t>
      </w:r>
      <w:r w:rsidR="007A70A7" w:rsidRPr="004F7415">
        <w:rPr>
          <w:b/>
        </w:rPr>
        <w:t xml:space="preserve">values for </w:t>
      </w:r>
      <w:r w:rsidR="007A70A7">
        <w:rPr>
          <w:b/>
        </w:rPr>
        <w:t>fe</w:t>
      </w:r>
      <w:r w:rsidR="007A70A7" w:rsidRPr="004F7415">
        <w:rPr>
          <w:b/>
        </w:rPr>
        <w:t xml:space="preserve">male </w:t>
      </w:r>
      <w:r w:rsidR="007A70A7">
        <w:rPr>
          <w:b/>
        </w:rPr>
        <w:t>BMI</w:t>
      </w:r>
    </w:p>
    <w:p w14:paraId="0AA3674D" w14:textId="77777777" w:rsidR="00186703" w:rsidRDefault="00186703" w:rsidP="007A70A7">
      <w:pPr>
        <w:jc w:val="both"/>
      </w:pPr>
    </w:p>
    <w:tbl>
      <w:tblPr>
        <w:tblW w:w="9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896"/>
        <w:gridCol w:w="897"/>
        <w:gridCol w:w="896"/>
        <w:gridCol w:w="897"/>
        <w:gridCol w:w="896"/>
        <w:gridCol w:w="897"/>
        <w:gridCol w:w="896"/>
        <w:gridCol w:w="897"/>
        <w:gridCol w:w="896"/>
        <w:gridCol w:w="897"/>
      </w:tblGrid>
      <w:tr w:rsidR="007A70A7" w:rsidRPr="0046184C" w14:paraId="2DBFC988" w14:textId="77777777" w:rsidTr="003819AD">
        <w:trPr>
          <w:trHeight w:val="2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9FE2" w14:textId="77777777" w:rsidR="007A70A7" w:rsidRPr="0046184C" w:rsidRDefault="007A70A7" w:rsidP="003819AD">
            <w:pPr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7911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3th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6474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A9D5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153C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9C3A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50th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3975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15EB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BF1A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90th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FD0B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95th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7C77" w14:textId="77777777" w:rsidR="007A70A7" w:rsidRPr="0046184C" w:rsidRDefault="007A70A7" w:rsidP="003819AD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97th</w:t>
            </w:r>
          </w:p>
        </w:tc>
      </w:tr>
      <w:tr w:rsidR="007A70A7" w:rsidRPr="0046184C" w14:paraId="5664701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3A4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FE8CE7" w14:textId="307EDE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13,17031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706A17" w14:textId="1BEC3D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13,4681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A2A49C" w14:textId="36A7C9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13,96482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1CD9C" w14:textId="140A6F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14,92783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9CAD0" w14:textId="668F93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16,23753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36720B" w14:textId="317A70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17,61943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C1D9BB" w14:textId="790545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18,30089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A8438" w14:textId="3BCBB4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18,73699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F3568" w14:textId="4F2373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19,35134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0A130" w14:textId="13B8BA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19,73304</w:t>
            </w:r>
          </w:p>
        </w:tc>
      </w:tr>
      <w:tr w:rsidR="007A70A7" w:rsidRPr="0046184C" w14:paraId="79E3E7B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673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815CEF" w14:textId="5419BD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D72B7F" w14:textId="78B619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13,49535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AC657B" w14:textId="7DD76A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13,99214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BDD7F4" w14:textId="2F8685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14,95821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12954A" w14:textId="579B7D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16,27771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F61638" w14:textId="533767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17,67478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F301E" w14:textId="38ABC4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18,36478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A5DD92" w14:textId="0E69F8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18,80662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31E860" w14:textId="63B578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19,42939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CAFE0" w14:textId="61E838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19,81656</w:t>
            </w:r>
          </w:p>
        </w:tc>
      </w:tr>
      <w:tr w:rsidR="007A70A7" w:rsidRPr="0046184C" w14:paraId="11A6C5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FC7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0AAA02" w14:textId="1F74EC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13,22575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28ED97" w14:textId="6282B9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13,52265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2F6BB0" w14:textId="59E498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42EA66" w14:textId="24585E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14,98859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270C06" w14:textId="6D7406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04ED4D" w14:textId="570F5C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17,73027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107E1F" w14:textId="2DBB62F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18,42892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C35703" w14:textId="203FC1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18,87659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DC936" w14:textId="3AF6EA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19,50795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CDC29" w14:textId="60F47B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19,90067</w:t>
            </w:r>
          </w:p>
        </w:tc>
      </w:tr>
      <w:tr w:rsidR="007A70A7" w:rsidRPr="0046184C" w14:paraId="57D533D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571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78F504" w14:textId="19E508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13,25348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5C4922" w14:textId="603C0C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13,54995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6E7D69" w14:textId="1A37ED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14,04687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DF9BD" w14:textId="503283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15,01898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2A446" w14:textId="43BE3C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16,35812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94D862" w14:textId="077999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17,78591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3E2855" w14:textId="0BDF38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18,49333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9DFAC1" w14:textId="0D516A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A98897" w14:textId="0F5FB5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19,58698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E9F7D4" w14:textId="201541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19,98536</w:t>
            </w:r>
          </w:p>
        </w:tc>
      </w:tr>
      <w:tr w:rsidR="007A70A7" w:rsidRPr="0046184C" w14:paraId="56C7A7E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99C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A01242" w14:textId="36F997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13,28115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93E14" w14:textId="0673CA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13,57721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FF3F69" w14:textId="3A93C0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14,07421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307730" w14:textId="430DF0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15,04936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593054" w14:textId="13DB81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16,39837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9FA95C" w14:textId="661B68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17,84171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30F3A8" w14:textId="0A68AF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04794" w14:textId="2506C8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19,01755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C6C08C" w14:textId="606E4F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19,66646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D59527" w14:textId="329354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20,07058</w:t>
            </w:r>
          </w:p>
        </w:tc>
      </w:tr>
      <w:tr w:rsidR="007A70A7" w:rsidRPr="0046184C" w14:paraId="6308D03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EFC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D7F351" w14:textId="269A05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13,30868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9E3E58" w14:textId="652F53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13,60435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CAA097" w14:textId="4248B7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14,10148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7FACE7" w14:textId="595CE9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15,07972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18F0E9" w14:textId="5D7E1C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16,43867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DEF010" w14:textId="2F443C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17,89768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C725A" w14:textId="37263A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ABA6AE" w14:textId="63C7F6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19,0885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266610" w14:textId="3AC298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19,74636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26293C" w14:textId="44C590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20,15629</w:t>
            </w:r>
          </w:p>
        </w:tc>
      </w:tr>
      <w:tr w:rsidR="007A70A7" w:rsidRPr="0046184C" w14:paraId="2E283FF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C92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5BF551" w14:textId="5BA43E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DF07B5" w14:textId="4B9EDA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13,63135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377814" w14:textId="2DDCC4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14,12867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06827C" w14:textId="1ACB1A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15,11007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C8CC8D" w14:textId="014C04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16,47903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5C2094" w14:textId="26078D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17,95382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AA210" w14:textId="42BCDE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18,68805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08008D" w14:textId="7A9982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19,15976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9F8AA" w14:textId="215D5C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19,82663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956A9F" w14:textId="59B737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20,24243</w:t>
            </w:r>
          </w:p>
        </w:tc>
      </w:tr>
      <w:tr w:rsidR="007A70A7" w:rsidRPr="0046184C" w14:paraId="6EB7AFB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9C7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65AAD3" w14:textId="120628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13,36306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72FB3" w14:textId="5FAD56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13,65813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DD811" w14:textId="73174C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14,15572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E6EF8C" w14:textId="7FCD82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15,14039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80B2DC" w14:textId="28288D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16,51946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5A9C6D" w14:textId="4EC7EB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18,01013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300121" w14:textId="2119AF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18,75345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A8084F" w14:textId="799E7C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19,23128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5396D0" w14:textId="172931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19,90723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CD9AC7" w14:textId="19EF284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20,32893</w:t>
            </w:r>
          </w:p>
        </w:tc>
      </w:tr>
      <w:tr w:rsidR="007A70A7" w:rsidRPr="0046184C" w14:paraId="26DAC78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D1A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C003F3" w14:textId="4C6076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13,38979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6461C8" w14:textId="1B8406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13,68465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08340F" w14:textId="4161FE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14,1826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C20DB2" w14:textId="11C9AD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15,17068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945561" w14:textId="527CFA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16,55997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9C63C6" w14:textId="5251B1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18,06663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AC6E62" w14:textId="61D710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18,81906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137C11" w14:textId="6F2FAC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19,30306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8B898B" w14:textId="37B5B0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19,98812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286C98" w14:textId="624796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20,41575</w:t>
            </w:r>
          </w:p>
        </w:tc>
      </w:tr>
      <w:tr w:rsidR="007A70A7" w:rsidRPr="0046184C" w14:paraId="3C90641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5F3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207A09" w14:textId="5492C8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13,41612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F65AB3" w14:textId="22CCD1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13,71086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025E0C" w14:textId="0C152A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14,20928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DE9DBD" w14:textId="67B375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566262" w14:textId="0ED2FA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16,60058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0913DB" w14:textId="0436AA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18,12331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4B929F" w14:textId="2E459F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18,88489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4C456" w14:textId="3291F9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19,37506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2D0AA2" w14:textId="71A6C1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20,06923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FDB833" w14:textId="2700EE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20,50278</w:t>
            </w:r>
          </w:p>
        </w:tc>
      </w:tr>
      <w:tr w:rsidR="007A70A7" w:rsidRPr="0046184C" w14:paraId="4638A73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2E2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6374AC" w14:textId="700ADD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13,44198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7FB08B" w14:textId="3B089D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13,73668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497F8" w14:textId="45F68D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14,23572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6C5E8" w14:textId="7553FD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15,23112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C333B1" w14:textId="0B5B8F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16,64129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A2E20B" w14:textId="615C1D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18,18018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C6AA8C" w14:textId="531B57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18,95091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897B94" w14:textId="00AF251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19,44724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569184" w14:textId="573270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20,1505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1949FF" w14:textId="52FD3D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20,58995</w:t>
            </w:r>
          </w:p>
        </w:tc>
      </w:tr>
      <w:tr w:rsidR="007A70A7" w:rsidRPr="0046184C" w14:paraId="2946E8E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0C5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AE5EE0" w14:textId="3B5332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13,4673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7A59FD" w14:textId="40CF93F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13,76207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DB3BF6" w14:textId="4DE402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14,26187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852A3" w14:textId="32390C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15,26125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A7243C" w14:textId="01A560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16,68213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25F6A7" w14:textId="324DAC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18,23724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742B07" w14:textId="1F75AA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19,0171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A37487" w14:textId="4D1D91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19,51958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BA0F60" w14:textId="49D66B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20,23187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EC8F6B" w14:textId="1768EA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20,67717</w:t>
            </w:r>
          </w:p>
        </w:tc>
      </w:tr>
      <w:tr w:rsidR="007A70A7" w:rsidRPr="0046184C" w14:paraId="716D8D7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57A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6D9AC8" w14:textId="634127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13,49201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D7CC0F" w14:textId="65FE41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13,78697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BC60C0" w14:textId="4D96CBD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14,28769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D85E9E" w14:textId="6303BB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15,29131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B2CE6E" w14:textId="4D8082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16,72309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635B1" w14:textId="05A250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18,29448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669812" w14:textId="684034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19,08345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E4E367" w14:textId="7A1E6D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19,59202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F4995F" w14:textId="3EA500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20,31325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AC98C5" w14:textId="35B750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20,76432</w:t>
            </w:r>
          </w:p>
        </w:tc>
      </w:tr>
      <w:tr w:rsidR="007A70A7" w:rsidRPr="0046184C" w14:paraId="2E725AA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F3A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AB3227" w14:textId="719C73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13,51604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AFA589" w14:textId="5EBF8EA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13,81131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6E486C" w14:textId="7F27D7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14,31316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DD24F0" w14:textId="1F1836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15,32129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DECC86" w14:textId="2E7D51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591981" w14:textId="5FB1FC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344833" w14:textId="07F2DB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19,14992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C29A4D" w14:textId="5B698F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19,66452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A66AA5" w14:textId="1188BB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20,39456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55FA5B" w14:textId="30D53D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20,8513</w:t>
            </w:r>
          </w:p>
        </w:tc>
      </w:tr>
      <w:tr w:rsidR="007A70A7" w:rsidRPr="0046184C" w14:paraId="658091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EAE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9D3E4C" w14:textId="33D14E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13,53937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6BA613" w14:textId="6D73B5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13,83508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CF1724" w14:textId="29535E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14,33824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B7C408" w14:textId="11FE20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15,35118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E8156F" w14:textId="7D32D9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16,80544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8B3BCF" w14:textId="161F22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18,4095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825109" w14:textId="3C6054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19,21651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6BA221" w14:textId="3BD5E1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19,73707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37C05A" w14:textId="792883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20,47576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DB19FA" w14:textId="036884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20,93805</w:t>
            </w:r>
          </w:p>
        </w:tc>
      </w:tr>
      <w:tr w:rsidR="007A70A7" w:rsidRPr="0046184C" w14:paraId="04152E5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6A6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B11D9A" w14:textId="750FA6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13,56198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C98685" w14:textId="1C7286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13,85827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3A739C" w14:textId="6A0D97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14,36292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71F29A" w14:textId="640CD9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15,38096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74CA00" w14:textId="585D85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16,84682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76237D" w14:textId="3F08E6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18,46727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C42D0" w14:textId="4562D4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19,28318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DBD537" w14:textId="474195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19,80961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8F8CE7" w14:textId="46C1A5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D3F61" w14:textId="08DADD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21,0245</w:t>
            </w:r>
          </w:p>
        </w:tc>
      </w:tr>
      <w:tr w:rsidR="007A70A7" w:rsidRPr="0046184C" w14:paraId="78746C7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07E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00373C" w14:textId="6BA9CD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13,58385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53E9B7" w14:textId="65AC46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13,88084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39E10D" w14:textId="1DDADE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14,38719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7BAC2D" w14:textId="4E388E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15,41064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892F4F" w14:textId="52D785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16,88834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E8D84C" w14:textId="013618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18,52519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BE92FA" w14:textId="66F5D6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19,34992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1989F0" w14:textId="15701F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19,88212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CDA59D" w14:textId="5DBBE2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20,63762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574164" w14:textId="49AC5C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21,1106</w:t>
            </w:r>
          </w:p>
        </w:tc>
      </w:tr>
      <w:tr w:rsidR="007A70A7" w:rsidRPr="0046184C" w14:paraId="4744A25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35C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E3E871" w14:textId="51AB81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13,60496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591143" w14:textId="65405BF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13,90278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F82BDA" w14:textId="69774D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14,41103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B7356A" w14:textId="71BE74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15,4402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92103" w14:textId="7CD0BA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16,92998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C45385" w14:textId="5057D1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18,58326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C4F095" w14:textId="6797FA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19,4167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4E40BF" w14:textId="0471BC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19,95458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16B734" w14:textId="55AFD5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20,71818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7F1B3C" w14:textId="6DCBE7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21,19628</w:t>
            </w:r>
          </w:p>
        </w:tc>
      </w:tr>
      <w:tr w:rsidR="007A70A7" w:rsidRPr="0046184C" w14:paraId="10D6F77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B44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12615" w14:textId="405208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13,62529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EF93A" w14:textId="1F6495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13,92407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7BFAD0" w14:textId="0C2925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14,43443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51E81C" w14:textId="172E9E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15,46964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425F40" w14:textId="55A8AD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16,97176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4CF55E" w14:textId="7A58B0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18,64145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6DC5D3" w14:textId="1BFB2A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19,48351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4B3612" w14:textId="3ED3B5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20,02694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664BA5" w14:textId="56758E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20,79843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70E391" w14:textId="4EAC73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21,28148</w:t>
            </w:r>
          </w:p>
        </w:tc>
      </w:tr>
      <w:tr w:rsidR="007A70A7" w:rsidRPr="0046184C" w14:paraId="43E10F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3B4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230D2" w14:textId="32D06A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13,6448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79ED6" w14:textId="7EA0DA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13,94469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A55A94" w14:textId="3EDE65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14,45736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908347" w14:textId="1DF0E6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15,49894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093EBE" w14:textId="7C83BF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17,01366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B8D3EA" w14:textId="110110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18,69977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A6B07D" w14:textId="1A8ED0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19,55031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CDAE9B" w14:textId="36338C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20,09918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B0729D" w14:textId="7B29E8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20,87832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299FB7" w14:textId="5D722B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21,36613</w:t>
            </w:r>
          </w:p>
        </w:tc>
      </w:tr>
      <w:tr w:rsidR="007A70A7" w:rsidRPr="0046184C" w14:paraId="12E5E8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F5B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68BD2F" w14:textId="3E2491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13,66348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2E7B09" w14:textId="04DBF2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13,96462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32BC45" w14:textId="433BB3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14,47982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6D7F28" w14:textId="49FA51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15,52809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B3DE13" w14:textId="6D6404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17,05568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5B4FBF" w14:textId="0269A0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F5238" w14:textId="2DFEC7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19,61709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1DD53" w14:textId="4ECACE7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20,17127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248EB9" w14:textId="6BE02B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20,95781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41352" w14:textId="25BA3B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21,45017</w:t>
            </w:r>
          </w:p>
        </w:tc>
      </w:tr>
      <w:tr w:rsidR="007A70A7" w:rsidRPr="0046184C" w14:paraId="1F27E11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AF0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448E09" w14:textId="2B1C01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13,68129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09AC7C" w14:textId="7F8FA8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13,98382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2AFA40" w14:textId="7751B7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14,50176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CF1DA0" w14:textId="0099D8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15,5571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B05BB0" w14:textId="61827F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17,09782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BA639B" w14:textId="0A0D82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18,81673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8BDDBE" w14:textId="0186CF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19,68382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C690DA" w14:textId="34574A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20,24316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AFB1F8" w14:textId="3D7685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21,03682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4B4877" w14:textId="1291CE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21,53354</w:t>
            </w:r>
          </w:p>
        </w:tc>
      </w:tr>
      <w:tr w:rsidR="007A70A7" w:rsidRPr="0046184C" w14:paraId="784760B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CDF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31013A" w14:textId="6DD69B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13,6982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08E403" w14:textId="3B8343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14,00227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02E0B" w14:textId="305A35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14,52319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932581" w14:textId="67B210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15,58593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12809B" w14:textId="742A56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17,14007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DCA3BB" w14:textId="2EF5F0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18,87534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822C94" w14:textId="72F171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19,75048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F4F5F7" w14:textId="28669A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20,31483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CFA85" w14:textId="3307B7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21,11533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38878" w14:textId="3F11B1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21,61618</w:t>
            </w:r>
          </w:p>
        </w:tc>
      </w:tr>
      <w:tr w:rsidR="007A70A7" w:rsidRPr="0046184C" w14:paraId="6E31D8E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803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824E58" w14:textId="46311A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13,71419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0469ED" w14:textId="19C174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14,01994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606869" w14:textId="0DEBF1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14,54407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9270A4" w14:textId="5685D0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15,61459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81E04" w14:textId="4A7BAE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17,18244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A46283" w14:textId="4B6289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18,93403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63F402" w14:textId="0BBE33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19,81705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94E851" w14:textId="1AFC3F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20,38624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11B02" w14:textId="4AE762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21,19328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95DC50" w14:textId="32D89C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21,69803</w:t>
            </w:r>
          </w:p>
        </w:tc>
      </w:tr>
      <w:tr w:rsidR="007A70A7" w:rsidRPr="0046184C" w14:paraId="3D4A2B9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03A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049B0C" w14:textId="3DD25A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13,72921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BCE77D" w14:textId="71E528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14,03681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096EDE" w14:textId="4DE65F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14,56437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EF06ED" w14:textId="095003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15,64306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E9887D" w14:textId="09CE82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17,22492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260DCF" w14:textId="168E8E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18,99278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EC9558" w14:textId="4DE68C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2A0DF7" w14:textId="224ECF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20,45736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666AA9" w14:textId="0FF180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21,27062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6BC80" w14:textId="31E8A0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21,77901</w:t>
            </w:r>
          </w:p>
        </w:tc>
      </w:tr>
      <w:tr w:rsidR="007A70A7" w:rsidRPr="0046184C" w14:paraId="5EAE148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A5A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BD12AB" w14:textId="65CAFE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13,74324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81E34B" w14:textId="2DA84D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14,05285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F97E6E" w14:textId="0F2F22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3EEB2" w14:textId="247FFC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15,67135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98E700" w14:textId="431528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17,26751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2B7A7" w14:textId="61C904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19,05158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C5489" w14:textId="7D0AAA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19,94982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3407ED" w14:textId="47A4B6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20,52817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20E81D" w14:textId="0A88EF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21,34731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57248" w14:textId="5326AB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21,8591</w:t>
            </w:r>
          </w:p>
        </w:tc>
      </w:tr>
      <w:tr w:rsidR="007A70A7" w:rsidRPr="0046184C" w14:paraId="1BFB361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D60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01C994" w14:textId="76BE1C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13,75637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9EFB39" w14:textId="1DA185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14,06812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885FC" w14:textId="4227F0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14,6033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D8EAF1" w14:textId="561BBB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15,69946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B9E396" w14:textId="3442E7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17,3102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5CC8A3" w14:textId="079E73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19,11042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89D235" w14:textId="1CCED2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20,01599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520F8C" w14:textId="3ED111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20,59866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2B54F6" w14:textId="1BD70D6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21,42337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6738D0" w14:textId="0025F04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21,93833</w:t>
            </w:r>
          </w:p>
        </w:tc>
      </w:tr>
      <w:tr w:rsidR="007A70A7" w:rsidRPr="0046184C" w14:paraId="10F1C6A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EDF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97C525" w14:textId="213A5A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13,76868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730C29" w14:textId="12A87B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14,08272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A65425" w14:textId="2051DE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14,62202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F6BB5A" w14:textId="33B62D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15,72743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7E301B" w14:textId="2151C3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17,35301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84F6D" w14:textId="3A4519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19,16931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DBFDB6" w14:textId="64541B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20,08204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A1055C" w14:textId="50E938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20,66887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5776E3" w14:textId="0F9EA2B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21,49886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89B7C" w14:textId="0DFB5D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22,01676</w:t>
            </w:r>
          </w:p>
        </w:tc>
      </w:tr>
      <w:tr w:rsidR="007A70A7" w:rsidRPr="0046184C" w14:paraId="4B534C3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D00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5EA050" w14:textId="52B85D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13,78028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38F0C2" w14:textId="3C1667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14,09673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91832" w14:textId="247DFA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14,64034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20836" w14:textId="54704C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15,7553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21D57D" w14:textId="5462D3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17,39592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07D607" w14:textId="075EAB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19,22824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AABE88" w14:textId="085752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20,14797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5C4823" w14:textId="4DE8A2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20,73881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4853A9" w14:textId="330AF6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21,57381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E586E" w14:textId="578090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22,09446</w:t>
            </w:r>
          </w:p>
        </w:tc>
      </w:tr>
      <w:tr w:rsidR="007A70A7" w:rsidRPr="0046184C" w14:paraId="1E7FA1B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25D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D94C20" w14:textId="136D54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13,79127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4A5458" w14:textId="32B0FB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14,11023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92A362" w14:textId="2592FB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14,65831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92EAA0" w14:textId="14A2ED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15,78309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3FD810" w14:textId="2CBEA5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17,43895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0B2C8" w14:textId="050B9F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19,2872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77BBF" w14:textId="134A23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20,21378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83271B" w14:textId="4ADE0D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20,80851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7FECAE" w14:textId="19E3D6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7C00D" w14:textId="6A9002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22,17151</w:t>
            </w:r>
          </w:p>
        </w:tc>
      </w:tr>
      <w:tr w:rsidR="007A70A7" w:rsidRPr="0046184C" w14:paraId="7FE00C2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DD8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C0DF1B" w14:textId="6813D9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13,80176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BD398" w14:textId="46BBCF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14,12332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313E50" w14:textId="599ABE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14,67603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089F0" w14:textId="12C099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15,81083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286DDE" w14:textId="08DBF3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17,48208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BA189" w14:textId="28A365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19,34621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40CDF9" w14:textId="0DCFBC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20,27951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2AB50E" w14:textId="0B3010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20,87801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70ADA3" w14:textId="040E71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21,72237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1E7A2" w14:textId="1BEB7F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22,24799</w:t>
            </w:r>
          </w:p>
        </w:tc>
      </w:tr>
      <w:tr w:rsidR="007A70A7" w:rsidRPr="0046184C" w14:paraId="69C9EF6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963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14E330" w14:textId="1E7541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13,81186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5C9F46" w14:textId="777D2B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14,13611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571D6B" w14:textId="19EDE2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14,69355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10554E" w14:textId="201403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15,83857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A57D75" w14:textId="5B4563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17,52534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CACF76" w14:textId="17AA60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19,40525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85D986" w14:textId="6097CA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20,34517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F6ED08" w14:textId="5C4680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20,94733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F00F6A" w14:textId="3FA898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21,7961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8C4899" w14:textId="753B6C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22,32402</w:t>
            </w:r>
          </w:p>
        </w:tc>
      </w:tr>
      <w:tr w:rsidR="007A70A7" w:rsidRPr="0046184C" w14:paraId="4E8D8C2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D3E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844AC" w14:textId="0C6164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13,8217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2F48B7" w14:textId="49B937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14,1487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0550E0" w14:textId="08DA7D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14,71097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FC6449" w14:textId="7E030F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15,86634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A0263A" w14:textId="42729F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17,5687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E75EFA" w14:textId="46196B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19,46435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389D8" w14:textId="240E89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20,41077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3BE1F5" w14:textId="5FBF9A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21,01653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586093" w14:textId="6C9789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21,86957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7DC8D0" w14:textId="257DFF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22,39969</w:t>
            </w:r>
          </w:p>
        </w:tc>
      </w:tr>
      <w:tr w:rsidR="007A70A7" w:rsidRPr="0046184C" w14:paraId="238180F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D38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D0164A" w14:textId="5CF509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13,83142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F3FC96" w14:textId="4C919D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14,1612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2DC8F4" w14:textId="72924F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14,72836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8316E7" w14:textId="3A7162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15,89418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1262BA" w14:textId="541C5E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17,61218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624600" w14:textId="6FB462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19,52348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242BF7" w14:textId="53E7E7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20,47635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B784E2" w14:textId="677DC1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21,08564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71D05C" w14:textId="39761A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21,94285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530F60" w14:textId="472F2A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22,47511</w:t>
            </w:r>
          </w:p>
        </w:tc>
      </w:tr>
      <w:tr w:rsidR="007A70A7" w:rsidRPr="0046184C" w14:paraId="4374F5C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21D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882C8" w14:textId="685246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13,84113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E23A6" w14:textId="4AA4F6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14,17372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A6DD9" w14:textId="35E277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14,74581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94EFCD" w14:textId="5557E2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15,92213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C080BD" w14:textId="11D73E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17,65578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179066" w14:textId="002FE2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19,58268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0B8CAC" w14:textId="09A714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20,54194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206074" w14:textId="6D5399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21,15472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20FDF0" w14:textId="35FC51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22,01605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BA91B7" w14:textId="4EEC4D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22,5504</w:t>
            </w:r>
          </w:p>
        </w:tc>
      </w:tr>
      <w:tr w:rsidR="007A70A7" w:rsidRPr="0046184C" w14:paraId="6618B0A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3E3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8CC8A5" w14:textId="1848FA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FA630B" w14:textId="5611A4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14,1864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B675A2" w14:textId="124B1B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14,76341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BC37C" w14:textId="5F17AA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15,95022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73AA5" w14:textId="53FF5E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17,6995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31BA8A" w14:textId="5EA51D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19,64193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CDF781" w14:textId="0B3174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20,60755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9CF2A0" w14:textId="7F8F58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21,22381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1497AD" w14:textId="65B765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22,08925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0BA07C" w14:textId="2739C2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22,62569</w:t>
            </w:r>
          </w:p>
        </w:tc>
      </w:tr>
      <w:tr w:rsidR="007A70A7" w:rsidRPr="0046184C" w14:paraId="5A76D03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D1F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09A088" w14:textId="6B0A73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13,86117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607D44" w14:textId="13889A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14,19936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B256EC" w14:textId="36DE83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14,78127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BD5E92" w14:textId="57ED30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15,97851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E1E1C8" w14:textId="332CB0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17,74334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9F67DC" w14:textId="28F4A6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19,70126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60313A" w14:textId="230338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20,67323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4D2A6E" w14:textId="4D1E26D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21,29298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6185D0" w14:textId="2FBF37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22,16255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78430" w14:textId="2BF260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22,70111</w:t>
            </w:r>
          </w:p>
        </w:tc>
      </w:tr>
      <w:tr w:rsidR="007A70A7" w:rsidRPr="0046184C" w14:paraId="4EB19AD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E9A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7A349" w14:textId="258188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13,8718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3FF0A7" w14:textId="158495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14,21274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FFF4EF" w14:textId="3853D6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14,79948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644C7D" w14:textId="58D7C0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16,00704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D7452D" w14:textId="21AA52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17,78729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85D398" w14:textId="7D1D53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19,76065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35EFC" w14:textId="25E401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20,73901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FD18C" w14:textId="6C4605F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21,36227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86C633" w14:textId="79AC88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22,23604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6E39F0" w14:textId="2CDE84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22,77677</w:t>
            </w:r>
          </w:p>
        </w:tc>
      </w:tr>
      <w:tr w:rsidR="007A70A7" w:rsidRPr="0046184C" w14:paraId="4C4D659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A85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DCD0D9" w14:textId="52A820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44D3FF" w14:textId="40A68A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14,22664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85BC32" w14:textId="4BDD72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14,81812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91ACD9" w14:textId="75DEEC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16,03585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A0BCDA" w14:textId="4626BC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17,83137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79BDA1" w14:textId="56CAAE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19,82011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6C9970" w14:textId="482E16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20,80487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73042" w14:textId="3E0CA9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21,43168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133442" w14:textId="4EF8FD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22,30972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8B17A" w14:textId="108B50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22,8527</w:t>
            </w:r>
          </w:p>
        </w:tc>
      </w:tr>
      <w:tr w:rsidR="007A70A7" w:rsidRPr="0046184C" w14:paraId="0D83BC71" w14:textId="77777777" w:rsidTr="003819AD">
        <w:trPr>
          <w:trHeight w:val="33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5A1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142710" w14:textId="02E819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13,89491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2B5573" w14:textId="43E5C1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14,24117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79DEF2" w14:textId="35DEBE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14,83728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6A9CF1" w14:textId="5F11A0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16,06498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397C6" w14:textId="4B33DC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17,87556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B2790B" w14:textId="171F65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19,8796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DA8D6A" w14:textId="661EE0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20,87079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6FDCFF" w14:textId="14CF90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DF309" w14:textId="77CC0E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22,38361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E1764A" w14:textId="2DFE78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22,92891</w:t>
            </w:r>
          </w:p>
        </w:tc>
      </w:tr>
      <w:tr w:rsidR="007A70A7" w:rsidRPr="0046184C" w14:paraId="54A5F9E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1007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DA83CD" w14:textId="599FEBE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13,90764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FF5BBC" w14:textId="49D611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14,25644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F3CB2" w14:textId="2863F6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14,85705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786D2E" w14:textId="4CBA30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16,09448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014293" w14:textId="7499FB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17,91988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3B21C" w14:textId="472886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19,93912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B49233" w14:textId="4D66DB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20,93676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596095" w14:textId="23C7B80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21,57081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DAF47D" w14:textId="4DDD36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22,45769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E260BD" w14:textId="14C879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23,00539</w:t>
            </w:r>
          </w:p>
        </w:tc>
      </w:tr>
      <w:tr w:rsidR="007A70A7" w:rsidRPr="0046184C" w14:paraId="183C2B9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7C3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B8487D" w14:textId="01A00BC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13,92132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1C7E3" w14:textId="00BD29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14,27257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E3F8E" w14:textId="2C2E69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14,87752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792098" w14:textId="5E84C9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16,12438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46AB8" w14:textId="7F79BF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17,96432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DEE64B" w14:textId="04A5FC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19,99863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358FBB" w14:textId="68DFBF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21,00276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D7D386" w14:textId="15AFD1D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21,64049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DA864E" w14:textId="127F3C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22,53196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5F5B3E" w14:textId="29A891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23,08217</w:t>
            </w:r>
          </w:p>
        </w:tc>
      </w:tr>
      <w:tr w:rsidR="007A70A7" w:rsidRPr="0046184C" w14:paraId="2F54AE5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55E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CC8544" w14:textId="33CA2A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13,93609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214F54" w14:textId="25C46A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14,28967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ED2A40" w14:textId="1CF707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14,89876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A9FD6" w14:textId="1D5689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16,15475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528C44" w14:textId="403C46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18,00888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DBD707" w14:textId="35A667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20,05813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D52EF1" w14:textId="305FB1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21,06877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768FB8" w14:textId="41FE63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21,71025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745A36" w14:textId="4EFBC6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22,60643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B5B7B0" w14:textId="5566B4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23,15924</w:t>
            </w:r>
          </w:p>
        </w:tc>
      </w:tr>
      <w:tr w:rsidR="007A70A7" w:rsidRPr="0046184C" w14:paraId="7C351F1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D31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9ED586" w14:textId="62CFDA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13,95208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24A0D" w14:textId="60A834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14,30785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8F9C6E" w14:textId="3C08D7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14,92088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70FB47" w14:textId="24A6B2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16,18561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4D265" w14:textId="59B5A6F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18,05355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E8536A" w14:textId="251BE6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20,11758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D50AD5" w14:textId="11392B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21,13477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0D7B00" w14:textId="4A94FF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21,78006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347EF3" w14:textId="612BE6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22,68109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F702DA" w14:textId="6834DB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23,23663</w:t>
            </w:r>
          </w:p>
        </w:tc>
      </w:tr>
      <w:tr w:rsidR="007A70A7" w:rsidRPr="0046184C" w14:paraId="6D09A36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850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B79198" w14:textId="23C4FC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13,96941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596091" w14:textId="57F574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14,32723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DA672D" w14:textId="7220D8F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14,94396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B514A6" w14:textId="4B234CC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16,21703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E5DBFA" w14:textId="6F3216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18,09835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34DE17" w14:textId="046B13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20,17698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8CAC9" w14:textId="59E4E3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21,20076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C83DDD" w14:textId="75DD98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21,84993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FA0DA4" w14:textId="48045C4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22,75596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EA3BED" w14:textId="5AB86D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23,31436</w:t>
            </w:r>
          </w:p>
        </w:tc>
      </w:tr>
      <w:tr w:rsidR="007A70A7" w:rsidRPr="0046184C" w14:paraId="20A2EC3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6C8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827DE3" w14:textId="29E1F6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13,98824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242BF5" w14:textId="731088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14,34794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B71C36" w14:textId="3EE4E6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14,96811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C22507" w14:textId="404101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16,24904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13361E" w14:textId="083358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18,14327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FD5B2" w14:textId="56A97E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85DB5D" w14:textId="1C4280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21,26671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3D667D" w14:textId="43E96E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21,91983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918BDF" w14:textId="5E9535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22,83104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AFC846" w14:textId="134C86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23,39243</w:t>
            </w:r>
          </w:p>
        </w:tc>
      </w:tr>
      <w:tr w:rsidR="007A70A7" w:rsidRPr="0046184C" w14:paraId="7A5E5C8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AC9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E2DAD3" w14:textId="38CD9D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14,00868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F18C72" w14:textId="1C9B65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14,37008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A5C94E" w14:textId="48F7FE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14,9934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891A5" w14:textId="30686A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16,28169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685EC0" w14:textId="0EEB63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18,18831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07D6AD" w14:textId="71DDC2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20,29553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C3660A" w14:textId="5519DF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21,33261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2E7A82" w14:textId="69A8213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21,98976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1E7DC7" w14:textId="71FC06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22,90633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CC301A" w14:textId="758FA0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23,47087</w:t>
            </w:r>
          </w:p>
        </w:tc>
      </w:tr>
      <w:tr w:rsidR="007A70A7" w:rsidRPr="0046184C" w14:paraId="07B0ABB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072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4C4818" w14:textId="7E1623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14,03088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76B442" w14:textId="6E3B1C0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14,39379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EE2543" w14:textId="088B28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15,01995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185AA6" w14:textId="68A087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16,31504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5A6DF2" w14:textId="149FBB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18,23347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89603" w14:textId="7A71D9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20,35465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DFB44C" w14:textId="687A30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21,39845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14C531" w14:textId="677AA2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22,05973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DDACC2" w14:textId="70AE59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22,98185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98504" w14:textId="6D747B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23,54971</w:t>
            </w:r>
          </w:p>
        </w:tc>
      </w:tr>
      <w:tr w:rsidR="007A70A7" w:rsidRPr="0046184C" w14:paraId="324CFA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6D5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475EA1" w14:textId="42132D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14,05497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05E68F" w14:textId="109273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14,41918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6ACBE6" w14:textId="673BA5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15,04784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1D14A0" w14:textId="47DEFF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16,34912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D2D06" w14:textId="2DC0419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18,27875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4EC10" w14:textId="1170CE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20,41363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00F416" w14:textId="0D220E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21,46421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A0B468" w14:textId="7E8169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22,12971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35A70A" w14:textId="141D66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23,05761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55F962" w14:textId="36D053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23,62896</w:t>
            </w:r>
          </w:p>
        </w:tc>
      </w:tr>
      <w:tr w:rsidR="007A70A7" w:rsidRPr="0046184C" w14:paraId="47BD513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2D0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F67BF5" w14:textId="671E2C1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14,08107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E21DF" w14:textId="77307C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14,44635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6646E0" w14:textId="628D36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15,07714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B9B134" w14:textId="1D3DC7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16,38399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CFE9B6" w14:textId="250E215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18,32415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45D272" w14:textId="12FF9B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20,47246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A72567" w14:textId="586F69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21,52988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52868F" w14:textId="4C304B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22,1997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00E0E2" w14:textId="177706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23,13361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C027A2" w14:textId="367358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23,70865</w:t>
            </w:r>
          </w:p>
        </w:tc>
      </w:tr>
      <w:tr w:rsidR="007A70A7" w:rsidRPr="0046184C" w14:paraId="44D7C0C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4D6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C043C2" w14:textId="3AC232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14,10915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F42D10" w14:textId="6918381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14,47529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719282" w14:textId="1A6FF6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15,10786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0E5AF2" w14:textId="350611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16,41963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C3C7F5" w14:textId="2964EE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18,36967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DAFE3D" w14:textId="7052B6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20,53114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5823EF" w14:textId="7BEB2E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21,59545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673D05" w14:textId="1F6FDC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22,26971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CE7AC" w14:textId="2E9E2B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23,20987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7078D2" w14:textId="191347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23,78879</w:t>
            </w:r>
          </w:p>
        </w:tc>
      </w:tr>
      <w:tr w:rsidR="007A70A7" w:rsidRPr="0046184C" w14:paraId="3CB882A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0D0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006A23" w14:textId="6A06D75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14,13921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F4A651" w14:textId="6EDB56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14,50599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9D56F4" w14:textId="0DE118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15,13999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DAD34" w14:textId="349988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16,45606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8A6035" w14:textId="5E4BDA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18,41532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99B390" w14:textId="178C09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20,58966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8A5AC7" w14:textId="463F01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21,66093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C9585D" w14:textId="477ED9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22,33973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4FB9FC" w14:textId="18C96C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23,28637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9EB5FD" w14:textId="5C1BB0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23,86937</w:t>
            </w:r>
          </w:p>
        </w:tc>
      </w:tr>
      <w:tr w:rsidR="007A70A7" w:rsidRPr="0046184C" w14:paraId="1746347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0F0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42F2AF" w14:textId="3940C6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14,17119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650DAC" w14:textId="2AD9E2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CA611E" w14:textId="5D3F80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15,17351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FC8960" w14:textId="3B4854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16,49326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2EFAAD" w14:textId="426ADE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18,46108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53674F" w14:textId="25B4FB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20,64803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AF1ED7" w14:textId="51661E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21,72631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3EC91C" w14:textId="1F40E3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22,40975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6416A" w14:textId="2C95E9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23,36311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85E4C" w14:textId="0DD7F6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23,9504</w:t>
            </w:r>
          </w:p>
        </w:tc>
      </w:tr>
      <w:tr w:rsidR="007A70A7" w:rsidRPr="0046184C" w14:paraId="559D021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B58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DC2FB8" w14:textId="650082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14,20506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F95DD" w14:textId="6133FB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14,57251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C5080B" w14:textId="163611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15,20838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D24FC8" w14:textId="30E0AC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16,53123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4B97ED" w14:textId="64BB0A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18,50697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104B11" w14:textId="240AF1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20,70624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1CC1A3" w14:textId="439196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21,79159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3D6AB9" w14:textId="55518A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22,47978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34133F" w14:textId="60EE27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D34223" w14:textId="599AA7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24,03186</w:t>
            </w:r>
          </w:p>
        </w:tc>
      </w:tr>
      <w:tr w:rsidR="007A70A7" w:rsidRPr="0046184C" w14:paraId="37EB606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3FB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49F46B" w14:textId="183D75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14,24078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329BC4" w14:textId="6FCAD1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14,60827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8E8172" w14:textId="3A660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15,2446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8EB0C" w14:textId="11637A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16,56995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2E1649" w14:textId="03B7AB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18,55298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9A9C9" w14:textId="40BD3E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20,76429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377DB" w14:textId="7B2ACE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21,85676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6A05B8" w14:textId="71729C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22,54981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A32AA" w14:textId="775F6E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23,51732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26A741" w14:textId="138BF0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24,11376</w:t>
            </w:r>
          </w:p>
        </w:tc>
      </w:tr>
      <w:tr w:rsidR="007A70A7" w:rsidRPr="0046184C" w14:paraId="39F9286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FA2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2FB217" w14:textId="70BA4F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14,27828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CFE2DE" w14:textId="3B2A1B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14,64564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3F0F34" w14:textId="5E9F63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15,28213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370C58" w14:textId="2E2E0A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16,60943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E14643" w14:textId="47C058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18,59911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515E52" w14:textId="052F65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20,82218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9C2B6F" w14:textId="7D64CB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21,92182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B0B47" w14:textId="32FBE9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22,61982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2C8758" w14:textId="54BE10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23,59476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513209" w14:textId="29FB2D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24,19609</w:t>
            </w:r>
          </w:p>
        </w:tc>
      </w:tr>
      <w:tr w:rsidR="007A70A7" w:rsidRPr="0046184C" w14:paraId="503C2AB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07C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E38AB9" w14:textId="525FB9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14,31754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4DAE9A" w14:textId="606C92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14,68458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302A27" w14:textId="5CD16A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15,32094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DFCB3" w14:textId="78F976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16,64964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643366" w14:textId="092B4A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18,64536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1497C2" w14:textId="6B2FA2E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20,87989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0EE729" w14:textId="41BD41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21,98675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C6E923" w14:textId="444B22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22,68981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EAA400" w14:textId="615224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23,67242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A28E5C" w14:textId="0D2757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24,27882</w:t>
            </w:r>
          </w:p>
        </w:tc>
      </w:tr>
      <w:tr w:rsidR="007A70A7" w:rsidRPr="0046184C" w14:paraId="3BBF278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EA1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04BAB1" w14:textId="43CB25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14,35848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7AEA92" w14:textId="5A5EA8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14,72505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85CDCF" w14:textId="3A5AB7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15,36101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35782E" w14:textId="529A35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16,69059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5071D3" w14:textId="24028F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18,69174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2B81E4" w14:textId="1746CA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20,93744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30AA7" w14:textId="56CD20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22,05155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5C8834" w14:textId="12FA31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22,75976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1FD12" w14:textId="0187D7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23,75027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66EA2" w14:textId="2EC00D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24,36195</w:t>
            </w:r>
          </w:p>
        </w:tc>
      </w:tr>
      <w:tr w:rsidR="007A70A7" w:rsidRPr="0046184C" w14:paraId="6450534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18E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901C3F" w14:textId="69BD7C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14,40105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9872AE" w14:textId="5BF0C95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745639" w14:textId="29A6A4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15,4023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CC0D2" w14:textId="0849BA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16,73226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DF249" w14:textId="44B4D5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18,73824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4A49F" w14:textId="179ADB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20,9948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8C65B7" w14:textId="130D0C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22,11621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270448" w14:textId="4B9488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22,82967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DC2017" w14:textId="04873F3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23,8283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C7D557" w14:textId="51C0C1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24,44546</w:t>
            </w:r>
          </w:p>
        </w:tc>
      </w:tr>
      <w:tr w:rsidR="007A70A7" w:rsidRPr="0046184C" w14:paraId="0FFD5C3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C17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E65ABB" w14:textId="64CAD7B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14,44519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33AA0C" w14:textId="325DF6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14,81038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0F80C6" w14:textId="23B7BA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15,44479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CC13C9" w14:textId="639460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16,77464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1FB00E" w14:textId="31F7AD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18,78486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B1DF1A" w14:textId="75ECE3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21,05197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C8D65D" w14:textId="5A5C0D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22,18071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D4999B" w14:textId="5A5DAA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22,89951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15B7D5" w14:textId="6BE40A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23,9065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3A4F35" w14:textId="09F0DD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24,52933</w:t>
            </w:r>
          </w:p>
        </w:tc>
      </w:tr>
      <w:tr w:rsidR="007A70A7" w:rsidRPr="0046184C" w14:paraId="14FF86D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EAD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894F23" w14:textId="105755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14,49085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ADD66B" w14:textId="51C0D4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14,85515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07A582" w14:textId="45EBEC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15,48842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652F96" w14:textId="645BCF1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16,81772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DF72A6" w14:textId="7785A61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18,83161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3E0606" w14:textId="42EBCD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21,10896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79E51B" w14:textId="6BE3EFC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22,24504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56F6E2" w14:textId="101068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22,96927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49E6D0" w14:textId="55E95E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23,98483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288193" w14:textId="19E85C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24,61354</w:t>
            </w:r>
          </w:p>
        </w:tc>
      </w:tr>
      <w:tr w:rsidR="007A70A7" w:rsidRPr="0046184C" w14:paraId="5A2AF45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E1C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13045A" w14:textId="3D4C7F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14,53797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ADCF8" w14:textId="2A8B03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14,90124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1BDBB4" w14:textId="5C5527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15,53318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C8586A" w14:textId="4F0375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16,86148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F4B40C" w14:textId="5F8112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18,87849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C0C85" w14:textId="1A69F2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21,16574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693431" w14:textId="4EE8CF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22,30919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40887" w14:textId="663C14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23,03893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C7FCE2" w14:textId="6ED97E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24,06329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3D3BC6" w14:textId="16BEA4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24,69806</w:t>
            </w:r>
          </w:p>
        </w:tc>
      </w:tr>
      <w:tr w:rsidR="007A70A7" w:rsidRPr="0046184C" w14:paraId="4AB0947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BC0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98B135" w14:textId="63EA7D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14,58648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30A3C" w14:textId="3FC92E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14,94863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C5A51" w14:textId="3871E6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15,57903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1A9F3" w14:textId="0393A6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16,90592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C17E8F" w14:textId="4CAB5C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18,92548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20FF07" w14:textId="70CD42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21,22233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E48988" w14:textId="1718AC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22,37315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7D0604" w14:textId="2D22616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23,10849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5C9899" w14:textId="4E1DB3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24,14186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71AEC" w14:textId="20320B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24,78289</w:t>
            </w:r>
          </w:p>
        </w:tc>
      </w:tr>
      <w:tr w:rsidR="007A70A7" w:rsidRPr="0046184C" w14:paraId="1523FBC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A28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D79320" w14:textId="74A42BD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14,63636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340A5D" w14:textId="147C9E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14,99727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7E8686" w14:textId="378698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15,62595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FB9C5F" w14:textId="0934CE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16,95103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AAC40" w14:textId="7DF91A0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18,97261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9ECE86" w14:textId="5F7F7C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21,2787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5A8CC" w14:textId="0CB941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22,43692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0963D7" w14:textId="1513E1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23,17793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47FEC1" w14:textId="55A884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24,22052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050F2D" w14:textId="6F9732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24,86802</w:t>
            </w:r>
          </w:p>
        </w:tc>
      </w:tr>
      <w:tr w:rsidR="007A70A7" w:rsidRPr="0046184C" w14:paraId="520E000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DCC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8A9016" w14:textId="348FCB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14,68753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C669C5" w14:textId="1D57E7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15,04711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D472E0" w14:textId="5AF0E4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15,6739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47B9B6" w14:textId="79BEB7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16,99678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AC801E" w14:textId="0C21D9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19,01986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BBC243" w14:textId="2C90C7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21,33488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184321" w14:textId="733A7A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22,50048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D42B13" w14:textId="292A7D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23,24724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52277" w14:textId="16C832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24,29928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87E94D" w14:textId="61131E9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24,95343</w:t>
            </w:r>
          </w:p>
        </w:tc>
      </w:tr>
      <w:tr w:rsidR="007A70A7" w:rsidRPr="0046184C" w14:paraId="227BA1F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945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CA2FA" w14:textId="190F40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14,73996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E53FF0" w14:textId="35DA5A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15,09812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D2C257" w14:textId="3613FF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764983" w14:textId="5DA86F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17,04318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EF127D" w14:textId="5F25EB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19,06723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A50E77" w14:textId="2A2181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21,39084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8C8E3" w14:textId="0996FE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22,56384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AFAE9D" w14:textId="4F0608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23,31642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CAAA81" w14:textId="57D2C4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24,37812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FBFF3E" w14:textId="13C1B9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25,03913</w:t>
            </w:r>
          </w:p>
        </w:tc>
      </w:tr>
      <w:tr w:rsidR="007A70A7" w:rsidRPr="0046184C" w14:paraId="763B9C4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ACF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565673" w14:textId="739817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14,7936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3F7362" w14:textId="3E7AB9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15,15025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3A6F3C" w14:textId="555C76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15,77277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CA3BB9" w14:textId="52347C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17,0902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61E379" w14:textId="324EFF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19,11473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608CCD" w14:textId="6A6167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21,44658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0640E8" w14:textId="7C2B21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22,62697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F4D31A" w14:textId="169F3F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23,38545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538FF2" w14:textId="0CE855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24,45701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C6085D" w14:textId="4304E4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25,12509</w:t>
            </w:r>
          </w:p>
        </w:tc>
      </w:tr>
      <w:tr w:rsidR="007A70A7" w:rsidRPr="0046184C" w14:paraId="14E23A8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DDA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D240BD" w14:textId="20E33A1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14,84839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0A49D0" w14:textId="46BBEF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15,20347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BE580D" w14:textId="075CB9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15,82363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44B9FF" w14:textId="2B78CB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17,13784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A0633A" w14:textId="0E8F85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19,16236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0B57A7" w14:textId="1C4B44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21,50211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2E6241" w14:textId="7B2BCB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22,68987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C52FC" w14:textId="5F2655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23,45432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8856FA" w14:textId="3ECF6FA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24,53596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7D8EF6" w14:textId="00A8E4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25,21129</w:t>
            </w:r>
          </w:p>
        </w:tc>
      </w:tr>
      <w:tr w:rsidR="007A70A7" w:rsidRPr="0046184C" w14:paraId="36A7F37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FC2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14DB7" w14:textId="07E52F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14,90429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5F2325" w14:textId="6E8BC0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15,25772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D42F17" w14:textId="3B571D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15,8754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1F4784" w14:textId="2854AA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17,18609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77BB4" w14:textId="794615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19,21011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218B25" w14:textId="4C9279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21,55741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E3F3B8" w14:textId="587616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22,75253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099530" w14:textId="3AFBCD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23,52301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D26E1" w14:textId="7A376A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24,61493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B97AC8" w14:textId="0ABBE4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25,29773</w:t>
            </w:r>
          </w:p>
        </w:tc>
      </w:tr>
      <w:tr w:rsidR="007A70A7" w:rsidRPr="0046184C" w14:paraId="64E53E4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026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A97318" w14:textId="668232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14,96124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14578" w14:textId="2A52EA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15,31296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C3000F" w14:textId="2A4047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15,92804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E615C5" w14:textId="4FF7EB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17,23492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DDE3A2" w14:textId="1BB8B4F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19,25799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72991E" w14:textId="4C98F6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21,61248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68D085" w14:textId="5F5F969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22,81494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142FC5" w14:textId="47EC79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23,59151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796DEA" w14:textId="0817B7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24,69392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7A679A" w14:textId="586F0A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25,38438</w:t>
            </w:r>
          </w:p>
        </w:tc>
      </w:tr>
      <w:tr w:rsidR="007A70A7" w:rsidRPr="0046184C" w14:paraId="684585D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567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0C3A66" w14:textId="02623E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15,01921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2917C0" w14:textId="7C7CB2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15,36916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80D92B" w14:textId="2455F3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15,98154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183E34" w14:textId="7264FD8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17,28434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174D32" w14:textId="62C563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19,30599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F95E31" w14:textId="0E1498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21,66732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9F4E59" w14:textId="4CAC64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22,87709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D904A" w14:textId="2B715F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23,65981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E52633" w14:textId="52D4A3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24,77289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738A9" w14:textId="12550E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25,47121</w:t>
            </w:r>
          </w:p>
        </w:tc>
      </w:tr>
      <w:tr w:rsidR="007A70A7" w:rsidRPr="0046184C" w14:paraId="2B14853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1F6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BEC41D" w14:textId="104EA03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15,07813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763764" w14:textId="6AB190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15,42627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37F3A2" w14:textId="3756E8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16,03585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8A74CF" w14:textId="3E5D84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17,33431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AFCC57" w14:textId="72D0740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19,35413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3F06B6" w14:textId="7C96EF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21,72193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F16902" w14:textId="51EAED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22,93896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5632FE" w14:textId="13E47E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23,72788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EEF5C5" w14:textId="50B05DA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24,85183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575995" w14:textId="168D38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25,55821</w:t>
            </w:r>
          </w:p>
        </w:tc>
      </w:tr>
      <w:tr w:rsidR="007A70A7" w:rsidRPr="0046184C" w14:paraId="73C51F17" w14:textId="77777777" w:rsidTr="003819AD">
        <w:trPr>
          <w:trHeight w:val="19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71E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E8E250" w14:textId="4B83BB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15,13796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3EF087" w14:textId="790088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15,48426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9E403C" w14:textId="17264B1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16,09095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132BCB" w14:textId="53532F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17,38485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83D71A" w14:textId="7A8F5F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19,40239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FB772" w14:textId="7CDD15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21,77628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8D5054" w14:textId="2A43E3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23,00054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4F7E09" w14:textId="1485D1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23,7957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2D8BE" w14:textId="715942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24,93071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1B0B7" w14:textId="718E79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25,64535</w:t>
            </w:r>
          </w:p>
        </w:tc>
      </w:tr>
      <w:tr w:rsidR="007A70A7" w:rsidRPr="0046184C" w14:paraId="1266C07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A18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B08326" w14:textId="42FFF5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15,19865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A43C6B" w14:textId="3CF28D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15,54307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EB934" w14:textId="443F95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16,1468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03BBAF" w14:textId="1A394C2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17,43591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440077" w14:textId="3144CE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19,45078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D2B18B" w14:textId="37B5B2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21,8304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F1F2F1" w14:textId="528C37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23,06182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01F265" w14:textId="2075E7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23,86326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BD0DA5" w14:textId="792601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25,00951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C13DA5" w14:textId="7081D56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25,7326</w:t>
            </w:r>
          </w:p>
        </w:tc>
      </w:tr>
      <w:tr w:rsidR="007A70A7" w:rsidRPr="0046184C" w14:paraId="2ED042D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EFF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0B28B" w14:textId="731726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15,26014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E8572" w14:textId="06E8DE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15,60265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F21F22" w14:textId="54F25D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16,20336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A14872" w14:textId="0D0EC1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17,4875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65293C" w14:textId="4F1220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19,49929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EBCB3F" w14:textId="111B31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21,88426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E111AB" w14:textId="51F83E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23,12279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6FA88A" w14:textId="2B9CAB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23,93055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A15A52" w14:textId="4448D5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25,0882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12F1B9" w14:textId="627EBD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25,81994</w:t>
            </w:r>
          </w:p>
        </w:tc>
      </w:tr>
      <w:tr w:rsidR="007A70A7" w:rsidRPr="0046184C" w14:paraId="2681D05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020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7A7F90" w14:textId="1CD3DC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15,32236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7C99EB" w14:textId="652F50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15,66293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29A7B6" w14:textId="648EFE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16,26058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13B4B5" w14:textId="1C2F08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17,53957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083116" w14:textId="254C8DD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19,54794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4FEEB5" w14:textId="355F43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21,93789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858E2A" w14:textId="287518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23,18344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ABB720" w14:textId="527FC10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23,99755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9D269C" w14:textId="1645963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25,16676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DEFC4D" w14:textId="49EDDFC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25,90733</w:t>
            </w:r>
          </w:p>
        </w:tc>
      </w:tr>
      <w:tr w:rsidR="007A70A7" w:rsidRPr="0046184C" w14:paraId="572DDBA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868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90AD1C" w14:textId="3DB43D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15,38523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4DD581" w14:textId="365781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15,72387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047088" w14:textId="16BDF3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16,3184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DF3DC" w14:textId="00B38B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17,59211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6132AF" w14:textId="0C7E5F2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19,59671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E255D7" w14:textId="422B30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21,99128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03F305" w14:textId="73AE28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23,24379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EDF75" w14:textId="674F5F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24,06425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1F60C6" w14:textId="419964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25,24518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05A87" w14:textId="488AA3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25,99475</w:t>
            </w:r>
          </w:p>
        </w:tc>
      </w:tr>
      <w:tr w:rsidR="007A70A7" w:rsidRPr="0046184C" w14:paraId="5431997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D9F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692209" w14:textId="77BA3D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15,44869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4B762E" w14:textId="1FE6DB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15,78538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01A46A" w14:textId="31AF6A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16,37679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0D7151" w14:textId="2246D1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17,64509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C0FF19" w14:textId="743B8C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19,64562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0757A4" w14:textId="7CD41D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22,04444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BA2EA2" w14:textId="4168CD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23,30382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9BC0A9" w14:textId="122668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24,13065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3AFBFF" w14:textId="35B1F8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25,32342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E22EFD" w14:textId="134ABC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26,08217</w:t>
            </w:r>
          </w:p>
        </w:tc>
      </w:tr>
      <w:tr w:rsidR="007A70A7" w:rsidRPr="0046184C" w14:paraId="090257F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75B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28DC60" w14:textId="74F817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15,51268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9B221E" w14:textId="102DE3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15,84743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78D188" w14:textId="174C39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16,43569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B3954" w14:textId="6AF97E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17,69849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A32D13" w14:textId="48F3E9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19,69465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04F86A" w14:textId="345F75F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22,09737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BAAB0F" w14:textId="577BB3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23,36352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415343" w14:textId="339949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24,19673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241213" w14:textId="023BC4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25,40146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D6297C" w14:textId="5969BF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26,16954</w:t>
            </w:r>
          </w:p>
        </w:tc>
      </w:tr>
      <w:tr w:rsidR="007A70A7" w:rsidRPr="0046184C" w14:paraId="54F1B27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362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CE5733" w14:textId="2D1622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15,57713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F421FC" w14:textId="3DA4E8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15,90994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C88DF4" w14:textId="433C19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16,49506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FA6F1B" w14:textId="19350D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17,75227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531C1" w14:textId="6D0396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19,74381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D295DF" w14:textId="22267B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22,15008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C8744" w14:textId="783FAA9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6E3444" w14:textId="071666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24,26248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D7D226" w14:textId="151F8D7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25,47927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A5AD2F" w14:textId="28F0E9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26,25684</w:t>
            </w:r>
          </w:p>
        </w:tc>
      </w:tr>
      <w:tr w:rsidR="007A70A7" w:rsidRPr="0046184C" w14:paraId="267C23D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BF7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92254" w14:textId="2FFBB4F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15,64199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6D225" w14:textId="47EFF7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15,97288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38C947" w14:textId="31606B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16,55485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8EA1F4" w14:textId="3D2104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17,80643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E7DC76" w14:textId="077367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19,7931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19E5D" w14:textId="350848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22,20257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254D99" w14:textId="4AF0CD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23,48196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1EAB23" w14:textId="393FDA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24,32789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9865A3" w14:textId="097CAF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25,55683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7FE4DF" w14:textId="42CEF1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26,34403</w:t>
            </w:r>
          </w:p>
        </w:tc>
      </w:tr>
      <w:tr w:rsidR="007A70A7" w:rsidRPr="0046184C" w14:paraId="1E996C4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C1D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1CFF7" w14:textId="55DFD8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15,70719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8415AB" w14:textId="0EF4C6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16,03618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3FF9EB" w14:textId="422D49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16,61503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637A12" w14:textId="39B918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17,86093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EEC3E" w14:textId="69323F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19,84253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C9C8FC" w14:textId="52344AD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22,25486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3049CE" w14:textId="7A32ED6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23,54069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8C5101" w14:textId="2F212C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24,39294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0C8628" w14:textId="67DC36B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25,63412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836A7E" w14:textId="658B2B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26,43107</w:t>
            </w:r>
          </w:p>
        </w:tc>
      </w:tr>
      <w:tr w:rsidR="007A70A7" w:rsidRPr="0046184C" w14:paraId="068A10F2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514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2747C4" w14:textId="35D44D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15,77268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F919EC" w14:textId="5D620D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16,0998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6445E8" w14:textId="423501D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16,67555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DAA096" w14:textId="0F1C53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17,91576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4F6305" w14:textId="03D070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19,89208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6B06D" w14:textId="7990E4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22,30694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FB17DE" w14:textId="302F2F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23,59909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CF8A6C" w14:textId="7F5B73A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24,45764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FE24DA" w14:textId="52A980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25,71109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D8B450" w14:textId="7344C8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26,51791</w:t>
            </w:r>
          </w:p>
        </w:tc>
      </w:tr>
      <w:tr w:rsidR="007A70A7" w:rsidRPr="0046184C" w14:paraId="13347B6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A0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2AB479" w14:textId="41C0D8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15,83841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5A68A4" w14:textId="5BAC5F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16,16368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6D1786" w14:textId="05334C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16,73636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2C2F25" w14:textId="2E2A9E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17,97088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197284" w14:textId="6E6268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19,94176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4ADDC9" w14:textId="66AE11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22,35883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2B4BD4" w14:textId="045F1C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23,65715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08B565" w14:textId="2657DC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24,52196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23B210" w14:textId="316AACA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25,78773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730FDE" w14:textId="7F548E8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26,60453</w:t>
            </w:r>
          </w:p>
        </w:tc>
      </w:tr>
      <w:tr w:rsidR="007A70A7" w:rsidRPr="0046184C" w14:paraId="163B149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403C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32247" w14:textId="4428BE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15,90433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66C786" w14:textId="638358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16,22778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12F54" w14:textId="50BF48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16,79744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818693" w14:textId="16B4F5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18,02629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14A62C" w14:textId="02911D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19,99157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37A79F" w14:textId="65E695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22,41053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265D19" w14:textId="11B41D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23,71489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CE55DC" w14:textId="270516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24,58589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0A13A" w14:textId="5937F5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25,86401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F612C6" w14:textId="41A1A67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26,69087</w:t>
            </w:r>
          </w:p>
        </w:tc>
      </w:tr>
      <w:tr w:rsidR="007A70A7" w:rsidRPr="0046184C" w14:paraId="6B5A044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C1F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DD88E" w14:textId="6051D2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15,97037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197F7F" w14:textId="43EE00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16,29205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3D2905" w14:textId="4A8125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16,85873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5B5E4A" w14:textId="227A57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18,08194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3CFC92" w14:textId="5A31B6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20,04151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B25604" w14:textId="616C0D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22,46205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9A9D49" w14:textId="732214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90DE72" w14:textId="08DAC65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24,64943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2AF07" w14:textId="21E82CE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25,93988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F183CC" w14:textId="0DFC7A4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26,77687</w:t>
            </w:r>
          </w:p>
        </w:tc>
      </w:tr>
      <w:tr w:rsidR="007A70A7" w:rsidRPr="0046184C" w14:paraId="48E314A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B39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EB6B3" w14:textId="581BB9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16,03642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E3C612" w14:textId="6A40B6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16,35637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32809A" w14:textId="332EBC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16,92016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7C422E" w14:textId="5EEDC4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18,13781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0394F6" w14:textId="7D34B9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20,09159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766854" w14:textId="05CE34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22,5134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8D1284" w14:textId="68F00A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23,82936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0C2E09" w14:textId="1E162D7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24,71255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4F1889" w14:textId="234AA5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26,01527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6D36FC" w14:textId="31D84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26,86242</w:t>
            </w:r>
          </w:p>
        </w:tc>
      </w:tr>
      <w:tr w:rsidR="007A70A7" w:rsidRPr="0046184C" w14:paraId="49DCC73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F97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BF6B21" w14:textId="72329F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16,10238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DC3B4" w14:textId="6DC413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16,42066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C9ADC1" w14:textId="040336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16,98164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1B8508" w14:textId="2FE32C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18,19383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CB3510" w14:textId="7FE80A9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20,1418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BF6048" w14:textId="05D434D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22,56459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DD9BB5" w14:textId="1C7752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23,88608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AB6656" w14:textId="18F90C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81ED8C" w14:textId="0FB538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26,09009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82FACF" w14:textId="0138B3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26,9474</w:t>
            </w:r>
          </w:p>
        </w:tc>
      </w:tr>
      <w:tr w:rsidR="007A70A7" w:rsidRPr="0046184C" w14:paraId="52DBB5B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780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B05F5D" w14:textId="56307D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16,16812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473CD0" w14:textId="19BEE8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16,48482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F4E315" w14:textId="090A5C9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17,04309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B88F91" w14:textId="42966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18,24998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68A017" w14:textId="58C59D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20,19214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D27A34" w14:textId="0FE5A9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22,61565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A713CD" w14:textId="5A0B1CA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23,94245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AF8380" w14:textId="02FDA7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24,83737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54B226" w14:textId="782766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26,16425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431DD1" w14:textId="18EBEF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27,03165</w:t>
            </w:r>
          </w:p>
        </w:tc>
      </w:tr>
      <w:tr w:rsidR="007A70A7" w:rsidRPr="0046184C" w14:paraId="103FCAF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F33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998F57" w14:textId="5BB9F4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16,23355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1CF610" w14:textId="537C6F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16,54873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8AE82" w14:textId="114CB5F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17,10442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EBA43E" w14:textId="04CEEA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08B165" w14:textId="11C5B0B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20,24261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8A457D" w14:textId="52F9C4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22,66658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87F10" w14:textId="624D0A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23,99846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F5A8F" w14:textId="2E5CDE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24,89901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52004E" w14:textId="57BC8E6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26,23767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E2A0CF" w14:textId="1316F2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27,11503</w:t>
            </w:r>
          </w:p>
        </w:tc>
      </w:tr>
      <w:tr w:rsidR="007A70A7" w:rsidRPr="0046184C" w14:paraId="4A3DE6C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2E2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AAB3B6" w14:textId="45383A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16,29856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D4A05" w14:textId="745C19F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16,61232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CD9A39" w14:textId="4AB4899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17,16557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278F1" w14:textId="6EBBBAB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18,36246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066F53" w14:textId="3844AD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20,29322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E9785A" w14:textId="0E9F8A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BAED2F" w14:textId="19D830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24,05411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2A11C4" w14:textId="0D7C19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24,9601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88969" w14:textId="4DE7D4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26,31025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BC48B3" w14:textId="4AAF77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27,19742</w:t>
            </w:r>
          </w:p>
        </w:tc>
      </w:tr>
      <w:tr w:rsidR="007A70A7" w:rsidRPr="0046184C" w14:paraId="58984E1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1B6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E7710C" w14:textId="630795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16,36304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8B467" w14:textId="0177D8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16,67548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5D7B22" w14:textId="4C29C1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17,22646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49852B" w14:textId="6A536B3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18,41871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8696D8" w14:textId="749363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20,34396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55963E" w14:textId="235000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22,76812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717DB8" w14:textId="06B8DE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24,1094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F0FAB2" w14:textId="3A3959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25,02062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CE6C6F" w14:textId="7201BE8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26,38191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22BC23" w14:textId="10E30D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27,27866</w:t>
            </w:r>
          </w:p>
        </w:tc>
      </w:tr>
      <w:tr w:rsidR="007A70A7" w:rsidRPr="0046184C" w14:paraId="333B07B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140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263F2A" w14:textId="38D075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16,4269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2258B" w14:textId="2305FF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16,73813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7725EE" w14:textId="1F2C64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17,28701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F6EC88" w14:textId="23F10A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18,4749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DD0BC6" w14:textId="3ABAB5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20,39484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199A20" w14:textId="5B4FFF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22,81878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3A8661" w14:textId="5CF31C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24,16434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421F64" w14:textId="3471B5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25,08054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BB053D" w14:textId="365C12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26,45257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C4BAB2" w14:textId="04C498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27,3586</w:t>
            </w:r>
          </w:p>
        </w:tc>
      </w:tr>
      <w:tr w:rsidR="007A70A7" w:rsidRPr="0046184C" w14:paraId="606100D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FB8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F45FA6" w14:textId="4C8FB6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16,49004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0650C6" w14:textId="2ED38F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16,80018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55A44E" w14:textId="4E9A27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17,34714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D1F27" w14:textId="39E72E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F0D456" w14:textId="253F38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20,44585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ED7CA" w14:textId="730C5B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22,86939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790D44" w14:textId="3A1C9C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24,21893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FEBBF9" w14:textId="67E001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25,13984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7E2A3C" w14:textId="4D0EE88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26,52214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26ED0E" w14:textId="721FAC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27,43711</w:t>
            </w:r>
          </w:p>
        </w:tc>
      </w:tr>
      <w:tr w:rsidR="007A70A7" w:rsidRPr="0046184C" w14:paraId="45BDCE5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E7E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F2AB23" w14:textId="5C507D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16,55236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9C4139" w14:textId="6919B8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16,86154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EE393" w14:textId="188487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ED5D43" w14:textId="3FD19D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18,58697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1FAB88" w14:textId="2499733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04523B" w14:textId="5490E0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22,91996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D36266" w14:textId="16308F7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24,27317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72A909" w14:textId="64CEF0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25,19851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CBB122" w14:textId="5308695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26,59053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750A7" w14:textId="25B988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27,51405</w:t>
            </w:r>
          </w:p>
        </w:tc>
      </w:tr>
      <w:tr w:rsidR="007A70A7" w:rsidRPr="0046184C" w14:paraId="37F6C65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B7E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17BECD" w14:textId="440A76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16,61378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FFA1AE" w14:textId="70CE32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16,92213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A5692" w14:textId="17EDAA7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17,4659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07E804" w14:textId="711BC0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18,64275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5CDE83" w14:textId="46EB3B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20,54829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10137" w14:textId="02CA4C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22,97053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28423F" w14:textId="4D7E24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24,32708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822542" w14:textId="79E389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25,25653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DC1B90" w14:textId="0E96C0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26,65768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1A31D6" w14:textId="75ABD6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27,58927</w:t>
            </w:r>
          </w:p>
        </w:tc>
      </w:tr>
      <w:tr w:rsidR="007A70A7" w:rsidRPr="0046184C" w14:paraId="446D058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E61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9B769D" w14:textId="0BC9E97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16,67419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224DB6" w14:textId="23EB8D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16,98186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C0F71" w14:textId="59F700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17,52437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B9311A" w14:textId="5105D81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18,69832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D7E1F" w14:textId="130040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20,59971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FC56A3" w14:textId="5D9C60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23,02112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9469EE" w14:textId="1E08D8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24,38067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B0AA92" w14:textId="3949CA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25,31389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8C9E72" w14:textId="17716A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26,72351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75B7A" w14:textId="318691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27,66263</w:t>
            </w:r>
          </w:p>
        </w:tc>
      </w:tr>
      <w:tr w:rsidR="007A70A7" w:rsidRPr="0046184C" w14:paraId="00A2BB1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CED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5DAEB2" w14:textId="0E60B34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16,73352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3E363" w14:textId="0AAAB8F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17,04066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74F90" w14:textId="133B87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17,58215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F4383B" w14:textId="3AAF38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18,75364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DFF15" w14:textId="2FED8B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20,65127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CFA5B1" w14:textId="4ABC33D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23,07174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1441B4" w14:textId="2E90E5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24,43395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297E65" w14:textId="59D605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25,37058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E2A0AA" w14:textId="582360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26,78794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3A6788" w14:textId="354FB0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27,734</w:t>
            </w:r>
          </w:p>
        </w:tc>
      </w:tr>
      <w:tr w:rsidR="007A70A7" w:rsidRPr="0046184C" w14:paraId="5F1F1D3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AC9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D94F1" w14:textId="704E81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16,79172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07D6CF" w14:textId="0D17680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17,09848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C8CDBF" w14:textId="7BAFC3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17,63921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89C651" w14:textId="3CB3DF2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18,80869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89F888" w14:textId="3145DF1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20,70297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102A7C" w14:textId="0E68D15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23,1224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3AAFE9" w14:textId="735C4B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24,48688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7B67D2" w14:textId="78CA04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25,42653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4AA588" w14:textId="08C605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26,85085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BCF567" w14:textId="01C5F6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27,8032</w:t>
            </w:r>
          </w:p>
        </w:tc>
      </w:tr>
      <w:tr w:rsidR="007A70A7" w:rsidRPr="0046184C" w14:paraId="55C5354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056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27FC67" w14:textId="3FB174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16,84874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0AF507" w14:textId="7A4575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17,15529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66DFE3" w14:textId="2DD047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17,69552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A7F935" w14:textId="5B652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18,86345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1035C2" w14:textId="3AD110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20,75481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EAFC3D" w14:textId="0C2B00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23,17309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DB82CE" w14:textId="573E2A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24,53945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360016" w14:textId="6ED607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25,48171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AE315F" w14:textId="0BC205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26,91211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A8DA22" w14:textId="4580CAE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27,87002</w:t>
            </w:r>
          </w:p>
        </w:tc>
      </w:tr>
      <w:tr w:rsidR="007A70A7" w:rsidRPr="0046184C" w14:paraId="4722EFC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9FF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9B736A" w14:textId="593D98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16,90456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A7A6CA" w14:textId="58C4B4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17,21105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B661D6" w14:textId="4CD861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17,75106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D4090A" w14:textId="2B2F78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18,91791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6B8440" w14:textId="08702C1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20,80678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BD46E6" w14:textId="27EC1A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23,2238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558925" w14:textId="0A2546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24,59162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B34FF" w14:textId="51B3AF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25,53603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CEB7D" w14:textId="108BE0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26,97161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D2CD84" w14:textId="09EC5B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27,93429</w:t>
            </w:r>
          </w:p>
        </w:tc>
      </w:tr>
      <w:tr w:rsidR="007A70A7" w:rsidRPr="0046184C" w14:paraId="005230F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B9A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00805" w14:textId="3D028D0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16,95914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00852D" w14:textId="628F625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17,26574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1F5A0" w14:textId="2AA067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17,8058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8D2A4" w14:textId="4C3BDD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18,97206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F5BD69" w14:textId="364CD4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20,85889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704B46" w14:textId="79180BE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23,27453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048603" w14:textId="2932E0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24,64336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5E2CD" w14:textId="6D09AD1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25,58946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2AB7C8" w14:textId="14031E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27,02923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D916F4" w14:textId="7CDC17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27,99583</w:t>
            </w:r>
          </w:p>
        </w:tc>
      </w:tr>
      <w:tr w:rsidR="007A70A7" w:rsidRPr="0046184C" w14:paraId="73BD728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168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757A9" w14:textId="72AEA5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17,01242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AB0B5" w14:textId="238E80E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17,31932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D9E014" w14:textId="24DF51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17,85971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762E50" w14:textId="4C5E75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19,02588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DBA51B" w14:textId="6CB3F1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20,91113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59C1F7" w14:textId="6EC620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23,32526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7313AC" w14:textId="651FDF8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24,69465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C67964" w14:textId="220CB2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25,64194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2BA4E2" w14:textId="42729E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27,08484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612461" w14:textId="4F32E06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28,05447</w:t>
            </w:r>
          </w:p>
        </w:tc>
      </w:tr>
      <w:tr w:rsidR="007A70A7" w:rsidRPr="0046184C" w14:paraId="458AA4E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B3D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A59453" w14:textId="5D104C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17,06437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37F27E" w14:textId="25FB2F3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17,37174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5EAA68" w14:textId="4738C76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17,91275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BC416D" w14:textId="77A3EEC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19,07936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26F74B" w14:textId="62D201F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20,9635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9EC75" w14:textId="72440C2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23,37599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213A24" w14:textId="0A4049E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24,74546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057CF" w14:textId="5EB294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25,69341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F58D37" w14:textId="65A14A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27,13836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378233" w14:textId="5C540E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28,11004</w:t>
            </w:r>
          </w:p>
        </w:tc>
      </w:tr>
      <w:tr w:rsidR="007A70A7" w:rsidRPr="0046184C" w14:paraId="5B3156B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617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7B291B" w14:textId="27D1D5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17,11493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E4D0CB" w14:textId="76230EF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17,42296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2AC960" w14:textId="26C81D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C223F" w14:textId="4C6125B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19,13248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3A9178" w14:textId="193D660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21,01601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EB867A" w14:textId="35ED6B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23,42672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92E703" w14:textId="1293C1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24,79576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B53F20" w14:textId="3AEF50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25,74384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436AB8" w14:textId="78B679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27,18968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61E23F" w14:textId="54AA4F7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28,16242</w:t>
            </w:r>
          </w:p>
        </w:tc>
      </w:tr>
      <w:tr w:rsidR="007A70A7" w:rsidRPr="0046184C" w14:paraId="76CB702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7D6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509B5C" w14:textId="21B460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17,16406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64ED52" w14:textId="37F46C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17,47294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F10E8B" w14:textId="1A3299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18,01612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C7EDB2" w14:textId="53C516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19,18523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6A19A" w14:textId="737EAA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21,06865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A265E9" w14:textId="7BBC5E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23,47745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2C9B1A" w14:textId="641B3D8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24,84553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6E6CD" w14:textId="461061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25,79318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10FC58" w14:textId="2705B84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27,23871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ADACCF" w14:textId="0085D4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28,21147</w:t>
            </w:r>
          </w:p>
        </w:tc>
      </w:tr>
      <w:tr w:rsidR="007A70A7" w:rsidRPr="0046184C" w14:paraId="200F307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FBD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BC0EE4" w14:textId="2B6F1F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17,21169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942C0D" w14:textId="21C72EC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17,52163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6AC5CB" w14:textId="5DE23B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18,06638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32B2C5" w14:textId="5328846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19,23759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0107FB" w14:textId="440FBE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21,12142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9C0EE9" w14:textId="5E6E9F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23,52815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F4DB9C" w14:textId="352584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24,89476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99B6C7" w14:textId="36E956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25,8414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05D898" w14:textId="6509386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27,28539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531310" w14:textId="04268F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28,25708</w:t>
            </w:r>
          </w:p>
        </w:tc>
      </w:tr>
      <w:tr w:rsidR="007A70A7" w:rsidRPr="0046184C" w14:paraId="0BB0C5F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3567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E460AC" w14:textId="7E869BB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17,25778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D7F6E" w14:textId="67A96E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17,56898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EE5A62" w14:textId="44DA27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18,11564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0E16A6" w14:textId="6B0070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19,28955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87CF38" w14:textId="723096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21,17432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258D49" w14:textId="1DE3174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23,57884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A9D965" w14:textId="106D72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24,94342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05FA84" w14:textId="284774F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25,88845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68797D" w14:textId="22D3B5A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27,32964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097A97" w14:textId="53B5975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28,29916</w:t>
            </w:r>
          </w:p>
        </w:tc>
      </w:tr>
      <w:tr w:rsidR="007A70A7" w:rsidRPr="0046184C" w14:paraId="51697EA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E5F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D17478" w14:textId="6DDEE8D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17,30224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6E18D5" w14:textId="49FDEF4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17,61492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BB52F6" w14:textId="722397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18,16385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6A67F4" w14:textId="1E7372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19,34108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22EB82" w14:textId="494416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21,22735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B1BB55" w14:textId="363050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C954E" w14:textId="7DCF5E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24,99149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89A9E" w14:textId="44C8CFB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25,93431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406B99" w14:textId="4E30A89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27,37141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6CC25E" w14:textId="5F8304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28,33763</w:t>
            </w:r>
          </w:p>
        </w:tc>
      </w:tr>
      <w:tr w:rsidR="007A70A7" w:rsidRPr="0046184C" w14:paraId="7811995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3CF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889735" w14:textId="05E8C32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17,34503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1DD764" w14:textId="03BB81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17,65943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DD235F" w14:textId="5BEFC98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18,21099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A2B9B9" w14:textId="1AA7459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19,39217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BBA940" w14:textId="0900F6A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21,28051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58DB2F" w14:textId="38649D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23,68014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DD84B3" w14:textId="60DE8F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25,03897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388CC8" w14:textId="09F265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25,97897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7DD8FB" w14:textId="711CFC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27,41068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F9E6A1" w14:textId="5AD979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28,37249</w:t>
            </w:r>
          </w:p>
        </w:tc>
      </w:tr>
      <w:tr w:rsidR="007A70A7" w:rsidRPr="0046184C" w14:paraId="441FCF6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52F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603FD3" w14:textId="78F5E7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17,38614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7D56EB" w14:textId="117331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17,70249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C6A56" w14:textId="69429B0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18,25705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082D8D" w14:textId="080C52B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19,44283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C83891" w14:textId="7D65AB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21,3338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2ECAF2" w14:textId="6C98D1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23,73076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2C8F8F" w14:textId="211EF2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25,0859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8C65A5" w14:textId="4170605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26,02248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245F28" w14:textId="473271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27,44757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6350CD" w14:textId="7B8C32C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28,40389</w:t>
            </w:r>
          </w:p>
        </w:tc>
      </w:tr>
      <w:tr w:rsidR="007A70A7" w:rsidRPr="0046184C" w14:paraId="7D79D4D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1AF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C7EFBD" w14:textId="24A3A8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17,4256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44EB1F" w14:textId="7D9F285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17,74412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CC65A" w14:textId="2AA91D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18,30206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52261E" w14:textId="51CB802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19,49308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8D01F2" w14:textId="20D83AA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21,38723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9091D5" w14:textId="5DBF704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23,78138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3767F4" w14:textId="20D621A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25,13229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9BD1BC" w14:textId="3121ED8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26,06491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9E7D3" w14:textId="646D91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27,48222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CF4AE9" w14:textId="4D9DF1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28,43204</w:t>
            </w:r>
          </w:p>
        </w:tc>
      </w:tr>
      <w:tr w:rsidR="007A70A7" w:rsidRPr="0046184C" w14:paraId="4C89A161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04D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0D9A5E" w14:textId="1A9AD3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17,46341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E7FD30" w14:textId="2481EB2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17,78435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E8E9CA" w14:textId="79F04A9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18,34604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5DAB93" w14:textId="2F0CC38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19,54292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8BDAEE" w14:textId="5752D3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21,4408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5A9C9A" w14:textId="0E4737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23,83201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368600" w14:textId="08F58E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25,1782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BFA7D6" w14:textId="6C2F4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26,10633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967D8E" w14:textId="043DE39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27,51476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5B8EFF" w14:textId="33D5882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28,45716</w:t>
            </w:r>
          </w:p>
        </w:tc>
      </w:tr>
      <w:tr w:rsidR="007A70A7" w:rsidRPr="0046184C" w14:paraId="04769B97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F0C9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223419" w14:textId="1CAEDA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17,49958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357E31" w14:textId="044A2F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17,82317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371935" w14:textId="45E558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18,38898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CEE663" w14:textId="6B8151B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19,59236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693F88" w14:textId="4808ED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21,49451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B6F688" w14:textId="3E8D08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23,88266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1CAD1A" w14:textId="4311A91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25,22367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29A3AC" w14:textId="4AAD89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26,1468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78E688" w14:textId="0E275B7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27,54535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30E2B9" w14:textId="29D0868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28,47948</w:t>
            </w:r>
          </w:p>
        </w:tc>
      </w:tr>
      <w:tr w:rsidR="007A70A7" w:rsidRPr="0046184C" w14:paraId="29DDAFED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B52A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A1E6C5" w14:textId="1CB619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EFD97" w14:textId="1675EFC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17,86058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F36498" w14:textId="77F7B0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18,43091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6F3C8" w14:textId="6EE3AE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19,64143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A33451" w14:textId="42A5A0D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21,54838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1B0095" w14:textId="48EA735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23,93334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F24951" w14:textId="085C67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25,26872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F38590" w14:textId="010CB63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26,18641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57B6AE" w14:textId="235C29E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27,57412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083B73" w14:textId="48AAE3A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28,4992</w:t>
            </w:r>
          </w:p>
        </w:tc>
      </w:tr>
      <w:tr w:rsidR="007A70A7" w:rsidRPr="0046184C" w14:paraId="165FBFD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E86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8A479A" w14:textId="213B22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17,56698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E9C1C6" w14:textId="501CE08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17,8966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BBB92D" w14:textId="1F51E6F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18,47182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BBAA93" w14:textId="1FC7244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19,69013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8B77DC" w14:textId="374C99B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21,60241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81FE13" w14:textId="29C09B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23,98407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FCFFDC" w14:textId="3A653D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25,3134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F0766A" w14:textId="181403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26,22521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FB6BAB" w14:textId="768D47F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27,60125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5E4A93" w14:textId="32CF40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28,51656</w:t>
            </w:r>
          </w:p>
        </w:tc>
      </w:tr>
      <w:tr w:rsidR="007A70A7" w:rsidRPr="0046184C" w14:paraId="35503F0A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9903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0B017A" w14:textId="6E21AF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17,5982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4462B0" w14:textId="3F585C1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17,93121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8ACAB7" w14:textId="790CB6E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18,51173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F7A9E" w14:textId="326FEF2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19,73847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5FB259" w14:textId="321B4FE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21,65659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49EDF4" w14:textId="014D84A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24,03485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3A7983" w14:textId="3C68DA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25,35775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54888E" w14:textId="6AE14E3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26,26329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0793FD" w14:textId="382F297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27,62685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53A08" w14:textId="25B5979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28,53179</w:t>
            </w:r>
          </w:p>
        </w:tc>
      </w:tr>
      <w:tr w:rsidR="007A70A7" w:rsidRPr="0046184C" w14:paraId="374587E6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3F7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82BA75" w14:textId="7B55AF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17,62775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37E881" w14:textId="54468F4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17,96442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DF7A13" w14:textId="6CABFB8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18,55063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5B033E" w14:textId="49BF19B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19,78645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984147" w14:textId="7B4C851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21,71095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0D463E" w14:textId="0248D6E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24,0857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4C7F54" w14:textId="141CD8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25,40179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BDAC4E" w14:textId="3FAFFF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26,3007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8810AA" w14:textId="043D794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27,65109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F42BEA" w14:textId="003023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28,54509</w:t>
            </w:r>
          </w:p>
        </w:tc>
      </w:tr>
      <w:tr w:rsidR="007A70A7" w:rsidRPr="0046184C" w14:paraId="4513352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5EDF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F33C18" w14:textId="641A265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17,65562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554F92" w14:textId="049D86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17,99621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DA53CE" w14:textId="263041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18,58853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CDCF6B" w14:textId="449DAF6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19,8341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9AFD95" w14:textId="1E919A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21,76547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FF226E" w14:textId="51807914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24,13662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D8C5FB" w14:textId="66D283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25,44557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FF6DC" w14:textId="2F5CE0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26,33751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1E5D78" w14:textId="0C58A9C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27,67411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F48EB2" w14:textId="1DE94E5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28,55668</w:t>
            </w:r>
          </w:p>
        </w:tc>
      </w:tr>
      <w:tr w:rsidR="007A70A7" w:rsidRPr="0046184C" w14:paraId="7403E97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07FE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9E4130" w14:textId="0B8A5B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17,68179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37A4D4" w14:textId="7250684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18,02657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BB436A" w14:textId="24F16BE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18,62543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1610A7" w14:textId="3CB4EE0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19,88141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8993A9" w14:textId="2E44870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21,82016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F28EB0" w14:textId="2DEE79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24,18763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58DD0A" w14:textId="15400A0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25,48913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24A013" w14:textId="5DE9EB0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26,37378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1DD1C4" w14:textId="739787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27,69604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053660" w14:textId="18B11BB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28,56678</w:t>
            </w:r>
          </w:p>
        </w:tc>
      </w:tr>
      <w:tr w:rsidR="007A70A7" w:rsidRPr="0046184C" w14:paraId="23E93B6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B6AD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0CDE17" w14:textId="42DB4EB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17,70622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B110FD" w14:textId="2B19001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18,05548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5A4AF" w14:textId="0156DC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18,66132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EBA144" w14:textId="6134821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96A9C9" w14:textId="1DF8666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21,87503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FC5611" w14:textId="5088F20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24,23873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7EA00C" w14:textId="66E5E9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25,53248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CEA5FB" w14:textId="38001B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26,4096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C25BCF" w14:textId="6C754B4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27,71701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48F4EE" w14:textId="361F9BE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28,57558</w:t>
            </w:r>
          </w:p>
        </w:tc>
      </w:tr>
      <w:tr w:rsidR="007A70A7" w:rsidRPr="0046184C" w14:paraId="1B17E4B0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E2AB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3C8474" w14:textId="662DFF3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17,7289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B210CF" w14:textId="09C7151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18,08295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BB7A8" w14:textId="2ECAA0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18,69621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01756E" w14:textId="3FB25A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19,97507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2EF28" w14:textId="06A8787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21,93009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9D7E1C" w14:textId="4F81F1B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24,28993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FBFB4C" w14:textId="42C95B9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25,57568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E467A6" w14:textId="1451E3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26,44501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6951B9" w14:textId="09C06FF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27,73718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712150" w14:textId="043CA3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28,58329</w:t>
            </w:r>
          </w:p>
        </w:tc>
      </w:tr>
      <w:tr w:rsidR="007A70A7" w:rsidRPr="0046184C" w14:paraId="43C89E0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F9B1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F3FFA0" w14:textId="75340E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17,74986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A26E92" w14:textId="012F87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18,10898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78C1E3" w14:textId="5D1BADA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18,73011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B2FC0D" w14:textId="1893E8F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20,02144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7C6FB7" w14:textId="69F296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21,98531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D69607" w14:textId="0FB60F3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24,34124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63626" w14:textId="175DC47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25,61876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984511" w14:textId="558CCC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26,48012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9E8148" w14:textId="6B1C9AF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27,75675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D27469" w14:textId="6B38779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28,59021</w:t>
            </w:r>
          </w:p>
        </w:tc>
      </w:tr>
      <w:tr w:rsidR="007A70A7" w:rsidRPr="0046184C" w14:paraId="278556F3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9A7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295684" w14:textId="474DA2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17,76914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8E1E4" w14:textId="609F416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18,13363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2ED3CC" w14:textId="319A485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18,76307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802F7E" w14:textId="6E4B193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20,06752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AF4AD" w14:textId="6072C6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22,04068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796D16" w14:textId="026CAB3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24,39265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5AAF79" w14:textId="69A6195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25,66176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0A7D91" w14:textId="6F5C04D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26,51501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7FD787" w14:textId="07A50B8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27,77591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7C2432" w14:textId="49251DC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28,59665</w:t>
            </w:r>
          </w:p>
        </w:tc>
      </w:tr>
      <w:tr w:rsidR="007A70A7" w:rsidRPr="0046184C" w14:paraId="0064F61E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7860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C7DB61" w14:textId="657F67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17,78676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3816A4" w14:textId="565B724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18,15692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C97BE6" w14:textId="39E20D7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18,79512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A31D18" w14:textId="199292F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20,11333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9FE2D5" w14:textId="1369943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22,0962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CDD94D" w14:textId="459039C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24,44416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16233B" w14:textId="112CB6C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25,70475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527A7A" w14:textId="7DCE54D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26,5498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3197AE" w14:textId="5E1D9CD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27,79487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949D58" w14:textId="6F73DA2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28,60286</w:t>
            </w:r>
          </w:p>
        </w:tc>
      </w:tr>
      <w:tr w:rsidR="007A70A7" w:rsidRPr="0046184C" w14:paraId="247335C8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896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E3093" w14:textId="7809703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17,80278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A5ECD" w14:textId="6A923A1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18,17891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D3D1C9" w14:textId="3BCDE7B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18,82629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23FAC4" w14:textId="2D40D2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20,15888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57F683" w14:textId="33EF71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22,15183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98DA1A" w14:textId="2BEDC12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24,49577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F40177" w14:textId="68826A2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25,74774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E93342" w14:textId="27E1B4C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26,58454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03CB9" w14:textId="5F9E47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27,81378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066591" w14:textId="3CEB250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28,6091</w:t>
            </w:r>
          </w:p>
        </w:tc>
      </w:tr>
      <w:tr w:rsidR="007A70A7" w:rsidRPr="0046184C" w14:paraId="2D4E1B7F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05C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61B87B" w14:textId="10DFC45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17,81724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EEECAC" w14:textId="6EC68A6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18,19963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FA5FD9" w14:textId="20AE8B3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18,85663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3BC7C0" w14:textId="2330540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20,20419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6AC1E7" w14:textId="15712A2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22,20757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D9AC0" w14:textId="11285A6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24,54747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69DCE" w14:textId="1E15263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25,79077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20AA74" w14:textId="36AF7C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26,61933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37C39D" w14:textId="729B31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27,83281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581C99" w14:textId="4F309EC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28,61558</w:t>
            </w:r>
          </w:p>
        </w:tc>
      </w:tr>
      <w:tr w:rsidR="007A70A7" w:rsidRPr="0046184C" w14:paraId="29801C4C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AA16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66C465" w14:textId="3A107A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17,8302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890539" w14:textId="7892F6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18,21914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9A2DD4" w14:textId="2A5581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18,88618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DCFADB" w14:textId="08AF07A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20,24928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0590E" w14:textId="52DDDAE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22,26341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B56272" w14:textId="1C0879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24,59925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8EB2FD" w14:textId="505E448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25,83388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756C40" w14:textId="43E5650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26,65422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C6B303" w14:textId="2BD5FCA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27,8521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CE32CF" w14:textId="24D80E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28,62252</w:t>
            </w:r>
          </w:p>
        </w:tc>
      </w:tr>
      <w:tr w:rsidR="007A70A7" w:rsidRPr="0046184C" w14:paraId="3524DB0B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5512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2E55A1" w14:textId="62039DE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17,84171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97BCE8" w14:textId="6795AD4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18,2375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36EBB2" w14:textId="00F0D8ED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18,91498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FCD638" w14:textId="5A00597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20,29416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B2F1EA" w14:textId="43E0DAD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22,31932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F79A77" w14:textId="34A962B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24,65111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ED95D4" w14:textId="55B5C03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25,8771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99D49C" w14:textId="4D1DEBAF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26,68929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7E4268" w14:textId="406A382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27,87177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C6728A" w14:textId="061763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28,63007</w:t>
            </w:r>
          </w:p>
        </w:tc>
      </w:tr>
      <w:tr w:rsidR="007A70A7" w:rsidRPr="0046184C" w14:paraId="159A6434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16B4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17E2D6" w14:textId="62238FA1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17,85183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617B6" w14:textId="773BDD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18,25476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A89794" w14:textId="608AF64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18,94309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CBE959" w14:textId="60B4E7D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20,33886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3DA57" w14:textId="7EC4D77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22,37529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9C21BD" w14:textId="25CA4A1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24,70306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C6F2E0" w14:textId="6897AD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25,92046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606373" w14:textId="6E8073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26,72458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D41816" w14:textId="300B8AA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27,89195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ACA748" w14:textId="40C81D7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28,63841</w:t>
            </w:r>
          </w:p>
        </w:tc>
      </w:tr>
      <w:tr w:rsidR="007A70A7" w:rsidRPr="0046184C" w14:paraId="612C69D5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D9B5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66E526" w14:textId="660C8E3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17,86064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71A7F8" w14:textId="579B162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18,27099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457B4E" w14:textId="65DF1595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18,97056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98519A" w14:textId="0C692E13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20,3834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7F5AEE" w14:textId="78087E68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22,4313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06270" w14:textId="3458D2D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24,75507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5D0D78" w14:textId="163668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25,96397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DAA9EE" w14:textId="31933E8E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26,76016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B5FAAF" w14:textId="6AA853D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27,91273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5EE2B7" w14:textId="0065A60B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28,64767</w:t>
            </w:r>
          </w:p>
        </w:tc>
      </w:tr>
      <w:tr w:rsidR="007A70A7" w:rsidRPr="0046184C" w14:paraId="0FF78A59" w14:textId="77777777" w:rsidTr="003819AD">
        <w:trPr>
          <w:trHeight w:val="241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B08" w14:textId="77777777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46184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E53F60" w14:textId="43257E72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17,86822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BCF6F4" w14:textId="4DAFDE4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18,28626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5AC781" w14:textId="425CB7F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18,99745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A48A0A" w14:textId="02D9444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20,42781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5063F2" w14:textId="5A06E6C9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22,48735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170B3E" w14:textId="3DA142C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24,80714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16F235" w14:textId="76EE2E8A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26,00765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56CD4B" w14:textId="004D5290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26,79607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0EA1C5" w14:textId="0E179C2C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27,93421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60CF25" w14:textId="2FE16816" w:rsidR="007A70A7" w:rsidRPr="0046184C" w:rsidRDefault="007A70A7" w:rsidP="007A70A7">
            <w:pPr>
              <w:jc w:val="center"/>
              <w:rPr>
                <w:color w:val="000000"/>
                <w:sz w:val="20"/>
                <w:szCs w:val="20"/>
              </w:rPr>
            </w:pPr>
            <w:r w:rsidRPr="007A70A7">
              <w:rPr>
                <w:color w:val="000000"/>
                <w:sz w:val="20"/>
                <w:szCs w:val="20"/>
              </w:rPr>
              <w:t>28,65798</w:t>
            </w:r>
          </w:p>
        </w:tc>
      </w:tr>
    </w:tbl>
    <w:p w14:paraId="26832BE2" w14:textId="77777777" w:rsidR="007A70A7" w:rsidRDefault="007A70A7" w:rsidP="007A70A7">
      <w:pPr>
        <w:jc w:val="both"/>
      </w:pPr>
    </w:p>
    <w:p w14:paraId="113755BF" w14:textId="3DA280F8" w:rsidR="007A70A7" w:rsidRDefault="007A70A7" w:rsidP="007A70A7">
      <w:pPr>
        <w:jc w:val="both"/>
      </w:pPr>
    </w:p>
    <w:p w14:paraId="1E3A7566" w14:textId="43B69296" w:rsidR="003819AD" w:rsidRDefault="003819AD" w:rsidP="007A70A7">
      <w:pPr>
        <w:jc w:val="both"/>
      </w:pPr>
    </w:p>
    <w:p w14:paraId="4E2257BD" w14:textId="168CBFEF" w:rsidR="003819AD" w:rsidRDefault="003819AD" w:rsidP="007A70A7">
      <w:pPr>
        <w:jc w:val="both"/>
      </w:pPr>
    </w:p>
    <w:p w14:paraId="30ABF83C" w14:textId="505EE96B" w:rsidR="003819AD" w:rsidRDefault="003819AD" w:rsidP="007A70A7">
      <w:pPr>
        <w:jc w:val="both"/>
      </w:pPr>
    </w:p>
    <w:p w14:paraId="642D7C9E" w14:textId="4012B5EE" w:rsidR="003819AD" w:rsidRDefault="003819AD" w:rsidP="007A70A7">
      <w:pPr>
        <w:jc w:val="both"/>
      </w:pPr>
    </w:p>
    <w:p w14:paraId="28DA40F5" w14:textId="57FAB425" w:rsidR="003819AD" w:rsidRDefault="003819AD" w:rsidP="007A70A7">
      <w:pPr>
        <w:jc w:val="both"/>
      </w:pPr>
    </w:p>
    <w:p w14:paraId="47DDD1AC" w14:textId="5F820240" w:rsidR="003819AD" w:rsidRDefault="003819AD" w:rsidP="007A70A7">
      <w:pPr>
        <w:jc w:val="both"/>
      </w:pPr>
    </w:p>
    <w:p w14:paraId="199D37E8" w14:textId="3F766CEA" w:rsidR="008C2D2A" w:rsidRDefault="008C2D2A" w:rsidP="007A70A7">
      <w:pPr>
        <w:jc w:val="both"/>
      </w:pPr>
    </w:p>
    <w:p w14:paraId="3D3D183C" w14:textId="6BD79DB8" w:rsidR="008C2D2A" w:rsidRDefault="008C2D2A" w:rsidP="007A70A7">
      <w:pPr>
        <w:jc w:val="both"/>
      </w:pPr>
    </w:p>
    <w:p w14:paraId="49CA9993" w14:textId="7C726E72" w:rsidR="008C2D2A" w:rsidRDefault="008C2D2A" w:rsidP="007A70A7">
      <w:pPr>
        <w:jc w:val="both"/>
      </w:pPr>
    </w:p>
    <w:p w14:paraId="4D0407A5" w14:textId="2EA62513" w:rsidR="008C2D2A" w:rsidRDefault="008C2D2A" w:rsidP="007A70A7">
      <w:pPr>
        <w:jc w:val="both"/>
      </w:pPr>
    </w:p>
    <w:p w14:paraId="36E92577" w14:textId="294F1EB9" w:rsidR="008C2D2A" w:rsidRDefault="008C2D2A" w:rsidP="007A70A7">
      <w:pPr>
        <w:jc w:val="both"/>
      </w:pPr>
    </w:p>
    <w:p w14:paraId="5B5A668A" w14:textId="361C92FA" w:rsidR="008C2D2A" w:rsidRDefault="008C2D2A" w:rsidP="007A70A7">
      <w:pPr>
        <w:jc w:val="both"/>
      </w:pPr>
    </w:p>
    <w:p w14:paraId="013F484E" w14:textId="73C596C0" w:rsidR="008C2D2A" w:rsidRDefault="008C2D2A" w:rsidP="007A70A7">
      <w:pPr>
        <w:jc w:val="both"/>
      </w:pPr>
    </w:p>
    <w:p w14:paraId="7E35295A" w14:textId="588052C3" w:rsidR="008C2D2A" w:rsidRDefault="008C2D2A" w:rsidP="007A70A7">
      <w:pPr>
        <w:jc w:val="both"/>
      </w:pPr>
    </w:p>
    <w:p w14:paraId="4DF3E06D" w14:textId="1FF58A6B" w:rsidR="008C2D2A" w:rsidRDefault="008C2D2A" w:rsidP="007A70A7">
      <w:pPr>
        <w:jc w:val="both"/>
      </w:pPr>
    </w:p>
    <w:p w14:paraId="29CBF607" w14:textId="10AA2524" w:rsidR="008C2D2A" w:rsidRDefault="008C2D2A" w:rsidP="007A70A7">
      <w:pPr>
        <w:jc w:val="both"/>
      </w:pPr>
    </w:p>
    <w:p w14:paraId="6A5F8B33" w14:textId="614E6116" w:rsidR="008C2D2A" w:rsidRDefault="00186703" w:rsidP="007A70A7">
      <w:pPr>
        <w:jc w:val="both"/>
      </w:pPr>
      <w:r>
        <w:rPr>
          <w:noProof/>
        </w:rPr>
        <w:drawing>
          <wp:inline distT="0" distB="0" distL="0" distR="0" wp14:anchorId="16EF7C03" wp14:editId="3FFEA0E1">
            <wp:extent cx="5913620" cy="8179157"/>
            <wp:effectExtent l="0" t="0" r="5080" b="0"/>
            <wp:docPr id="2" name="Imagen 2" descr="Gráfico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Diagram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5914343" cy="818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47CF6" w14:textId="27629ECE" w:rsidR="008C2D2A" w:rsidRPr="00186703" w:rsidRDefault="00186703" w:rsidP="007A70A7">
      <w:pPr>
        <w:jc w:val="both"/>
        <w:rPr>
          <w:lang w:val="en-US"/>
        </w:rPr>
      </w:pPr>
      <w:r w:rsidRPr="00186703">
        <w:rPr>
          <w:b/>
          <w:lang w:val="en-US"/>
        </w:rPr>
        <w:t xml:space="preserve">Supplementary Figure </w:t>
      </w:r>
      <w:r w:rsidRPr="0001436A">
        <w:rPr>
          <w:b/>
        </w:rPr>
        <w:fldChar w:fldCharType="begin"/>
      </w:r>
      <w:r w:rsidRPr="00186703">
        <w:rPr>
          <w:b/>
          <w:lang w:val="en-US"/>
        </w:rPr>
        <w:instrText xml:space="preserve"> SEQ Figure \* ARABIC </w:instrText>
      </w:r>
      <w:r w:rsidRPr="0001436A">
        <w:rPr>
          <w:b/>
        </w:rPr>
        <w:fldChar w:fldCharType="separate"/>
      </w:r>
      <w:r w:rsidRPr="00186703">
        <w:rPr>
          <w:b/>
          <w:noProof/>
          <w:lang w:val="en-US"/>
        </w:rPr>
        <w:t>1</w:t>
      </w:r>
      <w:r w:rsidRPr="0001436A">
        <w:rPr>
          <w:b/>
        </w:rPr>
        <w:fldChar w:fldCharType="end"/>
      </w:r>
      <w:r w:rsidRPr="00186703">
        <w:rPr>
          <w:b/>
          <w:lang w:val="en-US"/>
        </w:rPr>
        <w:t>. Spanish-eastern children male hei</w:t>
      </w:r>
      <w:r>
        <w:rPr>
          <w:b/>
          <w:lang w:val="en-US"/>
        </w:rPr>
        <w:t>ght chart.</w:t>
      </w:r>
    </w:p>
    <w:p w14:paraId="49F6FA03" w14:textId="54A25EA4" w:rsidR="00186703" w:rsidRPr="00186703" w:rsidRDefault="00186703" w:rsidP="00186703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333219" wp14:editId="78499C78">
            <wp:extent cx="6089015" cy="8304551"/>
            <wp:effectExtent l="0" t="0" r="0" b="1270"/>
            <wp:docPr id="4" name="Imagen 4" descr="Gráfico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Diagram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3"/>
                    <a:stretch/>
                  </pic:blipFill>
                  <pic:spPr bwMode="auto">
                    <a:xfrm>
                      <a:off x="0" y="0"/>
                      <a:ext cx="6089015" cy="830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6703">
        <w:rPr>
          <w:b/>
          <w:lang w:val="en-US"/>
        </w:rPr>
        <w:t xml:space="preserve"> Supplementary Figure 2. Spanish-eastern children </w:t>
      </w:r>
      <w:r>
        <w:rPr>
          <w:b/>
          <w:lang w:val="en-US"/>
        </w:rPr>
        <w:t>fe</w:t>
      </w:r>
      <w:r w:rsidRPr="00186703">
        <w:rPr>
          <w:b/>
          <w:lang w:val="en-US"/>
        </w:rPr>
        <w:t>male hei</w:t>
      </w:r>
      <w:r>
        <w:rPr>
          <w:b/>
          <w:lang w:val="en-US"/>
        </w:rPr>
        <w:t>ght chart.</w:t>
      </w:r>
    </w:p>
    <w:p w14:paraId="43411F9E" w14:textId="22E232B6" w:rsidR="008C2D2A" w:rsidRPr="00186703" w:rsidRDefault="008C2D2A" w:rsidP="007A70A7">
      <w:pPr>
        <w:jc w:val="both"/>
        <w:rPr>
          <w:lang w:val="en-US"/>
        </w:rPr>
      </w:pPr>
    </w:p>
    <w:p w14:paraId="60CB17A7" w14:textId="1407517E" w:rsidR="00186703" w:rsidRPr="00186703" w:rsidRDefault="00186703" w:rsidP="00186703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661551" wp14:editId="362A980F">
            <wp:extent cx="6089015" cy="8154649"/>
            <wp:effectExtent l="0" t="0" r="0" b="0"/>
            <wp:docPr id="5" name="Imagen 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3"/>
                    <a:stretch/>
                  </pic:blipFill>
                  <pic:spPr bwMode="auto">
                    <a:xfrm>
                      <a:off x="0" y="0"/>
                      <a:ext cx="6089015" cy="815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6703">
        <w:rPr>
          <w:b/>
          <w:lang w:val="en-US"/>
        </w:rPr>
        <w:t xml:space="preserve"> Supplementary Figure </w:t>
      </w:r>
      <w:r>
        <w:rPr>
          <w:b/>
          <w:lang w:val="en-US"/>
        </w:rPr>
        <w:t>3</w:t>
      </w:r>
      <w:r w:rsidRPr="00186703">
        <w:rPr>
          <w:b/>
          <w:lang w:val="en-US"/>
        </w:rPr>
        <w:t xml:space="preserve">. Spanish-eastern children male </w:t>
      </w:r>
      <w:r>
        <w:rPr>
          <w:b/>
          <w:lang w:val="en-US"/>
        </w:rPr>
        <w:t>w</w:t>
      </w:r>
      <w:r w:rsidRPr="00186703">
        <w:rPr>
          <w:b/>
          <w:lang w:val="en-US"/>
        </w:rPr>
        <w:t>ei</w:t>
      </w:r>
      <w:r>
        <w:rPr>
          <w:b/>
          <w:lang w:val="en-US"/>
        </w:rPr>
        <w:t>ght chart.</w:t>
      </w:r>
    </w:p>
    <w:p w14:paraId="64C5AAB6" w14:textId="0EC557A1" w:rsidR="008C2D2A" w:rsidRPr="00186703" w:rsidRDefault="00186703" w:rsidP="007A70A7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BF63BA" wp14:editId="0B332E35">
            <wp:extent cx="6089015" cy="8154649"/>
            <wp:effectExtent l="0" t="0" r="0" b="0"/>
            <wp:docPr id="8" name="Imagen 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3"/>
                    <a:stretch/>
                  </pic:blipFill>
                  <pic:spPr bwMode="auto">
                    <a:xfrm>
                      <a:off x="0" y="0"/>
                      <a:ext cx="6089015" cy="815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01930" w14:textId="1A0321A1" w:rsidR="008C2D2A" w:rsidRPr="00186703" w:rsidRDefault="008C2D2A" w:rsidP="007A70A7">
      <w:pPr>
        <w:jc w:val="both"/>
        <w:rPr>
          <w:lang w:val="en-US"/>
        </w:rPr>
      </w:pPr>
    </w:p>
    <w:p w14:paraId="45805017" w14:textId="124827F9" w:rsidR="00186703" w:rsidRPr="00186703" w:rsidRDefault="00186703" w:rsidP="00186703">
      <w:pPr>
        <w:jc w:val="both"/>
        <w:rPr>
          <w:lang w:val="en-US"/>
        </w:rPr>
      </w:pPr>
      <w:r w:rsidRPr="00186703">
        <w:rPr>
          <w:b/>
          <w:lang w:val="en-US"/>
        </w:rPr>
        <w:t xml:space="preserve">Supplementary Figure </w:t>
      </w:r>
      <w:r>
        <w:rPr>
          <w:b/>
          <w:lang w:val="en-US"/>
        </w:rPr>
        <w:t>4</w:t>
      </w:r>
      <w:r w:rsidRPr="00186703">
        <w:rPr>
          <w:b/>
          <w:lang w:val="en-US"/>
        </w:rPr>
        <w:t xml:space="preserve">. Spanish-eastern children </w:t>
      </w:r>
      <w:r>
        <w:rPr>
          <w:b/>
          <w:lang w:val="en-US"/>
        </w:rPr>
        <w:t>fe</w:t>
      </w:r>
      <w:r w:rsidRPr="00186703">
        <w:rPr>
          <w:b/>
          <w:lang w:val="en-US"/>
        </w:rPr>
        <w:t xml:space="preserve">male </w:t>
      </w:r>
      <w:r>
        <w:rPr>
          <w:b/>
          <w:lang w:val="en-US"/>
        </w:rPr>
        <w:t>w</w:t>
      </w:r>
      <w:r w:rsidRPr="00186703">
        <w:rPr>
          <w:b/>
          <w:lang w:val="en-US"/>
        </w:rPr>
        <w:t>ei</w:t>
      </w:r>
      <w:r>
        <w:rPr>
          <w:b/>
          <w:lang w:val="en-US"/>
        </w:rPr>
        <w:t>ght chart.</w:t>
      </w:r>
    </w:p>
    <w:p w14:paraId="052DD324" w14:textId="4A09C1A7" w:rsidR="008C2D2A" w:rsidRPr="00186703" w:rsidRDefault="008C2D2A" w:rsidP="007A70A7">
      <w:pPr>
        <w:jc w:val="both"/>
        <w:rPr>
          <w:lang w:val="en-US"/>
        </w:rPr>
      </w:pPr>
    </w:p>
    <w:p w14:paraId="7356F8A2" w14:textId="20B83E94" w:rsidR="008C2D2A" w:rsidRPr="00186703" w:rsidRDefault="00186703" w:rsidP="007A70A7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4568BD" wp14:editId="37ED7164">
            <wp:extent cx="6164804" cy="8251523"/>
            <wp:effectExtent l="0" t="0" r="0" b="3810"/>
            <wp:docPr id="9" name="Imagen 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 b="2191"/>
                    <a:stretch/>
                  </pic:blipFill>
                  <pic:spPr bwMode="auto">
                    <a:xfrm>
                      <a:off x="0" y="0"/>
                      <a:ext cx="6165215" cy="825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D3BC" w14:textId="6B7B001D" w:rsidR="00186703" w:rsidRPr="00186703" w:rsidRDefault="00186703" w:rsidP="00186703">
      <w:pPr>
        <w:jc w:val="both"/>
        <w:rPr>
          <w:lang w:val="en-US"/>
        </w:rPr>
      </w:pPr>
      <w:r w:rsidRPr="00186703">
        <w:rPr>
          <w:b/>
          <w:lang w:val="en-US"/>
        </w:rPr>
        <w:t xml:space="preserve">Supplementary Figure </w:t>
      </w:r>
      <w:r>
        <w:rPr>
          <w:b/>
          <w:lang w:val="en-US"/>
        </w:rPr>
        <w:t>5</w:t>
      </w:r>
      <w:r w:rsidRPr="00186703">
        <w:rPr>
          <w:b/>
          <w:lang w:val="en-US"/>
        </w:rPr>
        <w:t xml:space="preserve">. Spanish-eastern children male </w:t>
      </w:r>
      <w:r>
        <w:rPr>
          <w:b/>
          <w:lang w:val="en-US"/>
        </w:rPr>
        <w:t>BMI chart.</w:t>
      </w:r>
    </w:p>
    <w:p w14:paraId="4C67AF20" w14:textId="31F851FD" w:rsidR="008C2D2A" w:rsidRPr="00186703" w:rsidRDefault="00186703" w:rsidP="007A70A7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6E2849" wp14:editId="5C7014C9">
            <wp:extent cx="6089015" cy="807220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1"/>
                    <a:stretch/>
                  </pic:blipFill>
                  <pic:spPr bwMode="auto">
                    <a:xfrm>
                      <a:off x="0" y="0"/>
                      <a:ext cx="6089015" cy="807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84EBD" w14:textId="77777777" w:rsidR="008C2D2A" w:rsidRPr="00186703" w:rsidRDefault="008C2D2A" w:rsidP="007A70A7">
      <w:pPr>
        <w:jc w:val="both"/>
        <w:rPr>
          <w:lang w:val="en-US"/>
        </w:rPr>
      </w:pPr>
    </w:p>
    <w:p w14:paraId="7B65BC41" w14:textId="4306DB8F" w:rsidR="00DE23E8" w:rsidRPr="00186703" w:rsidRDefault="00186703" w:rsidP="00186703">
      <w:pPr>
        <w:jc w:val="both"/>
        <w:rPr>
          <w:lang w:val="en-US"/>
        </w:rPr>
      </w:pPr>
      <w:r w:rsidRPr="00186703">
        <w:rPr>
          <w:b/>
          <w:lang w:val="en-US"/>
        </w:rPr>
        <w:t xml:space="preserve">Supplementary Figure </w:t>
      </w:r>
      <w:r>
        <w:rPr>
          <w:b/>
          <w:lang w:val="en-US"/>
        </w:rPr>
        <w:t>6</w:t>
      </w:r>
      <w:r w:rsidRPr="00186703">
        <w:rPr>
          <w:b/>
          <w:lang w:val="en-US"/>
        </w:rPr>
        <w:t xml:space="preserve">. Spanish-eastern children </w:t>
      </w:r>
      <w:r>
        <w:rPr>
          <w:b/>
          <w:lang w:val="en-US"/>
        </w:rPr>
        <w:t>fe</w:t>
      </w:r>
      <w:r w:rsidRPr="00186703">
        <w:rPr>
          <w:b/>
          <w:lang w:val="en-US"/>
        </w:rPr>
        <w:t xml:space="preserve">male </w:t>
      </w:r>
      <w:r>
        <w:rPr>
          <w:b/>
          <w:lang w:val="en-US"/>
        </w:rPr>
        <w:t>BMI chart.</w:t>
      </w:r>
    </w:p>
    <w:sectPr w:rsidR="00DE23E8" w:rsidRPr="0018670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88C91" w14:textId="77777777" w:rsidR="00B6008F" w:rsidRDefault="00B6008F" w:rsidP="00117666">
      <w:r>
        <w:separator/>
      </w:r>
    </w:p>
  </w:endnote>
  <w:endnote w:type="continuationSeparator" w:id="0">
    <w:p w14:paraId="1C15FAC5" w14:textId="77777777" w:rsidR="00B6008F" w:rsidRDefault="00B6008F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3819AD" w:rsidRPr="00577C4C" w:rsidRDefault="003819AD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819AD" w:rsidRPr="00577C4C" w:rsidRDefault="003819A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3819AD" w:rsidRPr="00577C4C" w:rsidRDefault="003819A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3819AD" w:rsidRPr="00577C4C" w:rsidRDefault="003819AD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819AD" w:rsidRPr="00577C4C" w:rsidRDefault="003819A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3819AD" w:rsidRPr="00577C4C" w:rsidRDefault="003819A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D4A56" w14:textId="77777777" w:rsidR="00B6008F" w:rsidRDefault="00B6008F" w:rsidP="00117666">
      <w:r>
        <w:separator/>
      </w:r>
    </w:p>
  </w:footnote>
  <w:footnote w:type="continuationSeparator" w:id="0">
    <w:p w14:paraId="5BD0B946" w14:textId="77777777" w:rsidR="00B6008F" w:rsidRDefault="00B6008F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3819AD" w:rsidRPr="009151AA" w:rsidRDefault="003819AD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3819AD" w:rsidRDefault="003819A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6703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19AD"/>
    <w:rsid w:val="003D2F2D"/>
    <w:rsid w:val="00401590"/>
    <w:rsid w:val="00447801"/>
    <w:rsid w:val="00452E9C"/>
    <w:rsid w:val="0046184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4127"/>
    <w:rsid w:val="00701727"/>
    <w:rsid w:val="0070566C"/>
    <w:rsid w:val="00714C50"/>
    <w:rsid w:val="00725A7D"/>
    <w:rsid w:val="007501BE"/>
    <w:rsid w:val="00790BB3"/>
    <w:rsid w:val="007A70A7"/>
    <w:rsid w:val="007C206C"/>
    <w:rsid w:val="00817DD6"/>
    <w:rsid w:val="0083759F"/>
    <w:rsid w:val="00847E65"/>
    <w:rsid w:val="00885156"/>
    <w:rsid w:val="008C2D2A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6008F"/>
    <w:rsid w:val="00C52A7B"/>
    <w:rsid w:val="00C56BAF"/>
    <w:rsid w:val="00C679AA"/>
    <w:rsid w:val="00C75972"/>
    <w:rsid w:val="00C914F0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46184C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4618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ormal"/>
    <w:rsid w:val="004618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5">
    <w:name w:val="xl65"/>
    <w:basedOn w:val="Normal"/>
    <w:rsid w:val="0046184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46184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Normal"/>
    <w:rsid w:val="004618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11636</Words>
  <Characters>66331</Characters>
  <Application>Microsoft Office Word</Application>
  <DocSecurity>0</DocSecurity>
  <Lines>552</Lines>
  <Paragraphs>155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Tom Flint</cp:lastModifiedBy>
  <cp:revision>3</cp:revision>
  <cp:lastPrinted>2013-10-03T12:51:00Z</cp:lastPrinted>
  <dcterms:created xsi:type="dcterms:W3CDTF">2021-07-23T08:01:00Z</dcterms:created>
  <dcterms:modified xsi:type="dcterms:W3CDTF">2021-07-23T08:01:00Z</dcterms:modified>
</cp:coreProperties>
</file>