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A44288" w:rsidRDefault="00654E8F" w:rsidP="0001436A">
      <w:pPr>
        <w:pStyle w:val="SupplementaryMaterial"/>
        <w:rPr>
          <w:b w:val="0"/>
          <w:szCs w:val="24"/>
        </w:rPr>
      </w:pPr>
      <w:r w:rsidRPr="00A44288">
        <w:rPr>
          <w:szCs w:val="24"/>
        </w:rPr>
        <w:t>Supplementary Material</w:t>
      </w:r>
    </w:p>
    <w:sdt>
      <w:sdtPr>
        <w:rPr>
          <w:rFonts w:ascii="Times New Roman" w:eastAsiaTheme="minorEastAsia" w:hAnsi="Times New Roman" w:cstheme="minorBidi"/>
          <w:color w:val="auto"/>
          <w:sz w:val="24"/>
          <w:szCs w:val="24"/>
          <w:lang w:eastAsia="ko-KR"/>
        </w:rPr>
        <w:id w:val="-447542540"/>
        <w:docPartObj>
          <w:docPartGallery w:val="Table of Contents"/>
          <w:docPartUnique/>
        </w:docPartObj>
      </w:sdtPr>
      <w:sdtEndPr>
        <w:rPr>
          <w:b/>
          <w:bCs/>
          <w:noProof/>
          <w:lang w:eastAsia="en-US"/>
        </w:rPr>
      </w:sdtEndPr>
      <w:sdtContent>
        <w:p w14:paraId="6B0EA319" w14:textId="77777777" w:rsidR="00A44288" w:rsidRPr="00A44288" w:rsidRDefault="00A44288" w:rsidP="00A44288">
          <w:pPr>
            <w:pStyle w:val="TOCHeading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A44288">
            <w:rPr>
              <w:rFonts w:ascii="Times New Roman" w:hAnsi="Times New Roman" w:cs="Times New Roman"/>
              <w:color w:val="auto"/>
              <w:sz w:val="24"/>
              <w:szCs w:val="24"/>
            </w:rPr>
            <w:t>Contents</w:t>
          </w:r>
        </w:p>
        <w:p w14:paraId="2B93F0BE" w14:textId="77777777" w:rsidR="00A44288" w:rsidRPr="00A44288" w:rsidRDefault="00A44288" w:rsidP="00A44288">
          <w:pPr>
            <w:pStyle w:val="TOC1"/>
            <w:tabs>
              <w:tab w:val="left" w:pos="44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r w:rsidRPr="00A44288">
            <w:rPr>
              <w:szCs w:val="24"/>
            </w:rPr>
            <w:fldChar w:fldCharType="begin"/>
          </w:r>
          <w:r w:rsidRPr="00A44288">
            <w:rPr>
              <w:szCs w:val="24"/>
            </w:rPr>
            <w:instrText xml:space="preserve"> TOC \o "1-3" \h \z \u </w:instrText>
          </w:r>
          <w:r w:rsidRPr="00A44288">
            <w:rPr>
              <w:szCs w:val="24"/>
            </w:rPr>
            <w:fldChar w:fldCharType="separate"/>
          </w:r>
          <w:hyperlink w:anchor="_Toc67318780" w:history="1">
            <w:r w:rsidRPr="00A44288">
              <w:rPr>
                <w:rStyle w:val="Hyperlink"/>
                <w:noProof/>
                <w:szCs w:val="24"/>
              </w:rPr>
              <w:t>1.</w:t>
            </w:r>
            <w:r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Pr="00A44288">
              <w:rPr>
                <w:rStyle w:val="Hyperlink"/>
                <w:noProof/>
                <w:szCs w:val="24"/>
              </w:rPr>
              <w:t>Experimental data</w:t>
            </w:r>
            <w:r w:rsidRPr="00A44288">
              <w:rPr>
                <w:noProof/>
                <w:webHidden/>
                <w:szCs w:val="24"/>
              </w:rPr>
              <w:tab/>
            </w:r>
            <w:r w:rsidRPr="00A44288">
              <w:rPr>
                <w:noProof/>
                <w:webHidden/>
                <w:szCs w:val="24"/>
              </w:rPr>
              <w:fldChar w:fldCharType="begin"/>
            </w:r>
            <w:r w:rsidRPr="00A44288">
              <w:rPr>
                <w:noProof/>
                <w:webHidden/>
                <w:szCs w:val="24"/>
              </w:rPr>
              <w:instrText xml:space="preserve"> PAGEREF _Toc67318780 \h </w:instrText>
            </w:r>
            <w:r w:rsidRPr="00A44288">
              <w:rPr>
                <w:noProof/>
                <w:webHidden/>
                <w:szCs w:val="24"/>
              </w:rPr>
            </w:r>
            <w:r w:rsidRPr="00A44288">
              <w:rPr>
                <w:noProof/>
                <w:webHidden/>
                <w:szCs w:val="24"/>
              </w:rPr>
              <w:fldChar w:fldCharType="separate"/>
            </w:r>
            <w:r w:rsidRPr="00A44288">
              <w:rPr>
                <w:noProof/>
                <w:webHidden/>
                <w:szCs w:val="24"/>
              </w:rPr>
              <w:t>2</w:t>
            </w:r>
            <w:r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658769D6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1" w:history="1">
            <w:r w:rsidR="00A44288" w:rsidRPr="00A44288">
              <w:rPr>
                <w:rStyle w:val="Hyperlink"/>
                <w:noProof/>
                <w:szCs w:val="24"/>
              </w:rPr>
              <w:t>1.1.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General consideration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_Toc67318781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2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16F41528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2" w:history="1">
            <w:r w:rsidR="00A44288" w:rsidRPr="00A44288">
              <w:rPr>
                <w:rStyle w:val="Hyperlink"/>
                <w:noProof/>
                <w:szCs w:val="24"/>
              </w:rPr>
              <w:t>1.2.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Synthesis process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_Toc67318782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2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2CDC4DEA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3" w:history="1">
            <w:r w:rsidR="00A44288" w:rsidRPr="00A44288">
              <w:rPr>
                <w:rStyle w:val="Hyperlink"/>
                <w:noProof/>
                <w:szCs w:val="24"/>
              </w:rPr>
              <w:t>1.3.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Fluorescence quantum yield measurements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_Toc67318783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6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1AA5CE32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4" w:history="1">
            <w:r w:rsidR="00A44288" w:rsidRPr="00A44288">
              <w:rPr>
                <w:rStyle w:val="Hyperlink"/>
                <w:noProof/>
                <w:szCs w:val="24"/>
              </w:rPr>
              <w:t>1.4.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Generation of ROS/RNS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_Toc67318784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6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65E412E1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5" w:history="1">
            <w:r w:rsidR="00A44288" w:rsidRPr="00A44288">
              <w:rPr>
                <w:rStyle w:val="Hyperlink"/>
                <w:noProof/>
                <w:szCs w:val="24"/>
              </w:rPr>
              <w:t>1.5.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rFonts w:cs="Times New Roman"/>
                <w:noProof/>
                <w:szCs w:val="24"/>
              </w:rPr>
              <w:t>LOD calculation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_Toc67318785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6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79B51CD9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6" w:history="1">
            <w:r w:rsidR="00A44288" w:rsidRPr="00A44288">
              <w:rPr>
                <w:rStyle w:val="Hyperlink"/>
                <w:noProof/>
                <w:szCs w:val="24"/>
              </w:rPr>
              <w:t>1.6.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Reaction of DSM with ClO</w:t>
            </w:r>
            <w:r w:rsidR="00A44288" w:rsidRPr="00A44288">
              <w:rPr>
                <w:rStyle w:val="Hyperlink"/>
                <w:noProof/>
                <w:szCs w:val="24"/>
                <w:vertAlign w:val="superscript"/>
              </w:rPr>
              <w:t>-</w:t>
            </w:r>
            <w:r w:rsidR="00A44288" w:rsidRPr="00A44288">
              <w:rPr>
                <w:rStyle w:val="Hyperlink"/>
                <w:noProof/>
                <w:szCs w:val="24"/>
              </w:rPr>
              <w:t>: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_Toc67318786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6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3420AC3D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7" w:history="1">
            <w:r w:rsidR="00A44288" w:rsidRPr="00A44288">
              <w:rPr>
                <w:rStyle w:val="Hyperlink"/>
                <w:noProof/>
                <w:szCs w:val="24"/>
              </w:rPr>
              <w:t>1.7.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Computational details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_Toc67318787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7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647C804B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8" w:history="1">
            <w:r w:rsidR="00A44288" w:rsidRPr="00A44288">
              <w:rPr>
                <w:rStyle w:val="Hyperlink"/>
                <w:noProof/>
                <w:szCs w:val="24"/>
              </w:rPr>
              <w:t>1.8.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Bacterial experiments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_Toc67318788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7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175298D0" w14:textId="77777777" w:rsidR="00A44288" w:rsidRPr="00A44288" w:rsidRDefault="00974163" w:rsidP="00A44288">
          <w:pPr>
            <w:pStyle w:val="TOC1"/>
            <w:tabs>
              <w:tab w:val="left" w:pos="44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89" w:history="1">
            <w:r w:rsidR="00A44288" w:rsidRPr="00A44288">
              <w:rPr>
                <w:rStyle w:val="Hyperlink"/>
                <w:noProof/>
                <w:szCs w:val="24"/>
              </w:rPr>
              <w:t>2.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Results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_Toc67318789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8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56BD15B0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90" w:history="1">
            <w:r w:rsidR="00A44288" w:rsidRPr="00A44288">
              <w:rPr>
                <w:rStyle w:val="Hyperlink"/>
                <w:noProof/>
                <w:szCs w:val="24"/>
              </w:rPr>
              <w:t>2.1.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NMR and Mass spectra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_Toc67318790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8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2EF5EEA2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91" w:history="1">
            <w:r w:rsidR="00A44288" w:rsidRPr="00A44288">
              <w:rPr>
                <w:rStyle w:val="Hyperlink"/>
                <w:noProof/>
                <w:szCs w:val="24"/>
              </w:rPr>
              <w:t>2.2.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Photophysical results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_Toc67318791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17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2BD093B2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92" w:history="1">
            <w:r w:rsidR="00A44288" w:rsidRPr="00A44288">
              <w:rPr>
                <w:rStyle w:val="Hyperlink"/>
                <w:noProof/>
                <w:szCs w:val="24"/>
              </w:rPr>
              <w:t>2.3.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Computational calculation results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_Toc67318792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22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7BBEDB24" w14:textId="77777777" w:rsidR="00A44288" w:rsidRPr="00A44288" w:rsidRDefault="00974163" w:rsidP="00A44288">
          <w:pPr>
            <w:pStyle w:val="TOC2"/>
            <w:tabs>
              <w:tab w:val="left" w:pos="88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93" w:history="1">
            <w:r w:rsidR="00A44288" w:rsidRPr="00A44288">
              <w:rPr>
                <w:rStyle w:val="Hyperlink"/>
                <w:noProof/>
                <w:szCs w:val="24"/>
              </w:rPr>
              <w:t>2.4.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Bacterial experiments results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_Toc67318793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28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63E9FF38" w14:textId="77777777" w:rsidR="00A44288" w:rsidRPr="00A44288" w:rsidRDefault="00974163" w:rsidP="00A44288">
          <w:pPr>
            <w:pStyle w:val="TOC1"/>
            <w:tabs>
              <w:tab w:val="left" w:pos="440"/>
              <w:tab w:val="right" w:leader="dot" w:pos="10195"/>
            </w:tabs>
            <w:spacing w:line="240" w:lineRule="auto"/>
            <w:rPr>
              <w:rFonts w:asciiTheme="minorHAnsi" w:hAnsiTheme="minorHAnsi"/>
              <w:noProof/>
              <w:szCs w:val="24"/>
            </w:rPr>
          </w:pPr>
          <w:hyperlink w:anchor="_Toc67318794" w:history="1">
            <w:r w:rsidR="00A44288" w:rsidRPr="00A44288">
              <w:rPr>
                <w:rStyle w:val="Hyperlink"/>
                <w:noProof/>
                <w:szCs w:val="24"/>
              </w:rPr>
              <w:t>3.</w:t>
            </w:r>
            <w:r w:rsidR="00A44288" w:rsidRPr="00A44288">
              <w:rPr>
                <w:rFonts w:asciiTheme="minorHAnsi" w:hAnsiTheme="minorHAnsi"/>
                <w:noProof/>
                <w:szCs w:val="24"/>
              </w:rPr>
              <w:tab/>
            </w:r>
            <w:r w:rsidR="00A44288" w:rsidRPr="00A44288">
              <w:rPr>
                <w:rStyle w:val="Hyperlink"/>
                <w:noProof/>
                <w:szCs w:val="24"/>
              </w:rPr>
              <w:t>Reference</w:t>
            </w:r>
            <w:r w:rsidR="00A44288" w:rsidRPr="00A44288">
              <w:rPr>
                <w:noProof/>
                <w:webHidden/>
                <w:szCs w:val="24"/>
              </w:rPr>
              <w:tab/>
            </w:r>
            <w:r w:rsidR="00A44288" w:rsidRPr="00A44288">
              <w:rPr>
                <w:noProof/>
                <w:webHidden/>
                <w:szCs w:val="24"/>
              </w:rPr>
              <w:fldChar w:fldCharType="begin"/>
            </w:r>
            <w:r w:rsidR="00A44288" w:rsidRPr="00A44288">
              <w:rPr>
                <w:noProof/>
                <w:webHidden/>
                <w:szCs w:val="24"/>
              </w:rPr>
              <w:instrText xml:space="preserve"> PAGEREF _Toc67318794 \h </w:instrText>
            </w:r>
            <w:r w:rsidR="00A44288" w:rsidRPr="00A44288">
              <w:rPr>
                <w:noProof/>
                <w:webHidden/>
                <w:szCs w:val="24"/>
              </w:rPr>
            </w:r>
            <w:r w:rsidR="00A44288" w:rsidRPr="00A44288">
              <w:rPr>
                <w:noProof/>
                <w:webHidden/>
                <w:szCs w:val="24"/>
              </w:rPr>
              <w:fldChar w:fldCharType="separate"/>
            </w:r>
            <w:r w:rsidR="00A44288" w:rsidRPr="00A44288">
              <w:rPr>
                <w:noProof/>
                <w:webHidden/>
                <w:szCs w:val="24"/>
              </w:rPr>
              <w:t>31</w:t>
            </w:r>
            <w:r w:rsidR="00A44288" w:rsidRPr="00A44288">
              <w:rPr>
                <w:noProof/>
                <w:webHidden/>
                <w:szCs w:val="24"/>
              </w:rPr>
              <w:fldChar w:fldCharType="end"/>
            </w:r>
          </w:hyperlink>
        </w:p>
        <w:p w14:paraId="22F0ED06" w14:textId="77777777" w:rsidR="00A44288" w:rsidRPr="00A44288" w:rsidRDefault="00A44288" w:rsidP="00A44288">
          <w:pPr>
            <w:rPr>
              <w:szCs w:val="24"/>
            </w:rPr>
          </w:pPr>
          <w:r w:rsidRPr="00A44288">
            <w:rPr>
              <w:b/>
              <w:bCs/>
              <w:noProof/>
              <w:szCs w:val="24"/>
            </w:rPr>
            <w:fldChar w:fldCharType="end"/>
          </w:r>
        </w:p>
      </w:sdtContent>
    </w:sdt>
    <w:p w14:paraId="0FC1C551" w14:textId="2A9BEDF4" w:rsidR="00A44288" w:rsidRDefault="00A44288" w:rsidP="00A44288">
      <w:pPr>
        <w:rPr>
          <w:szCs w:val="24"/>
        </w:rPr>
      </w:pPr>
    </w:p>
    <w:p w14:paraId="3B048414" w14:textId="374BD652" w:rsidR="00A44288" w:rsidRDefault="00A44288" w:rsidP="00A44288">
      <w:pPr>
        <w:rPr>
          <w:szCs w:val="24"/>
        </w:rPr>
      </w:pPr>
    </w:p>
    <w:p w14:paraId="7369E692" w14:textId="2CE41921" w:rsidR="00A44288" w:rsidRDefault="00A44288" w:rsidP="00A44288">
      <w:pPr>
        <w:rPr>
          <w:szCs w:val="24"/>
        </w:rPr>
      </w:pPr>
    </w:p>
    <w:p w14:paraId="45A4D07E" w14:textId="71CAF389" w:rsidR="00A44288" w:rsidRDefault="00A44288" w:rsidP="00A44288">
      <w:pPr>
        <w:rPr>
          <w:szCs w:val="24"/>
        </w:rPr>
      </w:pPr>
    </w:p>
    <w:p w14:paraId="11EDC157" w14:textId="52C53373" w:rsidR="00A44288" w:rsidRDefault="00A44288" w:rsidP="00A44288">
      <w:pPr>
        <w:rPr>
          <w:szCs w:val="24"/>
        </w:rPr>
      </w:pPr>
    </w:p>
    <w:p w14:paraId="7253AA07" w14:textId="30C3AEDA" w:rsidR="00A44288" w:rsidRDefault="00A44288" w:rsidP="00A44288">
      <w:pPr>
        <w:rPr>
          <w:szCs w:val="24"/>
        </w:rPr>
      </w:pPr>
    </w:p>
    <w:p w14:paraId="5E17BEA1" w14:textId="697CF482" w:rsidR="00A44288" w:rsidRDefault="00A44288" w:rsidP="00A44288">
      <w:pPr>
        <w:rPr>
          <w:szCs w:val="24"/>
        </w:rPr>
      </w:pPr>
    </w:p>
    <w:p w14:paraId="79BD01C1" w14:textId="6D107831" w:rsidR="00A44288" w:rsidRDefault="00A44288" w:rsidP="00A44288">
      <w:pPr>
        <w:rPr>
          <w:szCs w:val="24"/>
        </w:rPr>
      </w:pPr>
    </w:p>
    <w:p w14:paraId="2BDFE72A" w14:textId="6AFA2595" w:rsidR="00A44288" w:rsidRDefault="00A44288" w:rsidP="00A44288">
      <w:pPr>
        <w:rPr>
          <w:szCs w:val="24"/>
        </w:rPr>
      </w:pPr>
    </w:p>
    <w:p w14:paraId="1980B12E" w14:textId="76470BA5" w:rsidR="00A44288" w:rsidRDefault="00A44288" w:rsidP="00A44288">
      <w:pPr>
        <w:rPr>
          <w:szCs w:val="24"/>
        </w:rPr>
      </w:pPr>
    </w:p>
    <w:p w14:paraId="1E96AE0F" w14:textId="77777777" w:rsidR="00A44288" w:rsidRPr="00A44288" w:rsidRDefault="00A44288" w:rsidP="00A44288">
      <w:pPr>
        <w:rPr>
          <w:szCs w:val="24"/>
        </w:rPr>
      </w:pPr>
    </w:p>
    <w:p w14:paraId="47CA3CBC" w14:textId="77777777" w:rsidR="00A44288" w:rsidRPr="00A44288" w:rsidRDefault="00A44288" w:rsidP="00A44288">
      <w:pPr>
        <w:pStyle w:val="ListParagraph"/>
        <w:numPr>
          <w:ilvl w:val="0"/>
          <w:numId w:val="20"/>
        </w:numPr>
        <w:spacing w:before="0" w:after="0" w:line="360" w:lineRule="auto"/>
        <w:outlineLvl w:val="0"/>
        <w:rPr>
          <w:b/>
          <w:bCs/>
        </w:rPr>
      </w:pPr>
      <w:bookmarkStart w:id="0" w:name="_Toc67318780"/>
      <w:r w:rsidRPr="00A44288">
        <w:rPr>
          <w:b/>
          <w:bCs/>
        </w:rPr>
        <w:lastRenderedPageBreak/>
        <w:t>Experimental data</w:t>
      </w:r>
      <w:bookmarkEnd w:id="0"/>
    </w:p>
    <w:p w14:paraId="3488CE3E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1" w:name="_Toc67318781"/>
      <w:r w:rsidRPr="00A44288">
        <w:rPr>
          <w:b/>
          <w:bCs/>
        </w:rPr>
        <w:t>General consideration</w:t>
      </w:r>
      <w:bookmarkEnd w:id="1"/>
    </w:p>
    <w:p w14:paraId="7F5CE11C" w14:textId="77777777" w:rsidR="00A44288" w:rsidRPr="00A44288" w:rsidRDefault="00A44288" w:rsidP="00A44288">
      <w:pPr>
        <w:ind w:firstLine="720"/>
        <w:jc w:val="both"/>
        <w:rPr>
          <w:rFonts w:cs="Times New Roman"/>
          <w:bCs/>
          <w:szCs w:val="24"/>
        </w:rPr>
      </w:pPr>
      <w:r w:rsidRPr="00A44288">
        <w:rPr>
          <w:rFonts w:cs="Times New Roman"/>
          <w:bCs/>
          <w:szCs w:val="24"/>
        </w:rPr>
        <w:t xml:space="preserve">All reagents and organic solvents used in the synthesis were obtained from Aldrich, TCI (South Korea) and used without further purification. Flash chromatography was carried out on silica gel (230-400 mesh) followed by determination of </w:t>
      </w:r>
      <w:r w:rsidRPr="00A44288">
        <w:rPr>
          <w:rFonts w:cs="Times New Roman"/>
          <w:bCs/>
          <w:szCs w:val="24"/>
          <w:vertAlign w:val="superscript"/>
        </w:rPr>
        <w:t>1</w:t>
      </w:r>
      <w:r w:rsidRPr="00A44288">
        <w:rPr>
          <w:rFonts w:cs="Times New Roman"/>
          <w:bCs/>
          <w:szCs w:val="24"/>
        </w:rPr>
        <w:t xml:space="preserve">H and </w:t>
      </w:r>
      <w:r w:rsidRPr="00A44288">
        <w:rPr>
          <w:rFonts w:cs="Times New Roman"/>
          <w:bCs/>
          <w:szCs w:val="24"/>
          <w:vertAlign w:val="superscript"/>
        </w:rPr>
        <w:t>13</w:t>
      </w:r>
      <w:r w:rsidRPr="00A44288">
        <w:rPr>
          <w:rFonts w:cs="Times New Roman"/>
          <w:bCs/>
          <w:szCs w:val="24"/>
        </w:rPr>
        <w:t xml:space="preserve">C NMR spectra using a Bruker </w:t>
      </w:r>
      <w:proofErr w:type="spellStart"/>
      <w:r w:rsidRPr="00A44288">
        <w:rPr>
          <w:rFonts w:cs="Times New Roman"/>
          <w:bCs/>
          <w:szCs w:val="24"/>
        </w:rPr>
        <w:t>Avance</w:t>
      </w:r>
      <w:proofErr w:type="spellEnd"/>
      <w:r w:rsidRPr="00A44288">
        <w:rPr>
          <w:rFonts w:cs="Times New Roman"/>
          <w:bCs/>
          <w:szCs w:val="24"/>
        </w:rPr>
        <w:t xml:space="preserve"> 400 MHz spectrometer. Mass spectra were obtained using a </w:t>
      </w:r>
      <w:proofErr w:type="spellStart"/>
      <w:r w:rsidRPr="00A44288">
        <w:rPr>
          <w:rFonts w:cs="Times New Roman"/>
          <w:bCs/>
          <w:szCs w:val="24"/>
        </w:rPr>
        <w:t>maXis</w:t>
      </w:r>
      <w:proofErr w:type="spellEnd"/>
      <w:r w:rsidRPr="00A44288">
        <w:rPr>
          <w:rFonts w:cs="Times New Roman"/>
          <w:bCs/>
          <w:szCs w:val="24"/>
        </w:rPr>
        <w:t xml:space="preserve">-HD (Bruker). UV absorption spectroscopy measurements were carried out on V-730 UV-Visible Spectrophotometer (Jasco) at room temperature. Fluorescence emission spectra were obtained using an F-7000 Fluorescence Spectrophotometer (Hitachi High-Tech). </w:t>
      </w:r>
    </w:p>
    <w:p w14:paraId="2934DF0B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2" w:name="_Toc67318782"/>
      <w:r w:rsidRPr="00A44288">
        <w:rPr>
          <w:b/>
          <w:bCs/>
        </w:rPr>
        <w:t>Synthesis process</w:t>
      </w:r>
      <w:bookmarkEnd w:id="2"/>
    </w:p>
    <w:p w14:paraId="6C5D63D0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object w:dxaOrig="9028" w:dyaOrig="3103" w14:anchorId="2DA920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5.4pt;height:115.6pt" o:ole="">
            <v:imagedata r:id="rId8" o:title=""/>
          </v:shape>
          <o:OLEObject Type="Embed" ProgID="ChemDraw.Document.6.0" ShapeID="_x0000_i1025" DrawAspect="Content" ObjectID="_1685445171" r:id="rId9"/>
        </w:object>
      </w:r>
    </w:p>
    <w:p w14:paraId="55CB12F4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>Scheme S1. Synthesis process of R</w:t>
      </w:r>
      <w:r w:rsidRPr="00A44288">
        <w:rPr>
          <w:szCs w:val="24"/>
          <w:vertAlign w:val="subscript"/>
        </w:rPr>
        <w:t>1</w:t>
      </w:r>
      <w:r w:rsidRPr="00A44288">
        <w:rPr>
          <w:szCs w:val="24"/>
        </w:rPr>
        <w:t>IR</w:t>
      </w:r>
      <w:r w:rsidRPr="00A44288">
        <w:rPr>
          <w:szCs w:val="24"/>
          <w:vertAlign w:val="subscript"/>
        </w:rPr>
        <w:t>2</w:t>
      </w:r>
      <w:r w:rsidRPr="00A44288">
        <w:rPr>
          <w:szCs w:val="24"/>
        </w:rPr>
        <w:t xml:space="preserve">. </w:t>
      </w:r>
    </w:p>
    <w:p w14:paraId="6AA30629" w14:textId="77777777" w:rsidR="00A44288" w:rsidRPr="00A44288" w:rsidRDefault="00A44288" w:rsidP="00A44288">
      <w:pPr>
        <w:pStyle w:val="ListParagraph"/>
        <w:numPr>
          <w:ilvl w:val="2"/>
          <w:numId w:val="20"/>
        </w:numPr>
        <w:spacing w:before="0" w:after="0" w:line="360" w:lineRule="auto"/>
        <w:ind w:left="0" w:firstLine="720"/>
        <w:jc w:val="both"/>
      </w:pPr>
      <w:r w:rsidRPr="00A44288">
        <w:t xml:space="preserve">Synthesis </w:t>
      </w:r>
      <w:proofErr w:type="spellStart"/>
      <w:r w:rsidRPr="00A44288">
        <w:rPr>
          <w:b/>
          <w:bCs/>
        </w:rPr>
        <w:t>DBr</w:t>
      </w:r>
      <w:proofErr w:type="spellEnd"/>
      <w:r w:rsidRPr="00A44288">
        <w:t>: 2,4-Dibromotoluene (3.0 g, 2 mmol) was added in 50 mL CH</w:t>
      </w:r>
      <w:r w:rsidRPr="00A44288">
        <w:rPr>
          <w:vertAlign w:val="subscript"/>
        </w:rPr>
        <w:t>3</w:t>
      </w:r>
      <w:r w:rsidRPr="00A44288">
        <w:t xml:space="preserve">CN including NBS (2.3 g – 12.9 mmol). The mixture was stirred and irradiated under white lamp 25W during 30 min. The reaction solution was evaporated and purified by column chromatography on silica gel using n-hexane as eluent to obtain yellow oil as pure product (yield ~ 95 %). </w:t>
      </w:r>
      <w:r w:rsidRPr="00A44288">
        <w:rPr>
          <w:vertAlign w:val="superscript"/>
        </w:rPr>
        <w:t>1</w:t>
      </w:r>
      <w:r w:rsidRPr="00A44288">
        <w:t>H NMR (400 MHz, Chloroform-</w:t>
      </w:r>
      <w:r w:rsidRPr="00A44288">
        <w:rPr>
          <w:i/>
          <w:iCs/>
        </w:rPr>
        <w:t>d</w:t>
      </w:r>
      <w:r w:rsidRPr="00A44288">
        <w:t xml:space="preserve">) δ 7.72 (d, </w:t>
      </w:r>
      <w:r w:rsidRPr="00A44288">
        <w:rPr>
          <w:i/>
          <w:iCs/>
        </w:rPr>
        <w:t>J</w:t>
      </w:r>
      <w:r w:rsidRPr="00A44288">
        <w:t xml:space="preserve"> = 2.0 Hz, 1H), 7.41 (dd, </w:t>
      </w:r>
      <w:r w:rsidRPr="00A44288">
        <w:rPr>
          <w:i/>
          <w:iCs/>
        </w:rPr>
        <w:t>J</w:t>
      </w:r>
      <w:r w:rsidRPr="00A44288">
        <w:t xml:space="preserve"> = 8.2, 2.0 Hz, 1H), 7.30 (d, </w:t>
      </w:r>
      <w:r w:rsidRPr="00A44288">
        <w:rPr>
          <w:i/>
          <w:iCs/>
        </w:rPr>
        <w:t>J</w:t>
      </w:r>
      <w:r w:rsidRPr="00A44288">
        <w:t xml:space="preserve"> = 8.2 Hz, 1H), 4.52 (s, 2H). </w:t>
      </w:r>
      <w:r w:rsidRPr="00A44288">
        <w:rPr>
          <w:vertAlign w:val="superscript"/>
        </w:rPr>
        <w:t>13</w:t>
      </w:r>
      <w:r w:rsidRPr="00A44288">
        <w:t>C NMR (101 MHz, CHLOROFORM-</w:t>
      </w:r>
      <w:r w:rsidRPr="00A44288">
        <w:rPr>
          <w:i/>
          <w:iCs/>
        </w:rPr>
        <w:t>D</w:t>
      </w:r>
      <w:r w:rsidRPr="00A44288">
        <w:t>) δ 136.61, 136.16, 132.67, 131.65, 125.52, 123.46, 32.82.</w:t>
      </w:r>
    </w:p>
    <w:p w14:paraId="0B3045D7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object w:dxaOrig="10478" w:dyaOrig="2342" w14:anchorId="4C63ABE8">
          <v:shape id="_x0000_i1026" type="#_x0000_t75" style="width:309.1pt;height:68.15pt" o:ole="">
            <v:imagedata r:id="rId10" o:title=""/>
          </v:shape>
          <o:OLEObject Type="Embed" ProgID="ChemDraw.Document.6.0" ShapeID="_x0000_i1026" DrawAspect="Content" ObjectID="_1685445172" r:id="rId11"/>
        </w:object>
      </w:r>
    </w:p>
    <w:p w14:paraId="55F3EEA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Scheme S2. Synthesis of </w:t>
      </w:r>
      <w:proofErr w:type="spellStart"/>
      <w:r w:rsidRPr="00A44288">
        <w:rPr>
          <w:b/>
          <w:bCs/>
          <w:szCs w:val="24"/>
        </w:rPr>
        <w:t>DBr</w:t>
      </w:r>
      <w:proofErr w:type="spellEnd"/>
      <w:r w:rsidRPr="00A44288">
        <w:rPr>
          <w:szCs w:val="24"/>
        </w:rPr>
        <w:t xml:space="preserve"> and </w:t>
      </w:r>
      <w:proofErr w:type="spellStart"/>
      <w:r w:rsidRPr="00A44288">
        <w:rPr>
          <w:b/>
          <w:bCs/>
          <w:szCs w:val="24"/>
        </w:rPr>
        <w:t>CBr</w:t>
      </w:r>
      <w:proofErr w:type="spellEnd"/>
      <w:r w:rsidRPr="00A44288">
        <w:rPr>
          <w:szCs w:val="24"/>
        </w:rPr>
        <w:t xml:space="preserve">. </w:t>
      </w:r>
    </w:p>
    <w:p w14:paraId="0A1709DC" w14:textId="77777777" w:rsidR="00A44288" w:rsidRPr="00A44288" w:rsidRDefault="00A44288" w:rsidP="00A44288">
      <w:pPr>
        <w:pStyle w:val="ListParagraph"/>
        <w:numPr>
          <w:ilvl w:val="2"/>
          <w:numId w:val="20"/>
        </w:numPr>
        <w:spacing w:before="0" w:after="0" w:line="360" w:lineRule="auto"/>
        <w:ind w:left="0" w:firstLine="720"/>
        <w:jc w:val="both"/>
      </w:pPr>
      <w:r w:rsidRPr="00A44288">
        <w:t>Synthesis</w:t>
      </w:r>
      <w:r w:rsidRPr="00A44288">
        <w:rPr>
          <w:b/>
          <w:bCs/>
        </w:rPr>
        <w:t xml:space="preserve"> </w:t>
      </w:r>
      <w:proofErr w:type="spellStart"/>
      <w:r w:rsidRPr="00A44288">
        <w:rPr>
          <w:b/>
          <w:bCs/>
        </w:rPr>
        <w:t>CBr</w:t>
      </w:r>
      <w:proofErr w:type="spellEnd"/>
      <w:r w:rsidRPr="00A44288">
        <w:rPr>
          <w:b/>
          <w:bCs/>
        </w:rPr>
        <w:t xml:space="preserve">: </w:t>
      </w:r>
      <w:r w:rsidRPr="00A44288">
        <w:t xml:space="preserve">A mixture of carbazole (5.0 g), benzene (15 mL), 1,4 dichlorobutane (10 eq.), </w:t>
      </w:r>
      <w:proofErr w:type="spellStart"/>
      <w:r w:rsidRPr="00A44288">
        <w:t>benzyltriethylammonium</w:t>
      </w:r>
      <w:proofErr w:type="spellEnd"/>
      <w:r w:rsidRPr="00A44288">
        <w:t xml:space="preserve"> chloride (phase transfer catalyst) and aqueous sodium hydroxide (15 mL, 50%) was stirred overnight. The obtained solution was acidified with HCl to pH around 3, </w:t>
      </w:r>
      <w:r w:rsidRPr="00A44288">
        <w:lastRenderedPageBreak/>
        <w:t>extracted with chloroform, and then dried over anhydrous Na</w:t>
      </w:r>
      <w:r w:rsidRPr="00A44288">
        <w:rPr>
          <w:vertAlign w:val="subscript"/>
        </w:rPr>
        <w:t>2</w:t>
      </w:r>
      <w:r w:rsidRPr="00A44288">
        <w:t>SO</w:t>
      </w:r>
      <w:r w:rsidRPr="00A44288">
        <w:rPr>
          <w:vertAlign w:val="subscript"/>
        </w:rPr>
        <w:t>4</w:t>
      </w:r>
      <w:r w:rsidRPr="00A44288">
        <w:t xml:space="preserve">. After evaporation, the viscous liquid was purified by column chromatography on silica gel using n-hexane-DCM (9/1) as eluent to obtain brown powder as pure product (yield ~ 65%).  </w:t>
      </w:r>
      <w:r w:rsidRPr="00A44288">
        <w:rPr>
          <w:vertAlign w:val="superscript"/>
        </w:rPr>
        <w:t>1</w:t>
      </w:r>
      <w:r w:rsidRPr="00A44288">
        <w:t>H NMR (400 MHz, Chloroform-</w:t>
      </w:r>
      <w:r w:rsidRPr="00A44288">
        <w:rPr>
          <w:i/>
          <w:iCs/>
        </w:rPr>
        <w:t>d</w:t>
      </w:r>
      <w:r w:rsidRPr="00A44288">
        <w:t>) δ 8.10 (</w:t>
      </w:r>
      <w:proofErr w:type="spellStart"/>
      <w:r w:rsidRPr="00A44288">
        <w:t>dq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7.7, 1.1 Hz, 2H), 7.46 (</w:t>
      </w:r>
      <w:proofErr w:type="spellStart"/>
      <w:r w:rsidRPr="00A44288">
        <w:t>ddt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8.2, 7.1, 1.3 Hz, 2H), 7.36 (s, 2H), 7.28 – 7.19 (m, 2H), 4.29 (td, </w:t>
      </w:r>
      <w:r w:rsidRPr="00A44288">
        <w:rPr>
          <w:i/>
          <w:iCs/>
        </w:rPr>
        <w:t>J</w:t>
      </w:r>
      <w:r w:rsidRPr="00A44288">
        <w:t xml:space="preserve"> = 7.0, 1.3 Hz, 2H), 3.33 (t, </w:t>
      </w:r>
      <w:r w:rsidRPr="00A44288">
        <w:rPr>
          <w:i/>
          <w:iCs/>
        </w:rPr>
        <w:t>J</w:t>
      </w:r>
      <w:r w:rsidRPr="00A44288">
        <w:t xml:space="preserve"> = 6.5 Hz, 2H), 2.08 – 1.96 (m, 2H), 1.93 – 1.81 (m, 2H); </w:t>
      </w:r>
      <w:r w:rsidRPr="00A44288">
        <w:rPr>
          <w:vertAlign w:val="superscript"/>
        </w:rPr>
        <w:t>13</w:t>
      </w:r>
      <w:r w:rsidRPr="00A44288">
        <w:t>C NMR (101 MHz, Chloroform-</w:t>
      </w:r>
      <w:r w:rsidRPr="00A44288">
        <w:rPr>
          <w:i/>
          <w:iCs/>
        </w:rPr>
        <w:t>d</w:t>
      </w:r>
      <w:r w:rsidRPr="00A44288">
        <w:t>) δ 140.43, 125.89, 123.04, 120.59, 119.11, 108.70, 42.26, 33.32, 30.37, 27.78; ESI HRMS m/z = 302.0534 [M+H]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16</w:t>
      </w:r>
      <w:r w:rsidRPr="00A44288">
        <w:t>H</w:t>
      </w:r>
      <w:r w:rsidRPr="00A44288">
        <w:rPr>
          <w:vertAlign w:val="subscript"/>
        </w:rPr>
        <w:t>16</w:t>
      </w:r>
      <w:r w:rsidRPr="00A44288">
        <w:t>BrN = 301.05.</w:t>
      </w:r>
      <w:r w:rsidRPr="00A44288">
        <w:rPr>
          <w:vertAlign w:val="subscript"/>
        </w:rPr>
        <w:t xml:space="preserve"> </w:t>
      </w:r>
      <w:r w:rsidRPr="00A44288">
        <w:t xml:space="preserve"> </w:t>
      </w:r>
    </w:p>
    <w:p w14:paraId="30E1EF33" w14:textId="77777777" w:rsidR="00A44288" w:rsidRPr="00A44288" w:rsidRDefault="00A44288" w:rsidP="00A44288">
      <w:pPr>
        <w:pStyle w:val="ListParagraph"/>
        <w:numPr>
          <w:ilvl w:val="2"/>
          <w:numId w:val="20"/>
        </w:numPr>
        <w:spacing w:before="0" w:after="0" w:line="360" w:lineRule="auto"/>
        <w:ind w:left="0" w:firstLine="720"/>
        <w:jc w:val="both"/>
      </w:pPr>
      <w:r w:rsidRPr="00A44288">
        <w:t xml:space="preserve">Synthesis of </w:t>
      </w:r>
      <w:r w:rsidRPr="00A44288">
        <w:rPr>
          <w:b/>
          <w:bCs/>
        </w:rPr>
        <w:t>I</w:t>
      </w:r>
      <w:r w:rsidRPr="00A44288">
        <w:t>: A mixture of 2,4-diaminonaphthalene (2.0 g) and formic acid (20 mL) was refluxed at 100 °C for 24 h. The obtained solution was added NaOH solution (50%) to pH 9, extracted with chloroform, and then dried over anhydrous Na</w:t>
      </w:r>
      <w:r w:rsidRPr="00A44288">
        <w:rPr>
          <w:vertAlign w:val="subscript"/>
        </w:rPr>
        <w:t>2</w:t>
      </w:r>
      <w:r w:rsidRPr="00A44288">
        <w:t>SO</w:t>
      </w:r>
      <w:r w:rsidRPr="00A44288">
        <w:rPr>
          <w:vertAlign w:val="subscript"/>
        </w:rPr>
        <w:t>4</w:t>
      </w:r>
      <w:r w:rsidRPr="00A44288">
        <w:t>. After evaporation, the crude product was purified by column chromatography on silica gel using n-hexane-Methanol (95/5) as eluent to obtain white powder as pure product (yield ~ 75%).</w:t>
      </w:r>
      <w:r w:rsidRPr="00A44288">
        <w:rPr>
          <w:vertAlign w:val="superscript"/>
        </w:rPr>
        <w:t xml:space="preserve"> 1</w:t>
      </w:r>
      <w:r w:rsidRPr="00A44288">
        <w:t>H NMR (400 MHz, Acetone-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8.43 (s, 1H), 8.15 (s, 2H), 7.99 (dt, </w:t>
      </w:r>
      <w:r w:rsidRPr="00A44288">
        <w:rPr>
          <w:i/>
          <w:iCs/>
        </w:rPr>
        <w:t>J</w:t>
      </w:r>
      <w:r w:rsidRPr="00A44288">
        <w:t xml:space="preserve"> = 6.0, 3.0 Hz, 2H), 7.42 – 7.34 (m, 2H).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147.08, 130.33, 128.42, 123.98. ESI HRMS m/z = 169.0761 [M+H]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11</w:t>
      </w:r>
      <w:r w:rsidRPr="00A44288">
        <w:t>H</w:t>
      </w:r>
      <w:r w:rsidRPr="00A44288">
        <w:rPr>
          <w:vertAlign w:val="subscript"/>
        </w:rPr>
        <w:t>8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168.07.</w:t>
      </w:r>
      <w:r w:rsidRPr="00A44288">
        <w:rPr>
          <w:vertAlign w:val="subscript"/>
        </w:rPr>
        <w:t xml:space="preserve"> </w:t>
      </w:r>
      <w:r w:rsidRPr="00A44288">
        <w:t xml:space="preserve"> </w:t>
      </w:r>
    </w:p>
    <w:p w14:paraId="66A24CCB" w14:textId="77777777" w:rsidR="00A44288" w:rsidRPr="00A44288" w:rsidRDefault="00A44288" w:rsidP="00A44288">
      <w:pPr>
        <w:pStyle w:val="ListParagraph"/>
        <w:numPr>
          <w:ilvl w:val="2"/>
          <w:numId w:val="20"/>
        </w:numPr>
        <w:spacing w:before="0" w:after="0" w:line="360" w:lineRule="auto"/>
        <w:ind w:left="0" w:firstLine="720"/>
        <w:jc w:val="both"/>
      </w:pPr>
      <w:r w:rsidRPr="00A44288">
        <w:t xml:space="preserve">Synthesis of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t>1</w:t>
      </w:r>
      <w:r w:rsidRPr="00A44288">
        <w:rPr>
          <w:b/>
          <w:bCs/>
        </w:rPr>
        <w:t>I</w:t>
      </w:r>
      <w:r w:rsidRPr="00A44288">
        <w:t xml:space="preserve">: </w:t>
      </w:r>
      <w:proofErr w:type="spellStart"/>
      <w:r w:rsidRPr="00A44288">
        <w:t>NaH</w:t>
      </w:r>
      <w:proofErr w:type="spellEnd"/>
      <w:r w:rsidRPr="00A44288">
        <w:t xml:space="preserve"> (200 mg) was added to the mixture of </w:t>
      </w:r>
      <w:r w:rsidRPr="00A44288">
        <w:rPr>
          <w:b/>
          <w:bCs/>
        </w:rPr>
        <w:t>I</w:t>
      </w:r>
      <w:r w:rsidRPr="00A44288">
        <w:t xml:space="preserve"> (1.0 g, 5.95 mmol) and tetrahydrofuran (20 mL) under ice bath, and the mixture was stirred for 30 min. Then,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softHyphen/>
        <w:t>1</w:t>
      </w:r>
      <w:r w:rsidRPr="00A44288">
        <w:rPr>
          <w:b/>
          <w:bCs/>
        </w:rPr>
        <w:t>Br</w:t>
      </w:r>
      <w:r w:rsidRPr="00A44288">
        <w:t xml:space="preserve"> or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t>2</w:t>
      </w:r>
      <w:r w:rsidRPr="00A44288">
        <w:rPr>
          <w:b/>
          <w:bCs/>
        </w:rPr>
        <w:t>Br</w:t>
      </w:r>
      <w:r w:rsidRPr="00A44288">
        <w:t xml:space="preserve"> (6.0 mmol) was added, and ice bath was removed. The mixture was refluxed under N</w:t>
      </w:r>
      <w:r w:rsidRPr="00A44288">
        <w:rPr>
          <w:vertAlign w:val="subscript"/>
        </w:rPr>
        <w:t>2</w:t>
      </w:r>
      <w:r w:rsidRPr="00A44288">
        <w:t xml:space="preserve"> overnight. After solvent evaporation, water was added and washed with MC. Organic phase was collected, dried over anhydrous Na</w:t>
      </w:r>
      <w:r w:rsidRPr="00A44288">
        <w:rPr>
          <w:vertAlign w:val="subscript"/>
        </w:rPr>
        <w:t>2</w:t>
      </w:r>
      <w:r w:rsidRPr="00A44288">
        <w:t>SO</w:t>
      </w:r>
      <w:r w:rsidRPr="00A44288">
        <w:rPr>
          <w:vertAlign w:val="subscript"/>
        </w:rPr>
        <w:t>4</w:t>
      </w:r>
      <w:r w:rsidRPr="00A44288">
        <w:t xml:space="preserve">, then evaporation. The crude product was purified by column chromatography on silica gel using n-hexane-Ethyl acetate (9/1) as eluent to obtain brown powder as pure product (yield ~ 50%). </w:t>
      </w:r>
    </w:p>
    <w:p w14:paraId="7B68FCB5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BI</w:t>
      </w:r>
      <w:r w:rsidRPr="00A44288">
        <w:t>:</w:t>
      </w:r>
      <w:r w:rsidRPr="00A44288">
        <w:rPr>
          <w:vertAlign w:val="superscript"/>
        </w:rPr>
        <w:t xml:space="preserve"> 1</w:t>
      </w:r>
      <w:r w:rsidRPr="00A44288">
        <w:t>H NMR (400 MHz, Chloroform-</w:t>
      </w:r>
      <w:r w:rsidRPr="00A44288">
        <w:rPr>
          <w:i/>
          <w:iCs/>
        </w:rPr>
        <w:t>d</w:t>
      </w:r>
      <w:r w:rsidRPr="00A44288">
        <w:t xml:space="preserve">) δ 8.32 (s, 1H), 8.12 (s, 1H), 8.04 – 7.96 (m, 1H), 7.91 – 7.83 (m, 1H), 7.70 – 7.59 (m, 2H), 7.45 – 7.34 (m, 2H), 7.23 – 7.12 (m, 2H), 6.87 – 6.78 (m, 1H), 5.50 (s, 2H); </w:t>
      </w:r>
      <w:r w:rsidRPr="00A44288">
        <w:rPr>
          <w:vertAlign w:val="superscript"/>
        </w:rPr>
        <w:t>13</w:t>
      </w:r>
      <w:r w:rsidRPr="00A44288">
        <w:t>C NMR (101 MHz, CHLOROFORM-</w:t>
      </w:r>
      <w:r w:rsidRPr="00A44288">
        <w:rPr>
          <w:i/>
          <w:iCs/>
        </w:rPr>
        <w:t>D</w:t>
      </w:r>
      <w:r w:rsidRPr="00A44288">
        <w:t>) δ 147.43, 143.93, 134.68, 134.46, 133.37, 130.75, 130.33, 129.95, 128.70, 128.63, 128.15, 127.59, 124.79, 123.82, 122.98, 117.83, 105.93, 49.10; ESI HRMS m/z = 337.0339 [M+H]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18</w:t>
      </w:r>
      <w:r w:rsidRPr="00A44288">
        <w:t>H</w:t>
      </w:r>
      <w:r w:rsidRPr="00A44288">
        <w:rPr>
          <w:vertAlign w:val="subscript"/>
        </w:rPr>
        <w:t>13</w:t>
      </w:r>
      <w:r w:rsidRPr="00A44288">
        <w:t>BrN</w:t>
      </w:r>
      <w:r w:rsidRPr="00A44288">
        <w:rPr>
          <w:vertAlign w:val="subscript"/>
        </w:rPr>
        <w:t>2</w:t>
      </w:r>
      <w:r w:rsidRPr="00A44288">
        <w:t xml:space="preserve"> = 336.03.</w:t>
      </w:r>
      <w:r w:rsidRPr="00A44288">
        <w:rPr>
          <w:vertAlign w:val="subscript"/>
        </w:rPr>
        <w:t xml:space="preserve"> </w:t>
      </w:r>
      <w:r w:rsidRPr="00A44288">
        <w:t xml:space="preserve"> </w:t>
      </w:r>
    </w:p>
    <w:p w14:paraId="05B39A5A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CI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Chloroform-</w:t>
      </w:r>
      <w:r w:rsidRPr="00A44288">
        <w:rPr>
          <w:i/>
          <w:iCs/>
        </w:rPr>
        <w:t>d</w:t>
      </w:r>
      <w:r w:rsidRPr="00A44288">
        <w:t xml:space="preserve">) δ 8.25 (s, 1H), 8.09 (dt, </w:t>
      </w:r>
      <w:r w:rsidRPr="00A44288">
        <w:rPr>
          <w:i/>
          <w:iCs/>
        </w:rPr>
        <w:t>J</w:t>
      </w:r>
      <w:r w:rsidRPr="00A44288">
        <w:t xml:space="preserve"> = 7.7, 1.0 Hz, 2H), 8.01 – 7.95 (m, 1H), 7.91 – 7.79 (m, 2H), 7.60 (s, 1H), 7.46 – 7.36 (m, 4H), 7.33 (dt, </w:t>
      </w:r>
      <w:r w:rsidRPr="00A44288">
        <w:rPr>
          <w:i/>
          <w:iCs/>
        </w:rPr>
        <w:t>J</w:t>
      </w:r>
      <w:r w:rsidRPr="00A44288">
        <w:t xml:space="preserve"> = 8.2, 0.9 Hz, 2H), 7.23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7.9, 7.1, 1.0 Hz, 3H), 4.33 (d, </w:t>
      </w:r>
      <w:r w:rsidRPr="00A44288">
        <w:rPr>
          <w:i/>
          <w:iCs/>
        </w:rPr>
        <w:t>J</w:t>
      </w:r>
      <w:r w:rsidRPr="00A44288">
        <w:t xml:space="preserve"> = 5.8 Hz, 2H), 4.05 (d, </w:t>
      </w:r>
      <w:r w:rsidRPr="00A44288">
        <w:rPr>
          <w:i/>
          <w:iCs/>
        </w:rPr>
        <w:t>J</w:t>
      </w:r>
      <w:r w:rsidRPr="00A44288">
        <w:t xml:space="preserve"> = 5.8 Hz, 2H), 3.47 (s, 2H); </w:t>
      </w:r>
      <w:r w:rsidRPr="00A44288">
        <w:rPr>
          <w:vertAlign w:val="superscript"/>
        </w:rPr>
        <w:t>13</w:t>
      </w:r>
      <w:r w:rsidRPr="00A44288">
        <w:t>C NMR (101 MHz, CHLOROFORM-</w:t>
      </w:r>
      <w:r w:rsidRPr="00A44288">
        <w:rPr>
          <w:i/>
          <w:iCs/>
        </w:rPr>
        <w:t>D</w:t>
      </w:r>
      <w:r w:rsidRPr="00A44288">
        <w:t>) δ 140.31, 130.55, 130.16, 128.67, 127.53, 125.94, 124.68, 123.69, 123.03, 120.64, 119.25, 117.62, 108.58, 105.41, 50.92, 44.95, 42.46, 27.48, 26.37; ESI HRMS m/z = 390.1967 [M+H]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27</w:t>
      </w:r>
      <w:r w:rsidRPr="00A44288">
        <w:t>H</w:t>
      </w:r>
      <w:r w:rsidRPr="00A44288">
        <w:rPr>
          <w:vertAlign w:val="subscript"/>
        </w:rPr>
        <w:t>23</w:t>
      </w:r>
      <w:r w:rsidRPr="00A44288">
        <w:t>N</w:t>
      </w:r>
      <w:r w:rsidRPr="00A44288">
        <w:rPr>
          <w:vertAlign w:val="subscript"/>
        </w:rPr>
        <w:t>3</w:t>
      </w:r>
      <w:r w:rsidRPr="00A44288">
        <w:t xml:space="preserve"> = 389.19.</w:t>
      </w:r>
      <w:r w:rsidRPr="00A44288">
        <w:rPr>
          <w:vertAlign w:val="subscript"/>
        </w:rPr>
        <w:t xml:space="preserve"> </w:t>
      </w:r>
      <w:r w:rsidRPr="00A44288">
        <w:t xml:space="preserve"> </w:t>
      </w:r>
    </w:p>
    <w:p w14:paraId="56352611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lastRenderedPageBreak/>
        <w:t>DI:</w:t>
      </w:r>
      <w:r w:rsidRPr="00A44288">
        <w:t xml:space="preserve"> </w:t>
      </w:r>
      <w:r w:rsidRPr="00A44288">
        <w:rPr>
          <w:vertAlign w:val="superscript"/>
        </w:rPr>
        <w:t>1</w:t>
      </w:r>
      <w:r w:rsidRPr="00A44288">
        <w:t>H NMR (400 MHz, Chloroform-</w:t>
      </w:r>
      <w:r w:rsidRPr="00A44288">
        <w:rPr>
          <w:i/>
          <w:iCs/>
        </w:rPr>
        <w:t>d</w:t>
      </w:r>
      <w:r w:rsidRPr="00A44288">
        <w:t xml:space="preserve">) δ 8.32 (s, 1H), 8.12 (s, 1H), 8.04 – 7.96 (m, 1H), 7.91 – 7.84 (m, 1H), 7.81 (d, </w:t>
      </w:r>
      <w:r w:rsidRPr="00A44288">
        <w:rPr>
          <w:i/>
          <w:iCs/>
        </w:rPr>
        <w:t>J</w:t>
      </w:r>
      <w:r w:rsidRPr="00A44288">
        <w:t xml:space="preserve"> = 2.0 Hz, 1H), 7.63 (s, 1H), 7.46 – 7.35 (m, 2H), 7.30 (dd, </w:t>
      </w:r>
      <w:r w:rsidRPr="00A44288">
        <w:rPr>
          <w:i/>
          <w:iCs/>
        </w:rPr>
        <w:t>J</w:t>
      </w:r>
      <w:r w:rsidRPr="00A44288">
        <w:t xml:space="preserve"> = 8.3, 2.0 Hz, 1H), 6.69 – 6.62 (m, 1H), 5.44 (s, 2H). </w:t>
      </w:r>
      <w:r w:rsidRPr="00A44288">
        <w:rPr>
          <w:vertAlign w:val="superscript"/>
        </w:rPr>
        <w:t>13</w:t>
      </w:r>
      <w:r w:rsidRPr="00A44288">
        <w:t>C NMR (101 MHz, CHLOROFORM-</w:t>
      </w:r>
      <w:r w:rsidRPr="00A44288">
        <w:rPr>
          <w:i/>
          <w:iCs/>
        </w:rPr>
        <w:t>D</w:t>
      </w:r>
      <w:r w:rsidRPr="00A44288">
        <w:t>) δ 147.25, 143.81, 135.73, 134.22, 133.82, 131.33, 130.79, 130.39, 129.58, 128.72, 127.56, 124.95, 123.95, 123.38, 122.80, 118.00, 105.83, 48.66. ESI HRMS m/z = 414.9443 [M+H]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18</w:t>
      </w:r>
      <w:r w:rsidRPr="00A44288">
        <w:t>H</w:t>
      </w:r>
      <w:r w:rsidRPr="00A44288">
        <w:rPr>
          <w:vertAlign w:val="subscript"/>
        </w:rPr>
        <w:t>12</w:t>
      </w:r>
      <w:r w:rsidRPr="00A44288">
        <w:t>Br</w:t>
      </w:r>
      <w:r w:rsidRPr="00A44288">
        <w:rPr>
          <w:vertAlign w:val="subscript"/>
        </w:rPr>
        <w:t>2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413.94.  </w:t>
      </w:r>
    </w:p>
    <w:p w14:paraId="50023CEE" w14:textId="77777777" w:rsidR="00A44288" w:rsidRPr="00A44288" w:rsidRDefault="00A44288" w:rsidP="00A44288">
      <w:pPr>
        <w:pStyle w:val="ListParagraph"/>
        <w:numPr>
          <w:ilvl w:val="2"/>
          <w:numId w:val="20"/>
        </w:numPr>
        <w:spacing w:before="0" w:after="0" w:line="360" w:lineRule="auto"/>
        <w:ind w:left="0" w:firstLine="720"/>
        <w:jc w:val="both"/>
      </w:pPr>
      <w:r w:rsidRPr="00A44288">
        <w:t xml:space="preserve">Synthesis of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t>1</w:t>
      </w:r>
      <w:r w:rsidRPr="00A44288">
        <w:rPr>
          <w:b/>
          <w:bCs/>
        </w:rPr>
        <w:t>IR</w:t>
      </w:r>
      <w:r w:rsidRPr="00A44288">
        <w:rPr>
          <w:b/>
          <w:bCs/>
          <w:vertAlign w:val="subscript"/>
        </w:rPr>
        <w:t>2</w:t>
      </w:r>
      <w:r w:rsidRPr="00A44288">
        <w:t xml:space="preserve">: A mixture of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t>1</w:t>
      </w:r>
      <w:r w:rsidRPr="00A44288">
        <w:rPr>
          <w:b/>
          <w:bCs/>
        </w:rPr>
        <w:t>I</w:t>
      </w:r>
      <w:r w:rsidRPr="00A44288">
        <w:t xml:space="preserve"> (1.0 mmol) and </w:t>
      </w:r>
      <w:r w:rsidRPr="00A44288">
        <w:rPr>
          <w:b/>
          <w:bCs/>
        </w:rPr>
        <w:t>R</w:t>
      </w:r>
      <w:r w:rsidRPr="00A44288">
        <w:rPr>
          <w:b/>
          <w:bCs/>
          <w:vertAlign w:val="subscript"/>
        </w:rPr>
        <w:t>2</w:t>
      </w:r>
      <w:r w:rsidRPr="00A44288">
        <w:rPr>
          <w:b/>
          <w:bCs/>
        </w:rPr>
        <w:t xml:space="preserve">Br </w:t>
      </w:r>
      <w:r w:rsidRPr="00A44288">
        <w:t xml:space="preserve">or </w:t>
      </w:r>
      <w:r w:rsidRPr="00A44288">
        <w:rPr>
          <w:b/>
          <w:bCs/>
        </w:rPr>
        <w:t>CH</w:t>
      </w:r>
      <w:r w:rsidRPr="00A44288">
        <w:rPr>
          <w:b/>
          <w:bCs/>
          <w:vertAlign w:val="subscript"/>
        </w:rPr>
        <w:t>3</w:t>
      </w:r>
      <w:r w:rsidRPr="00A44288">
        <w:rPr>
          <w:b/>
          <w:bCs/>
        </w:rPr>
        <w:t>I</w:t>
      </w:r>
      <w:r w:rsidRPr="00A44288">
        <w:t xml:space="preserve"> (1.2 mmol) in CH</w:t>
      </w:r>
      <w:r w:rsidRPr="00A44288">
        <w:rPr>
          <w:vertAlign w:val="subscript"/>
        </w:rPr>
        <w:t>3</w:t>
      </w:r>
      <w:r w:rsidRPr="00A44288">
        <w:t xml:space="preserve">CN were refluxed overnight. After cooled to room temperature, solvents were removed, then residue was dissolved in methanol (1 mL). Hexane (15-25 mL) was added to the solution, vibrate in Ultrasonic Cleaner and the precipitate was collected by filter to obtain the product as white solid (yield ~ 90%). </w:t>
      </w:r>
    </w:p>
    <w:p w14:paraId="00E85FBD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BIB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 xml:space="preserve">H NMR (400 MHz, DMSO-d6) δ 10.03 (s, 1H), 8.61 (s, 2H), 8.22 – 8.13 (m, 2H), 7.79 (dd, J = 7.8, 1.4 Hz, 2H), 7.70 – 7.62 (m, 2H), 7.47 – 7.35 (m, 6H), 5.95 (s, 4H). </w:t>
      </w:r>
      <w:r w:rsidRPr="00A44288">
        <w:rPr>
          <w:vertAlign w:val="superscript"/>
        </w:rPr>
        <w:t>13</w:t>
      </w:r>
      <w:r w:rsidRPr="00A44288">
        <w:t>C NMR (101 MHz, DMSO-D6) δ 148.43, 133.86, 133.19, 131.64, 131.46, 130.81, 130.71, 129.01, 128.84, 127.52, 123.43, 112.08, 51.24. ESI HRMS m/z = 504.9909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25</w:t>
      </w:r>
      <w:r w:rsidRPr="00A44288">
        <w:t>H</w:t>
      </w:r>
      <w:r w:rsidRPr="00A44288">
        <w:rPr>
          <w:vertAlign w:val="subscript"/>
        </w:rPr>
        <w:t>19</w:t>
      </w:r>
      <w:r w:rsidRPr="00A44288">
        <w:t>Br</w:t>
      </w:r>
      <w:r w:rsidRPr="00A44288">
        <w:rPr>
          <w:vertAlign w:val="subscript"/>
        </w:rPr>
        <w:t>2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504.99.  </w:t>
      </w:r>
    </w:p>
    <w:p w14:paraId="6DAD9100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BIM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 xml:space="preserve">H NMR (400 MHz, DMSO-d6) δ 9.91 (s, 1H), 8.68 (s, 1H), 8.55 (s, 1H), 8.28 – 8.21 (m, 1H), 8.21 – 8.14 (m, 1H), 7.80 (dd, J = 7.8, 1.6 Hz, 1H), 7.73 – 7.62 (m, 2H), 7.47 – 7.34 (m, 3H), 5.90 (s, 2H), 4.20 (s, 3H). </w:t>
      </w:r>
      <w:r w:rsidRPr="00A44288">
        <w:rPr>
          <w:vertAlign w:val="superscript"/>
        </w:rPr>
        <w:t>13</w:t>
      </w:r>
      <w:r w:rsidRPr="00A44288">
        <w:t>C NMR (101 MHz, DMSO-D6) δ 147.92, 133.81, 133.28, 131.66, 131.55, 131.50, 131.44, 130.80, 130.68, 128.97, 128.84, 128.81, 127.31, 123.48, 111.87, 111.47, 50.87, 34.13. ESI HRMS m/z = 504.9909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25</w:t>
      </w:r>
      <w:r w:rsidRPr="00A44288">
        <w:t>H</w:t>
      </w:r>
      <w:r w:rsidRPr="00A44288">
        <w:rPr>
          <w:vertAlign w:val="subscript"/>
        </w:rPr>
        <w:t>19</w:t>
      </w:r>
      <w:r w:rsidRPr="00A44288">
        <w:t>Br</w:t>
      </w:r>
      <w:r w:rsidRPr="00A44288">
        <w:rPr>
          <w:vertAlign w:val="subscript"/>
        </w:rPr>
        <w:t>2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504.99.  ESI HRMS m/z = 351.0497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19</w:t>
      </w:r>
      <w:r w:rsidRPr="00A44288">
        <w:t>H</w:t>
      </w:r>
      <w:r w:rsidRPr="00A44288">
        <w:rPr>
          <w:vertAlign w:val="subscript"/>
        </w:rPr>
        <w:t>16</w:t>
      </w:r>
      <w:r w:rsidRPr="00A44288">
        <w:t>BrN</w:t>
      </w:r>
      <w:r w:rsidRPr="00A44288">
        <w:rPr>
          <w:vertAlign w:val="subscript"/>
        </w:rPr>
        <w:t>2</w:t>
      </w:r>
      <w:r w:rsidRPr="00A44288">
        <w:t xml:space="preserve"> = 351.05.  </w:t>
      </w:r>
    </w:p>
    <w:p w14:paraId="36A0A7CF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CIB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9.93 (s, 1H), 8.68 (s, 1H), 8.52 (s, 1H), 8.23 – 8.09 (m, 4H), 7.74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7.1, 2.8, 1.6 Hz, 1H), 7.72 – 7.64 (m, 2H), 7.61 (dt, </w:t>
      </w:r>
      <w:r w:rsidRPr="00A44288">
        <w:rPr>
          <w:i/>
          <w:iCs/>
        </w:rPr>
        <w:t>J</w:t>
      </w:r>
      <w:r w:rsidRPr="00A44288">
        <w:t xml:space="preserve"> = 8.2, 0.9 Hz, 2H), 7.41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8.3, 7.1, 1.2 Hz, 2H), 7.39 – 7.32 (m, 3H), 7.18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7.9, 7.2, 0.9 Hz, 2H), 5.84 (s, 2H), 4.64 (t, </w:t>
      </w:r>
      <w:r w:rsidRPr="00A44288">
        <w:rPr>
          <w:i/>
          <w:iCs/>
        </w:rPr>
        <w:t>J</w:t>
      </w:r>
      <w:r w:rsidRPr="00A44288">
        <w:t xml:space="preserve"> = 7.0 Hz, 2H), 4.48 (t, </w:t>
      </w:r>
      <w:r w:rsidRPr="00A44288">
        <w:rPr>
          <w:i/>
          <w:iCs/>
        </w:rPr>
        <w:t>J</w:t>
      </w:r>
      <w:r w:rsidRPr="00A44288">
        <w:t xml:space="preserve"> = 6.9 Hz, 2H), 2.07 (q, </w:t>
      </w:r>
      <w:r w:rsidRPr="00A44288">
        <w:rPr>
          <w:i/>
          <w:iCs/>
        </w:rPr>
        <w:t>J</w:t>
      </w:r>
      <w:r w:rsidRPr="00A44288">
        <w:t xml:space="preserve"> = 7.4 Hz, 2H), 1.91 (</w:t>
      </w:r>
      <w:proofErr w:type="spellStart"/>
      <w:r w:rsidRPr="00A44288">
        <w:t>dq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14.5, 7.0 Hz, 2H). </w:t>
      </w:r>
      <w:r w:rsidRPr="00A44288">
        <w:rPr>
          <w:vertAlign w:val="superscript"/>
        </w:rPr>
        <w:t>13</w:t>
      </w:r>
      <w:r w:rsidRPr="00A44288">
        <w:t>C NMR (101 MHz, DMSO-D6) δ 147.56, 140.50, 133.90, 133.20, 131.64, 131.58, 131.52, 131.02, 130.84, 130.75, 129.03, 128.90, 127.45, 126.27, 123.54, 122.67, 120.91, 119.36, 112.03, 111.75, 109.86, 51.13, 47.44, 42.26, 31.55, 26.53, 26.13, 22.66, 14.56. ESI HRMS m/z = 558.1539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34</w:t>
      </w:r>
      <w:r w:rsidRPr="00A44288">
        <w:t>H</w:t>
      </w:r>
      <w:r w:rsidRPr="00A44288">
        <w:rPr>
          <w:vertAlign w:val="subscript"/>
        </w:rPr>
        <w:t>29</w:t>
      </w:r>
      <w:r w:rsidRPr="00A44288">
        <w:t>BrN</w:t>
      </w:r>
      <w:r w:rsidRPr="00A44288">
        <w:rPr>
          <w:vertAlign w:val="subscript"/>
        </w:rPr>
        <w:t>3</w:t>
      </w:r>
      <w:r w:rsidRPr="00A44288">
        <w:t xml:space="preserve"> = 558.15.  </w:t>
      </w:r>
    </w:p>
    <w:p w14:paraId="4C528A7D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CIC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(600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9.82 (s, 1H), 8.55 (d, </w:t>
      </w:r>
      <w:r w:rsidRPr="00A44288">
        <w:rPr>
          <w:i/>
          <w:iCs/>
        </w:rPr>
        <w:t>J</w:t>
      </w:r>
      <w:r w:rsidRPr="00A44288">
        <w:t xml:space="preserve"> = 2.3 Hz, 2H), 8.14 (dt, </w:t>
      </w:r>
      <w:r w:rsidRPr="00A44288">
        <w:rPr>
          <w:i/>
          <w:iCs/>
        </w:rPr>
        <w:t>J</w:t>
      </w:r>
      <w:r w:rsidRPr="00A44288">
        <w:t xml:space="preserve"> = 5.7, 2.7 Hz, 2H), 8.10 (d, </w:t>
      </w:r>
      <w:r w:rsidRPr="00A44288">
        <w:rPr>
          <w:i/>
          <w:iCs/>
        </w:rPr>
        <w:t>J</w:t>
      </w:r>
      <w:r w:rsidRPr="00A44288">
        <w:t xml:space="preserve"> = 7.7 Hz, 4H), 7.69 (dt, </w:t>
      </w:r>
      <w:r w:rsidRPr="00A44288">
        <w:rPr>
          <w:i/>
          <w:iCs/>
        </w:rPr>
        <w:t>J</w:t>
      </w:r>
      <w:r w:rsidRPr="00A44288">
        <w:t xml:space="preserve"> = 5.8, 2.6 Hz, 2H), 7.56 (d, </w:t>
      </w:r>
      <w:r w:rsidRPr="00A44288">
        <w:rPr>
          <w:i/>
          <w:iCs/>
        </w:rPr>
        <w:t>J</w:t>
      </w:r>
      <w:r w:rsidRPr="00A44288">
        <w:t xml:space="preserve"> = 8.2 </w:t>
      </w:r>
      <w:r w:rsidRPr="00A44288">
        <w:lastRenderedPageBreak/>
        <w:t xml:space="preserve">Hz, 4H), 7.39 (t, </w:t>
      </w:r>
      <w:r w:rsidRPr="00A44288">
        <w:rPr>
          <w:i/>
          <w:iCs/>
        </w:rPr>
        <w:t>J</w:t>
      </w:r>
      <w:r w:rsidRPr="00A44288">
        <w:t xml:space="preserve"> = 7.8 Hz, 4H), 7.16 (t, </w:t>
      </w:r>
      <w:r w:rsidRPr="00A44288">
        <w:rPr>
          <w:i/>
          <w:iCs/>
        </w:rPr>
        <w:t>J</w:t>
      </w:r>
      <w:r w:rsidRPr="00A44288">
        <w:t xml:space="preserve"> = 7.3 Hz, 4H), 4.51 (t, </w:t>
      </w:r>
      <w:r w:rsidRPr="00A44288">
        <w:rPr>
          <w:i/>
          <w:iCs/>
        </w:rPr>
        <w:t>J</w:t>
      </w:r>
      <w:r w:rsidRPr="00A44288">
        <w:t xml:space="preserve"> = 7.2 Hz, 4H), 4.43 (t, </w:t>
      </w:r>
      <w:r w:rsidRPr="00A44288">
        <w:rPr>
          <w:i/>
          <w:iCs/>
        </w:rPr>
        <w:t>J</w:t>
      </w:r>
      <w:r w:rsidRPr="00A44288">
        <w:t xml:space="preserve"> = 7.2 Hz, 4H), 2.01 (p, </w:t>
      </w:r>
      <w:r w:rsidRPr="00A44288">
        <w:rPr>
          <w:i/>
          <w:iCs/>
        </w:rPr>
        <w:t>J</w:t>
      </w:r>
      <w:r w:rsidRPr="00A44288">
        <w:t xml:space="preserve"> = 7.6 Hz, 4H), 1.87 (p, </w:t>
      </w:r>
      <w:r w:rsidRPr="00A44288">
        <w:rPr>
          <w:i/>
          <w:iCs/>
        </w:rPr>
        <w:t>J</w:t>
      </w:r>
      <w:r w:rsidRPr="00A44288">
        <w:t xml:space="preserve"> = 7.3 Hz, 4H).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146.60, 140.40, 131.41, 130.67, 128.78, 127.17, 126.18, 122.58, 120.84, 119.29, 111.50, 109.74, 47.14, 42.16, 26.34, 26.00. ESI HRMS m/z = 611.3169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43</w:t>
      </w:r>
      <w:r w:rsidRPr="00A44288">
        <w:t>H</w:t>
      </w:r>
      <w:r w:rsidRPr="00A44288">
        <w:rPr>
          <w:vertAlign w:val="subscript"/>
        </w:rPr>
        <w:t>39</w:t>
      </w:r>
      <w:r w:rsidRPr="00A44288">
        <w:t>N</w:t>
      </w:r>
      <w:r w:rsidRPr="00A44288">
        <w:rPr>
          <w:vertAlign w:val="subscript"/>
        </w:rPr>
        <w:t>3</w:t>
      </w:r>
      <w:r w:rsidRPr="00A44288">
        <w:t xml:space="preserve"> = 611.32.  </w:t>
      </w:r>
    </w:p>
    <w:p w14:paraId="1597B288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CID</w:t>
      </w:r>
      <w:r w:rsidRPr="00A44288">
        <w:t xml:space="preserve">:  </w:t>
      </w:r>
      <w:r w:rsidRPr="00A44288">
        <w:rPr>
          <w:vertAlign w:val="superscript"/>
        </w:rPr>
        <w:t>1</w:t>
      </w:r>
      <w:r w:rsidRPr="00A44288">
        <w:t>H NMR (600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9.87 (s, 1H), 8.68 (s, 1H), 8.53 (s, 1H), 8.17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8.6, 7.1, 1.7 Hz, 2H), 8.12 (dt, </w:t>
      </w:r>
      <w:r w:rsidRPr="00A44288">
        <w:rPr>
          <w:i/>
          <w:iCs/>
        </w:rPr>
        <w:t>J</w:t>
      </w:r>
      <w:r w:rsidRPr="00A44288">
        <w:t xml:space="preserve"> = 7.7, 0.9 Hz, 2H), 8.01 (d, </w:t>
      </w:r>
      <w:r w:rsidRPr="00A44288">
        <w:rPr>
          <w:i/>
          <w:iCs/>
        </w:rPr>
        <w:t>J</w:t>
      </w:r>
      <w:r w:rsidRPr="00A44288">
        <w:t xml:space="preserve"> = 2.0 Hz, 1H), 7.73 – 7.65 (m, 2H), 7.64 – 7.57 (m, 3H), 7.41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8.2, 7.1, 1.2 Hz, 2H), 7.30 (d, </w:t>
      </w:r>
      <w:r w:rsidRPr="00A44288">
        <w:rPr>
          <w:i/>
          <w:iCs/>
        </w:rPr>
        <w:t>J</w:t>
      </w:r>
      <w:r w:rsidRPr="00A44288">
        <w:t xml:space="preserve"> = 8.4 Hz, 1H), 7.18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7.9, 7.1, 0.9 Hz, 2H), 5.79 (s, 2H), 4.62 (t, </w:t>
      </w:r>
      <w:r w:rsidRPr="00A44288">
        <w:rPr>
          <w:i/>
          <w:iCs/>
        </w:rPr>
        <w:t>J</w:t>
      </w:r>
      <w:r w:rsidRPr="00A44288">
        <w:t xml:space="preserve"> = 7.1 Hz, 2H), 4.47 (t, </w:t>
      </w:r>
      <w:r w:rsidRPr="00A44288">
        <w:rPr>
          <w:i/>
          <w:iCs/>
        </w:rPr>
        <w:t>J</w:t>
      </w:r>
      <w:r w:rsidRPr="00A44288">
        <w:t xml:space="preserve"> = 7.1 Hz, 2H), 2.06 (p, </w:t>
      </w:r>
      <w:r w:rsidRPr="00A44288">
        <w:rPr>
          <w:i/>
          <w:iCs/>
        </w:rPr>
        <w:t>J</w:t>
      </w:r>
      <w:r w:rsidRPr="00A44288">
        <w:t xml:space="preserve"> = 7.1 Hz, 2H), 1.89 (p, </w:t>
      </w:r>
      <w:r w:rsidRPr="00A44288">
        <w:rPr>
          <w:i/>
          <w:iCs/>
        </w:rPr>
        <w:t>J</w:t>
      </w:r>
      <w:r w:rsidRPr="00A44288">
        <w:t xml:space="preserve"> = 7.3 Hz, 2H).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146.66, 139.65, 134.93, 131.91, 131.77, 131.12, 130.81, 129.89, 128.06, 126.63, 125.43, 123.77, 122.63, 121.83, 120.09, 118.53, 111.19, 110.90, 109.02, 49.80, 46.63, 41.44, 25.70, 25.31. ESI HRMS m/z = 636.0654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34</w:t>
      </w:r>
      <w:r w:rsidRPr="00A44288">
        <w:t>H</w:t>
      </w:r>
      <w:r w:rsidRPr="00A44288">
        <w:rPr>
          <w:vertAlign w:val="subscript"/>
        </w:rPr>
        <w:t>28</w:t>
      </w:r>
      <w:r w:rsidRPr="00A44288">
        <w:t>Br</w:t>
      </w:r>
      <w:r w:rsidRPr="00A44288">
        <w:rPr>
          <w:vertAlign w:val="subscript"/>
        </w:rPr>
        <w:t>2</w:t>
      </w:r>
      <w:r w:rsidRPr="00A44288">
        <w:t>N</w:t>
      </w:r>
      <w:r w:rsidRPr="00A44288">
        <w:rPr>
          <w:vertAlign w:val="subscript"/>
        </w:rPr>
        <w:t>3</w:t>
      </w:r>
      <w:r w:rsidRPr="00A44288">
        <w:t xml:space="preserve"> = 636.06.  </w:t>
      </w:r>
    </w:p>
    <w:p w14:paraId="77A8CC11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CIM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9.81 (s, 1H), 8.59 (d, </w:t>
      </w:r>
      <w:r w:rsidRPr="00A44288">
        <w:rPr>
          <w:i/>
          <w:iCs/>
        </w:rPr>
        <w:t>J</w:t>
      </w:r>
      <w:r w:rsidRPr="00A44288">
        <w:t xml:space="preserve"> = 2.6 Hz, 2H), 8.25 – 8.19 (m, 1H), 8.19 – 8.15 (m, 1H), 8.15 – 8.08 (m, 2H), 7.70 (dt, </w:t>
      </w:r>
      <w:r w:rsidRPr="00A44288">
        <w:rPr>
          <w:i/>
          <w:iCs/>
        </w:rPr>
        <w:t>J</w:t>
      </w:r>
      <w:r w:rsidRPr="00A44288">
        <w:t xml:space="preserve"> = 6.0, 3.4 Hz, 2H), 7.62 (d, </w:t>
      </w:r>
      <w:r w:rsidRPr="00A44288">
        <w:rPr>
          <w:i/>
          <w:iCs/>
        </w:rPr>
        <w:t>J</w:t>
      </w:r>
      <w:r w:rsidRPr="00A44288">
        <w:t xml:space="preserve"> = 8.2 Hz, 2H), 7.43 (</w:t>
      </w:r>
      <w:proofErr w:type="spellStart"/>
      <w:r w:rsidRPr="00A44288">
        <w:t>ddd</w:t>
      </w:r>
      <w:proofErr w:type="spellEnd"/>
      <w:r w:rsidRPr="00A44288">
        <w:t xml:space="preserve">, </w:t>
      </w:r>
      <w:r w:rsidRPr="00A44288">
        <w:rPr>
          <w:i/>
          <w:iCs/>
        </w:rPr>
        <w:t>J</w:t>
      </w:r>
      <w:r w:rsidRPr="00A44288">
        <w:t xml:space="preserve"> = 8.3, 7.1, 1.2 Hz, 2H), 7.23 – 7.14 (m, 2H), 4.58 (t, </w:t>
      </w:r>
      <w:r w:rsidRPr="00A44288">
        <w:rPr>
          <w:i/>
          <w:iCs/>
        </w:rPr>
        <w:t>J</w:t>
      </w:r>
      <w:r w:rsidRPr="00A44288">
        <w:t xml:space="preserve"> = 7.0 Hz, 2H), 4.49 (t, </w:t>
      </w:r>
      <w:r w:rsidRPr="00A44288">
        <w:rPr>
          <w:i/>
          <w:iCs/>
        </w:rPr>
        <w:t>J</w:t>
      </w:r>
      <w:r w:rsidRPr="00A44288">
        <w:t xml:space="preserve"> = 6.8 Hz, 2H), 4.09 (s, 3H), 3.39 (s, 5H), 2.06 (dd, </w:t>
      </w:r>
      <w:r w:rsidRPr="00A44288">
        <w:rPr>
          <w:i/>
          <w:iCs/>
        </w:rPr>
        <w:t>J</w:t>
      </w:r>
      <w:r w:rsidRPr="00A44288">
        <w:t xml:space="preserve"> = 17.1, 8.6 Hz, 2H), 1.94 (t, </w:t>
      </w:r>
      <w:r w:rsidRPr="00A44288">
        <w:rPr>
          <w:i/>
          <w:iCs/>
        </w:rPr>
        <w:t>J</w:t>
      </w:r>
      <w:r w:rsidRPr="00A44288">
        <w:t xml:space="preserve"> = 7.7 Hz, 2H).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147.24, 140.44, 131.57, 131.40, 130.57, 128.81, 128.77, 127.15, 127.12, 126.20, 122.58, 120.83, 119.29, 111.44, 111.30, 109.80, 47.07, 42.24, 33.88, 26.56, 26.07. ESI HRMS m/z = 404.2121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28</w:t>
      </w:r>
      <w:r w:rsidRPr="00A44288">
        <w:t>H</w:t>
      </w:r>
      <w:r w:rsidRPr="00A44288">
        <w:rPr>
          <w:vertAlign w:val="subscript"/>
        </w:rPr>
        <w:t>26</w:t>
      </w:r>
      <w:r w:rsidRPr="00A44288">
        <w:t>N</w:t>
      </w:r>
      <w:r w:rsidRPr="00A44288">
        <w:rPr>
          <w:vertAlign w:val="subscript"/>
        </w:rPr>
        <w:t>3</w:t>
      </w:r>
      <w:r w:rsidRPr="00A44288">
        <w:t xml:space="preserve"> = 404.21.  </w:t>
      </w:r>
    </w:p>
    <w:p w14:paraId="21A99F04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DIB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10.01 (s, 1H), 8.62 (d, </w:t>
      </w:r>
      <w:r w:rsidRPr="00A44288">
        <w:rPr>
          <w:i/>
          <w:iCs/>
        </w:rPr>
        <w:t>J</w:t>
      </w:r>
      <w:r w:rsidRPr="00A44288">
        <w:t xml:space="preserve"> = 6.5 Hz, 2H), 8.18 (dt, </w:t>
      </w:r>
      <w:r w:rsidRPr="00A44288">
        <w:rPr>
          <w:i/>
          <w:iCs/>
        </w:rPr>
        <w:t>J</w:t>
      </w:r>
      <w:r w:rsidRPr="00A44288">
        <w:t xml:space="preserve"> = 7.4, 3.1 Hz, 2H), 8.09 (d, </w:t>
      </w:r>
      <w:r w:rsidRPr="00A44288">
        <w:rPr>
          <w:i/>
          <w:iCs/>
        </w:rPr>
        <w:t>J</w:t>
      </w:r>
      <w:r w:rsidRPr="00A44288">
        <w:t xml:space="preserve"> = 2.0 Hz, 1H), 7.80 (dd, </w:t>
      </w:r>
      <w:r w:rsidRPr="00A44288">
        <w:rPr>
          <w:i/>
          <w:iCs/>
        </w:rPr>
        <w:t>J</w:t>
      </w:r>
      <w:r w:rsidRPr="00A44288">
        <w:t xml:space="preserve"> = 7.7, 1.5 Hz, 1H), 7.72 – 7.63 (m, 3H), 7.48 – 7.30 (m, 4H), 5.93 (d, </w:t>
      </w:r>
      <w:r w:rsidRPr="00A44288">
        <w:rPr>
          <w:i/>
          <w:iCs/>
        </w:rPr>
        <w:t>J</w:t>
      </w:r>
      <w:r w:rsidRPr="00A44288">
        <w:t xml:space="preserve"> = 10.0 Hz, 4H).</w:t>
      </w:r>
      <w:r w:rsidRPr="00A44288">
        <w:rPr>
          <w:vertAlign w:val="superscript"/>
        </w:rPr>
        <w:t xml:space="preserve"> 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148.44, 135.74, 133.86, 133.17, 132.72, 132.34, 131.95, 131.66, 131.44, 130.79, 130.76, 130.61, 129.00, 128.85, 127.54, 124.51, 123.39, 112.08, 51.24, 50.79. ESI HRMS m/z = 582.9015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25</w:t>
      </w:r>
      <w:r w:rsidRPr="00A44288">
        <w:t>H</w:t>
      </w:r>
      <w:r w:rsidRPr="00A44288">
        <w:rPr>
          <w:vertAlign w:val="subscript"/>
        </w:rPr>
        <w:t>18</w:t>
      </w:r>
      <w:r w:rsidRPr="00A44288">
        <w:t>Br</w:t>
      </w:r>
      <w:r w:rsidRPr="00A44288">
        <w:rPr>
          <w:vertAlign w:val="subscript"/>
        </w:rPr>
        <w:t>3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582.90.  </w:t>
      </w:r>
    </w:p>
    <w:p w14:paraId="0346133B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DID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9.97 (s, 1H), 8.61 (s, 2H), 8.22 – 8.14 (m, 2H), 8.08 (d, </w:t>
      </w:r>
      <w:r w:rsidRPr="00A44288">
        <w:rPr>
          <w:i/>
          <w:iCs/>
        </w:rPr>
        <w:t>J</w:t>
      </w:r>
      <w:r w:rsidRPr="00A44288">
        <w:t xml:space="preserve"> = 2.0 Hz, 2H), 7.72 – 7.62 (m, 4H), 7.31 (d, </w:t>
      </w:r>
      <w:r w:rsidRPr="00A44288">
        <w:rPr>
          <w:i/>
          <w:iCs/>
        </w:rPr>
        <w:t>J</w:t>
      </w:r>
      <w:r w:rsidRPr="00A44288">
        <w:t xml:space="preserve"> = 8.3 Hz, 2H), 5.90 (s, 4H).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>) δ 135.74, 132.73, 132.25, 131.95, 131.69, 130.76, 128.89, 127.59, 124.47, 123.36, 112.09, 50.80. ESI HRMS m/z = 660.8120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25</w:t>
      </w:r>
      <w:r w:rsidRPr="00A44288">
        <w:t>H</w:t>
      </w:r>
      <w:r w:rsidRPr="00A44288">
        <w:rPr>
          <w:vertAlign w:val="subscript"/>
        </w:rPr>
        <w:t>17</w:t>
      </w:r>
      <w:r w:rsidRPr="00A44288">
        <w:t>Br</w:t>
      </w:r>
      <w:r w:rsidRPr="00A44288">
        <w:rPr>
          <w:vertAlign w:val="subscript"/>
        </w:rPr>
        <w:t>4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660.81.  </w:t>
      </w:r>
    </w:p>
    <w:p w14:paraId="325C6972" w14:textId="77777777" w:rsidR="00A44288" w:rsidRPr="00A44288" w:rsidRDefault="00A44288" w:rsidP="00A44288">
      <w:pPr>
        <w:pStyle w:val="ListParagraph"/>
        <w:numPr>
          <w:ilvl w:val="3"/>
          <w:numId w:val="20"/>
        </w:numPr>
        <w:spacing w:before="0" w:after="0" w:line="360" w:lineRule="auto"/>
        <w:ind w:left="0" w:firstLine="1080"/>
        <w:jc w:val="both"/>
      </w:pPr>
      <w:r w:rsidRPr="00A44288">
        <w:rPr>
          <w:b/>
          <w:bCs/>
        </w:rPr>
        <w:t>DIM</w:t>
      </w:r>
      <w:r w:rsidRPr="00A44288">
        <w:t xml:space="preserve">: </w:t>
      </w:r>
      <w:r w:rsidRPr="00A44288">
        <w:rPr>
          <w:vertAlign w:val="superscript"/>
        </w:rPr>
        <w:t>1</w:t>
      </w:r>
      <w:r w:rsidRPr="00A44288">
        <w:t>H NMR (400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9.87 (s, 1H), 8.69 (s, 1H), 8.56 (s, 1H), 8.28 – 8.22 (m, 1H), 8.22 – 8.15 (m, 1H), 8.09 (d, </w:t>
      </w:r>
      <w:r w:rsidRPr="00A44288">
        <w:rPr>
          <w:i/>
          <w:iCs/>
        </w:rPr>
        <w:t>J</w:t>
      </w:r>
      <w:r w:rsidRPr="00A44288">
        <w:t xml:space="preserve"> = 2.0 Hz, 1H), 7.74 – 7.63 (m, 3H), 7.34 (d, </w:t>
      </w:r>
      <w:r w:rsidRPr="00A44288">
        <w:rPr>
          <w:i/>
          <w:iCs/>
        </w:rPr>
        <w:t>J</w:t>
      </w:r>
      <w:r w:rsidRPr="00A44288">
        <w:t xml:space="preserve"> = 8.3 Hz, 1H), 5.87 (s, 2H), 4.19 (s, 3H). </w:t>
      </w:r>
      <w:r w:rsidRPr="00A44288">
        <w:rPr>
          <w:vertAlign w:val="superscript"/>
        </w:rPr>
        <w:t>13</w:t>
      </w:r>
      <w:r w:rsidRPr="00A44288">
        <w:t>C NMR (101 MHz, DMSO-</w:t>
      </w:r>
      <w:r w:rsidRPr="00A44288">
        <w:rPr>
          <w:i/>
          <w:iCs/>
        </w:rPr>
        <w:t>D</w:t>
      </w:r>
      <w:r w:rsidRPr="00A44288">
        <w:rPr>
          <w:vertAlign w:val="subscript"/>
        </w:rPr>
        <w:t>6</w:t>
      </w:r>
      <w:r w:rsidRPr="00A44288">
        <w:t xml:space="preserve">) δ 135.71, 132.41, 131.91, </w:t>
      </w:r>
      <w:r w:rsidRPr="00A44288">
        <w:lastRenderedPageBreak/>
        <w:t>131.65, 128.87, 127.35, 124.57, 123.38, 111.88, 111.49, 50.42, 34.10. ESI HRMS m/z = 428.9596 [M]</w:t>
      </w:r>
      <w:r w:rsidRPr="00A44288">
        <w:rPr>
          <w:vertAlign w:val="superscript"/>
        </w:rPr>
        <w:t>+</w:t>
      </w:r>
      <w:r w:rsidRPr="00A44288">
        <w:t>, calc. for C</w:t>
      </w:r>
      <w:r w:rsidRPr="00A44288">
        <w:rPr>
          <w:vertAlign w:val="subscript"/>
        </w:rPr>
        <w:t>19</w:t>
      </w:r>
      <w:r w:rsidRPr="00A44288">
        <w:t>H</w:t>
      </w:r>
      <w:r w:rsidRPr="00A44288">
        <w:rPr>
          <w:vertAlign w:val="subscript"/>
        </w:rPr>
        <w:t>15</w:t>
      </w:r>
      <w:r w:rsidRPr="00A44288">
        <w:t>Br</w:t>
      </w:r>
      <w:r w:rsidRPr="00A44288">
        <w:rPr>
          <w:vertAlign w:val="subscript"/>
        </w:rPr>
        <w:t>2</w:t>
      </w:r>
      <w:r w:rsidRPr="00A44288">
        <w:t>N</w:t>
      </w:r>
      <w:r w:rsidRPr="00A44288">
        <w:rPr>
          <w:vertAlign w:val="subscript"/>
        </w:rPr>
        <w:t>2</w:t>
      </w:r>
      <w:r w:rsidRPr="00A44288">
        <w:t xml:space="preserve"> = 428.96.   </w:t>
      </w:r>
    </w:p>
    <w:p w14:paraId="1E45F7EF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3" w:name="_Toc67318783"/>
      <w:r w:rsidRPr="00A44288">
        <w:rPr>
          <w:b/>
          <w:bCs/>
        </w:rPr>
        <w:t>Fluorescence quantum yield measurements</w:t>
      </w:r>
      <w:bookmarkEnd w:id="3"/>
    </w:p>
    <w:p w14:paraId="7D455B2B" w14:textId="77777777" w:rsidR="00A44288" w:rsidRPr="00A44288" w:rsidRDefault="00A44288" w:rsidP="00A44288">
      <w:pPr>
        <w:jc w:val="both"/>
      </w:pPr>
      <w:r w:rsidRPr="00A44288">
        <w:t>The photoluminescence quantum yield (Փ</w:t>
      </w:r>
      <w:r w:rsidRPr="00A44288">
        <w:rPr>
          <w:vertAlign w:val="subscript"/>
        </w:rPr>
        <w:t>F</w:t>
      </w:r>
      <w:r w:rsidRPr="00A44288">
        <w:t xml:space="preserve">) was determined according to following equation: </w:t>
      </w:r>
    </w:p>
    <w:p w14:paraId="68C78E88" w14:textId="77777777" w:rsidR="00A44288" w:rsidRPr="00A44288" w:rsidRDefault="00974163" w:rsidP="00A44288">
      <w:pPr>
        <w:jc w:val="both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Փ</m:t>
              </m:r>
            </m:e>
            <m:sub>
              <m:r>
                <w:rPr>
                  <w:rFonts w:ascii="Cambria Math" w:hAnsi="Cambria Math"/>
                </w:rPr>
                <m:t>s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Փ</m:t>
              </m:r>
            </m:e>
            <m:sub>
              <m:r>
                <w:rPr>
                  <w:rFonts w:ascii="Cambria Math" w:hAnsi="Cambria Math"/>
                </w:rPr>
                <m:t>ref</m:t>
              </m:r>
            </m:sub>
          </m:sSub>
          <m:r>
            <w:rPr>
              <w:rFonts w:ascii="Cambria Math" w:hAnsi="Cambria Math"/>
            </w:rPr>
            <m:t>×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ref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s</m:t>
                      </m:r>
                    </m:sub>
                  </m:sSub>
                </m:den>
              </m:f>
            </m:e>
          </m:d>
          <m:r>
            <w:rPr>
              <w:rFonts w:ascii="Cambria Math" w:hAnsi="Cambria Math"/>
            </w:rPr>
            <m:t>×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s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ref</m:t>
                      </m:r>
                    </m:sub>
                  </m:sSub>
                </m:den>
              </m:f>
            </m:e>
          </m:d>
          <m:r>
            <w:rPr>
              <w:rFonts w:ascii="Cambria Math" w:hAnsi="Cambria Math"/>
            </w:rPr>
            <m:t>×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η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s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η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ref</m:t>
                          </m:r>
                        </m:sub>
                      </m:sSub>
                    </m:den>
                  </m:f>
                </m:e>
              </m:d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</m:oMath>
      </m:oMathPara>
    </w:p>
    <w:p w14:paraId="4AB3F8CF" w14:textId="3FCE00A3" w:rsidR="00A44288" w:rsidRPr="00A44288" w:rsidRDefault="00A44288" w:rsidP="00A44288">
      <w:pPr>
        <w:jc w:val="both"/>
      </w:pPr>
      <w:r w:rsidRPr="00A44288">
        <w:t xml:space="preserve">Where the subscripts </w:t>
      </w:r>
      <w:r w:rsidRPr="00A44288">
        <w:rPr>
          <w:i/>
          <w:iCs/>
        </w:rPr>
        <w:t>ref</w:t>
      </w:r>
      <w:r w:rsidRPr="00A44288">
        <w:t xml:space="preserve"> and </w:t>
      </w:r>
      <w:r w:rsidRPr="00A44288">
        <w:rPr>
          <w:i/>
          <w:iCs/>
        </w:rPr>
        <w:t>s</w:t>
      </w:r>
      <w:r w:rsidRPr="00A44288">
        <w:t xml:space="preserve"> denote reference and test respectively, Փ is the fluorescence quantum yield, A is absorbance of test solution, I </w:t>
      </w:r>
      <w:proofErr w:type="gramStart"/>
      <w:r w:rsidRPr="00A44288">
        <w:t>is</w:t>
      </w:r>
      <w:proofErr w:type="gramEnd"/>
      <w:r w:rsidRPr="00A44288">
        <w:t xml:space="preserve"> integrated fluorescence intensity, and η the refractive index of the solvent.  </w:t>
      </w:r>
      <w:r w:rsidR="00552CAD" w:rsidRPr="00552CAD">
        <w:t>9,10-Diphenylanthracene (Փ</w:t>
      </w:r>
      <w:r w:rsidR="00A05DDE">
        <w:rPr>
          <w:vertAlign w:val="subscript"/>
        </w:rPr>
        <w:t>F</w:t>
      </w:r>
      <w:r w:rsidR="00552CAD" w:rsidRPr="00552CAD">
        <w:t xml:space="preserve"> = 0.90 in Cyclohexane)</w:t>
      </w:r>
      <w:r w:rsidR="00552CAD">
        <w:t xml:space="preserve"> </w:t>
      </w:r>
      <w:r w:rsidRPr="00A44288">
        <w:t>was used as a reference.</w:t>
      </w:r>
      <w:r w:rsidRPr="00A44288">
        <w:rPr>
          <w:color w:val="00B0F0"/>
        </w:rPr>
        <w:fldChar w:fldCharType="begin"/>
      </w:r>
      <w:r w:rsidRPr="00A44288">
        <w:rPr>
          <w:color w:val="00B0F0"/>
        </w:rPr>
        <w:instrText xml:space="preserve"> ADDIN EN.CITE &lt;EndNote&gt;&lt;Cite&gt;&lt;Author&gt;Brouwer&lt;/Author&gt;&lt;Year&gt;2011&lt;/Year&gt;&lt;RecNum&gt;1&lt;/RecNum&gt;&lt;DisplayText&gt;&lt;style face="superscript"&gt;1&lt;/style&gt;&lt;/DisplayText&gt;&lt;record&gt;&lt;rec-number&gt;1&lt;/rec-number&gt;&lt;foreign-keys&gt;&lt;key app="EN" db-id="wxdv5ff99v5p0veer5vvaxtiafedxrsf0r9p" timestamp="1619510217"&gt;1&lt;/key&gt;&lt;/foreign-keys&gt;&lt;ref-type name="Journal Article"&gt;17&lt;/ref-type&gt;&lt;contributors&gt;&lt;authors&gt;&lt;author&gt;Brouwer, Albert M&lt;/author&gt;&lt;/authors&gt;&lt;/contributors&gt;&lt;titles&gt;&lt;title&gt;Standards for photoluminescence quantum yield measurements in solution (IUPAC Technical Report)&lt;/title&gt;&lt;secondary-title&gt;Pure and Applied Chemistry&lt;/secondary-title&gt;&lt;/titles&gt;&lt;periodical&gt;&lt;full-title&gt;Pure and Applied Chemistry&lt;/full-title&gt;&lt;/periodical&gt;&lt;pages&gt;2213-2228&lt;/pages&gt;&lt;volume&gt;83&lt;/volume&gt;&lt;number&gt;12&lt;/number&gt;&lt;dates&gt;&lt;year&gt;2011&lt;/year&gt;&lt;/dates&gt;&lt;isbn&gt;1365-3075&lt;/isbn&gt;&lt;urls&gt;&lt;/urls&gt;&lt;/record&gt;&lt;/Cite&gt;&lt;/EndNote&gt;</w:instrText>
      </w:r>
      <w:r w:rsidRPr="00A44288">
        <w:rPr>
          <w:color w:val="00B0F0"/>
        </w:rPr>
        <w:fldChar w:fldCharType="separate"/>
      </w:r>
      <w:r w:rsidRPr="00A44288">
        <w:rPr>
          <w:noProof/>
          <w:color w:val="00B0F0"/>
          <w:vertAlign w:val="superscript"/>
        </w:rPr>
        <w:t>1</w:t>
      </w:r>
      <w:r w:rsidRPr="00A44288">
        <w:rPr>
          <w:color w:val="00B0F0"/>
        </w:rPr>
        <w:fldChar w:fldCharType="end"/>
      </w:r>
      <w:r w:rsidRPr="00A44288">
        <w:rPr>
          <w:color w:val="00B0F0"/>
        </w:rPr>
        <w:t xml:space="preserve"> </w:t>
      </w:r>
    </w:p>
    <w:p w14:paraId="755CEB46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4" w:name="_Toc67318784"/>
      <w:r w:rsidRPr="00A44288">
        <w:rPr>
          <w:b/>
          <w:bCs/>
        </w:rPr>
        <w:t>Generation of ROS/RNS</w:t>
      </w:r>
      <w:bookmarkEnd w:id="4"/>
      <w:r w:rsidRPr="00A44288">
        <w:rPr>
          <w:b/>
          <w:bCs/>
        </w:rPr>
        <w:t xml:space="preserve"> </w:t>
      </w:r>
    </w:p>
    <w:p w14:paraId="08BAC09D" w14:textId="77777777" w:rsidR="00A44288" w:rsidRPr="00A44288" w:rsidRDefault="00A44288" w:rsidP="00A44288">
      <w:pPr>
        <w:jc w:val="both"/>
      </w:pPr>
      <w:r w:rsidRPr="00A44288">
        <w:t>H</w:t>
      </w:r>
      <w:r w:rsidRPr="00A44288">
        <w:rPr>
          <w:vertAlign w:val="subscript"/>
        </w:rPr>
        <w:t>2</w:t>
      </w:r>
      <w:r w:rsidRPr="00A44288">
        <w:t>O</w:t>
      </w:r>
      <w:r w:rsidRPr="00A44288">
        <w:rPr>
          <w:vertAlign w:val="subscript"/>
        </w:rPr>
        <w:t>2</w:t>
      </w:r>
      <w:r w:rsidRPr="00A44288">
        <w:t xml:space="preserve"> was diluted from a 28 % solution in water, and tert-butyl hydroperoxide was diluted from a 70 % solution in water. ROO· was generated from 2,2’- </w:t>
      </w:r>
      <w:proofErr w:type="spellStart"/>
      <w:r w:rsidRPr="00A44288">
        <w:t>azobis</w:t>
      </w:r>
      <w:proofErr w:type="spellEnd"/>
      <w:r w:rsidRPr="00A44288">
        <w:t>(2-amidinopropane)dihydrochloride, NO· was generated from SNP (sodium nitroferricyanide(III)dihydrate), and ·OH was generated from the reaction of iron(II) chloride with H</w:t>
      </w:r>
      <w:r w:rsidRPr="00A44288">
        <w:rPr>
          <w:vertAlign w:val="subscript"/>
        </w:rPr>
        <w:t>2</w:t>
      </w:r>
      <w:r w:rsidRPr="00A44288">
        <w:t>O</w:t>
      </w:r>
      <w:r w:rsidRPr="00A44288">
        <w:rPr>
          <w:vertAlign w:val="subscript"/>
        </w:rPr>
        <w:t>2</w:t>
      </w:r>
      <w:r w:rsidRPr="00A44288">
        <w:t>. ONOO</w:t>
      </w:r>
      <w:r w:rsidRPr="00A44288">
        <w:rPr>
          <w:vertAlign w:val="superscript"/>
        </w:rPr>
        <w:t>−</w:t>
      </w:r>
      <w:r w:rsidRPr="00A44288">
        <w:t xml:space="preserve"> was prepared according to previous literature, and the concentration was determined by the absorbance at 302 nm.</w:t>
      </w:r>
      <w:r w:rsidRPr="00A44288">
        <w:rPr>
          <w:color w:val="00B0F0"/>
        </w:rPr>
        <w:fldChar w:fldCharType="begin"/>
      </w:r>
      <w:r w:rsidRPr="00A44288">
        <w:rPr>
          <w:color w:val="00B0F0"/>
        </w:rPr>
        <w:instrText xml:space="preserve"> ADDIN EN.CITE &lt;EndNote&gt;&lt;Cite&gt;&lt;Author&gt;Halliwell&lt;/Author&gt;&lt;Year&gt;1999&lt;/Year&gt;&lt;RecNum&gt;2&lt;/RecNum&gt;&lt;DisplayText&gt;&lt;style face="superscript"&gt;2&lt;/style&gt;&lt;/DisplayText&gt;&lt;record&gt;&lt;rec-number&gt;2&lt;/rec-number&gt;&lt;foreign-keys&gt;&lt;key app="EN" db-id="wxdv5ff99v5p0veer5vvaxtiafedxrsf0r9p" timestamp="1619510415"&gt;2&lt;/key&gt;&lt;/foreign-keys&gt;&lt;ref-type name="Journal Article"&gt;17&lt;/ref-type&gt;&lt;contributors&gt;&lt;authors&gt;&lt;author&gt;Halliwell, Barry&lt;/author&gt;&lt;author&gt;Evans, Pat&lt;/author&gt;&lt;author&gt;Whiteman, Matthew&lt;/author&gt;&lt;/authors&gt;&lt;/contributors&gt;&lt;titles&gt;&lt;title&gt;[35] Assessment of peroxynitrite scavengers in Vitro&lt;/title&gt;&lt;secondary-title&gt;Methods in enzymology&lt;/secondary-title&gt;&lt;/titles&gt;&lt;periodical&gt;&lt;full-title&gt;Methods in enzymology&lt;/full-title&gt;&lt;/periodical&gt;&lt;pages&gt;333-342&lt;/pages&gt;&lt;volume&gt;301&lt;/volume&gt;&lt;dates&gt;&lt;year&gt;1999&lt;/year&gt;&lt;/dates&gt;&lt;isbn&gt;0076-6879&lt;/isbn&gt;&lt;urls&gt;&lt;/urls&gt;&lt;/record&gt;&lt;/Cite&gt;&lt;/EndNote&gt;</w:instrText>
      </w:r>
      <w:r w:rsidRPr="00A44288">
        <w:rPr>
          <w:color w:val="00B0F0"/>
        </w:rPr>
        <w:fldChar w:fldCharType="separate"/>
      </w:r>
      <w:r w:rsidRPr="00A44288">
        <w:rPr>
          <w:noProof/>
          <w:color w:val="00B0F0"/>
          <w:vertAlign w:val="superscript"/>
        </w:rPr>
        <w:t>2</w:t>
      </w:r>
      <w:r w:rsidRPr="00A44288">
        <w:rPr>
          <w:color w:val="00B0F0"/>
        </w:rPr>
        <w:fldChar w:fldCharType="end"/>
      </w:r>
      <w:r w:rsidRPr="00A44288">
        <w:t xml:space="preserve"> </w:t>
      </w:r>
      <w:proofErr w:type="spellStart"/>
      <w:r w:rsidRPr="00A44288">
        <w:t>NaClO</w:t>
      </w:r>
      <w:proofErr w:type="spellEnd"/>
      <w:r w:rsidRPr="00A44288">
        <w:t xml:space="preserve"> was obtained by dilution of 5 % of the solution in water. The above ROS or reactive nitrogen species (RNS) was incubated with the probe in a PBS (pH 7.4)/THF (5/5) mixture for 15 min. </w:t>
      </w:r>
    </w:p>
    <w:p w14:paraId="7F7BF4F6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ind w:left="0" w:firstLine="360"/>
        <w:jc w:val="both"/>
        <w:outlineLvl w:val="1"/>
        <w:rPr>
          <w:b/>
          <w:bCs/>
        </w:rPr>
      </w:pPr>
      <w:bookmarkStart w:id="5" w:name="_Toc58795596"/>
      <w:bookmarkStart w:id="6" w:name="_Toc67318785"/>
      <w:r w:rsidRPr="00A44288">
        <w:rPr>
          <w:b/>
          <w:bCs/>
        </w:rPr>
        <w:t>LOD calculation</w:t>
      </w:r>
      <w:bookmarkEnd w:id="5"/>
      <w:bookmarkEnd w:id="6"/>
    </w:p>
    <w:p w14:paraId="51718ED5" w14:textId="77777777" w:rsidR="00A44288" w:rsidRPr="00A44288" w:rsidRDefault="00A44288" w:rsidP="00A44288">
      <w:pPr>
        <w:jc w:val="both"/>
      </w:pPr>
      <w:r w:rsidRPr="00A44288">
        <w:t xml:space="preserve">The limit of detection was calculated according to the literature procedure. </w:t>
      </w:r>
      <w:r w:rsidRPr="00A44288">
        <w:rPr>
          <w:color w:val="00B0F0"/>
        </w:rPr>
        <w:fldChar w:fldCharType="begin"/>
      </w:r>
      <w:r w:rsidRPr="00A44288">
        <w:rPr>
          <w:color w:val="00B0F0"/>
        </w:rPr>
        <w:instrText xml:space="preserve"> ADDIN EN.CITE &lt;EndNote&gt;&lt;Cite&gt;&lt;Author&gt;Shrivastava&lt;/Author&gt;&lt;Year&gt;2011&lt;/Year&gt;&lt;RecNum&gt;3&lt;/RecNum&gt;&lt;DisplayText&gt;&lt;style face="superscript"&gt;3&lt;/style&gt;&lt;/DisplayText&gt;&lt;record&gt;&lt;rec-number&gt;3&lt;/rec-number&gt;&lt;foreign-keys&gt;&lt;key app="EN" db-id="wxdv5ff99v5p0veer5vvaxtiafedxrsf0r9p" timestamp="1619510576"&gt;3&lt;/key&gt;&lt;/foreign-keys&gt;&lt;ref-type name="Journal Article"&gt;17&lt;/ref-type&gt;&lt;contributors&gt;&lt;authors&gt;&lt;author&gt;Shrivastava, A&lt;/author&gt;&lt;author&gt;Gupta, VB&lt;/author&gt;&lt;/authors&gt;&lt;/contributors&gt;&lt;titles&gt;&lt;title&gt;Methods for the determination of limit of detection and limit of quantitation of the analytical methods&lt;/title&gt;&lt;secondary-title&gt;Chronicles of Young Scientists &lt;/secondary-title&gt;&lt;/titles&gt;&lt;periodical&gt;&lt;full-title&gt;Chronicles of Young Scientists&lt;/full-title&gt;&lt;/periodical&gt;&lt;pages&gt;21&lt;/pages&gt;&lt;number&gt;2&lt;/number&gt;&lt;dates&gt;&lt;year&gt;2011&lt;/year&gt;&lt;/dates&gt;&lt;urls&gt;&lt;/urls&gt;&lt;/record&gt;&lt;/Cite&gt;&lt;/EndNote&gt;</w:instrText>
      </w:r>
      <w:r w:rsidRPr="00A44288">
        <w:rPr>
          <w:color w:val="00B0F0"/>
        </w:rPr>
        <w:fldChar w:fldCharType="separate"/>
      </w:r>
      <w:r w:rsidRPr="00A44288">
        <w:rPr>
          <w:noProof/>
          <w:color w:val="00B0F0"/>
          <w:vertAlign w:val="superscript"/>
        </w:rPr>
        <w:t>3</w:t>
      </w:r>
      <w:r w:rsidRPr="00A44288">
        <w:rPr>
          <w:color w:val="00B0F0"/>
        </w:rPr>
        <w:fldChar w:fldCharType="end"/>
      </w:r>
      <w:r w:rsidRPr="00A44288">
        <w:t xml:space="preserve"> The linear calibration cure was assumed that the response y is linearly related to the concentration x for a limited range of concentration and expressed as y = a + bx. This model was used to determine the sensitivity (b) and the LOD value. The limit of detection (LOD) was calculated using the following equation: LOD=3×S</w:t>
      </w:r>
      <w:r w:rsidRPr="00A44288">
        <w:rPr>
          <w:vertAlign w:val="subscript"/>
        </w:rPr>
        <w:t>a</w:t>
      </w:r>
      <w:r w:rsidRPr="00A44288">
        <w:t>/b, where S</w:t>
      </w:r>
      <w:r w:rsidRPr="00A44288">
        <w:rPr>
          <w:vertAlign w:val="subscript"/>
        </w:rPr>
        <w:t>a</w:t>
      </w:r>
      <w:r w:rsidRPr="00A44288">
        <w:t xml:space="preserve"> is the standard deviation of the response and b as the slope of calibration cure. </w:t>
      </w:r>
    </w:p>
    <w:p w14:paraId="0C8158D3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ind w:left="0" w:firstLine="360"/>
        <w:jc w:val="both"/>
        <w:outlineLvl w:val="1"/>
        <w:rPr>
          <w:b/>
          <w:bCs/>
        </w:rPr>
      </w:pPr>
      <w:bookmarkStart w:id="7" w:name="_Toc67318786"/>
      <w:r w:rsidRPr="00A44288">
        <w:rPr>
          <w:b/>
          <w:bCs/>
        </w:rPr>
        <w:t xml:space="preserve">Reaction of DSM with </w:t>
      </w:r>
      <w:proofErr w:type="spellStart"/>
      <w:r w:rsidRPr="00A44288">
        <w:rPr>
          <w:b/>
          <w:bCs/>
        </w:rPr>
        <w:t>ClO</w:t>
      </w:r>
      <w:proofErr w:type="spellEnd"/>
      <w:r w:rsidRPr="00A44288">
        <w:rPr>
          <w:b/>
          <w:bCs/>
          <w:vertAlign w:val="superscript"/>
        </w:rPr>
        <w:t>-</w:t>
      </w:r>
      <w:r w:rsidRPr="00A44288">
        <w:rPr>
          <w:b/>
          <w:bCs/>
        </w:rPr>
        <w:t>:</w:t>
      </w:r>
      <w:bookmarkEnd w:id="7"/>
      <w:r w:rsidRPr="00A44288">
        <w:rPr>
          <w:b/>
          <w:bCs/>
        </w:rPr>
        <w:t xml:space="preserve"> </w:t>
      </w:r>
    </w:p>
    <w:p w14:paraId="59394927" w14:textId="77777777" w:rsidR="00A44288" w:rsidRPr="00A44288" w:rsidRDefault="00A44288" w:rsidP="00A44288">
      <w:pPr>
        <w:jc w:val="both"/>
        <w:rPr>
          <w:b/>
          <w:bCs/>
          <w:szCs w:val="24"/>
        </w:rPr>
      </w:pPr>
      <w:r w:rsidRPr="00A44288">
        <w:rPr>
          <w:rFonts w:cs="Times New Roman"/>
          <w:szCs w:val="24"/>
        </w:rPr>
        <w:t xml:space="preserve">0.1 mL of </w:t>
      </w:r>
      <w:proofErr w:type="spellStart"/>
      <w:r w:rsidRPr="00A44288">
        <w:rPr>
          <w:rFonts w:cs="Times New Roman"/>
          <w:szCs w:val="24"/>
        </w:rPr>
        <w:t>NaClO</w:t>
      </w:r>
      <w:proofErr w:type="spellEnd"/>
      <w:r w:rsidRPr="00A44288">
        <w:rPr>
          <w:rFonts w:cs="Times New Roman"/>
          <w:szCs w:val="24"/>
        </w:rPr>
        <w:t xml:space="preserve"> solution (5%) was added slowly to the solution of </w:t>
      </w:r>
      <w:r w:rsidRPr="00A44288">
        <w:rPr>
          <w:rFonts w:cs="Times New Roman"/>
          <w:b/>
          <w:bCs/>
          <w:szCs w:val="24"/>
        </w:rPr>
        <w:t>DSM</w:t>
      </w:r>
      <w:r w:rsidRPr="00A44288">
        <w:rPr>
          <w:rFonts w:cs="Times New Roman"/>
          <w:szCs w:val="24"/>
        </w:rPr>
        <w:t xml:space="preserve"> (100 mg) in CH</w:t>
      </w:r>
      <w:r w:rsidRPr="00A44288">
        <w:rPr>
          <w:rFonts w:cs="Times New Roman"/>
          <w:szCs w:val="24"/>
          <w:vertAlign w:val="subscript"/>
        </w:rPr>
        <w:t>3</w:t>
      </w:r>
      <w:r w:rsidRPr="00A44288">
        <w:rPr>
          <w:rFonts w:cs="Times New Roman"/>
          <w:szCs w:val="24"/>
        </w:rPr>
        <w:t>CN (25 mL) under stirring 30 min. The solvent was removed under reduced pressure, the residue was purified by silica gel column chromatography, using MC/MeOH (from 9/1) as eluent to get a white solid as the main product (</w:t>
      </w:r>
      <w:r w:rsidRPr="00A44288">
        <w:rPr>
          <w:rFonts w:cs="Times New Roman"/>
          <w:b/>
          <w:bCs/>
          <w:szCs w:val="24"/>
        </w:rPr>
        <w:t>DSM’</w:t>
      </w:r>
      <w:r w:rsidRPr="00A44288">
        <w:rPr>
          <w:rFonts w:cs="Times New Roman"/>
          <w:szCs w:val="24"/>
        </w:rPr>
        <w:t xml:space="preserve">) (yield ~ 91 %) which assigned </w:t>
      </w:r>
      <w:r w:rsidRPr="00A44288">
        <w:rPr>
          <w:rFonts w:cs="Times New Roman"/>
          <w:b/>
          <w:bCs/>
          <w:szCs w:val="24"/>
        </w:rPr>
        <w:t>DIM</w:t>
      </w:r>
      <w:r w:rsidRPr="00A44288">
        <w:rPr>
          <w:rFonts w:cs="Times New Roman"/>
          <w:szCs w:val="24"/>
        </w:rPr>
        <w:t xml:space="preserve">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>H NMR (400 MHz, DMSO-</w:t>
      </w:r>
      <w:r w:rsidRPr="00A44288">
        <w:rPr>
          <w:i/>
          <w:iCs/>
          <w:szCs w:val="24"/>
        </w:rPr>
        <w:t>d</w:t>
      </w:r>
      <w:r w:rsidRPr="00A44288">
        <w:rPr>
          <w:szCs w:val="24"/>
          <w:vertAlign w:val="subscript"/>
        </w:rPr>
        <w:t>6</w:t>
      </w:r>
      <w:r w:rsidRPr="00A44288">
        <w:rPr>
          <w:szCs w:val="24"/>
        </w:rPr>
        <w:t xml:space="preserve">) δ 9.90 – 9.85 (m, 1H), 8.68 (d, </w:t>
      </w:r>
      <w:r w:rsidRPr="00A44288">
        <w:rPr>
          <w:i/>
          <w:iCs/>
          <w:szCs w:val="24"/>
        </w:rPr>
        <w:t>J</w:t>
      </w:r>
      <w:r w:rsidRPr="00A44288">
        <w:rPr>
          <w:szCs w:val="24"/>
        </w:rPr>
        <w:t xml:space="preserve"> = 1.1 Hz, 1H), 8.55 (d, </w:t>
      </w:r>
      <w:r w:rsidRPr="00A44288">
        <w:rPr>
          <w:i/>
          <w:iCs/>
          <w:szCs w:val="24"/>
        </w:rPr>
        <w:t>J</w:t>
      </w:r>
      <w:r w:rsidRPr="00A44288">
        <w:rPr>
          <w:szCs w:val="24"/>
        </w:rPr>
        <w:t xml:space="preserve"> = 1.0 Hz, 1H), 8.27 – 8.21 (m, 1H), 8.21 – 8.14 (m, 1H), 8.08 (d, </w:t>
      </w:r>
      <w:r w:rsidRPr="00A44288">
        <w:rPr>
          <w:i/>
          <w:iCs/>
          <w:szCs w:val="24"/>
        </w:rPr>
        <w:t>J</w:t>
      </w:r>
      <w:r w:rsidRPr="00A44288">
        <w:rPr>
          <w:szCs w:val="24"/>
        </w:rPr>
        <w:t xml:space="preserve"> = 2.0 Hz, 1H), 7.73 – 7.62 (m, 3H), 7.33 (d, </w:t>
      </w:r>
      <w:r w:rsidRPr="00A44288">
        <w:rPr>
          <w:i/>
          <w:iCs/>
          <w:szCs w:val="24"/>
        </w:rPr>
        <w:t>J</w:t>
      </w:r>
      <w:r w:rsidRPr="00A44288">
        <w:rPr>
          <w:szCs w:val="24"/>
        </w:rPr>
        <w:t xml:space="preserve"> = 8.3 Hz, 1H), 5.86 (s, 2H), 4.21 – 4.16 (m, 3H);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>C NMR (101 MHz, DMSO-</w:t>
      </w:r>
      <w:r w:rsidRPr="00A44288">
        <w:rPr>
          <w:i/>
          <w:iCs/>
          <w:szCs w:val="24"/>
        </w:rPr>
        <w:t>D</w:t>
      </w:r>
      <w:r w:rsidRPr="00A44288">
        <w:rPr>
          <w:szCs w:val="24"/>
          <w:vertAlign w:val="subscript"/>
        </w:rPr>
        <w:t>6</w:t>
      </w:r>
      <w:r w:rsidRPr="00A44288">
        <w:rPr>
          <w:szCs w:val="24"/>
        </w:rPr>
        <w:t>) δ 147.38, 135.14, 132.27, 131.86, 131.35, 131.10, 131.01, 130.96, 130.07, 128.31, 128.27, 126.78, 124.01, 122.83, 111.33, 110.93, 49.87, 40.13, 33.59; ESI HRMS m/z = 428.9602 [M]</w:t>
      </w:r>
      <w:r w:rsidRPr="00A44288">
        <w:rPr>
          <w:szCs w:val="24"/>
          <w:vertAlign w:val="superscript"/>
        </w:rPr>
        <w:t>+</w:t>
      </w:r>
      <w:r w:rsidRPr="00A44288">
        <w:rPr>
          <w:szCs w:val="24"/>
        </w:rPr>
        <w:t>, calc. for C</w:t>
      </w:r>
      <w:r w:rsidRPr="00A44288">
        <w:rPr>
          <w:szCs w:val="24"/>
          <w:vertAlign w:val="subscript"/>
        </w:rPr>
        <w:t>19</w:t>
      </w:r>
      <w:r w:rsidRPr="00A44288">
        <w:rPr>
          <w:szCs w:val="24"/>
        </w:rPr>
        <w:t>H</w:t>
      </w:r>
      <w:r w:rsidRPr="00A44288">
        <w:rPr>
          <w:szCs w:val="24"/>
          <w:vertAlign w:val="subscript"/>
        </w:rPr>
        <w:t>15</w:t>
      </w:r>
      <w:r w:rsidRPr="00A44288">
        <w:rPr>
          <w:szCs w:val="24"/>
        </w:rPr>
        <w:t>Br</w:t>
      </w:r>
      <w:r w:rsidRPr="00A44288">
        <w:rPr>
          <w:szCs w:val="24"/>
          <w:vertAlign w:val="subscript"/>
        </w:rPr>
        <w:t>2</w:t>
      </w:r>
      <w:r w:rsidRPr="00A44288">
        <w:rPr>
          <w:szCs w:val="24"/>
        </w:rPr>
        <w:t>N</w:t>
      </w:r>
      <w:r w:rsidRPr="00A44288">
        <w:rPr>
          <w:szCs w:val="24"/>
          <w:vertAlign w:val="subscript"/>
        </w:rPr>
        <w:t>2</w:t>
      </w:r>
      <w:r w:rsidRPr="00A44288">
        <w:rPr>
          <w:szCs w:val="24"/>
        </w:rPr>
        <w:t xml:space="preserve"> = 428.96.   </w:t>
      </w:r>
    </w:p>
    <w:p w14:paraId="05B84758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8" w:name="_Toc67318787"/>
      <w:r w:rsidRPr="00A44288">
        <w:rPr>
          <w:b/>
          <w:bCs/>
        </w:rPr>
        <w:t>Computational details</w:t>
      </w:r>
      <w:bookmarkEnd w:id="8"/>
    </w:p>
    <w:p w14:paraId="0995BD36" w14:textId="77777777" w:rsidR="00A44288" w:rsidRPr="00A44288" w:rsidRDefault="00A44288" w:rsidP="00A44288">
      <w:pPr>
        <w:jc w:val="both"/>
        <w:rPr>
          <w:bCs/>
        </w:rPr>
      </w:pPr>
      <w:r w:rsidRPr="00A44288">
        <w:rPr>
          <w:bCs/>
        </w:rPr>
        <w:t>The DFT calculations of the molecules were performed using the Gaussian 09 program package. Geometry optimizations of the molecule were performed using the B3LYP hybrid functional with 6-</w:t>
      </w:r>
      <w:r w:rsidRPr="00A44288">
        <w:rPr>
          <w:bCs/>
        </w:rPr>
        <w:lastRenderedPageBreak/>
        <w:t>31+G(2d,p) basis set.</w:t>
      </w:r>
      <w:r w:rsidRPr="00A44288">
        <w:rPr>
          <w:bCs/>
          <w:color w:val="00B0F0"/>
        </w:rPr>
        <w:fldChar w:fldCharType="begin"/>
      </w:r>
      <w:r w:rsidRPr="00A44288">
        <w:rPr>
          <w:bCs/>
          <w:color w:val="00B0F0"/>
        </w:rPr>
        <w:instrText xml:space="preserve"> ADDIN EN.CITE &lt;EndNote&gt;&lt;Cite&gt;&lt;Author&gt;Beck&lt;/Author&gt;&lt;Year&gt;1993&lt;/Year&gt;&lt;RecNum&gt;4&lt;/RecNum&gt;&lt;DisplayText&gt;&lt;style face="superscript"&gt;4-5&lt;/style&gt;&lt;/DisplayText&gt;&lt;record&gt;&lt;rec-number&gt;4&lt;/rec-number&gt;&lt;foreign-keys&gt;&lt;key app="EN" db-id="wxdv5ff99v5p0veer5vvaxtiafedxrsf0r9p" timestamp="1619511082"&gt;4&lt;/key&gt;&lt;/foreign-keys&gt;&lt;ref-type name="Journal Article"&gt;17&lt;/ref-type&gt;&lt;contributors&gt;&lt;authors&gt;&lt;author&gt;Beck, Axel D &lt;/author&gt;&lt;/authors&gt;&lt;/contributors&gt;&lt;titles&gt;&lt;title&gt;Density-functional thermochemistry. III. The role of exact exchange&lt;/title&gt;&lt;secondary-title&gt;J. Chem. Phys&lt;/secondary-title&gt;&lt;/titles&gt;&lt;periodical&gt;&lt;full-title&gt;J. Chem. Phys&lt;/full-title&gt;&lt;/periodical&gt;&lt;pages&gt;5648-6&lt;/pages&gt;&lt;volume&gt;98&lt;/volume&gt;&lt;number&gt;7&lt;/number&gt;&lt;dates&gt;&lt;year&gt;1993&lt;/year&gt;&lt;/dates&gt;&lt;urls&gt;&lt;/urls&gt;&lt;/record&gt;&lt;/Cite&gt;&lt;Cite&gt;&lt;Author&gt;Lee&lt;/Author&gt;&lt;Year&gt;1988&lt;/Year&gt;&lt;RecNum&gt;5&lt;/RecNum&gt;&lt;record&gt;&lt;rec-number&gt;5&lt;/rec-number&gt;&lt;foreign-keys&gt;&lt;key app="EN" db-id="wxdv5ff99v5p0veer5vvaxtiafedxrsf0r9p" timestamp="1619511253"&gt;5&lt;/key&gt;&lt;/foreign-keys&gt;&lt;ref-type name="Journal Article"&gt;17&lt;/ref-type&gt;&lt;contributors&gt;&lt;authors&gt;&lt;author&gt;Lee, Chengteh&lt;/author&gt;&lt;author&gt;Yang, Weitao&lt;/author&gt;&lt;author&gt;Parr, Robert G %J Physical review B&lt;/author&gt;&lt;/authors&gt;&lt;/contributors&gt;&lt;titles&gt;&lt;title&gt;Development of the Colle-Salvetti correlation-energy formula into a functional of the electron density&lt;/title&gt;&lt;secondary-title&gt;Physical review B&lt;/secondary-title&gt;&lt;/titles&gt;&lt;periodical&gt;&lt;full-title&gt;Physical review B&lt;/full-title&gt;&lt;/periodical&gt;&lt;pages&gt;785&lt;/pages&gt;&lt;volume&gt;37&lt;/volume&gt;&lt;number&gt;2&lt;/number&gt;&lt;dates&gt;&lt;year&gt;1988&lt;/year&gt;&lt;/dates&gt;&lt;urls&gt;&lt;/urls&gt;&lt;/record&gt;&lt;/Cite&gt;&lt;/EndNote&gt;</w:instrText>
      </w:r>
      <w:r w:rsidRPr="00A44288">
        <w:rPr>
          <w:bCs/>
          <w:color w:val="00B0F0"/>
        </w:rPr>
        <w:fldChar w:fldCharType="separate"/>
      </w:r>
      <w:r w:rsidRPr="00A44288">
        <w:rPr>
          <w:bCs/>
          <w:noProof/>
          <w:color w:val="00B0F0"/>
          <w:vertAlign w:val="superscript"/>
        </w:rPr>
        <w:t>4-5</w:t>
      </w:r>
      <w:r w:rsidRPr="00A44288">
        <w:rPr>
          <w:bCs/>
          <w:color w:val="00B0F0"/>
        </w:rPr>
        <w:fldChar w:fldCharType="end"/>
      </w:r>
      <w:r w:rsidRPr="00A44288">
        <w:rPr>
          <w:bCs/>
        </w:rPr>
        <w:t xml:space="preserve"> After optimizing structures, vibrational frequencies were computed to ensure that there are no imaginary frequencies. Optical excitation energies were calculated with various functionals using time-dependent DFT (TD-DFT) with the 6-31+G(2d,p), def-2-TZVP and cc-PVTZ basis sets in ACN solvent.</w:t>
      </w:r>
      <w:r w:rsidRPr="00A44288">
        <w:rPr>
          <w:bCs/>
          <w:color w:val="00B0F0"/>
        </w:rPr>
        <w:fldChar w:fldCharType="begin"/>
      </w:r>
      <w:r w:rsidRPr="00A44288">
        <w:rPr>
          <w:bCs/>
          <w:color w:val="00B0F0"/>
        </w:rPr>
        <w:instrText xml:space="preserve"> ADDIN EN.CITE &lt;EndNote&gt;&lt;Cite&gt;&lt;Author&gt;Adamo&lt;/Author&gt;&lt;Year&gt;2013&lt;/Year&gt;&lt;RecNum&gt;10&lt;/RecNum&gt;&lt;DisplayText&gt;&lt;style face="superscript"&gt;6&lt;/style&gt;&lt;/DisplayText&gt;&lt;record&gt;&lt;rec-number&gt;10&lt;/rec-number&gt;&lt;foreign-keys&gt;&lt;key app="EN" db-id="5w0z5e2fa0vvdyezt0k5wad1rpzra9pwzpxr" timestamp="1619691852"&gt;10&lt;/key&gt;&lt;/foreign-keys&gt;&lt;ref-type name="Journal Article"&gt;17&lt;/ref-type&gt;&lt;contributors&gt;&lt;authors&gt;&lt;author&gt;Adamo, Carlo&lt;/author&gt;&lt;author&gt;Jacquemin, Denis&lt;/author&gt;&lt;/authors&gt;&lt;/contributors&gt;&lt;titles&gt;&lt;title&gt;The calculations of excited-state properties with Time-Dependent Density Functional Theory&lt;/title&gt;&lt;secondary-title&gt;Chemical Society Reviews&lt;/secondary-title&gt;&lt;/titles&gt;&lt;periodical&gt;&lt;full-title&gt;Chemical Society Reviews&lt;/full-title&gt;&lt;abbr-1&gt;Chem. Soc. Rev.&lt;/abbr-1&gt;&lt;abbr-2&gt;Chem Soc Rev&lt;/abbr-2&gt;&lt;/periodical&gt;&lt;pages&gt;845-856&lt;/pages&gt;&lt;volume&gt;42&lt;/volume&gt;&lt;number&gt;3&lt;/number&gt;&lt;dates&gt;&lt;year&gt;2013&lt;/year&gt;&lt;/dates&gt;&lt;urls&gt;&lt;/urls&gt;&lt;/record&gt;&lt;/Cite&gt;&lt;/EndNote&gt;</w:instrText>
      </w:r>
      <w:r w:rsidRPr="00A44288">
        <w:rPr>
          <w:bCs/>
          <w:color w:val="00B0F0"/>
        </w:rPr>
        <w:fldChar w:fldCharType="separate"/>
      </w:r>
      <w:r w:rsidRPr="00A44288">
        <w:rPr>
          <w:bCs/>
          <w:noProof/>
          <w:color w:val="00B0F0"/>
          <w:vertAlign w:val="superscript"/>
        </w:rPr>
        <w:t>6</w:t>
      </w:r>
      <w:r w:rsidRPr="00A44288">
        <w:rPr>
          <w:bCs/>
          <w:color w:val="00B0F0"/>
        </w:rPr>
        <w:fldChar w:fldCharType="end"/>
      </w:r>
      <w:r w:rsidRPr="00A44288">
        <w:rPr>
          <w:bCs/>
        </w:rPr>
        <w:t xml:space="preserve"> The solvent was modeled by the polarizable continuum model (PCM) using the integral equation formalism variant (IEFPCM) as implemented in Gaussian 09. Our calculated excitation energies using the Cam-B3LYP functional with Def2-TZVP for </w:t>
      </w:r>
      <w:r w:rsidRPr="00A44288">
        <w:rPr>
          <w:b/>
        </w:rPr>
        <w:t>R</w:t>
      </w:r>
      <w:r w:rsidRPr="00A44288">
        <w:rPr>
          <w:b/>
          <w:vertAlign w:val="subscript"/>
        </w:rPr>
        <w:t>1</w:t>
      </w:r>
      <w:r w:rsidRPr="00A44288">
        <w:rPr>
          <w:b/>
        </w:rPr>
        <w:t>IR</w:t>
      </w:r>
      <w:r w:rsidRPr="00A44288">
        <w:rPr>
          <w:b/>
          <w:vertAlign w:val="subscript"/>
        </w:rPr>
        <w:t>2</w:t>
      </w:r>
      <w:r w:rsidRPr="00A44288">
        <w:rPr>
          <w:bCs/>
        </w:rPr>
        <w:t xml:space="preserve"> and TPSSTPSS functional with 6-31+G(2d,p) for </w:t>
      </w:r>
      <w:r w:rsidRPr="00A44288">
        <w:rPr>
          <w:b/>
        </w:rPr>
        <w:t>R</w:t>
      </w:r>
      <w:r w:rsidRPr="00A44288">
        <w:rPr>
          <w:b/>
          <w:vertAlign w:val="subscript"/>
        </w:rPr>
        <w:t>1</w:t>
      </w:r>
      <w:r w:rsidRPr="00A44288">
        <w:rPr>
          <w:b/>
        </w:rPr>
        <w:t>SR</w:t>
      </w:r>
      <w:r w:rsidRPr="00A44288">
        <w:rPr>
          <w:b/>
          <w:vertAlign w:val="subscript"/>
        </w:rPr>
        <w:t>2</w:t>
      </w:r>
      <w:r w:rsidRPr="00A44288">
        <w:rPr>
          <w:bCs/>
        </w:rPr>
        <w:t xml:space="preserve"> were nearest to the experimental data (Table S2). Natural transition-orbital (NTO) analysis was done to characterize the nature of different molecular excited states.</w:t>
      </w:r>
      <w:r w:rsidRPr="00A44288">
        <w:rPr>
          <w:bCs/>
          <w:color w:val="00B0F0"/>
        </w:rPr>
        <w:fldChar w:fldCharType="begin"/>
      </w:r>
      <w:r w:rsidRPr="00A44288">
        <w:rPr>
          <w:bCs/>
          <w:color w:val="00B0F0"/>
        </w:rPr>
        <w:instrText xml:space="preserve"> ADDIN EN.CITE &lt;EndNote&gt;&lt;Cite&gt;&lt;Author&gt;Martin&lt;/Author&gt;&lt;Year&gt;2003&lt;/Year&gt;&lt;RecNum&gt;7&lt;/RecNum&gt;&lt;DisplayText&gt;&lt;style face="superscript"&gt;7&lt;/style&gt;&lt;/DisplayText&gt;&lt;record&gt;&lt;rec-number&gt;7&lt;/rec-number&gt;&lt;foreign-keys&gt;&lt;key app="EN" db-id="wxdv5ff99v5p0veer5vvaxtiafedxrsf0r9p" timestamp="1619511828"&gt;7&lt;/key&gt;&lt;/foreign-keys&gt;&lt;ref-type name="Journal Article"&gt;17&lt;/ref-type&gt;&lt;contributors&gt;&lt;authors&gt;&lt;author&gt;Martin, Richard L &lt;/author&gt;&lt;/authors&gt;&lt;/contributors&gt;&lt;titles&gt;&lt;title&gt;Natural transition orbitals&lt;/title&gt;&lt;secondary-title&gt;The Journal of chemical physics&lt;/secondary-title&gt;&lt;/titles&gt;&lt;periodical&gt;&lt;full-title&gt;The Journal of chemical physics&lt;/full-title&gt;&lt;/periodical&gt;&lt;pages&gt;4775-4777&lt;/pages&gt;&lt;volume&gt;118&lt;/volume&gt;&lt;number&gt;11&lt;/number&gt;&lt;dates&gt;&lt;year&gt;2003&lt;/year&gt;&lt;/dates&gt;&lt;isbn&gt;0021-9606&lt;/isbn&gt;&lt;urls&gt;&lt;/urls&gt;&lt;/record&gt;&lt;/Cite&gt;&lt;/EndNote&gt;</w:instrText>
      </w:r>
      <w:r w:rsidRPr="00A44288">
        <w:rPr>
          <w:bCs/>
          <w:color w:val="00B0F0"/>
        </w:rPr>
        <w:fldChar w:fldCharType="separate"/>
      </w:r>
      <w:r w:rsidRPr="00A44288">
        <w:rPr>
          <w:bCs/>
          <w:noProof/>
          <w:color w:val="00B0F0"/>
          <w:vertAlign w:val="superscript"/>
        </w:rPr>
        <w:t>7</w:t>
      </w:r>
      <w:r w:rsidRPr="00A44288">
        <w:rPr>
          <w:bCs/>
          <w:color w:val="00B0F0"/>
        </w:rPr>
        <w:fldChar w:fldCharType="end"/>
      </w:r>
    </w:p>
    <w:p w14:paraId="5088639C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9" w:name="_Toc67318788"/>
      <w:r w:rsidRPr="00A44288">
        <w:rPr>
          <w:b/>
          <w:bCs/>
        </w:rPr>
        <w:t>Bacterial experiments</w:t>
      </w:r>
      <w:bookmarkEnd w:id="9"/>
    </w:p>
    <w:p w14:paraId="1B622AD8" w14:textId="00F2CE85" w:rsidR="00A44288" w:rsidRPr="00A44288" w:rsidRDefault="00A44288" w:rsidP="00A44288">
      <w:pPr>
        <w:jc w:val="both"/>
        <w:rPr>
          <w:rFonts w:cs="Times New Roman"/>
          <w:szCs w:val="24"/>
        </w:rPr>
      </w:pPr>
      <w:r w:rsidRPr="00A44288">
        <w:rPr>
          <w:szCs w:val="24"/>
        </w:rPr>
        <w:t>Three strains of gram-negative bacteria (</w:t>
      </w:r>
      <w:r w:rsidRPr="00A44288">
        <w:rPr>
          <w:i/>
          <w:iCs/>
          <w:szCs w:val="24"/>
        </w:rPr>
        <w:t>E. Coli, ESBL EC, EC GFP</w:t>
      </w:r>
      <w:r w:rsidRPr="00A44288">
        <w:rPr>
          <w:szCs w:val="24"/>
        </w:rPr>
        <w:t>) and two strains of gram-positive bacteria (</w:t>
      </w:r>
      <w:r w:rsidRPr="00A44288">
        <w:rPr>
          <w:i/>
          <w:iCs/>
          <w:szCs w:val="24"/>
        </w:rPr>
        <w:t>S. Aureus, MRSA</w:t>
      </w:r>
      <w:r w:rsidRPr="00A44288">
        <w:rPr>
          <w:szCs w:val="24"/>
        </w:rPr>
        <w:t>) were procured from the Korean Collection for Type Cultures (KCTC) at the Korea Research Institute of Bioscience and Biotechnology (KRIBB).</w:t>
      </w:r>
      <w:r w:rsidR="00DE7A39">
        <w:rPr>
          <w:szCs w:val="24"/>
        </w:rPr>
        <w:t xml:space="preserve"> Three isolated colonies were transferred to 3 mL LB broth and grown overnight at 37 </w:t>
      </w:r>
      <w:r w:rsidR="00DE7A39">
        <w:rPr>
          <w:rFonts w:cs="Times New Roman"/>
          <w:szCs w:val="24"/>
        </w:rPr>
        <w:t>°</w:t>
      </w:r>
      <w:r w:rsidR="00DE7A39">
        <w:rPr>
          <w:szCs w:val="24"/>
        </w:rPr>
        <w:t xml:space="preserve">C in a shaking incubator at 250 rpm. </w:t>
      </w:r>
      <w:r w:rsidR="007C0C01">
        <w:rPr>
          <w:szCs w:val="24"/>
        </w:rPr>
        <w:t>T</w:t>
      </w:r>
      <w:r w:rsidR="00DE7A39" w:rsidRPr="00DE7A39">
        <w:rPr>
          <w:szCs w:val="24"/>
        </w:rPr>
        <w:t xml:space="preserve">he final test concentration of bacterial suspension was adjusted to </w:t>
      </w:r>
      <w:r w:rsidR="0063346C">
        <w:rPr>
          <w:szCs w:val="24"/>
        </w:rPr>
        <w:t>2</w:t>
      </w:r>
      <w:r w:rsidR="0063346C">
        <w:rPr>
          <w:rFonts w:cs="Times New Roman"/>
          <w:szCs w:val="24"/>
        </w:rPr>
        <w:t>×</w:t>
      </w:r>
      <w:r w:rsidR="00DE7A39" w:rsidRPr="00DE7A39">
        <w:rPr>
          <w:szCs w:val="24"/>
        </w:rPr>
        <w:t>10</w:t>
      </w:r>
      <w:r w:rsidR="00B723AF">
        <w:rPr>
          <w:szCs w:val="24"/>
          <w:vertAlign w:val="superscript"/>
        </w:rPr>
        <w:t>5</w:t>
      </w:r>
      <w:r w:rsidR="00DE7A39">
        <w:rPr>
          <w:szCs w:val="24"/>
        </w:rPr>
        <w:t xml:space="preserve"> </w:t>
      </w:r>
      <w:r w:rsidR="00DE7A39" w:rsidRPr="00DE7A39">
        <w:rPr>
          <w:szCs w:val="24"/>
        </w:rPr>
        <w:t>CFU/mL in LB broth</w:t>
      </w:r>
      <w:r w:rsidR="00DE7A39">
        <w:rPr>
          <w:szCs w:val="24"/>
        </w:rPr>
        <w:t xml:space="preserve">.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IR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were </w:t>
      </w:r>
      <w:r w:rsidR="00DE7A39">
        <w:rPr>
          <w:szCs w:val="24"/>
        </w:rPr>
        <w:t xml:space="preserve">dissolved in DMSO. The obtained solution was diluted with sterilized LB broth to give a stock solution of </w:t>
      </w:r>
      <w:r w:rsidR="00067678">
        <w:rPr>
          <w:szCs w:val="24"/>
        </w:rPr>
        <w:t>256</w:t>
      </w:r>
      <w:r w:rsidR="00DE7A39">
        <w:rPr>
          <w:szCs w:val="24"/>
        </w:rPr>
        <w:t xml:space="preserve"> </w:t>
      </w:r>
      <w:r w:rsidR="00DE7A39">
        <w:rPr>
          <w:rFonts w:cs="Times New Roman"/>
          <w:szCs w:val="24"/>
        </w:rPr>
        <w:t>µ</w:t>
      </w:r>
      <w:r w:rsidR="00DE7A39">
        <w:rPr>
          <w:szCs w:val="24"/>
        </w:rPr>
        <w:t xml:space="preserve">M in 1% DMSO (stock solution). </w:t>
      </w:r>
      <w:r w:rsidR="000976B2" w:rsidRPr="000976B2">
        <w:rPr>
          <w:szCs w:val="24"/>
        </w:rPr>
        <w:t xml:space="preserve">The stock solution was diluted two-fold serially in the LB in </w:t>
      </w:r>
      <w:r w:rsidR="000976B2" w:rsidRPr="00A44288">
        <w:rPr>
          <w:szCs w:val="24"/>
        </w:rPr>
        <w:t>microplates</w:t>
      </w:r>
      <w:r w:rsidR="000976B2" w:rsidRPr="000976B2">
        <w:rPr>
          <w:szCs w:val="24"/>
        </w:rPr>
        <w:t xml:space="preserve"> to a final volume of 100 </w:t>
      </w:r>
      <w:proofErr w:type="spellStart"/>
      <w:r w:rsidR="000976B2" w:rsidRPr="000976B2">
        <w:rPr>
          <w:szCs w:val="24"/>
        </w:rPr>
        <w:t>μL</w:t>
      </w:r>
      <w:proofErr w:type="spellEnd"/>
      <w:r w:rsidR="000976B2" w:rsidRPr="000976B2">
        <w:rPr>
          <w:szCs w:val="24"/>
        </w:rPr>
        <w:t xml:space="preserve"> in each well. The same volume (100 </w:t>
      </w:r>
      <w:proofErr w:type="spellStart"/>
      <w:r w:rsidR="000976B2" w:rsidRPr="000976B2">
        <w:rPr>
          <w:szCs w:val="24"/>
        </w:rPr>
        <w:t>μL</w:t>
      </w:r>
      <w:proofErr w:type="spellEnd"/>
      <w:r w:rsidR="000976B2" w:rsidRPr="000976B2">
        <w:rPr>
          <w:szCs w:val="24"/>
        </w:rPr>
        <w:t>)</w:t>
      </w:r>
      <w:r w:rsidR="000976B2">
        <w:rPr>
          <w:szCs w:val="24"/>
        </w:rPr>
        <w:t xml:space="preserve"> </w:t>
      </w:r>
      <w:r w:rsidR="000976B2" w:rsidRPr="000976B2">
        <w:rPr>
          <w:szCs w:val="24"/>
        </w:rPr>
        <w:t xml:space="preserve">of bacterial suspension was added in each well making concentration range of </w:t>
      </w:r>
      <w:r w:rsidR="00F1588F">
        <w:rPr>
          <w:szCs w:val="24"/>
        </w:rPr>
        <w:t>1, 2</w:t>
      </w:r>
      <w:r w:rsidR="000976B2" w:rsidRPr="000976B2">
        <w:rPr>
          <w:szCs w:val="24"/>
        </w:rPr>
        <w:t xml:space="preserve"> to </w:t>
      </w:r>
      <w:r w:rsidR="00F1588F">
        <w:rPr>
          <w:szCs w:val="24"/>
        </w:rPr>
        <w:t>128</w:t>
      </w:r>
      <w:r w:rsidR="000976B2" w:rsidRPr="000976B2">
        <w:rPr>
          <w:szCs w:val="24"/>
        </w:rPr>
        <w:t xml:space="preserve"> </w:t>
      </w:r>
      <w:r w:rsidR="00F1588F">
        <w:rPr>
          <w:rFonts w:cs="Times New Roman"/>
          <w:szCs w:val="24"/>
        </w:rPr>
        <w:t>µ</w:t>
      </w:r>
      <w:r w:rsidR="00F1588F">
        <w:rPr>
          <w:szCs w:val="24"/>
        </w:rPr>
        <w:t>M</w:t>
      </w:r>
      <w:r w:rsidR="000976B2" w:rsidRPr="000976B2">
        <w:rPr>
          <w:szCs w:val="24"/>
        </w:rPr>
        <w:t xml:space="preserve"> for each test compound.</w:t>
      </w:r>
      <w:r w:rsidR="000D704C">
        <w:rPr>
          <w:szCs w:val="24"/>
        </w:rPr>
        <w:t xml:space="preserve"> </w:t>
      </w:r>
      <w:r w:rsidRPr="00A44288">
        <w:rPr>
          <w:szCs w:val="24"/>
        </w:rPr>
        <w:t xml:space="preserve">The microplates were then incubated at 37 °C for 18 h, and the absorbance at 600 nm was measured using a </w:t>
      </w:r>
      <w:proofErr w:type="spellStart"/>
      <w:r w:rsidRPr="00A44288">
        <w:rPr>
          <w:szCs w:val="24"/>
        </w:rPr>
        <w:t>FilterMax</w:t>
      </w:r>
      <w:proofErr w:type="spellEnd"/>
      <w:r w:rsidRPr="00A44288">
        <w:rPr>
          <w:szCs w:val="24"/>
        </w:rPr>
        <w:t xml:space="preserve">™ F5 Multi-Mode Microplate Reader (Molecular Devices, USA). CFU rate (%) was calculated by ratio of CFU value between bacteria treated with/without reagents. To compare the antibacterial activity between couple of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IR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b/>
          <w:bCs/>
          <w:szCs w:val="24"/>
        </w:rPr>
        <w:t xml:space="preserve">, </w:t>
      </w:r>
      <w:r w:rsidRPr="00A44288">
        <w:rPr>
          <w:szCs w:val="24"/>
        </w:rPr>
        <w:t xml:space="preserve">we calculated the concentration </w:t>
      </w:r>
      <w:r w:rsidRPr="00A44288">
        <w:rPr>
          <w:rFonts w:cs="Times New Roman"/>
          <w:szCs w:val="24"/>
        </w:rPr>
        <w:t>(µM)</w:t>
      </w:r>
      <w:r w:rsidRPr="00A44288">
        <w:rPr>
          <w:szCs w:val="24"/>
        </w:rPr>
        <w:t xml:space="preserve"> (CFU</w:t>
      </w:r>
      <w:r w:rsidRPr="00A44288">
        <w:rPr>
          <w:szCs w:val="24"/>
          <w:vertAlign w:val="subscript"/>
        </w:rPr>
        <w:t>50</w:t>
      </w:r>
      <w:r w:rsidRPr="00A44288">
        <w:rPr>
          <w:szCs w:val="24"/>
        </w:rPr>
        <w:softHyphen/>
      </w:r>
      <w:r w:rsidRPr="00A44288">
        <w:rPr>
          <w:rFonts w:cs="Times New Roman"/>
          <w:szCs w:val="24"/>
        </w:rPr>
        <w:t xml:space="preserve">), at which the </w:t>
      </w:r>
      <w:r w:rsidRPr="00A44288">
        <w:rPr>
          <w:szCs w:val="24"/>
        </w:rPr>
        <w:t xml:space="preserve">CFU rate equals 50 %; </w:t>
      </w:r>
      <w:r w:rsidRPr="00A44288">
        <w:rPr>
          <w:rFonts w:cs="Times New Roman"/>
          <w:szCs w:val="24"/>
        </w:rPr>
        <w:t xml:space="preserve">and the </w:t>
      </w:r>
      <m:oMath>
        <m:r>
          <w:rPr>
            <w:rFonts w:ascii="Cambria Math" w:hAnsi="Cambria Math" w:cs="Times New Roman"/>
            <w:szCs w:val="24"/>
          </w:rPr>
          <m:t xml:space="preserve">P= 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CFU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50(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CFU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50(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S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sub>
            </m:sSub>
          </m:den>
        </m:f>
      </m:oMath>
      <w:r w:rsidRPr="00A44288">
        <w:rPr>
          <w:rFonts w:cs="Times New Roman"/>
          <w:szCs w:val="24"/>
        </w:rPr>
        <w:t xml:space="preserve"> between a couple of imidazolium salt and imidazoline-2-thiones. The CFU</w:t>
      </w:r>
      <w:r w:rsidRPr="00A44288">
        <w:rPr>
          <w:rFonts w:cs="Times New Roman"/>
          <w:szCs w:val="24"/>
          <w:vertAlign w:val="subscript"/>
        </w:rPr>
        <w:t>50</w:t>
      </w:r>
      <w:r w:rsidRPr="00A44288">
        <w:rPr>
          <w:rFonts w:cs="Times New Roman"/>
          <w:szCs w:val="24"/>
        </w:rPr>
        <w:t xml:space="preserve"> of imidazoline-2-thiones</w:t>
      </w:r>
      <w:r w:rsidRPr="00A44288">
        <w:rPr>
          <w:rFonts w:cs="Times New Roman"/>
          <w:szCs w:val="24"/>
          <w:vertAlign w:val="subscript"/>
        </w:rPr>
        <w:softHyphen/>
      </w:r>
      <w:r w:rsidRPr="00A44288">
        <w:rPr>
          <w:rFonts w:cs="Times New Roman"/>
          <w:szCs w:val="24"/>
        </w:rPr>
        <w:t xml:space="preserve"> are higher than 128 µM. </w:t>
      </w:r>
    </w:p>
    <w:p w14:paraId="20126BC6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7DBD5375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6337A91C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695F8FE1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121F9C7C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61C2EA2E" w14:textId="77777777" w:rsidR="00A44288" w:rsidRP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0D9EDC34" w14:textId="1FAD8545" w:rsid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5EDE795D" w14:textId="17E2C1B3" w:rsid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712DAC7E" w14:textId="0EEC8D33" w:rsid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23F18872" w14:textId="3A32C56C" w:rsidR="00A44288" w:rsidRDefault="00A44288" w:rsidP="00A44288">
      <w:pPr>
        <w:ind w:firstLine="360"/>
        <w:jc w:val="both"/>
        <w:rPr>
          <w:rFonts w:cs="Times New Roman"/>
          <w:szCs w:val="24"/>
        </w:rPr>
      </w:pPr>
    </w:p>
    <w:p w14:paraId="2272632D" w14:textId="77777777" w:rsidR="00A44288" w:rsidRPr="00A44288" w:rsidRDefault="00A44288" w:rsidP="00A44288">
      <w:pPr>
        <w:pStyle w:val="ListParagraph"/>
        <w:numPr>
          <w:ilvl w:val="0"/>
          <w:numId w:val="20"/>
        </w:numPr>
        <w:spacing w:before="0" w:after="0" w:line="360" w:lineRule="auto"/>
        <w:outlineLvl w:val="0"/>
        <w:rPr>
          <w:b/>
          <w:bCs/>
        </w:rPr>
      </w:pPr>
      <w:bookmarkStart w:id="10" w:name="_Toc67318789"/>
      <w:r w:rsidRPr="00A44288">
        <w:rPr>
          <w:b/>
          <w:bCs/>
        </w:rPr>
        <w:lastRenderedPageBreak/>
        <w:t>Results</w:t>
      </w:r>
      <w:bookmarkEnd w:id="10"/>
    </w:p>
    <w:p w14:paraId="1953763D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11" w:name="_Toc67318790"/>
      <w:r w:rsidRPr="00A44288">
        <w:rPr>
          <w:b/>
          <w:bCs/>
        </w:rPr>
        <w:t>NMR and Mass spectra</w:t>
      </w:r>
      <w:bookmarkEnd w:id="11"/>
    </w:p>
    <w:p w14:paraId="31EBC12D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03458BBC" wp14:editId="1E0E5F4D">
            <wp:extent cx="2939818" cy="2076450"/>
            <wp:effectExtent l="0" t="0" r="0" b="0"/>
            <wp:docPr id="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2956" cy="209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286AC2B3" wp14:editId="22BC2093">
            <wp:extent cx="2963085" cy="209550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5949" cy="216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EABF9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S1.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proofErr w:type="spellStart"/>
      <w:r w:rsidRPr="00A44288">
        <w:rPr>
          <w:b/>
          <w:bCs/>
          <w:szCs w:val="24"/>
        </w:rPr>
        <w:t>DBr</w:t>
      </w:r>
      <w:proofErr w:type="spellEnd"/>
      <w:r w:rsidRPr="00A44288">
        <w:rPr>
          <w:noProof/>
          <w:szCs w:val="24"/>
        </w:rPr>
        <w:t xml:space="preserve"> in CDCl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263A6F30" wp14:editId="2AC8385D">
            <wp:extent cx="9525" cy="95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5E271CE7" wp14:editId="1D8CB0F2">
            <wp:extent cx="9525" cy="95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8340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396D0463" wp14:editId="264E26F4">
            <wp:extent cx="2791475" cy="1971675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0755" cy="199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1F392214" wp14:editId="6DDD1F05">
            <wp:extent cx="2872384" cy="2028825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4027" cy="205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05F02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S2.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proofErr w:type="spellStart"/>
      <w:r w:rsidRPr="00A44288">
        <w:rPr>
          <w:b/>
          <w:bCs/>
          <w:szCs w:val="24"/>
        </w:rPr>
        <w:t>CBr</w:t>
      </w:r>
      <w:proofErr w:type="spellEnd"/>
      <w:r w:rsidRPr="00A44288">
        <w:rPr>
          <w:noProof/>
          <w:szCs w:val="24"/>
        </w:rPr>
        <w:t xml:space="preserve"> in CDCl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56FC0724" wp14:editId="1DAAC187">
            <wp:extent cx="9525" cy="9525"/>
            <wp:effectExtent l="0" t="0" r="0" b="0"/>
            <wp:docPr id="12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3ACF1C87" wp14:editId="368641A2">
            <wp:extent cx="9525" cy="95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9BC9A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drawing>
          <wp:inline distT="0" distB="0" distL="0" distR="0" wp14:anchorId="5790AE7B" wp14:editId="64827B39">
            <wp:extent cx="2885871" cy="2038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25860" cy="206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CBE320A" wp14:editId="27929EE6">
            <wp:extent cx="2980268" cy="21050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28403" cy="213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51080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S3.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I</w:t>
      </w:r>
      <w:r w:rsidRPr="00A44288">
        <w:rPr>
          <w:noProof/>
          <w:szCs w:val="24"/>
        </w:rPr>
        <w:t xml:space="preserve"> in DMSO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6"/>
        <w:gridCol w:w="4931"/>
      </w:tblGrid>
      <w:tr w:rsidR="00A44288" w:rsidRPr="00A44288" w14:paraId="7AEA3CE2" w14:textId="77777777" w:rsidTr="003824C8">
        <w:tc>
          <w:tcPr>
            <w:tcW w:w="5210" w:type="dxa"/>
          </w:tcPr>
          <w:p w14:paraId="5B96CCF3" w14:textId="77777777" w:rsidR="00A44288" w:rsidRPr="00A44288" w:rsidRDefault="00A44288" w:rsidP="003824C8">
            <w:pPr>
              <w:rPr>
                <w:szCs w:val="24"/>
                <w:vertAlign w:val="subscript"/>
              </w:rPr>
            </w:pPr>
            <w:r w:rsidRPr="00A44288">
              <w:rPr>
                <w:szCs w:val="24"/>
                <w:vertAlign w:val="subscript"/>
              </w:rPr>
              <w:lastRenderedPageBreak/>
              <w:t xml:space="preserve">a) Mass spectra of </w:t>
            </w:r>
            <w:proofErr w:type="spellStart"/>
            <w:r w:rsidRPr="00A44288">
              <w:rPr>
                <w:b/>
                <w:bCs/>
                <w:szCs w:val="24"/>
                <w:vertAlign w:val="subscript"/>
              </w:rPr>
              <w:t>CBr</w:t>
            </w:r>
            <w:proofErr w:type="spellEnd"/>
          </w:p>
          <w:p w14:paraId="43417DF0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EE69B5F" wp14:editId="2FE35FBC">
                  <wp:extent cx="3105150" cy="1024502"/>
                  <wp:effectExtent l="0" t="0" r="0" b="444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452" cy="103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42893D19" w14:textId="77777777" w:rsidR="00A44288" w:rsidRPr="00A44288" w:rsidRDefault="00A44288" w:rsidP="003824C8">
            <w:pPr>
              <w:rPr>
                <w:szCs w:val="24"/>
                <w:vertAlign w:val="subscript"/>
              </w:rPr>
            </w:pPr>
            <w:r w:rsidRPr="00A44288">
              <w:rPr>
                <w:szCs w:val="24"/>
                <w:vertAlign w:val="subscript"/>
              </w:rPr>
              <w:t xml:space="preserve">b) Mass spectra of </w:t>
            </w:r>
            <w:r w:rsidRPr="00A44288">
              <w:rPr>
                <w:b/>
                <w:bCs/>
                <w:szCs w:val="24"/>
                <w:vertAlign w:val="subscript"/>
              </w:rPr>
              <w:t>I</w:t>
            </w:r>
          </w:p>
          <w:p w14:paraId="25F9CAEA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0DC6911" wp14:editId="62B78CBD">
                  <wp:extent cx="3162300" cy="105048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034" cy="10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2EAE0E" w14:textId="77777777" w:rsidR="00A44288" w:rsidRPr="00A44288" w:rsidRDefault="00A44288" w:rsidP="00A44288">
      <w:pPr>
        <w:spacing w:before="0" w:after="0"/>
        <w:jc w:val="center"/>
        <w:rPr>
          <w:szCs w:val="24"/>
        </w:rPr>
      </w:pPr>
      <w:r w:rsidRPr="00A44288">
        <w:rPr>
          <w:szCs w:val="24"/>
        </w:rPr>
        <w:t xml:space="preserve">Figure S4. Mass spectra of </w:t>
      </w:r>
      <w:proofErr w:type="spellStart"/>
      <w:r w:rsidRPr="00A44288">
        <w:rPr>
          <w:b/>
          <w:bCs/>
          <w:szCs w:val="24"/>
        </w:rPr>
        <w:t>CBr</w:t>
      </w:r>
      <w:proofErr w:type="spellEnd"/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I</w:t>
      </w:r>
      <w:r w:rsidRPr="00A44288">
        <w:rPr>
          <w:szCs w:val="24"/>
        </w:rPr>
        <w:t xml:space="preserve">.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4816"/>
      </w:tblGrid>
      <w:tr w:rsidR="00A44288" w:rsidRPr="00A44288" w14:paraId="023ECFE9" w14:textId="77777777" w:rsidTr="003824C8">
        <w:tc>
          <w:tcPr>
            <w:tcW w:w="5210" w:type="dxa"/>
          </w:tcPr>
          <w:p w14:paraId="24D7FD9E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BI</w:t>
            </w:r>
          </w:p>
          <w:p w14:paraId="0D296886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69F0727" wp14:editId="0DE22A81">
                  <wp:extent cx="3105150" cy="95756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611" cy="96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089B9328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CI</w:t>
            </w:r>
          </w:p>
          <w:p w14:paraId="53691B07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8854758" wp14:editId="6C0EC273">
                  <wp:extent cx="3002987" cy="947537"/>
                  <wp:effectExtent l="0" t="0" r="6985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490" cy="960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BAD47E" w14:textId="77777777" w:rsidR="00A44288" w:rsidRPr="00A44288" w:rsidRDefault="00A44288" w:rsidP="00A44288">
      <w:pPr>
        <w:spacing w:before="0" w:after="0"/>
        <w:jc w:val="center"/>
        <w:rPr>
          <w:szCs w:val="24"/>
        </w:rPr>
      </w:pPr>
      <w:r w:rsidRPr="00A44288">
        <w:rPr>
          <w:noProof/>
          <w:szCs w:val="24"/>
        </w:rPr>
        <w:t xml:space="preserve">Figue S5. Mass spectra of (a) </w:t>
      </w:r>
      <w:r w:rsidRPr="00A44288">
        <w:rPr>
          <w:b/>
          <w:bCs/>
          <w:noProof/>
          <w:szCs w:val="24"/>
        </w:rPr>
        <w:t>BI</w:t>
      </w:r>
      <w:r w:rsidRPr="00A44288">
        <w:rPr>
          <w:noProof/>
          <w:szCs w:val="24"/>
        </w:rPr>
        <w:t xml:space="preserve"> and (b) </w:t>
      </w:r>
      <w:r w:rsidRPr="00A44288">
        <w:rPr>
          <w:b/>
          <w:bCs/>
          <w:noProof/>
          <w:szCs w:val="24"/>
        </w:rPr>
        <w:t>CI</w:t>
      </w:r>
      <w:r w:rsidRPr="00A44288">
        <w:rPr>
          <w:noProof/>
          <w:szCs w:val="24"/>
        </w:rPr>
        <w:t>.</w:t>
      </w:r>
    </w:p>
    <w:p w14:paraId="2076BE1E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drawing>
          <wp:inline distT="0" distB="0" distL="0" distR="0" wp14:anchorId="0D469A8F" wp14:editId="18CFDF70">
            <wp:extent cx="3070116" cy="2169994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03686" cy="219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B5039D5" wp14:editId="6B03EF69">
            <wp:extent cx="2992889" cy="2115403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35172" cy="214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554D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S6.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BI</w:t>
      </w:r>
      <w:r w:rsidRPr="00A44288">
        <w:rPr>
          <w:noProof/>
          <w:szCs w:val="24"/>
        </w:rPr>
        <w:t xml:space="preserve"> in CDCl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387F44D8" wp14:editId="0580D1DD">
            <wp:extent cx="9525" cy="95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39FFB206" wp14:editId="215D6680">
            <wp:extent cx="9525" cy="95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D1AA0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1731F992" wp14:editId="51F27EB3">
            <wp:extent cx="2743772" cy="1937982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72367" cy="195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AF07C2A" wp14:editId="7CCD6909">
            <wp:extent cx="2510790" cy="1773423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39030" cy="179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35A0C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S7.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CI</w:t>
      </w:r>
      <w:r w:rsidRPr="00A44288">
        <w:rPr>
          <w:noProof/>
          <w:szCs w:val="24"/>
        </w:rPr>
        <w:t xml:space="preserve"> in CDCl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64555EF9" wp14:editId="3A297550">
            <wp:extent cx="9525" cy="95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63864564" wp14:editId="31210A89">
            <wp:extent cx="9525" cy="95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243D1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5B9DF140" wp14:editId="20B68471">
            <wp:extent cx="2876632" cy="2033516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04614" cy="205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21903726" wp14:editId="2112A949">
            <wp:extent cx="2934556" cy="207446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60238" cy="209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09161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S8.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DI</w:t>
      </w:r>
      <w:r w:rsidRPr="00A44288">
        <w:rPr>
          <w:noProof/>
          <w:szCs w:val="24"/>
        </w:rPr>
        <w:t xml:space="preserve"> in CDCl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095AE7A8" wp14:editId="7F75D458">
            <wp:extent cx="9525" cy="95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66603CA3" wp14:editId="15031F0C">
            <wp:extent cx="9525" cy="95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7"/>
        <w:gridCol w:w="4920"/>
      </w:tblGrid>
      <w:tr w:rsidR="00A44288" w:rsidRPr="00A44288" w14:paraId="5119EB37" w14:textId="77777777" w:rsidTr="003824C8">
        <w:tc>
          <w:tcPr>
            <w:tcW w:w="5210" w:type="dxa"/>
          </w:tcPr>
          <w:p w14:paraId="1EF5F1A9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DI</w:t>
            </w:r>
          </w:p>
          <w:p w14:paraId="5C449571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3CABD11" wp14:editId="03C40760">
                  <wp:extent cx="3053301" cy="980168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753" cy="98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4E2600F8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BIB</w:t>
            </w:r>
          </w:p>
          <w:p w14:paraId="22FFF9AB" w14:textId="77777777" w:rsidR="00A44288" w:rsidRPr="00A44288" w:rsidRDefault="00A44288" w:rsidP="003824C8">
            <w:pPr>
              <w:jc w:val="center"/>
              <w:rPr>
                <w:szCs w:val="24"/>
                <w:vertAlign w:val="subscript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25BAB52" wp14:editId="61C81A2A">
                  <wp:extent cx="3094680" cy="97980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429" cy="993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616B81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t xml:space="preserve">Figue S9. Mass spectra of (a) </w:t>
      </w:r>
      <w:r w:rsidRPr="00A44288">
        <w:rPr>
          <w:b/>
          <w:bCs/>
          <w:noProof/>
          <w:szCs w:val="24"/>
        </w:rPr>
        <w:t>DI</w:t>
      </w:r>
      <w:r w:rsidRPr="00A44288">
        <w:rPr>
          <w:noProof/>
          <w:szCs w:val="24"/>
        </w:rPr>
        <w:t xml:space="preserve"> and (b) </w:t>
      </w:r>
      <w:r w:rsidRPr="00A44288">
        <w:rPr>
          <w:b/>
          <w:bCs/>
          <w:noProof/>
          <w:szCs w:val="24"/>
        </w:rPr>
        <w:t>BIB</w:t>
      </w:r>
    </w:p>
    <w:p w14:paraId="36661B7D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54A0B1FF" wp14:editId="549F44B4">
            <wp:extent cx="2857724" cy="201986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64135" cy="20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34DE2340" wp14:editId="289603EA">
            <wp:extent cx="2857724" cy="201986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65683" cy="20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6C45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S10.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BIB</w:t>
      </w:r>
      <w:r w:rsidRPr="00A44288">
        <w:rPr>
          <w:noProof/>
          <w:szCs w:val="24"/>
        </w:rPr>
        <w:t xml:space="preserve"> in DMSO</w:t>
      </w:r>
    </w:p>
    <w:p w14:paraId="63FB4F1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6768BE93" wp14:editId="38640690">
            <wp:extent cx="2970763" cy="2098893"/>
            <wp:effectExtent l="0" t="0" r="127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88861" cy="21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05C9122" wp14:editId="2A38C8DA">
            <wp:extent cx="2954283" cy="2086670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64339" cy="209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5C56D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S11.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BIM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5F7E24A4" wp14:editId="0550926E">
            <wp:extent cx="9525" cy="95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7F0E3A2F" wp14:editId="5FDB0E11">
            <wp:extent cx="9525" cy="95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3B68C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71B778B7" wp14:editId="269EFCD1">
            <wp:extent cx="3047969" cy="2155232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62814" cy="21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3C55ACFA" wp14:editId="3DD9BE80">
            <wp:extent cx="3047910" cy="2155190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65825" cy="216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EEB6E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S12.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CIB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656DF982" wp14:editId="4709D53B">
            <wp:extent cx="9525" cy="952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5F460C94" wp14:editId="1D5D62EF">
            <wp:extent cx="9525" cy="952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ABB3E" w14:textId="77777777" w:rsidR="00A44288" w:rsidRPr="00A44288" w:rsidRDefault="00A44288" w:rsidP="00A44288">
      <w:pPr>
        <w:jc w:val="center"/>
        <w:rPr>
          <w:szCs w:val="24"/>
        </w:rPr>
      </w:pPr>
    </w:p>
    <w:p w14:paraId="6FCE2305" w14:textId="77777777" w:rsidR="00A44288" w:rsidRPr="00A44288" w:rsidRDefault="00A44288" w:rsidP="00A44288">
      <w:pPr>
        <w:jc w:val="center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6"/>
        <w:gridCol w:w="4781"/>
      </w:tblGrid>
      <w:tr w:rsidR="00A44288" w:rsidRPr="00A44288" w14:paraId="1A5B1DC1" w14:textId="77777777" w:rsidTr="003824C8">
        <w:tc>
          <w:tcPr>
            <w:tcW w:w="5326" w:type="dxa"/>
          </w:tcPr>
          <w:p w14:paraId="52226D6D" w14:textId="77777777" w:rsidR="00A44288" w:rsidRPr="00A44288" w:rsidRDefault="00A44288" w:rsidP="003824C8">
            <w:pPr>
              <w:rPr>
                <w:noProof/>
                <w:szCs w:val="24"/>
              </w:rPr>
            </w:pPr>
            <w:r w:rsidRPr="00A44288">
              <w:rPr>
                <w:noProof/>
                <w:szCs w:val="24"/>
              </w:rPr>
              <w:t xml:space="preserve">a) Mass spectra of </w:t>
            </w:r>
            <w:r w:rsidRPr="00A44288">
              <w:rPr>
                <w:b/>
                <w:bCs/>
                <w:noProof/>
                <w:szCs w:val="24"/>
              </w:rPr>
              <w:t>BIM</w:t>
            </w:r>
          </w:p>
          <w:p w14:paraId="0DCCDD1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2A92425" wp14:editId="4DDC778E">
                  <wp:extent cx="3299755" cy="1050878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841" cy="106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14:paraId="074B9EAB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CIB</w:t>
            </w:r>
          </w:p>
          <w:p w14:paraId="7B12C6A2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DE373CE" wp14:editId="39DE6AEC">
                  <wp:extent cx="3151300" cy="1036642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361" cy="105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9133FB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t xml:space="preserve">Figue S13. Mass spectra of (a) </w:t>
      </w:r>
      <w:r w:rsidRPr="00A44288">
        <w:rPr>
          <w:b/>
          <w:bCs/>
          <w:noProof/>
          <w:szCs w:val="24"/>
        </w:rPr>
        <w:t>BIM</w:t>
      </w:r>
      <w:r w:rsidRPr="00A44288">
        <w:rPr>
          <w:noProof/>
          <w:szCs w:val="24"/>
        </w:rPr>
        <w:t xml:space="preserve"> and (b) </w:t>
      </w:r>
      <w:r w:rsidRPr="00A44288">
        <w:rPr>
          <w:b/>
          <w:bCs/>
          <w:noProof/>
          <w:szCs w:val="24"/>
        </w:rPr>
        <w:t>CIB</w:t>
      </w:r>
    </w:p>
    <w:p w14:paraId="4183E6DF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24B8A558" wp14:editId="6728EC16">
            <wp:extent cx="2991642" cy="2115403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11610" cy="212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114919D1" wp14:editId="14FD8621">
            <wp:extent cx="2859889" cy="2021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90031" cy="20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C5CF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S14.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CIC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340ACF15" wp14:editId="1DB7255C">
            <wp:extent cx="9525" cy="952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1620EDE7" wp14:editId="0853623B">
            <wp:extent cx="9525" cy="952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D9D5F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01EC2477" wp14:editId="504EE75F">
            <wp:extent cx="2858911" cy="201986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81564" cy="203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30AE117A" wp14:editId="1577B80D">
            <wp:extent cx="2856535" cy="2019868"/>
            <wp:effectExtent l="0" t="0" r="127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66638" cy="202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B130F" w14:textId="6EBF23AE" w:rsid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S15.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CID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7A459C00" wp14:editId="5B7EA7B5">
            <wp:extent cx="9525" cy="95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24F4A066" wp14:editId="57BA3422">
            <wp:extent cx="9525" cy="952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8B85B" w14:textId="0E25D576" w:rsidR="00A44288" w:rsidRDefault="00A44288" w:rsidP="00A44288">
      <w:pPr>
        <w:jc w:val="center"/>
        <w:rPr>
          <w:noProof/>
          <w:szCs w:val="24"/>
        </w:rPr>
      </w:pPr>
    </w:p>
    <w:p w14:paraId="5C7AB734" w14:textId="77777777" w:rsidR="00A44288" w:rsidRPr="00A44288" w:rsidRDefault="00A44288" w:rsidP="00A44288">
      <w:pPr>
        <w:jc w:val="center"/>
        <w:rPr>
          <w:noProof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3"/>
        <w:gridCol w:w="4954"/>
      </w:tblGrid>
      <w:tr w:rsidR="00A44288" w:rsidRPr="00A44288" w14:paraId="225736AC" w14:textId="77777777" w:rsidTr="003824C8">
        <w:tc>
          <w:tcPr>
            <w:tcW w:w="5140" w:type="dxa"/>
          </w:tcPr>
          <w:p w14:paraId="0BE72695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CIC</w:t>
            </w:r>
          </w:p>
          <w:p w14:paraId="3DBFC678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D6ED658" wp14:editId="4021A737">
                  <wp:extent cx="3148716" cy="101882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987" cy="102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1" w:type="dxa"/>
          </w:tcPr>
          <w:p w14:paraId="012DC71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CID</w:t>
            </w:r>
          </w:p>
          <w:p w14:paraId="543C24A8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618BA20" wp14:editId="5DA952F6">
                  <wp:extent cx="3235017" cy="972249"/>
                  <wp:effectExtent l="0" t="0" r="381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3567" cy="9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288" w:rsidRPr="00A44288" w14:paraId="7C5504AC" w14:textId="77777777" w:rsidTr="003824C8">
        <w:tc>
          <w:tcPr>
            <w:tcW w:w="5140" w:type="dxa"/>
          </w:tcPr>
          <w:p w14:paraId="06D92A2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 xml:space="preserve">c) Mass spectra of </w:t>
            </w:r>
            <w:r w:rsidRPr="00A44288">
              <w:rPr>
                <w:b/>
                <w:bCs/>
                <w:szCs w:val="24"/>
              </w:rPr>
              <w:t>CIM</w:t>
            </w:r>
          </w:p>
          <w:p w14:paraId="54338A9D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3E09271" wp14:editId="195EC22F">
                  <wp:extent cx="3124200" cy="974762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598" cy="984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1" w:type="dxa"/>
          </w:tcPr>
          <w:p w14:paraId="58597E7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d) Mass spectra of </w:t>
            </w:r>
            <w:r w:rsidRPr="00A44288">
              <w:rPr>
                <w:b/>
                <w:bCs/>
                <w:szCs w:val="24"/>
              </w:rPr>
              <w:t>DIB</w:t>
            </w:r>
            <w:r w:rsidRPr="00A44288">
              <w:rPr>
                <w:noProof/>
                <w:szCs w:val="24"/>
              </w:rPr>
              <w:drawing>
                <wp:inline distT="0" distB="0" distL="0" distR="0" wp14:anchorId="634C4356" wp14:editId="7FC03845">
                  <wp:extent cx="3187700" cy="983330"/>
                  <wp:effectExtent l="0" t="0" r="0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57" cy="991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A14733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t xml:space="preserve">Figue S16. Mass spectra of (a) </w:t>
      </w:r>
      <w:r w:rsidRPr="00A44288">
        <w:rPr>
          <w:b/>
          <w:bCs/>
          <w:noProof/>
          <w:szCs w:val="24"/>
        </w:rPr>
        <w:t>CIC</w:t>
      </w:r>
      <w:r w:rsidRPr="00A44288">
        <w:rPr>
          <w:noProof/>
          <w:szCs w:val="24"/>
        </w:rPr>
        <w:t xml:space="preserve">, (b) </w:t>
      </w:r>
      <w:r w:rsidRPr="00A44288">
        <w:rPr>
          <w:b/>
          <w:bCs/>
          <w:noProof/>
          <w:szCs w:val="24"/>
        </w:rPr>
        <w:t xml:space="preserve">CIB, </w:t>
      </w:r>
      <w:r w:rsidRPr="00A44288">
        <w:rPr>
          <w:noProof/>
          <w:szCs w:val="24"/>
        </w:rPr>
        <w:t>(c)</w:t>
      </w:r>
      <w:r w:rsidRPr="00A44288">
        <w:rPr>
          <w:b/>
          <w:bCs/>
          <w:noProof/>
          <w:szCs w:val="24"/>
        </w:rPr>
        <w:t xml:space="preserve"> CIM </w:t>
      </w:r>
      <w:r w:rsidRPr="00A44288">
        <w:rPr>
          <w:noProof/>
          <w:szCs w:val="24"/>
        </w:rPr>
        <w:t>and (d)</w:t>
      </w:r>
      <w:r w:rsidRPr="00A44288">
        <w:rPr>
          <w:b/>
          <w:bCs/>
          <w:noProof/>
          <w:szCs w:val="24"/>
        </w:rPr>
        <w:t xml:space="preserve"> DIB.</w:t>
      </w:r>
    </w:p>
    <w:p w14:paraId="1A354E2A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0C3B9CD7" wp14:editId="65FC9BA0">
            <wp:extent cx="3181759" cy="2247342"/>
            <wp:effectExtent l="0" t="0" r="0" b="635"/>
            <wp:docPr id="13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01665" cy="226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26EB39D2" wp14:editId="7CCB0CAF">
            <wp:extent cx="2879677" cy="203397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08341" cy="205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4648C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S17.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CIM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48708476" wp14:editId="1F967045">
            <wp:extent cx="9525" cy="952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695DD2E4" wp14:editId="4F706E23">
            <wp:extent cx="9525" cy="95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206AE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drawing>
          <wp:inline distT="0" distB="0" distL="0" distR="0" wp14:anchorId="273E117A" wp14:editId="13314A38">
            <wp:extent cx="3070121" cy="2169994"/>
            <wp:effectExtent l="0" t="0" r="0" b="19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73946" cy="217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64F8F21A" wp14:editId="3D6CAC48">
            <wp:extent cx="3084394" cy="2180082"/>
            <wp:effectExtent l="0" t="0" r="190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98939" cy="219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7276A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S18.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DIB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0D1A2206" wp14:editId="3E97E7D1">
            <wp:extent cx="9525" cy="95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64A51A22" wp14:editId="2CE8890F">
            <wp:extent cx="9525" cy="952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FDE0E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6FDEBDD7" wp14:editId="24BD0AD6">
            <wp:extent cx="2875438" cy="2033517"/>
            <wp:effectExtent l="0" t="0" r="127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95961" cy="204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C0A9C64" wp14:editId="3AA83249">
            <wp:extent cx="2770496" cy="1959300"/>
            <wp:effectExtent l="0" t="0" r="0" b="317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98322" cy="197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6A30B" w14:textId="6AD32D97" w:rsid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S19.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DID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3731B23A" wp14:editId="088F3D3B">
            <wp:extent cx="9525" cy="952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7A2CB1F5" wp14:editId="1FB406AE">
            <wp:extent cx="9525" cy="952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E2AE" w14:textId="2F6A5305" w:rsidR="00A44288" w:rsidRDefault="00A44288" w:rsidP="00A44288">
      <w:pPr>
        <w:jc w:val="center"/>
        <w:rPr>
          <w:noProof/>
          <w:szCs w:val="24"/>
        </w:rPr>
      </w:pPr>
    </w:p>
    <w:p w14:paraId="1CFFC574" w14:textId="77777777" w:rsidR="00A44288" w:rsidRPr="00A44288" w:rsidRDefault="00A44288" w:rsidP="00A44288">
      <w:pPr>
        <w:jc w:val="center"/>
        <w:rPr>
          <w:noProof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4"/>
        <w:gridCol w:w="4913"/>
      </w:tblGrid>
      <w:tr w:rsidR="00A44288" w:rsidRPr="00A44288" w14:paraId="3FCBBCA8" w14:textId="77777777" w:rsidTr="003824C8">
        <w:tc>
          <w:tcPr>
            <w:tcW w:w="5210" w:type="dxa"/>
          </w:tcPr>
          <w:p w14:paraId="51A99C4F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DID</w:t>
            </w:r>
          </w:p>
          <w:p w14:paraId="72DE6F31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87112A8" wp14:editId="04E5A1E2">
                  <wp:extent cx="3148216" cy="1004157"/>
                  <wp:effectExtent l="0" t="0" r="0" b="57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955" cy="10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5A5CAB9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DIM</w:t>
            </w:r>
          </w:p>
          <w:p w14:paraId="30301614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8800F53" wp14:editId="63D8D424">
                  <wp:extent cx="3177417" cy="974242"/>
                  <wp:effectExtent l="0" t="0" r="444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871" cy="98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114623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S20. Mass spectra of (a) </w:t>
      </w:r>
      <w:r w:rsidRPr="00A44288">
        <w:rPr>
          <w:b/>
          <w:bCs/>
          <w:szCs w:val="24"/>
        </w:rPr>
        <w:t>DID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. </w:t>
      </w:r>
    </w:p>
    <w:p w14:paraId="5FBC5CAB" w14:textId="77777777" w:rsidR="00A44288" w:rsidRPr="00A44288" w:rsidRDefault="00A44288" w:rsidP="00A44288">
      <w:pPr>
        <w:jc w:val="center"/>
        <w:rPr>
          <w:szCs w:val="24"/>
          <w:vertAlign w:val="subscript"/>
        </w:rPr>
      </w:pPr>
      <w:r w:rsidRPr="00A44288">
        <w:rPr>
          <w:noProof/>
          <w:szCs w:val="24"/>
        </w:rPr>
        <w:drawing>
          <wp:inline distT="0" distB="0" distL="0" distR="0" wp14:anchorId="104F65FD" wp14:editId="366557BC">
            <wp:extent cx="2936180" cy="2074460"/>
            <wp:effectExtent l="0" t="0" r="0" b="25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74866" cy="210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45862B37" wp14:editId="4734C116">
            <wp:extent cx="3170374" cy="2240232"/>
            <wp:effectExtent l="0" t="0" r="0" b="825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222855" cy="227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BEF8D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S21.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DIM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4DE0363E" wp14:editId="2D8DCCC7">
            <wp:extent cx="9525" cy="952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33F5C97B" wp14:editId="773F4FB1">
            <wp:extent cx="9525" cy="952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1CF7D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52E13B9A" wp14:editId="6FE67716">
            <wp:extent cx="2934269" cy="2074834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46055" cy="20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2C1464F8" wp14:editId="72499118">
            <wp:extent cx="2935772" cy="2074459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56199" cy="208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B07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S22.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BSB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2DDB068D" wp14:editId="4697162E">
            <wp:extent cx="9525" cy="95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B035D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2D3ABD13" wp14:editId="41745DFD">
            <wp:extent cx="3127936" cy="2209325"/>
            <wp:effectExtent l="0" t="0" r="0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150519" cy="222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284695D1" wp14:editId="5AC9AA0F">
            <wp:extent cx="2975212" cy="210203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91635" cy="211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CB5C4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S23.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BSM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6DAADC64" wp14:editId="4ED5E3E2">
            <wp:extent cx="9525" cy="952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0"/>
        <w:gridCol w:w="5211"/>
      </w:tblGrid>
      <w:tr w:rsidR="00A44288" w:rsidRPr="00A44288" w14:paraId="63F692AA" w14:textId="77777777" w:rsidTr="003824C8">
        <w:tc>
          <w:tcPr>
            <w:tcW w:w="5210" w:type="dxa"/>
          </w:tcPr>
          <w:p w14:paraId="0005F5C7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BSB</w:t>
            </w:r>
          </w:p>
          <w:p w14:paraId="7FB27109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E94432B" wp14:editId="18E1C24F">
                  <wp:extent cx="3171825" cy="970352"/>
                  <wp:effectExtent l="0" t="0" r="0" b="127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872" cy="1000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7BA76ABE" w14:textId="77777777" w:rsidR="00A44288" w:rsidRPr="00A44288" w:rsidRDefault="00A44288" w:rsidP="003824C8">
            <w:pPr>
              <w:jc w:val="center"/>
              <w:rPr>
                <w:b/>
                <w:bCs/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BSM</w:t>
            </w:r>
          </w:p>
          <w:p w14:paraId="60B6E831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7E80394" wp14:editId="0ADE050F">
                  <wp:extent cx="3160395" cy="970261"/>
                  <wp:effectExtent l="0" t="0" r="1905" b="190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977" cy="997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656F0F" w14:textId="1B46B66E" w:rsid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S24. Mass spectra of (a) </w:t>
      </w:r>
      <w:r w:rsidRPr="00A44288">
        <w:rPr>
          <w:b/>
          <w:bCs/>
          <w:szCs w:val="24"/>
        </w:rPr>
        <w:t>BSB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BSM</w:t>
      </w:r>
      <w:r w:rsidRPr="00A44288">
        <w:rPr>
          <w:szCs w:val="24"/>
        </w:rPr>
        <w:t xml:space="preserve">. </w:t>
      </w:r>
    </w:p>
    <w:p w14:paraId="02D151C9" w14:textId="333B4BDC" w:rsidR="00A44288" w:rsidRDefault="00A44288" w:rsidP="00A44288">
      <w:pPr>
        <w:jc w:val="center"/>
        <w:rPr>
          <w:szCs w:val="24"/>
        </w:rPr>
      </w:pPr>
    </w:p>
    <w:p w14:paraId="04DA077A" w14:textId="3B5D818D" w:rsidR="00A44288" w:rsidRDefault="00A44288" w:rsidP="00A44288">
      <w:pPr>
        <w:jc w:val="center"/>
        <w:rPr>
          <w:szCs w:val="24"/>
        </w:rPr>
      </w:pPr>
    </w:p>
    <w:p w14:paraId="0D3FDAD6" w14:textId="48708B6A" w:rsidR="00A44288" w:rsidRDefault="00A44288" w:rsidP="00A44288">
      <w:pPr>
        <w:jc w:val="center"/>
        <w:rPr>
          <w:szCs w:val="24"/>
          <w:lang w:eastAsia="ko-KR"/>
        </w:rPr>
      </w:pPr>
    </w:p>
    <w:p w14:paraId="20A1446A" w14:textId="77777777" w:rsidR="00A44288" w:rsidRPr="00A44288" w:rsidRDefault="00A44288" w:rsidP="00A44288">
      <w:pPr>
        <w:jc w:val="center"/>
        <w:rPr>
          <w:szCs w:val="24"/>
          <w:lang w:eastAsia="ko-KR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4"/>
        <w:gridCol w:w="5363"/>
      </w:tblGrid>
      <w:tr w:rsidR="00A44288" w:rsidRPr="00A44288" w14:paraId="2900DCDA" w14:textId="77777777" w:rsidTr="003824C8">
        <w:tc>
          <w:tcPr>
            <w:tcW w:w="4786" w:type="dxa"/>
          </w:tcPr>
          <w:p w14:paraId="1F624A20" w14:textId="77777777" w:rsidR="00A44288" w:rsidRPr="00A44288" w:rsidRDefault="00A44288" w:rsidP="003824C8">
            <w:pPr>
              <w:rPr>
                <w:noProof/>
                <w:szCs w:val="24"/>
              </w:rPr>
            </w:pPr>
            <w:r w:rsidRPr="00A44288">
              <w:rPr>
                <w:noProof/>
                <w:szCs w:val="24"/>
              </w:rPr>
              <w:lastRenderedPageBreak/>
              <w:t xml:space="preserve">a) Mass spectra of </w:t>
            </w:r>
            <w:r w:rsidRPr="00A44288">
              <w:rPr>
                <w:b/>
                <w:bCs/>
                <w:noProof/>
                <w:szCs w:val="24"/>
              </w:rPr>
              <w:t>CSB</w:t>
            </w:r>
          </w:p>
          <w:p w14:paraId="18C25F88" w14:textId="77777777" w:rsidR="00A44288" w:rsidRPr="00A44288" w:rsidRDefault="00A44288" w:rsidP="003824C8">
            <w:pPr>
              <w:jc w:val="center"/>
              <w:rPr>
                <w:noProof/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274BE16" wp14:editId="53ACF6DB">
                  <wp:extent cx="2905125" cy="1123904"/>
                  <wp:effectExtent l="0" t="0" r="0" b="63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438" cy="115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5" w:type="dxa"/>
          </w:tcPr>
          <w:p w14:paraId="73D796D5" w14:textId="77777777" w:rsidR="00A44288" w:rsidRPr="00A44288" w:rsidRDefault="00A44288" w:rsidP="003824C8">
            <w:pPr>
              <w:rPr>
                <w:noProof/>
                <w:szCs w:val="24"/>
              </w:rPr>
            </w:pPr>
            <w:r w:rsidRPr="00A44288">
              <w:rPr>
                <w:noProof/>
                <w:szCs w:val="24"/>
              </w:rPr>
              <w:t xml:space="preserve">b) Mass spectra of </w:t>
            </w:r>
            <w:r w:rsidRPr="00A44288">
              <w:rPr>
                <w:b/>
                <w:bCs/>
                <w:noProof/>
                <w:szCs w:val="24"/>
              </w:rPr>
              <w:t>CSC</w:t>
            </w:r>
          </w:p>
          <w:p w14:paraId="30C24C96" w14:textId="77777777" w:rsidR="00A44288" w:rsidRPr="00A44288" w:rsidRDefault="00A44288" w:rsidP="003824C8">
            <w:pPr>
              <w:jc w:val="center"/>
              <w:rPr>
                <w:noProof/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D87177D" wp14:editId="329CDE6B">
                  <wp:extent cx="3559062" cy="1144270"/>
                  <wp:effectExtent l="0" t="0" r="381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725" cy="1157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25602D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S25. Mass spectra of (a) </w:t>
      </w:r>
      <w:r w:rsidRPr="00A44288">
        <w:rPr>
          <w:b/>
          <w:bCs/>
          <w:szCs w:val="24"/>
        </w:rPr>
        <w:t>CSB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CSC</w:t>
      </w:r>
      <w:r w:rsidRPr="00A44288">
        <w:rPr>
          <w:szCs w:val="24"/>
        </w:rPr>
        <w:t xml:space="preserve">. </w:t>
      </w:r>
    </w:p>
    <w:p w14:paraId="31E7750A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470D77B4" wp14:editId="6AB5FD25">
            <wp:extent cx="3028922" cy="2140875"/>
            <wp:effectExtent l="0" t="0" r="63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77334" cy="217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62BD5C97" wp14:editId="1595F921">
            <wp:extent cx="3005039" cy="2124875"/>
            <wp:effectExtent l="0" t="0" r="5080" b="889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054140" cy="215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1E08B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S26.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CSB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35832C86" wp14:editId="044FD9BD">
            <wp:extent cx="9525" cy="952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FFB27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0660DEF6" wp14:editId="4D5638CA">
            <wp:extent cx="3161300" cy="2233820"/>
            <wp:effectExtent l="0" t="0" r="127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98972" cy="226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FCD8AC6" wp14:editId="698D7A52">
            <wp:extent cx="2879678" cy="2033976"/>
            <wp:effectExtent l="0" t="0" r="0" b="444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15526" cy="205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EC05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S27.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CSC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5D7D332A" wp14:editId="2720BC82">
            <wp:extent cx="9525" cy="952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5688B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2DEC906F" wp14:editId="676DB78E">
            <wp:extent cx="3188082" cy="2254308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240159" cy="229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7727BC7E" wp14:editId="4F9954B6">
            <wp:extent cx="2975212" cy="2102327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021361" cy="213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3F1E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S28.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CSD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5676E0CF" wp14:editId="299B4842">
            <wp:extent cx="9525" cy="952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4"/>
        <w:gridCol w:w="4793"/>
      </w:tblGrid>
      <w:tr w:rsidR="00A44288" w:rsidRPr="00A44288" w14:paraId="3FE60C93" w14:textId="77777777" w:rsidTr="003824C8">
        <w:tc>
          <w:tcPr>
            <w:tcW w:w="5210" w:type="dxa"/>
          </w:tcPr>
          <w:p w14:paraId="792A1239" w14:textId="77777777" w:rsidR="00A44288" w:rsidRPr="00A44288" w:rsidRDefault="00A44288" w:rsidP="003824C8">
            <w:pPr>
              <w:rPr>
                <w:b/>
                <w:bCs/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CSD</w:t>
            </w:r>
          </w:p>
          <w:p w14:paraId="5E0A1AF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52FC466" wp14:editId="548E4E47">
                  <wp:extent cx="3157092" cy="948519"/>
                  <wp:effectExtent l="0" t="0" r="5715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714" cy="991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44B9D5D7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CSM</w:t>
            </w:r>
          </w:p>
          <w:p w14:paraId="284D7DF6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25DCFBC" wp14:editId="13F74640">
                  <wp:extent cx="3035808" cy="933202"/>
                  <wp:effectExtent l="0" t="0" r="0" b="63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788" cy="95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D44CE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S29. Mass spectra of (a) </w:t>
      </w:r>
      <w:r w:rsidRPr="00A44288">
        <w:rPr>
          <w:b/>
          <w:bCs/>
          <w:szCs w:val="24"/>
        </w:rPr>
        <w:t>CSD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CSM</w:t>
      </w:r>
      <w:r w:rsidRPr="00A44288">
        <w:rPr>
          <w:szCs w:val="24"/>
        </w:rPr>
        <w:t xml:space="preserve">. </w:t>
      </w:r>
    </w:p>
    <w:p w14:paraId="1BC59823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104ECEE8" wp14:editId="3DA060A2">
            <wp:extent cx="3111452" cy="219768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37514" cy="221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3835588D" wp14:editId="1194B3E5">
            <wp:extent cx="2975212" cy="2101454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03215" cy="212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A2F97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S30.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CSM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2B24F9C6" wp14:editId="448EED95">
            <wp:extent cx="9525" cy="952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622A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3A3D4000" wp14:editId="5ACD15CB">
            <wp:extent cx="3123591" cy="2208703"/>
            <wp:effectExtent l="0" t="0" r="635" b="127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136013" cy="221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08C9E5C4" wp14:editId="43A2C73B">
            <wp:extent cx="2961564" cy="2091812"/>
            <wp:effectExtent l="0" t="0" r="0" b="381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81352" cy="210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2A27A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S31.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DSB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067AC9DB" wp14:editId="2F9E7A4D">
            <wp:extent cx="9525" cy="952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FE527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noProof/>
          <w:szCs w:val="24"/>
        </w:rPr>
        <w:drawing>
          <wp:inline distT="0" distB="0" distL="0" distR="0" wp14:anchorId="6DC6A819" wp14:editId="792BB5E6">
            <wp:extent cx="3218688" cy="2275948"/>
            <wp:effectExtent l="0" t="0" r="127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245044" cy="22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1CEE2B46" wp14:editId="0D31BA6B">
            <wp:extent cx="2934268" cy="2074834"/>
            <wp:effectExtent l="0" t="0" r="0" b="190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55687" cy="208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70A44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szCs w:val="24"/>
        </w:rPr>
        <w:t xml:space="preserve">Figure S32.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DSD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0604C2C0" wp14:editId="7FAFECEE">
            <wp:extent cx="9525" cy="952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4"/>
        <w:gridCol w:w="5073"/>
      </w:tblGrid>
      <w:tr w:rsidR="00A44288" w:rsidRPr="00A44288" w14:paraId="4CAE88D5" w14:textId="77777777" w:rsidTr="003824C8">
        <w:tc>
          <w:tcPr>
            <w:tcW w:w="5210" w:type="dxa"/>
          </w:tcPr>
          <w:p w14:paraId="3FB1D1A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DSB</w:t>
            </w:r>
          </w:p>
          <w:p w14:paraId="23C40227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B21549C" wp14:editId="68B798BF">
                  <wp:extent cx="3098800" cy="988093"/>
                  <wp:effectExtent l="0" t="0" r="6350" b="254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154" cy="101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14:paraId="319364E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DSD</w:t>
            </w:r>
          </w:p>
          <w:p w14:paraId="7E9246AE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66BBA71" wp14:editId="4DDC5FD6">
                  <wp:extent cx="3360780" cy="1035074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629" cy="105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C42486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S33. Mass spectra of (a) </w:t>
      </w:r>
      <w:r w:rsidRPr="00A44288">
        <w:rPr>
          <w:b/>
          <w:bCs/>
          <w:szCs w:val="24"/>
        </w:rPr>
        <w:t>DSB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DSD</w:t>
      </w:r>
      <w:r w:rsidRPr="00A44288">
        <w:rPr>
          <w:szCs w:val="24"/>
        </w:rPr>
        <w:t xml:space="preserve">. </w:t>
      </w:r>
    </w:p>
    <w:p w14:paraId="25BA1E0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noProof/>
          <w:szCs w:val="24"/>
        </w:rPr>
        <w:lastRenderedPageBreak/>
        <w:drawing>
          <wp:inline distT="0" distB="0" distL="0" distR="0" wp14:anchorId="1A5565F8" wp14:editId="59358AAC">
            <wp:extent cx="3139962" cy="2220282"/>
            <wp:effectExtent l="0" t="0" r="3810" b="889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50992" cy="222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drawing>
          <wp:inline distT="0" distB="0" distL="0" distR="0" wp14:anchorId="7615CF6F" wp14:editId="2999D186">
            <wp:extent cx="3029803" cy="2142387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041470" cy="215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E6A86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S34.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DSM</w:t>
      </w:r>
      <w:r w:rsidRPr="00A44288">
        <w:rPr>
          <w:noProof/>
          <w:szCs w:val="24"/>
        </w:rPr>
        <w:t xml:space="preserve"> in CHCl</w:t>
      </w:r>
      <w:r w:rsidRPr="00A44288">
        <w:rPr>
          <w:noProof/>
          <w:szCs w:val="24"/>
          <w:vertAlign w:val="subscript"/>
        </w:rPr>
        <w:t>3</w:t>
      </w:r>
      <w:r w:rsidRPr="00A44288">
        <w:rPr>
          <w:noProof/>
          <w:szCs w:val="24"/>
        </w:rPr>
        <w:drawing>
          <wp:inline distT="0" distB="0" distL="0" distR="0" wp14:anchorId="1A70C9FC" wp14:editId="74019293">
            <wp:extent cx="9525" cy="952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9862C" w14:textId="77777777" w:rsidR="00A44288" w:rsidRPr="00A44288" w:rsidRDefault="00A44288" w:rsidP="00A44288">
      <w:pPr>
        <w:jc w:val="center"/>
        <w:rPr>
          <w:noProof/>
          <w:szCs w:val="24"/>
        </w:rPr>
      </w:pPr>
      <w:r w:rsidRPr="00A44288">
        <w:rPr>
          <w:noProof/>
          <w:szCs w:val="24"/>
        </w:rPr>
        <w:drawing>
          <wp:inline distT="0" distB="0" distL="0" distR="0" wp14:anchorId="7B60FCEC" wp14:editId="3BF339AD">
            <wp:extent cx="2877830" cy="2033516"/>
            <wp:effectExtent l="0" t="0" r="0" b="508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89824" cy="204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4288">
        <w:rPr>
          <w:noProof/>
          <w:szCs w:val="24"/>
        </w:rPr>
        <w:t xml:space="preserve"> </w:t>
      </w:r>
      <w:r w:rsidRPr="00A44288">
        <w:rPr>
          <w:noProof/>
          <w:szCs w:val="24"/>
        </w:rPr>
        <w:drawing>
          <wp:inline distT="0" distB="0" distL="0" distR="0" wp14:anchorId="24C884B3" wp14:editId="6B348583">
            <wp:extent cx="2893325" cy="2045315"/>
            <wp:effectExtent l="0" t="0" r="254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08380" cy="205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2A9C" w14:textId="77777777" w:rsidR="00A44288" w:rsidRPr="00A44288" w:rsidRDefault="00A44288" w:rsidP="00A44288">
      <w:pPr>
        <w:jc w:val="center"/>
        <w:rPr>
          <w:noProof/>
          <w:szCs w:val="24"/>
          <w:vertAlign w:val="subscript"/>
        </w:rPr>
      </w:pPr>
      <w:r w:rsidRPr="00A44288">
        <w:rPr>
          <w:szCs w:val="24"/>
        </w:rPr>
        <w:t xml:space="preserve">Figure S35. </w:t>
      </w:r>
      <w:r w:rsidRPr="00A44288">
        <w:rPr>
          <w:szCs w:val="24"/>
          <w:vertAlign w:val="superscript"/>
        </w:rPr>
        <w:t>1</w:t>
      </w:r>
      <w:r w:rsidRPr="00A44288">
        <w:rPr>
          <w:szCs w:val="24"/>
        </w:rPr>
        <w:t xml:space="preserve">H-NMR and </w:t>
      </w:r>
      <w:r w:rsidRPr="00A44288">
        <w:rPr>
          <w:szCs w:val="24"/>
          <w:vertAlign w:val="superscript"/>
        </w:rPr>
        <w:t>13</w:t>
      </w:r>
      <w:r w:rsidRPr="00A44288">
        <w:rPr>
          <w:szCs w:val="24"/>
        </w:rPr>
        <w:t xml:space="preserve">C-NMR spectra of </w:t>
      </w:r>
      <w:r w:rsidRPr="00A44288">
        <w:rPr>
          <w:b/>
          <w:bCs/>
          <w:szCs w:val="24"/>
        </w:rPr>
        <w:t>DSM’ (DIM)</w:t>
      </w:r>
      <w:r w:rsidRPr="00A44288">
        <w:rPr>
          <w:noProof/>
          <w:szCs w:val="24"/>
        </w:rPr>
        <w:t xml:space="preserve"> in DMSO</w:t>
      </w:r>
      <w:r w:rsidRPr="00A44288">
        <w:rPr>
          <w:noProof/>
          <w:szCs w:val="24"/>
        </w:rPr>
        <w:drawing>
          <wp:inline distT="0" distB="0" distL="0" distR="0" wp14:anchorId="3DB3937E" wp14:editId="2D2E1AE5">
            <wp:extent cx="9525" cy="9525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2"/>
        <w:gridCol w:w="4945"/>
      </w:tblGrid>
      <w:tr w:rsidR="00A44288" w:rsidRPr="00A44288" w14:paraId="0929A248" w14:textId="77777777" w:rsidTr="003824C8">
        <w:tc>
          <w:tcPr>
            <w:tcW w:w="5195" w:type="dxa"/>
          </w:tcPr>
          <w:p w14:paraId="4FE8A0B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 xml:space="preserve">a) Mass spectra of </w:t>
            </w:r>
            <w:r w:rsidRPr="00A44288">
              <w:rPr>
                <w:b/>
                <w:bCs/>
                <w:szCs w:val="24"/>
              </w:rPr>
              <w:t>DSM</w:t>
            </w:r>
            <w:r w:rsidRPr="00A44288">
              <w:rPr>
                <w:szCs w:val="24"/>
              </w:rPr>
              <w:t xml:space="preserve"> </w:t>
            </w:r>
          </w:p>
          <w:p w14:paraId="2A69E0F3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CCAA007" wp14:editId="646A0867">
                  <wp:extent cx="3098800" cy="1017852"/>
                  <wp:effectExtent l="0" t="0" r="635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211" cy="1032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14:paraId="3AE78FA9" w14:textId="77777777" w:rsidR="00A44288" w:rsidRPr="00A44288" w:rsidRDefault="00A44288" w:rsidP="003824C8">
            <w:pPr>
              <w:rPr>
                <w:b/>
                <w:bCs/>
                <w:szCs w:val="24"/>
              </w:rPr>
            </w:pPr>
            <w:r w:rsidRPr="00A44288">
              <w:rPr>
                <w:szCs w:val="24"/>
              </w:rPr>
              <w:t xml:space="preserve">b) Mass spectra of </w:t>
            </w:r>
            <w:r w:rsidRPr="00A44288">
              <w:rPr>
                <w:b/>
                <w:bCs/>
                <w:szCs w:val="24"/>
              </w:rPr>
              <w:t>DSM’ (DIM)</w:t>
            </w:r>
          </w:p>
          <w:p w14:paraId="607F27E0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2D14BC8" wp14:editId="425514DE">
                  <wp:extent cx="3181350" cy="999140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586" cy="101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4358D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S36. Mass spectra of (a) </w:t>
      </w:r>
      <w:r w:rsidRPr="00A44288">
        <w:rPr>
          <w:b/>
          <w:bCs/>
          <w:szCs w:val="24"/>
        </w:rPr>
        <w:t>DSM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DSM’ (DIM)</w:t>
      </w:r>
      <w:r w:rsidRPr="00A44288">
        <w:rPr>
          <w:szCs w:val="24"/>
        </w:rPr>
        <w:t xml:space="preserve">. </w:t>
      </w:r>
    </w:p>
    <w:p w14:paraId="3BB3B174" w14:textId="77777777" w:rsidR="00A44288" w:rsidRPr="00A44288" w:rsidRDefault="00A44288" w:rsidP="00A44288">
      <w:pPr>
        <w:jc w:val="center"/>
        <w:rPr>
          <w:szCs w:val="24"/>
        </w:rPr>
      </w:pPr>
    </w:p>
    <w:p w14:paraId="77AB9351" w14:textId="77777777" w:rsidR="00A44288" w:rsidRPr="00A44288" w:rsidRDefault="00A44288" w:rsidP="00A44288">
      <w:pPr>
        <w:jc w:val="center"/>
        <w:rPr>
          <w:szCs w:val="24"/>
        </w:rPr>
      </w:pPr>
    </w:p>
    <w:p w14:paraId="0C3F8503" w14:textId="65CA675A" w:rsidR="00A44288" w:rsidRDefault="00A44288" w:rsidP="00A44288">
      <w:pPr>
        <w:jc w:val="center"/>
        <w:rPr>
          <w:szCs w:val="24"/>
        </w:rPr>
      </w:pPr>
    </w:p>
    <w:p w14:paraId="20EBE786" w14:textId="77777777" w:rsidR="00A44288" w:rsidRPr="00A44288" w:rsidRDefault="00A44288" w:rsidP="00A44288">
      <w:pPr>
        <w:jc w:val="center"/>
        <w:rPr>
          <w:szCs w:val="24"/>
        </w:rPr>
      </w:pPr>
    </w:p>
    <w:p w14:paraId="218F3C7D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12" w:name="_Toc67318791"/>
      <w:r w:rsidRPr="00A44288">
        <w:rPr>
          <w:b/>
          <w:bCs/>
        </w:rPr>
        <w:lastRenderedPageBreak/>
        <w:t>Crystallization data</w:t>
      </w:r>
    </w:p>
    <w:p w14:paraId="0F1039B1" w14:textId="77777777" w:rsidR="00A44288" w:rsidRPr="00A44288" w:rsidRDefault="00A44288" w:rsidP="00A44288">
      <w:pPr>
        <w:rPr>
          <w:rFonts w:eastAsia="휴먼명조" w:cs="Times New Roman"/>
          <w:szCs w:val="24"/>
        </w:rPr>
      </w:pPr>
      <w:r w:rsidRPr="00A44288">
        <w:rPr>
          <w:rFonts w:eastAsia="휴먼명조" w:cs="Times New Roman"/>
          <w:szCs w:val="24"/>
        </w:rPr>
        <w:t xml:space="preserve">Table S1. Crystal data of </w:t>
      </w:r>
      <w:r w:rsidRPr="00A44288">
        <w:rPr>
          <w:rFonts w:eastAsia="휴먼명조" w:cs="Times New Roman"/>
          <w:b/>
          <w:bCs/>
          <w:szCs w:val="24"/>
        </w:rPr>
        <w:t xml:space="preserve">CIM </w:t>
      </w:r>
      <w:r w:rsidRPr="00A44288">
        <w:rPr>
          <w:rFonts w:eastAsia="휴먼명조" w:cs="Times New Roman"/>
          <w:szCs w:val="24"/>
        </w:rPr>
        <w:t>and</w:t>
      </w:r>
      <w:r w:rsidRPr="00A44288">
        <w:rPr>
          <w:rFonts w:eastAsia="휴먼명조" w:cs="Times New Roman"/>
          <w:b/>
          <w:bCs/>
          <w:szCs w:val="24"/>
        </w:rPr>
        <w:t xml:space="preserve"> CIC</w:t>
      </w:r>
      <w:r w:rsidRPr="00A44288">
        <w:rPr>
          <w:rFonts w:eastAsia="휴먼명조" w:cs="Times New Roman"/>
          <w:szCs w:val="24"/>
        </w:rPr>
        <w:t>.</w:t>
      </w:r>
    </w:p>
    <w:tbl>
      <w:tblPr>
        <w:tblStyle w:val="TableGrid"/>
        <w:tblW w:w="1045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0"/>
        <w:gridCol w:w="3598"/>
        <w:gridCol w:w="3598"/>
      </w:tblGrid>
      <w:tr w:rsidR="00A44288" w:rsidRPr="00A44288" w14:paraId="201B20FE" w14:textId="77777777" w:rsidTr="003824C8">
        <w:tc>
          <w:tcPr>
            <w:tcW w:w="3260" w:type="dxa"/>
          </w:tcPr>
          <w:p w14:paraId="7C81EA34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</w:p>
        </w:tc>
        <w:tc>
          <w:tcPr>
            <w:tcW w:w="3598" w:type="dxa"/>
          </w:tcPr>
          <w:p w14:paraId="1F02C1DB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b/>
                <w:bCs/>
                <w:szCs w:val="24"/>
              </w:rPr>
            </w:pPr>
            <w:r w:rsidRPr="00A44288">
              <w:rPr>
                <w:rFonts w:eastAsia="휴먼명조" w:cs="Times New Roman"/>
                <w:b/>
                <w:bCs/>
                <w:szCs w:val="24"/>
              </w:rPr>
              <w:t>CIM</w:t>
            </w:r>
          </w:p>
        </w:tc>
        <w:tc>
          <w:tcPr>
            <w:tcW w:w="3598" w:type="dxa"/>
          </w:tcPr>
          <w:p w14:paraId="47D3B6DD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b/>
                <w:bCs/>
                <w:szCs w:val="24"/>
              </w:rPr>
            </w:pPr>
            <w:r w:rsidRPr="00A44288">
              <w:rPr>
                <w:rFonts w:eastAsia="휴먼명조" w:cs="Times New Roman"/>
                <w:b/>
                <w:bCs/>
                <w:szCs w:val="24"/>
              </w:rPr>
              <w:t>CIC</w:t>
            </w:r>
          </w:p>
        </w:tc>
      </w:tr>
      <w:tr w:rsidR="00A44288" w:rsidRPr="00A44288" w14:paraId="51723B54" w14:textId="77777777" w:rsidTr="003824C8">
        <w:tc>
          <w:tcPr>
            <w:tcW w:w="3260" w:type="dxa"/>
          </w:tcPr>
          <w:p w14:paraId="4BCD688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Empirical formula</w:t>
            </w:r>
          </w:p>
        </w:tc>
        <w:tc>
          <w:tcPr>
            <w:tcW w:w="3598" w:type="dxa"/>
          </w:tcPr>
          <w:p w14:paraId="22308626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C29 H30 I N3 O</w:t>
            </w:r>
          </w:p>
        </w:tc>
        <w:tc>
          <w:tcPr>
            <w:tcW w:w="3598" w:type="dxa"/>
          </w:tcPr>
          <w:p w14:paraId="3A9717A0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  <w:vertAlign w:val="subscript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C45 H47 Br N4 O2</w:t>
            </w:r>
          </w:p>
        </w:tc>
      </w:tr>
      <w:tr w:rsidR="00A44288" w:rsidRPr="00A44288" w14:paraId="577CD73C" w14:textId="77777777" w:rsidTr="003824C8">
        <w:tc>
          <w:tcPr>
            <w:tcW w:w="3260" w:type="dxa"/>
          </w:tcPr>
          <w:p w14:paraId="265AD61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Formula weight</w:t>
            </w:r>
          </w:p>
        </w:tc>
        <w:tc>
          <w:tcPr>
            <w:tcW w:w="3598" w:type="dxa"/>
          </w:tcPr>
          <w:p w14:paraId="05D307C5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563.46</w:t>
            </w:r>
          </w:p>
        </w:tc>
        <w:tc>
          <w:tcPr>
            <w:tcW w:w="3598" w:type="dxa"/>
          </w:tcPr>
          <w:p w14:paraId="0BDDCFE2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755.77</w:t>
            </w:r>
          </w:p>
        </w:tc>
      </w:tr>
      <w:tr w:rsidR="00A44288" w:rsidRPr="00A44288" w14:paraId="6F3F9238" w14:textId="77777777" w:rsidTr="003824C8">
        <w:tc>
          <w:tcPr>
            <w:tcW w:w="3260" w:type="dxa"/>
          </w:tcPr>
          <w:p w14:paraId="6B59F33C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Temperature</w:t>
            </w:r>
          </w:p>
        </w:tc>
        <w:tc>
          <w:tcPr>
            <w:tcW w:w="3598" w:type="dxa"/>
          </w:tcPr>
          <w:p w14:paraId="74D527D9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173(2) K</w:t>
            </w:r>
          </w:p>
        </w:tc>
        <w:tc>
          <w:tcPr>
            <w:tcW w:w="3598" w:type="dxa"/>
          </w:tcPr>
          <w:p w14:paraId="3066B521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171(2) K</w:t>
            </w:r>
          </w:p>
        </w:tc>
      </w:tr>
      <w:tr w:rsidR="00A44288" w:rsidRPr="00A44288" w14:paraId="232BD9FF" w14:textId="77777777" w:rsidTr="003824C8">
        <w:tc>
          <w:tcPr>
            <w:tcW w:w="3260" w:type="dxa"/>
          </w:tcPr>
          <w:p w14:paraId="74D9696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Wavelength</w:t>
            </w:r>
          </w:p>
        </w:tc>
        <w:tc>
          <w:tcPr>
            <w:tcW w:w="3598" w:type="dxa"/>
          </w:tcPr>
          <w:p w14:paraId="53AC6B9B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0.700 Å</w:t>
            </w:r>
          </w:p>
        </w:tc>
        <w:tc>
          <w:tcPr>
            <w:tcW w:w="3598" w:type="dxa"/>
          </w:tcPr>
          <w:p w14:paraId="18A8EA29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0.650 Å</w:t>
            </w:r>
          </w:p>
        </w:tc>
      </w:tr>
      <w:tr w:rsidR="00A44288" w:rsidRPr="00A44288" w14:paraId="3E399A7D" w14:textId="77777777" w:rsidTr="003824C8">
        <w:tc>
          <w:tcPr>
            <w:tcW w:w="3260" w:type="dxa"/>
          </w:tcPr>
          <w:p w14:paraId="6456E0D4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Crystal system</w:t>
            </w:r>
          </w:p>
        </w:tc>
        <w:tc>
          <w:tcPr>
            <w:tcW w:w="3598" w:type="dxa"/>
          </w:tcPr>
          <w:p w14:paraId="73FC1302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Monoclinic</w:t>
            </w:r>
          </w:p>
        </w:tc>
        <w:tc>
          <w:tcPr>
            <w:tcW w:w="3598" w:type="dxa"/>
          </w:tcPr>
          <w:p w14:paraId="28722672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Triclinic</w:t>
            </w:r>
          </w:p>
        </w:tc>
      </w:tr>
      <w:tr w:rsidR="00A44288" w:rsidRPr="00A44288" w14:paraId="05B69C8E" w14:textId="77777777" w:rsidTr="003824C8">
        <w:tc>
          <w:tcPr>
            <w:tcW w:w="3260" w:type="dxa"/>
          </w:tcPr>
          <w:p w14:paraId="42E8744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Space group</w:t>
            </w:r>
          </w:p>
        </w:tc>
        <w:tc>
          <w:tcPr>
            <w:tcW w:w="3598" w:type="dxa"/>
          </w:tcPr>
          <w:p w14:paraId="6AC234A4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P2</w:t>
            </w:r>
            <w:r w:rsidRPr="00A44288">
              <w:rPr>
                <w:rFonts w:ascii="CG Times (W1)" w:hAnsi="CG Times (W1)" w:cs="CG Times (W1)"/>
                <w:b/>
                <w:bCs/>
                <w:szCs w:val="24"/>
                <w:vertAlign w:val="subscript"/>
              </w:rPr>
              <w:t>1</w:t>
            </w:r>
          </w:p>
        </w:tc>
        <w:tc>
          <w:tcPr>
            <w:tcW w:w="3598" w:type="dxa"/>
          </w:tcPr>
          <w:p w14:paraId="376A57C9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P-1</w:t>
            </w:r>
          </w:p>
        </w:tc>
      </w:tr>
      <w:tr w:rsidR="00A44288" w:rsidRPr="00A44288" w14:paraId="28338255" w14:textId="77777777" w:rsidTr="003824C8">
        <w:tc>
          <w:tcPr>
            <w:tcW w:w="3260" w:type="dxa"/>
          </w:tcPr>
          <w:p w14:paraId="49A0A197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Unit cell dimensions</w:t>
            </w:r>
          </w:p>
        </w:tc>
        <w:tc>
          <w:tcPr>
            <w:tcW w:w="3598" w:type="dxa"/>
          </w:tcPr>
          <w:p w14:paraId="32640BED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a = 10.308(2) Å </w:t>
            </w:r>
            <w:r w:rsidRPr="00A44288">
              <w:rPr>
                <w:rFonts w:ascii="Symbol" w:hAnsi="Symbol" w:cs="Symbol"/>
                <w:szCs w:val="24"/>
              </w:rPr>
              <w:t></w:t>
            </w:r>
            <w:r w:rsidRPr="00A44288">
              <w:rPr>
                <w:rFonts w:ascii="CG Times (W1)" w:hAnsi="CG Times (W1)" w:cs="CG Times (W1)"/>
                <w:szCs w:val="24"/>
              </w:rPr>
              <w:t>= 90°.</w:t>
            </w:r>
          </w:p>
          <w:p w14:paraId="432A566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b = 7.8540(16) Å </w:t>
            </w:r>
            <w:r w:rsidRPr="00A44288">
              <w:rPr>
                <w:rFonts w:ascii="Symbol" w:hAnsi="Symbol" w:cs="Symbol"/>
                <w:szCs w:val="24"/>
              </w:rPr>
              <w:t></w:t>
            </w:r>
            <w:r w:rsidRPr="00A44288">
              <w:rPr>
                <w:rFonts w:ascii="CG Times (W1)" w:hAnsi="CG Times (W1)" w:cs="CG Times (W1)"/>
                <w:szCs w:val="24"/>
              </w:rPr>
              <w:t>= 102.96(3)°.</w:t>
            </w:r>
          </w:p>
          <w:p w14:paraId="4A42201C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c = 16.040(3) Å </w:t>
            </w:r>
            <w:r w:rsidRPr="00A44288">
              <w:rPr>
                <w:rFonts w:ascii="Symbol" w:hAnsi="Symbol" w:cs="Symbol"/>
                <w:szCs w:val="24"/>
              </w:rPr>
              <w:t></w:t>
            </w:r>
            <w:r w:rsidRPr="00A44288">
              <w:rPr>
                <w:rFonts w:ascii="CG Times (W1)" w:hAnsi="CG Times (W1)" w:cs="CG Times (W1)"/>
                <w:szCs w:val="24"/>
              </w:rPr>
              <w:t xml:space="preserve"> = 90°.</w:t>
            </w:r>
          </w:p>
        </w:tc>
        <w:tc>
          <w:tcPr>
            <w:tcW w:w="3598" w:type="dxa"/>
          </w:tcPr>
          <w:p w14:paraId="65D6B8D2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a = 8.4980(17) Å  </w:t>
            </w:r>
            <w:r w:rsidRPr="00A44288">
              <w:rPr>
                <w:rFonts w:ascii="Symbol" w:hAnsi="Symbol" w:cs="Symbol"/>
                <w:szCs w:val="24"/>
              </w:rPr>
              <w:t></w:t>
            </w:r>
            <w:r w:rsidRPr="00A44288">
              <w:rPr>
                <w:rFonts w:ascii="CG Times (W1)" w:hAnsi="CG Times (W1)" w:cs="CG Times (W1)"/>
                <w:szCs w:val="24"/>
              </w:rPr>
              <w:t>= 84.53(3)°.</w:t>
            </w:r>
          </w:p>
          <w:p w14:paraId="797D4AA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b = 10.255(2) Å </w:t>
            </w:r>
            <w:r w:rsidRPr="00A44288">
              <w:rPr>
                <w:rFonts w:ascii="Symbol" w:hAnsi="Symbol" w:cs="Symbol"/>
                <w:szCs w:val="24"/>
              </w:rPr>
              <w:t></w:t>
            </w:r>
            <w:r w:rsidRPr="00A44288">
              <w:rPr>
                <w:rFonts w:ascii="CG Times (W1)" w:hAnsi="CG Times (W1)" w:cs="CG Times (W1)"/>
                <w:szCs w:val="24"/>
              </w:rPr>
              <w:t>= 86.87(3)°.</w:t>
            </w:r>
          </w:p>
          <w:p w14:paraId="56A58D88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c = 23.313(5) Å </w:t>
            </w:r>
            <w:r w:rsidRPr="00A44288">
              <w:rPr>
                <w:rFonts w:ascii="Symbol" w:hAnsi="Symbol" w:cs="Symbol"/>
                <w:szCs w:val="24"/>
              </w:rPr>
              <w:t></w:t>
            </w:r>
            <w:r w:rsidRPr="00A44288">
              <w:rPr>
                <w:rFonts w:ascii="CG Times (W1)" w:hAnsi="CG Times (W1)" w:cs="CG Times (W1)"/>
                <w:szCs w:val="24"/>
              </w:rPr>
              <w:t xml:space="preserve"> = 72.93(3)°.</w:t>
            </w:r>
          </w:p>
        </w:tc>
      </w:tr>
      <w:tr w:rsidR="00A44288" w:rsidRPr="00A44288" w14:paraId="1399B881" w14:textId="77777777" w:rsidTr="003824C8">
        <w:tc>
          <w:tcPr>
            <w:tcW w:w="3260" w:type="dxa"/>
          </w:tcPr>
          <w:p w14:paraId="5B1BCE3E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Volume</w:t>
            </w:r>
          </w:p>
        </w:tc>
        <w:tc>
          <w:tcPr>
            <w:tcW w:w="3598" w:type="dxa"/>
          </w:tcPr>
          <w:p w14:paraId="54C418C8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1265.5(5) Å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01F79EF4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  <w:vertAlign w:val="superscript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1932.5(7) Å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4E0CC678" w14:textId="77777777" w:rsidTr="003824C8">
        <w:tc>
          <w:tcPr>
            <w:tcW w:w="3260" w:type="dxa"/>
          </w:tcPr>
          <w:p w14:paraId="0B47F9BF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Z</w:t>
            </w:r>
          </w:p>
        </w:tc>
        <w:tc>
          <w:tcPr>
            <w:tcW w:w="3598" w:type="dxa"/>
          </w:tcPr>
          <w:p w14:paraId="6344C670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</w:t>
            </w:r>
          </w:p>
        </w:tc>
        <w:tc>
          <w:tcPr>
            <w:tcW w:w="3598" w:type="dxa"/>
          </w:tcPr>
          <w:p w14:paraId="607D9D6A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</w:t>
            </w:r>
          </w:p>
        </w:tc>
      </w:tr>
      <w:tr w:rsidR="00A44288" w:rsidRPr="00A44288" w14:paraId="0F34D9F9" w14:textId="77777777" w:rsidTr="003824C8">
        <w:tc>
          <w:tcPr>
            <w:tcW w:w="3260" w:type="dxa"/>
          </w:tcPr>
          <w:p w14:paraId="5B26D71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Density (calculated)</w:t>
            </w:r>
          </w:p>
        </w:tc>
        <w:tc>
          <w:tcPr>
            <w:tcW w:w="3598" w:type="dxa"/>
          </w:tcPr>
          <w:p w14:paraId="7C15691C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1.479 Mg/m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5C6E5161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  <w:vertAlign w:val="superscript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1.299 Mg/m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219C279B" w14:textId="77777777" w:rsidTr="003824C8">
        <w:tc>
          <w:tcPr>
            <w:tcW w:w="3260" w:type="dxa"/>
          </w:tcPr>
          <w:p w14:paraId="799ACFDD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Absorption coefficient</w:t>
            </w:r>
          </w:p>
        </w:tc>
        <w:tc>
          <w:tcPr>
            <w:tcW w:w="3598" w:type="dxa"/>
          </w:tcPr>
          <w:p w14:paraId="43254A2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1.225 </w:t>
            </w:r>
            <w:proofErr w:type="gramStart"/>
            <w:r w:rsidRPr="00A44288">
              <w:rPr>
                <w:rFonts w:ascii="CG Times (W1)" w:hAnsi="CG Times (W1)" w:cs="CG Times (W1)"/>
                <w:szCs w:val="24"/>
              </w:rPr>
              <w:t>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-1</w:t>
            </w:r>
            <w:proofErr w:type="gramEnd"/>
          </w:p>
        </w:tc>
        <w:tc>
          <w:tcPr>
            <w:tcW w:w="3598" w:type="dxa"/>
          </w:tcPr>
          <w:p w14:paraId="089A46D6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0.880 </w:t>
            </w:r>
            <w:proofErr w:type="gramStart"/>
            <w:r w:rsidRPr="00A44288">
              <w:rPr>
                <w:rFonts w:ascii="CG Times (W1)" w:hAnsi="CG Times (W1)" w:cs="CG Times (W1)"/>
                <w:szCs w:val="24"/>
              </w:rPr>
              <w:t>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-1</w:t>
            </w:r>
            <w:proofErr w:type="gramEnd"/>
          </w:p>
        </w:tc>
      </w:tr>
      <w:tr w:rsidR="00A44288" w:rsidRPr="00A44288" w14:paraId="291900F7" w14:textId="77777777" w:rsidTr="003824C8">
        <w:tc>
          <w:tcPr>
            <w:tcW w:w="3260" w:type="dxa"/>
          </w:tcPr>
          <w:p w14:paraId="7EA8310F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F(000)</w:t>
            </w:r>
          </w:p>
        </w:tc>
        <w:tc>
          <w:tcPr>
            <w:tcW w:w="3598" w:type="dxa"/>
          </w:tcPr>
          <w:p w14:paraId="156EFEC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572</w:t>
            </w:r>
          </w:p>
        </w:tc>
        <w:tc>
          <w:tcPr>
            <w:tcW w:w="3598" w:type="dxa"/>
          </w:tcPr>
          <w:p w14:paraId="5E316C6A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792</w:t>
            </w:r>
          </w:p>
        </w:tc>
      </w:tr>
      <w:tr w:rsidR="00A44288" w:rsidRPr="00A44288" w14:paraId="43839DCB" w14:textId="77777777" w:rsidTr="003824C8">
        <w:tc>
          <w:tcPr>
            <w:tcW w:w="3260" w:type="dxa"/>
          </w:tcPr>
          <w:p w14:paraId="3F46D122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Crystal size</w:t>
            </w:r>
          </w:p>
        </w:tc>
        <w:tc>
          <w:tcPr>
            <w:tcW w:w="3598" w:type="dxa"/>
          </w:tcPr>
          <w:p w14:paraId="1AD1D12E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0.120 x 0.053 x 0.044 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7E52A4A7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0.120 x 0.080 x 0.070 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6E8EE78D" w14:textId="77777777" w:rsidTr="003824C8">
        <w:tc>
          <w:tcPr>
            <w:tcW w:w="3260" w:type="dxa"/>
          </w:tcPr>
          <w:p w14:paraId="2B4949C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Theta range for data collection</w:t>
            </w:r>
          </w:p>
        </w:tc>
        <w:tc>
          <w:tcPr>
            <w:tcW w:w="3598" w:type="dxa"/>
          </w:tcPr>
          <w:p w14:paraId="35A0AA7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2.118 to 27.996°.</w:t>
            </w:r>
          </w:p>
        </w:tc>
        <w:tc>
          <w:tcPr>
            <w:tcW w:w="3598" w:type="dxa"/>
          </w:tcPr>
          <w:p w14:paraId="6FB785A4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1.606 to 30.000°.</w:t>
            </w:r>
          </w:p>
        </w:tc>
      </w:tr>
      <w:tr w:rsidR="00A44288" w:rsidRPr="00A44288" w14:paraId="0191F866" w14:textId="77777777" w:rsidTr="003824C8">
        <w:tc>
          <w:tcPr>
            <w:tcW w:w="3260" w:type="dxa"/>
          </w:tcPr>
          <w:p w14:paraId="7B55F98A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Index ranges</w:t>
            </w:r>
          </w:p>
        </w:tc>
        <w:tc>
          <w:tcPr>
            <w:tcW w:w="3598" w:type="dxa"/>
          </w:tcPr>
          <w:p w14:paraId="2C5323F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-13&lt;=h&lt;=13, -10&lt;=k&lt;=10, -21&lt;=l&lt;=21</w:t>
            </w:r>
          </w:p>
        </w:tc>
        <w:tc>
          <w:tcPr>
            <w:tcW w:w="3598" w:type="dxa"/>
          </w:tcPr>
          <w:p w14:paraId="0C966AF5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-13&lt;=h&lt;=13, -15&lt;=k&lt;=15, -35&lt;=l&lt;=35</w:t>
            </w:r>
          </w:p>
        </w:tc>
      </w:tr>
      <w:tr w:rsidR="00A44288" w:rsidRPr="00A44288" w14:paraId="13196C01" w14:textId="77777777" w:rsidTr="003824C8">
        <w:tc>
          <w:tcPr>
            <w:tcW w:w="3260" w:type="dxa"/>
          </w:tcPr>
          <w:p w14:paraId="57F307CB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Reflections collected</w:t>
            </w:r>
          </w:p>
        </w:tc>
        <w:tc>
          <w:tcPr>
            <w:tcW w:w="3598" w:type="dxa"/>
          </w:tcPr>
          <w:p w14:paraId="217ECD1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11493</w:t>
            </w:r>
          </w:p>
        </w:tc>
        <w:tc>
          <w:tcPr>
            <w:tcW w:w="3598" w:type="dxa"/>
          </w:tcPr>
          <w:p w14:paraId="188DCDB6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29303</w:t>
            </w:r>
          </w:p>
        </w:tc>
      </w:tr>
      <w:tr w:rsidR="00A44288" w:rsidRPr="00A44288" w14:paraId="0CEBFC53" w14:textId="77777777" w:rsidTr="003824C8">
        <w:tc>
          <w:tcPr>
            <w:tcW w:w="3260" w:type="dxa"/>
          </w:tcPr>
          <w:p w14:paraId="51510E4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Independent reflections</w:t>
            </w:r>
          </w:p>
        </w:tc>
        <w:tc>
          <w:tcPr>
            <w:tcW w:w="3598" w:type="dxa"/>
          </w:tcPr>
          <w:p w14:paraId="2D9D57D7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6350 [R(int) = 0.0633]</w:t>
            </w:r>
          </w:p>
        </w:tc>
        <w:tc>
          <w:tcPr>
            <w:tcW w:w="3598" w:type="dxa"/>
          </w:tcPr>
          <w:p w14:paraId="083FA6BB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14668 [R(int) = 0.0192]</w:t>
            </w:r>
          </w:p>
        </w:tc>
      </w:tr>
      <w:tr w:rsidR="00A44288" w:rsidRPr="00A44288" w14:paraId="48A517CF" w14:textId="77777777" w:rsidTr="003824C8">
        <w:tc>
          <w:tcPr>
            <w:tcW w:w="3260" w:type="dxa"/>
          </w:tcPr>
          <w:p w14:paraId="543BABF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 xml:space="preserve">Completeness to theta = </w:t>
            </w:r>
          </w:p>
        </w:tc>
        <w:tc>
          <w:tcPr>
            <w:tcW w:w="3598" w:type="dxa"/>
          </w:tcPr>
          <w:p w14:paraId="1040AB80" w14:textId="77777777" w:rsidR="00A44288" w:rsidRPr="00A44288" w:rsidRDefault="00A44288" w:rsidP="00A44288">
            <w:pPr>
              <w:widowControl w:val="0"/>
              <w:tabs>
                <w:tab w:val="left" w:pos="2065"/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(24.835°) 99.3 %</w:t>
            </w:r>
          </w:p>
        </w:tc>
        <w:tc>
          <w:tcPr>
            <w:tcW w:w="3598" w:type="dxa"/>
          </w:tcPr>
          <w:p w14:paraId="1C000AA5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(22.955°</w:t>
            </w:r>
            <w:r w:rsidRPr="00A44288">
              <w:rPr>
                <w:rFonts w:ascii="CG Times (W1)" w:hAnsi="CG Times (W1)" w:cs="CG Times (W1)"/>
                <w:b/>
                <w:bCs/>
                <w:szCs w:val="24"/>
              </w:rPr>
              <w:t xml:space="preserve">) </w:t>
            </w:r>
            <w:r w:rsidRPr="00A44288">
              <w:rPr>
                <w:rFonts w:ascii="CG Times (W1)" w:hAnsi="CG Times (W1)" w:cs="CG Times (W1)"/>
                <w:szCs w:val="24"/>
              </w:rPr>
              <w:t>99.8 %</w:t>
            </w:r>
          </w:p>
        </w:tc>
      </w:tr>
      <w:tr w:rsidR="00A44288" w:rsidRPr="00A44288" w14:paraId="698836E1" w14:textId="77777777" w:rsidTr="003824C8">
        <w:tc>
          <w:tcPr>
            <w:tcW w:w="3260" w:type="dxa"/>
          </w:tcPr>
          <w:p w14:paraId="008F3F1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Absorption correction</w:t>
            </w:r>
          </w:p>
        </w:tc>
        <w:tc>
          <w:tcPr>
            <w:tcW w:w="3598" w:type="dxa"/>
          </w:tcPr>
          <w:p w14:paraId="1272FAA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Empirical</w:t>
            </w:r>
          </w:p>
        </w:tc>
        <w:tc>
          <w:tcPr>
            <w:tcW w:w="3598" w:type="dxa"/>
          </w:tcPr>
          <w:p w14:paraId="60063766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Empirical</w:t>
            </w:r>
          </w:p>
        </w:tc>
      </w:tr>
      <w:tr w:rsidR="00A44288" w:rsidRPr="00A44288" w14:paraId="17CA9352" w14:textId="77777777" w:rsidTr="003824C8">
        <w:tc>
          <w:tcPr>
            <w:tcW w:w="3260" w:type="dxa"/>
          </w:tcPr>
          <w:p w14:paraId="29AE50C6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Max. and min. transmission</w:t>
            </w:r>
          </w:p>
        </w:tc>
        <w:tc>
          <w:tcPr>
            <w:tcW w:w="3598" w:type="dxa"/>
          </w:tcPr>
          <w:p w14:paraId="1F5D7926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1.000 and 0.882</w:t>
            </w:r>
          </w:p>
        </w:tc>
        <w:tc>
          <w:tcPr>
            <w:tcW w:w="3598" w:type="dxa"/>
          </w:tcPr>
          <w:p w14:paraId="5FFD69A4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1.000 and 0.934</w:t>
            </w:r>
          </w:p>
        </w:tc>
      </w:tr>
      <w:tr w:rsidR="00A44288" w:rsidRPr="00A44288" w14:paraId="6808FD7B" w14:textId="77777777" w:rsidTr="003824C8">
        <w:tc>
          <w:tcPr>
            <w:tcW w:w="3260" w:type="dxa"/>
          </w:tcPr>
          <w:p w14:paraId="518262FE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Refinement method</w:t>
            </w:r>
          </w:p>
        </w:tc>
        <w:tc>
          <w:tcPr>
            <w:tcW w:w="3598" w:type="dxa"/>
          </w:tcPr>
          <w:p w14:paraId="121C7894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Full-matrix least-squares on F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2</w:t>
            </w:r>
          </w:p>
        </w:tc>
        <w:tc>
          <w:tcPr>
            <w:tcW w:w="3598" w:type="dxa"/>
          </w:tcPr>
          <w:p w14:paraId="694A721F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Full-matrix least-squares on F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2</w:t>
            </w:r>
          </w:p>
        </w:tc>
      </w:tr>
      <w:tr w:rsidR="00A44288" w:rsidRPr="00A44288" w14:paraId="5088E74A" w14:textId="77777777" w:rsidTr="003824C8">
        <w:tc>
          <w:tcPr>
            <w:tcW w:w="3260" w:type="dxa"/>
          </w:tcPr>
          <w:p w14:paraId="3BF138F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Data / restraints / parameters</w:t>
            </w:r>
          </w:p>
        </w:tc>
        <w:tc>
          <w:tcPr>
            <w:tcW w:w="3598" w:type="dxa"/>
          </w:tcPr>
          <w:p w14:paraId="3022468D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6350 / 1 / 310</w:t>
            </w:r>
          </w:p>
        </w:tc>
        <w:tc>
          <w:tcPr>
            <w:tcW w:w="3598" w:type="dxa"/>
          </w:tcPr>
          <w:p w14:paraId="2DF95043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14668 / 0 / 474</w:t>
            </w:r>
          </w:p>
        </w:tc>
      </w:tr>
      <w:tr w:rsidR="00A44288" w:rsidRPr="00A44288" w14:paraId="731176C8" w14:textId="77777777" w:rsidTr="003824C8">
        <w:tc>
          <w:tcPr>
            <w:tcW w:w="3260" w:type="dxa"/>
          </w:tcPr>
          <w:p w14:paraId="2F1DF0A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Goodness-of-fit on F</w:t>
            </w:r>
            <w:r w:rsidRPr="00A44288">
              <w:rPr>
                <w:rFonts w:cs="Times New Roman"/>
                <w:position w:val="6"/>
                <w:szCs w:val="24"/>
              </w:rPr>
              <w:t>2</w:t>
            </w:r>
          </w:p>
        </w:tc>
        <w:tc>
          <w:tcPr>
            <w:tcW w:w="3598" w:type="dxa"/>
          </w:tcPr>
          <w:p w14:paraId="2AA515CC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1.096</w:t>
            </w:r>
          </w:p>
        </w:tc>
        <w:tc>
          <w:tcPr>
            <w:tcW w:w="3598" w:type="dxa"/>
          </w:tcPr>
          <w:p w14:paraId="1A420DA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 w:line="360" w:lineRule="atLeast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1.151</w:t>
            </w:r>
          </w:p>
        </w:tc>
      </w:tr>
      <w:tr w:rsidR="00A44288" w:rsidRPr="00A44288" w14:paraId="1653A18C" w14:textId="77777777" w:rsidTr="003824C8">
        <w:tc>
          <w:tcPr>
            <w:tcW w:w="3260" w:type="dxa"/>
          </w:tcPr>
          <w:p w14:paraId="0006D7B0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Final R indices [I&gt;2sigma(I)]</w:t>
            </w:r>
          </w:p>
        </w:tc>
        <w:tc>
          <w:tcPr>
            <w:tcW w:w="3598" w:type="dxa"/>
          </w:tcPr>
          <w:p w14:paraId="218D2653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0.0394, wR2 = 0.1146</w:t>
            </w:r>
          </w:p>
        </w:tc>
        <w:tc>
          <w:tcPr>
            <w:tcW w:w="3598" w:type="dxa"/>
          </w:tcPr>
          <w:p w14:paraId="3F03F826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0.0624, wR2 = 0.1884</w:t>
            </w:r>
          </w:p>
        </w:tc>
      </w:tr>
      <w:tr w:rsidR="00A44288" w:rsidRPr="00A44288" w14:paraId="06FCBD14" w14:textId="77777777" w:rsidTr="003824C8">
        <w:tc>
          <w:tcPr>
            <w:tcW w:w="3260" w:type="dxa"/>
          </w:tcPr>
          <w:p w14:paraId="2169463D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 indices (all data)</w:t>
            </w:r>
          </w:p>
        </w:tc>
        <w:tc>
          <w:tcPr>
            <w:tcW w:w="3598" w:type="dxa"/>
          </w:tcPr>
          <w:p w14:paraId="5EB8457C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0.0410, wR2 = 0.1156</w:t>
            </w:r>
          </w:p>
        </w:tc>
        <w:tc>
          <w:tcPr>
            <w:tcW w:w="3598" w:type="dxa"/>
          </w:tcPr>
          <w:p w14:paraId="5E4E9025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0.0760, wR2 = 0.1963</w:t>
            </w:r>
          </w:p>
        </w:tc>
      </w:tr>
      <w:tr w:rsidR="00A44288" w:rsidRPr="00A44288" w14:paraId="3FEBC4DB" w14:textId="77777777" w:rsidTr="003824C8">
        <w:tc>
          <w:tcPr>
            <w:tcW w:w="3260" w:type="dxa"/>
          </w:tcPr>
          <w:p w14:paraId="28EE4F61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Absolute structure parameter</w:t>
            </w:r>
          </w:p>
        </w:tc>
        <w:tc>
          <w:tcPr>
            <w:tcW w:w="3598" w:type="dxa"/>
          </w:tcPr>
          <w:p w14:paraId="59680F08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-0.006(8)</w:t>
            </w:r>
          </w:p>
        </w:tc>
        <w:tc>
          <w:tcPr>
            <w:tcW w:w="3598" w:type="dxa"/>
          </w:tcPr>
          <w:p w14:paraId="08159B19" w14:textId="77777777" w:rsidR="00A44288" w:rsidRPr="00A44288" w:rsidRDefault="00A44288" w:rsidP="00A44288">
            <w:pPr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</w:p>
        </w:tc>
      </w:tr>
      <w:tr w:rsidR="00A44288" w:rsidRPr="00A44288" w14:paraId="2FB2E1AE" w14:textId="77777777" w:rsidTr="003824C8">
        <w:tc>
          <w:tcPr>
            <w:tcW w:w="3260" w:type="dxa"/>
          </w:tcPr>
          <w:p w14:paraId="52EBD6EE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Extinction coefficient</w:t>
            </w:r>
          </w:p>
        </w:tc>
        <w:tc>
          <w:tcPr>
            <w:tcW w:w="3598" w:type="dxa"/>
          </w:tcPr>
          <w:p w14:paraId="3CA14C57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n/a</w:t>
            </w:r>
          </w:p>
        </w:tc>
        <w:tc>
          <w:tcPr>
            <w:tcW w:w="3598" w:type="dxa"/>
          </w:tcPr>
          <w:p w14:paraId="12FA8451" w14:textId="77777777" w:rsidR="00A44288" w:rsidRPr="00A44288" w:rsidRDefault="00A44288" w:rsidP="00A4428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n/a</w:t>
            </w:r>
          </w:p>
        </w:tc>
      </w:tr>
      <w:tr w:rsidR="00A44288" w:rsidRPr="00A44288" w14:paraId="58518655" w14:textId="77777777" w:rsidTr="003824C8">
        <w:tc>
          <w:tcPr>
            <w:tcW w:w="3260" w:type="dxa"/>
          </w:tcPr>
          <w:p w14:paraId="7C88AA45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Largest diff. peak and hole</w:t>
            </w:r>
          </w:p>
        </w:tc>
        <w:tc>
          <w:tcPr>
            <w:tcW w:w="3598" w:type="dxa"/>
          </w:tcPr>
          <w:p w14:paraId="21F92602" w14:textId="77777777" w:rsidR="00A44288" w:rsidRPr="00A44288" w:rsidRDefault="00A4428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1.533 and -0.765 </w:t>
            </w:r>
            <w:proofErr w:type="spellStart"/>
            <w:r w:rsidRPr="00A44288">
              <w:rPr>
                <w:rFonts w:ascii="CG Times (W1)" w:hAnsi="CG Times (W1)" w:cs="CG Times (W1)"/>
                <w:szCs w:val="24"/>
              </w:rPr>
              <w:t>e.Å</w:t>
            </w:r>
            <w:proofErr w:type="spellEnd"/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-3</w:t>
            </w:r>
          </w:p>
        </w:tc>
        <w:tc>
          <w:tcPr>
            <w:tcW w:w="3598" w:type="dxa"/>
          </w:tcPr>
          <w:p w14:paraId="6E33E7D3" w14:textId="77777777" w:rsidR="00A44288" w:rsidRPr="00A44288" w:rsidRDefault="00A44288" w:rsidP="00A4428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2.352 and -1.296 </w:t>
            </w:r>
            <w:proofErr w:type="spellStart"/>
            <w:r w:rsidRPr="00A44288">
              <w:rPr>
                <w:rFonts w:ascii="CG Times (W1)" w:hAnsi="CG Times (W1)" w:cs="CG Times (W1)"/>
                <w:szCs w:val="24"/>
              </w:rPr>
              <w:t>e.Å</w:t>
            </w:r>
            <w:proofErr w:type="spellEnd"/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-3</w:t>
            </w:r>
          </w:p>
        </w:tc>
      </w:tr>
      <w:tr w:rsidR="003824C8" w:rsidRPr="00A44288" w14:paraId="5CA13EA5" w14:textId="77777777" w:rsidTr="003824C8">
        <w:tc>
          <w:tcPr>
            <w:tcW w:w="3260" w:type="dxa"/>
          </w:tcPr>
          <w:p w14:paraId="10C81039" w14:textId="44198501" w:rsidR="003824C8" w:rsidRPr="00A44288" w:rsidRDefault="003824C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  <w:lang w:eastAsia="ko-KR"/>
              </w:rPr>
            </w:pPr>
            <w:r>
              <w:rPr>
                <w:rFonts w:cs="Times New Roman" w:hint="eastAsia"/>
                <w:szCs w:val="24"/>
                <w:lang w:eastAsia="ko-KR"/>
              </w:rPr>
              <w:t>C</w:t>
            </w:r>
            <w:r>
              <w:rPr>
                <w:rFonts w:cs="Times New Roman"/>
                <w:szCs w:val="24"/>
                <w:lang w:eastAsia="ko-KR"/>
              </w:rPr>
              <w:t>CDC deposition number</w:t>
            </w:r>
          </w:p>
        </w:tc>
        <w:tc>
          <w:tcPr>
            <w:tcW w:w="3598" w:type="dxa"/>
          </w:tcPr>
          <w:p w14:paraId="66232017" w14:textId="0819D7B7" w:rsidR="003824C8" w:rsidRPr="00A44288" w:rsidRDefault="003824C8" w:rsidP="00A4428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  <w:lang w:eastAsia="ko-KR"/>
              </w:rPr>
            </w:pPr>
            <w:r>
              <w:rPr>
                <w:rFonts w:ascii="CG Times (W1)" w:hAnsi="CG Times (W1)" w:cs="CG Times (W1)" w:hint="eastAsia"/>
                <w:szCs w:val="24"/>
                <w:lang w:eastAsia="ko-KR"/>
              </w:rPr>
              <w:t>2</w:t>
            </w:r>
            <w:r>
              <w:rPr>
                <w:rFonts w:ascii="CG Times (W1)" w:hAnsi="CG Times (W1)" w:cs="CG Times (W1)"/>
                <w:szCs w:val="24"/>
                <w:lang w:eastAsia="ko-KR"/>
              </w:rPr>
              <w:t>084935</w:t>
            </w:r>
          </w:p>
        </w:tc>
        <w:tc>
          <w:tcPr>
            <w:tcW w:w="3598" w:type="dxa"/>
          </w:tcPr>
          <w:p w14:paraId="6C92F3D6" w14:textId="07B87D9B" w:rsidR="003824C8" w:rsidRPr="00A44288" w:rsidRDefault="003824C8" w:rsidP="00A44288">
            <w:pPr>
              <w:spacing w:before="0" w:after="0"/>
              <w:jc w:val="center"/>
              <w:rPr>
                <w:rFonts w:ascii="CG Times (W1)" w:hAnsi="CG Times (W1)" w:cs="CG Times (W1)"/>
                <w:szCs w:val="24"/>
                <w:lang w:eastAsia="ko-KR"/>
              </w:rPr>
            </w:pPr>
            <w:r>
              <w:rPr>
                <w:rFonts w:ascii="CG Times (W1)" w:hAnsi="CG Times (W1)" w:cs="CG Times (W1)" w:hint="eastAsia"/>
                <w:szCs w:val="24"/>
                <w:lang w:eastAsia="ko-KR"/>
              </w:rPr>
              <w:t>2</w:t>
            </w:r>
            <w:r>
              <w:rPr>
                <w:rFonts w:ascii="CG Times (W1)" w:hAnsi="CG Times (W1)" w:cs="CG Times (W1)"/>
                <w:szCs w:val="24"/>
                <w:lang w:eastAsia="ko-KR"/>
              </w:rPr>
              <w:t>084931</w:t>
            </w:r>
          </w:p>
        </w:tc>
      </w:tr>
    </w:tbl>
    <w:p w14:paraId="4A9B4E4F" w14:textId="3916219B" w:rsidR="00A44288" w:rsidRDefault="00A44288" w:rsidP="00A44288">
      <w:pPr>
        <w:rPr>
          <w:b/>
          <w:bCs/>
          <w:szCs w:val="24"/>
        </w:rPr>
      </w:pPr>
    </w:p>
    <w:p w14:paraId="2113FD25" w14:textId="16E33302" w:rsidR="00A44288" w:rsidRDefault="00A44288" w:rsidP="00A44288">
      <w:pPr>
        <w:rPr>
          <w:b/>
          <w:bCs/>
          <w:szCs w:val="24"/>
        </w:rPr>
      </w:pPr>
    </w:p>
    <w:p w14:paraId="2528A0E8" w14:textId="22B19B35" w:rsidR="00A44288" w:rsidRDefault="00A44288" w:rsidP="00A44288">
      <w:pPr>
        <w:rPr>
          <w:b/>
          <w:bCs/>
          <w:szCs w:val="24"/>
        </w:rPr>
      </w:pPr>
    </w:p>
    <w:p w14:paraId="129BF934" w14:textId="77777777" w:rsidR="00A44288" w:rsidRPr="00A44288" w:rsidRDefault="00A44288" w:rsidP="00A44288">
      <w:pPr>
        <w:rPr>
          <w:b/>
          <w:bCs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4445"/>
      </w:tblGrid>
      <w:tr w:rsidR="00A44288" w:rsidRPr="00A44288" w14:paraId="15C32761" w14:textId="77777777" w:rsidTr="003824C8">
        <w:tc>
          <w:tcPr>
            <w:tcW w:w="5637" w:type="dxa"/>
          </w:tcPr>
          <w:p w14:paraId="431807F6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0BF64B5A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50E60FD" wp14:editId="23ABA9AC">
                  <wp:extent cx="2285635" cy="2827371"/>
                  <wp:effectExtent l="0" t="4127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24672" cy="287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14:paraId="02B56D27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05292027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B98E435" wp14:editId="03778BFE">
                  <wp:extent cx="2217853" cy="2290713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54" cy="233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CA68FA" w14:textId="661B56DF" w:rsid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S37. Crystal structure of (a) CIM and (b) CIC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1"/>
        <w:gridCol w:w="5956"/>
      </w:tblGrid>
      <w:tr w:rsidR="002148BC" w:rsidRPr="00A44288" w14:paraId="16358383" w14:textId="77777777" w:rsidTr="000602C2">
        <w:tc>
          <w:tcPr>
            <w:tcW w:w="3821" w:type="dxa"/>
          </w:tcPr>
          <w:p w14:paraId="63B601BD" w14:textId="77777777" w:rsidR="002148BC" w:rsidRPr="00A44288" w:rsidRDefault="002148BC" w:rsidP="000602C2">
            <w:pPr>
              <w:rPr>
                <w:szCs w:val="24"/>
              </w:rPr>
            </w:pPr>
            <w:r w:rsidRPr="00A44288">
              <w:rPr>
                <w:szCs w:val="24"/>
              </w:rPr>
              <w:t>c)</w:t>
            </w:r>
          </w:p>
          <w:p w14:paraId="586DAA2B" w14:textId="77777777" w:rsidR="002148BC" w:rsidRPr="00A44288" w:rsidRDefault="002148BC" w:rsidP="000602C2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25A5008" wp14:editId="0DBD4446">
                  <wp:extent cx="2469331" cy="2056765"/>
                  <wp:effectExtent l="0" t="0" r="7620" b="63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823" cy="211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6" w:type="dxa"/>
          </w:tcPr>
          <w:p w14:paraId="02260CCA" w14:textId="77777777" w:rsidR="002148BC" w:rsidRPr="00A44288" w:rsidRDefault="002148BC" w:rsidP="000602C2">
            <w:pPr>
              <w:rPr>
                <w:szCs w:val="24"/>
              </w:rPr>
            </w:pPr>
            <w:r w:rsidRPr="00A44288">
              <w:rPr>
                <w:szCs w:val="24"/>
              </w:rPr>
              <w:t>d)</w:t>
            </w:r>
          </w:p>
          <w:p w14:paraId="08C55AB5" w14:textId="77777777" w:rsidR="002148BC" w:rsidRPr="00A44288" w:rsidRDefault="002148BC" w:rsidP="000602C2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0F0E8F4" wp14:editId="2525A2F9">
                  <wp:extent cx="3940404" cy="2057376"/>
                  <wp:effectExtent l="0" t="0" r="3175" b="635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4864" cy="209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02F413" w14:textId="77777777" w:rsidR="002148BC" w:rsidRDefault="002148BC" w:rsidP="002148BC">
      <w:pPr>
        <w:jc w:val="center"/>
        <w:rPr>
          <w:szCs w:val="24"/>
        </w:rPr>
      </w:pPr>
      <w:r w:rsidRPr="00A44288">
        <w:rPr>
          <w:szCs w:val="24"/>
        </w:rPr>
        <w:t xml:space="preserve">Figure S38. Crystal structure of (a) CSM and (b) CSC  </w:t>
      </w:r>
    </w:p>
    <w:p w14:paraId="41E09728" w14:textId="6013B3D1" w:rsidR="002148BC" w:rsidRDefault="002148BC" w:rsidP="00A44288">
      <w:pPr>
        <w:jc w:val="center"/>
        <w:rPr>
          <w:szCs w:val="24"/>
        </w:rPr>
      </w:pPr>
    </w:p>
    <w:p w14:paraId="6EE65468" w14:textId="2FE9E521" w:rsidR="002148BC" w:rsidRDefault="002148BC" w:rsidP="00A44288">
      <w:pPr>
        <w:jc w:val="center"/>
        <w:rPr>
          <w:szCs w:val="24"/>
        </w:rPr>
      </w:pPr>
    </w:p>
    <w:p w14:paraId="3B07DF15" w14:textId="3805F608" w:rsidR="002148BC" w:rsidRDefault="002148BC" w:rsidP="00A44288">
      <w:pPr>
        <w:jc w:val="center"/>
        <w:rPr>
          <w:szCs w:val="24"/>
        </w:rPr>
      </w:pPr>
    </w:p>
    <w:p w14:paraId="57BC5CBC" w14:textId="703E6B3D" w:rsidR="002148BC" w:rsidRDefault="002148BC" w:rsidP="00A44288">
      <w:pPr>
        <w:jc w:val="center"/>
        <w:rPr>
          <w:szCs w:val="24"/>
        </w:rPr>
      </w:pPr>
    </w:p>
    <w:p w14:paraId="25A50649" w14:textId="77777777" w:rsidR="002148BC" w:rsidRDefault="002148BC" w:rsidP="00A44288">
      <w:pPr>
        <w:jc w:val="center"/>
        <w:rPr>
          <w:szCs w:val="24"/>
        </w:rPr>
      </w:pPr>
    </w:p>
    <w:p w14:paraId="79C8D5BE" w14:textId="28BCE458" w:rsidR="002148BC" w:rsidRDefault="002148BC" w:rsidP="00A44288">
      <w:pPr>
        <w:jc w:val="center"/>
        <w:rPr>
          <w:szCs w:val="24"/>
        </w:rPr>
      </w:pPr>
    </w:p>
    <w:p w14:paraId="7190C36E" w14:textId="77777777" w:rsidR="002148BC" w:rsidRPr="00A44288" w:rsidRDefault="002148BC" w:rsidP="00A44288">
      <w:pPr>
        <w:jc w:val="center"/>
        <w:rPr>
          <w:szCs w:val="24"/>
        </w:rPr>
      </w:pPr>
    </w:p>
    <w:p w14:paraId="422A2AFB" w14:textId="77777777" w:rsidR="00A44288" w:rsidRPr="00A44288" w:rsidRDefault="00A44288" w:rsidP="00A44288">
      <w:pPr>
        <w:rPr>
          <w:rFonts w:eastAsia="휴먼명조" w:cs="Times New Roman"/>
          <w:szCs w:val="24"/>
        </w:rPr>
      </w:pPr>
      <w:r w:rsidRPr="00A44288">
        <w:rPr>
          <w:rFonts w:eastAsia="휴먼명조" w:cs="Times New Roman"/>
          <w:szCs w:val="24"/>
        </w:rPr>
        <w:lastRenderedPageBreak/>
        <w:t xml:space="preserve">Table S2. Crystal data of </w:t>
      </w:r>
      <w:r w:rsidRPr="00A44288">
        <w:rPr>
          <w:rFonts w:eastAsia="휴먼명조" w:cs="Times New Roman"/>
          <w:b/>
          <w:bCs/>
          <w:szCs w:val="24"/>
        </w:rPr>
        <w:t xml:space="preserve">CSM </w:t>
      </w:r>
      <w:r w:rsidRPr="00A44288">
        <w:rPr>
          <w:rFonts w:eastAsia="휴먼명조" w:cs="Times New Roman"/>
          <w:szCs w:val="24"/>
        </w:rPr>
        <w:t>and</w:t>
      </w:r>
      <w:r w:rsidRPr="00A44288">
        <w:rPr>
          <w:rFonts w:eastAsia="휴먼명조" w:cs="Times New Roman"/>
          <w:b/>
          <w:bCs/>
          <w:szCs w:val="24"/>
        </w:rPr>
        <w:t xml:space="preserve"> CSC</w:t>
      </w:r>
      <w:r w:rsidRPr="00A44288">
        <w:rPr>
          <w:rFonts w:eastAsia="휴먼명조" w:cs="Times New Roman"/>
          <w:szCs w:val="24"/>
        </w:rPr>
        <w:t>.</w:t>
      </w:r>
    </w:p>
    <w:tbl>
      <w:tblPr>
        <w:tblStyle w:val="TableGrid"/>
        <w:tblW w:w="1045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0"/>
        <w:gridCol w:w="3598"/>
        <w:gridCol w:w="3598"/>
      </w:tblGrid>
      <w:tr w:rsidR="00A44288" w:rsidRPr="00A44288" w14:paraId="6C82497D" w14:textId="77777777" w:rsidTr="003824C8">
        <w:tc>
          <w:tcPr>
            <w:tcW w:w="3260" w:type="dxa"/>
          </w:tcPr>
          <w:p w14:paraId="66BFAD7B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</w:p>
        </w:tc>
        <w:tc>
          <w:tcPr>
            <w:tcW w:w="3598" w:type="dxa"/>
          </w:tcPr>
          <w:p w14:paraId="626F40C4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b/>
                <w:bCs/>
                <w:szCs w:val="24"/>
              </w:rPr>
            </w:pPr>
            <w:r w:rsidRPr="00A44288">
              <w:rPr>
                <w:rFonts w:eastAsia="휴먼명조" w:cs="Times New Roman"/>
                <w:b/>
                <w:bCs/>
                <w:szCs w:val="24"/>
              </w:rPr>
              <w:t>CSM</w:t>
            </w:r>
          </w:p>
        </w:tc>
        <w:tc>
          <w:tcPr>
            <w:tcW w:w="3598" w:type="dxa"/>
          </w:tcPr>
          <w:p w14:paraId="61148D6C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b/>
                <w:bCs/>
                <w:szCs w:val="24"/>
              </w:rPr>
            </w:pPr>
            <w:r w:rsidRPr="00A44288">
              <w:rPr>
                <w:rFonts w:eastAsia="휴먼명조" w:cs="Times New Roman"/>
                <w:b/>
                <w:bCs/>
                <w:szCs w:val="24"/>
              </w:rPr>
              <w:t>CSC</w:t>
            </w:r>
          </w:p>
        </w:tc>
      </w:tr>
      <w:tr w:rsidR="00A44288" w:rsidRPr="00A44288" w14:paraId="319B98A2" w14:textId="77777777" w:rsidTr="003824C8">
        <w:tc>
          <w:tcPr>
            <w:tcW w:w="3260" w:type="dxa"/>
          </w:tcPr>
          <w:p w14:paraId="5D4A37C5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Empirical formula</w:t>
            </w:r>
          </w:p>
        </w:tc>
        <w:tc>
          <w:tcPr>
            <w:tcW w:w="3598" w:type="dxa"/>
          </w:tcPr>
          <w:p w14:paraId="034A680C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C28 H25 N3 S</w:t>
            </w:r>
          </w:p>
        </w:tc>
        <w:tc>
          <w:tcPr>
            <w:tcW w:w="3598" w:type="dxa"/>
          </w:tcPr>
          <w:p w14:paraId="588641EA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  <w:vertAlign w:val="subscript"/>
              </w:rPr>
            </w:pPr>
            <w:r w:rsidRPr="00A44288">
              <w:rPr>
                <w:rFonts w:eastAsia="휴먼명조" w:cs="Times New Roman"/>
                <w:szCs w:val="24"/>
                <w:vertAlign w:val="subscript"/>
              </w:rPr>
              <w:t>C43 H38 N4 S</w:t>
            </w:r>
          </w:p>
        </w:tc>
      </w:tr>
      <w:tr w:rsidR="00A44288" w:rsidRPr="00A44288" w14:paraId="34D726C3" w14:textId="77777777" w:rsidTr="003824C8">
        <w:tc>
          <w:tcPr>
            <w:tcW w:w="3260" w:type="dxa"/>
          </w:tcPr>
          <w:p w14:paraId="393B5B8A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Formula weight</w:t>
            </w:r>
          </w:p>
        </w:tc>
        <w:tc>
          <w:tcPr>
            <w:tcW w:w="3598" w:type="dxa"/>
          </w:tcPr>
          <w:p w14:paraId="35338B0F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435.57</w:t>
            </w:r>
          </w:p>
        </w:tc>
        <w:tc>
          <w:tcPr>
            <w:tcW w:w="3598" w:type="dxa"/>
          </w:tcPr>
          <w:p w14:paraId="156A94B2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642.83</w:t>
            </w:r>
          </w:p>
        </w:tc>
      </w:tr>
      <w:tr w:rsidR="00A44288" w:rsidRPr="00A44288" w14:paraId="3200BE01" w14:textId="77777777" w:rsidTr="003824C8">
        <w:tc>
          <w:tcPr>
            <w:tcW w:w="3260" w:type="dxa"/>
          </w:tcPr>
          <w:p w14:paraId="3CF6E63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Temperature</w:t>
            </w:r>
          </w:p>
        </w:tc>
        <w:tc>
          <w:tcPr>
            <w:tcW w:w="3598" w:type="dxa"/>
          </w:tcPr>
          <w:p w14:paraId="66EAFB50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173(2) K</w:t>
            </w:r>
          </w:p>
        </w:tc>
        <w:tc>
          <w:tcPr>
            <w:tcW w:w="3598" w:type="dxa"/>
          </w:tcPr>
          <w:p w14:paraId="5FB80766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173(2) K</w:t>
            </w:r>
          </w:p>
        </w:tc>
      </w:tr>
      <w:tr w:rsidR="00A44288" w:rsidRPr="00A44288" w14:paraId="710E4A10" w14:textId="77777777" w:rsidTr="003824C8">
        <w:tc>
          <w:tcPr>
            <w:tcW w:w="3260" w:type="dxa"/>
          </w:tcPr>
          <w:p w14:paraId="6186000E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Wavelength</w:t>
            </w:r>
          </w:p>
        </w:tc>
        <w:tc>
          <w:tcPr>
            <w:tcW w:w="3598" w:type="dxa"/>
          </w:tcPr>
          <w:p w14:paraId="6CBD152A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0.650 Å</w:t>
            </w:r>
          </w:p>
        </w:tc>
        <w:tc>
          <w:tcPr>
            <w:tcW w:w="3598" w:type="dxa"/>
          </w:tcPr>
          <w:p w14:paraId="2CE1E4AB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0.800 Å</w:t>
            </w:r>
          </w:p>
        </w:tc>
      </w:tr>
      <w:tr w:rsidR="00A44288" w:rsidRPr="00A44288" w14:paraId="7C010320" w14:textId="77777777" w:rsidTr="003824C8">
        <w:tc>
          <w:tcPr>
            <w:tcW w:w="3260" w:type="dxa"/>
          </w:tcPr>
          <w:p w14:paraId="4C3C2EC3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Crystal system</w:t>
            </w:r>
          </w:p>
        </w:tc>
        <w:tc>
          <w:tcPr>
            <w:tcW w:w="3598" w:type="dxa"/>
          </w:tcPr>
          <w:p w14:paraId="3BDADEDC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Monoclinic</w:t>
            </w:r>
          </w:p>
        </w:tc>
        <w:tc>
          <w:tcPr>
            <w:tcW w:w="3598" w:type="dxa"/>
          </w:tcPr>
          <w:p w14:paraId="56A4669A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Triclinic</w:t>
            </w:r>
          </w:p>
        </w:tc>
      </w:tr>
      <w:tr w:rsidR="00A44288" w:rsidRPr="00A44288" w14:paraId="01A22F1C" w14:textId="77777777" w:rsidTr="003824C8">
        <w:tc>
          <w:tcPr>
            <w:tcW w:w="3260" w:type="dxa"/>
          </w:tcPr>
          <w:p w14:paraId="4DE1D304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Space group</w:t>
            </w:r>
          </w:p>
        </w:tc>
        <w:tc>
          <w:tcPr>
            <w:tcW w:w="3598" w:type="dxa"/>
          </w:tcPr>
          <w:p w14:paraId="6B692BF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P2</w:t>
            </w:r>
            <w:r w:rsidRPr="00A44288">
              <w:rPr>
                <w:rFonts w:ascii="CG Times (W1)" w:hAnsi="CG Times (W1)" w:cs="CG Times (W1)"/>
                <w:b/>
                <w:bCs/>
                <w:szCs w:val="24"/>
                <w:vertAlign w:val="subscript"/>
              </w:rPr>
              <w:t>1</w:t>
            </w:r>
            <w:r w:rsidRPr="00A44288">
              <w:rPr>
                <w:rFonts w:ascii="CG Times (W1)" w:hAnsi="CG Times (W1)" w:cs="CG Times (W1)"/>
                <w:szCs w:val="24"/>
              </w:rPr>
              <w:t>/n</w:t>
            </w:r>
          </w:p>
        </w:tc>
        <w:tc>
          <w:tcPr>
            <w:tcW w:w="3598" w:type="dxa"/>
          </w:tcPr>
          <w:p w14:paraId="3CC8E266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eastAsia="휴먼명조" w:cs="Times New Roman"/>
                <w:szCs w:val="24"/>
              </w:rPr>
              <w:t>P-1</w:t>
            </w:r>
          </w:p>
        </w:tc>
      </w:tr>
      <w:tr w:rsidR="00A44288" w:rsidRPr="00A44288" w14:paraId="0324C66B" w14:textId="77777777" w:rsidTr="003824C8">
        <w:tc>
          <w:tcPr>
            <w:tcW w:w="3260" w:type="dxa"/>
          </w:tcPr>
          <w:p w14:paraId="45F606A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Unit cell dimensions</w:t>
            </w:r>
          </w:p>
        </w:tc>
        <w:tc>
          <w:tcPr>
            <w:tcW w:w="3598" w:type="dxa"/>
          </w:tcPr>
          <w:p w14:paraId="0A6A51CC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a = 9.6770(19) Å </w:t>
            </w:r>
            <w:r w:rsidRPr="00A44288">
              <w:rPr>
                <w:rFonts w:ascii="Symbol" w:hAnsi="Symbol" w:cs="Symbol"/>
                <w:szCs w:val="24"/>
              </w:rPr>
              <w:t></w:t>
            </w:r>
            <w:r w:rsidRPr="00A44288">
              <w:rPr>
                <w:rFonts w:ascii="CG Times (W1)" w:hAnsi="CG Times (W1)" w:cs="CG Times (W1)"/>
                <w:szCs w:val="24"/>
              </w:rPr>
              <w:t>= 90°</w:t>
            </w:r>
          </w:p>
          <w:p w14:paraId="2BD0BA3B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b = 14.016(3) Å </w:t>
            </w:r>
            <w:r w:rsidRPr="00A44288">
              <w:rPr>
                <w:rFonts w:ascii="Symbol" w:hAnsi="Symbol" w:cs="Symbol"/>
                <w:szCs w:val="24"/>
              </w:rPr>
              <w:t></w:t>
            </w:r>
            <w:r w:rsidRPr="00A44288">
              <w:rPr>
                <w:rFonts w:ascii="CG Times (W1)" w:hAnsi="CG Times (W1)" w:cs="CG Times (W1)"/>
                <w:szCs w:val="24"/>
              </w:rPr>
              <w:t>= 90.67(3)°</w:t>
            </w:r>
          </w:p>
          <w:p w14:paraId="018528FA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c = 16.317(3) Å </w:t>
            </w:r>
            <w:r w:rsidRPr="00A44288">
              <w:rPr>
                <w:rFonts w:ascii="Symbol" w:hAnsi="Symbol" w:cs="Symbol"/>
                <w:szCs w:val="24"/>
              </w:rPr>
              <w:t></w:t>
            </w:r>
            <w:r w:rsidRPr="00A44288">
              <w:rPr>
                <w:rFonts w:ascii="CG Times (W1)" w:hAnsi="CG Times (W1)" w:cs="CG Times (W1)"/>
                <w:szCs w:val="24"/>
              </w:rPr>
              <w:t xml:space="preserve"> = 90°</w:t>
            </w:r>
          </w:p>
        </w:tc>
        <w:tc>
          <w:tcPr>
            <w:tcW w:w="3598" w:type="dxa"/>
          </w:tcPr>
          <w:p w14:paraId="6C81B37E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cs="Times New Roman"/>
                <w:szCs w:val="24"/>
              </w:rPr>
              <w:t xml:space="preserve">a = 9.3930(19) Å </w:t>
            </w:r>
            <w:r w:rsidRPr="00A44288">
              <w:rPr>
                <w:rFonts w:ascii="Symbol" w:hAnsi="Symbol" w:cs="Symbol"/>
                <w:szCs w:val="24"/>
              </w:rPr>
              <w:t></w:t>
            </w:r>
            <w:r w:rsidRPr="00A44288">
              <w:rPr>
                <w:rFonts w:ascii="CG Times (W1)" w:hAnsi="CG Times (W1)" w:cs="CG Times (W1)"/>
                <w:szCs w:val="24"/>
              </w:rPr>
              <w:t>= 89.06(3)°.</w:t>
            </w:r>
          </w:p>
          <w:p w14:paraId="46CFDD37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b = 15.420(3) Å </w:t>
            </w:r>
            <w:r w:rsidRPr="00A44288">
              <w:rPr>
                <w:rFonts w:ascii="Symbol" w:hAnsi="Symbol" w:cs="Symbol"/>
                <w:szCs w:val="24"/>
              </w:rPr>
              <w:t></w:t>
            </w:r>
            <w:r w:rsidRPr="00A44288">
              <w:rPr>
                <w:rFonts w:ascii="CG Times (W1)" w:hAnsi="CG Times (W1)" w:cs="CG Times (W1)"/>
                <w:szCs w:val="24"/>
              </w:rPr>
              <w:t>= 86.63(3)°.</w:t>
            </w:r>
          </w:p>
          <w:p w14:paraId="2F665056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c = 23.453(5) Å </w:t>
            </w:r>
            <w:r w:rsidRPr="00A44288">
              <w:rPr>
                <w:rFonts w:ascii="Symbol" w:hAnsi="Symbol" w:cs="Symbol"/>
                <w:szCs w:val="24"/>
              </w:rPr>
              <w:t></w:t>
            </w:r>
            <w:r w:rsidRPr="00A44288">
              <w:rPr>
                <w:rFonts w:ascii="CG Times (W1)" w:hAnsi="CG Times (W1)" w:cs="CG Times (W1)"/>
                <w:szCs w:val="24"/>
              </w:rPr>
              <w:t xml:space="preserve"> = 84.27(3)°.</w:t>
            </w:r>
          </w:p>
        </w:tc>
      </w:tr>
      <w:tr w:rsidR="00A44288" w:rsidRPr="00A44288" w14:paraId="5A8AC84C" w14:textId="77777777" w:rsidTr="003824C8">
        <w:tc>
          <w:tcPr>
            <w:tcW w:w="3260" w:type="dxa"/>
          </w:tcPr>
          <w:p w14:paraId="34DC9BD0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Volume</w:t>
            </w:r>
          </w:p>
        </w:tc>
        <w:tc>
          <w:tcPr>
            <w:tcW w:w="3598" w:type="dxa"/>
          </w:tcPr>
          <w:p w14:paraId="0E52431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  <w:vertAlign w:val="superscript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2213.0(8) Å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04E4D9F9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3373.9(12) Å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26DCCEE7" w14:textId="77777777" w:rsidTr="003824C8">
        <w:tc>
          <w:tcPr>
            <w:tcW w:w="3260" w:type="dxa"/>
          </w:tcPr>
          <w:p w14:paraId="1932F736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Z</w:t>
            </w:r>
          </w:p>
        </w:tc>
        <w:tc>
          <w:tcPr>
            <w:tcW w:w="3598" w:type="dxa"/>
          </w:tcPr>
          <w:p w14:paraId="53427FCC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4</w:t>
            </w:r>
          </w:p>
        </w:tc>
        <w:tc>
          <w:tcPr>
            <w:tcW w:w="3598" w:type="dxa"/>
          </w:tcPr>
          <w:p w14:paraId="392DA341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4</w:t>
            </w:r>
          </w:p>
        </w:tc>
      </w:tr>
      <w:tr w:rsidR="00A44288" w:rsidRPr="00A44288" w14:paraId="41F1737C" w14:textId="77777777" w:rsidTr="003824C8">
        <w:tc>
          <w:tcPr>
            <w:tcW w:w="3260" w:type="dxa"/>
          </w:tcPr>
          <w:p w14:paraId="7FFA490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Density (calculated)</w:t>
            </w:r>
          </w:p>
        </w:tc>
        <w:tc>
          <w:tcPr>
            <w:tcW w:w="3598" w:type="dxa"/>
          </w:tcPr>
          <w:p w14:paraId="3FD0C54C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1.307 Mg/m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472DC528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  <w:vertAlign w:val="superscript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1.266 Mg/m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5A022125" w14:textId="77777777" w:rsidTr="003824C8">
        <w:tc>
          <w:tcPr>
            <w:tcW w:w="3260" w:type="dxa"/>
          </w:tcPr>
          <w:p w14:paraId="66E841B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Absorption coefficient</w:t>
            </w:r>
          </w:p>
        </w:tc>
        <w:tc>
          <w:tcPr>
            <w:tcW w:w="3598" w:type="dxa"/>
          </w:tcPr>
          <w:p w14:paraId="772E42B3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 w:line="360" w:lineRule="atLeast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0.133 </w:t>
            </w:r>
            <w:proofErr w:type="gramStart"/>
            <w:r w:rsidRPr="00A44288">
              <w:rPr>
                <w:rFonts w:ascii="CG Times (W1)" w:hAnsi="CG Times (W1)" w:cs="CG Times (W1)"/>
                <w:szCs w:val="24"/>
              </w:rPr>
              <w:t>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-1</w:t>
            </w:r>
            <w:proofErr w:type="gramEnd"/>
          </w:p>
        </w:tc>
        <w:tc>
          <w:tcPr>
            <w:tcW w:w="3598" w:type="dxa"/>
          </w:tcPr>
          <w:p w14:paraId="44C1CDD4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0.177 </w:t>
            </w:r>
            <w:proofErr w:type="gramStart"/>
            <w:r w:rsidRPr="00A44288">
              <w:rPr>
                <w:rFonts w:ascii="CG Times (W1)" w:hAnsi="CG Times (W1)" w:cs="CG Times (W1)"/>
                <w:szCs w:val="24"/>
              </w:rPr>
              <w:t>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-1</w:t>
            </w:r>
            <w:proofErr w:type="gramEnd"/>
          </w:p>
        </w:tc>
      </w:tr>
      <w:tr w:rsidR="00A44288" w:rsidRPr="00A44288" w14:paraId="1A6B3740" w14:textId="77777777" w:rsidTr="003824C8">
        <w:tc>
          <w:tcPr>
            <w:tcW w:w="3260" w:type="dxa"/>
          </w:tcPr>
          <w:p w14:paraId="1EBE6E32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F(000)</w:t>
            </w:r>
          </w:p>
        </w:tc>
        <w:tc>
          <w:tcPr>
            <w:tcW w:w="3598" w:type="dxa"/>
          </w:tcPr>
          <w:p w14:paraId="0A964145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920</w:t>
            </w:r>
          </w:p>
        </w:tc>
        <w:tc>
          <w:tcPr>
            <w:tcW w:w="3598" w:type="dxa"/>
          </w:tcPr>
          <w:p w14:paraId="4152A405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1360</w:t>
            </w:r>
          </w:p>
        </w:tc>
      </w:tr>
      <w:tr w:rsidR="00A44288" w:rsidRPr="00A44288" w14:paraId="6A9EDC15" w14:textId="77777777" w:rsidTr="003824C8">
        <w:tc>
          <w:tcPr>
            <w:tcW w:w="3260" w:type="dxa"/>
          </w:tcPr>
          <w:p w14:paraId="1E334727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Crystal size</w:t>
            </w:r>
          </w:p>
        </w:tc>
        <w:tc>
          <w:tcPr>
            <w:tcW w:w="3598" w:type="dxa"/>
          </w:tcPr>
          <w:p w14:paraId="303D5FC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0.300 x 0.120 x 0.100 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  <w:tc>
          <w:tcPr>
            <w:tcW w:w="3598" w:type="dxa"/>
          </w:tcPr>
          <w:p w14:paraId="3D9079D6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0.110 x 0.020 x 0.019 mm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3</w:t>
            </w:r>
          </w:p>
        </w:tc>
      </w:tr>
      <w:tr w:rsidR="00A44288" w:rsidRPr="00A44288" w14:paraId="5FD60126" w14:textId="77777777" w:rsidTr="003824C8">
        <w:tc>
          <w:tcPr>
            <w:tcW w:w="3260" w:type="dxa"/>
          </w:tcPr>
          <w:p w14:paraId="6B6E0D8F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Theta range for data collection</w:t>
            </w:r>
          </w:p>
        </w:tc>
        <w:tc>
          <w:tcPr>
            <w:tcW w:w="3598" w:type="dxa"/>
          </w:tcPr>
          <w:p w14:paraId="780B116B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2.226 to 25.998°.</w:t>
            </w:r>
          </w:p>
        </w:tc>
        <w:tc>
          <w:tcPr>
            <w:tcW w:w="3598" w:type="dxa"/>
          </w:tcPr>
          <w:p w14:paraId="5BA83A6B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1.494 to 28.000°.</w:t>
            </w:r>
          </w:p>
        </w:tc>
      </w:tr>
      <w:tr w:rsidR="00A44288" w:rsidRPr="00A44288" w14:paraId="4181F88A" w14:textId="77777777" w:rsidTr="003824C8">
        <w:tc>
          <w:tcPr>
            <w:tcW w:w="3260" w:type="dxa"/>
          </w:tcPr>
          <w:p w14:paraId="2FF6E652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Index ranges</w:t>
            </w:r>
          </w:p>
        </w:tc>
        <w:tc>
          <w:tcPr>
            <w:tcW w:w="3598" w:type="dxa"/>
          </w:tcPr>
          <w:p w14:paraId="2DEEB7A0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-13&lt;=h&lt;=13, -18&lt;=k&lt;=18, -21&lt;=l&lt;=22</w:t>
            </w:r>
          </w:p>
        </w:tc>
        <w:tc>
          <w:tcPr>
            <w:tcW w:w="3598" w:type="dxa"/>
          </w:tcPr>
          <w:p w14:paraId="3A0734D1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-11&lt;=h&lt;=11, -18&lt;=k&lt;=18, -27&lt;=l&lt;=27</w:t>
            </w:r>
          </w:p>
        </w:tc>
      </w:tr>
      <w:tr w:rsidR="00A44288" w:rsidRPr="00A44288" w14:paraId="23963D54" w14:textId="77777777" w:rsidTr="003824C8">
        <w:tc>
          <w:tcPr>
            <w:tcW w:w="3260" w:type="dxa"/>
          </w:tcPr>
          <w:p w14:paraId="32288BF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Reflections collected</w:t>
            </w:r>
          </w:p>
        </w:tc>
        <w:tc>
          <w:tcPr>
            <w:tcW w:w="3598" w:type="dxa"/>
          </w:tcPr>
          <w:p w14:paraId="588E67A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18790</w:t>
            </w:r>
          </w:p>
        </w:tc>
        <w:tc>
          <w:tcPr>
            <w:tcW w:w="3598" w:type="dxa"/>
          </w:tcPr>
          <w:p w14:paraId="6A2B8B92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22674</w:t>
            </w:r>
          </w:p>
        </w:tc>
      </w:tr>
      <w:tr w:rsidR="00A44288" w:rsidRPr="00A44288" w14:paraId="14C9C95E" w14:textId="77777777" w:rsidTr="003824C8">
        <w:tc>
          <w:tcPr>
            <w:tcW w:w="3260" w:type="dxa"/>
          </w:tcPr>
          <w:p w14:paraId="55BB7876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Independent reflections</w:t>
            </w:r>
          </w:p>
        </w:tc>
        <w:tc>
          <w:tcPr>
            <w:tcW w:w="3598" w:type="dxa"/>
          </w:tcPr>
          <w:p w14:paraId="14092282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5588 [R(int) = 0.1117]</w:t>
            </w:r>
          </w:p>
        </w:tc>
        <w:tc>
          <w:tcPr>
            <w:tcW w:w="3598" w:type="dxa"/>
          </w:tcPr>
          <w:p w14:paraId="3D7D8E53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11358 [R(int) = 0.0400]</w:t>
            </w:r>
          </w:p>
        </w:tc>
      </w:tr>
      <w:tr w:rsidR="00A44288" w:rsidRPr="00A44288" w14:paraId="4F454DA1" w14:textId="77777777" w:rsidTr="003824C8">
        <w:tc>
          <w:tcPr>
            <w:tcW w:w="3260" w:type="dxa"/>
          </w:tcPr>
          <w:p w14:paraId="1C3ECC01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 xml:space="preserve">Completeness to theta </w:t>
            </w:r>
          </w:p>
        </w:tc>
        <w:tc>
          <w:tcPr>
            <w:tcW w:w="3598" w:type="dxa"/>
          </w:tcPr>
          <w:p w14:paraId="30250653" w14:textId="77777777" w:rsidR="00A44288" w:rsidRPr="00A44288" w:rsidRDefault="00A44288" w:rsidP="003824C8">
            <w:pPr>
              <w:widowControl w:val="0"/>
              <w:tabs>
                <w:tab w:val="left" w:pos="2065"/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22.955° - 98.0 %</w:t>
            </w:r>
          </w:p>
        </w:tc>
        <w:tc>
          <w:tcPr>
            <w:tcW w:w="3598" w:type="dxa"/>
          </w:tcPr>
          <w:p w14:paraId="17706E54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28.000° - 99.6 %</w:t>
            </w:r>
          </w:p>
        </w:tc>
      </w:tr>
      <w:tr w:rsidR="00A44288" w:rsidRPr="00A44288" w14:paraId="39B5DC39" w14:textId="77777777" w:rsidTr="003824C8">
        <w:tc>
          <w:tcPr>
            <w:tcW w:w="3260" w:type="dxa"/>
          </w:tcPr>
          <w:p w14:paraId="30BFED69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Absorption correction</w:t>
            </w:r>
          </w:p>
        </w:tc>
        <w:tc>
          <w:tcPr>
            <w:tcW w:w="3598" w:type="dxa"/>
          </w:tcPr>
          <w:p w14:paraId="4E039967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Empirical</w:t>
            </w:r>
          </w:p>
        </w:tc>
        <w:tc>
          <w:tcPr>
            <w:tcW w:w="3598" w:type="dxa"/>
          </w:tcPr>
          <w:p w14:paraId="7B20F076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Empirical</w:t>
            </w:r>
          </w:p>
        </w:tc>
      </w:tr>
      <w:tr w:rsidR="00A44288" w:rsidRPr="00A44288" w14:paraId="0D3C0294" w14:textId="77777777" w:rsidTr="003824C8">
        <w:tc>
          <w:tcPr>
            <w:tcW w:w="3260" w:type="dxa"/>
          </w:tcPr>
          <w:p w14:paraId="10CE4C34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Max. and min. transmission</w:t>
            </w:r>
          </w:p>
        </w:tc>
        <w:tc>
          <w:tcPr>
            <w:tcW w:w="3598" w:type="dxa"/>
          </w:tcPr>
          <w:p w14:paraId="554E240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1.000 and 0.923</w:t>
            </w:r>
          </w:p>
        </w:tc>
        <w:tc>
          <w:tcPr>
            <w:tcW w:w="3598" w:type="dxa"/>
          </w:tcPr>
          <w:p w14:paraId="31C92923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1.000 and 0.859</w:t>
            </w:r>
          </w:p>
        </w:tc>
      </w:tr>
      <w:tr w:rsidR="00A44288" w:rsidRPr="00A44288" w14:paraId="162ACF5A" w14:textId="77777777" w:rsidTr="003824C8">
        <w:tc>
          <w:tcPr>
            <w:tcW w:w="3260" w:type="dxa"/>
          </w:tcPr>
          <w:p w14:paraId="523B999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Refinement method</w:t>
            </w:r>
          </w:p>
        </w:tc>
        <w:tc>
          <w:tcPr>
            <w:tcW w:w="3598" w:type="dxa"/>
          </w:tcPr>
          <w:p w14:paraId="53802E0A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Full-matrix least-squares on F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2</w:t>
            </w:r>
          </w:p>
        </w:tc>
        <w:tc>
          <w:tcPr>
            <w:tcW w:w="3598" w:type="dxa"/>
          </w:tcPr>
          <w:p w14:paraId="77731CF5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Full-matrix least-squares on F</w:t>
            </w:r>
            <w:r w:rsidRPr="00A44288">
              <w:rPr>
                <w:rFonts w:ascii="CG Times (W1)" w:hAnsi="CG Times (W1)" w:cs="CG Times (W1)"/>
                <w:position w:val="6"/>
                <w:szCs w:val="24"/>
              </w:rPr>
              <w:t>2</w:t>
            </w:r>
          </w:p>
        </w:tc>
      </w:tr>
      <w:tr w:rsidR="00A44288" w:rsidRPr="00A44288" w14:paraId="1DFBCF97" w14:textId="77777777" w:rsidTr="003824C8">
        <w:tc>
          <w:tcPr>
            <w:tcW w:w="3260" w:type="dxa"/>
          </w:tcPr>
          <w:p w14:paraId="03617C5A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Data / restraints / parameters</w:t>
            </w:r>
          </w:p>
        </w:tc>
        <w:tc>
          <w:tcPr>
            <w:tcW w:w="3598" w:type="dxa"/>
          </w:tcPr>
          <w:p w14:paraId="4DEC3534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5588 / 0 / 290</w:t>
            </w:r>
          </w:p>
        </w:tc>
        <w:tc>
          <w:tcPr>
            <w:tcW w:w="3598" w:type="dxa"/>
          </w:tcPr>
          <w:p w14:paraId="79C1E1AE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11358 / 825 / 1009</w:t>
            </w:r>
          </w:p>
        </w:tc>
      </w:tr>
      <w:tr w:rsidR="00A44288" w:rsidRPr="00A44288" w14:paraId="551ADA2D" w14:textId="77777777" w:rsidTr="003824C8">
        <w:tc>
          <w:tcPr>
            <w:tcW w:w="3260" w:type="dxa"/>
          </w:tcPr>
          <w:p w14:paraId="6057A59A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Goodness-of-fit on F</w:t>
            </w:r>
            <w:r w:rsidRPr="00A44288">
              <w:rPr>
                <w:rFonts w:cs="Times New Roman"/>
                <w:position w:val="6"/>
                <w:szCs w:val="24"/>
              </w:rPr>
              <w:t>2</w:t>
            </w:r>
          </w:p>
        </w:tc>
        <w:tc>
          <w:tcPr>
            <w:tcW w:w="3598" w:type="dxa"/>
          </w:tcPr>
          <w:p w14:paraId="1D78E54E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1.065</w:t>
            </w:r>
          </w:p>
        </w:tc>
        <w:tc>
          <w:tcPr>
            <w:tcW w:w="3598" w:type="dxa"/>
          </w:tcPr>
          <w:p w14:paraId="4201AB71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 w:line="360" w:lineRule="atLeast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1.724</w:t>
            </w:r>
          </w:p>
        </w:tc>
      </w:tr>
      <w:tr w:rsidR="00A44288" w:rsidRPr="00A44288" w14:paraId="001E7E52" w14:textId="77777777" w:rsidTr="003824C8">
        <w:tc>
          <w:tcPr>
            <w:tcW w:w="3260" w:type="dxa"/>
          </w:tcPr>
          <w:p w14:paraId="0230DF2C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Final R indices [I&gt;2sigma(I)]</w:t>
            </w:r>
          </w:p>
        </w:tc>
        <w:tc>
          <w:tcPr>
            <w:tcW w:w="3598" w:type="dxa"/>
          </w:tcPr>
          <w:p w14:paraId="27EE40E6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0.0776, wR2 = 0.2205</w:t>
            </w:r>
          </w:p>
        </w:tc>
        <w:tc>
          <w:tcPr>
            <w:tcW w:w="3598" w:type="dxa"/>
          </w:tcPr>
          <w:p w14:paraId="7A3C8DF2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0.1376, wR2 = 0.4293</w:t>
            </w:r>
          </w:p>
        </w:tc>
      </w:tr>
      <w:tr w:rsidR="00A44288" w:rsidRPr="00A44288" w14:paraId="6FD13377" w14:textId="77777777" w:rsidTr="003824C8">
        <w:tc>
          <w:tcPr>
            <w:tcW w:w="3260" w:type="dxa"/>
          </w:tcPr>
          <w:p w14:paraId="2CE0B794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R indices (all data)</w:t>
            </w:r>
          </w:p>
        </w:tc>
        <w:tc>
          <w:tcPr>
            <w:tcW w:w="3598" w:type="dxa"/>
          </w:tcPr>
          <w:p w14:paraId="43EF6D8D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0.0835, wR2 = 0.2291</w:t>
            </w:r>
          </w:p>
        </w:tc>
        <w:tc>
          <w:tcPr>
            <w:tcW w:w="3598" w:type="dxa"/>
          </w:tcPr>
          <w:p w14:paraId="534A98B5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R1 = 0.1672, wR2 = 0.4424</w:t>
            </w:r>
          </w:p>
        </w:tc>
      </w:tr>
      <w:tr w:rsidR="00A44288" w:rsidRPr="00A44288" w14:paraId="680D65E8" w14:textId="77777777" w:rsidTr="003824C8">
        <w:tc>
          <w:tcPr>
            <w:tcW w:w="3260" w:type="dxa"/>
          </w:tcPr>
          <w:p w14:paraId="47B042A8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Extinction coefficient</w:t>
            </w:r>
          </w:p>
        </w:tc>
        <w:tc>
          <w:tcPr>
            <w:tcW w:w="3598" w:type="dxa"/>
          </w:tcPr>
          <w:p w14:paraId="4FFA0C8F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n/a</w:t>
            </w:r>
          </w:p>
        </w:tc>
        <w:tc>
          <w:tcPr>
            <w:tcW w:w="3598" w:type="dxa"/>
          </w:tcPr>
          <w:p w14:paraId="46C0A882" w14:textId="77777777" w:rsidR="00A44288" w:rsidRPr="00A44288" w:rsidRDefault="00A44288" w:rsidP="003824C8">
            <w:pPr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>0.017(4)</w:t>
            </w:r>
          </w:p>
        </w:tc>
      </w:tr>
      <w:tr w:rsidR="00A44288" w:rsidRPr="00A44288" w14:paraId="44726645" w14:textId="77777777" w:rsidTr="003824C8">
        <w:tc>
          <w:tcPr>
            <w:tcW w:w="3260" w:type="dxa"/>
          </w:tcPr>
          <w:p w14:paraId="650B5796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eastAsia="휴먼명조" w:cs="Times New Roman"/>
                <w:szCs w:val="24"/>
              </w:rPr>
            </w:pPr>
            <w:r w:rsidRPr="00A44288">
              <w:rPr>
                <w:rFonts w:cs="Times New Roman"/>
                <w:szCs w:val="24"/>
              </w:rPr>
              <w:t>Largest diff. peak and hole</w:t>
            </w:r>
          </w:p>
        </w:tc>
        <w:tc>
          <w:tcPr>
            <w:tcW w:w="3598" w:type="dxa"/>
          </w:tcPr>
          <w:p w14:paraId="7F2BFB51" w14:textId="77777777" w:rsidR="00A44288" w:rsidRPr="00A44288" w:rsidRDefault="00A4428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1.023 and -0.422 </w:t>
            </w:r>
            <w:proofErr w:type="spellStart"/>
            <w:r w:rsidRPr="00A44288">
              <w:rPr>
                <w:rFonts w:ascii="CG Times (W1)" w:hAnsi="CG Times (W1)" w:cs="CG Times (W1)"/>
                <w:szCs w:val="24"/>
              </w:rPr>
              <w:t>e.Å</w:t>
            </w:r>
            <w:proofErr w:type="spellEnd"/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-3</w:t>
            </w:r>
          </w:p>
        </w:tc>
        <w:tc>
          <w:tcPr>
            <w:tcW w:w="3598" w:type="dxa"/>
          </w:tcPr>
          <w:p w14:paraId="55554CDC" w14:textId="77777777" w:rsidR="00A44288" w:rsidRPr="00A44288" w:rsidRDefault="00A44288" w:rsidP="003824C8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A44288">
              <w:rPr>
                <w:rFonts w:ascii="CG Times (W1)" w:hAnsi="CG Times (W1)" w:cs="CG Times (W1)"/>
                <w:szCs w:val="24"/>
              </w:rPr>
              <w:t xml:space="preserve">0.549 and -0.817 </w:t>
            </w:r>
            <w:proofErr w:type="spellStart"/>
            <w:r w:rsidRPr="00A44288">
              <w:rPr>
                <w:rFonts w:ascii="CG Times (W1)" w:hAnsi="CG Times (W1)" w:cs="CG Times (W1)"/>
                <w:szCs w:val="24"/>
              </w:rPr>
              <w:t>e.Å</w:t>
            </w:r>
            <w:proofErr w:type="spellEnd"/>
            <w:r w:rsidRPr="00A44288">
              <w:rPr>
                <w:rFonts w:ascii="CG Times (W1)" w:hAnsi="CG Times (W1)" w:cs="CG Times (W1)"/>
                <w:position w:val="6"/>
                <w:szCs w:val="24"/>
              </w:rPr>
              <w:t>-3</w:t>
            </w:r>
          </w:p>
        </w:tc>
      </w:tr>
      <w:tr w:rsidR="003824C8" w:rsidRPr="00A44288" w14:paraId="429EA36B" w14:textId="77777777" w:rsidTr="003824C8">
        <w:tc>
          <w:tcPr>
            <w:tcW w:w="3260" w:type="dxa"/>
          </w:tcPr>
          <w:p w14:paraId="2EE20929" w14:textId="5AF026F9" w:rsidR="003824C8" w:rsidRPr="00A44288" w:rsidRDefault="003824C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  <w:lang w:eastAsia="ko-KR"/>
              </w:rPr>
              <w:t>C</w:t>
            </w:r>
            <w:r>
              <w:rPr>
                <w:rFonts w:cs="Times New Roman"/>
                <w:szCs w:val="24"/>
                <w:lang w:eastAsia="ko-KR"/>
              </w:rPr>
              <w:t>CDC deposition number</w:t>
            </w:r>
          </w:p>
        </w:tc>
        <w:tc>
          <w:tcPr>
            <w:tcW w:w="3598" w:type="dxa"/>
          </w:tcPr>
          <w:p w14:paraId="3086410A" w14:textId="4FCE6F0E" w:rsidR="003824C8" w:rsidRPr="00A44288" w:rsidRDefault="003824C8" w:rsidP="003824C8">
            <w:pPr>
              <w:widowControl w:val="0"/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before="0" w:after="0"/>
              <w:jc w:val="center"/>
              <w:rPr>
                <w:rFonts w:ascii="CG Times (W1)" w:hAnsi="CG Times (W1)" w:cs="CG Times (W1)"/>
                <w:szCs w:val="24"/>
                <w:lang w:eastAsia="ko-KR"/>
              </w:rPr>
            </w:pPr>
            <w:r>
              <w:rPr>
                <w:rFonts w:ascii="CG Times (W1)" w:hAnsi="CG Times (W1)" w:cs="CG Times (W1)" w:hint="eastAsia"/>
                <w:szCs w:val="24"/>
                <w:lang w:eastAsia="ko-KR"/>
              </w:rPr>
              <w:t>2</w:t>
            </w:r>
            <w:r>
              <w:rPr>
                <w:rFonts w:ascii="CG Times (W1)" w:hAnsi="CG Times (W1)" w:cs="CG Times (W1)"/>
                <w:szCs w:val="24"/>
                <w:lang w:eastAsia="ko-KR"/>
              </w:rPr>
              <w:t>084934</w:t>
            </w:r>
          </w:p>
        </w:tc>
        <w:tc>
          <w:tcPr>
            <w:tcW w:w="3598" w:type="dxa"/>
          </w:tcPr>
          <w:p w14:paraId="2979D9A0" w14:textId="214F9599" w:rsidR="003824C8" w:rsidRPr="00A44288" w:rsidRDefault="003824C8" w:rsidP="003824C8">
            <w:pPr>
              <w:spacing w:before="0" w:after="0"/>
              <w:jc w:val="center"/>
              <w:rPr>
                <w:rFonts w:ascii="CG Times (W1)" w:hAnsi="CG Times (W1)" w:cs="CG Times (W1)"/>
                <w:szCs w:val="24"/>
                <w:lang w:eastAsia="ko-KR"/>
              </w:rPr>
            </w:pPr>
            <w:r>
              <w:rPr>
                <w:rFonts w:ascii="CG Times (W1)" w:hAnsi="CG Times (W1)" w:cs="CG Times (W1)" w:hint="eastAsia"/>
                <w:szCs w:val="24"/>
                <w:lang w:eastAsia="ko-KR"/>
              </w:rPr>
              <w:t>2</w:t>
            </w:r>
            <w:r>
              <w:rPr>
                <w:rFonts w:ascii="CG Times (W1)" w:hAnsi="CG Times (W1)" w:cs="CG Times (W1)"/>
                <w:szCs w:val="24"/>
                <w:lang w:eastAsia="ko-KR"/>
              </w:rPr>
              <w:t>084933</w:t>
            </w:r>
          </w:p>
        </w:tc>
      </w:tr>
    </w:tbl>
    <w:p w14:paraId="73CA3071" w14:textId="77777777" w:rsidR="00A44288" w:rsidRPr="00A44288" w:rsidRDefault="00A44288" w:rsidP="00A44288">
      <w:pPr>
        <w:rPr>
          <w:b/>
          <w:bCs/>
          <w:szCs w:val="24"/>
        </w:rPr>
      </w:pPr>
    </w:p>
    <w:p w14:paraId="4429F92C" w14:textId="0E72A932" w:rsidR="002148BC" w:rsidRDefault="002148BC" w:rsidP="00A44288">
      <w:pPr>
        <w:jc w:val="center"/>
        <w:rPr>
          <w:szCs w:val="24"/>
        </w:rPr>
      </w:pPr>
    </w:p>
    <w:p w14:paraId="5FD18D92" w14:textId="053112E7" w:rsidR="002148BC" w:rsidRDefault="002148BC" w:rsidP="00A44288">
      <w:pPr>
        <w:jc w:val="center"/>
        <w:rPr>
          <w:szCs w:val="24"/>
        </w:rPr>
      </w:pPr>
    </w:p>
    <w:p w14:paraId="46AEDADE" w14:textId="3D0F6445" w:rsidR="002148BC" w:rsidRDefault="002148BC" w:rsidP="00A44288">
      <w:pPr>
        <w:jc w:val="center"/>
        <w:rPr>
          <w:szCs w:val="24"/>
        </w:rPr>
      </w:pPr>
    </w:p>
    <w:p w14:paraId="12867AF1" w14:textId="4C273B27" w:rsidR="002148BC" w:rsidRDefault="002148BC" w:rsidP="00A44288">
      <w:pPr>
        <w:jc w:val="center"/>
        <w:rPr>
          <w:szCs w:val="24"/>
        </w:rPr>
      </w:pPr>
    </w:p>
    <w:p w14:paraId="79039580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r w:rsidRPr="00A44288">
        <w:rPr>
          <w:b/>
          <w:bCs/>
        </w:rPr>
        <w:lastRenderedPageBreak/>
        <w:t>Photophysical results</w:t>
      </w:r>
      <w:bookmarkEnd w:id="12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5"/>
        <w:gridCol w:w="4932"/>
      </w:tblGrid>
      <w:tr w:rsidR="00A44288" w:rsidRPr="00A44288" w14:paraId="3D2A6911" w14:textId="77777777" w:rsidTr="003824C8">
        <w:tc>
          <w:tcPr>
            <w:tcW w:w="5210" w:type="dxa"/>
          </w:tcPr>
          <w:p w14:paraId="198B5121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10B41BC2" w14:textId="17F2B82B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056" w:dyaOrig="4463" w14:anchorId="26C6B1E2">
                <v:shape id="_x0000_i1027" type="#_x0000_t75" style="width:232.55pt;height:172.05pt" o:ole="">
                  <v:imagedata r:id="rId91" o:title=""/>
                </v:shape>
                <o:OLEObject Type="Embed" ProgID="Origin95.Graph" ShapeID="_x0000_i1027" DrawAspect="Content" ObjectID="_1685445173" r:id="rId92"/>
              </w:object>
            </w:r>
          </w:p>
        </w:tc>
        <w:tc>
          <w:tcPr>
            <w:tcW w:w="5211" w:type="dxa"/>
          </w:tcPr>
          <w:p w14:paraId="6899A0DD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68BD31B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2" w14:anchorId="2FA2F355">
                <v:shape id="_x0000_i1028" type="#_x0000_t75" style="width:236.95pt;height:176.05pt" o:ole="">
                  <v:imagedata r:id="rId93" o:title=""/>
                </v:shape>
                <o:OLEObject Type="Embed" ProgID="Origin95.Graph" ShapeID="_x0000_i1028" DrawAspect="Content" ObjectID="_1685445174" r:id="rId94"/>
              </w:object>
            </w:r>
          </w:p>
        </w:tc>
      </w:tr>
    </w:tbl>
    <w:p w14:paraId="1F0D949C" w14:textId="777777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S39. UV-Vis (dot line) and Fluorescence emission (dash dot line) spectra of (a) </w:t>
      </w:r>
      <w:r w:rsidRPr="00A44288">
        <w:rPr>
          <w:b/>
          <w:bCs/>
          <w:szCs w:val="24"/>
        </w:rPr>
        <w:t>BIB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BSB</w:t>
      </w:r>
      <w:r w:rsidRPr="00A44288">
        <w:rPr>
          <w:szCs w:val="24"/>
        </w:rPr>
        <w:t xml:space="preserve"> (20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0"/>
        <w:gridCol w:w="4777"/>
      </w:tblGrid>
      <w:tr w:rsidR="00A44288" w:rsidRPr="00A44288" w14:paraId="42D60BCF" w14:textId="77777777" w:rsidTr="003824C8">
        <w:tc>
          <w:tcPr>
            <w:tcW w:w="5210" w:type="dxa"/>
          </w:tcPr>
          <w:p w14:paraId="670AD99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26499905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056" w:dyaOrig="4401" w14:anchorId="195DE19E">
                <v:shape id="_x0000_i1029" type="#_x0000_t75" style="width:248.6pt;height:183.5pt" o:ole="">
                  <v:imagedata r:id="rId95" o:title=""/>
                </v:shape>
                <o:OLEObject Type="Embed" ProgID="Origin95.Graph" ShapeID="_x0000_i1029" DrawAspect="Content" ObjectID="_1685445175" r:id="rId96"/>
              </w:object>
            </w:r>
          </w:p>
        </w:tc>
        <w:tc>
          <w:tcPr>
            <w:tcW w:w="5211" w:type="dxa"/>
          </w:tcPr>
          <w:p w14:paraId="70802CA1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003D1833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41A526CA">
                <v:shape id="_x0000_i1030" type="#_x0000_t75" style="width:236.95pt;height:178.05pt" o:ole="">
                  <v:imagedata r:id="rId97" o:title=""/>
                </v:shape>
                <o:OLEObject Type="Embed" ProgID="Origin95.Graph" ShapeID="_x0000_i1030" DrawAspect="Content" ObjectID="_1685445176" r:id="rId98"/>
              </w:object>
            </w:r>
          </w:p>
        </w:tc>
      </w:tr>
    </w:tbl>
    <w:p w14:paraId="288FCF48" w14:textId="38303C2E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S40. UV-Vis (dot line) and Fluorescence emission (dash dot line) spectra of (a) </w:t>
      </w:r>
      <w:r w:rsidRPr="00A44288">
        <w:rPr>
          <w:b/>
          <w:bCs/>
          <w:szCs w:val="24"/>
        </w:rPr>
        <w:t>BIM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BSM</w:t>
      </w:r>
      <w:r w:rsidRPr="00A44288">
        <w:rPr>
          <w:szCs w:val="24"/>
        </w:rPr>
        <w:t xml:space="preserve"> (10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p w14:paraId="2D817858" w14:textId="5AF29452" w:rsidR="002148BC" w:rsidRDefault="002148BC" w:rsidP="00A44288">
      <w:pPr>
        <w:jc w:val="both"/>
        <w:rPr>
          <w:szCs w:val="24"/>
        </w:rPr>
      </w:pPr>
    </w:p>
    <w:p w14:paraId="2730EB27" w14:textId="1AB9F716" w:rsidR="002148BC" w:rsidRDefault="002148BC" w:rsidP="00A44288">
      <w:pPr>
        <w:jc w:val="both"/>
        <w:rPr>
          <w:szCs w:val="24"/>
        </w:rPr>
      </w:pPr>
    </w:p>
    <w:p w14:paraId="6B48B825" w14:textId="5FCD4346" w:rsidR="002148BC" w:rsidRDefault="002148BC" w:rsidP="00A44288">
      <w:pPr>
        <w:jc w:val="both"/>
        <w:rPr>
          <w:szCs w:val="24"/>
        </w:rPr>
      </w:pPr>
    </w:p>
    <w:p w14:paraId="609ABA8E" w14:textId="77777777" w:rsidR="002148BC" w:rsidRPr="00A44288" w:rsidRDefault="002148BC" w:rsidP="00A44288">
      <w:pPr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2"/>
        <w:gridCol w:w="4855"/>
      </w:tblGrid>
      <w:tr w:rsidR="00A44288" w:rsidRPr="00A44288" w14:paraId="4857E68A" w14:textId="77777777" w:rsidTr="003824C8">
        <w:tc>
          <w:tcPr>
            <w:tcW w:w="5210" w:type="dxa"/>
          </w:tcPr>
          <w:p w14:paraId="300FBF2B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6725AF6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399" w14:anchorId="77CDFCA7">
                <v:shape id="_x0000_i1031" type="#_x0000_t75" style="width:248.15pt;height:179.9pt" o:ole="">
                  <v:imagedata r:id="rId99" o:title=""/>
                </v:shape>
                <o:OLEObject Type="Embed" ProgID="Origin95.Graph" ShapeID="_x0000_i1031" DrawAspect="Content" ObjectID="_1685445177" r:id="rId100"/>
              </w:object>
            </w:r>
          </w:p>
        </w:tc>
        <w:tc>
          <w:tcPr>
            <w:tcW w:w="5211" w:type="dxa"/>
          </w:tcPr>
          <w:p w14:paraId="2BC814D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35D5061A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34629ABD">
                <v:shape id="_x0000_i1032" type="#_x0000_t75" style="width:244.6pt;height:185.45pt" o:ole="">
                  <v:imagedata r:id="rId101" o:title=""/>
                </v:shape>
                <o:OLEObject Type="Embed" ProgID="Origin95.Graph" ShapeID="_x0000_i1032" DrawAspect="Content" ObjectID="_1685445178" r:id="rId102"/>
              </w:object>
            </w:r>
          </w:p>
        </w:tc>
      </w:tr>
    </w:tbl>
    <w:p w14:paraId="6F3426D4" w14:textId="777777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S41. UV-Vis (dot line) and Fluorescence emission (dash dot line) spectra of (a) </w:t>
      </w:r>
      <w:r w:rsidRPr="00A44288">
        <w:rPr>
          <w:b/>
          <w:bCs/>
          <w:szCs w:val="24"/>
        </w:rPr>
        <w:t>CIB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CSB</w:t>
      </w:r>
      <w:r w:rsidRPr="00A44288">
        <w:rPr>
          <w:szCs w:val="24"/>
        </w:rPr>
        <w:t xml:space="preserve"> (10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7"/>
        <w:gridCol w:w="4960"/>
      </w:tblGrid>
      <w:tr w:rsidR="00A44288" w:rsidRPr="00A44288" w14:paraId="61AC8EF4" w14:textId="77777777" w:rsidTr="003824C8">
        <w:trPr>
          <w:trHeight w:val="3827"/>
        </w:trPr>
        <w:tc>
          <w:tcPr>
            <w:tcW w:w="5210" w:type="dxa"/>
          </w:tcPr>
          <w:p w14:paraId="3EC28608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  <w:r w:rsidRPr="00A44288">
              <w:rPr>
                <w:szCs w:val="24"/>
              </w:rPr>
              <w:object w:dxaOrig="5887" w:dyaOrig="4463" w14:anchorId="45D7191B">
                <v:shape id="_x0000_i1033" type="#_x0000_t75" style="width:248.15pt;height:189.45pt" o:ole="">
                  <v:imagedata r:id="rId103" o:title=""/>
                </v:shape>
                <o:OLEObject Type="Embed" ProgID="Origin95.Graph" ShapeID="_x0000_i1033" DrawAspect="Content" ObjectID="_1685445179" r:id="rId104"/>
              </w:object>
            </w:r>
          </w:p>
        </w:tc>
        <w:tc>
          <w:tcPr>
            <w:tcW w:w="5211" w:type="dxa"/>
          </w:tcPr>
          <w:p w14:paraId="479CB3D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  <w:r w:rsidRPr="00A44288">
              <w:rPr>
                <w:szCs w:val="24"/>
              </w:rPr>
              <w:object w:dxaOrig="5971" w:dyaOrig="4402" w14:anchorId="67EAEF7B">
                <v:shape id="_x0000_i1034" type="#_x0000_t75" style="width:255.85pt;height:191.5pt" o:ole="">
                  <v:imagedata r:id="rId105" o:title=""/>
                </v:shape>
                <o:OLEObject Type="Embed" ProgID="Origin95.Graph" ShapeID="_x0000_i1034" DrawAspect="Content" ObjectID="_1685445180" r:id="rId106"/>
              </w:object>
            </w:r>
          </w:p>
        </w:tc>
      </w:tr>
    </w:tbl>
    <w:p w14:paraId="33F521E6" w14:textId="2AF3C988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S42. UV-Vis (dot line) and Fluorescence emission (dash dot line) spectra of (a) </w:t>
      </w:r>
      <w:r w:rsidRPr="00A44288">
        <w:rPr>
          <w:b/>
          <w:bCs/>
          <w:szCs w:val="24"/>
        </w:rPr>
        <w:t>CIC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CSC</w:t>
      </w:r>
      <w:r w:rsidRPr="00A44288">
        <w:rPr>
          <w:szCs w:val="24"/>
        </w:rPr>
        <w:t xml:space="preserve"> (10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p w14:paraId="6587281E" w14:textId="0D1AEC34" w:rsidR="002148BC" w:rsidRDefault="002148BC" w:rsidP="00A44288">
      <w:pPr>
        <w:jc w:val="both"/>
        <w:rPr>
          <w:szCs w:val="24"/>
        </w:rPr>
      </w:pPr>
    </w:p>
    <w:p w14:paraId="5CE4508B" w14:textId="3DF2D38A" w:rsidR="002148BC" w:rsidRDefault="002148BC" w:rsidP="00A44288">
      <w:pPr>
        <w:jc w:val="both"/>
        <w:rPr>
          <w:szCs w:val="24"/>
        </w:rPr>
      </w:pPr>
    </w:p>
    <w:p w14:paraId="27AA3651" w14:textId="47F28B74" w:rsidR="002148BC" w:rsidRDefault="002148BC" w:rsidP="00A44288">
      <w:pPr>
        <w:jc w:val="both"/>
        <w:rPr>
          <w:szCs w:val="24"/>
        </w:rPr>
      </w:pPr>
    </w:p>
    <w:p w14:paraId="3EDCCCAA" w14:textId="77777777" w:rsidR="002148BC" w:rsidRPr="00A44288" w:rsidRDefault="002148BC" w:rsidP="00A44288">
      <w:pPr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8"/>
        <w:gridCol w:w="4889"/>
      </w:tblGrid>
      <w:tr w:rsidR="00A44288" w:rsidRPr="00A44288" w14:paraId="144A4B27" w14:textId="77777777" w:rsidTr="003824C8">
        <w:tc>
          <w:tcPr>
            <w:tcW w:w="5210" w:type="dxa"/>
          </w:tcPr>
          <w:p w14:paraId="5E2246AD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63FE37A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3AF2373F">
                <v:shape id="_x0000_i1035" type="#_x0000_t75" style="width:244.6pt;height:180.1pt" o:ole="">
                  <v:imagedata r:id="rId107" o:title=""/>
                </v:shape>
                <o:OLEObject Type="Embed" ProgID="Origin95.Graph" ShapeID="_x0000_i1035" DrawAspect="Content" ObjectID="_1685445181" r:id="rId108"/>
              </w:object>
            </w:r>
          </w:p>
        </w:tc>
        <w:tc>
          <w:tcPr>
            <w:tcW w:w="5211" w:type="dxa"/>
          </w:tcPr>
          <w:p w14:paraId="2AAB1070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7FA266A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793E457F">
                <v:shape id="_x0000_i1036" type="#_x0000_t75" style="width:244.6pt;height:185.45pt" o:ole="">
                  <v:imagedata r:id="rId109" o:title=""/>
                </v:shape>
                <o:OLEObject Type="Embed" ProgID="Origin95.Graph" ShapeID="_x0000_i1036" DrawAspect="Content" ObjectID="_1685445182" r:id="rId110"/>
              </w:object>
            </w:r>
          </w:p>
        </w:tc>
      </w:tr>
    </w:tbl>
    <w:p w14:paraId="0131C926" w14:textId="62753D47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S43. UV-Vis (dot line) and Fluorescence emission (dash dot line) spectra of (a) </w:t>
      </w:r>
      <w:r w:rsidRPr="00A44288">
        <w:rPr>
          <w:b/>
          <w:bCs/>
          <w:szCs w:val="24"/>
        </w:rPr>
        <w:t>CID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CSD</w:t>
      </w:r>
      <w:r w:rsidRPr="00A44288">
        <w:rPr>
          <w:szCs w:val="24"/>
        </w:rPr>
        <w:t xml:space="preserve"> (20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9"/>
        <w:gridCol w:w="4948"/>
      </w:tblGrid>
      <w:tr w:rsidR="00A44288" w:rsidRPr="00A44288" w14:paraId="47109EAF" w14:textId="77777777" w:rsidTr="002148BC">
        <w:tc>
          <w:tcPr>
            <w:tcW w:w="4832" w:type="dxa"/>
          </w:tcPr>
          <w:p w14:paraId="6DFE703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5523339D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64FD22A1">
                <v:shape id="_x0000_i1037" type="#_x0000_t75" style="width:238.4pt;height:184.1pt" o:ole="">
                  <v:imagedata r:id="rId111" o:title=""/>
                </v:shape>
                <o:OLEObject Type="Embed" ProgID="Origin95.Graph" ShapeID="_x0000_i1037" DrawAspect="Content" ObjectID="_1685445183" r:id="rId112"/>
              </w:object>
            </w:r>
          </w:p>
        </w:tc>
        <w:tc>
          <w:tcPr>
            <w:tcW w:w="4945" w:type="dxa"/>
          </w:tcPr>
          <w:p w14:paraId="427FE06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3ECFDAFB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971" w:dyaOrig="4463" w14:anchorId="5E266050">
                <v:shape id="_x0000_i1038" type="#_x0000_t75" style="width:244.5pt;height:180.1pt" o:ole="">
                  <v:imagedata r:id="rId113" o:title=""/>
                </v:shape>
                <o:OLEObject Type="Embed" ProgID="Origin95.Graph" ShapeID="_x0000_i1038" DrawAspect="Content" ObjectID="_1685445184" r:id="rId114"/>
              </w:object>
            </w:r>
          </w:p>
        </w:tc>
      </w:tr>
    </w:tbl>
    <w:p w14:paraId="63A46EB2" w14:textId="37A46256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S44. UV-Vis (dot line) and Fluorescence emission (dash dot line) spectra of (a) </w:t>
      </w:r>
      <w:r w:rsidRPr="00A44288">
        <w:rPr>
          <w:b/>
          <w:bCs/>
          <w:szCs w:val="24"/>
        </w:rPr>
        <w:t>CIM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CSM</w:t>
      </w:r>
      <w:r w:rsidRPr="00A44288">
        <w:rPr>
          <w:szCs w:val="24"/>
        </w:rPr>
        <w:t xml:space="preserve"> (20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p w14:paraId="385D4925" w14:textId="6DCBEA5A" w:rsidR="002148BC" w:rsidRDefault="002148BC" w:rsidP="00A44288">
      <w:pPr>
        <w:jc w:val="both"/>
        <w:rPr>
          <w:szCs w:val="24"/>
        </w:rPr>
      </w:pPr>
    </w:p>
    <w:p w14:paraId="42EA7DB3" w14:textId="38E5115F" w:rsidR="002148BC" w:rsidRDefault="002148BC" w:rsidP="00A44288">
      <w:pPr>
        <w:jc w:val="both"/>
        <w:rPr>
          <w:szCs w:val="24"/>
        </w:rPr>
      </w:pPr>
    </w:p>
    <w:p w14:paraId="46D83F14" w14:textId="70F8CCBC" w:rsidR="002148BC" w:rsidRDefault="002148BC" w:rsidP="00A44288">
      <w:pPr>
        <w:jc w:val="both"/>
        <w:rPr>
          <w:szCs w:val="24"/>
        </w:rPr>
      </w:pPr>
    </w:p>
    <w:p w14:paraId="13D34CC6" w14:textId="77777777" w:rsidR="002148BC" w:rsidRPr="00A44288" w:rsidRDefault="002148BC" w:rsidP="00A44288">
      <w:pPr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3"/>
        <w:gridCol w:w="4884"/>
      </w:tblGrid>
      <w:tr w:rsidR="00A44288" w:rsidRPr="00A44288" w14:paraId="64B6D484" w14:textId="77777777" w:rsidTr="003824C8">
        <w:tc>
          <w:tcPr>
            <w:tcW w:w="5225" w:type="dxa"/>
          </w:tcPr>
          <w:p w14:paraId="36379BAD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0E5BFCBD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056" w:dyaOrig="4463" w14:anchorId="0149D780">
                <v:shape id="_x0000_i1039" type="#_x0000_t75" style="width:248.6pt;height:184.1pt" o:ole="">
                  <v:imagedata r:id="rId115" o:title=""/>
                </v:shape>
                <o:OLEObject Type="Embed" ProgID="Origin95.Graph" ShapeID="_x0000_i1039" DrawAspect="Content" ObjectID="_1685445185" r:id="rId116"/>
              </w:object>
            </w:r>
          </w:p>
        </w:tc>
        <w:tc>
          <w:tcPr>
            <w:tcW w:w="5196" w:type="dxa"/>
          </w:tcPr>
          <w:p w14:paraId="79FB9DA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44DCC678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02" w14:anchorId="08DCF556">
                <v:shape id="_x0000_i1040" type="#_x0000_t75" style="width:248.15pt;height:186pt" o:ole="">
                  <v:imagedata r:id="rId117" o:title=""/>
                </v:shape>
                <o:OLEObject Type="Embed" ProgID="Origin95.Graph" ShapeID="_x0000_i1040" DrawAspect="Content" ObjectID="_1685445186" r:id="rId118"/>
              </w:object>
            </w:r>
          </w:p>
        </w:tc>
      </w:tr>
    </w:tbl>
    <w:p w14:paraId="711D9B6B" w14:textId="46F8F92C" w:rsidR="003824C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S45. UV-Vis (dot line) and Fluorescence emission (dash dot line) spectra of (a) </w:t>
      </w:r>
      <w:r w:rsidRPr="00A44288">
        <w:rPr>
          <w:b/>
          <w:bCs/>
          <w:szCs w:val="24"/>
        </w:rPr>
        <w:t>DIB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DSB</w:t>
      </w:r>
      <w:r w:rsidRPr="00A44288">
        <w:rPr>
          <w:szCs w:val="24"/>
        </w:rPr>
        <w:t xml:space="preserve"> (10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1"/>
        <w:gridCol w:w="4756"/>
      </w:tblGrid>
      <w:tr w:rsidR="00A44288" w:rsidRPr="00A44288" w14:paraId="1B9C714E" w14:textId="77777777" w:rsidTr="003824C8">
        <w:tc>
          <w:tcPr>
            <w:tcW w:w="5210" w:type="dxa"/>
          </w:tcPr>
          <w:p w14:paraId="0924411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4EE23300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056" w:dyaOrig="4399" w14:anchorId="1FBCA1B0">
                <v:shape id="_x0000_i1041" type="#_x0000_t75" style="width:248.6pt;height:179.5pt" o:ole="">
                  <v:imagedata r:id="rId119" o:title=""/>
                </v:shape>
                <o:OLEObject Type="Embed" ProgID="Origin95.Graph" ShapeID="_x0000_i1041" DrawAspect="Content" ObjectID="_1685445187" r:id="rId120"/>
              </w:object>
            </w:r>
          </w:p>
        </w:tc>
        <w:tc>
          <w:tcPr>
            <w:tcW w:w="5211" w:type="dxa"/>
          </w:tcPr>
          <w:p w14:paraId="56CB557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5199FD6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887" w:dyaOrig="4463" w14:anchorId="229399D2">
                <v:shape id="_x0000_i1042" type="#_x0000_t75" style="width:234.9pt;height:180.55pt" o:ole="">
                  <v:imagedata r:id="rId121" o:title=""/>
                </v:shape>
                <o:OLEObject Type="Embed" ProgID="Origin95.Graph" ShapeID="_x0000_i1042" DrawAspect="Content" ObjectID="_1685445188" r:id="rId122"/>
              </w:object>
            </w:r>
          </w:p>
        </w:tc>
      </w:tr>
    </w:tbl>
    <w:p w14:paraId="5BB378FA" w14:textId="587BE58C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S46. UV-Vis (dot line) and Fluorescence emission (dash dot line) spectra of (a) </w:t>
      </w:r>
      <w:r w:rsidRPr="00A44288">
        <w:rPr>
          <w:b/>
          <w:bCs/>
          <w:szCs w:val="24"/>
        </w:rPr>
        <w:t>DID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DSD</w:t>
      </w:r>
      <w:r w:rsidRPr="00A44288">
        <w:rPr>
          <w:szCs w:val="24"/>
        </w:rPr>
        <w:t xml:space="preserve"> (20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p w14:paraId="24222086" w14:textId="4C468766" w:rsidR="002148BC" w:rsidRDefault="002148BC" w:rsidP="00A44288">
      <w:pPr>
        <w:jc w:val="both"/>
        <w:rPr>
          <w:szCs w:val="24"/>
        </w:rPr>
      </w:pPr>
    </w:p>
    <w:p w14:paraId="48C54246" w14:textId="528C58B0" w:rsidR="002148BC" w:rsidRDefault="002148BC" w:rsidP="00A44288">
      <w:pPr>
        <w:jc w:val="both"/>
        <w:rPr>
          <w:szCs w:val="24"/>
        </w:rPr>
      </w:pPr>
    </w:p>
    <w:p w14:paraId="6D3328EF" w14:textId="5EB64039" w:rsidR="002148BC" w:rsidRDefault="002148BC" w:rsidP="00A44288">
      <w:pPr>
        <w:jc w:val="both"/>
        <w:rPr>
          <w:szCs w:val="24"/>
        </w:rPr>
      </w:pPr>
    </w:p>
    <w:p w14:paraId="10CABE06" w14:textId="77777777" w:rsidR="002148BC" w:rsidRPr="00A44288" w:rsidRDefault="002148BC" w:rsidP="00A44288">
      <w:pPr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3"/>
        <w:gridCol w:w="4794"/>
      </w:tblGrid>
      <w:tr w:rsidR="00A44288" w:rsidRPr="00A44288" w14:paraId="5A418250" w14:textId="77777777" w:rsidTr="003824C8">
        <w:tc>
          <w:tcPr>
            <w:tcW w:w="5210" w:type="dxa"/>
          </w:tcPr>
          <w:p w14:paraId="0F34FF2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7F2CC644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055" w:dyaOrig="4462" w14:anchorId="1380C3F4">
                <v:shape id="_x0000_i1043" type="#_x0000_t75" style="width:248.3pt;height:184.95pt" o:ole="">
                  <v:imagedata r:id="rId123" o:title=""/>
                </v:shape>
                <o:OLEObject Type="Embed" ProgID="Origin95.Graph" ShapeID="_x0000_i1043" DrawAspect="Content" ObjectID="_1685445189" r:id="rId124"/>
              </w:object>
            </w:r>
          </w:p>
        </w:tc>
        <w:tc>
          <w:tcPr>
            <w:tcW w:w="5211" w:type="dxa"/>
          </w:tcPr>
          <w:p w14:paraId="73BF15C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04B2CBCF" w14:textId="77777777" w:rsidR="00A44288" w:rsidRPr="00A44288" w:rsidRDefault="00A44288" w:rsidP="003824C8">
            <w:pPr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object w:dxaOrig="5887" w:dyaOrig="4462" w14:anchorId="4DEA1B61">
                <v:shape id="_x0000_i1044" type="#_x0000_t75" style="width:238.35pt;height:183.7pt" o:ole="">
                  <v:imagedata r:id="rId125" o:title=""/>
                </v:shape>
                <o:OLEObject Type="Embed" ProgID="Origin95.Graph" ShapeID="_x0000_i1044" DrawAspect="Content" ObjectID="_1685445190" r:id="rId126"/>
              </w:object>
            </w:r>
          </w:p>
        </w:tc>
      </w:tr>
    </w:tbl>
    <w:p w14:paraId="1E312728" w14:textId="777777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S47. UV-Vis (dot line) and Fluorescence emission (dash dot line) spectra of (a)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 (80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nm) and (b) </w:t>
      </w:r>
      <w:r w:rsidRPr="00A44288">
        <w:rPr>
          <w:b/>
          <w:bCs/>
          <w:szCs w:val="24"/>
        </w:rPr>
        <w:t>DSM</w:t>
      </w:r>
      <w:r w:rsidRPr="00A44288">
        <w:rPr>
          <w:szCs w:val="24"/>
        </w:rPr>
        <w:t xml:space="preserve"> (10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M, 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350 nm) in several solvent.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1"/>
        <w:gridCol w:w="4686"/>
      </w:tblGrid>
      <w:tr w:rsidR="00A44288" w:rsidRPr="00A44288" w14:paraId="236F4CC1" w14:textId="77777777" w:rsidTr="002148BC">
        <w:tc>
          <w:tcPr>
            <w:tcW w:w="5091" w:type="dxa"/>
          </w:tcPr>
          <w:p w14:paraId="52DF36C5" w14:textId="77777777" w:rsidR="00A44288" w:rsidRPr="00A44288" w:rsidRDefault="00A44288" w:rsidP="003824C8">
            <w:pPr>
              <w:jc w:val="both"/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58451455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602" w:dyaOrig="4450" w14:anchorId="29292F1F">
                <v:shape id="_x0000_i1045" type="#_x0000_t75" style="width:240.85pt;height:193.65pt" o:ole="">
                  <v:imagedata r:id="rId127" o:title=""/>
                </v:shape>
                <o:OLEObject Type="Embed" ProgID="Origin95.Graph" ShapeID="_x0000_i1045" DrawAspect="Content" ObjectID="_1685445191" r:id="rId128"/>
              </w:object>
            </w:r>
          </w:p>
        </w:tc>
        <w:tc>
          <w:tcPr>
            <w:tcW w:w="4686" w:type="dxa"/>
          </w:tcPr>
          <w:p w14:paraId="6D29E8E0" w14:textId="77777777" w:rsidR="00A44288" w:rsidRPr="00A44288" w:rsidRDefault="00A44288" w:rsidP="003824C8">
            <w:pPr>
              <w:jc w:val="both"/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7BD7DE12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8633916" wp14:editId="6191AA33">
                  <wp:extent cx="2647507" cy="2441806"/>
                  <wp:effectExtent l="0" t="0" r="63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802" cy="2455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05775" w14:textId="2E0BFEBE" w:rsidR="00A44288" w:rsidRDefault="00A44288" w:rsidP="003824C8">
      <w:pPr>
        <w:spacing w:after="0"/>
        <w:jc w:val="both"/>
        <w:rPr>
          <w:szCs w:val="24"/>
        </w:rPr>
      </w:pPr>
      <w:r w:rsidRPr="00A44288">
        <w:rPr>
          <w:szCs w:val="24"/>
        </w:rPr>
        <w:t xml:space="preserve">Figure S48. (a) The fluorescence emission spectra of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 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in DMF/pH 7.4 PBS buffer (0 - 99.5%); (b) the emission under UV-365 nm irradiation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 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in DMF/pH 7.4 PBS buffer and DMF/Tol (0 - 99.5%). </w:t>
      </w:r>
    </w:p>
    <w:p w14:paraId="1D388323" w14:textId="1C0B8D77" w:rsidR="003824C8" w:rsidRDefault="003824C8" w:rsidP="003824C8">
      <w:pPr>
        <w:spacing w:after="0"/>
        <w:jc w:val="both"/>
        <w:rPr>
          <w:szCs w:val="24"/>
        </w:rPr>
      </w:pPr>
    </w:p>
    <w:p w14:paraId="023EC71B" w14:textId="3D69051D" w:rsidR="003824C8" w:rsidRDefault="003824C8" w:rsidP="003824C8">
      <w:pPr>
        <w:spacing w:after="0"/>
        <w:jc w:val="both"/>
        <w:rPr>
          <w:szCs w:val="24"/>
        </w:rPr>
      </w:pPr>
    </w:p>
    <w:p w14:paraId="00F60D1F" w14:textId="7A6211BC" w:rsidR="003824C8" w:rsidRDefault="003824C8" w:rsidP="003824C8">
      <w:pPr>
        <w:spacing w:after="0"/>
        <w:jc w:val="both"/>
        <w:rPr>
          <w:szCs w:val="24"/>
        </w:rPr>
      </w:pPr>
    </w:p>
    <w:p w14:paraId="1F4F5156" w14:textId="40F00ECF" w:rsidR="003824C8" w:rsidRDefault="003824C8" w:rsidP="003824C8">
      <w:pPr>
        <w:spacing w:after="0"/>
        <w:jc w:val="both"/>
        <w:rPr>
          <w:szCs w:val="24"/>
        </w:rPr>
      </w:pPr>
    </w:p>
    <w:p w14:paraId="5474E860" w14:textId="2403882A" w:rsidR="003824C8" w:rsidRDefault="003824C8" w:rsidP="003824C8">
      <w:pPr>
        <w:spacing w:after="0"/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8"/>
        <w:gridCol w:w="4889"/>
      </w:tblGrid>
      <w:tr w:rsidR="00A44288" w:rsidRPr="00A44288" w14:paraId="7E8F9D23" w14:textId="77777777" w:rsidTr="002148BC">
        <w:tc>
          <w:tcPr>
            <w:tcW w:w="4888" w:type="dxa"/>
          </w:tcPr>
          <w:p w14:paraId="5C88316B" w14:textId="77777777" w:rsidR="00A44288" w:rsidRPr="00A44288" w:rsidRDefault="00A44288" w:rsidP="003824C8">
            <w:pPr>
              <w:jc w:val="both"/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6FDCB0E8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602" w:dyaOrig="4466" w14:anchorId="2C017003">
                <v:shape id="_x0000_i1046" type="#_x0000_t75" style="width:245.8pt;height:193.65pt" o:ole="">
                  <v:imagedata r:id="rId130" o:title=""/>
                </v:shape>
                <o:OLEObject Type="Embed" ProgID="Origin95.Graph" ShapeID="_x0000_i1046" DrawAspect="Content" ObjectID="_1685445192" r:id="rId131"/>
              </w:object>
            </w:r>
          </w:p>
        </w:tc>
        <w:tc>
          <w:tcPr>
            <w:tcW w:w="4889" w:type="dxa"/>
          </w:tcPr>
          <w:p w14:paraId="007BA8B9" w14:textId="77777777" w:rsidR="00A44288" w:rsidRPr="00A44288" w:rsidRDefault="00A44288" w:rsidP="003824C8">
            <w:pPr>
              <w:jc w:val="both"/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23047F2D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470" w:dyaOrig="4450" w14:anchorId="4E32DBF6">
                <v:shape id="_x0000_i1047" type="#_x0000_t75" style="width:248.3pt;height:201.1pt" o:ole="">
                  <v:imagedata r:id="rId132" o:title=""/>
                </v:shape>
                <o:OLEObject Type="Embed" ProgID="Origin95.Graph" ShapeID="_x0000_i1047" DrawAspect="Content" ObjectID="_1685445193" r:id="rId133"/>
              </w:object>
            </w:r>
          </w:p>
        </w:tc>
      </w:tr>
      <w:tr w:rsidR="00A44288" w:rsidRPr="00A44288" w14:paraId="56B84E67" w14:textId="77777777" w:rsidTr="002148BC">
        <w:tc>
          <w:tcPr>
            <w:tcW w:w="4888" w:type="dxa"/>
          </w:tcPr>
          <w:p w14:paraId="668C5178" w14:textId="77777777" w:rsidR="00A44288" w:rsidRPr="00A44288" w:rsidRDefault="00A44288" w:rsidP="003824C8">
            <w:pPr>
              <w:jc w:val="both"/>
              <w:rPr>
                <w:szCs w:val="24"/>
              </w:rPr>
            </w:pPr>
            <w:r w:rsidRPr="00A44288">
              <w:rPr>
                <w:szCs w:val="24"/>
              </w:rPr>
              <w:t>c)</w:t>
            </w:r>
          </w:p>
          <w:p w14:paraId="301E53AB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470" w:dyaOrig="4357" w14:anchorId="102D410A">
                <v:shape id="_x0000_i1048" type="#_x0000_t75" style="width:248.3pt;height:196.15pt" o:ole="">
                  <v:imagedata r:id="rId134" o:title=""/>
                </v:shape>
                <o:OLEObject Type="Embed" ProgID="Origin95.Graph" ShapeID="_x0000_i1048" DrawAspect="Content" ObjectID="_1685445194" r:id="rId135"/>
              </w:object>
            </w:r>
          </w:p>
        </w:tc>
        <w:tc>
          <w:tcPr>
            <w:tcW w:w="4889" w:type="dxa"/>
          </w:tcPr>
          <w:p w14:paraId="167C9041" w14:textId="77777777" w:rsidR="00A44288" w:rsidRPr="00A44288" w:rsidRDefault="00A44288" w:rsidP="003824C8">
            <w:pPr>
              <w:jc w:val="both"/>
              <w:rPr>
                <w:noProof/>
                <w:szCs w:val="24"/>
              </w:rPr>
            </w:pPr>
            <w:r w:rsidRPr="00A44288">
              <w:rPr>
                <w:szCs w:val="24"/>
              </w:rPr>
              <w:t xml:space="preserve">d) </w:t>
            </w:r>
          </w:p>
          <w:p w14:paraId="43B6CBE1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C3B62FC" wp14:editId="7D512C11">
                  <wp:extent cx="2778826" cy="2451611"/>
                  <wp:effectExtent l="0" t="0" r="0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932" cy="245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A4B32F" w14:textId="5C41AB5F" w:rsid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 xml:space="preserve">Figure S49. The fluorescence emission spectra of </w:t>
      </w:r>
      <w:r w:rsidRPr="00A44288">
        <w:rPr>
          <w:b/>
          <w:bCs/>
          <w:szCs w:val="24"/>
        </w:rPr>
        <w:t>DID</w:t>
      </w:r>
      <w:r w:rsidRPr="00A44288">
        <w:rPr>
          <w:szCs w:val="24"/>
        </w:rPr>
        <w:t xml:space="preserve"> 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in (a) DMF/pH 7.4 PBS buffer and (b) DMF/Tol (0 - 99.5%); (c) the fluorescence emission intensity and (d) the emission under UV-365 nm irradiation of </w:t>
      </w:r>
      <w:r w:rsidRPr="00A44288">
        <w:rPr>
          <w:b/>
          <w:bCs/>
          <w:szCs w:val="24"/>
        </w:rPr>
        <w:t xml:space="preserve">DID </w:t>
      </w:r>
      <w:r w:rsidRPr="00A44288">
        <w:rPr>
          <w:szCs w:val="24"/>
        </w:rPr>
        <w:t xml:space="preserve">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in DMF/ pH 7.4 PBS buffer and DMF/Tol (0 - 99.5%). </w:t>
      </w:r>
    </w:p>
    <w:p w14:paraId="5E58416A" w14:textId="7AD25A8B" w:rsidR="003824C8" w:rsidRDefault="003824C8" w:rsidP="00A44288">
      <w:pPr>
        <w:jc w:val="both"/>
        <w:rPr>
          <w:szCs w:val="24"/>
        </w:rPr>
      </w:pPr>
    </w:p>
    <w:p w14:paraId="72E87AEF" w14:textId="5BC10727" w:rsidR="003824C8" w:rsidRDefault="003824C8" w:rsidP="00A44288">
      <w:pPr>
        <w:jc w:val="both"/>
        <w:rPr>
          <w:szCs w:val="24"/>
        </w:rPr>
      </w:pPr>
    </w:p>
    <w:p w14:paraId="173C4567" w14:textId="7E3F38E9" w:rsidR="003824C8" w:rsidRDefault="003824C8" w:rsidP="00A44288">
      <w:pPr>
        <w:jc w:val="both"/>
        <w:rPr>
          <w:szCs w:val="24"/>
        </w:rPr>
      </w:pPr>
    </w:p>
    <w:p w14:paraId="5A774132" w14:textId="77777777" w:rsidR="003824C8" w:rsidRPr="00A44288" w:rsidRDefault="003824C8" w:rsidP="00A44288">
      <w:pPr>
        <w:jc w:val="both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7"/>
        <w:gridCol w:w="4830"/>
      </w:tblGrid>
      <w:tr w:rsidR="00A44288" w:rsidRPr="00A44288" w14:paraId="40D56DB9" w14:textId="77777777" w:rsidTr="003824C8">
        <w:tc>
          <w:tcPr>
            <w:tcW w:w="5211" w:type="dxa"/>
          </w:tcPr>
          <w:p w14:paraId="047B1640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0111589D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793" w:dyaOrig="5200" w14:anchorId="3324D9DA">
                <v:shape id="_x0000_i1049" type="#_x0000_t75" style="width:234.6pt;height:178.75pt" o:ole="">
                  <v:imagedata r:id="rId137" o:title=""/>
                </v:shape>
                <o:OLEObject Type="Embed" ProgID="Origin95.Graph" ShapeID="_x0000_i1049" DrawAspect="Content" ObjectID="_1685445195" r:id="rId138"/>
              </w:object>
            </w:r>
          </w:p>
        </w:tc>
        <w:tc>
          <w:tcPr>
            <w:tcW w:w="5210" w:type="dxa"/>
          </w:tcPr>
          <w:p w14:paraId="11813DD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262DA9BD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629" w:dyaOrig="4471" w14:anchorId="27C64308">
                <v:shape id="_x0000_i1050" type="#_x0000_t75" style="width:227.15pt;height:176.3pt" o:ole="">
                  <v:imagedata r:id="rId139" o:title=""/>
                </v:shape>
                <o:OLEObject Type="Embed" ProgID="Origin95.Graph" ShapeID="_x0000_i1050" DrawAspect="Content" ObjectID="_1685445196" r:id="rId140"/>
              </w:object>
            </w:r>
          </w:p>
        </w:tc>
      </w:tr>
    </w:tbl>
    <w:p w14:paraId="56DF1AED" w14:textId="777777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t>Figure S50. (a) Fluorescence emission spectra (λ</w:t>
      </w:r>
      <w:r w:rsidRPr="00A44288">
        <w:rPr>
          <w:szCs w:val="24"/>
          <w:vertAlign w:val="subscript"/>
        </w:rPr>
        <w:t>ex</w:t>
      </w:r>
      <w:r w:rsidRPr="00A44288">
        <w:rPr>
          <w:szCs w:val="24"/>
        </w:rPr>
        <w:t xml:space="preserve"> = 325 nm; slit 5/5) of </w:t>
      </w:r>
      <w:r w:rsidRPr="00A44288">
        <w:rPr>
          <w:b/>
          <w:bCs/>
          <w:szCs w:val="24"/>
        </w:rPr>
        <w:t>DSD</w:t>
      </w:r>
      <w:r w:rsidRPr="00A44288">
        <w:rPr>
          <w:szCs w:val="24"/>
        </w:rPr>
        <w:t xml:space="preserve"> 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upon the treatment of </w:t>
      </w:r>
      <w:proofErr w:type="spellStart"/>
      <w:r w:rsidRPr="00A44288">
        <w:rPr>
          <w:szCs w:val="24"/>
        </w:rPr>
        <w:t>ClO</w:t>
      </w:r>
      <w:proofErr w:type="spellEnd"/>
      <w:r w:rsidRPr="00A44288">
        <w:rPr>
          <w:szCs w:val="24"/>
          <w:vertAlign w:val="superscript"/>
        </w:rPr>
        <w:t>-</w:t>
      </w:r>
      <w:r w:rsidRPr="00A44288">
        <w:rPr>
          <w:szCs w:val="24"/>
        </w:rPr>
        <w:t xml:space="preserve"> (0 - 80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 in pH 7.4 PBS buffer (0.05 % DMF); (b) Plot of fluorescence intensity of</w:t>
      </w:r>
      <w:r w:rsidRPr="00A44288">
        <w:rPr>
          <w:color w:val="FF0000"/>
          <w:szCs w:val="24"/>
        </w:rPr>
        <w:t xml:space="preserve"> </w:t>
      </w:r>
      <w:r w:rsidRPr="00A44288">
        <w:rPr>
          <w:b/>
          <w:bCs/>
          <w:szCs w:val="24"/>
        </w:rPr>
        <w:t>DSM</w:t>
      </w:r>
      <w:r w:rsidRPr="00A44288">
        <w:rPr>
          <w:szCs w:val="24"/>
        </w:rPr>
        <w:t xml:space="preserve"> 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upon the treatment of </w:t>
      </w:r>
      <w:proofErr w:type="spellStart"/>
      <w:r w:rsidRPr="00A44288">
        <w:rPr>
          <w:szCs w:val="24"/>
        </w:rPr>
        <w:t>ClO</w:t>
      </w:r>
      <w:proofErr w:type="spellEnd"/>
      <w:r w:rsidRPr="00A44288">
        <w:rPr>
          <w:szCs w:val="24"/>
          <w:vertAlign w:val="superscript"/>
        </w:rPr>
        <w:t>-</w:t>
      </w:r>
      <w:r w:rsidRPr="00A44288">
        <w:rPr>
          <w:szCs w:val="24"/>
        </w:rPr>
        <w:t xml:space="preserve"> (0 - 55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in pH 7.4 PBS buffer (0.05 % DMF).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0"/>
        <w:gridCol w:w="4867"/>
      </w:tblGrid>
      <w:tr w:rsidR="00A44288" w:rsidRPr="00A44288" w14:paraId="0E87FF6C" w14:textId="77777777" w:rsidTr="003824C8">
        <w:tc>
          <w:tcPr>
            <w:tcW w:w="5210" w:type="dxa"/>
          </w:tcPr>
          <w:p w14:paraId="4818C79F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79AEEA36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644" w:dyaOrig="4450" w14:anchorId="7C0664A4">
                <v:shape id="_x0000_i1051" type="#_x0000_t75" style="width:248.3pt;height:193.65pt" o:ole="">
                  <v:imagedata r:id="rId141" o:title=""/>
                </v:shape>
                <o:OLEObject Type="Embed" ProgID="Origin95.Graph" ShapeID="_x0000_i1051" DrawAspect="Content" ObjectID="_1685445197" r:id="rId142"/>
              </w:object>
            </w:r>
          </w:p>
        </w:tc>
        <w:tc>
          <w:tcPr>
            <w:tcW w:w="5211" w:type="dxa"/>
          </w:tcPr>
          <w:p w14:paraId="465C167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55D604EE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517" w:dyaOrig="4553" w14:anchorId="1C4FE682">
                <v:shape id="_x0000_i1052" type="#_x0000_t75" style="width:245.8pt;height:201.1pt" o:ole="">
                  <v:imagedata r:id="rId143" o:title=""/>
                </v:shape>
                <o:OLEObject Type="Embed" ProgID="Origin95.Graph" ShapeID="_x0000_i1052" DrawAspect="Content" ObjectID="_1685445198" r:id="rId144"/>
              </w:object>
            </w:r>
          </w:p>
        </w:tc>
      </w:tr>
    </w:tbl>
    <w:p w14:paraId="125E875D" w14:textId="77777777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t>Figure S51. (a) UV-vis absorbance and (b) fluorescence emission (λ</w:t>
      </w:r>
      <w:r w:rsidRPr="00A44288">
        <w:rPr>
          <w:szCs w:val="24"/>
          <w:vertAlign w:val="subscript"/>
        </w:rPr>
        <w:t xml:space="preserve">ex </w:t>
      </w:r>
      <w:r w:rsidRPr="00A44288">
        <w:rPr>
          <w:szCs w:val="24"/>
        </w:rPr>
        <w:t xml:space="preserve">= 325 nm, slit 5/5) spectra of </w:t>
      </w:r>
      <w:r w:rsidRPr="00A44288">
        <w:rPr>
          <w:b/>
          <w:bCs/>
          <w:szCs w:val="24"/>
        </w:rPr>
        <w:t xml:space="preserve">DSM </w:t>
      </w:r>
      <w:r w:rsidRPr="00A44288">
        <w:rPr>
          <w:szCs w:val="24"/>
        </w:rPr>
        <w:t xml:space="preserve">(5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 upon the treatment of</w:t>
      </w:r>
      <w:bookmarkStart w:id="13" w:name="_Hlk67154648"/>
      <w:r w:rsidRPr="00A44288">
        <w:rPr>
          <w:szCs w:val="24"/>
        </w:rPr>
        <w:t xml:space="preserve"> </w:t>
      </w:r>
      <w:proofErr w:type="spellStart"/>
      <w:r w:rsidRPr="00A44288">
        <w:rPr>
          <w:szCs w:val="24"/>
        </w:rPr>
        <w:t>ClO</w:t>
      </w:r>
      <w:proofErr w:type="spellEnd"/>
      <w:r w:rsidRPr="00A44288">
        <w:rPr>
          <w:szCs w:val="24"/>
          <w:vertAlign w:val="superscript"/>
        </w:rPr>
        <w:t>-</w:t>
      </w:r>
      <w:r w:rsidRPr="00A44288">
        <w:rPr>
          <w:szCs w:val="24"/>
        </w:rPr>
        <w:t xml:space="preserve"> (50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M); ROO</w:t>
      </w:r>
      <w:r w:rsidRPr="00A44288">
        <w:rPr>
          <w:rFonts w:cs="Times New Roman"/>
          <w:szCs w:val="24"/>
          <w:vertAlign w:val="superscript"/>
        </w:rPr>
        <w:t>•</w:t>
      </w:r>
      <w:r w:rsidRPr="00A44288">
        <w:rPr>
          <w:szCs w:val="24"/>
        </w:rPr>
        <w:t xml:space="preserve"> (1 mM); NO</w:t>
      </w:r>
      <w:r w:rsidRPr="00A44288">
        <w:rPr>
          <w:rFonts w:cs="Times New Roman"/>
          <w:szCs w:val="24"/>
          <w:vertAlign w:val="superscript"/>
        </w:rPr>
        <w:t>•</w:t>
      </w:r>
      <w:r w:rsidRPr="00A44288">
        <w:rPr>
          <w:szCs w:val="24"/>
        </w:rPr>
        <w:t xml:space="preserve"> (1 mM), H</w:t>
      </w:r>
      <w:r w:rsidRPr="00A44288">
        <w:rPr>
          <w:szCs w:val="24"/>
          <w:vertAlign w:val="subscript"/>
        </w:rPr>
        <w:t>2</w:t>
      </w:r>
      <w:r w:rsidRPr="00A44288">
        <w:rPr>
          <w:szCs w:val="24"/>
        </w:rPr>
        <w:t>O</w:t>
      </w:r>
      <w:r w:rsidRPr="00A44288">
        <w:rPr>
          <w:szCs w:val="24"/>
          <w:vertAlign w:val="subscript"/>
        </w:rPr>
        <w:t>2</w:t>
      </w:r>
      <w:r w:rsidRPr="00A44288">
        <w:rPr>
          <w:szCs w:val="24"/>
        </w:rPr>
        <w:t xml:space="preserve"> (1 mM), TBHP (1 mM), ONOO</w:t>
      </w:r>
      <w:r w:rsidRPr="00A44288">
        <w:rPr>
          <w:szCs w:val="24"/>
          <w:vertAlign w:val="superscript"/>
        </w:rPr>
        <w:t>-</w:t>
      </w:r>
      <w:r w:rsidRPr="00A44288">
        <w:rPr>
          <w:szCs w:val="24"/>
        </w:rPr>
        <w:t xml:space="preserve"> (200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and </w:t>
      </w:r>
      <w:r w:rsidRPr="00A44288">
        <w:rPr>
          <w:rFonts w:cs="Times New Roman"/>
          <w:szCs w:val="24"/>
          <w:vertAlign w:val="superscript"/>
        </w:rPr>
        <w:t>•</w:t>
      </w:r>
      <w:r w:rsidRPr="00A44288">
        <w:rPr>
          <w:szCs w:val="24"/>
        </w:rPr>
        <w:t xml:space="preserve">OH (200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 xml:space="preserve">M) </w:t>
      </w:r>
      <w:bookmarkEnd w:id="13"/>
      <w:r w:rsidRPr="00A44288">
        <w:rPr>
          <w:szCs w:val="24"/>
        </w:rPr>
        <w:t>in pH 7.4 PBS buffer (0.05 % DMF).</w:t>
      </w:r>
    </w:p>
    <w:p w14:paraId="4F7BA5F1" w14:textId="77777777" w:rsidR="00A44288" w:rsidRPr="00A44288" w:rsidRDefault="00A44288" w:rsidP="00A44288">
      <w:pPr>
        <w:rPr>
          <w:szCs w:val="24"/>
        </w:rPr>
      </w:pPr>
    </w:p>
    <w:p w14:paraId="559A005E" w14:textId="77777777" w:rsidR="00A44288" w:rsidRPr="00A44288" w:rsidRDefault="00A44288" w:rsidP="00A44288">
      <w:pPr>
        <w:rPr>
          <w:szCs w:val="24"/>
        </w:rPr>
      </w:pPr>
    </w:p>
    <w:p w14:paraId="100CEC9E" w14:textId="77777777" w:rsidR="00A44288" w:rsidRPr="00A44288" w:rsidRDefault="00A44288" w:rsidP="00A44288">
      <w:pPr>
        <w:rPr>
          <w:szCs w:val="24"/>
        </w:rPr>
      </w:pPr>
    </w:p>
    <w:p w14:paraId="0B361A19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bookmarkStart w:id="14" w:name="_Toc67318792"/>
      <w:r w:rsidRPr="00A44288">
        <w:rPr>
          <w:b/>
          <w:bCs/>
        </w:rPr>
        <w:lastRenderedPageBreak/>
        <w:t>Computational calculation results</w:t>
      </w:r>
      <w:bookmarkEnd w:id="14"/>
    </w:p>
    <w:p w14:paraId="3593F292" w14:textId="77777777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t xml:space="preserve">Table S1. Molecular orbital and energies of </w:t>
      </w:r>
      <w:r w:rsidRPr="00A44288">
        <w:rPr>
          <w:b/>
          <w:bCs/>
          <w:szCs w:val="24"/>
        </w:rPr>
        <w:t>BIB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BSB</w:t>
      </w:r>
      <w:r w:rsidRPr="00A44288">
        <w:rPr>
          <w:szCs w:val="24"/>
        </w:rPr>
        <w:t xml:space="preserve">, </w:t>
      </w:r>
      <w:r w:rsidRPr="00A44288">
        <w:rPr>
          <w:b/>
          <w:bCs/>
          <w:szCs w:val="24"/>
        </w:rPr>
        <w:t>BIM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BSM</w:t>
      </w:r>
      <w:r w:rsidRPr="00A44288">
        <w:rPr>
          <w:szCs w:val="24"/>
        </w:rPr>
        <w:t xml:space="preserve">, </w:t>
      </w:r>
      <w:r w:rsidRPr="00A44288">
        <w:rPr>
          <w:b/>
          <w:bCs/>
          <w:szCs w:val="24"/>
        </w:rPr>
        <w:t>CIB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CSB</w:t>
      </w:r>
      <w:r w:rsidRPr="00A44288">
        <w:rPr>
          <w:szCs w:val="24"/>
        </w:rPr>
        <w:t xml:space="preserve">. </w:t>
      </w:r>
    </w:p>
    <w:tbl>
      <w:tblPr>
        <w:tblStyle w:val="TableGrid"/>
        <w:tblW w:w="10456" w:type="dxa"/>
        <w:tblLayout w:type="fixed"/>
        <w:tblLook w:val="04A0" w:firstRow="1" w:lastRow="0" w:firstColumn="1" w:lastColumn="0" w:noHBand="0" w:noVBand="1"/>
      </w:tblPr>
      <w:tblGrid>
        <w:gridCol w:w="1098"/>
        <w:gridCol w:w="2339"/>
        <w:gridCol w:w="2340"/>
        <w:gridCol w:w="2339"/>
        <w:gridCol w:w="2340"/>
      </w:tblGrid>
      <w:tr w:rsidR="00A44288" w:rsidRPr="00A44288" w14:paraId="19B530EF" w14:textId="77777777" w:rsidTr="003824C8">
        <w:tc>
          <w:tcPr>
            <w:tcW w:w="1098" w:type="dxa"/>
          </w:tcPr>
          <w:p w14:paraId="07CD9B71" w14:textId="77777777" w:rsidR="00A44288" w:rsidRPr="00AF1723" w:rsidRDefault="00A44288" w:rsidP="002148BC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339" w:type="dxa"/>
          </w:tcPr>
          <w:p w14:paraId="75D0EDB4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szCs w:val="24"/>
              </w:rPr>
              <w:t>BIB</w:t>
            </w:r>
          </w:p>
        </w:tc>
        <w:tc>
          <w:tcPr>
            <w:tcW w:w="2340" w:type="dxa"/>
          </w:tcPr>
          <w:p w14:paraId="6B3C004F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szCs w:val="24"/>
              </w:rPr>
              <w:t>BSB</w:t>
            </w:r>
          </w:p>
        </w:tc>
        <w:tc>
          <w:tcPr>
            <w:tcW w:w="2339" w:type="dxa"/>
          </w:tcPr>
          <w:p w14:paraId="77E4C285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szCs w:val="24"/>
              </w:rPr>
              <w:t>BIM</w:t>
            </w:r>
          </w:p>
        </w:tc>
        <w:tc>
          <w:tcPr>
            <w:tcW w:w="2340" w:type="dxa"/>
          </w:tcPr>
          <w:p w14:paraId="1E0750D8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szCs w:val="24"/>
              </w:rPr>
              <w:t>BSM</w:t>
            </w:r>
          </w:p>
        </w:tc>
      </w:tr>
      <w:tr w:rsidR="00A44288" w:rsidRPr="00A44288" w14:paraId="1CF47653" w14:textId="77777777" w:rsidTr="003824C8">
        <w:tc>
          <w:tcPr>
            <w:tcW w:w="1098" w:type="dxa"/>
          </w:tcPr>
          <w:p w14:paraId="5722F8B8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LUMO+2</w:t>
            </w:r>
          </w:p>
        </w:tc>
        <w:tc>
          <w:tcPr>
            <w:tcW w:w="2339" w:type="dxa"/>
          </w:tcPr>
          <w:p w14:paraId="73AC9803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E14962B" wp14:editId="20CD53BF">
                  <wp:extent cx="1006842" cy="699520"/>
                  <wp:effectExtent l="1270" t="0" r="4445" b="444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014491" cy="70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09DE1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-3.88 eV</w:t>
            </w:r>
          </w:p>
        </w:tc>
        <w:tc>
          <w:tcPr>
            <w:tcW w:w="2340" w:type="dxa"/>
          </w:tcPr>
          <w:p w14:paraId="12C5A512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4A139CA" wp14:editId="0832BCB3">
                  <wp:extent cx="1390650" cy="10096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A5F55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-0.90 eV</w:t>
            </w:r>
          </w:p>
        </w:tc>
        <w:tc>
          <w:tcPr>
            <w:tcW w:w="2339" w:type="dxa"/>
          </w:tcPr>
          <w:p w14:paraId="7D0817C4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D7DC8FD" wp14:editId="1F190BAE">
                  <wp:extent cx="607425" cy="1009650"/>
                  <wp:effectExtent l="0" t="0" r="254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069" cy="102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4BCE1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-3.83 eV</w:t>
            </w:r>
          </w:p>
        </w:tc>
        <w:tc>
          <w:tcPr>
            <w:tcW w:w="2340" w:type="dxa"/>
          </w:tcPr>
          <w:p w14:paraId="114ED530" w14:textId="152197C4" w:rsidR="00A44288" w:rsidRPr="00A44288" w:rsidRDefault="009A3B4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4208" w:dyaOrig="4320" w14:anchorId="404AD7AD">
                <v:shape id="_x0000_i1053" type="#_x0000_t75" style="width:76.95pt;height:78.2pt" o:ole="">
                  <v:imagedata r:id="rId148" o:title=""/>
                </v:shape>
                <o:OLEObject Type="Embed" ProgID="PBrush" ShapeID="_x0000_i1053" DrawAspect="Content" ObjectID="_1685445199" r:id="rId149"/>
              </w:object>
            </w:r>
          </w:p>
          <w:p w14:paraId="185556E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-0.83 eV</w:t>
            </w:r>
          </w:p>
        </w:tc>
      </w:tr>
      <w:tr w:rsidR="00A44288" w:rsidRPr="00A44288" w14:paraId="653E8818" w14:textId="77777777" w:rsidTr="003824C8">
        <w:tc>
          <w:tcPr>
            <w:tcW w:w="1098" w:type="dxa"/>
          </w:tcPr>
          <w:p w14:paraId="696C18C7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LUMO+1</w:t>
            </w:r>
          </w:p>
        </w:tc>
        <w:tc>
          <w:tcPr>
            <w:tcW w:w="2339" w:type="dxa"/>
          </w:tcPr>
          <w:p w14:paraId="72FF8732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058890C" wp14:editId="7BE1356F">
                  <wp:extent cx="709107" cy="981075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685" cy="99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28180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-3.91 eV</w:t>
            </w:r>
          </w:p>
        </w:tc>
        <w:tc>
          <w:tcPr>
            <w:tcW w:w="2340" w:type="dxa"/>
          </w:tcPr>
          <w:p w14:paraId="255EDA8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299F8E5" wp14:editId="57EE3518">
                  <wp:extent cx="1343025" cy="981075"/>
                  <wp:effectExtent l="0" t="0" r="9525" b="952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-0.94 eV</w:t>
            </w:r>
          </w:p>
        </w:tc>
        <w:tc>
          <w:tcPr>
            <w:tcW w:w="2339" w:type="dxa"/>
          </w:tcPr>
          <w:p w14:paraId="42F31EE6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877B3A1" wp14:editId="6E421085">
                  <wp:extent cx="598325" cy="98107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39" cy="99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548EE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-4.04 eV</w:t>
            </w:r>
          </w:p>
        </w:tc>
        <w:tc>
          <w:tcPr>
            <w:tcW w:w="2340" w:type="dxa"/>
          </w:tcPr>
          <w:p w14:paraId="73FB9119" w14:textId="2030F09E" w:rsidR="00A44288" w:rsidRPr="00A44288" w:rsidRDefault="009A3B4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3918" w:dyaOrig="4320" w14:anchorId="1240E882">
                <v:shape id="_x0000_i1054" type="#_x0000_t75" style="width:73.25pt;height:80.7pt" o:ole="">
                  <v:imagedata r:id="rId153" o:title=""/>
                </v:shape>
                <o:OLEObject Type="Embed" ProgID="PBrush" ShapeID="_x0000_i1054" DrawAspect="Content" ObjectID="_1685445200" r:id="rId154"/>
              </w:object>
            </w:r>
          </w:p>
          <w:p w14:paraId="14FA6698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-0.89 eV</w:t>
            </w:r>
          </w:p>
        </w:tc>
      </w:tr>
      <w:tr w:rsidR="00A44288" w:rsidRPr="00A44288" w14:paraId="27185FDD" w14:textId="77777777" w:rsidTr="003824C8">
        <w:tc>
          <w:tcPr>
            <w:tcW w:w="1098" w:type="dxa"/>
          </w:tcPr>
          <w:p w14:paraId="2AF7E75F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</w:t>
            </w:r>
          </w:p>
        </w:tc>
        <w:tc>
          <w:tcPr>
            <w:tcW w:w="2339" w:type="dxa"/>
          </w:tcPr>
          <w:p w14:paraId="0373FB83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C58850A" wp14:editId="4BA3A57A">
                  <wp:extent cx="642692" cy="1076325"/>
                  <wp:effectExtent l="0" t="0" r="508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227" cy="1115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47575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-5.09 eV</w:t>
            </w:r>
          </w:p>
        </w:tc>
        <w:tc>
          <w:tcPr>
            <w:tcW w:w="2340" w:type="dxa"/>
          </w:tcPr>
          <w:p w14:paraId="5B9ACB11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B4D46E3" wp14:editId="1EA5572C">
                  <wp:extent cx="1343025" cy="107632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-1.75 eV</w:t>
            </w:r>
          </w:p>
        </w:tc>
        <w:tc>
          <w:tcPr>
            <w:tcW w:w="2339" w:type="dxa"/>
          </w:tcPr>
          <w:p w14:paraId="5C6D228A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80DEB41" wp14:editId="0C270056">
                  <wp:extent cx="536152" cy="107632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982" cy="1098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30064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-5.34 eV</w:t>
            </w:r>
          </w:p>
        </w:tc>
        <w:tc>
          <w:tcPr>
            <w:tcW w:w="2340" w:type="dxa"/>
          </w:tcPr>
          <w:p w14:paraId="76C2EA9F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D881685" wp14:editId="1B375BA3">
                  <wp:extent cx="992088" cy="1076325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710" cy="1087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FBDF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-1.72 eV</w:t>
            </w:r>
          </w:p>
        </w:tc>
      </w:tr>
      <w:tr w:rsidR="00A44288" w:rsidRPr="00A44288" w14:paraId="620AA5DB" w14:textId="77777777" w:rsidTr="003824C8">
        <w:tc>
          <w:tcPr>
            <w:tcW w:w="1098" w:type="dxa"/>
          </w:tcPr>
          <w:p w14:paraId="6D2269AA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</w:t>
            </w:r>
          </w:p>
        </w:tc>
        <w:tc>
          <w:tcPr>
            <w:tcW w:w="2339" w:type="dxa"/>
          </w:tcPr>
          <w:p w14:paraId="5C3C8A6E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D5CC6A6" wp14:editId="46BCB2D9">
                  <wp:extent cx="577510" cy="985962"/>
                  <wp:effectExtent l="0" t="0" r="0" b="508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12" cy="101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7788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-8.95 eV</w:t>
            </w:r>
          </w:p>
        </w:tc>
        <w:tc>
          <w:tcPr>
            <w:tcW w:w="2340" w:type="dxa"/>
          </w:tcPr>
          <w:p w14:paraId="62F883D9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8EC73A8" wp14:editId="1A0A5F66">
                  <wp:extent cx="1277837" cy="1033145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705" cy="103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718BC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-5.87 eV</w:t>
            </w:r>
          </w:p>
        </w:tc>
        <w:tc>
          <w:tcPr>
            <w:tcW w:w="2339" w:type="dxa"/>
          </w:tcPr>
          <w:p w14:paraId="26ACDCA2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97E9790" wp14:editId="2931FE09">
                  <wp:extent cx="563645" cy="1085850"/>
                  <wp:effectExtent l="0" t="0" r="8255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585" cy="109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901E6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-9.13 eV</w:t>
            </w:r>
          </w:p>
        </w:tc>
        <w:tc>
          <w:tcPr>
            <w:tcW w:w="2340" w:type="dxa"/>
          </w:tcPr>
          <w:p w14:paraId="18EAC699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C4B63E9" wp14:editId="7A5DDB41">
                  <wp:extent cx="1013971" cy="108585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439" cy="109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1A098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-5.80 eV</w:t>
            </w:r>
          </w:p>
        </w:tc>
      </w:tr>
      <w:tr w:rsidR="00A44288" w:rsidRPr="00A44288" w14:paraId="27126DAB" w14:textId="77777777" w:rsidTr="003824C8">
        <w:tc>
          <w:tcPr>
            <w:tcW w:w="1098" w:type="dxa"/>
          </w:tcPr>
          <w:p w14:paraId="4D89BD11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HOMO-1</w:t>
            </w:r>
          </w:p>
        </w:tc>
        <w:tc>
          <w:tcPr>
            <w:tcW w:w="2339" w:type="dxa"/>
          </w:tcPr>
          <w:p w14:paraId="38272558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85340DB" wp14:editId="1F4C44FD">
                  <wp:extent cx="728553" cy="1000125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271" cy="1024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07796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-9.75 eV</w:t>
            </w:r>
          </w:p>
        </w:tc>
        <w:tc>
          <w:tcPr>
            <w:tcW w:w="2340" w:type="dxa"/>
          </w:tcPr>
          <w:p w14:paraId="68888E6E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3FFBF37" wp14:editId="4557798C">
                  <wp:extent cx="1333500" cy="1000125"/>
                  <wp:effectExtent l="0" t="0" r="0" b="952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-6.05 eV</w:t>
            </w:r>
          </w:p>
        </w:tc>
        <w:tc>
          <w:tcPr>
            <w:tcW w:w="2339" w:type="dxa"/>
          </w:tcPr>
          <w:p w14:paraId="59CD031A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7DEBE29" wp14:editId="77C816E9">
                  <wp:extent cx="633431" cy="1041620"/>
                  <wp:effectExtent l="0" t="0" r="0" b="635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007" cy="104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CE0E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-9.90 eV</w:t>
            </w:r>
          </w:p>
        </w:tc>
        <w:tc>
          <w:tcPr>
            <w:tcW w:w="2340" w:type="dxa"/>
          </w:tcPr>
          <w:p w14:paraId="084DADD5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3DB5E41" wp14:editId="030FE6B7">
                  <wp:extent cx="994454" cy="100012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64" cy="1014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-6.02 eV</w:t>
            </w:r>
          </w:p>
        </w:tc>
      </w:tr>
      <w:tr w:rsidR="00A44288" w:rsidRPr="00A44288" w14:paraId="7A3141F3" w14:textId="77777777" w:rsidTr="003824C8">
        <w:tc>
          <w:tcPr>
            <w:tcW w:w="1098" w:type="dxa"/>
          </w:tcPr>
          <w:p w14:paraId="0905EFD3" w14:textId="77777777" w:rsidR="00A44288" w:rsidRPr="00AF1723" w:rsidRDefault="00A44288" w:rsidP="002148BC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HOMO-2</w:t>
            </w:r>
          </w:p>
        </w:tc>
        <w:tc>
          <w:tcPr>
            <w:tcW w:w="2339" w:type="dxa"/>
          </w:tcPr>
          <w:p w14:paraId="43CE15B1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B7C7002" wp14:editId="0E311C91">
                  <wp:extent cx="782950" cy="1041400"/>
                  <wp:effectExtent l="0" t="0" r="0" b="635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190" cy="1068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30F4D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-9.78 eV</w:t>
            </w:r>
          </w:p>
        </w:tc>
        <w:tc>
          <w:tcPr>
            <w:tcW w:w="2340" w:type="dxa"/>
          </w:tcPr>
          <w:p w14:paraId="600EDB4E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7FC72D0" wp14:editId="4ACD59D2">
                  <wp:extent cx="1343025" cy="1085850"/>
                  <wp:effectExtent l="0" t="0" r="952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-6.20 eV</w:t>
            </w:r>
          </w:p>
        </w:tc>
        <w:tc>
          <w:tcPr>
            <w:tcW w:w="2339" w:type="dxa"/>
          </w:tcPr>
          <w:p w14:paraId="3500337A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2FBB956" wp14:editId="2CFF7E75">
                  <wp:extent cx="558666" cy="1041621"/>
                  <wp:effectExtent l="0" t="0" r="0" b="635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48" cy="1070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397A0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-10.04 eV</w:t>
            </w:r>
          </w:p>
        </w:tc>
        <w:tc>
          <w:tcPr>
            <w:tcW w:w="2340" w:type="dxa"/>
          </w:tcPr>
          <w:p w14:paraId="619CB9D4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B43A637" wp14:editId="2D4C6885">
                  <wp:extent cx="991652" cy="1085850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194" cy="109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1D8A6" w14:textId="77777777" w:rsidR="00A44288" w:rsidRPr="00A44288" w:rsidRDefault="00A44288" w:rsidP="002148BC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-6.14 eV</w:t>
            </w:r>
          </w:p>
        </w:tc>
      </w:tr>
    </w:tbl>
    <w:p w14:paraId="4EBC0BD3" w14:textId="77777777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lastRenderedPageBreak/>
        <w:t xml:space="preserve"> Table S2. Molecular orbital and energies of </w:t>
      </w:r>
      <w:r w:rsidRPr="00A44288">
        <w:rPr>
          <w:b/>
          <w:bCs/>
          <w:szCs w:val="24"/>
        </w:rPr>
        <w:t>CIB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CSB</w:t>
      </w:r>
      <w:r w:rsidRPr="00A44288">
        <w:rPr>
          <w:szCs w:val="24"/>
        </w:rPr>
        <w:t xml:space="preserve">, </w:t>
      </w:r>
      <w:r w:rsidRPr="00A44288">
        <w:rPr>
          <w:b/>
          <w:bCs/>
          <w:szCs w:val="24"/>
        </w:rPr>
        <w:t>CID</w:t>
      </w:r>
      <w:r w:rsidRPr="00A44288">
        <w:rPr>
          <w:szCs w:val="24"/>
        </w:rPr>
        <w:t xml:space="preserve"> and C</w:t>
      </w:r>
      <w:r w:rsidRPr="00A44288">
        <w:rPr>
          <w:b/>
          <w:bCs/>
          <w:szCs w:val="24"/>
        </w:rPr>
        <w:t xml:space="preserve">SD. </w:t>
      </w:r>
      <w:r w:rsidRPr="00A44288">
        <w:rPr>
          <w:szCs w:val="24"/>
        </w:rPr>
        <w:t xml:space="preserve">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2330"/>
        <w:gridCol w:w="2330"/>
        <w:gridCol w:w="2330"/>
        <w:gridCol w:w="2330"/>
      </w:tblGrid>
      <w:tr w:rsidR="00A44288" w:rsidRPr="00A44288" w14:paraId="228AE904" w14:textId="77777777" w:rsidTr="003824C8">
        <w:tc>
          <w:tcPr>
            <w:tcW w:w="1101" w:type="dxa"/>
          </w:tcPr>
          <w:p w14:paraId="1F1E83EF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330" w:type="dxa"/>
          </w:tcPr>
          <w:p w14:paraId="70B818F9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CIB</w:t>
            </w:r>
          </w:p>
        </w:tc>
        <w:tc>
          <w:tcPr>
            <w:tcW w:w="2330" w:type="dxa"/>
          </w:tcPr>
          <w:p w14:paraId="61A30EA7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CSB</w:t>
            </w:r>
          </w:p>
        </w:tc>
        <w:tc>
          <w:tcPr>
            <w:tcW w:w="2330" w:type="dxa"/>
          </w:tcPr>
          <w:p w14:paraId="477602CC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CID</w:t>
            </w:r>
          </w:p>
        </w:tc>
        <w:tc>
          <w:tcPr>
            <w:tcW w:w="2330" w:type="dxa"/>
          </w:tcPr>
          <w:p w14:paraId="155615B1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CSD</w:t>
            </w:r>
          </w:p>
        </w:tc>
      </w:tr>
      <w:tr w:rsidR="00A44288" w:rsidRPr="00A44288" w14:paraId="034B69F6" w14:textId="77777777" w:rsidTr="003824C8">
        <w:tc>
          <w:tcPr>
            <w:tcW w:w="1101" w:type="dxa"/>
          </w:tcPr>
          <w:p w14:paraId="4619FD65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LUMO+2</w:t>
            </w:r>
          </w:p>
        </w:tc>
        <w:tc>
          <w:tcPr>
            <w:tcW w:w="2330" w:type="dxa"/>
          </w:tcPr>
          <w:p w14:paraId="6E1AD55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752764E" wp14:editId="564E2978">
                  <wp:extent cx="1133475" cy="1045995"/>
                  <wp:effectExtent l="0" t="0" r="0" b="1905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880" cy="105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7800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-3.82 eV</w:t>
            </w:r>
          </w:p>
        </w:tc>
        <w:tc>
          <w:tcPr>
            <w:tcW w:w="2330" w:type="dxa"/>
          </w:tcPr>
          <w:p w14:paraId="0176D46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3089001" wp14:editId="1A89366E">
                  <wp:extent cx="1341755" cy="1045210"/>
                  <wp:effectExtent l="0" t="0" r="0" b="254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75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00B3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-0.93 eV</w:t>
            </w:r>
          </w:p>
        </w:tc>
        <w:tc>
          <w:tcPr>
            <w:tcW w:w="2330" w:type="dxa"/>
          </w:tcPr>
          <w:p w14:paraId="507A86C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CF9D90E" wp14:editId="3D207D59">
                  <wp:extent cx="1112466" cy="1045845"/>
                  <wp:effectExtent l="0" t="0" r="0" b="190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31" cy="105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28BF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-4.03 eV</w:t>
            </w:r>
          </w:p>
        </w:tc>
        <w:tc>
          <w:tcPr>
            <w:tcW w:w="2330" w:type="dxa"/>
          </w:tcPr>
          <w:p w14:paraId="1C114C1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DD4A6DD" wp14:editId="22124E38">
                  <wp:extent cx="1339850" cy="967740"/>
                  <wp:effectExtent l="0" t="0" r="0" b="381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96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1E14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-1.15 eV</w:t>
            </w:r>
          </w:p>
        </w:tc>
      </w:tr>
      <w:tr w:rsidR="00A44288" w:rsidRPr="00A44288" w14:paraId="6D21C7D9" w14:textId="77777777" w:rsidTr="003824C8">
        <w:tc>
          <w:tcPr>
            <w:tcW w:w="1101" w:type="dxa"/>
          </w:tcPr>
          <w:p w14:paraId="7F2CB2B1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LUMO+1</w:t>
            </w:r>
          </w:p>
        </w:tc>
        <w:tc>
          <w:tcPr>
            <w:tcW w:w="2330" w:type="dxa"/>
          </w:tcPr>
          <w:p w14:paraId="70D0369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34F7D55" wp14:editId="31219CF7">
                  <wp:extent cx="1113349" cy="1033145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020" cy="10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A832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-4.03 eV</w:t>
            </w:r>
          </w:p>
        </w:tc>
        <w:tc>
          <w:tcPr>
            <w:tcW w:w="2330" w:type="dxa"/>
          </w:tcPr>
          <w:p w14:paraId="3A15B88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7E3701F" wp14:editId="6B514AAC">
                  <wp:extent cx="1341755" cy="1033145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755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1.11 eV</w:t>
            </w:r>
          </w:p>
        </w:tc>
        <w:tc>
          <w:tcPr>
            <w:tcW w:w="2330" w:type="dxa"/>
          </w:tcPr>
          <w:p w14:paraId="6E559CD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8AA9A9A" wp14:editId="53B8678F">
                  <wp:extent cx="1014703" cy="1033145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319" cy="103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DBC1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-4.20 eV</w:t>
            </w:r>
          </w:p>
        </w:tc>
        <w:tc>
          <w:tcPr>
            <w:tcW w:w="2330" w:type="dxa"/>
          </w:tcPr>
          <w:p w14:paraId="3DD69BB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1FA0B7E" wp14:editId="40978ACF">
                  <wp:extent cx="1339850" cy="99949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-1.23 eV</w:t>
            </w:r>
          </w:p>
        </w:tc>
      </w:tr>
      <w:tr w:rsidR="00A44288" w:rsidRPr="00A44288" w14:paraId="5D5C8143" w14:textId="77777777" w:rsidTr="003824C8">
        <w:tc>
          <w:tcPr>
            <w:tcW w:w="1101" w:type="dxa"/>
          </w:tcPr>
          <w:p w14:paraId="43FCCB64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LUMO</w:t>
            </w:r>
          </w:p>
        </w:tc>
        <w:tc>
          <w:tcPr>
            <w:tcW w:w="2330" w:type="dxa"/>
          </w:tcPr>
          <w:p w14:paraId="5413830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0B4FD38" wp14:editId="3039B919">
                  <wp:extent cx="1104900" cy="109021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890" cy="109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6C39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-5.29 eV</w:t>
            </w:r>
          </w:p>
        </w:tc>
        <w:tc>
          <w:tcPr>
            <w:tcW w:w="2330" w:type="dxa"/>
          </w:tcPr>
          <w:p w14:paraId="31DA511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625A74E" wp14:editId="3D901674">
                  <wp:extent cx="1343660" cy="1049655"/>
                  <wp:effectExtent l="0" t="0" r="889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6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5EC5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-1.79 eV</w:t>
            </w:r>
          </w:p>
        </w:tc>
        <w:tc>
          <w:tcPr>
            <w:tcW w:w="2330" w:type="dxa"/>
          </w:tcPr>
          <w:p w14:paraId="2429CC8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BBA460B" wp14:editId="74E65768">
                  <wp:extent cx="1066800" cy="1072885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446" cy="108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7627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-5.35 eV</w:t>
            </w:r>
          </w:p>
        </w:tc>
        <w:tc>
          <w:tcPr>
            <w:tcW w:w="2330" w:type="dxa"/>
          </w:tcPr>
          <w:p w14:paraId="34A8E41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B67FA58" wp14:editId="3EFBE626">
                  <wp:extent cx="1329055" cy="1020445"/>
                  <wp:effectExtent l="0" t="0" r="4445" b="825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2379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-1.86 eV</w:t>
            </w:r>
          </w:p>
        </w:tc>
      </w:tr>
      <w:tr w:rsidR="00A44288" w:rsidRPr="00A44288" w14:paraId="67E6E759" w14:textId="77777777" w:rsidTr="003824C8">
        <w:tc>
          <w:tcPr>
            <w:tcW w:w="1101" w:type="dxa"/>
          </w:tcPr>
          <w:p w14:paraId="40D7D183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</w:t>
            </w:r>
          </w:p>
        </w:tc>
        <w:tc>
          <w:tcPr>
            <w:tcW w:w="2330" w:type="dxa"/>
          </w:tcPr>
          <w:p w14:paraId="328D773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0B91406" wp14:editId="5935EF6B">
                  <wp:extent cx="1171575" cy="1171575"/>
                  <wp:effectExtent l="0" t="0" r="9525" b="952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25C2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-7.30 eV</w:t>
            </w:r>
          </w:p>
        </w:tc>
        <w:tc>
          <w:tcPr>
            <w:tcW w:w="2330" w:type="dxa"/>
          </w:tcPr>
          <w:p w14:paraId="59363DB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B927A9F" wp14:editId="3D77249E">
                  <wp:extent cx="1337310" cy="103505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9EDD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-5.63 eV</w:t>
            </w:r>
          </w:p>
        </w:tc>
        <w:tc>
          <w:tcPr>
            <w:tcW w:w="2330" w:type="dxa"/>
          </w:tcPr>
          <w:p w14:paraId="79564DE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EC488CF" wp14:editId="4565FB29">
                  <wp:extent cx="1164931" cy="1171575"/>
                  <wp:effectExtent l="0" t="0" r="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128" cy="1178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8BB3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-7.31 eV</w:t>
            </w:r>
          </w:p>
        </w:tc>
        <w:tc>
          <w:tcPr>
            <w:tcW w:w="2330" w:type="dxa"/>
          </w:tcPr>
          <w:p w14:paraId="273219E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0A7B7AB" wp14:editId="2D3DD9FD">
                  <wp:extent cx="1339850" cy="1020445"/>
                  <wp:effectExtent l="0" t="0" r="0" b="8255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850F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-5.65 eV</w:t>
            </w:r>
          </w:p>
        </w:tc>
      </w:tr>
      <w:tr w:rsidR="00A44288" w:rsidRPr="00A44288" w14:paraId="64E67648" w14:textId="77777777" w:rsidTr="003824C8">
        <w:tc>
          <w:tcPr>
            <w:tcW w:w="1101" w:type="dxa"/>
          </w:tcPr>
          <w:p w14:paraId="20463672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HOMO-1</w:t>
            </w:r>
          </w:p>
        </w:tc>
        <w:tc>
          <w:tcPr>
            <w:tcW w:w="2330" w:type="dxa"/>
          </w:tcPr>
          <w:p w14:paraId="40A3899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8E08199" wp14:editId="6588301C">
                  <wp:extent cx="1194455" cy="1209675"/>
                  <wp:effectExtent l="0" t="0" r="5715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682" cy="121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EE9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-7.59 eV</w:t>
            </w:r>
          </w:p>
        </w:tc>
        <w:tc>
          <w:tcPr>
            <w:tcW w:w="2330" w:type="dxa"/>
          </w:tcPr>
          <w:p w14:paraId="628C2D4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B346B68" wp14:editId="550968B2">
                  <wp:extent cx="1337310" cy="1043940"/>
                  <wp:effectExtent l="0" t="0" r="0" b="381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16BE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-5.88 eV</w:t>
            </w:r>
          </w:p>
        </w:tc>
        <w:tc>
          <w:tcPr>
            <w:tcW w:w="2330" w:type="dxa"/>
          </w:tcPr>
          <w:p w14:paraId="4F868EA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5024E80" wp14:editId="55FB6861">
                  <wp:extent cx="1224313" cy="1209675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412" cy="120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CA7C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-7.60 eV</w:t>
            </w:r>
          </w:p>
        </w:tc>
        <w:tc>
          <w:tcPr>
            <w:tcW w:w="2330" w:type="dxa"/>
          </w:tcPr>
          <w:p w14:paraId="7E5CDC0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FD86D28" wp14:editId="5CE08C1E">
                  <wp:extent cx="1339850" cy="1020445"/>
                  <wp:effectExtent l="0" t="0" r="0" b="825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1B98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-5.96 eV</w:t>
            </w:r>
          </w:p>
        </w:tc>
      </w:tr>
      <w:tr w:rsidR="00A44288" w:rsidRPr="00A44288" w14:paraId="32AC7054" w14:textId="77777777" w:rsidTr="003824C8">
        <w:tc>
          <w:tcPr>
            <w:tcW w:w="1101" w:type="dxa"/>
          </w:tcPr>
          <w:p w14:paraId="7854A1FD" w14:textId="77777777" w:rsidR="00A44288" w:rsidRPr="00AF1723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AF1723">
              <w:rPr>
                <w:sz w:val="18"/>
                <w:szCs w:val="18"/>
              </w:rPr>
              <w:t>HOMO-2</w:t>
            </w:r>
          </w:p>
        </w:tc>
        <w:tc>
          <w:tcPr>
            <w:tcW w:w="2330" w:type="dxa"/>
          </w:tcPr>
          <w:p w14:paraId="61D74E1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D6C4D04" wp14:editId="7977D758">
                  <wp:extent cx="1228115" cy="1243965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269" cy="124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B807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-8.64 eV</w:t>
            </w:r>
          </w:p>
        </w:tc>
        <w:tc>
          <w:tcPr>
            <w:tcW w:w="2330" w:type="dxa"/>
          </w:tcPr>
          <w:p w14:paraId="4EDCA40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DDA82D7" wp14:editId="42DA6CFD">
                  <wp:extent cx="1337310" cy="103505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DAD5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-5.98 eV</w:t>
            </w:r>
          </w:p>
        </w:tc>
        <w:tc>
          <w:tcPr>
            <w:tcW w:w="2330" w:type="dxa"/>
          </w:tcPr>
          <w:p w14:paraId="333F7B5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093FB8D" wp14:editId="582641AA">
                  <wp:extent cx="1192696" cy="1178436"/>
                  <wp:effectExtent l="0" t="0" r="7620" b="317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834" cy="118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B437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-8.65 eV</w:t>
            </w:r>
          </w:p>
        </w:tc>
        <w:tc>
          <w:tcPr>
            <w:tcW w:w="2330" w:type="dxa"/>
          </w:tcPr>
          <w:p w14:paraId="1F0844E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EB1F0BF" wp14:editId="1B6DAEFF">
                  <wp:extent cx="1329055" cy="999490"/>
                  <wp:effectExtent l="0" t="0" r="4445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7F5C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-6.00 eV</w:t>
            </w:r>
          </w:p>
        </w:tc>
      </w:tr>
    </w:tbl>
    <w:p w14:paraId="1C5E1BF9" w14:textId="314D9745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lastRenderedPageBreak/>
        <w:t xml:space="preserve">Table S3. Molecular orbital and energies of </w:t>
      </w:r>
      <w:r w:rsidRPr="00A44288">
        <w:rPr>
          <w:b/>
          <w:bCs/>
          <w:szCs w:val="24"/>
        </w:rPr>
        <w:t>CIC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CSC</w:t>
      </w:r>
    </w:p>
    <w:tbl>
      <w:tblPr>
        <w:tblStyle w:val="TableGrid"/>
        <w:tblW w:w="10456" w:type="dxa"/>
        <w:tblLayout w:type="fixed"/>
        <w:tblLook w:val="04A0" w:firstRow="1" w:lastRow="0" w:firstColumn="1" w:lastColumn="0" w:noHBand="0" w:noVBand="1"/>
      </w:tblPr>
      <w:tblGrid>
        <w:gridCol w:w="1101"/>
        <w:gridCol w:w="4677"/>
        <w:gridCol w:w="4678"/>
      </w:tblGrid>
      <w:tr w:rsidR="00A44288" w:rsidRPr="00A44288" w14:paraId="65518ED7" w14:textId="77777777" w:rsidTr="003824C8">
        <w:tc>
          <w:tcPr>
            <w:tcW w:w="1101" w:type="dxa"/>
          </w:tcPr>
          <w:p w14:paraId="6163EC4B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4677" w:type="dxa"/>
          </w:tcPr>
          <w:p w14:paraId="516CF0B8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CIC</w:t>
            </w:r>
          </w:p>
        </w:tc>
        <w:tc>
          <w:tcPr>
            <w:tcW w:w="4678" w:type="dxa"/>
          </w:tcPr>
          <w:p w14:paraId="5B5BA18D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CSC</w:t>
            </w:r>
          </w:p>
        </w:tc>
      </w:tr>
      <w:tr w:rsidR="00A44288" w:rsidRPr="00A44288" w14:paraId="082583F0" w14:textId="77777777" w:rsidTr="003824C8">
        <w:tc>
          <w:tcPr>
            <w:tcW w:w="1101" w:type="dxa"/>
          </w:tcPr>
          <w:p w14:paraId="04E1A82C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LUMO+2</w:t>
            </w:r>
          </w:p>
        </w:tc>
        <w:tc>
          <w:tcPr>
            <w:tcW w:w="4677" w:type="dxa"/>
          </w:tcPr>
          <w:p w14:paraId="5FFD603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noProof/>
                <w:szCs w:val="24"/>
              </w:rPr>
              <w:drawing>
                <wp:inline distT="0" distB="0" distL="0" distR="0" wp14:anchorId="59DF3DC8" wp14:editId="4B87335F">
                  <wp:extent cx="2000250" cy="1264484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153" cy="1279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-3.72 eV</w:t>
            </w:r>
          </w:p>
        </w:tc>
        <w:tc>
          <w:tcPr>
            <w:tcW w:w="4678" w:type="dxa"/>
          </w:tcPr>
          <w:p w14:paraId="1660518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C48F959" wp14:editId="60DD8F78">
                  <wp:extent cx="2000250" cy="1254036"/>
                  <wp:effectExtent l="0" t="0" r="0" b="381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361" cy="12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-1.12 eV</w:t>
            </w:r>
          </w:p>
        </w:tc>
      </w:tr>
      <w:tr w:rsidR="00A44288" w:rsidRPr="00A44288" w14:paraId="7F75A906" w14:textId="77777777" w:rsidTr="003824C8">
        <w:tc>
          <w:tcPr>
            <w:tcW w:w="1101" w:type="dxa"/>
          </w:tcPr>
          <w:p w14:paraId="22434F61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LUMO+1</w:t>
            </w:r>
          </w:p>
        </w:tc>
        <w:tc>
          <w:tcPr>
            <w:tcW w:w="4677" w:type="dxa"/>
          </w:tcPr>
          <w:p w14:paraId="0B48F0C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b/>
                <w:bCs/>
                <w:noProof/>
                <w:szCs w:val="24"/>
              </w:rPr>
              <w:drawing>
                <wp:inline distT="0" distB="0" distL="0" distR="0" wp14:anchorId="5056577F" wp14:editId="0C48FBF0">
                  <wp:extent cx="2028825" cy="129795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672" cy="130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-3.96 eV</w:t>
            </w:r>
          </w:p>
        </w:tc>
        <w:tc>
          <w:tcPr>
            <w:tcW w:w="4678" w:type="dxa"/>
          </w:tcPr>
          <w:p w14:paraId="08494F5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BDEF83E" wp14:editId="62761890">
                  <wp:extent cx="2057400" cy="1279224"/>
                  <wp:effectExtent l="0" t="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367" cy="1282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-1.13 eV</w:t>
            </w:r>
          </w:p>
        </w:tc>
      </w:tr>
      <w:tr w:rsidR="00A44288" w:rsidRPr="00A44288" w14:paraId="7E79770F" w14:textId="77777777" w:rsidTr="003824C8">
        <w:tc>
          <w:tcPr>
            <w:tcW w:w="1101" w:type="dxa"/>
          </w:tcPr>
          <w:p w14:paraId="5FE24503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LUMO</w:t>
            </w:r>
          </w:p>
        </w:tc>
        <w:tc>
          <w:tcPr>
            <w:tcW w:w="4677" w:type="dxa"/>
          </w:tcPr>
          <w:p w14:paraId="067E6B6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33EE69B" wp14:editId="4BE3820D">
                  <wp:extent cx="1962150" cy="1227115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420" cy="1230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-5.50 eV</w:t>
            </w:r>
          </w:p>
        </w:tc>
        <w:tc>
          <w:tcPr>
            <w:tcW w:w="4678" w:type="dxa"/>
          </w:tcPr>
          <w:p w14:paraId="3AEBADD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448AC29" wp14:editId="558DF443">
                  <wp:extent cx="1962150" cy="1257483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59" cy="126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-1.82 eV</w:t>
            </w:r>
          </w:p>
        </w:tc>
      </w:tr>
      <w:tr w:rsidR="00A44288" w:rsidRPr="00A44288" w14:paraId="79B8B070" w14:textId="77777777" w:rsidTr="003824C8">
        <w:tc>
          <w:tcPr>
            <w:tcW w:w="1101" w:type="dxa"/>
          </w:tcPr>
          <w:p w14:paraId="14D965C0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HOMO</w:t>
            </w:r>
          </w:p>
        </w:tc>
        <w:tc>
          <w:tcPr>
            <w:tcW w:w="4677" w:type="dxa"/>
          </w:tcPr>
          <w:p w14:paraId="73212E6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F3ADD18" wp14:editId="3C6165BE">
                  <wp:extent cx="1990725" cy="1229751"/>
                  <wp:effectExtent l="0" t="0" r="0" b="889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758" cy="123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-7.35 eV</w:t>
            </w:r>
          </w:p>
        </w:tc>
        <w:tc>
          <w:tcPr>
            <w:tcW w:w="4678" w:type="dxa"/>
          </w:tcPr>
          <w:p w14:paraId="5AFEBD8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7C55B0E" wp14:editId="788F2A65">
                  <wp:extent cx="1990725" cy="1232031"/>
                  <wp:effectExtent l="0" t="0" r="0" b="635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765" cy="123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-5.63 eV</w:t>
            </w:r>
          </w:p>
        </w:tc>
      </w:tr>
      <w:tr w:rsidR="00A44288" w:rsidRPr="00A44288" w14:paraId="5AD9D314" w14:textId="77777777" w:rsidTr="003824C8">
        <w:tc>
          <w:tcPr>
            <w:tcW w:w="1101" w:type="dxa"/>
          </w:tcPr>
          <w:p w14:paraId="3D55A9D4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HOMO-1</w:t>
            </w:r>
          </w:p>
        </w:tc>
        <w:tc>
          <w:tcPr>
            <w:tcW w:w="4677" w:type="dxa"/>
          </w:tcPr>
          <w:p w14:paraId="1A610EA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7A8758E" wp14:editId="6F935F57">
                  <wp:extent cx="1971675" cy="1232297"/>
                  <wp:effectExtent l="0" t="0" r="0" b="635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408" cy="123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-7.36 eV</w:t>
            </w:r>
          </w:p>
        </w:tc>
        <w:tc>
          <w:tcPr>
            <w:tcW w:w="4678" w:type="dxa"/>
          </w:tcPr>
          <w:p w14:paraId="187BA79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92426B0" wp14:editId="4DF66E19">
                  <wp:extent cx="1938828" cy="1231900"/>
                  <wp:effectExtent l="0" t="0" r="4445" b="635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725" cy="124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-5.64 eV</w:t>
            </w:r>
          </w:p>
        </w:tc>
      </w:tr>
      <w:tr w:rsidR="00A44288" w:rsidRPr="00A44288" w14:paraId="52E44EBE" w14:textId="77777777" w:rsidTr="003824C8">
        <w:tc>
          <w:tcPr>
            <w:tcW w:w="1101" w:type="dxa"/>
          </w:tcPr>
          <w:p w14:paraId="71838413" w14:textId="77777777" w:rsidR="00A44288" w:rsidRPr="00FC38DF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FC38DF">
              <w:rPr>
                <w:sz w:val="18"/>
                <w:szCs w:val="18"/>
              </w:rPr>
              <w:t>HOMO-2</w:t>
            </w:r>
          </w:p>
        </w:tc>
        <w:tc>
          <w:tcPr>
            <w:tcW w:w="4677" w:type="dxa"/>
          </w:tcPr>
          <w:p w14:paraId="5D6EB6A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E707B96" wp14:editId="5C12BE11">
                  <wp:extent cx="1943100" cy="1248355"/>
                  <wp:effectExtent l="0" t="0" r="0" b="9525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772" cy="1258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-7.64 eV</w:t>
            </w:r>
          </w:p>
        </w:tc>
        <w:tc>
          <w:tcPr>
            <w:tcW w:w="4678" w:type="dxa"/>
          </w:tcPr>
          <w:p w14:paraId="7B60FD5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611A467" wp14:editId="7F398DBA">
                  <wp:extent cx="2019300" cy="1262855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31" cy="1272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4288">
              <w:rPr>
                <w:szCs w:val="24"/>
              </w:rPr>
              <w:t>-5.89 eV</w:t>
            </w:r>
          </w:p>
        </w:tc>
      </w:tr>
    </w:tbl>
    <w:p w14:paraId="74054BFC" w14:textId="777777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S4. Molecular orbital and energies of </w:t>
      </w:r>
      <w:r w:rsidRPr="00A44288">
        <w:rPr>
          <w:b/>
          <w:bCs/>
          <w:szCs w:val="24"/>
        </w:rPr>
        <w:t>CIM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CSM</w:t>
      </w:r>
      <w:r w:rsidRPr="00A44288">
        <w:rPr>
          <w:szCs w:val="24"/>
        </w:rPr>
        <w:t xml:space="preserve">, </w:t>
      </w:r>
      <w:r w:rsidRPr="00A44288">
        <w:rPr>
          <w:b/>
          <w:bCs/>
          <w:szCs w:val="24"/>
        </w:rPr>
        <w:t>DIB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DSB</w:t>
      </w:r>
      <w:r w:rsidRPr="00A44288">
        <w:rPr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3"/>
        <w:gridCol w:w="2248"/>
        <w:gridCol w:w="2272"/>
        <w:gridCol w:w="1568"/>
        <w:gridCol w:w="2706"/>
      </w:tblGrid>
      <w:tr w:rsidR="00A44288" w:rsidRPr="00A44288" w14:paraId="413DBBE9" w14:textId="77777777" w:rsidTr="003824C8">
        <w:tc>
          <w:tcPr>
            <w:tcW w:w="1098" w:type="dxa"/>
          </w:tcPr>
          <w:p w14:paraId="0A40EE39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330" w:type="dxa"/>
          </w:tcPr>
          <w:p w14:paraId="77FFB4EE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CIM</w:t>
            </w:r>
          </w:p>
        </w:tc>
        <w:tc>
          <w:tcPr>
            <w:tcW w:w="2331" w:type="dxa"/>
          </w:tcPr>
          <w:p w14:paraId="27CCFF74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CSM</w:t>
            </w:r>
          </w:p>
        </w:tc>
        <w:tc>
          <w:tcPr>
            <w:tcW w:w="2331" w:type="dxa"/>
          </w:tcPr>
          <w:p w14:paraId="7E70DBAE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DIB</w:t>
            </w:r>
          </w:p>
        </w:tc>
        <w:tc>
          <w:tcPr>
            <w:tcW w:w="2331" w:type="dxa"/>
          </w:tcPr>
          <w:p w14:paraId="4AA89A8C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DSB</w:t>
            </w:r>
          </w:p>
        </w:tc>
      </w:tr>
      <w:tr w:rsidR="00A44288" w:rsidRPr="00A44288" w14:paraId="76AC26A9" w14:textId="77777777" w:rsidTr="003824C8">
        <w:tc>
          <w:tcPr>
            <w:tcW w:w="1098" w:type="dxa"/>
          </w:tcPr>
          <w:p w14:paraId="785EA552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LUMO+2</w:t>
            </w:r>
          </w:p>
        </w:tc>
        <w:tc>
          <w:tcPr>
            <w:tcW w:w="2330" w:type="dxa"/>
          </w:tcPr>
          <w:p w14:paraId="61F9262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E4071B8" wp14:editId="462D48C0">
                  <wp:extent cx="1181100" cy="1166388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16" cy="117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9D7F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-3.79 eV</w:t>
            </w:r>
          </w:p>
        </w:tc>
        <w:tc>
          <w:tcPr>
            <w:tcW w:w="2331" w:type="dxa"/>
          </w:tcPr>
          <w:p w14:paraId="7C1F469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78E722B" wp14:editId="184069AF">
                  <wp:extent cx="1188737" cy="1165860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01" cy="1189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3241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-0.58 eV</w:t>
            </w:r>
          </w:p>
        </w:tc>
        <w:tc>
          <w:tcPr>
            <w:tcW w:w="2331" w:type="dxa"/>
          </w:tcPr>
          <w:p w14:paraId="62EC19C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21F65C1" wp14:editId="1C87FDC4">
                  <wp:extent cx="725728" cy="116586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998" cy="119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5296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-3.95 eV</w:t>
            </w:r>
          </w:p>
        </w:tc>
        <w:tc>
          <w:tcPr>
            <w:tcW w:w="2331" w:type="dxa"/>
          </w:tcPr>
          <w:p w14:paraId="59322CE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A753E21" wp14:editId="24D3E24A">
                  <wp:extent cx="1577468" cy="1165860"/>
                  <wp:effectExtent l="0" t="0" r="381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879" cy="118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1ADF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-1.15 eV</w:t>
            </w:r>
          </w:p>
        </w:tc>
      </w:tr>
      <w:tr w:rsidR="00A44288" w:rsidRPr="00A44288" w14:paraId="1C56962F" w14:textId="77777777" w:rsidTr="003824C8">
        <w:tc>
          <w:tcPr>
            <w:tcW w:w="1098" w:type="dxa"/>
          </w:tcPr>
          <w:p w14:paraId="45540F50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LUMO+1</w:t>
            </w:r>
          </w:p>
        </w:tc>
        <w:tc>
          <w:tcPr>
            <w:tcW w:w="2330" w:type="dxa"/>
          </w:tcPr>
          <w:p w14:paraId="44DC5BE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D876D71" wp14:editId="7CA0E9A3">
                  <wp:extent cx="1120635" cy="1078865"/>
                  <wp:effectExtent l="0" t="0" r="3810" b="698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106" cy="1096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DD58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-4.00 eV</w:t>
            </w:r>
          </w:p>
        </w:tc>
        <w:tc>
          <w:tcPr>
            <w:tcW w:w="2331" w:type="dxa"/>
          </w:tcPr>
          <w:p w14:paraId="11B6640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16F57B1" wp14:editId="2ECAE14D">
                  <wp:extent cx="1123950" cy="1079365"/>
                  <wp:effectExtent l="0" t="0" r="0" b="6985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787" cy="109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755C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-1.09 eV</w:t>
            </w:r>
          </w:p>
        </w:tc>
        <w:tc>
          <w:tcPr>
            <w:tcW w:w="2331" w:type="dxa"/>
          </w:tcPr>
          <w:p w14:paraId="09127DD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D6BC411" wp14:editId="70A8F951">
                  <wp:extent cx="618000" cy="112395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844" cy="114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2BD6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-4.10 eV</w:t>
            </w:r>
          </w:p>
        </w:tc>
        <w:tc>
          <w:tcPr>
            <w:tcW w:w="2331" w:type="dxa"/>
          </w:tcPr>
          <w:p w14:paraId="3DD914E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18155F0" wp14:editId="6FF38104">
                  <wp:extent cx="1465466" cy="1123950"/>
                  <wp:effectExtent l="0" t="0" r="1905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081" cy="112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2A3E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-1.22 eV</w:t>
            </w:r>
          </w:p>
        </w:tc>
      </w:tr>
      <w:tr w:rsidR="00A44288" w:rsidRPr="00A44288" w14:paraId="7B79148A" w14:textId="77777777" w:rsidTr="003824C8">
        <w:tc>
          <w:tcPr>
            <w:tcW w:w="1098" w:type="dxa"/>
          </w:tcPr>
          <w:p w14:paraId="40CC4491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LUMO</w:t>
            </w:r>
          </w:p>
        </w:tc>
        <w:tc>
          <w:tcPr>
            <w:tcW w:w="2330" w:type="dxa"/>
          </w:tcPr>
          <w:p w14:paraId="776F510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2A34B1E" wp14:editId="7C6129EA">
                  <wp:extent cx="1276350" cy="1270585"/>
                  <wp:effectExtent l="0" t="0" r="0" b="63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270" cy="128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572E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-5.57 eV</w:t>
            </w:r>
          </w:p>
        </w:tc>
        <w:tc>
          <w:tcPr>
            <w:tcW w:w="2331" w:type="dxa"/>
          </w:tcPr>
          <w:p w14:paraId="0E95180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80FAB5C" wp14:editId="107FCC9F">
                  <wp:extent cx="1294894" cy="1270000"/>
                  <wp:effectExtent l="0" t="0" r="635" b="635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34" cy="128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87D4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-1.75 eV</w:t>
            </w:r>
          </w:p>
        </w:tc>
        <w:tc>
          <w:tcPr>
            <w:tcW w:w="2331" w:type="dxa"/>
          </w:tcPr>
          <w:p w14:paraId="0E7B868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265974F" wp14:editId="31B0E001">
                  <wp:extent cx="604451" cy="1270000"/>
                  <wp:effectExtent l="0" t="0" r="5715" b="635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740" cy="1289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4D28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-5.14 eV</w:t>
            </w:r>
          </w:p>
        </w:tc>
        <w:tc>
          <w:tcPr>
            <w:tcW w:w="2331" w:type="dxa"/>
          </w:tcPr>
          <w:p w14:paraId="6C6DEEB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3143CE2" wp14:editId="2A7072B5">
                  <wp:extent cx="1527093" cy="1295438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84" cy="130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CDD7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-1.82 eV</w:t>
            </w:r>
          </w:p>
        </w:tc>
      </w:tr>
      <w:tr w:rsidR="00A44288" w:rsidRPr="00A44288" w14:paraId="3BF17909" w14:textId="77777777" w:rsidTr="003824C8">
        <w:tc>
          <w:tcPr>
            <w:tcW w:w="1098" w:type="dxa"/>
          </w:tcPr>
          <w:p w14:paraId="6F15EB11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HOMO</w:t>
            </w:r>
          </w:p>
        </w:tc>
        <w:tc>
          <w:tcPr>
            <w:tcW w:w="2330" w:type="dxa"/>
          </w:tcPr>
          <w:p w14:paraId="36E7CB9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6ED63F8" wp14:editId="53AD3FD3">
                  <wp:extent cx="1099955" cy="1076325"/>
                  <wp:effectExtent l="0" t="0" r="508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58" cy="108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AF0D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-7.37 eV</w:t>
            </w:r>
          </w:p>
        </w:tc>
        <w:tc>
          <w:tcPr>
            <w:tcW w:w="2331" w:type="dxa"/>
          </w:tcPr>
          <w:p w14:paraId="0875774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68708AC" wp14:editId="033D671C">
                  <wp:extent cx="1114024" cy="1076325"/>
                  <wp:effectExtent l="0" t="0" r="0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57" cy="1088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D309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-5.61 eV</w:t>
            </w:r>
          </w:p>
        </w:tc>
        <w:tc>
          <w:tcPr>
            <w:tcW w:w="2331" w:type="dxa"/>
          </w:tcPr>
          <w:p w14:paraId="00ECDB6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B58FAA4" wp14:editId="41D0B162">
                  <wp:extent cx="507628" cy="1076325"/>
                  <wp:effectExtent l="0" t="0" r="698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57" cy="1138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8F4A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-9.00 eV</w:t>
            </w:r>
          </w:p>
        </w:tc>
        <w:tc>
          <w:tcPr>
            <w:tcW w:w="2331" w:type="dxa"/>
          </w:tcPr>
          <w:p w14:paraId="01BD768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F4D02DD" wp14:editId="333DD0C2">
                  <wp:extent cx="1284037" cy="107632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649" cy="1084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97E5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-5.95 eV</w:t>
            </w:r>
          </w:p>
        </w:tc>
      </w:tr>
      <w:tr w:rsidR="00A44288" w:rsidRPr="00A44288" w14:paraId="798795A2" w14:textId="77777777" w:rsidTr="003824C8">
        <w:trPr>
          <w:trHeight w:val="64"/>
        </w:trPr>
        <w:tc>
          <w:tcPr>
            <w:tcW w:w="1098" w:type="dxa"/>
          </w:tcPr>
          <w:p w14:paraId="39BD2CC1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HOMO-1</w:t>
            </w:r>
          </w:p>
        </w:tc>
        <w:tc>
          <w:tcPr>
            <w:tcW w:w="2330" w:type="dxa"/>
          </w:tcPr>
          <w:p w14:paraId="296AC3D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7072402" wp14:editId="07BF98F2">
                  <wp:extent cx="1104900" cy="1091138"/>
                  <wp:effectExtent l="0" t="0" r="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198" cy="110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75C1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-7.65 eV</w:t>
            </w:r>
          </w:p>
        </w:tc>
        <w:tc>
          <w:tcPr>
            <w:tcW w:w="2331" w:type="dxa"/>
          </w:tcPr>
          <w:p w14:paraId="69C450B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7CB2936" wp14:editId="3240890B">
                  <wp:extent cx="1121285" cy="1090930"/>
                  <wp:effectExtent l="0" t="0" r="3175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882" cy="110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97A9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-5.81 eV</w:t>
            </w:r>
          </w:p>
        </w:tc>
        <w:tc>
          <w:tcPr>
            <w:tcW w:w="2331" w:type="dxa"/>
          </w:tcPr>
          <w:p w14:paraId="22C09AD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05F1725" wp14:editId="5E649FB5">
                  <wp:extent cx="601345" cy="1110994"/>
                  <wp:effectExtent l="0" t="0" r="8255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061" cy="112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2105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-9.67 eV</w:t>
            </w:r>
          </w:p>
        </w:tc>
        <w:tc>
          <w:tcPr>
            <w:tcW w:w="2331" w:type="dxa"/>
          </w:tcPr>
          <w:p w14:paraId="34399D5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E665582" wp14:editId="161B7A3B">
                  <wp:extent cx="1466442" cy="1110615"/>
                  <wp:effectExtent l="0" t="0" r="63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170" cy="111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5F43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-6.13 eV</w:t>
            </w:r>
          </w:p>
        </w:tc>
      </w:tr>
      <w:tr w:rsidR="00A44288" w:rsidRPr="00A44288" w14:paraId="7B9B94D2" w14:textId="77777777" w:rsidTr="003824C8">
        <w:trPr>
          <w:trHeight w:val="64"/>
        </w:trPr>
        <w:tc>
          <w:tcPr>
            <w:tcW w:w="1098" w:type="dxa"/>
          </w:tcPr>
          <w:p w14:paraId="61846102" w14:textId="77777777" w:rsidR="00A44288" w:rsidRPr="004E66F4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E66F4">
              <w:rPr>
                <w:sz w:val="18"/>
                <w:szCs w:val="18"/>
              </w:rPr>
              <w:t>HOMO-2</w:t>
            </w:r>
          </w:p>
        </w:tc>
        <w:tc>
          <w:tcPr>
            <w:tcW w:w="2330" w:type="dxa"/>
          </w:tcPr>
          <w:p w14:paraId="2E8A7EF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A1869BE" wp14:editId="404C6B8F">
                  <wp:extent cx="1112819" cy="1076325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766" cy="10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6940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-8.70 eV</w:t>
            </w:r>
          </w:p>
        </w:tc>
        <w:tc>
          <w:tcPr>
            <w:tcW w:w="2331" w:type="dxa"/>
          </w:tcPr>
          <w:p w14:paraId="52D92AB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4C16E52" wp14:editId="00349B37">
                  <wp:extent cx="1111500" cy="1076325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085" cy="10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81FA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-5.97 eV</w:t>
            </w:r>
          </w:p>
        </w:tc>
        <w:tc>
          <w:tcPr>
            <w:tcW w:w="2331" w:type="dxa"/>
          </w:tcPr>
          <w:p w14:paraId="19F2D82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94C15A4" wp14:editId="575624B4">
                  <wp:extent cx="600868" cy="1076325"/>
                  <wp:effectExtent l="0" t="0" r="889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615" cy="109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A461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-9.80 eV</w:t>
            </w:r>
          </w:p>
        </w:tc>
        <w:tc>
          <w:tcPr>
            <w:tcW w:w="2331" w:type="dxa"/>
          </w:tcPr>
          <w:p w14:paraId="663F29C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EFD6D0A" wp14:editId="1DAD3A2A">
                  <wp:extent cx="1270664" cy="1076325"/>
                  <wp:effectExtent l="0" t="0" r="5715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71" cy="1081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3BB0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-6.29 eV</w:t>
            </w:r>
          </w:p>
        </w:tc>
      </w:tr>
    </w:tbl>
    <w:p w14:paraId="1AA937D9" w14:textId="009723FA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S5. Molecular orbital and energies of </w:t>
      </w:r>
      <w:r w:rsidRPr="00A44288">
        <w:rPr>
          <w:b/>
          <w:bCs/>
          <w:szCs w:val="24"/>
        </w:rPr>
        <w:t>DID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DSD</w:t>
      </w:r>
      <w:r w:rsidRPr="00A44288">
        <w:rPr>
          <w:szCs w:val="24"/>
        </w:rPr>
        <w:t xml:space="preserve">,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 and </w:t>
      </w:r>
      <w:r w:rsidRPr="00A44288">
        <w:rPr>
          <w:b/>
          <w:bCs/>
          <w:szCs w:val="24"/>
        </w:rPr>
        <w:t>DSM</w:t>
      </w:r>
      <w:r w:rsidRPr="00A44288">
        <w:rPr>
          <w:szCs w:val="24"/>
        </w:rPr>
        <w:t xml:space="preserve">.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098"/>
        <w:gridCol w:w="2330"/>
        <w:gridCol w:w="2331"/>
        <w:gridCol w:w="2331"/>
        <w:gridCol w:w="2331"/>
      </w:tblGrid>
      <w:tr w:rsidR="00A44288" w:rsidRPr="00A44288" w14:paraId="165BC9A0" w14:textId="77777777" w:rsidTr="003824C8">
        <w:tc>
          <w:tcPr>
            <w:tcW w:w="1098" w:type="dxa"/>
          </w:tcPr>
          <w:p w14:paraId="68D0478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</w:p>
        </w:tc>
        <w:tc>
          <w:tcPr>
            <w:tcW w:w="2330" w:type="dxa"/>
          </w:tcPr>
          <w:p w14:paraId="19554C75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DID</w:t>
            </w:r>
          </w:p>
        </w:tc>
        <w:tc>
          <w:tcPr>
            <w:tcW w:w="2331" w:type="dxa"/>
          </w:tcPr>
          <w:p w14:paraId="7862D761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DSD</w:t>
            </w:r>
          </w:p>
        </w:tc>
        <w:tc>
          <w:tcPr>
            <w:tcW w:w="2331" w:type="dxa"/>
          </w:tcPr>
          <w:p w14:paraId="02ED8AE5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DIM</w:t>
            </w:r>
          </w:p>
        </w:tc>
        <w:tc>
          <w:tcPr>
            <w:tcW w:w="2331" w:type="dxa"/>
          </w:tcPr>
          <w:p w14:paraId="6DF620F8" w14:textId="77777777" w:rsidR="00A44288" w:rsidRPr="00A44288" w:rsidRDefault="00A44288" w:rsidP="003824C8">
            <w:pPr>
              <w:spacing w:before="0" w:after="0"/>
              <w:jc w:val="center"/>
              <w:rPr>
                <w:b/>
                <w:bCs/>
                <w:szCs w:val="24"/>
              </w:rPr>
            </w:pPr>
            <w:r w:rsidRPr="00A44288">
              <w:rPr>
                <w:b/>
                <w:bCs/>
                <w:szCs w:val="24"/>
              </w:rPr>
              <w:t>DSM</w:t>
            </w:r>
          </w:p>
        </w:tc>
      </w:tr>
      <w:tr w:rsidR="00A44288" w:rsidRPr="00A44288" w14:paraId="5E134974" w14:textId="77777777" w:rsidTr="003824C8">
        <w:tc>
          <w:tcPr>
            <w:tcW w:w="1098" w:type="dxa"/>
          </w:tcPr>
          <w:p w14:paraId="5A52CF8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LUMO+2</w:t>
            </w:r>
          </w:p>
        </w:tc>
        <w:tc>
          <w:tcPr>
            <w:tcW w:w="2330" w:type="dxa"/>
          </w:tcPr>
          <w:p w14:paraId="35F01DB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BC0A589" wp14:editId="4C117F55">
                  <wp:extent cx="710538" cy="1138555"/>
                  <wp:effectExtent l="0" t="0" r="0" b="4445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007" cy="1160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0239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-4.11 eV</w:t>
            </w:r>
          </w:p>
        </w:tc>
        <w:tc>
          <w:tcPr>
            <w:tcW w:w="2331" w:type="dxa"/>
          </w:tcPr>
          <w:p w14:paraId="1B51F6E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8194F3A" wp14:editId="6E013152">
                  <wp:extent cx="1343025" cy="1000125"/>
                  <wp:effectExtent l="0" t="0" r="9525" b="952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8D0D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-1.25 eV</w:t>
            </w:r>
          </w:p>
        </w:tc>
        <w:tc>
          <w:tcPr>
            <w:tcW w:w="2331" w:type="dxa"/>
          </w:tcPr>
          <w:p w14:paraId="5FF1477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ECDFB0B" wp14:editId="4DDC32CF">
                  <wp:extent cx="637591" cy="1138555"/>
                  <wp:effectExtent l="0" t="0" r="0" b="444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62" cy="1145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F54E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-4.04 eV</w:t>
            </w:r>
          </w:p>
        </w:tc>
        <w:tc>
          <w:tcPr>
            <w:tcW w:w="2331" w:type="dxa"/>
          </w:tcPr>
          <w:p w14:paraId="6C79165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D8D96D4" wp14:editId="7BE016DB">
                  <wp:extent cx="1329690" cy="1138555"/>
                  <wp:effectExtent l="0" t="0" r="3810" b="4445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90" cy="113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B853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-1.11 eV</w:t>
            </w:r>
          </w:p>
        </w:tc>
      </w:tr>
      <w:tr w:rsidR="00A44288" w:rsidRPr="00A44288" w14:paraId="7D8FC3DB" w14:textId="77777777" w:rsidTr="003824C8">
        <w:tc>
          <w:tcPr>
            <w:tcW w:w="1098" w:type="dxa"/>
          </w:tcPr>
          <w:p w14:paraId="24F5CE5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LUMO+1</w:t>
            </w:r>
          </w:p>
        </w:tc>
        <w:tc>
          <w:tcPr>
            <w:tcW w:w="2330" w:type="dxa"/>
          </w:tcPr>
          <w:p w14:paraId="04F8D7D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ED9D993" wp14:editId="48E0410E">
                  <wp:extent cx="677701" cy="1095375"/>
                  <wp:effectExtent l="0" t="0" r="825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686" cy="1117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D017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-4.15 eV</w:t>
            </w:r>
          </w:p>
        </w:tc>
        <w:tc>
          <w:tcPr>
            <w:tcW w:w="2331" w:type="dxa"/>
          </w:tcPr>
          <w:p w14:paraId="2BAEDC9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CC69365" wp14:editId="491180C1">
                  <wp:extent cx="1333500" cy="100965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1984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-1.28 eV</w:t>
            </w:r>
          </w:p>
        </w:tc>
        <w:tc>
          <w:tcPr>
            <w:tcW w:w="2331" w:type="dxa"/>
          </w:tcPr>
          <w:p w14:paraId="4B4C76B9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F8537A4" wp14:editId="5B49418A">
                  <wp:extent cx="581025" cy="1095645"/>
                  <wp:effectExtent l="0" t="0" r="0" b="9525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337" cy="1107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36C4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-4.22 eV</w:t>
            </w:r>
          </w:p>
        </w:tc>
        <w:tc>
          <w:tcPr>
            <w:tcW w:w="2331" w:type="dxa"/>
          </w:tcPr>
          <w:p w14:paraId="1A0CB35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8A09C56" wp14:editId="12647176">
                  <wp:extent cx="1185383" cy="1095375"/>
                  <wp:effectExtent l="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783" cy="109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7B24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-1.19 eV</w:t>
            </w:r>
          </w:p>
        </w:tc>
      </w:tr>
      <w:tr w:rsidR="00A44288" w:rsidRPr="00A44288" w14:paraId="6C2FF265" w14:textId="77777777" w:rsidTr="003824C8">
        <w:tc>
          <w:tcPr>
            <w:tcW w:w="1098" w:type="dxa"/>
          </w:tcPr>
          <w:p w14:paraId="0F5995E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LUMO</w:t>
            </w:r>
          </w:p>
        </w:tc>
        <w:tc>
          <w:tcPr>
            <w:tcW w:w="2330" w:type="dxa"/>
          </w:tcPr>
          <w:p w14:paraId="7AD7B32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1CCA72A" wp14:editId="00909C0C">
                  <wp:extent cx="493847" cy="1028700"/>
                  <wp:effectExtent l="0" t="0" r="1905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074" cy="1060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1A86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-5.19 eV</w:t>
            </w:r>
          </w:p>
        </w:tc>
        <w:tc>
          <w:tcPr>
            <w:tcW w:w="2331" w:type="dxa"/>
          </w:tcPr>
          <w:p w14:paraId="1AA6565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228E5FFB" wp14:editId="402E2096">
                  <wp:extent cx="1263316" cy="1028700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481" cy="102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B99D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-1.90 eV</w:t>
            </w:r>
          </w:p>
        </w:tc>
        <w:tc>
          <w:tcPr>
            <w:tcW w:w="2331" w:type="dxa"/>
          </w:tcPr>
          <w:p w14:paraId="415A344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1532B54F" wp14:editId="169EA024">
                  <wp:extent cx="514350" cy="1028700"/>
                  <wp:effectExtent l="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966" cy="103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3AFC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-5.40 eV</w:t>
            </w:r>
          </w:p>
        </w:tc>
        <w:tc>
          <w:tcPr>
            <w:tcW w:w="2331" w:type="dxa"/>
          </w:tcPr>
          <w:p w14:paraId="08CA488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7638997" wp14:editId="4DA1A902">
                  <wp:extent cx="991139" cy="1028700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890" cy="1037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DD6A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-1.80 eV</w:t>
            </w:r>
          </w:p>
        </w:tc>
      </w:tr>
      <w:tr w:rsidR="00A44288" w:rsidRPr="00A44288" w14:paraId="4ADCFAD9" w14:textId="77777777" w:rsidTr="003824C8">
        <w:tc>
          <w:tcPr>
            <w:tcW w:w="1098" w:type="dxa"/>
          </w:tcPr>
          <w:p w14:paraId="0672FBF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HOMO</w:t>
            </w:r>
          </w:p>
        </w:tc>
        <w:tc>
          <w:tcPr>
            <w:tcW w:w="2330" w:type="dxa"/>
          </w:tcPr>
          <w:p w14:paraId="0438DC2B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687003FE" wp14:editId="762C62F2">
                  <wp:extent cx="603038" cy="1149985"/>
                  <wp:effectExtent l="0" t="0" r="6985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779" cy="1183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3224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-9.04 eV</w:t>
            </w:r>
          </w:p>
        </w:tc>
        <w:tc>
          <w:tcPr>
            <w:tcW w:w="2331" w:type="dxa"/>
          </w:tcPr>
          <w:p w14:paraId="3A260024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EED9F32" wp14:editId="7D014256">
                  <wp:extent cx="1343025" cy="1085850"/>
                  <wp:effectExtent l="0" t="0" r="9525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0277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-6.04 eV</w:t>
            </w:r>
          </w:p>
        </w:tc>
        <w:tc>
          <w:tcPr>
            <w:tcW w:w="2331" w:type="dxa"/>
          </w:tcPr>
          <w:p w14:paraId="5856D785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45AE324" wp14:editId="602BD487">
                  <wp:extent cx="602615" cy="1150006"/>
                  <wp:effectExtent l="0" t="0" r="6985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130" cy="117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6FA9C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-9.17 eV</w:t>
            </w:r>
          </w:p>
        </w:tc>
        <w:tc>
          <w:tcPr>
            <w:tcW w:w="2331" w:type="dxa"/>
          </w:tcPr>
          <w:p w14:paraId="3918FEB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35A1E4F2" wp14:editId="34400D47">
                  <wp:extent cx="1110387" cy="1143000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11" cy="114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0E71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-5.89 eV</w:t>
            </w:r>
          </w:p>
        </w:tc>
      </w:tr>
      <w:tr w:rsidR="00A44288" w:rsidRPr="00A44288" w14:paraId="03067C6B" w14:textId="77777777" w:rsidTr="003824C8">
        <w:trPr>
          <w:trHeight w:val="64"/>
        </w:trPr>
        <w:tc>
          <w:tcPr>
            <w:tcW w:w="1098" w:type="dxa"/>
          </w:tcPr>
          <w:p w14:paraId="1A902CD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HOMO-1</w:t>
            </w:r>
          </w:p>
        </w:tc>
        <w:tc>
          <w:tcPr>
            <w:tcW w:w="2330" w:type="dxa"/>
          </w:tcPr>
          <w:p w14:paraId="28156EC1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7FE83703" wp14:editId="3EA72E68">
                  <wp:extent cx="673336" cy="1085850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253" cy="109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6A77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-9.69 eV</w:t>
            </w:r>
          </w:p>
        </w:tc>
        <w:tc>
          <w:tcPr>
            <w:tcW w:w="2331" w:type="dxa"/>
          </w:tcPr>
          <w:p w14:paraId="0694949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3689719" wp14:editId="6E797BF0">
                  <wp:extent cx="1333500" cy="990600"/>
                  <wp:effectExtent l="0" t="0" r="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6574E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-6.21 eV</w:t>
            </w:r>
          </w:p>
        </w:tc>
        <w:tc>
          <w:tcPr>
            <w:tcW w:w="2331" w:type="dxa"/>
          </w:tcPr>
          <w:p w14:paraId="2D200003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5948891" wp14:editId="324583BF">
                  <wp:extent cx="594436" cy="1085850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747" cy="1093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D412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-9.77 eV</w:t>
            </w:r>
          </w:p>
        </w:tc>
        <w:tc>
          <w:tcPr>
            <w:tcW w:w="2331" w:type="dxa"/>
          </w:tcPr>
          <w:p w14:paraId="74A9CC6F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D8944C6" wp14:editId="45494CA1">
                  <wp:extent cx="1128980" cy="1085850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7" cy="1097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4B8E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-6.10 eV</w:t>
            </w:r>
          </w:p>
        </w:tc>
      </w:tr>
      <w:tr w:rsidR="00A44288" w:rsidRPr="00A44288" w14:paraId="2E78655D" w14:textId="77777777" w:rsidTr="003824C8">
        <w:trPr>
          <w:trHeight w:val="64"/>
        </w:trPr>
        <w:tc>
          <w:tcPr>
            <w:tcW w:w="1098" w:type="dxa"/>
          </w:tcPr>
          <w:p w14:paraId="2ADFCA12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HOMO-2</w:t>
            </w:r>
          </w:p>
        </w:tc>
        <w:tc>
          <w:tcPr>
            <w:tcW w:w="2330" w:type="dxa"/>
          </w:tcPr>
          <w:p w14:paraId="6657ED0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515FDDAE" wp14:editId="76CD31FE">
                  <wp:extent cx="637896" cy="102870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123" cy="103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D2A3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-9.70 eV</w:t>
            </w:r>
          </w:p>
        </w:tc>
        <w:tc>
          <w:tcPr>
            <w:tcW w:w="2331" w:type="dxa"/>
          </w:tcPr>
          <w:p w14:paraId="1DBA5A4D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4EA5CD2F" wp14:editId="1734E1C5">
                  <wp:extent cx="1250403" cy="1028700"/>
                  <wp:effectExtent l="0" t="0" r="6985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21" cy="1029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7044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-6.38 eV</w:t>
            </w:r>
          </w:p>
          <w:p w14:paraId="20DBFC80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</w:p>
        </w:tc>
        <w:tc>
          <w:tcPr>
            <w:tcW w:w="2331" w:type="dxa"/>
          </w:tcPr>
          <w:p w14:paraId="327272C6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2EAD31D" wp14:editId="7239AD79">
                  <wp:extent cx="505234" cy="1028700"/>
                  <wp:effectExtent l="0" t="0" r="9525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04" cy="104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9D937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-10.09 eV</w:t>
            </w:r>
          </w:p>
        </w:tc>
        <w:tc>
          <w:tcPr>
            <w:tcW w:w="2331" w:type="dxa"/>
          </w:tcPr>
          <w:p w14:paraId="6DFEF12A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noProof/>
                <w:szCs w:val="24"/>
              </w:rPr>
              <w:drawing>
                <wp:inline distT="0" distB="0" distL="0" distR="0" wp14:anchorId="0AC067B4" wp14:editId="7F6C2984">
                  <wp:extent cx="946115" cy="1028700"/>
                  <wp:effectExtent l="0" t="0" r="6985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18" cy="103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6BE88" w14:textId="77777777" w:rsidR="00A44288" w:rsidRPr="00A44288" w:rsidRDefault="00A44288" w:rsidP="003824C8">
            <w:pPr>
              <w:spacing w:before="0" w:after="0"/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t>-6.23 eV</w:t>
            </w:r>
          </w:p>
        </w:tc>
      </w:tr>
    </w:tbl>
    <w:p w14:paraId="5BD56139" w14:textId="46475322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S6.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IR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  <w:vertAlign w:val="subscript"/>
        </w:rPr>
        <w:t xml:space="preserve"> </w:t>
      </w:r>
      <w:r w:rsidRPr="00A44288">
        <w:rPr>
          <w:szCs w:val="24"/>
        </w:rPr>
        <w:t>molecules predicted using different DFT functionals with 6-31+G(2d,p)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28"/>
        <w:gridCol w:w="1693"/>
        <w:gridCol w:w="1686"/>
        <w:gridCol w:w="1687"/>
        <w:gridCol w:w="1686"/>
        <w:gridCol w:w="1687"/>
      </w:tblGrid>
      <w:tr w:rsidR="00A44288" w:rsidRPr="002148BC" w14:paraId="4D889F99" w14:textId="77777777" w:rsidTr="003824C8">
        <w:tc>
          <w:tcPr>
            <w:tcW w:w="1384" w:type="dxa"/>
          </w:tcPr>
          <w:p w14:paraId="23FFA9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221BBB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BIB</w:t>
            </w:r>
          </w:p>
        </w:tc>
        <w:tc>
          <w:tcPr>
            <w:tcW w:w="1807" w:type="dxa"/>
          </w:tcPr>
          <w:p w14:paraId="1CF76B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BIM</w:t>
            </w:r>
          </w:p>
        </w:tc>
        <w:tc>
          <w:tcPr>
            <w:tcW w:w="1808" w:type="dxa"/>
          </w:tcPr>
          <w:p w14:paraId="5AF6993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CIB</w:t>
            </w:r>
          </w:p>
        </w:tc>
        <w:tc>
          <w:tcPr>
            <w:tcW w:w="1807" w:type="dxa"/>
          </w:tcPr>
          <w:p w14:paraId="416161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CIC</w:t>
            </w:r>
          </w:p>
        </w:tc>
        <w:tc>
          <w:tcPr>
            <w:tcW w:w="1808" w:type="dxa"/>
          </w:tcPr>
          <w:p w14:paraId="4FF38D8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CID</w:t>
            </w:r>
          </w:p>
        </w:tc>
      </w:tr>
      <w:tr w:rsidR="00A44288" w:rsidRPr="002148BC" w14:paraId="26158DB3" w14:textId="77777777" w:rsidTr="003824C8">
        <w:tc>
          <w:tcPr>
            <w:tcW w:w="1384" w:type="dxa"/>
          </w:tcPr>
          <w:p w14:paraId="0D5F95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26FA6FA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3.7754 eV</w:t>
            </w:r>
          </w:p>
        </w:tc>
        <w:tc>
          <w:tcPr>
            <w:tcW w:w="1807" w:type="dxa"/>
          </w:tcPr>
          <w:p w14:paraId="709999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4F9DFD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3.8149 eV</w:t>
            </w:r>
          </w:p>
        </w:tc>
        <w:tc>
          <w:tcPr>
            <w:tcW w:w="1807" w:type="dxa"/>
          </w:tcPr>
          <w:p w14:paraId="7B231E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3.7800 eV</w:t>
            </w:r>
          </w:p>
        </w:tc>
        <w:tc>
          <w:tcPr>
            <w:tcW w:w="1808" w:type="dxa"/>
          </w:tcPr>
          <w:p w14:paraId="0D663B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3.8126 eV</w:t>
            </w:r>
          </w:p>
        </w:tc>
      </w:tr>
      <w:tr w:rsidR="00A44288" w:rsidRPr="002148BC" w14:paraId="14FE193C" w14:textId="77777777" w:rsidTr="003824C8">
        <w:tc>
          <w:tcPr>
            <w:tcW w:w="1384" w:type="dxa"/>
          </w:tcPr>
          <w:p w14:paraId="23E9D2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5C2A89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3.1504 eV  </w:t>
            </w:r>
          </w:p>
          <w:p w14:paraId="66ED512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f=0.0485</w:t>
            </w:r>
          </w:p>
        </w:tc>
        <w:tc>
          <w:tcPr>
            <w:tcW w:w="1807" w:type="dxa"/>
          </w:tcPr>
          <w:p w14:paraId="394F23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3.9721 eV  </w:t>
            </w:r>
          </w:p>
          <w:p w14:paraId="2C065A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f=0.0846</w:t>
            </w:r>
          </w:p>
        </w:tc>
        <w:tc>
          <w:tcPr>
            <w:tcW w:w="1808" w:type="dxa"/>
          </w:tcPr>
          <w:p w14:paraId="0ABD89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3.1343 eV  </w:t>
            </w:r>
          </w:p>
          <w:p w14:paraId="2449F1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f=0.0528</w:t>
            </w:r>
          </w:p>
        </w:tc>
        <w:tc>
          <w:tcPr>
            <w:tcW w:w="1807" w:type="dxa"/>
          </w:tcPr>
          <w:p w14:paraId="43D589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3.1308 eV  </w:t>
            </w:r>
          </w:p>
          <w:p w14:paraId="721BC4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f=0.0611</w:t>
            </w:r>
          </w:p>
        </w:tc>
        <w:tc>
          <w:tcPr>
            <w:tcW w:w="1808" w:type="dxa"/>
          </w:tcPr>
          <w:p w14:paraId="2E52B8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3.1255 eV  </w:t>
            </w:r>
          </w:p>
          <w:p w14:paraId="366D2A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f=0.0556</w:t>
            </w:r>
          </w:p>
        </w:tc>
      </w:tr>
      <w:tr w:rsidR="00A44288" w:rsidRPr="002148BC" w14:paraId="48F6897F" w14:textId="77777777" w:rsidTr="003824C8">
        <w:tc>
          <w:tcPr>
            <w:tcW w:w="1384" w:type="dxa"/>
          </w:tcPr>
          <w:p w14:paraId="731ACD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663DB1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3.1723 eV  </w:t>
            </w:r>
          </w:p>
          <w:p w14:paraId="67C3F5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f=0.0495</w:t>
            </w:r>
          </w:p>
        </w:tc>
        <w:tc>
          <w:tcPr>
            <w:tcW w:w="1807" w:type="dxa"/>
          </w:tcPr>
          <w:p w14:paraId="63BE5D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3.9822 eV  </w:t>
            </w:r>
          </w:p>
          <w:p w14:paraId="191091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f=0.0742</w:t>
            </w:r>
          </w:p>
        </w:tc>
        <w:tc>
          <w:tcPr>
            <w:tcW w:w="1808" w:type="dxa"/>
          </w:tcPr>
          <w:p w14:paraId="2BAD97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3.1572 eV  </w:t>
            </w:r>
          </w:p>
          <w:p w14:paraId="3D9E02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f=0.0547</w:t>
            </w:r>
          </w:p>
        </w:tc>
        <w:tc>
          <w:tcPr>
            <w:tcW w:w="1807" w:type="dxa"/>
          </w:tcPr>
          <w:p w14:paraId="71C0B5E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3.1508 eV  </w:t>
            </w:r>
          </w:p>
          <w:p w14:paraId="090E9C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f=0.0628</w:t>
            </w:r>
          </w:p>
        </w:tc>
        <w:tc>
          <w:tcPr>
            <w:tcW w:w="1808" w:type="dxa"/>
          </w:tcPr>
          <w:p w14:paraId="10898A8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3.1454 eV  </w:t>
            </w:r>
          </w:p>
          <w:p w14:paraId="0793B7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f=0.0542</w:t>
            </w:r>
          </w:p>
        </w:tc>
      </w:tr>
      <w:tr w:rsidR="00A44288" w:rsidRPr="002148BC" w14:paraId="3A3960AB" w14:textId="77777777" w:rsidTr="003824C8">
        <w:tc>
          <w:tcPr>
            <w:tcW w:w="1384" w:type="dxa"/>
          </w:tcPr>
          <w:p w14:paraId="3505BA1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37C0958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4.1823 eV  </w:t>
            </w:r>
          </w:p>
          <w:p w14:paraId="7234B34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f=0.1082</w:t>
            </w:r>
          </w:p>
        </w:tc>
        <w:tc>
          <w:tcPr>
            <w:tcW w:w="1807" w:type="dxa"/>
          </w:tcPr>
          <w:p w14:paraId="6ACEB2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4.1948 eV  </w:t>
            </w:r>
          </w:p>
          <w:p w14:paraId="1696BD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f=0.0982</w:t>
            </w:r>
          </w:p>
        </w:tc>
        <w:tc>
          <w:tcPr>
            <w:tcW w:w="1808" w:type="dxa"/>
          </w:tcPr>
          <w:p w14:paraId="3002A78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4.1895 eV  </w:t>
            </w:r>
          </w:p>
          <w:p w14:paraId="70E227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f=0.0910</w:t>
            </w:r>
          </w:p>
        </w:tc>
        <w:tc>
          <w:tcPr>
            <w:tcW w:w="1807" w:type="dxa"/>
          </w:tcPr>
          <w:p w14:paraId="2F1DFF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3.5262 eV  </w:t>
            </w:r>
          </w:p>
          <w:p w14:paraId="2CDBC5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f=0.0977</w:t>
            </w:r>
          </w:p>
        </w:tc>
        <w:tc>
          <w:tcPr>
            <w:tcW w:w="1808" w:type="dxa"/>
          </w:tcPr>
          <w:p w14:paraId="063DF42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3.5244 eV  </w:t>
            </w:r>
          </w:p>
          <w:p w14:paraId="11CB2A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f=0.0843</w:t>
            </w:r>
          </w:p>
        </w:tc>
      </w:tr>
      <w:tr w:rsidR="00A44288" w:rsidRPr="002148BC" w14:paraId="6F5BB3EE" w14:textId="77777777" w:rsidTr="003824C8">
        <w:tc>
          <w:tcPr>
            <w:tcW w:w="1384" w:type="dxa"/>
          </w:tcPr>
          <w:p w14:paraId="463E52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5FFFD03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3.9624 eV  </w:t>
            </w:r>
          </w:p>
          <w:p w14:paraId="73E2EB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f=0.1178</w:t>
            </w:r>
          </w:p>
        </w:tc>
        <w:tc>
          <w:tcPr>
            <w:tcW w:w="1807" w:type="dxa"/>
          </w:tcPr>
          <w:p w14:paraId="6369BA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3.9625 eV  </w:t>
            </w:r>
          </w:p>
          <w:p w14:paraId="6A1EA5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f=0.1229</w:t>
            </w:r>
          </w:p>
        </w:tc>
        <w:tc>
          <w:tcPr>
            <w:tcW w:w="1808" w:type="dxa"/>
          </w:tcPr>
          <w:p w14:paraId="34D314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3.9506 eV </w:t>
            </w:r>
          </w:p>
          <w:p w14:paraId="20BDF6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f=0.1351</w:t>
            </w:r>
          </w:p>
        </w:tc>
        <w:tc>
          <w:tcPr>
            <w:tcW w:w="1807" w:type="dxa"/>
          </w:tcPr>
          <w:p w14:paraId="32A79A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3.9413 eV  </w:t>
            </w:r>
          </w:p>
          <w:p w14:paraId="62D435E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f=0.1577</w:t>
            </w:r>
          </w:p>
        </w:tc>
        <w:tc>
          <w:tcPr>
            <w:tcW w:w="1808" w:type="dxa"/>
          </w:tcPr>
          <w:p w14:paraId="0223C2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3.9443 eV  </w:t>
            </w:r>
          </w:p>
          <w:p w14:paraId="30F984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f=0.1357</w:t>
            </w:r>
          </w:p>
        </w:tc>
      </w:tr>
      <w:tr w:rsidR="00A44288" w:rsidRPr="002148BC" w14:paraId="3E2C97FA" w14:textId="77777777" w:rsidTr="003824C8">
        <w:tc>
          <w:tcPr>
            <w:tcW w:w="1384" w:type="dxa"/>
          </w:tcPr>
          <w:p w14:paraId="2C1295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5FEF69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4.2083 eV  </w:t>
            </w:r>
          </w:p>
          <w:p w14:paraId="7EBCB4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f=0.1034</w:t>
            </w:r>
          </w:p>
        </w:tc>
        <w:tc>
          <w:tcPr>
            <w:tcW w:w="1807" w:type="dxa"/>
          </w:tcPr>
          <w:p w14:paraId="286EFA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4.2223 eV  </w:t>
            </w:r>
          </w:p>
          <w:p w14:paraId="448AD9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f=0.0935</w:t>
            </w:r>
          </w:p>
        </w:tc>
        <w:tc>
          <w:tcPr>
            <w:tcW w:w="1808" w:type="dxa"/>
          </w:tcPr>
          <w:p w14:paraId="1DC242A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3.2169 eV  </w:t>
            </w:r>
          </w:p>
          <w:p w14:paraId="408376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f=0.0870</w:t>
            </w:r>
          </w:p>
        </w:tc>
        <w:tc>
          <w:tcPr>
            <w:tcW w:w="1807" w:type="dxa"/>
          </w:tcPr>
          <w:p w14:paraId="0E6DAB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3.5597 eV  </w:t>
            </w:r>
          </w:p>
          <w:p w14:paraId="204C20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f=0.0984</w:t>
            </w:r>
          </w:p>
        </w:tc>
        <w:tc>
          <w:tcPr>
            <w:tcW w:w="1808" w:type="dxa"/>
          </w:tcPr>
          <w:p w14:paraId="238AC20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3.5556 eV  </w:t>
            </w:r>
          </w:p>
          <w:p w14:paraId="1D4369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f=0.0847</w:t>
            </w:r>
          </w:p>
        </w:tc>
      </w:tr>
      <w:tr w:rsidR="00A44288" w:rsidRPr="002148BC" w14:paraId="6DC38924" w14:textId="77777777" w:rsidTr="003824C8">
        <w:tc>
          <w:tcPr>
            <w:tcW w:w="1384" w:type="dxa"/>
          </w:tcPr>
          <w:p w14:paraId="4FCF31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5A9F7A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4.2762 eV  </w:t>
            </w:r>
          </w:p>
          <w:p w14:paraId="332B35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f=0.1076</w:t>
            </w:r>
          </w:p>
        </w:tc>
        <w:tc>
          <w:tcPr>
            <w:tcW w:w="1807" w:type="dxa"/>
          </w:tcPr>
          <w:p w14:paraId="1BAF4CE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4.2830 eV  </w:t>
            </w:r>
          </w:p>
          <w:p w14:paraId="2F2633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f=0.0941</w:t>
            </w:r>
          </w:p>
        </w:tc>
        <w:tc>
          <w:tcPr>
            <w:tcW w:w="1808" w:type="dxa"/>
          </w:tcPr>
          <w:p w14:paraId="67A4D3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3.6512 eV  </w:t>
            </w:r>
          </w:p>
          <w:p w14:paraId="395427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f=0.0922</w:t>
            </w:r>
          </w:p>
        </w:tc>
        <w:tc>
          <w:tcPr>
            <w:tcW w:w="1807" w:type="dxa"/>
          </w:tcPr>
          <w:p w14:paraId="6C6FE5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3.6449 eV  </w:t>
            </w:r>
          </w:p>
          <w:p w14:paraId="1BC73E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f=0.1054</w:t>
            </w:r>
          </w:p>
        </w:tc>
        <w:tc>
          <w:tcPr>
            <w:tcW w:w="1808" w:type="dxa"/>
          </w:tcPr>
          <w:p w14:paraId="45BF19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4.2758 eV  </w:t>
            </w:r>
          </w:p>
          <w:p w14:paraId="4F4038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f=0.0935</w:t>
            </w:r>
          </w:p>
        </w:tc>
      </w:tr>
      <w:tr w:rsidR="00A44288" w:rsidRPr="002148BC" w14:paraId="7BC11439" w14:textId="77777777" w:rsidTr="003824C8">
        <w:tc>
          <w:tcPr>
            <w:tcW w:w="1384" w:type="dxa"/>
          </w:tcPr>
          <w:p w14:paraId="01712E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6E1976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3.1751 eV  </w:t>
            </w:r>
          </w:p>
          <w:p w14:paraId="61DE0E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f=0.0485</w:t>
            </w:r>
          </w:p>
        </w:tc>
        <w:tc>
          <w:tcPr>
            <w:tcW w:w="1807" w:type="dxa"/>
          </w:tcPr>
          <w:p w14:paraId="1EE6AA4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3.9796 eV  </w:t>
            </w:r>
          </w:p>
          <w:p w14:paraId="121FBA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f=0.0762</w:t>
            </w:r>
          </w:p>
        </w:tc>
        <w:tc>
          <w:tcPr>
            <w:tcW w:w="1808" w:type="dxa"/>
          </w:tcPr>
          <w:p w14:paraId="664BC7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3.1570 eV  </w:t>
            </w:r>
          </w:p>
          <w:p w14:paraId="041FB7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f=0.0541</w:t>
            </w:r>
          </w:p>
        </w:tc>
        <w:tc>
          <w:tcPr>
            <w:tcW w:w="1807" w:type="dxa"/>
          </w:tcPr>
          <w:p w14:paraId="4FCCC6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3.1477 eV  </w:t>
            </w:r>
          </w:p>
          <w:p w14:paraId="7DF7AB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f=0.0627</w:t>
            </w:r>
          </w:p>
        </w:tc>
        <w:tc>
          <w:tcPr>
            <w:tcW w:w="1808" w:type="dxa"/>
          </w:tcPr>
          <w:p w14:paraId="21703D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3.1458 eV  </w:t>
            </w:r>
          </w:p>
          <w:p w14:paraId="69EB1C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f=0.0551</w:t>
            </w:r>
          </w:p>
        </w:tc>
      </w:tr>
      <w:tr w:rsidR="00A44288" w:rsidRPr="002148BC" w14:paraId="0FFC684E" w14:textId="77777777" w:rsidTr="003824C8">
        <w:tc>
          <w:tcPr>
            <w:tcW w:w="1384" w:type="dxa"/>
          </w:tcPr>
          <w:p w14:paraId="3931B9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439438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4.2404 eV  </w:t>
            </w:r>
          </w:p>
          <w:p w14:paraId="283B1E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f=0.1012</w:t>
            </w:r>
          </w:p>
        </w:tc>
        <w:tc>
          <w:tcPr>
            <w:tcW w:w="1807" w:type="dxa"/>
          </w:tcPr>
          <w:p w14:paraId="7F123C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4.2560 eV  </w:t>
            </w:r>
          </w:p>
          <w:p w14:paraId="79B4A2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f=0.0944</w:t>
            </w:r>
          </w:p>
        </w:tc>
        <w:tc>
          <w:tcPr>
            <w:tcW w:w="1808" w:type="dxa"/>
          </w:tcPr>
          <w:p w14:paraId="21C6256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3.5955 eV  </w:t>
            </w:r>
          </w:p>
          <w:p w14:paraId="4995A2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f=0.0873</w:t>
            </w:r>
          </w:p>
        </w:tc>
        <w:tc>
          <w:tcPr>
            <w:tcW w:w="1807" w:type="dxa"/>
          </w:tcPr>
          <w:p w14:paraId="0C9670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3.5895 eV  </w:t>
            </w:r>
          </w:p>
          <w:p w14:paraId="025376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f=0.1021</w:t>
            </w:r>
          </w:p>
        </w:tc>
        <w:tc>
          <w:tcPr>
            <w:tcW w:w="1808" w:type="dxa"/>
          </w:tcPr>
          <w:p w14:paraId="5701AF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3.5855 eV  </w:t>
            </w:r>
          </w:p>
          <w:p w14:paraId="76BB71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f=0.0870</w:t>
            </w:r>
          </w:p>
        </w:tc>
      </w:tr>
      <w:tr w:rsidR="00A44288" w:rsidRPr="002148BC" w14:paraId="24AB5839" w14:textId="77777777" w:rsidTr="003824C8">
        <w:tc>
          <w:tcPr>
            <w:tcW w:w="1384" w:type="dxa"/>
          </w:tcPr>
          <w:p w14:paraId="613A20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0E0BEF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3.9148 eV  </w:t>
            </w:r>
          </w:p>
          <w:p w14:paraId="7AE11F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f=0.0495</w:t>
            </w:r>
          </w:p>
        </w:tc>
        <w:tc>
          <w:tcPr>
            <w:tcW w:w="1807" w:type="dxa"/>
          </w:tcPr>
          <w:p w14:paraId="2974D9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4.0018 eV  </w:t>
            </w:r>
          </w:p>
          <w:p w14:paraId="02B7EF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f=0.0527</w:t>
            </w:r>
          </w:p>
        </w:tc>
        <w:tc>
          <w:tcPr>
            <w:tcW w:w="1808" w:type="dxa"/>
          </w:tcPr>
          <w:p w14:paraId="6576DB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3.1738 eV  </w:t>
            </w:r>
          </w:p>
          <w:p w14:paraId="1BE18C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f=0.0553</w:t>
            </w:r>
          </w:p>
        </w:tc>
        <w:tc>
          <w:tcPr>
            <w:tcW w:w="1807" w:type="dxa"/>
          </w:tcPr>
          <w:p w14:paraId="36E30E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3.1553 eV  </w:t>
            </w:r>
          </w:p>
          <w:p w14:paraId="3FA0EA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f=0.0615</w:t>
            </w:r>
          </w:p>
        </w:tc>
        <w:tc>
          <w:tcPr>
            <w:tcW w:w="1808" w:type="dxa"/>
          </w:tcPr>
          <w:p w14:paraId="1B5C1E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3.1797 eV  </w:t>
            </w:r>
          </w:p>
          <w:p w14:paraId="37FA9E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f=0.0696</w:t>
            </w:r>
          </w:p>
        </w:tc>
      </w:tr>
      <w:tr w:rsidR="00A44288" w:rsidRPr="002148BC" w14:paraId="08E7E9B1" w14:textId="77777777" w:rsidTr="003824C8">
        <w:tc>
          <w:tcPr>
            <w:tcW w:w="1384" w:type="dxa"/>
          </w:tcPr>
          <w:p w14:paraId="5C64413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0D2607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4.0006 eV  </w:t>
            </w:r>
          </w:p>
          <w:p w14:paraId="070398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f=0.0583</w:t>
            </w:r>
          </w:p>
        </w:tc>
        <w:tc>
          <w:tcPr>
            <w:tcW w:w="1807" w:type="dxa"/>
          </w:tcPr>
          <w:p w14:paraId="300610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4.0127 eV  </w:t>
            </w:r>
          </w:p>
          <w:p w14:paraId="73AD1F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f=0.0546</w:t>
            </w:r>
          </w:p>
        </w:tc>
        <w:tc>
          <w:tcPr>
            <w:tcW w:w="1808" w:type="dxa"/>
          </w:tcPr>
          <w:p w14:paraId="53970D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3.2565 eV  </w:t>
            </w:r>
          </w:p>
          <w:p w14:paraId="64F7D9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f=0.0628</w:t>
            </w:r>
          </w:p>
        </w:tc>
        <w:tc>
          <w:tcPr>
            <w:tcW w:w="1807" w:type="dxa"/>
          </w:tcPr>
          <w:p w14:paraId="13644B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3.2418 eV  </w:t>
            </w:r>
          </w:p>
          <w:p w14:paraId="09BDDE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f=0.0677</w:t>
            </w:r>
          </w:p>
        </w:tc>
        <w:tc>
          <w:tcPr>
            <w:tcW w:w="1808" w:type="dxa"/>
          </w:tcPr>
          <w:p w14:paraId="54006B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3.2409 eV  </w:t>
            </w:r>
          </w:p>
          <w:p w14:paraId="2F3114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f=0.0628</w:t>
            </w:r>
          </w:p>
        </w:tc>
      </w:tr>
      <w:tr w:rsidR="00A44288" w:rsidRPr="002148BC" w14:paraId="4FB68E43" w14:textId="77777777" w:rsidTr="003824C8">
        <w:tc>
          <w:tcPr>
            <w:tcW w:w="1384" w:type="dxa"/>
          </w:tcPr>
          <w:p w14:paraId="43FCE8F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588238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3.9935 eV  </w:t>
            </w:r>
          </w:p>
          <w:p w14:paraId="16B9A3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f=0.1211</w:t>
            </w:r>
          </w:p>
        </w:tc>
        <w:tc>
          <w:tcPr>
            <w:tcW w:w="1807" w:type="dxa"/>
          </w:tcPr>
          <w:p w14:paraId="6AB8A9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3.9985 eV  </w:t>
            </w:r>
          </w:p>
          <w:p w14:paraId="493AAA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f=0.1262</w:t>
            </w:r>
          </w:p>
        </w:tc>
        <w:tc>
          <w:tcPr>
            <w:tcW w:w="1808" w:type="dxa"/>
          </w:tcPr>
          <w:p w14:paraId="6AA5E28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3.9872 eV  </w:t>
            </w:r>
          </w:p>
          <w:p w14:paraId="78EF8E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f=0.1391</w:t>
            </w:r>
          </w:p>
        </w:tc>
        <w:tc>
          <w:tcPr>
            <w:tcW w:w="1807" w:type="dxa"/>
          </w:tcPr>
          <w:p w14:paraId="1941BA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3.9827 eV  </w:t>
            </w:r>
          </w:p>
          <w:p w14:paraId="0993DC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f=0.1619</w:t>
            </w:r>
          </w:p>
        </w:tc>
        <w:tc>
          <w:tcPr>
            <w:tcW w:w="1808" w:type="dxa"/>
          </w:tcPr>
          <w:p w14:paraId="086EE48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3.9817 eV  </w:t>
            </w:r>
          </w:p>
          <w:p w14:paraId="2140D8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f=0.1397</w:t>
            </w:r>
          </w:p>
        </w:tc>
      </w:tr>
      <w:tr w:rsidR="00A44288" w:rsidRPr="002148BC" w14:paraId="0D7CA771" w14:textId="77777777" w:rsidTr="003824C8">
        <w:tc>
          <w:tcPr>
            <w:tcW w:w="1384" w:type="dxa"/>
          </w:tcPr>
          <w:p w14:paraId="297C72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263196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4.2527 eV  </w:t>
            </w:r>
          </w:p>
          <w:p w14:paraId="5761C4C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f=0.1077</w:t>
            </w:r>
          </w:p>
        </w:tc>
        <w:tc>
          <w:tcPr>
            <w:tcW w:w="1807" w:type="dxa"/>
          </w:tcPr>
          <w:p w14:paraId="5CC7B8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4.2619 eV  </w:t>
            </w:r>
          </w:p>
          <w:p w14:paraId="7501B4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f=0.0940</w:t>
            </w:r>
          </w:p>
        </w:tc>
        <w:tc>
          <w:tcPr>
            <w:tcW w:w="1808" w:type="dxa"/>
          </w:tcPr>
          <w:p w14:paraId="5D729F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3.6181 eV  </w:t>
            </w:r>
          </w:p>
          <w:p w14:paraId="116546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f=0.0892</w:t>
            </w:r>
          </w:p>
        </w:tc>
        <w:tc>
          <w:tcPr>
            <w:tcW w:w="1807" w:type="dxa"/>
          </w:tcPr>
          <w:p w14:paraId="7543313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3.6123 eV  </w:t>
            </w:r>
          </w:p>
          <w:p w14:paraId="2DC44C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f=0.1028</w:t>
            </w:r>
          </w:p>
        </w:tc>
        <w:tc>
          <w:tcPr>
            <w:tcW w:w="1808" w:type="dxa"/>
          </w:tcPr>
          <w:p w14:paraId="5EC9AA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4.2544 eV  </w:t>
            </w:r>
          </w:p>
          <w:p w14:paraId="799613A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f=0.0929</w:t>
            </w:r>
          </w:p>
        </w:tc>
      </w:tr>
      <w:tr w:rsidR="00A44288" w:rsidRPr="002148BC" w14:paraId="02BBE06F" w14:textId="77777777" w:rsidTr="003824C8">
        <w:tc>
          <w:tcPr>
            <w:tcW w:w="1384" w:type="dxa"/>
          </w:tcPr>
          <w:p w14:paraId="02304F5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126002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4.0075 eV  </w:t>
            </w:r>
          </w:p>
          <w:p w14:paraId="085104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f=0.1180</w:t>
            </w:r>
          </w:p>
        </w:tc>
        <w:tc>
          <w:tcPr>
            <w:tcW w:w="1807" w:type="dxa"/>
          </w:tcPr>
          <w:p w14:paraId="271CD3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4.0062 eV  </w:t>
            </w:r>
          </w:p>
          <w:p w14:paraId="17DB94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f=0.1230</w:t>
            </w:r>
          </w:p>
        </w:tc>
        <w:tc>
          <w:tcPr>
            <w:tcW w:w="1808" w:type="dxa"/>
          </w:tcPr>
          <w:p w14:paraId="5DCC212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3.9942 eV  </w:t>
            </w:r>
          </w:p>
          <w:p w14:paraId="7B217C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f=0.1346</w:t>
            </w:r>
          </w:p>
        </w:tc>
        <w:tc>
          <w:tcPr>
            <w:tcW w:w="1807" w:type="dxa"/>
          </w:tcPr>
          <w:p w14:paraId="4EADAE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3.9836 eV  </w:t>
            </w:r>
          </w:p>
          <w:p w14:paraId="781C35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f=0.1561</w:t>
            </w:r>
          </w:p>
        </w:tc>
        <w:tc>
          <w:tcPr>
            <w:tcW w:w="1808" w:type="dxa"/>
          </w:tcPr>
          <w:p w14:paraId="6D49D2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3.9872 eV  </w:t>
            </w:r>
          </w:p>
          <w:p w14:paraId="44155D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f=0.1351</w:t>
            </w:r>
          </w:p>
        </w:tc>
      </w:tr>
      <w:tr w:rsidR="00A44288" w:rsidRPr="002148BC" w14:paraId="4EC811F7" w14:textId="77777777" w:rsidTr="003824C8">
        <w:tc>
          <w:tcPr>
            <w:tcW w:w="1384" w:type="dxa"/>
          </w:tcPr>
          <w:p w14:paraId="7C9DB1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48BBF2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4.2624 eV  </w:t>
            </w:r>
          </w:p>
          <w:p w14:paraId="6D3FCE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f=0.1483</w:t>
            </w:r>
          </w:p>
        </w:tc>
        <w:tc>
          <w:tcPr>
            <w:tcW w:w="1807" w:type="dxa"/>
          </w:tcPr>
          <w:p w14:paraId="43E6CE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4.2636 eV  </w:t>
            </w:r>
          </w:p>
          <w:p w14:paraId="087F9C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f=0.1541</w:t>
            </w:r>
          </w:p>
        </w:tc>
        <w:tc>
          <w:tcPr>
            <w:tcW w:w="1808" w:type="dxa"/>
          </w:tcPr>
          <w:p w14:paraId="2293E3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4.2545 eV  </w:t>
            </w:r>
          </w:p>
          <w:p w14:paraId="1E94AB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f=0.1696</w:t>
            </w:r>
          </w:p>
        </w:tc>
        <w:tc>
          <w:tcPr>
            <w:tcW w:w="1807" w:type="dxa"/>
          </w:tcPr>
          <w:p w14:paraId="487669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4.2483 eV  </w:t>
            </w:r>
          </w:p>
          <w:p w14:paraId="01CC9D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f=0.1974</w:t>
            </w:r>
          </w:p>
        </w:tc>
        <w:tc>
          <w:tcPr>
            <w:tcW w:w="1808" w:type="dxa"/>
          </w:tcPr>
          <w:p w14:paraId="21B861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4.2503 eV  </w:t>
            </w:r>
          </w:p>
          <w:p w14:paraId="398C19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f=0.1706</w:t>
            </w:r>
          </w:p>
        </w:tc>
      </w:tr>
      <w:tr w:rsidR="00A44288" w:rsidRPr="002148BC" w14:paraId="3121395F" w14:textId="77777777" w:rsidTr="003824C8">
        <w:tc>
          <w:tcPr>
            <w:tcW w:w="1384" w:type="dxa"/>
          </w:tcPr>
          <w:p w14:paraId="6C6607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2145F9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3.9941 eV  </w:t>
            </w:r>
          </w:p>
          <w:p w14:paraId="148155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f=0.1170</w:t>
            </w:r>
          </w:p>
        </w:tc>
        <w:tc>
          <w:tcPr>
            <w:tcW w:w="1807" w:type="dxa"/>
          </w:tcPr>
          <w:p w14:paraId="40BEC8D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4.0009 eV  </w:t>
            </w:r>
          </w:p>
          <w:p w14:paraId="722AF7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f=0.1224</w:t>
            </w:r>
          </w:p>
        </w:tc>
        <w:tc>
          <w:tcPr>
            <w:tcW w:w="1808" w:type="dxa"/>
          </w:tcPr>
          <w:p w14:paraId="75579A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3.9849 eV  </w:t>
            </w:r>
          </w:p>
          <w:p w14:paraId="3CDBC2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f=0.1363</w:t>
            </w:r>
          </w:p>
        </w:tc>
        <w:tc>
          <w:tcPr>
            <w:tcW w:w="1807" w:type="dxa"/>
          </w:tcPr>
          <w:p w14:paraId="55BA1D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3.9797 eV  </w:t>
            </w:r>
          </w:p>
          <w:p w14:paraId="601BD7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f=0.1613</w:t>
            </w:r>
          </w:p>
        </w:tc>
        <w:tc>
          <w:tcPr>
            <w:tcW w:w="1808" w:type="dxa"/>
          </w:tcPr>
          <w:p w14:paraId="272857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3.9781 eV  </w:t>
            </w:r>
          </w:p>
          <w:p w14:paraId="51B53E3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f=0.1369</w:t>
            </w:r>
          </w:p>
        </w:tc>
      </w:tr>
      <w:tr w:rsidR="00A44288" w:rsidRPr="002148BC" w14:paraId="11FB8446" w14:textId="77777777" w:rsidTr="003824C8">
        <w:tc>
          <w:tcPr>
            <w:tcW w:w="1384" w:type="dxa"/>
          </w:tcPr>
          <w:p w14:paraId="62A2C67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19A535C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4.1486 eV  </w:t>
            </w:r>
          </w:p>
          <w:p w14:paraId="720CC5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f=0.1229</w:t>
            </w:r>
          </w:p>
        </w:tc>
        <w:tc>
          <w:tcPr>
            <w:tcW w:w="1807" w:type="dxa"/>
          </w:tcPr>
          <w:p w14:paraId="6F07272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4.1562 eV  </w:t>
            </w:r>
          </w:p>
          <w:p w14:paraId="0076DA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f=0.1066</w:t>
            </w:r>
          </w:p>
        </w:tc>
        <w:tc>
          <w:tcPr>
            <w:tcW w:w="1808" w:type="dxa"/>
          </w:tcPr>
          <w:p w14:paraId="6AA032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4.1498 eV  </w:t>
            </w:r>
          </w:p>
          <w:p w14:paraId="1EB883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f=0.1008</w:t>
            </w:r>
          </w:p>
        </w:tc>
        <w:tc>
          <w:tcPr>
            <w:tcW w:w="1807" w:type="dxa"/>
          </w:tcPr>
          <w:p w14:paraId="27A37F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3.8882 eV  </w:t>
            </w:r>
          </w:p>
          <w:p w14:paraId="465932F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f=0.1005</w:t>
            </w:r>
          </w:p>
        </w:tc>
        <w:tc>
          <w:tcPr>
            <w:tcW w:w="1808" w:type="dxa"/>
          </w:tcPr>
          <w:p w14:paraId="670488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4.1465 eV  </w:t>
            </w:r>
          </w:p>
          <w:p w14:paraId="33EC797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f=0.1073</w:t>
            </w:r>
          </w:p>
        </w:tc>
      </w:tr>
      <w:tr w:rsidR="00A44288" w:rsidRPr="002148BC" w14:paraId="5F9A286B" w14:textId="77777777" w:rsidTr="003824C8">
        <w:tc>
          <w:tcPr>
            <w:tcW w:w="1384" w:type="dxa"/>
          </w:tcPr>
          <w:p w14:paraId="790E28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2F45E2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4.0808 eV  </w:t>
            </w:r>
          </w:p>
          <w:p w14:paraId="272125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f=0.1175</w:t>
            </w:r>
          </w:p>
        </w:tc>
        <w:tc>
          <w:tcPr>
            <w:tcW w:w="1807" w:type="dxa"/>
          </w:tcPr>
          <w:p w14:paraId="3D9A1F1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4.0964 eV  </w:t>
            </w:r>
          </w:p>
          <w:p w14:paraId="5CA7360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f=0.1095</w:t>
            </w:r>
          </w:p>
        </w:tc>
        <w:tc>
          <w:tcPr>
            <w:tcW w:w="1808" w:type="dxa"/>
          </w:tcPr>
          <w:p w14:paraId="15D09C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3.3206 eV  </w:t>
            </w:r>
          </w:p>
          <w:p w14:paraId="7F19AB3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f=0.0670</w:t>
            </w:r>
          </w:p>
        </w:tc>
        <w:tc>
          <w:tcPr>
            <w:tcW w:w="1807" w:type="dxa"/>
          </w:tcPr>
          <w:p w14:paraId="16CB46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3.3179 eV  </w:t>
            </w:r>
          </w:p>
          <w:p w14:paraId="0F5433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f=0.0724</w:t>
            </w:r>
          </w:p>
        </w:tc>
        <w:tc>
          <w:tcPr>
            <w:tcW w:w="1808" w:type="dxa"/>
          </w:tcPr>
          <w:p w14:paraId="2C4AFB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3.3022 eV  </w:t>
            </w:r>
          </w:p>
          <w:p w14:paraId="539A40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f=0.0621</w:t>
            </w:r>
          </w:p>
        </w:tc>
      </w:tr>
      <w:tr w:rsidR="00A44288" w:rsidRPr="002148BC" w14:paraId="33442B46" w14:textId="77777777" w:rsidTr="003824C8">
        <w:tc>
          <w:tcPr>
            <w:tcW w:w="1384" w:type="dxa"/>
          </w:tcPr>
          <w:p w14:paraId="380D7E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78AEF8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4.3954 eV  </w:t>
            </w:r>
          </w:p>
          <w:p w14:paraId="6B733F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f=0.1650</w:t>
            </w:r>
          </w:p>
        </w:tc>
        <w:tc>
          <w:tcPr>
            <w:tcW w:w="1807" w:type="dxa"/>
          </w:tcPr>
          <w:p w14:paraId="3F51F5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4.3953 eV  </w:t>
            </w:r>
          </w:p>
          <w:p w14:paraId="465543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f=0.1725</w:t>
            </w:r>
          </w:p>
        </w:tc>
        <w:tc>
          <w:tcPr>
            <w:tcW w:w="1808" w:type="dxa"/>
          </w:tcPr>
          <w:p w14:paraId="4FFEA4E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4.3780 eV  </w:t>
            </w:r>
          </w:p>
          <w:p w14:paraId="770A36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f=0.2021</w:t>
            </w:r>
          </w:p>
        </w:tc>
        <w:tc>
          <w:tcPr>
            <w:tcW w:w="1807" w:type="dxa"/>
          </w:tcPr>
          <w:p w14:paraId="5DD0DF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4.3627 eV  </w:t>
            </w:r>
          </w:p>
          <w:p w14:paraId="312AEE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f=0.2455</w:t>
            </w:r>
          </w:p>
        </w:tc>
        <w:tc>
          <w:tcPr>
            <w:tcW w:w="1808" w:type="dxa"/>
          </w:tcPr>
          <w:p w14:paraId="5715ED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4.3738 eV  </w:t>
            </w:r>
          </w:p>
          <w:p w14:paraId="7F5677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f=0.2030</w:t>
            </w:r>
          </w:p>
        </w:tc>
      </w:tr>
      <w:tr w:rsidR="00A44288" w:rsidRPr="002148BC" w14:paraId="7543FFE9" w14:textId="77777777" w:rsidTr="003824C8">
        <w:tc>
          <w:tcPr>
            <w:tcW w:w="1384" w:type="dxa"/>
          </w:tcPr>
          <w:p w14:paraId="593CE4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100EA5C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CIM</w:t>
            </w:r>
          </w:p>
        </w:tc>
        <w:tc>
          <w:tcPr>
            <w:tcW w:w="1807" w:type="dxa"/>
          </w:tcPr>
          <w:p w14:paraId="1CFA944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DIB</w:t>
            </w:r>
          </w:p>
        </w:tc>
        <w:tc>
          <w:tcPr>
            <w:tcW w:w="1808" w:type="dxa"/>
          </w:tcPr>
          <w:p w14:paraId="5417C2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DID</w:t>
            </w:r>
          </w:p>
        </w:tc>
        <w:tc>
          <w:tcPr>
            <w:tcW w:w="1807" w:type="dxa"/>
          </w:tcPr>
          <w:p w14:paraId="2E8537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DIM</w:t>
            </w:r>
          </w:p>
        </w:tc>
        <w:tc>
          <w:tcPr>
            <w:tcW w:w="1808" w:type="dxa"/>
          </w:tcPr>
          <w:p w14:paraId="47ADE5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  <w:vertAlign w:val="superscript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0D545DB9" w14:textId="77777777" w:rsidTr="003824C8">
        <w:tc>
          <w:tcPr>
            <w:tcW w:w="1384" w:type="dxa"/>
          </w:tcPr>
          <w:p w14:paraId="4CBD8E8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1F116E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3.8196 eV</w:t>
            </w:r>
          </w:p>
        </w:tc>
        <w:tc>
          <w:tcPr>
            <w:tcW w:w="1807" w:type="dxa"/>
          </w:tcPr>
          <w:p w14:paraId="7AC2DA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3.8172 eV</w:t>
            </w:r>
          </w:p>
        </w:tc>
        <w:tc>
          <w:tcPr>
            <w:tcW w:w="1808" w:type="dxa"/>
          </w:tcPr>
          <w:p w14:paraId="203C5A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3.8172 eV</w:t>
            </w:r>
          </w:p>
        </w:tc>
        <w:tc>
          <w:tcPr>
            <w:tcW w:w="1807" w:type="dxa"/>
          </w:tcPr>
          <w:p w14:paraId="466EFE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2B1CDC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</w:p>
        </w:tc>
      </w:tr>
      <w:tr w:rsidR="00A44288" w:rsidRPr="002148BC" w14:paraId="17A85781" w14:textId="77777777" w:rsidTr="003824C8">
        <w:tc>
          <w:tcPr>
            <w:tcW w:w="1384" w:type="dxa"/>
          </w:tcPr>
          <w:p w14:paraId="789C2B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1A45FD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3.4456 eV  </w:t>
            </w:r>
          </w:p>
          <w:p w14:paraId="0A18E2E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f=0.0274</w:t>
            </w:r>
          </w:p>
        </w:tc>
        <w:tc>
          <w:tcPr>
            <w:tcW w:w="1807" w:type="dxa"/>
          </w:tcPr>
          <w:p w14:paraId="77C534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3.1432 eV  </w:t>
            </w:r>
          </w:p>
          <w:p w14:paraId="638C11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f=0.0470</w:t>
            </w:r>
          </w:p>
        </w:tc>
        <w:tc>
          <w:tcPr>
            <w:tcW w:w="1808" w:type="dxa"/>
          </w:tcPr>
          <w:p w14:paraId="0F83B9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3.1297 eV  </w:t>
            </w:r>
          </w:p>
          <w:p w14:paraId="4B7959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f=0.0441</w:t>
            </w:r>
          </w:p>
        </w:tc>
        <w:tc>
          <w:tcPr>
            <w:tcW w:w="1807" w:type="dxa"/>
          </w:tcPr>
          <w:p w14:paraId="09596B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3.9456 eV  </w:t>
            </w:r>
          </w:p>
          <w:p w14:paraId="4688DCB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f=0.0956</w:t>
            </w:r>
          </w:p>
        </w:tc>
        <w:tc>
          <w:tcPr>
            <w:tcW w:w="1808" w:type="dxa"/>
          </w:tcPr>
          <w:p w14:paraId="0B88BC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0.5157</w:t>
            </w:r>
          </w:p>
        </w:tc>
      </w:tr>
      <w:tr w:rsidR="00A44288" w:rsidRPr="002148BC" w14:paraId="4FA82C60" w14:textId="77777777" w:rsidTr="003824C8">
        <w:tc>
          <w:tcPr>
            <w:tcW w:w="1384" w:type="dxa"/>
          </w:tcPr>
          <w:p w14:paraId="3031B0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7D3CBC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3.1677 eV  </w:t>
            </w:r>
          </w:p>
          <w:p w14:paraId="1E1058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f=0.0585</w:t>
            </w:r>
          </w:p>
        </w:tc>
        <w:tc>
          <w:tcPr>
            <w:tcW w:w="1807" w:type="dxa"/>
          </w:tcPr>
          <w:p w14:paraId="7423A6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3.1627 eV  </w:t>
            </w:r>
          </w:p>
          <w:p w14:paraId="16C48E5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f=0.0464</w:t>
            </w:r>
          </w:p>
        </w:tc>
        <w:tc>
          <w:tcPr>
            <w:tcW w:w="1808" w:type="dxa"/>
          </w:tcPr>
          <w:p w14:paraId="0D94E8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3.1555 eV  </w:t>
            </w:r>
          </w:p>
          <w:p w14:paraId="24AF55F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f=0.0461</w:t>
            </w:r>
          </w:p>
        </w:tc>
        <w:tc>
          <w:tcPr>
            <w:tcW w:w="1807" w:type="dxa"/>
          </w:tcPr>
          <w:p w14:paraId="7580EC9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3.9468 eV  </w:t>
            </w:r>
          </w:p>
          <w:p w14:paraId="6E0263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f=0.0879</w:t>
            </w:r>
          </w:p>
        </w:tc>
        <w:tc>
          <w:tcPr>
            <w:tcW w:w="1808" w:type="dxa"/>
          </w:tcPr>
          <w:p w14:paraId="6C9FF5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0.5334</w:t>
            </w:r>
          </w:p>
        </w:tc>
      </w:tr>
      <w:tr w:rsidR="00A44288" w:rsidRPr="002148BC" w14:paraId="109D801D" w14:textId="77777777" w:rsidTr="003824C8">
        <w:tc>
          <w:tcPr>
            <w:tcW w:w="1384" w:type="dxa"/>
          </w:tcPr>
          <w:p w14:paraId="01BB39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06A994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4.3534 eV  </w:t>
            </w:r>
          </w:p>
          <w:p w14:paraId="32A2CD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f=0.1438</w:t>
            </w:r>
          </w:p>
        </w:tc>
        <w:tc>
          <w:tcPr>
            <w:tcW w:w="1807" w:type="dxa"/>
          </w:tcPr>
          <w:p w14:paraId="2ABE696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4.1803 eV  </w:t>
            </w:r>
          </w:p>
          <w:p w14:paraId="65DECF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f=0.1187</w:t>
            </w:r>
          </w:p>
        </w:tc>
        <w:tc>
          <w:tcPr>
            <w:tcW w:w="1808" w:type="dxa"/>
          </w:tcPr>
          <w:p w14:paraId="2FC494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4.1831 eV  </w:t>
            </w:r>
          </w:p>
          <w:p w14:paraId="2372B6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f=0.1230</w:t>
            </w:r>
          </w:p>
        </w:tc>
        <w:tc>
          <w:tcPr>
            <w:tcW w:w="1807" w:type="dxa"/>
          </w:tcPr>
          <w:p w14:paraId="02BD61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4.1939 eV  </w:t>
            </w:r>
          </w:p>
          <w:p w14:paraId="36578E2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f=0.1054</w:t>
            </w:r>
          </w:p>
        </w:tc>
        <w:tc>
          <w:tcPr>
            <w:tcW w:w="1808" w:type="dxa"/>
          </w:tcPr>
          <w:p w14:paraId="57F5ED4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0.3691</w:t>
            </w:r>
          </w:p>
        </w:tc>
      </w:tr>
      <w:tr w:rsidR="00A44288" w:rsidRPr="002148BC" w14:paraId="18D989C1" w14:textId="77777777" w:rsidTr="003824C8">
        <w:tc>
          <w:tcPr>
            <w:tcW w:w="1384" w:type="dxa"/>
          </w:tcPr>
          <w:p w14:paraId="054883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49EB4F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3.9538 eV  </w:t>
            </w:r>
          </w:p>
          <w:p w14:paraId="6350F4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f=0.1413</w:t>
            </w:r>
          </w:p>
        </w:tc>
        <w:tc>
          <w:tcPr>
            <w:tcW w:w="1807" w:type="dxa"/>
          </w:tcPr>
          <w:p w14:paraId="33C3E8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3.9607 eV  </w:t>
            </w:r>
          </w:p>
          <w:p w14:paraId="7DC4C1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f=0.1171</w:t>
            </w:r>
          </w:p>
        </w:tc>
        <w:tc>
          <w:tcPr>
            <w:tcW w:w="1808" w:type="dxa"/>
          </w:tcPr>
          <w:p w14:paraId="003E3F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3.9556 eV  </w:t>
            </w:r>
          </w:p>
          <w:p w14:paraId="6F1153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f=0.1160</w:t>
            </w:r>
          </w:p>
        </w:tc>
        <w:tc>
          <w:tcPr>
            <w:tcW w:w="1807" w:type="dxa"/>
          </w:tcPr>
          <w:p w14:paraId="06B022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3.9573 eV  </w:t>
            </w:r>
          </w:p>
          <w:p w14:paraId="2E1D63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f=0.1237</w:t>
            </w:r>
          </w:p>
        </w:tc>
        <w:tc>
          <w:tcPr>
            <w:tcW w:w="1808" w:type="dxa"/>
          </w:tcPr>
          <w:p w14:paraId="387C6F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color w:val="000000"/>
                <w:sz w:val="12"/>
                <w:szCs w:val="12"/>
              </w:rPr>
              <w:t>0.1442</w:t>
            </w:r>
          </w:p>
        </w:tc>
      </w:tr>
      <w:tr w:rsidR="00A44288" w:rsidRPr="002148BC" w14:paraId="1011D103" w14:textId="77777777" w:rsidTr="003824C8">
        <w:tc>
          <w:tcPr>
            <w:tcW w:w="1384" w:type="dxa"/>
          </w:tcPr>
          <w:p w14:paraId="6C865D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79C8324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4.3954 eV  </w:t>
            </w:r>
          </w:p>
          <w:p w14:paraId="103E5E7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f=0.1388</w:t>
            </w:r>
          </w:p>
        </w:tc>
        <w:tc>
          <w:tcPr>
            <w:tcW w:w="1807" w:type="dxa"/>
          </w:tcPr>
          <w:p w14:paraId="43BA88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4.2063 eV  </w:t>
            </w:r>
          </w:p>
          <w:p w14:paraId="6601EA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f=0.1138</w:t>
            </w:r>
          </w:p>
        </w:tc>
        <w:tc>
          <w:tcPr>
            <w:tcW w:w="1808" w:type="dxa"/>
          </w:tcPr>
          <w:p w14:paraId="7280EA6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4.2099 eV  </w:t>
            </w:r>
          </w:p>
          <w:p w14:paraId="56AD648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f=0.1186</w:t>
            </w:r>
          </w:p>
        </w:tc>
        <w:tc>
          <w:tcPr>
            <w:tcW w:w="1807" w:type="dxa"/>
          </w:tcPr>
          <w:p w14:paraId="54F5A9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4.2218 eV  </w:t>
            </w:r>
          </w:p>
          <w:p w14:paraId="6F63C2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f=0.1005</w:t>
            </w:r>
          </w:p>
        </w:tc>
        <w:tc>
          <w:tcPr>
            <w:tcW w:w="1808" w:type="dxa"/>
          </w:tcPr>
          <w:p w14:paraId="6136D8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0.7396</w:t>
            </w:r>
          </w:p>
        </w:tc>
      </w:tr>
      <w:tr w:rsidR="00A44288" w:rsidRPr="002148BC" w14:paraId="46C8ACE1" w14:textId="77777777" w:rsidTr="003824C8">
        <w:tc>
          <w:tcPr>
            <w:tcW w:w="1384" w:type="dxa"/>
          </w:tcPr>
          <w:p w14:paraId="168C0C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15C65FA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4.4556 eV  </w:t>
            </w:r>
          </w:p>
          <w:p w14:paraId="764FAB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f=0.1642</w:t>
            </w:r>
          </w:p>
        </w:tc>
        <w:tc>
          <w:tcPr>
            <w:tcW w:w="1807" w:type="dxa"/>
          </w:tcPr>
          <w:p w14:paraId="696422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4.2738 eV  </w:t>
            </w:r>
          </w:p>
          <w:p w14:paraId="417FB31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f=0.1148</w:t>
            </w:r>
          </w:p>
        </w:tc>
        <w:tc>
          <w:tcPr>
            <w:tcW w:w="1808" w:type="dxa"/>
          </w:tcPr>
          <w:p w14:paraId="5B069A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4.2737 eV  </w:t>
            </w:r>
          </w:p>
          <w:p w14:paraId="274EDC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f=0.1178</w:t>
            </w:r>
          </w:p>
        </w:tc>
        <w:tc>
          <w:tcPr>
            <w:tcW w:w="1807" w:type="dxa"/>
          </w:tcPr>
          <w:p w14:paraId="1772AB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4.2812 eV  </w:t>
            </w:r>
          </w:p>
          <w:p w14:paraId="2535FB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f=0.0997</w:t>
            </w:r>
          </w:p>
        </w:tc>
        <w:tc>
          <w:tcPr>
            <w:tcW w:w="1808" w:type="dxa"/>
          </w:tcPr>
          <w:p w14:paraId="22F25C3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0.4136</w:t>
            </w:r>
          </w:p>
        </w:tc>
      </w:tr>
      <w:tr w:rsidR="00A44288" w:rsidRPr="002148BC" w14:paraId="2D6528B9" w14:textId="77777777" w:rsidTr="003824C8">
        <w:tc>
          <w:tcPr>
            <w:tcW w:w="1384" w:type="dxa"/>
          </w:tcPr>
          <w:p w14:paraId="1B9D1A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74FEC2D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3.1661 eV  </w:t>
            </w:r>
          </w:p>
          <w:p w14:paraId="6C858D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f=0.0578</w:t>
            </w:r>
          </w:p>
        </w:tc>
        <w:tc>
          <w:tcPr>
            <w:tcW w:w="1807" w:type="dxa"/>
          </w:tcPr>
          <w:p w14:paraId="5A9E71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3.1731 eV  </w:t>
            </w:r>
          </w:p>
          <w:p w14:paraId="0B6F6F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f=0.0493</w:t>
            </w:r>
          </w:p>
        </w:tc>
        <w:tc>
          <w:tcPr>
            <w:tcW w:w="1808" w:type="dxa"/>
          </w:tcPr>
          <w:p w14:paraId="4D0ABC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3.1613 eV  </w:t>
            </w:r>
          </w:p>
          <w:p w14:paraId="2FE55F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f=0.0469</w:t>
            </w:r>
          </w:p>
        </w:tc>
        <w:tc>
          <w:tcPr>
            <w:tcW w:w="1807" w:type="dxa"/>
          </w:tcPr>
          <w:p w14:paraId="0D8914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3.9473 eV  </w:t>
            </w:r>
          </w:p>
          <w:p w14:paraId="5EF3EE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f=0.0905</w:t>
            </w:r>
          </w:p>
        </w:tc>
        <w:tc>
          <w:tcPr>
            <w:tcW w:w="1808" w:type="dxa"/>
          </w:tcPr>
          <w:p w14:paraId="4F027C3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0.5316</w:t>
            </w:r>
          </w:p>
        </w:tc>
      </w:tr>
      <w:tr w:rsidR="00A44288" w:rsidRPr="002148BC" w14:paraId="5B546B52" w14:textId="77777777" w:rsidTr="003824C8">
        <w:tc>
          <w:tcPr>
            <w:tcW w:w="1384" w:type="dxa"/>
          </w:tcPr>
          <w:p w14:paraId="1CD7FE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2550FE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4.4204 eV  </w:t>
            </w:r>
          </w:p>
          <w:p w14:paraId="2F2EE0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f=0.1466</w:t>
            </w:r>
          </w:p>
        </w:tc>
        <w:tc>
          <w:tcPr>
            <w:tcW w:w="1807" w:type="dxa"/>
          </w:tcPr>
          <w:p w14:paraId="347065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4.2380 eV  </w:t>
            </w:r>
          </w:p>
          <w:p w14:paraId="57055EA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f=0.1123</w:t>
            </w:r>
          </w:p>
        </w:tc>
        <w:tc>
          <w:tcPr>
            <w:tcW w:w="1808" w:type="dxa"/>
          </w:tcPr>
          <w:p w14:paraId="040CC1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4.2411 eV  </w:t>
            </w:r>
          </w:p>
          <w:p w14:paraId="786AF1E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f=0.1171</w:t>
            </w:r>
          </w:p>
        </w:tc>
        <w:tc>
          <w:tcPr>
            <w:tcW w:w="1807" w:type="dxa"/>
          </w:tcPr>
          <w:p w14:paraId="39CE17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4.2550 eV  </w:t>
            </w:r>
          </w:p>
          <w:p w14:paraId="3269B1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f=0.1015</w:t>
            </w:r>
          </w:p>
        </w:tc>
        <w:tc>
          <w:tcPr>
            <w:tcW w:w="1808" w:type="dxa"/>
          </w:tcPr>
          <w:p w14:paraId="1BD1D1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0.3783</w:t>
            </w:r>
          </w:p>
        </w:tc>
      </w:tr>
      <w:tr w:rsidR="00A44288" w:rsidRPr="002148BC" w14:paraId="62F8EF9D" w14:textId="77777777" w:rsidTr="003824C8">
        <w:tc>
          <w:tcPr>
            <w:tcW w:w="1384" w:type="dxa"/>
          </w:tcPr>
          <w:p w14:paraId="50A60D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0D4F3A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3.1724 eV  </w:t>
            </w:r>
          </w:p>
          <w:p w14:paraId="3377F9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f=0.0570</w:t>
            </w:r>
          </w:p>
        </w:tc>
        <w:tc>
          <w:tcPr>
            <w:tcW w:w="1807" w:type="dxa"/>
          </w:tcPr>
          <w:p w14:paraId="1C9B9CE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3.1996 eV  </w:t>
            </w:r>
          </w:p>
          <w:p w14:paraId="18E02B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f=0.0520</w:t>
            </w:r>
          </w:p>
        </w:tc>
        <w:tc>
          <w:tcPr>
            <w:tcW w:w="1808" w:type="dxa"/>
          </w:tcPr>
          <w:p w14:paraId="6AEEF4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3.1924 eV  </w:t>
            </w:r>
          </w:p>
          <w:p w14:paraId="6C156F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f=0.0522</w:t>
            </w:r>
          </w:p>
        </w:tc>
        <w:tc>
          <w:tcPr>
            <w:tcW w:w="1807" w:type="dxa"/>
          </w:tcPr>
          <w:p w14:paraId="0D60F7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3.9540 eV  </w:t>
            </w:r>
          </w:p>
          <w:p w14:paraId="5C1409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f=0.1019</w:t>
            </w:r>
          </w:p>
        </w:tc>
        <w:tc>
          <w:tcPr>
            <w:tcW w:w="1808" w:type="dxa"/>
          </w:tcPr>
          <w:p w14:paraId="07C31B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0.47</w:t>
            </w:r>
          </w:p>
        </w:tc>
      </w:tr>
      <w:tr w:rsidR="00A44288" w:rsidRPr="002148BC" w14:paraId="5D801452" w14:textId="77777777" w:rsidTr="003824C8">
        <w:tc>
          <w:tcPr>
            <w:tcW w:w="1384" w:type="dxa"/>
          </w:tcPr>
          <w:p w14:paraId="030D4E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30999B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3.2570 eV  </w:t>
            </w:r>
          </w:p>
          <w:p w14:paraId="0FE9FA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f=0.0627</w:t>
            </w:r>
          </w:p>
        </w:tc>
        <w:tc>
          <w:tcPr>
            <w:tcW w:w="1807" w:type="dxa"/>
          </w:tcPr>
          <w:p w14:paraId="1E336F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3.2679 eV  </w:t>
            </w:r>
          </w:p>
          <w:p w14:paraId="363CF5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f=0.0566</w:t>
            </w:r>
          </w:p>
        </w:tc>
        <w:tc>
          <w:tcPr>
            <w:tcW w:w="1808" w:type="dxa"/>
          </w:tcPr>
          <w:p w14:paraId="5B92D1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3.2476 eV  </w:t>
            </w:r>
          </w:p>
          <w:p w14:paraId="2A6A3F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f=0.0487</w:t>
            </w:r>
          </w:p>
        </w:tc>
        <w:tc>
          <w:tcPr>
            <w:tcW w:w="1807" w:type="dxa"/>
          </w:tcPr>
          <w:p w14:paraId="4904AE4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4.0281 eV  </w:t>
            </w:r>
          </w:p>
          <w:p w14:paraId="539FAD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f=0.0934</w:t>
            </w:r>
          </w:p>
        </w:tc>
        <w:tc>
          <w:tcPr>
            <w:tcW w:w="1808" w:type="dxa"/>
          </w:tcPr>
          <w:p w14:paraId="2FD370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0.4403</w:t>
            </w:r>
          </w:p>
        </w:tc>
      </w:tr>
      <w:tr w:rsidR="00A44288" w:rsidRPr="002148BC" w14:paraId="6E52314A" w14:textId="77777777" w:rsidTr="003824C8">
        <w:tc>
          <w:tcPr>
            <w:tcW w:w="1384" w:type="dxa"/>
          </w:tcPr>
          <w:p w14:paraId="1598723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1461AA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3.9948 eV  </w:t>
            </w:r>
          </w:p>
          <w:p w14:paraId="01E719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f=0.1451</w:t>
            </w:r>
          </w:p>
        </w:tc>
        <w:tc>
          <w:tcPr>
            <w:tcW w:w="1807" w:type="dxa"/>
          </w:tcPr>
          <w:p w14:paraId="19D836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3.9917 eV  </w:t>
            </w:r>
          </w:p>
          <w:p w14:paraId="16A94F2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f=0.1204</w:t>
            </w:r>
          </w:p>
        </w:tc>
        <w:tc>
          <w:tcPr>
            <w:tcW w:w="1808" w:type="dxa"/>
          </w:tcPr>
          <w:p w14:paraId="784F11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3.9873 eV  </w:t>
            </w:r>
          </w:p>
          <w:p w14:paraId="0C6D45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f=0.1195</w:t>
            </w:r>
          </w:p>
        </w:tc>
        <w:tc>
          <w:tcPr>
            <w:tcW w:w="1807" w:type="dxa"/>
          </w:tcPr>
          <w:p w14:paraId="56FE974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3.9939 eV  </w:t>
            </w:r>
          </w:p>
          <w:p w14:paraId="7FFE68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f=0.1272</w:t>
            </w:r>
          </w:p>
        </w:tc>
        <w:tc>
          <w:tcPr>
            <w:tcW w:w="1808" w:type="dxa"/>
          </w:tcPr>
          <w:p w14:paraId="5DF3D57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0.1801</w:t>
            </w:r>
          </w:p>
        </w:tc>
      </w:tr>
      <w:tr w:rsidR="00A44288" w:rsidRPr="002148BC" w14:paraId="4171118F" w14:textId="77777777" w:rsidTr="003824C8">
        <w:tc>
          <w:tcPr>
            <w:tcW w:w="1384" w:type="dxa"/>
          </w:tcPr>
          <w:p w14:paraId="6239E1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617A171D" w14:textId="77777777" w:rsidR="00A44288" w:rsidRPr="002148BC" w:rsidRDefault="00A44288" w:rsidP="003824C8">
            <w:pPr>
              <w:spacing w:before="0" w:after="0"/>
              <w:ind w:firstLine="75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4.4347 eV  </w:t>
            </w:r>
          </w:p>
          <w:p w14:paraId="23D5AA60" w14:textId="77777777" w:rsidR="00A44288" w:rsidRPr="002148BC" w:rsidRDefault="00A44288" w:rsidP="003824C8">
            <w:pPr>
              <w:spacing w:before="0" w:after="0"/>
              <w:ind w:firstLine="75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f=0.1538</w:t>
            </w:r>
          </w:p>
        </w:tc>
        <w:tc>
          <w:tcPr>
            <w:tcW w:w="1807" w:type="dxa"/>
          </w:tcPr>
          <w:p w14:paraId="56F5DB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4.2501 eV  </w:t>
            </w:r>
          </w:p>
          <w:p w14:paraId="30F280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f=0.1155</w:t>
            </w:r>
          </w:p>
        </w:tc>
        <w:tc>
          <w:tcPr>
            <w:tcW w:w="1808" w:type="dxa"/>
          </w:tcPr>
          <w:p w14:paraId="62493CF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4.2508 eV  </w:t>
            </w:r>
          </w:p>
          <w:p w14:paraId="2EB3EDE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f=0.1183</w:t>
            </w:r>
          </w:p>
        </w:tc>
        <w:tc>
          <w:tcPr>
            <w:tcW w:w="1807" w:type="dxa"/>
          </w:tcPr>
          <w:p w14:paraId="47B97B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4.2603 eV  </w:t>
            </w:r>
          </w:p>
          <w:p w14:paraId="31CA52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f=0.0997</w:t>
            </w:r>
          </w:p>
        </w:tc>
        <w:tc>
          <w:tcPr>
            <w:tcW w:w="1808" w:type="dxa"/>
          </w:tcPr>
          <w:p w14:paraId="39C7CF8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0.4038</w:t>
            </w:r>
          </w:p>
        </w:tc>
      </w:tr>
      <w:tr w:rsidR="00A44288" w:rsidRPr="002148BC" w14:paraId="18C554A5" w14:textId="77777777" w:rsidTr="003824C8">
        <w:tc>
          <w:tcPr>
            <w:tcW w:w="1384" w:type="dxa"/>
          </w:tcPr>
          <w:p w14:paraId="29BB78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180BF4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3.9962 eV  </w:t>
            </w:r>
          </w:p>
          <w:p w14:paraId="1DB310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f=0.1409</w:t>
            </w:r>
          </w:p>
        </w:tc>
        <w:tc>
          <w:tcPr>
            <w:tcW w:w="1807" w:type="dxa"/>
          </w:tcPr>
          <w:p w14:paraId="7979FD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4.0054 eV  </w:t>
            </w:r>
          </w:p>
          <w:p w14:paraId="5805FE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f=0.1173</w:t>
            </w:r>
          </w:p>
        </w:tc>
        <w:tc>
          <w:tcPr>
            <w:tcW w:w="1808" w:type="dxa"/>
          </w:tcPr>
          <w:p w14:paraId="78F07D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4.4946 eV  </w:t>
            </w:r>
          </w:p>
          <w:p w14:paraId="3D07F7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f=0.1165</w:t>
            </w:r>
          </w:p>
        </w:tc>
        <w:tc>
          <w:tcPr>
            <w:tcW w:w="1807" w:type="dxa"/>
          </w:tcPr>
          <w:p w14:paraId="75B148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4.0005 eV  </w:t>
            </w:r>
          </w:p>
          <w:p w14:paraId="2D24D98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f=0.1238</w:t>
            </w:r>
          </w:p>
        </w:tc>
        <w:tc>
          <w:tcPr>
            <w:tcW w:w="1808" w:type="dxa"/>
          </w:tcPr>
          <w:p w14:paraId="79BB12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0.2428</w:t>
            </w:r>
          </w:p>
        </w:tc>
      </w:tr>
      <w:tr w:rsidR="00A44288" w:rsidRPr="002148BC" w14:paraId="70A9F69D" w14:textId="77777777" w:rsidTr="003824C8">
        <w:tc>
          <w:tcPr>
            <w:tcW w:w="1384" w:type="dxa"/>
          </w:tcPr>
          <w:p w14:paraId="654D087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574BBF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4.2580 eV  </w:t>
            </w:r>
          </w:p>
          <w:p w14:paraId="10067F3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f=0.1768</w:t>
            </w:r>
          </w:p>
        </w:tc>
        <w:tc>
          <w:tcPr>
            <w:tcW w:w="1807" w:type="dxa"/>
          </w:tcPr>
          <w:p w14:paraId="644B09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4.2617 eV  </w:t>
            </w:r>
          </w:p>
          <w:p w14:paraId="2DAA91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f=0.1477</w:t>
            </w:r>
          </w:p>
        </w:tc>
        <w:tc>
          <w:tcPr>
            <w:tcW w:w="1808" w:type="dxa"/>
          </w:tcPr>
          <w:p w14:paraId="03A488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4.2588 eV  </w:t>
            </w:r>
          </w:p>
          <w:p w14:paraId="5A0BBB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f=0.1467</w:t>
            </w:r>
          </w:p>
        </w:tc>
        <w:tc>
          <w:tcPr>
            <w:tcW w:w="1807" w:type="dxa"/>
          </w:tcPr>
          <w:p w14:paraId="0F1C0C8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4.2603 eV  </w:t>
            </w:r>
          </w:p>
          <w:p w14:paraId="42185A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f=0.1554</w:t>
            </w:r>
          </w:p>
        </w:tc>
        <w:tc>
          <w:tcPr>
            <w:tcW w:w="1808" w:type="dxa"/>
          </w:tcPr>
          <w:p w14:paraId="3B52C0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0.4475</w:t>
            </w:r>
          </w:p>
        </w:tc>
      </w:tr>
      <w:tr w:rsidR="00A44288" w:rsidRPr="002148BC" w14:paraId="425CE222" w14:textId="77777777" w:rsidTr="003824C8">
        <w:tc>
          <w:tcPr>
            <w:tcW w:w="1384" w:type="dxa"/>
          </w:tcPr>
          <w:p w14:paraId="4366CE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5A0E2E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3.9958 eV  </w:t>
            </w:r>
          </w:p>
          <w:p w14:paraId="6D083D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f=0.1429</w:t>
            </w:r>
          </w:p>
        </w:tc>
        <w:tc>
          <w:tcPr>
            <w:tcW w:w="1807" w:type="dxa"/>
          </w:tcPr>
          <w:p w14:paraId="703B70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3.9918 eV  </w:t>
            </w:r>
          </w:p>
          <w:p w14:paraId="335217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f=0.1162</w:t>
            </w:r>
          </w:p>
        </w:tc>
        <w:tc>
          <w:tcPr>
            <w:tcW w:w="1808" w:type="dxa"/>
          </w:tcPr>
          <w:p w14:paraId="6F66A9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3.9854 eV  </w:t>
            </w:r>
          </w:p>
          <w:p w14:paraId="508BD6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f=0.1148</w:t>
            </w:r>
          </w:p>
        </w:tc>
        <w:tc>
          <w:tcPr>
            <w:tcW w:w="1807" w:type="dxa"/>
          </w:tcPr>
          <w:p w14:paraId="1FA3DC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3.9956 eV  </w:t>
            </w:r>
          </w:p>
          <w:p w14:paraId="6C5A92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f=0.1234</w:t>
            </w:r>
          </w:p>
        </w:tc>
        <w:tc>
          <w:tcPr>
            <w:tcW w:w="1808" w:type="dxa"/>
          </w:tcPr>
          <w:p w14:paraId="69B791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0.1796</w:t>
            </w:r>
          </w:p>
        </w:tc>
      </w:tr>
      <w:tr w:rsidR="00A44288" w:rsidRPr="002148BC" w14:paraId="443022CB" w14:textId="77777777" w:rsidTr="003824C8">
        <w:tc>
          <w:tcPr>
            <w:tcW w:w="1384" w:type="dxa"/>
          </w:tcPr>
          <w:p w14:paraId="005BF9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639204E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4.2891 eV  </w:t>
            </w:r>
          </w:p>
          <w:p w14:paraId="73D2C8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f=0.1702</w:t>
            </w:r>
          </w:p>
        </w:tc>
        <w:tc>
          <w:tcPr>
            <w:tcW w:w="1807" w:type="dxa"/>
          </w:tcPr>
          <w:p w14:paraId="7872AD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4.1455 eV  </w:t>
            </w:r>
          </w:p>
          <w:p w14:paraId="627D724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f=0.1325</w:t>
            </w:r>
          </w:p>
        </w:tc>
        <w:tc>
          <w:tcPr>
            <w:tcW w:w="1808" w:type="dxa"/>
          </w:tcPr>
          <w:p w14:paraId="019603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4.1440 eV  </w:t>
            </w:r>
          </w:p>
          <w:p w14:paraId="730014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f=0.1367</w:t>
            </w:r>
          </w:p>
        </w:tc>
        <w:tc>
          <w:tcPr>
            <w:tcW w:w="1807" w:type="dxa"/>
          </w:tcPr>
          <w:p w14:paraId="6513690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4.1537 eV  </w:t>
            </w:r>
          </w:p>
          <w:p w14:paraId="34B207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f=0.1133</w:t>
            </w:r>
          </w:p>
        </w:tc>
        <w:tc>
          <w:tcPr>
            <w:tcW w:w="1808" w:type="dxa"/>
          </w:tcPr>
          <w:p w14:paraId="2CDA0C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0.3257</w:t>
            </w:r>
          </w:p>
        </w:tc>
      </w:tr>
      <w:tr w:rsidR="00A44288" w:rsidRPr="002148BC" w14:paraId="6853D0D0" w14:textId="77777777" w:rsidTr="003824C8">
        <w:tc>
          <w:tcPr>
            <w:tcW w:w="1384" w:type="dxa"/>
          </w:tcPr>
          <w:p w14:paraId="05B38F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5482CB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3.3338 eV  </w:t>
            </w:r>
          </w:p>
          <w:p w14:paraId="38CF2D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f=0.0669</w:t>
            </w:r>
          </w:p>
        </w:tc>
        <w:tc>
          <w:tcPr>
            <w:tcW w:w="1807" w:type="dxa"/>
          </w:tcPr>
          <w:p w14:paraId="7F1D4C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3.3120 eV  </w:t>
            </w:r>
          </w:p>
          <w:p w14:paraId="221505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f=0.0554</w:t>
            </w:r>
          </w:p>
        </w:tc>
        <w:tc>
          <w:tcPr>
            <w:tcW w:w="1808" w:type="dxa"/>
          </w:tcPr>
          <w:p w14:paraId="1B8518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3.3074 eV  </w:t>
            </w:r>
          </w:p>
          <w:p w14:paraId="5C115B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f=0.0565</w:t>
            </w:r>
          </w:p>
        </w:tc>
        <w:tc>
          <w:tcPr>
            <w:tcW w:w="1807" w:type="dxa"/>
          </w:tcPr>
          <w:p w14:paraId="20F01A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4.1046 eV  </w:t>
            </w:r>
          </w:p>
          <w:p w14:paraId="3634F0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f=0.1429</w:t>
            </w:r>
          </w:p>
        </w:tc>
        <w:tc>
          <w:tcPr>
            <w:tcW w:w="1808" w:type="dxa"/>
          </w:tcPr>
          <w:p w14:paraId="28087A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0.4245</w:t>
            </w:r>
          </w:p>
        </w:tc>
      </w:tr>
      <w:tr w:rsidR="00A44288" w:rsidRPr="002148BC" w14:paraId="4A8490D6" w14:textId="77777777" w:rsidTr="003824C8">
        <w:trPr>
          <w:trHeight w:val="70"/>
        </w:trPr>
        <w:tc>
          <w:tcPr>
            <w:tcW w:w="1384" w:type="dxa"/>
          </w:tcPr>
          <w:p w14:paraId="727EB3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01AE6E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4.3807 eV  </w:t>
            </w:r>
          </w:p>
          <w:p w14:paraId="1BD6863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f=0.2115</w:t>
            </w:r>
          </w:p>
        </w:tc>
        <w:tc>
          <w:tcPr>
            <w:tcW w:w="1807" w:type="dxa"/>
          </w:tcPr>
          <w:p w14:paraId="0FE84F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4.3954 eV  </w:t>
            </w:r>
          </w:p>
          <w:p w14:paraId="5E37A4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f=0.1639</w:t>
            </w:r>
          </w:p>
        </w:tc>
        <w:tc>
          <w:tcPr>
            <w:tcW w:w="1808" w:type="dxa"/>
          </w:tcPr>
          <w:p w14:paraId="17B466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4.3910 eV  </w:t>
            </w:r>
          </w:p>
          <w:p w14:paraId="7ECA09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f=0.1628</w:t>
            </w:r>
          </w:p>
        </w:tc>
        <w:tc>
          <w:tcPr>
            <w:tcW w:w="1807" w:type="dxa"/>
          </w:tcPr>
          <w:p w14:paraId="27D03D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4.3920 eV  </w:t>
            </w:r>
          </w:p>
          <w:p w14:paraId="7AD42C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f=0.1741</w:t>
            </w:r>
          </w:p>
        </w:tc>
        <w:tc>
          <w:tcPr>
            <w:tcW w:w="1808" w:type="dxa"/>
          </w:tcPr>
          <w:p w14:paraId="38AC71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0.5749</w:t>
            </w:r>
          </w:p>
        </w:tc>
      </w:tr>
    </w:tbl>
    <w:p w14:paraId="5AB53C1B" w14:textId="77777777" w:rsidR="00A44288" w:rsidRPr="00A44288" w:rsidRDefault="00A44288" w:rsidP="00A44288">
      <w:pPr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1BD37F74" w14:textId="77777777" w:rsidR="002148BC" w:rsidRDefault="002148BC" w:rsidP="00A44288">
      <w:pPr>
        <w:jc w:val="both"/>
        <w:rPr>
          <w:szCs w:val="24"/>
        </w:rPr>
      </w:pPr>
    </w:p>
    <w:p w14:paraId="75CFB3E4" w14:textId="51CC0B1F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S7.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IR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molecules predicted using different DFT functionals with def2-TZVP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1687"/>
        <w:gridCol w:w="1687"/>
        <w:gridCol w:w="1688"/>
        <w:gridCol w:w="1687"/>
        <w:gridCol w:w="1688"/>
      </w:tblGrid>
      <w:tr w:rsidR="00A44288" w:rsidRPr="002148BC" w14:paraId="3EE8A79B" w14:textId="77777777" w:rsidTr="003824C8">
        <w:tc>
          <w:tcPr>
            <w:tcW w:w="1384" w:type="dxa"/>
          </w:tcPr>
          <w:p w14:paraId="3C353B1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</w:p>
        </w:tc>
        <w:tc>
          <w:tcPr>
            <w:tcW w:w="1807" w:type="dxa"/>
          </w:tcPr>
          <w:p w14:paraId="6128FEE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BIB</w:t>
            </w:r>
          </w:p>
        </w:tc>
        <w:tc>
          <w:tcPr>
            <w:tcW w:w="1807" w:type="dxa"/>
          </w:tcPr>
          <w:p w14:paraId="7CC8C9EC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BIM</w:t>
            </w:r>
          </w:p>
        </w:tc>
        <w:tc>
          <w:tcPr>
            <w:tcW w:w="1808" w:type="dxa"/>
          </w:tcPr>
          <w:p w14:paraId="3DF75E4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CIB</w:t>
            </w:r>
          </w:p>
        </w:tc>
        <w:tc>
          <w:tcPr>
            <w:tcW w:w="1807" w:type="dxa"/>
          </w:tcPr>
          <w:p w14:paraId="55E92AF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CIC</w:t>
            </w:r>
          </w:p>
        </w:tc>
        <w:tc>
          <w:tcPr>
            <w:tcW w:w="1808" w:type="dxa"/>
          </w:tcPr>
          <w:p w14:paraId="6D21A5F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CID</w:t>
            </w:r>
          </w:p>
        </w:tc>
      </w:tr>
      <w:tr w:rsidR="00A44288" w:rsidRPr="002148BC" w14:paraId="164A3C22" w14:textId="77777777" w:rsidTr="003824C8">
        <w:tc>
          <w:tcPr>
            <w:tcW w:w="1384" w:type="dxa"/>
          </w:tcPr>
          <w:p w14:paraId="7E72CC0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150A503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3.7754 eV</w:t>
            </w:r>
          </w:p>
        </w:tc>
        <w:tc>
          <w:tcPr>
            <w:tcW w:w="1807" w:type="dxa"/>
          </w:tcPr>
          <w:p w14:paraId="47B4D50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7F5E49F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3.8149 eV</w:t>
            </w:r>
          </w:p>
        </w:tc>
        <w:tc>
          <w:tcPr>
            <w:tcW w:w="1807" w:type="dxa"/>
          </w:tcPr>
          <w:p w14:paraId="5F482DF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3.7800 eV</w:t>
            </w:r>
          </w:p>
        </w:tc>
        <w:tc>
          <w:tcPr>
            <w:tcW w:w="1808" w:type="dxa"/>
          </w:tcPr>
          <w:p w14:paraId="6F18679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3.8126 eV</w:t>
            </w:r>
          </w:p>
        </w:tc>
      </w:tr>
      <w:tr w:rsidR="00A44288" w:rsidRPr="002148BC" w14:paraId="7E02B048" w14:textId="77777777" w:rsidTr="003824C8">
        <w:tc>
          <w:tcPr>
            <w:tcW w:w="1384" w:type="dxa"/>
          </w:tcPr>
          <w:p w14:paraId="38F1B4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2B93411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3.1420 eV  </w:t>
            </w:r>
          </w:p>
          <w:p w14:paraId="4B33CD3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f=0.0447</w:t>
            </w:r>
          </w:p>
        </w:tc>
        <w:tc>
          <w:tcPr>
            <w:tcW w:w="1807" w:type="dxa"/>
          </w:tcPr>
          <w:p w14:paraId="1D549EF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3.9675 eV  </w:t>
            </w:r>
          </w:p>
          <w:p w14:paraId="5263E18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f=0.0817</w:t>
            </w:r>
          </w:p>
        </w:tc>
        <w:tc>
          <w:tcPr>
            <w:tcW w:w="1808" w:type="dxa"/>
          </w:tcPr>
          <w:p w14:paraId="5CCF791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3.1342 eV  </w:t>
            </w:r>
          </w:p>
          <w:p w14:paraId="1E6556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f=0.0547</w:t>
            </w:r>
          </w:p>
        </w:tc>
        <w:tc>
          <w:tcPr>
            <w:tcW w:w="1807" w:type="dxa"/>
          </w:tcPr>
          <w:p w14:paraId="30A208E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3.1281 eV  </w:t>
            </w:r>
          </w:p>
          <w:p w14:paraId="533BA4B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f=0.0607</w:t>
            </w:r>
          </w:p>
        </w:tc>
        <w:tc>
          <w:tcPr>
            <w:tcW w:w="1808" w:type="dxa"/>
          </w:tcPr>
          <w:p w14:paraId="322BA9F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3.1191 eV  </w:t>
            </w:r>
          </w:p>
          <w:p w14:paraId="5023871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f=0.0519</w:t>
            </w:r>
          </w:p>
        </w:tc>
      </w:tr>
      <w:tr w:rsidR="00A44288" w:rsidRPr="002148BC" w14:paraId="3AB1AFB3" w14:textId="77777777" w:rsidTr="003824C8">
        <w:tc>
          <w:tcPr>
            <w:tcW w:w="1384" w:type="dxa"/>
          </w:tcPr>
          <w:p w14:paraId="4831B1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3562BD3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3.8884 eV  </w:t>
            </w:r>
          </w:p>
          <w:p w14:paraId="2801608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f=0.0477</w:t>
            </w:r>
          </w:p>
        </w:tc>
        <w:tc>
          <w:tcPr>
            <w:tcW w:w="1807" w:type="dxa"/>
          </w:tcPr>
          <w:p w14:paraId="57E1502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3.9804 eV  </w:t>
            </w:r>
          </w:p>
          <w:p w14:paraId="79CC764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f=0.0690</w:t>
            </w:r>
          </w:p>
        </w:tc>
        <w:tc>
          <w:tcPr>
            <w:tcW w:w="1808" w:type="dxa"/>
          </w:tcPr>
          <w:p w14:paraId="33E17B2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3.1554 eV  </w:t>
            </w:r>
          </w:p>
          <w:p w14:paraId="6C3E2B0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f=0.0556</w:t>
            </w:r>
          </w:p>
        </w:tc>
        <w:tc>
          <w:tcPr>
            <w:tcW w:w="1807" w:type="dxa"/>
          </w:tcPr>
          <w:p w14:paraId="2806B88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3.1493 eV  </w:t>
            </w:r>
          </w:p>
          <w:p w14:paraId="24E1605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f=0.0629</w:t>
            </w:r>
          </w:p>
        </w:tc>
        <w:tc>
          <w:tcPr>
            <w:tcW w:w="1808" w:type="dxa"/>
          </w:tcPr>
          <w:p w14:paraId="7538DE6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3.1429 eV  </w:t>
            </w:r>
          </w:p>
          <w:p w14:paraId="21B8697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f=0.0546</w:t>
            </w:r>
          </w:p>
        </w:tc>
      </w:tr>
      <w:tr w:rsidR="00A44288" w:rsidRPr="002148BC" w14:paraId="580609B6" w14:textId="77777777" w:rsidTr="003824C8">
        <w:tc>
          <w:tcPr>
            <w:tcW w:w="1384" w:type="dxa"/>
          </w:tcPr>
          <w:p w14:paraId="4DAE40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30FA57A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4.1747 eV  </w:t>
            </w:r>
          </w:p>
          <w:p w14:paraId="0F00F8C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f=0.1045</w:t>
            </w:r>
          </w:p>
        </w:tc>
        <w:tc>
          <w:tcPr>
            <w:tcW w:w="1807" w:type="dxa"/>
          </w:tcPr>
          <w:p w14:paraId="3353FD9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4.1890 eV  </w:t>
            </w:r>
          </w:p>
          <w:p w14:paraId="3833B4B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f=0.0948</w:t>
            </w:r>
          </w:p>
        </w:tc>
        <w:tc>
          <w:tcPr>
            <w:tcW w:w="1808" w:type="dxa"/>
          </w:tcPr>
          <w:p w14:paraId="32A9835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4.1834 eV  </w:t>
            </w:r>
          </w:p>
          <w:p w14:paraId="2C1F66E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f=0.0889</w:t>
            </w:r>
          </w:p>
        </w:tc>
        <w:tc>
          <w:tcPr>
            <w:tcW w:w="1807" w:type="dxa"/>
          </w:tcPr>
          <w:p w14:paraId="4BBCB49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3.5240 eV  </w:t>
            </w:r>
          </w:p>
          <w:p w14:paraId="2169EA6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f=0.0972  </w:t>
            </w:r>
          </w:p>
        </w:tc>
        <w:tc>
          <w:tcPr>
            <w:tcW w:w="1808" w:type="dxa"/>
          </w:tcPr>
          <w:p w14:paraId="7752B64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3.5225 eV  </w:t>
            </w:r>
          </w:p>
          <w:p w14:paraId="3B26BBF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f=0.0841</w:t>
            </w:r>
          </w:p>
        </w:tc>
      </w:tr>
      <w:tr w:rsidR="00A44288" w:rsidRPr="002148BC" w14:paraId="1DEDA49F" w14:textId="77777777" w:rsidTr="003824C8">
        <w:tc>
          <w:tcPr>
            <w:tcW w:w="1384" w:type="dxa"/>
          </w:tcPr>
          <w:p w14:paraId="7AAF65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35C97C4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3.9542 eV  </w:t>
            </w:r>
          </w:p>
          <w:p w14:paraId="0DB1EFF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f=0.1171</w:t>
            </w:r>
          </w:p>
        </w:tc>
        <w:tc>
          <w:tcPr>
            <w:tcW w:w="1807" w:type="dxa"/>
          </w:tcPr>
          <w:p w14:paraId="7E506CDC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3.9549 eV  </w:t>
            </w:r>
          </w:p>
          <w:p w14:paraId="6E6D3DB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f=0.1207</w:t>
            </w:r>
          </w:p>
        </w:tc>
        <w:tc>
          <w:tcPr>
            <w:tcW w:w="1808" w:type="dxa"/>
          </w:tcPr>
          <w:p w14:paraId="6FE570D1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3.9422 eV  </w:t>
            </w:r>
          </w:p>
          <w:p w14:paraId="5025EBF3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f=0.1338</w:t>
            </w:r>
          </w:p>
        </w:tc>
        <w:tc>
          <w:tcPr>
            <w:tcW w:w="1807" w:type="dxa"/>
          </w:tcPr>
          <w:p w14:paraId="59D9A40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3.9325 eV  </w:t>
            </w:r>
          </w:p>
          <w:p w14:paraId="0D76060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f=0.1550</w:t>
            </w:r>
          </w:p>
        </w:tc>
        <w:tc>
          <w:tcPr>
            <w:tcW w:w="1808" w:type="dxa"/>
          </w:tcPr>
          <w:p w14:paraId="03D1BC1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3.9360 eV  </w:t>
            </w:r>
          </w:p>
          <w:p w14:paraId="202A9D9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f=0.1343</w:t>
            </w:r>
          </w:p>
        </w:tc>
      </w:tr>
      <w:tr w:rsidR="00A44288" w:rsidRPr="002148BC" w14:paraId="4825C700" w14:textId="77777777" w:rsidTr="003824C8">
        <w:tc>
          <w:tcPr>
            <w:tcW w:w="1384" w:type="dxa"/>
          </w:tcPr>
          <w:p w14:paraId="40D122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322B580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4.2005 eV  </w:t>
            </w:r>
          </w:p>
          <w:p w14:paraId="43DCEBF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f=0.1008</w:t>
            </w:r>
          </w:p>
        </w:tc>
        <w:tc>
          <w:tcPr>
            <w:tcW w:w="1807" w:type="dxa"/>
          </w:tcPr>
          <w:p w14:paraId="0D546FD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4.2159 eV  </w:t>
            </w:r>
          </w:p>
          <w:p w14:paraId="7B5460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f=0.0914</w:t>
            </w:r>
          </w:p>
        </w:tc>
        <w:tc>
          <w:tcPr>
            <w:tcW w:w="1808" w:type="dxa"/>
          </w:tcPr>
          <w:p w14:paraId="6EF4D83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4.2104 eV  </w:t>
            </w:r>
          </w:p>
          <w:p w14:paraId="4217909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f=0.0853</w:t>
            </w:r>
          </w:p>
        </w:tc>
        <w:tc>
          <w:tcPr>
            <w:tcW w:w="1807" w:type="dxa"/>
          </w:tcPr>
          <w:p w14:paraId="1D11FBB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3.5557 eV  </w:t>
            </w:r>
          </w:p>
          <w:p w14:paraId="55F3858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f=0.0982</w:t>
            </w:r>
          </w:p>
        </w:tc>
        <w:tc>
          <w:tcPr>
            <w:tcW w:w="1808" w:type="dxa"/>
          </w:tcPr>
          <w:p w14:paraId="7A56A69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3.5515 eV  </w:t>
            </w:r>
          </w:p>
          <w:p w14:paraId="6942F10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f=0.0849</w:t>
            </w:r>
          </w:p>
        </w:tc>
      </w:tr>
      <w:tr w:rsidR="00A44288" w:rsidRPr="002148BC" w14:paraId="038C37CF" w14:textId="77777777" w:rsidTr="003824C8">
        <w:tc>
          <w:tcPr>
            <w:tcW w:w="1384" w:type="dxa"/>
          </w:tcPr>
          <w:p w14:paraId="6C5037F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5C7F1CC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4.2712 eV  </w:t>
            </w:r>
          </w:p>
          <w:p w14:paraId="1380AEE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f=0.1072</w:t>
            </w:r>
          </w:p>
        </w:tc>
        <w:tc>
          <w:tcPr>
            <w:tcW w:w="1807" w:type="dxa"/>
          </w:tcPr>
          <w:p w14:paraId="4AC1AF6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4.2791 eV  </w:t>
            </w:r>
          </w:p>
          <w:p w14:paraId="0371D43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f=0.0925</w:t>
            </w:r>
          </w:p>
        </w:tc>
        <w:tc>
          <w:tcPr>
            <w:tcW w:w="1808" w:type="dxa"/>
          </w:tcPr>
          <w:p w14:paraId="40E6E96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3.6493 eV  </w:t>
            </w:r>
          </w:p>
          <w:p w14:paraId="75948FF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f=0.0922</w:t>
            </w:r>
          </w:p>
        </w:tc>
        <w:tc>
          <w:tcPr>
            <w:tcW w:w="1807" w:type="dxa"/>
          </w:tcPr>
          <w:p w14:paraId="5F650E5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3.6436 eV  </w:t>
            </w:r>
          </w:p>
          <w:p w14:paraId="42E3FE3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f=0.1051</w:t>
            </w:r>
          </w:p>
        </w:tc>
        <w:tc>
          <w:tcPr>
            <w:tcW w:w="1808" w:type="dxa"/>
          </w:tcPr>
          <w:p w14:paraId="3F9D53C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4.2718 eV  </w:t>
            </w:r>
          </w:p>
          <w:p w14:paraId="11A50A6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f=0.0926</w:t>
            </w:r>
          </w:p>
        </w:tc>
      </w:tr>
      <w:tr w:rsidR="00A44288" w:rsidRPr="002148BC" w14:paraId="281B7213" w14:textId="77777777" w:rsidTr="003824C8">
        <w:tc>
          <w:tcPr>
            <w:tcW w:w="1384" w:type="dxa"/>
          </w:tcPr>
          <w:p w14:paraId="3545AA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4CA6558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3.1703 eV  </w:t>
            </w:r>
          </w:p>
          <w:p w14:paraId="242D0E4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f=0.0459</w:t>
            </w:r>
          </w:p>
        </w:tc>
        <w:tc>
          <w:tcPr>
            <w:tcW w:w="1807" w:type="dxa"/>
          </w:tcPr>
          <w:p w14:paraId="6F890CD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3.1738 eV  </w:t>
            </w:r>
          </w:p>
          <w:p w14:paraId="77BE482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f=0.0486</w:t>
            </w:r>
          </w:p>
        </w:tc>
        <w:tc>
          <w:tcPr>
            <w:tcW w:w="1808" w:type="dxa"/>
          </w:tcPr>
          <w:p w14:paraId="59E3EFD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3.1574 eV  </w:t>
            </w:r>
          </w:p>
          <w:p w14:paraId="1874F0F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f=0.0554</w:t>
            </w:r>
          </w:p>
        </w:tc>
        <w:tc>
          <w:tcPr>
            <w:tcW w:w="1807" w:type="dxa"/>
          </w:tcPr>
          <w:p w14:paraId="594BD4E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3.1479 eV  </w:t>
            </w:r>
          </w:p>
          <w:p w14:paraId="4D33276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f=0.0621</w:t>
            </w:r>
          </w:p>
        </w:tc>
        <w:tc>
          <w:tcPr>
            <w:tcW w:w="1808" w:type="dxa"/>
          </w:tcPr>
          <w:p w14:paraId="3E7AE4C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3.1456 eV  </w:t>
            </w:r>
          </w:p>
          <w:p w14:paraId="0BA7315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f=0.0540</w:t>
            </w:r>
          </w:p>
        </w:tc>
      </w:tr>
      <w:tr w:rsidR="00A44288" w:rsidRPr="002148BC" w14:paraId="107A122E" w14:textId="77777777" w:rsidTr="003824C8">
        <w:tc>
          <w:tcPr>
            <w:tcW w:w="1384" w:type="dxa"/>
          </w:tcPr>
          <w:p w14:paraId="3FF41C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12F9B6F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4.2327 eV  </w:t>
            </w:r>
          </w:p>
          <w:p w14:paraId="10EC904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f=0.0975</w:t>
            </w:r>
          </w:p>
        </w:tc>
        <w:tc>
          <w:tcPr>
            <w:tcW w:w="1807" w:type="dxa"/>
          </w:tcPr>
          <w:p w14:paraId="5E679AE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4.2503 eV  </w:t>
            </w:r>
          </w:p>
          <w:p w14:paraId="47AE891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f=0.0917</w:t>
            </w:r>
          </w:p>
        </w:tc>
        <w:tc>
          <w:tcPr>
            <w:tcW w:w="1808" w:type="dxa"/>
          </w:tcPr>
          <w:p w14:paraId="0DCD931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3.5925 eV  </w:t>
            </w:r>
          </w:p>
          <w:p w14:paraId="2290B6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f=0.0875</w:t>
            </w:r>
          </w:p>
        </w:tc>
        <w:tc>
          <w:tcPr>
            <w:tcW w:w="1807" w:type="dxa"/>
          </w:tcPr>
          <w:p w14:paraId="24B5D12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3.5868 eV  </w:t>
            </w:r>
          </w:p>
          <w:p w14:paraId="6E255C5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f=0.1018</w:t>
            </w:r>
          </w:p>
        </w:tc>
        <w:tc>
          <w:tcPr>
            <w:tcW w:w="1808" w:type="dxa"/>
          </w:tcPr>
          <w:p w14:paraId="2A53948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3.5827 eV  </w:t>
            </w:r>
          </w:p>
          <w:p w14:paraId="6374BCC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f=0.0873</w:t>
            </w:r>
          </w:p>
        </w:tc>
      </w:tr>
      <w:tr w:rsidR="00A44288" w:rsidRPr="002148BC" w14:paraId="29E0D43A" w14:textId="77777777" w:rsidTr="003824C8">
        <w:tc>
          <w:tcPr>
            <w:tcW w:w="1384" w:type="dxa"/>
          </w:tcPr>
          <w:p w14:paraId="36182E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58CD071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3.9099 eV  </w:t>
            </w:r>
          </w:p>
          <w:p w14:paraId="4C9725F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f=0.0560</w:t>
            </w:r>
          </w:p>
        </w:tc>
        <w:tc>
          <w:tcPr>
            <w:tcW w:w="1807" w:type="dxa"/>
          </w:tcPr>
          <w:p w14:paraId="5D98A90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3.1851 eV  </w:t>
            </w:r>
          </w:p>
          <w:p w14:paraId="44988C9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f=0.0484</w:t>
            </w:r>
          </w:p>
        </w:tc>
        <w:tc>
          <w:tcPr>
            <w:tcW w:w="1808" w:type="dxa"/>
          </w:tcPr>
          <w:p w14:paraId="2B57498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3.1725 eV  </w:t>
            </w:r>
          </w:p>
          <w:p w14:paraId="4EACF93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f=0.0550</w:t>
            </w:r>
          </w:p>
        </w:tc>
        <w:tc>
          <w:tcPr>
            <w:tcW w:w="1807" w:type="dxa"/>
          </w:tcPr>
          <w:p w14:paraId="5CE0A04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3.1550 eV  </w:t>
            </w:r>
          </w:p>
          <w:p w14:paraId="30715E3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f=0.0623</w:t>
            </w:r>
          </w:p>
        </w:tc>
        <w:tc>
          <w:tcPr>
            <w:tcW w:w="1808" w:type="dxa"/>
          </w:tcPr>
          <w:p w14:paraId="08394EF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3.1583 eV  </w:t>
            </w:r>
          </w:p>
          <w:p w14:paraId="1995FB9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f=0.0545</w:t>
            </w:r>
          </w:p>
        </w:tc>
      </w:tr>
      <w:tr w:rsidR="00A44288" w:rsidRPr="002148BC" w14:paraId="45701306" w14:textId="77777777" w:rsidTr="003824C8">
        <w:tc>
          <w:tcPr>
            <w:tcW w:w="1384" w:type="dxa"/>
          </w:tcPr>
          <w:p w14:paraId="313A73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2A78C12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4.0004 eV  </w:t>
            </w:r>
          </w:p>
          <w:p w14:paraId="75960A6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f=0.0691</w:t>
            </w:r>
          </w:p>
        </w:tc>
        <w:tc>
          <w:tcPr>
            <w:tcW w:w="1807" w:type="dxa"/>
          </w:tcPr>
          <w:p w14:paraId="1819A4C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4.0149 eV  </w:t>
            </w:r>
          </w:p>
          <w:p w14:paraId="2AD22E7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f=0.0611</w:t>
            </w:r>
          </w:p>
        </w:tc>
        <w:tc>
          <w:tcPr>
            <w:tcW w:w="1808" w:type="dxa"/>
          </w:tcPr>
          <w:p w14:paraId="5C4E825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3.2532 eV  </w:t>
            </w:r>
          </w:p>
          <w:p w14:paraId="4AEA68D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f=0.0595</w:t>
            </w:r>
          </w:p>
        </w:tc>
        <w:tc>
          <w:tcPr>
            <w:tcW w:w="1807" w:type="dxa"/>
          </w:tcPr>
          <w:p w14:paraId="1DC5E7C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3.2448 eV  </w:t>
            </w:r>
          </w:p>
          <w:p w14:paraId="4C58F8E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f=0.0684</w:t>
            </w:r>
          </w:p>
        </w:tc>
        <w:tc>
          <w:tcPr>
            <w:tcW w:w="1808" w:type="dxa"/>
          </w:tcPr>
          <w:p w14:paraId="0C50D62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3.2396 eV  </w:t>
            </w:r>
          </w:p>
          <w:p w14:paraId="1434B7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f=0.0596</w:t>
            </w:r>
          </w:p>
        </w:tc>
      </w:tr>
      <w:tr w:rsidR="00A44288" w:rsidRPr="002148BC" w14:paraId="094C9314" w14:textId="77777777" w:rsidTr="003824C8">
        <w:tc>
          <w:tcPr>
            <w:tcW w:w="1384" w:type="dxa"/>
          </w:tcPr>
          <w:p w14:paraId="7796942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66BDDD1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3.9837 eV  </w:t>
            </w:r>
          </w:p>
          <w:p w14:paraId="1CD7248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f=0.1210</w:t>
            </w:r>
          </w:p>
        </w:tc>
        <w:tc>
          <w:tcPr>
            <w:tcW w:w="1807" w:type="dxa"/>
          </w:tcPr>
          <w:p w14:paraId="04A0335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3.9885 eV  </w:t>
            </w:r>
          </w:p>
          <w:p w14:paraId="10DE7F9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f=0.1249</w:t>
            </w:r>
          </w:p>
        </w:tc>
        <w:tc>
          <w:tcPr>
            <w:tcW w:w="1808" w:type="dxa"/>
          </w:tcPr>
          <w:p w14:paraId="42D1049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3.9769 eV  </w:t>
            </w:r>
          </w:p>
          <w:p w14:paraId="67AAEF8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f=0.1379</w:t>
            </w:r>
          </w:p>
        </w:tc>
        <w:tc>
          <w:tcPr>
            <w:tcW w:w="1807" w:type="dxa"/>
          </w:tcPr>
          <w:p w14:paraId="23B4B90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3.9721 eV  </w:t>
            </w:r>
          </w:p>
          <w:p w14:paraId="672A51D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f=0.1603</w:t>
            </w:r>
          </w:p>
        </w:tc>
        <w:tc>
          <w:tcPr>
            <w:tcW w:w="1808" w:type="dxa"/>
          </w:tcPr>
          <w:p w14:paraId="5D91EC2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3.9717 eV  </w:t>
            </w:r>
          </w:p>
          <w:p w14:paraId="421DB8E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f=0.1390</w:t>
            </w:r>
          </w:p>
        </w:tc>
      </w:tr>
      <w:tr w:rsidR="00A44288" w:rsidRPr="002148BC" w14:paraId="283B61DC" w14:textId="77777777" w:rsidTr="003824C8">
        <w:tc>
          <w:tcPr>
            <w:tcW w:w="1384" w:type="dxa"/>
          </w:tcPr>
          <w:p w14:paraId="59B3091B" w14:textId="77777777" w:rsidR="00A44288" w:rsidRPr="002148BC" w:rsidRDefault="00A44288" w:rsidP="003824C8">
            <w:pPr>
              <w:spacing w:before="0" w:after="0"/>
              <w:jc w:val="center"/>
              <w:rPr>
                <w:rFonts w:ascii="Cambria Math" w:hAnsi="Cambria Math" w:cs="Cambria Math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44713C6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4.2461 eV  </w:t>
            </w:r>
          </w:p>
          <w:p w14:paraId="4727355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f=0.1066</w:t>
            </w:r>
          </w:p>
        </w:tc>
        <w:tc>
          <w:tcPr>
            <w:tcW w:w="1807" w:type="dxa"/>
          </w:tcPr>
          <w:p w14:paraId="46359F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4.2561 eV  </w:t>
            </w:r>
          </w:p>
          <w:p w14:paraId="122D00E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f=0.0923</w:t>
            </w:r>
          </w:p>
        </w:tc>
        <w:tc>
          <w:tcPr>
            <w:tcW w:w="1808" w:type="dxa"/>
          </w:tcPr>
          <w:p w14:paraId="63884CA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3.6141 eV  </w:t>
            </w:r>
          </w:p>
          <w:p w14:paraId="7EF2498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f=0.0893</w:t>
            </w:r>
          </w:p>
        </w:tc>
        <w:tc>
          <w:tcPr>
            <w:tcW w:w="1807" w:type="dxa"/>
          </w:tcPr>
          <w:p w14:paraId="2FFAF71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3.6085 eV  </w:t>
            </w:r>
          </w:p>
          <w:p w14:paraId="49E4FDF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f=0.1025</w:t>
            </w:r>
          </w:p>
        </w:tc>
        <w:tc>
          <w:tcPr>
            <w:tcW w:w="1808" w:type="dxa"/>
          </w:tcPr>
          <w:p w14:paraId="70EF24A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4.2488 eV  </w:t>
            </w:r>
          </w:p>
          <w:p w14:paraId="215DD83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f=0.0922</w:t>
            </w:r>
          </w:p>
        </w:tc>
      </w:tr>
      <w:tr w:rsidR="00A44288" w:rsidRPr="002148BC" w14:paraId="4A9B39F4" w14:textId="77777777" w:rsidTr="003824C8">
        <w:tc>
          <w:tcPr>
            <w:tcW w:w="1384" w:type="dxa"/>
          </w:tcPr>
          <w:p w14:paraId="0926062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12C68F6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4.0007 eV  </w:t>
            </w:r>
          </w:p>
          <w:p w14:paraId="6677898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f=0.1174</w:t>
            </w:r>
          </w:p>
        </w:tc>
        <w:tc>
          <w:tcPr>
            <w:tcW w:w="1807" w:type="dxa"/>
          </w:tcPr>
          <w:p w14:paraId="12E4D61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4.0007 eV  </w:t>
            </w:r>
          </w:p>
          <w:p w14:paraId="6FF6117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f=0.1215</w:t>
            </w:r>
          </w:p>
        </w:tc>
        <w:tc>
          <w:tcPr>
            <w:tcW w:w="1808" w:type="dxa"/>
          </w:tcPr>
          <w:p w14:paraId="4E08C54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3.9877 eV  </w:t>
            </w:r>
          </w:p>
          <w:p w14:paraId="4185979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f=0.1337</w:t>
            </w:r>
          </w:p>
        </w:tc>
        <w:tc>
          <w:tcPr>
            <w:tcW w:w="1807" w:type="dxa"/>
          </w:tcPr>
          <w:p w14:paraId="3D15C21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3.9773 eV  </w:t>
            </w:r>
          </w:p>
          <w:p w14:paraId="06C4C43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f=0.1542</w:t>
            </w:r>
          </w:p>
        </w:tc>
        <w:tc>
          <w:tcPr>
            <w:tcW w:w="1808" w:type="dxa"/>
          </w:tcPr>
          <w:p w14:paraId="45A7C76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3.9809 eV  </w:t>
            </w:r>
          </w:p>
          <w:p w14:paraId="509A4D7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f=0.1341</w:t>
            </w:r>
          </w:p>
        </w:tc>
      </w:tr>
      <w:tr w:rsidR="00A44288" w:rsidRPr="002148BC" w14:paraId="4A337AFA" w14:textId="77777777" w:rsidTr="003824C8">
        <w:tc>
          <w:tcPr>
            <w:tcW w:w="1384" w:type="dxa"/>
          </w:tcPr>
          <w:p w14:paraId="400B306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084D262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4.2458 eV  </w:t>
            </w:r>
          </w:p>
          <w:p w14:paraId="12BC8EB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f=0.1463</w:t>
            </w:r>
          </w:p>
        </w:tc>
        <w:tc>
          <w:tcPr>
            <w:tcW w:w="1807" w:type="dxa"/>
          </w:tcPr>
          <w:p w14:paraId="66BCBED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4.2469 eV  </w:t>
            </w:r>
          </w:p>
          <w:p w14:paraId="71F1A08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f=0.1509</w:t>
            </w:r>
          </w:p>
        </w:tc>
        <w:tc>
          <w:tcPr>
            <w:tcW w:w="1808" w:type="dxa"/>
          </w:tcPr>
          <w:p w14:paraId="5DA77EB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4.2376 eV  </w:t>
            </w:r>
          </w:p>
          <w:p w14:paraId="7DB5AE2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f=0.1668</w:t>
            </w:r>
          </w:p>
        </w:tc>
        <w:tc>
          <w:tcPr>
            <w:tcW w:w="1807" w:type="dxa"/>
          </w:tcPr>
          <w:p w14:paraId="3DE7601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4.2312 eV  </w:t>
            </w:r>
          </w:p>
          <w:p w14:paraId="705F373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f=0.1932</w:t>
            </w:r>
          </w:p>
        </w:tc>
        <w:tc>
          <w:tcPr>
            <w:tcW w:w="1808" w:type="dxa"/>
          </w:tcPr>
          <w:p w14:paraId="0FD6FEE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4.2336 eV  </w:t>
            </w:r>
          </w:p>
          <w:p w14:paraId="45FE5C9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f=0.1679</w:t>
            </w:r>
          </w:p>
        </w:tc>
      </w:tr>
      <w:tr w:rsidR="00A44288" w:rsidRPr="002148BC" w14:paraId="2745F364" w14:textId="77777777" w:rsidTr="003824C8">
        <w:tc>
          <w:tcPr>
            <w:tcW w:w="1384" w:type="dxa"/>
          </w:tcPr>
          <w:p w14:paraId="3401AC6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3F3FAE4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3.9920 eV  </w:t>
            </w:r>
          </w:p>
          <w:p w14:paraId="090CCE5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f=0.1161</w:t>
            </w:r>
          </w:p>
        </w:tc>
        <w:tc>
          <w:tcPr>
            <w:tcW w:w="1807" w:type="dxa"/>
          </w:tcPr>
          <w:p w14:paraId="4B552B4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4.0000 eV  </w:t>
            </w:r>
          </w:p>
          <w:p w14:paraId="1D6977A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f=0.1206</w:t>
            </w:r>
          </w:p>
        </w:tc>
        <w:tc>
          <w:tcPr>
            <w:tcW w:w="1808" w:type="dxa"/>
          </w:tcPr>
          <w:p w14:paraId="721FA1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3.9834 eV  </w:t>
            </w:r>
          </w:p>
          <w:p w14:paraId="427BCED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f=0.1351</w:t>
            </w:r>
          </w:p>
        </w:tc>
        <w:tc>
          <w:tcPr>
            <w:tcW w:w="1807" w:type="dxa"/>
          </w:tcPr>
          <w:p w14:paraId="22BA7C5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3.9791 eV  </w:t>
            </w:r>
          </w:p>
          <w:p w14:paraId="67413A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f=0.1593</w:t>
            </w:r>
          </w:p>
        </w:tc>
        <w:tc>
          <w:tcPr>
            <w:tcW w:w="1808" w:type="dxa"/>
          </w:tcPr>
          <w:p w14:paraId="4C6658E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3.9769 eV  </w:t>
            </w:r>
          </w:p>
          <w:p w14:paraId="0D6CF02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f=0.1357</w:t>
            </w:r>
          </w:p>
        </w:tc>
      </w:tr>
      <w:tr w:rsidR="00A44288" w:rsidRPr="002148BC" w14:paraId="2F1C5C00" w14:textId="77777777" w:rsidTr="003824C8">
        <w:tc>
          <w:tcPr>
            <w:tcW w:w="1384" w:type="dxa"/>
          </w:tcPr>
          <w:p w14:paraId="41971A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5CDC711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4.1346 eV  </w:t>
            </w:r>
          </w:p>
          <w:p w14:paraId="0FEAE4A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f=0.1212</w:t>
            </w:r>
          </w:p>
        </w:tc>
        <w:tc>
          <w:tcPr>
            <w:tcW w:w="1807" w:type="dxa"/>
          </w:tcPr>
          <w:p w14:paraId="4153CDF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4.1438 eV  </w:t>
            </w:r>
          </w:p>
          <w:p w14:paraId="47104B2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f=0.1035</w:t>
            </w:r>
          </w:p>
        </w:tc>
        <w:tc>
          <w:tcPr>
            <w:tcW w:w="1808" w:type="dxa"/>
          </w:tcPr>
          <w:p w14:paraId="571FDE4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4.1368 eV  </w:t>
            </w:r>
          </w:p>
          <w:p w14:paraId="7C9F0BB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f=0.0994</w:t>
            </w:r>
          </w:p>
        </w:tc>
        <w:tc>
          <w:tcPr>
            <w:tcW w:w="1807" w:type="dxa"/>
          </w:tcPr>
          <w:p w14:paraId="7C91D8C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3.5255 eV  </w:t>
            </w:r>
          </w:p>
          <w:p w14:paraId="02362E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f=0.0991</w:t>
            </w:r>
          </w:p>
        </w:tc>
        <w:tc>
          <w:tcPr>
            <w:tcW w:w="1808" w:type="dxa"/>
          </w:tcPr>
          <w:p w14:paraId="73906D0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4.1341 eV  </w:t>
            </w:r>
          </w:p>
          <w:p w14:paraId="06B37F0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f=0.1063</w:t>
            </w:r>
          </w:p>
        </w:tc>
      </w:tr>
      <w:tr w:rsidR="00A44288" w:rsidRPr="002148BC" w14:paraId="118CC1C5" w14:textId="77777777" w:rsidTr="003824C8">
        <w:tc>
          <w:tcPr>
            <w:tcW w:w="1384" w:type="dxa"/>
          </w:tcPr>
          <w:p w14:paraId="6E0231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65331DD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4.0694 eV  </w:t>
            </w:r>
          </w:p>
          <w:p w14:paraId="750C056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f=0.0968</w:t>
            </w:r>
          </w:p>
        </w:tc>
        <w:tc>
          <w:tcPr>
            <w:tcW w:w="1807" w:type="dxa"/>
          </w:tcPr>
          <w:p w14:paraId="693789B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4.0809 eV  </w:t>
            </w:r>
          </w:p>
          <w:p w14:paraId="12AB414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f=0.1100</w:t>
            </w:r>
          </w:p>
        </w:tc>
        <w:tc>
          <w:tcPr>
            <w:tcW w:w="1808" w:type="dxa"/>
          </w:tcPr>
          <w:p w14:paraId="4EF3BD5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3.3077 eV  </w:t>
            </w:r>
          </w:p>
          <w:p w14:paraId="77B3CB8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f=0.0643</w:t>
            </w:r>
          </w:p>
        </w:tc>
        <w:tc>
          <w:tcPr>
            <w:tcW w:w="1807" w:type="dxa"/>
          </w:tcPr>
          <w:p w14:paraId="47941632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3.3102 eV  </w:t>
            </w:r>
          </w:p>
          <w:p w14:paraId="17244453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f=0.0738</w:t>
            </w:r>
          </w:p>
        </w:tc>
        <w:tc>
          <w:tcPr>
            <w:tcW w:w="1808" w:type="dxa"/>
          </w:tcPr>
          <w:p w14:paraId="655DD48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3.2964 eV  </w:t>
            </w:r>
          </w:p>
          <w:p w14:paraId="5BB0327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f=0.0635</w:t>
            </w:r>
          </w:p>
        </w:tc>
      </w:tr>
      <w:tr w:rsidR="00A44288" w:rsidRPr="002148BC" w14:paraId="6F854F3E" w14:textId="77777777" w:rsidTr="003824C8">
        <w:tc>
          <w:tcPr>
            <w:tcW w:w="1384" w:type="dxa"/>
          </w:tcPr>
          <w:p w14:paraId="5FF2616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7090A20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4.3782 eV  </w:t>
            </w:r>
          </w:p>
          <w:p w14:paraId="77A419E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f=0.1596</w:t>
            </w:r>
          </w:p>
        </w:tc>
        <w:tc>
          <w:tcPr>
            <w:tcW w:w="1807" w:type="dxa"/>
          </w:tcPr>
          <w:p w14:paraId="6D8220B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4.3789 eV  </w:t>
            </w:r>
          </w:p>
          <w:p w14:paraId="342DBAB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f=0.1655</w:t>
            </w:r>
          </w:p>
        </w:tc>
        <w:tc>
          <w:tcPr>
            <w:tcW w:w="1808" w:type="dxa"/>
          </w:tcPr>
          <w:p w14:paraId="5960B4C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4.3609 eV  </w:t>
            </w:r>
          </w:p>
          <w:p w14:paraId="6E0510C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f=0.1886</w:t>
            </w:r>
          </w:p>
        </w:tc>
        <w:tc>
          <w:tcPr>
            <w:tcW w:w="1807" w:type="dxa"/>
          </w:tcPr>
          <w:p w14:paraId="5360DF1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4.3461 eV  </w:t>
            </w:r>
          </w:p>
          <w:p w14:paraId="465B052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f=0.2251</w:t>
            </w:r>
          </w:p>
        </w:tc>
        <w:tc>
          <w:tcPr>
            <w:tcW w:w="1808" w:type="dxa"/>
          </w:tcPr>
          <w:p w14:paraId="2CE2029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4.3566 eV  </w:t>
            </w:r>
          </w:p>
          <w:p w14:paraId="758AF92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f=0.1901</w:t>
            </w:r>
          </w:p>
        </w:tc>
      </w:tr>
      <w:tr w:rsidR="00A44288" w:rsidRPr="002148BC" w14:paraId="262DFD2F" w14:textId="77777777" w:rsidTr="003824C8">
        <w:tc>
          <w:tcPr>
            <w:tcW w:w="1384" w:type="dxa"/>
          </w:tcPr>
          <w:p w14:paraId="683DE3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295EC6C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CIM</w:t>
            </w:r>
          </w:p>
        </w:tc>
        <w:tc>
          <w:tcPr>
            <w:tcW w:w="1807" w:type="dxa"/>
          </w:tcPr>
          <w:p w14:paraId="33FDAB6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DIB</w:t>
            </w:r>
          </w:p>
        </w:tc>
        <w:tc>
          <w:tcPr>
            <w:tcW w:w="1808" w:type="dxa"/>
          </w:tcPr>
          <w:p w14:paraId="25A5246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DID</w:t>
            </w:r>
          </w:p>
        </w:tc>
        <w:tc>
          <w:tcPr>
            <w:tcW w:w="1807" w:type="dxa"/>
          </w:tcPr>
          <w:p w14:paraId="4B7132D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DIM</w:t>
            </w:r>
          </w:p>
        </w:tc>
        <w:tc>
          <w:tcPr>
            <w:tcW w:w="1808" w:type="dxa"/>
          </w:tcPr>
          <w:p w14:paraId="50B761C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  <w:vertAlign w:val="superscript"/>
              </w:rPr>
            </w:pPr>
            <w:r w:rsidRPr="002148BC">
              <w:rPr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28E8B458" w14:textId="77777777" w:rsidTr="003824C8">
        <w:tc>
          <w:tcPr>
            <w:tcW w:w="1384" w:type="dxa"/>
          </w:tcPr>
          <w:p w14:paraId="4D56C6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150128E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3.8196 eV</w:t>
            </w:r>
          </w:p>
        </w:tc>
        <w:tc>
          <w:tcPr>
            <w:tcW w:w="1807" w:type="dxa"/>
          </w:tcPr>
          <w:p w14:paraId="6889CAC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3.8172 eV</w:t>
            </w:r>
          </w:p>
        </w:tc>
        <w:tc>
          <w:tcPr>
            <w:tcW w:w="1808" w:type="dxa"/>
          </w:tcPr>
          <w:p w14:paraId="09341C7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3.8172 eV</w:t>
            </w:r>
          </w:p>
        </w:tc>
        <w:tc>
          <w:tcPr>
            <w:tcW w:w="1807" w:type="dxa"/>
          </w:tcPr>
          <w:p w14:paraId="2F35C11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3C3DC62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</w:p>
        </w:tc>
      </w:tr>
      <w:tr w:rsidR="00A44288" w:rsidRPr="002148BC" w14:paraId="3AC85412" w14:textId="77777777" w:rsidTr="003824C8">
        <w:tc>
          <w:tcPr>
            <w:tcW w:w="1384" w:type="dxa"/>
          </w:tcPr>
          <w:p w14:paraId="025B61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06B6253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3.1507 eV  </w:t>
            </w:r>
          </w:p>
          <w:p w14:paraId="14BE577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f=0.0566</w:t>
            </w:r>
          </w:p>
        </w:tc>
        <w:tc>
          <w:tcPr>
            <w:tcW w:w="1807" w:type="dxa"/>
          </w:tcPr>
          <w:p w14:paraId="652D7E2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3.1362 eV  </w:t>
            </w:r>
          </w:p>
          <w:p w14:paraId="1D4E8A2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f=0.0439</w:t>
            </w:r>
          </w:p>
        </w:tc>
        <w:tc>
          <w:tcPr>
            <w:tcW w:w="1808" w:type="dxa"/>
          </w:tcPr>
          <w:p w14:paraId="69160D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3.1248 eV  </w:t>
            </w:r>
          </w:p>
          <w:p w14:paraId="0E06198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f=0.0424</w:t>
            </w:r>
          </w:p>
        </w:tc>
        <w:tc>
          <w:tcPr>
            <w:tcW w:w="1807" w:type="dxa"/>
          </w:tcPr>
          <w:p w14:paraId="1B0D1C8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3.9419 eV  </w:t>
            </w:r>
          </w:p>
          <w:p w14:paraId="610BC5B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f=0.1031</w:t>
            </w:r>
          </w:p>
        </w:tc>
        <w:tc>
          <w:tcPr>
            <w:tcW w:w="1808" w:type="dxa"/>
          </w:tcPr>
          <w:p w14:paraId="1BAC44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0.5509</w:t>
            </w:r>
          </w:p>
        </w:tc>
      </w:tr>
      <w:tr w:rsidR="00A44288" w:rsidRPr="002148BC" w14:paraId="4A035528" w14:textId="77777777" w:rsidTr="003824C8">
        <w:tc>
          <w:tcPr>
            <w:tcW w:w="1384" w:type="dxa"/>
          </w:tcPr>
          <w:p w14:paraId="324E02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75C9229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3.1681 eV  </w:t>
            </w:r>
          </w:p>
          <w:p w14:paraId="4040540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f=0.0587</w:t>
            </w:r>
          </w:p>
        </w:tc>
        <w:tc>
          <w:tcPr>
            <w:tcW w:w="1807" w:type="dxa"/>
          </w:tcPr>
          <w:p w14:paraId="7EE5008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3.1586 eV  </w:t>
            </w:r>
          </w:p>
          <w:p w14:paraId="3252801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f=0.0456</w:t>
            </w:r>
          </w:p>
        </w:tc>
        <w:tc>
          <w:tcPr>
            <w:tcW w:w="1808" w:type="dxa"/>
          </w:tcPr>
          <w:p w14:paraId="22095AD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3.1462 eV  </w:t>
            </w:r>
          </w:p>
          <w:p w14:paraId="5BEF75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f=0.0438</w:t>
            </w:r>
          </w:p>
        </w:tc>
        <w:tc>
          <w:tcPr>
            <w:tcW w:w="1807" w:type="dxa"/>
          </w:tcPr>
          <w:p w14:paraId="0C7F59F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3.9458 eV  </w:t>
            </w:r>
          </w:p>
          <w:p w14:paraId="0CAACAA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f=0.1094</w:t>
            </w:r>
          </w:p>
        </w:tc>
        <w:tc>
          <w:tcPr>
            <w:tcW w:w="1808" w:type="dxa"/>
          </w:tcPr>
          <w:p w14:paraId="0F2CF0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0.4808</w:t>
            </w:r>
          </w:p>
        </w:tc>
      </w:tr>
      <w:tr w:rsidR="00A44288" w:rsidRPr="002148BC" w14:paraId="50F9CC51" w14:textId="77777777" w:rsidTr="003824C8">
        <w:tc>
          <w:tcPr>
            <w:tcW w:w="1384" w:type="dxa"/>
          </w:tcPr>
          <w:p w14:paraId="7CE6BF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3B42791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4.3656 eV  </w:t>
            </w:r>
          </w:p>
          <w:p w14:paraId="002C7EF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f=0.1423</w:t>
            </w:r>
          </w:p>
        </w:tc>
        <w:tc>
          <w:tcPr>
            <w:tcW w:w="1807" w:type="dxa"/>
          </w:tcPr>
          <w:p w14:paraId="460E824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4.1728 eV  </w:t>
            </w:r>
          </w:p>
          <w:p w14:paraId="35A87D0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f=0.1158</w:t>
            </w:r>
          </w:p>
        </w:tc>
        <w:tc>
          <w:tcPr>
            <w:tcW w:w="1808" w:type="dxa"/>
          </w:tcPr>
          <w:p w14:paraId="1BD1C70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4.1760 eV  </w:t>
            </w:r>
          </w:p>
          <w:p w14:paraId="59CDC5B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f=0.1209</w:t>
            </w:r>
          </w:p>
        </w:tc>
        <w:tc>
          <w:tcPr>
            <w:tcW w:w="1807" w:type="dxa"/>
          </w:tcPr>
          <w:p w14:paraId="4627CE3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4.1883 eV  </w:t>
            </w:r>
          </w:p>
          <w:p w14:paraId="001EAC5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f=0.1025</w:t>
            </w:r>
          </w:p>
        </w:tc>
        <w:tc>
          <w:tcPr>
            <w:tcW w:w="1808" w:type="dxa"/>
          </w:tcPr>
          <w:p w14:paraId="33C613F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0.3665</w:t>
            </w:r>
          </w:p>
        </w:tc>
      </w:tr>
      <w:tr w:rsidR="00A44288" w:rsidRPr="002148BC" w14:paraId="551E563A" w14:textId="77777777" w:rsidTr="003824C8">
        <w:tc>
          <w:tcPr>
            <w:tcW w:w="1384" w:type="dxa"/>
          </w:tcPr>
          <w:p w14:paraId="1A202D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5F8C93C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3.9455 eV  </w:t>
            </w:r>
          </w:p>
          <w:p w14:paraId="2F0F5733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f=0.1381</w:t>
            </w:r>
          </w:p>
        </w:tc>
        <w:tc>
          <w:tcPr>
            <w:tcW w:w="1807" w:type="dxa"/>
          </w:tcPr>
          <w:p w14:paraId="7A9101B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3.9526 eV  </w:t>
            </w:r>
          </w:p>
          <w:p w14:paraId="27FAA5B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f=0.1163</w:t>
            </w:r>
          </w:p>
        </w:tc>
        <w:tc>
          <w:tcPr>
            <w:tcW w:w="1808" w:type="dxa"/>
          </w:tcPr>
          <w:p w14:paraId="55B32861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3.9472 eV  </w:t>
            </w:r>
          </w:p>
          <w:p w14:paraId="5520EA1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f=0.1153</w:t>
            </w:r>
          </w:p>
        </w:tc>
        <w:tc>
          <w:tcPr>
            <w:tcW w:w="1807" w:type="dxa"/>
          </w:tcPr>
          <w:p w14:paraId="6AC1D19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3.9499 eV  </w:t>
            </w:r>
          </w:p>
          <w:p w14:paraId="2893830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f=0.1216</w:t>
            </w:r>
          </w:p>
        </w:tc>
        <w:tc>
          <w:tcPr>
            <w:tcW w:w="1808" w:type="dxa"/>
          </w:tcPr>
          <w:p w14:paraId="3E15605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color w:val="000000"/>
                <w:sz w:val="12"/>
                <w:szCs w:val="12"/>
              </w:rPr>
              <w:t>0.1361</w:t>
            </w:r>
          </w:p>
        </w:tc>
      </w:tr>
      <w:tr w:rsidR="00A44288" w:rsidRPr="002148BC" w14:paraId="1102EDAB" w14:textId="77777777" w:rsidTr="003824C8">
        <w:tc>
          <w:tcPr>
            <w:tcW w:w="1384" w:type="dxa"/>
          </w:tcPr>
          <w:p w14:paraId="07DEE0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0C607B3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4.3994 eV  </w:t>
            </w:r>
          </w:p>
          <w:p w14:paraId="6C62DA0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f=0.1391</w:t>
            </w:r>
          </w:p>
        </w:tc>
        <w:tc>
          <w:tcPr>
            <w:tcW w:w="1807" w:type="dxa"/>
          </w:tcPr>
          <w:p w14:paraId="2753D0A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4.1987 eV  </w:t>
            </w:r>
          </w:p>
          <w:p w14:paraId="55779B6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f=0.1121</w:t>
            </w:r>
          </w:p>
        </w:tc>
        <w:tc>
          <w:tcPr>
            <w:tcW w:w="1808" w:type="dxa"/>
          </w:tcPr>
          <w:p w14:paraId="6891ECB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4.2025 eV  </w:t>
            </w:r>
          </w:p>
          <w:p w14:paraId="41327BE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f=0.1175</w:t>
            </w:r>
          </w:p>
        </w:tc>
        <w:tc>
          <w:tcPr>
            <w:tcW w:w="1807" w:type="dxa"/>
          </w:tcPr>
          <w:p w14:paraId="48C7FD7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4.2156 eV  </w:t>
            </w:r>
          </w:p>
          <w:p w14:paraId="3B53D96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f=0.0986</w:t>
            </w:r>
          </w:p>
        </w:tc>
        <w:tc>
          <w:tcPr>
            <w:tcW w:w="1808" w:type="dxa"/>
          </w:tcPr>
          <w:p w14:paraId="1AC84B7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0.3812</w:t>
            </w:r>
          </w:p>
        </w:tc>
      </w:tr>
      <w:tr w:rsidR="00A44288" w:rsidRPr="002148BC" w14:paraId="21B17AB1" w14:textId="77777777" w:rsidTr="003824C8">
        <w:tc>
          <w:tcPr>
            <w:tcW w:w="1384" w:type="dxa"/>
          </w:tcPr>
          <w:p w14:paraId="386474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00E04D2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4.4678 eV  </w:t>
            </w:r>
          </w:p>
          <w:p w14:paraId="37FCDC1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f=0.1637</w:t>
            </w:r>
          </w:p>
        </w:tc>
        <w:tc>
          <w:tcPr>
            <w:tcW w:w="1807" w:type="dxa"/>
          </w:tcPr>
          <w:p w14:paraId="7A9408B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4.2688 eV  </w:t>
            </w:r>
          </w:p>
          <w:p w14:paraId="1C1E45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f=0.1143</w:t>
            </w:r>
          </w:p>
        </w:tc>
        <w:tc>
          <w:tcPr>
            <w:tcW w:w="1808" w:type="dxa"/>
          </w:tcPr>
          <w:p w14:paraId="505523B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4.2687 eV  </w:t>
            </w:r>
          </w:p>
          <w:p w14:paraId="6D48ED2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f=0.1177</w:t>
            </w:r>
          </w:p>
        </w:tc>
        <w:tc>
          <w:tcPr>
            <w:tcW w:w="1807" w:type="dxa"/>
          </w:tcPr>
          <w:p w14:paraId="21BF46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4.2774 eV  </w:t>
            </w:r>
          </w:p>
          <w:p w14:paraId="4200085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f=0.0984</w:t>
            </w:r>
          </w:p>
        </w:tc>
        <w:tc>
          <w:tcPr>
            <w:tcW w:w="1808" w:type="dxa"/>
          </w:tcPr>
          <w:p w14:paraId="164CF7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0.4124</w:t>
            </w:r>
          </w:p>
        </w:tc>
      </w:tr>
      <w:tr w:rsidR="00A44288" w:rsidRPr="002148BC" w14:paraId="58CC1CE0" w14:textId="77777777" w:rsidTr="003824C8">
        <w:tc>
          <w:tcPr>
            <w:tcW w:w="1384" w:type="dxa"/>
          </w:tcPr>
          <w:p w14:paraId="30BC99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4E5EEB0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3.1668 eV  </w:t>
            </w:r>
          </w:p>
          <w:p w14:paraId="2A6BBCE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f=0.0575</w:t>
            </w:r>
          </w:p>
        </w:tc>
        <w:tc>
          <w:tcPr>
            <w:tcW w:w="1807" w:type="dxa"/>
          </w:tcPr>
          <w:p w14:paraId="023A640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3.1660 eV  </w:t>
            </w:r>
          </w:p>
          <w:p w14:paraId="151B206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f=0.0451</w:t>
            </w:r>
          </w:p>
        </w:tc>
        <w:tc>
          <w:tcPr>
            <w:tcW w:w="1808" w:type="dxa"/>
          </w:tcPr>
          <w:p w14:paraId="4CB7D9E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3.1533 eV  </w:t>
            </w:r>
          </w:p>
          <w:p w14:paraId="4430524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f=0.0431</w:t>
            </w:r>
          </w:p>
        </w:tc>
        <w:tc>
          <w:tcPr>
            <w:tcW w:w="1807" w:type="dxa"/>
          </w:tcPr>
          <w:p w14:paraId="0CD07CC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3.9480 eV  </w:t>
            </w:r>
          </w:p>
          <w:p w14:paraId="3550A19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f=0.1063</w:t>
            </w:r>
          </w:p>
        </w:tc>
        <w:tc>
          <w:tcPr>
            <w:tcW w:w="1808" w:type="dxa"/>
          </w:tcPr>
          <w:p w14:paraId="7154AF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0.5893</w:t>
            </w:r>
          </w:p>
        </w:tc>
      </w:tr>
      <w:tr w:rsidR="00A44288" w:rsidRPr="002148BC" w14:paraId="592E57AC" w14:textId="77777777" w:rsidTr="003824C8">
        <w:tc>
          <w:tcPr>
            <w:tcW w:w="1384" w:type="dxa"/>
          </w:tcPr>
          <w:p w14:paraId="297C9C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2C7FA21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4.4280 eV  </w:t>
            </w:r>
          </w:p>
          <w:p w14:paraId="377B2ED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f=0.1459</w:t>
            </w:r>
          </w:p>
        </w:tc>
        <w:tc>
          <w:tcPr>
            <w:tcW w:w="1807" w:type="dxa"/>
          </w:tcPr>
          <w:p w14:paraId="0BC0D50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4.2305 eV  </w:t>
            </w:r>
          </w:p>
          <w:p w14:paraId="7FBA69F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f=0.1101</w:t>
            </w:r>
          </w:p>
        </w:tc>
        <w:tc>
          <w:tcPr>
            <w:tcW w:w="1808" w:type="dxa"/>
          </w:tcPr>
          <w:p w14:paraId="2D7F96C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4.2338 eV  </w:t>
            </w:r>
          </w:p>
          <w:p w14:paraId="12C706D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f=0.1156</w:t>
            </w:r>
          </w:p>
        </w:tc>
        <w:tc>
          <w:tcPr>
            <w:tcW w:w="1807" w:type="dxa"/>
          </w:tcPr>
          <w:p w14:paraId="785D22D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4.2495 eV  </w:t>
            </w:r>
          </w:p>
          <w:p w14:paraId="280E84A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f=0.0995</w:t>
            </w:r>
          </w:p>
        </w:tc>
        <w:tc>
          <w:tcPr>
            <w:tcW w:w="1808" w:type="dxa"/>
          </w:tcPr>
          <w:p w14:paraId="500489F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0.3764</w:t>
            </w:r>
          </w:p>
        </w:tc>
      </w:tr>
      <w:tr w:rsidR="00A44288" w:rsidRPr="002148BC" w14:paraId="6968084A" w14:textId="77777777" w:rsidTr="003824C8">
        <w:tc>
          <w:tcPr>
            <w:tcW w:w="1384" w:type="dxa"/>
          </w:tcPr>
          <w:p w14:paraId="61E634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576ABD3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3.1698 eV  </w:t>
            </w:r>
          </w:p>
          <w:p w14:paraId="34EAB28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f=0.0561</w:t>
            </w:r>
          </w:p>
        </w:tc>
        <w:tc>
          <w:tcPr>
            <w:tcW w:w="1807" w:type="dxa"/>
          </w:tcPr>
          <w:p w14:paraId="2AD028C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3.1884 eV  </w:t>
            </w:r>
          </w:p>
          <w:p w14:paraId="0EB85F0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f=0.0462</w:t>
            </w:r>
          </w:p>
        </w:tc>
        <w:tc>
          <w:tcPr>
            <w:tcW w:w="1808" w:type="dxa"/>
          </w:tcPr>
          <w:p w14:paraId="5222BDD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3.1761 eV  </w:t>
            </w:r>
          </w:p>
          <w:p w14:paraId="19D9348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f=0.0442</w:t>
            </w:r>
          </w:p>
        </w:tc>
        <w:tc>
          <w:tcPr>
            <w:tcW w:w="1807" w:type="dxa"/>
          </w:tcPr>
          <w:p w14:paraId="3CC0CF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3.9516 eV  </w:t>
            </w:r>
          </w:p>
          <w:p w14:paraId="4BE8EF0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f=0.1111</w:t>
            </w:r>
          </w:p>
        </w:tc>
        <w:tc>
          <w:tcPr>
            <w:tcW w:w="1808" w:type="dxa"/>
          </w:tcPr>
          <w:p w14:paraId="4226E69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0.5269</w:t>
            </w:r>
          </w:p>
        </w:tc>
      </w:tr>
      <w:tr w:rsidR="00A44288" w:rsidRPr="002148BC" w14:paraId="1B634FCB" w14:textId="77777777" w:rsidTr="003824C8">
        <w:tc>
          <w:tcPr>
            <w:tcW w:w="1384" w:type="dxa"/>
          </w:tcPr>
          <w:p w14:paraId="5712E0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0A4A54C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3.2607 eV  </w:t>
            </w:r>
          </w:p>
          <w:p w14:paraId="60A3613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f=0.0627</w:t>
            </w:r>
          </w:p>
        </w:tc>
        <w:tc>
          <w:tcPr>
            <w:tcW w:w="1807" w:type="dxa"/>
          </w:tcPr>
          <w:p w14:paraId="76D5255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3.2594 eV  </w:t>
            </w:r>
          </w:p>
          <w:p w14:paraId="6A055FF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f=0.0497</w:t>
            </w:r>
          </w:p>
        </w:tc>
        <w:tc>
          <w:tcPr>
            <w:tcW w:w="1808" w:type="dxa"/>
          </w:tcPr>
          <w:p w14:paraId="6B3EF11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3.2465 eV  </w:t>
            </w:r>
          </w:p>
          <w:p w14:paraId="68B3532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f=0.0475</w:t>
            </w:r>
          </w:p>
        </w:tc>
        <w:tc>
          <w:tcPr>
            <w:tcW w:w="1807" w:type="dxa"/>
          </w:tcPr>
          <w:p w14:paraId="4289AC5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4.0313 eV  </w:t>
            </w:r>
          </w:p>
          <w:p w14:paraId="36A5C07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f=0.1047</w:t>
            </w:r>
          </w:p>
        </w:tc>
        <w:tc>
          <w:tcPr>
            <w:tcW w:w="1808" w:type="dxa"/>
          </w:tcPr>
          <w:p w14:paraId="0FD5E2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0.4417</w:t>
            </w:r>
          </w:p>
        </w:tc>
      </w:tr>
      <w:tr w:rsidR="00A44288" w:rsidRPr="002148BC" w14:paraId="01C91335" w14:textId="77777777" w:rsidTr="003824C8">
        <w:tc>
          <w:tcPr>
            <w:tcW w:w="1384" w:type="dxa"/>
          </w:tcPr>
          <w:p w14:paraId="4BF8DF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259F8F9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3.9843 eV  </w:t>
            </w:r>
          </w:p>
          <w:p w14:paraId="75557D6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f=0.1427</w:t>
            </w:r>
          </w:p>
        </w:tc>
        <w:tc>
          <w:tcPr>
            <w:tcW w:w="1807" w:type="dxa"/>
          </w:tcPr>
          <w:p w14:paraId="6BB8026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3.9822 eV  </w:t>
            </w:r>
          </w:p>
          <w:p w14:paraId="0D40EF2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f=0.1204</w:t>
            </w:r>
          </w:p>
        </w:tc>
        <w:tc>
          <w:tcPr>
            <w:tcW w:w="1808" w:type="dxa"/>
          </w:tcPr>
          <w:p w14:paraId="0F246F6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3.9776 eV  </w:t>
            </w:r>
          </w:p>
          <w:p w14:paraId="03D1DAD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f=0.1194</w:t>
            </w:r>
          </w:p>
        </w:tc>
        <w:tc>
          <w:tcPr>
            <w:tcW w:w="1807" w:type="dxa"/>
          </w:tcPr>
          <w:p w14:paraId="24C64F7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3.9843 eV  </w:t>
            </w:r>
          </w:p>
          <w:p w14:paraId="66E25EE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f=0.1259</w:t>
            </w:r>
          </w:p>
        </w:tc>
        <w:tc>
          <w:tcPr>
            <w:tcW w:w="1808" w:type="dxa"/>
          </w:tcPr>
          <w:p w14:paraId="155F3D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0.1701</w:t>
            </w:r>
          </w:p>
        </w:tc>
      </w:tr>
      <w:tr w:rsidR="00A44288" w:rsidRPr="002148BC" w14:paraId="28C41537" w14:textId="77777777" w:rsidTr="003824C8">
        <w:tc>
          <w:tcPr>
            <w:tcW w:w="1384" w:type="dxa"/>
          </w:tcPr>
          <w:p w14:paraId="19F28896" w14:textId="77777777" w:rsidR="00A44288" w:rsidRPr="002148BC" w:rsidRDefault="00A44288" w:rsidP="003824C8">
            <w:pPr>
              <w:spacing w:before="0" w:after="0"/>
              <w:jc w:val="center"/>
              <w:rPr>
                <w:rFonts w:ascii="Cambria Math" w:hAnsi="Cambria Math" w:cs="Cambria Math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086E9C0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4.4413 eV  </w:t>
            </w:r>
          </w:p>
          <w:p w14:paraId="166509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f=0.1536</w:t>
            </w:r>
          </w:p>
        </w:tc>
        <w:tc>
          <w:tcPr>
            <w:tcW w:w="1807" w:type="dxa"/>
          </w:tcPr>
          <w:p w14:paraId="3D225E0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4.2436 eV  </w:t>
            </w:r>
          </w:p>
          <w:p w14:paraId="6A7E464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f=0.1145</w:t>
            </w:r>
          </w:p>
        </w:tc>
        <w:tc>
          <w:tcPr>
            <w:tcW w:w="1808" w:type="dxa"/>
          </w:tcPr>
          <w:p w14:paraId="095BD94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4.2443 eV  </w:t>
            </w:r>
          </w:p>
          <w:p w14:paraId="23AC5D4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f=0.1177</w:t>
            </w:r>
          </w:p>
        </w:tc>
        <w:tc>
          <w:tcPr>
            <w:tcW w:w="1807" w:type="dxa"/>
          </w:tcPr>
          <w:p w14:paraId="2684364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4.2546 eV  </w:t>
            </w:r>
          </w:p>
          <w:p w14:paraId="392228F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f=0.0980</w:t>
            </w:r>
          </w:p>
        </w:tc>
        <w:tc>
          <w:tcPr>
            <w:tcW w:w="1808" w:type="dxa"/>
          </w:tcPr>
          <w:p w14:paraId="6E896A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0.4013</w:t>
            </w:r>
          </w:p>
        </w:tc>
      </w:tr>
      <w:tr w:rsidR="00A44288" w:rsidRPr="002148BC" w14:paraId="7CB58447" w14:textId="77777777" w:rsidTr="003824C8">
        <w:tc>
          <w:tcPr>
            <w:tcW w:w="1384" w:type="dxa"/>
          </w:tcPr>
          <w:p w14:paraId="056E95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7E5CDF8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3.9904 eV  </w:t>
            </w:r>
          </w:p>
          <w:p w14:paraId="4BF7CFC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f=0.1382</w:t>
            </w:r>
          </w:p>
        </w:tc>
        <w:tc>
          <w:tcPr>
            <w:tcW w:w="1807" w:type="dxa"/>
          </w:tcPr>
          <w:p w14:paraId="7CEBC74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3.9988 eV  </w:t>
            </w:r>
          </w:p>
          <w:p w14:paraId="7C481C5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f=0.1168</w:t>
            </w:r>
          </w:p>
        </w:tc>
        <w:tc>
          <w:tcPr>
            <w:tcW w:w="1808" w:type="dxa"/>
          </w:tcPr>
          <w:p w14:paraId="757549D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3.9926 eV  </w:t>
            </w:r>
          </w:p>
          <w:p w14:paraId="2F9EBB8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f=0.1157</w:t>
            </w:r>
          </w:p>
        </w:tc>
        <w:tc>
          <w:tcPr>
            <w:tcW w:w="1807" w:type="dxa"/>
          </w:tcPr>
          <w:p w14:paraId="778C548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3.9952 eV  </w:t>
            </w:r>
          </w:p>
          <w:p w14:paraId="5D94756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f=0.1221</w:t>
            </w:r>
          </w:p>
        </w:tc>
        <w:tc>
          <w:tcPr>
            <w:tcW w:w="1808" w:type="dxa"/>
          </w:tcPr>
          <w:p w14:paraId="23688B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0.1816</w:t>
            </w:r>
          </w:p>
        </w:tc>
      </w:tr>
      <w:tr w:rsidR="00A44288" w:rsidRPr="002148BC" w14:paraId="19EA1E9B" w14:textId="77777777" w:rsidTr="003824C8">
        <w:tc>
          <w:tcPr>
            <w:tcW w:w="1384" w:type="dxa"/>
          </w:tcPr>
          <w:p w14:paraId="5AA0A0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5F3B94A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4.2407 eV  </w:t>
            </w:r>
          </w:p>
          <w:p w14:paraId="0BC22E8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f=0.1719</w:t>
            </w:r>
          </w:p>
        </w:tc>
        <w:tc>
          <w:tcPr>
            <w:tcW w:w="1807" w:type="dxa"/>
          </w:tcPr>
          <w:p w14:paraId="337E8C9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4.2452 eV  </w:t>
            </w:r>
          </w:p>
          <w:p w14:paraId="18E4372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f=0.1458</w:t>
            </w:r>
          </w:p>
        </w:tc>
        <w:tc>
          <w:tcPr>
            <w:tcW w:w="1808" w:type="dxa"/>
          </w:tcPr>
          <w:p w14:paraId="062492C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4.2421 eV  </w:t>
            </w:r>
          </w:p>
          <w:p w14:paraId="441FE4A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f=0.1449</w:t>
            </w:r>
          </w:p>
        </w:tc>
        <w:tc>
          <w:tcPr>
            <w:tcW w:w="1807" w:type="dxa"/>
          </w:tcPr>
          <w:p w14:paraId="169417B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4.2437 eV  </w:t>
            </w:r>
          </w:p>
          <w:p w14:paraId="4A5E85A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f=0.1522</w:t>
            </w:r>
          </w:p>
        </w:tc>
        <w:tc>
          <w:tcPr>
            <w:tcW w:w="1808" w:type="dxa"/>
          </w:tcPr>
          <w:p w14:paraId="273AE82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0.4307</w:t>
            </w:r>
          </w:p>
        </w:tc>
      </w:tr>
      <w:tr w:rsidR="00A44288" w:rsidRPr="002148BC" w14:paraId="2D8AF3C7" w14:textId="77777777" w:rsidTr="003824C8">
        <w:tc>
          <w:tcPr>
            <w:tcW w:w="1384" w:type="dxa"/>
          </w:tcPr>
          <w:p w14:paraId="45A4D7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5FE7917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3.9952 eV  </w:t>
            </w:r>
          </w:p>
          <w:p w14:paraId="51C5157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f=0.1403</w:t>
            </w:r>
          </w:p>
        </w:tc>
        <w:tc>
          <w:tcPr>
            <w:tcW w:w="1807" w:type="dxa"/>
          </w:tcPr>
          <w:p w14:paraId="10D4704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3.9895 eV  </w:t>
            </w:r>
          </w:p>
          <w:p w14:paraId="40E3768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f=0.1153</w:t>
            </w:r>
          </w:p>
        </w:tc>
        <w:tc>
          <w:tcPr>
            <w:tcW w:w="1808" w:type="dxa"/>
          </w:tcPr>
          <w:p w14:paraId="71462D9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3.9830 eV  </w:t>
            </w:r>
          </w:p>
          <w:p w14:paraId="2C500E4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f=0.1142</w:t>
            </w:r>
          </w:p>
        </w:tc>
        <w:tc>
          <w:tcPr>
            <w:tcW w:w="1807" w:type="dxa"/>
          </w:tcPr>
          <w:p w14:paraId="1641004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3.9948 eV  </w:t>
            </w:r>
          </w:p>
          <w:p w14:paraId="56B4840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f=0.1215</w:t>
            </w:r>
          </w:p>
        </w:tc>
        <w:tc>
          <w:tcPr>
            <w:tcW w:w="1808" w:type="dxa"/>
          </w:tcPr>
          <w:p w14:paraId="6638D6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0.1782</w:t>
            </w:r>
          </w:p>
        </w:tc>
      </w:tr>
      <w:tr w:rsidR="00A44288" w:rsidRPr="002148BC" w14:paraId="6D2BD337" w14:textId="77777777" w:rsidTr="003824C8">
        <w:tc>
          <w:tcPr>
            <w:tcW w:w="1384" w:type="dxa"/>
          </w:tcPr>
          <w:p w14:paraId="46B6E1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70E2905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4.3208 eV  </w:t>
            </w:r>
          </w:p>
          <w:p w14:paraId="3EC773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f=0.1715</w:t>
            </w:r>
          </w:p>
        </w:tc>
        <w:tc>
          <w:tcPr>
            <w:tcW w:w="1807" w:type="dxa"/>
          </w:tcPr>
          <w:p w14:paraId="0494BA4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4.1315 eV  </w:t>
            </w:r>
          </w:p>
          <w:p w14:paraId="58BAC4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f=0.1309</w:t>
            </w:r>
          </w:p>
        </w:tc>
        <w:tc>
          <w:tcPr>
            <w:tcW w:w="1808" w:type="dxa"/>
          </w:tcPr>
          <w:p w14:paraId="0FFF2E0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4.1308 eV  </w:t>
            </w:r>
          </w:p>
          <w:p w14:paraId="4B95116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f=0.1350</w:t>
            </w:r>
          </w:p>
        </w:tc>
        <w:tc>
          <w:tcPr>
            <w:tcW w:w="1807" w:type="dxa"/>
          </w:tcPr>
          <w:p w14:paraId="30C8FD2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4.1417 eV  </w:t>
            </w:r>
          </w:p>
          <w:p w14:paraId="29A564A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f=0.1107</w:t>
            </w:r>
          </w:p>
        </w:tc>
        <w:tc>
          <w:tcPr>
            <w:tcW w:w="1808" w:type="dxa"/>
          </w:tcPr>
          <w:p w14:paraId="4912B1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0.3354</w:t>
            </w:r>
          </w:p>
        </w:tc>
      </w:tr>
      <w:tr w:rsidR="00A44288" w:rsidRPr="002148BC" w14:paraId="7C2B5FE2" w14:textId="77777777" w:rsidTr="003824C8">
        <w:tc>
          <w:tcPr>
            <w:tcW w:w="1384" w:type="dxa"/>
          </w:tcPr>
          <w:p w14:paraId="4552E4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180C8F6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3.3262 eV  </w:t>
            </w:r>
          </w:p>
          <w:p w14:paraId="34E51AF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f=0.0664</w:t>
            </w:r>
          </w:p>
        </w:tc>
        <w:tc>
          <w:tcPr>
            <w:tcW w:w="1807" w:type="dxa"/>
          </w:tcPr>
          <w:p w14:paraId="544814F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3.3043 eV  </w:t>
            </w:r>
          </w:p>
          <w:p w14:paraId="6C598AD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f=0.0541</w:t>
            </w:r>
          </w:p>
        </w:tc>
        <w:tc>
          <w:tcPr>
            <w:tcW w:w="1808" w:type="dxa"/>
          </w:tcPr>
          <w:p w14:paraId="42305A0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3.2931 eV  </w:t>
            </w:r>
          </w:p>
          <w:p w14:paraId="53F9DAF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f=0.0525</w:t>
            </w:r>
          </w:p>
        </w:tc>
        <w:tc>
          <w:tcPr>
            <w:tcW w:w="1807" w:type="dxa"/>
          </w:tcPr>
          <w:p w14:paraId="3352003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4.0925 eV  </w:t>
            </w:r>
          </w:p>
          <w:p w14:paraId="6BDEE0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f=0.1400</w:t>
            </w:r>
          </w:p>
        </w:tc>
        <w:tc>
          <w:tcPr>
            <w:tcW w:w="1808" w:type="dxa"/>
          </w:tcPr>
          <w:p w14:paraId="604CC4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0.4264</w:t>
            </w:r>
          </w:p>
        </w:tc>
      </w:tr>
      <w:tr w:rsidR="00A44288" w:rsidRPr="002148BC" w14:paraId="02ED240F" w14:textId="77777777" w:rsidTr="003824C8">
        <w:trPr>
          <w:trHeight w:val="70"/>
        </w:trPr>
        <w:tc>
          <w:tcPr>
            <w:tcW w:w="1384" w:type="dxa"/>
          </w:tcPr>
          <w:p w14:paraId="270A4C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511C037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4.3642 eV  </w:t>
            </w:r>
          </w:p>
          <w:p w14:paraId="3ABF0D9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f=0.1950</w:t>
            </w:r>
          </w:p>
        </w:tc>
        <w:tc>
          <w:tcPr>
            <w:tcW w:w="1807" w:type="dxa"/>
          </w:tcPr>
          <w:p w14:paraId="4E78DCE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4.3777 eV  </w:t>
            </w:r>
          </w:p>
          <w:p w14:paraId="0DC05B1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f=0.1588</w:t>
            </w:r>
          </w:p>
        </w:tc>
        <w:tc>
          <w:tcPr>
            <w:tcW w:w="1808" w:type="dxa"/>
          </w:tcPr>
          <w:p w14:paraId="2773903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4.3737 eV  </w:t>
            </w:r>
          </w:p>
          <w:p w14:paraId="1771834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f=0.1578</w:t>
            </w:r>
          </w:p>
        </w:tc>
        <w:tc>
          <w:tcPr>
            <w:tcW w:w="1807" w:type="dxa"/>
          </w:tcPr>
          <w:p w14:paraId="78C5EBB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4.3758 eV  </w:t>
            </w:r>
          </w:p>
          <w:p w14:paraId="5BF0E32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f=0.1672</w:t>
            </w:r>
          </w:p>
        </w:tc>
        <w:tc>
          <w:tcPr>
            <w:tcW w:w="1808" w:type="dxa"/>
          </w:tcPr>
          <w:p w14:paraId="434681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0.558</w:t>
            </w:r>
          </w:p>
        </w:tc>
      </w:tr>
    </w:tbl>
    <w:p w14:paraId="5E8CFD7C" w14:textId="77777777" w:rsidR="00A44288" w:rsidRPr="00A44288" w:rsidRDefault="00A44288" w:rsidP="00A44288">
      <w:pPr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2B553352" w14:textId="77777777" w:rsidR="002148BC" w:rsidRDefault="002148BC" w:rsidP="00A44288">
      <w:pPr>
        <w:jc w:val="both"/>
        <w:rPr>
          <w:szCs w:val="24"/>
        </w:rPr>
      </w:pPr>
    </w:p>
    <w:p w14:paraId="61E55411" w14:textId="1BCD3ACB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S8.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IR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molecules predicted using different DFT functionals with cc-PVTZ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1687"/>
        <w:gridCol w:w="1687"/>
        <w:gridCol w:w="1688"/>
        <w:gridCol w:w="1687"/>
        <w:gridCol w:w="1688"/>
      </w:tblGrid>
      <w:tr w:rsidR="00A44288" w:rsidRPr="002148BC" w14:paraId="1A226C5F" w14:textId="77777777" w:rsidTr="003824C8">
        <w:tc>
          <w:tcPr>
            <w:tcW w:w="1384" w:type="dxa"/>
          </w:tcPr>
          <w:p w14:paraId="35D6EE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119184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BIB</w:t>
            </w:r>
          </w:p>
        </w:tc>
        <w:tc>
          <w:tcPr>
            <w:tcW w:w="1807" w:type="dxa"/>
          </w:tcPr>
          <w:p w14:paraId="16A74D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BIM</w:t>
            </w:r>
          </w:p>
        </w:tc>
        <w:tc>
          <w:tcPr>
            <w:tcW w:w="1808" w:type="dxa"/>
          </w:tcPr>
          <w:p w14:paraId="2B46AA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CIB</w:t>
            </w:r>
          </w:p>
        </w:tc>
        <w:tc>
          <w:tcPr>
            <w:tcW w:w="1807" w:type="dxa"/>
          </w:tcPr>
          <w:p w14:paraId="5105F8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CIC</w:t>
            </w:r>
          </w:p>
        </w:tc>
        <w:tc>
          <w:tcPr>
            <w:tcW w:w="1808" w:type="dxa"/>
          </w:tcPr>
          <w:p w14:paraId="6D1001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CID</w:t>
            </w:r>
          </w:p>
        </w:tc>
      </w:tr>
      <w:tr w:rsidR="00A44288" w:rsidRPr="002148BC" w14:paraId="50112FE8" w14:textId="77777777" w:rsidTr="003824C8">
        <w:tc>
          <w:tcPr>
            <w:tcW w:w="1384" w:type="dxa"/>
          </w:tcPr>
          <w:p w14:paraId="35A429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75E7DE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3.7754 eV</w:t>
            </w:r>
          </w:p>
        </w:tc>
        <w:tc>
          <w:tcPr>
            <w:tcW w:w="1807" w:type="dxa"/>
          </w:tcPr>
          <w:p w14:paraId="5B444A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65EDF9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3.8149 eV</w:t>
            </w:r>
          </w:p>
        </w:tc>
        <w:tc>
          <w:tcPr>
            <w:tcW w:w="1807" w:type="dxa"/>
          </w:tcPr>
          <w:p w14:paraId="759A54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3.7800 eV</w:t>
            </w:r>
          </w:p>
        </w:tc>
        <w:tc>
          <w:tcPr>
            <w:tcW w:w="1808" w:type="dxa"/>
          </w:tcPr>
          <w:p w14:paraId="3CB392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3.8126 eV</w:t>
            </w:r>
          </w:p>
        </w:tc>
      </w:tr>
      <w:tr w:rsidR="00A44288" w:rsidRPr="002148BC" w14:paraId="19AE74CA" w14:textId="77777777" w:rsidTr="003824C8">
        <w:tc>
          <w:tcPr>
            <w:tcW w:w="1384" w:type="dxa"/>
          </w:tcPr>
          <w:p w14:paraId="3E67A9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29E070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3.1488 eV  </w:t>
            </w:r>
          </w:p>
          <w:p w14:paraId="225BBA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f=0.0451</w:t>
            </w:r>
          </w:p>
        </w:tc>
        <w:tc>
          <w:tcPr>
            <w:tcW w:w="1807" w:type="dxa"/>
          </w:tcPr>
          <w:p w14:paraId="340544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3.9763 eV  </w:t>
            </w:r>
          </w:p>
          <w:p w14:paraId="492A69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f=0.0773</w:t>
            </w:r>
          </w:p>
        </w:tc>
        <w:tc>
          <w:tcPr>
            <w:tcW w:w="1808" w:type="dxa"/>
          </w:tcPr>
          <w:p w14:paraId="7B274D2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3.1380 eV  </w:t>
            </w:r>
          </w:p>
          <w:p w14:paraId="2DC7B4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f=0.0533</w:t>
            </w:r>
          </w:p>
        </w:tc>
        <w:tc>
          <w:tcPr>
            <w:tcW w:w="1807" w:type="dxa"/>
          </w:tcPr>
          <w:p w14:paraId="616B0C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3.1323 eV</w:t>
            </w:r>
          </w:p>
          <w:p w14:paraId="62D3A7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 f=0.0611</w:t>
            </w:r>
          </w:p>
        </w:tc>
        <w:tc>
          <w:tcPr>
            <w:tcW w:w="1808" w:type="dxa"/>
          </w:tcPr>
          <w:p w14:paraId="6CC78C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3.1253 eV  </w:t>
            </w:r>
          </w:p>
          <w:p w14:paraId="3E713F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f=0.0521</w:t>
            </w:r>
          </w:p>
        </w:tc>
      </w:tr>
      <w:tr w:rsidR="00A44288" w:rsidRPr="002148BC" w14:paraId="5BC3C883" w14:textId="77777777" w:rsidTr="003824C8">
        <w:tc>
          <w:tcPr>
            <w:tcW w:w="1384" w:type="dxa"/>
          </w:tcPr>
          <w:p w14:paraId="54C32F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5EFCF5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3.8937 eV  </w:t>
            </w:r>
          </w:p>
          <w:p w14:paraId="2968CC9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f=0.0487</w:t>
            </w:r>
          </w:p>
        </w:tc>
        <w:tc>
          <w:tcPr>
            <w:tcW w:w="1807" w:type="dxa"/>
          </w:tcPr>
          <w:p w14:paraId="347E0D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3.9901 eV  </w:t>
            </w:r>
          </w:p>
          <w:p w14:paraId="62EB2E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f=0.0630</w:t>
            </w:r>
          </w:p>
        </w:tc>
        <w:tc>
          <w:tcPr>
            <w:tcW w:w="1808" w:type="dxa"/>
          </w:tcPr>
          <w:p w14:paraId="7361CA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3.1586 eV  </w:t>
            </w:r>
          </w:p>
          <w:p w14:paraId="09A4FFE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f=0.0547</w:t>
            </w:r>
          </w:p>
        </w:tc>
        <w:tc>
          <w:tcPr>
            <w:tcW w:w="1807" w:type="dxa"/>
          </w:tcPr>
          <w:p w14:paraId="19F9477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3.1523 eV  </w:t>
            </w:r>
          </w:p>
          <w:p w14:paraId="0B3742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f=0.0628</w:t>
            </w:r>
          </w:p>
        </w:tc>
        <w:tc>
          <w:tcPr>
            <w:tcW w:w="1808" w:type="dxa"/>
          </w:tcPr>
          <w:p w14:paraId="620C558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3.1465 eV  </w:t>
            </w:r>
          </w:p>
          <w:p w14:paraId="0E39D5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f=0.0545</w:t>
            </w:r>
          </w:p>
        </w:tc>
      </w:tr>
      <w:tr w:rsidR="00A44288" w:rsidRPr="002148BC" w14:paraId="3D8C4E51" w14:textId="77777777" w:rsidTr="003824C8">
        <w:tc>
          <w:tcPr>
            <w:tcW w:w="1384" w:type="dxa"/>
          </w:tcPr>
          <w:p w14:paraId="00F02E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193291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4.1823 eV  </w:t>
            </w:r>
          </w:p>
          <w:p w14:paraId="440962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f=0.1053</w:t>
            </w:r>
          </w:p>
        </w:tc>
        <w:tc>
          <w:tcPr>
            <w:tcW w:w="1807" w:type="dxa"/>
          </w:tcPr>
          <w:p w14:paraId="3707F6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4.1966 eV  </w:t>
            </w:r>
          </w:p>
          <w:p w14:paraId="477764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f=0.0950</w:t>
            </w:r>
          </w:p>
        </w:tc>
        <w:tc>
          <w:tcPr>
            <w:tcW w:w="1808" w:type="dxa"/>
          </w:tcPr>
          <w:p w14:paraId="4A67E33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4.1905 eV  </w:t>
            </w:r>
          </w:p>
          <w:p w14:paraId="0E8580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f=0.0894</w:t>
            </w:r>
          </w:p>
        </w:tc>
        <w:tc>
          <w:tcPr>
            <w:tcW w:w="1807" w:type="dxa"/>
          </w:tcPr>
          <w:p w14:paraId="32A99E5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3.5307 eV  </w:t>
            </w:r>
          </w:p>
          <w:p w14:paraId="302D5A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f=0.0975</w:t>
            </w:r>
          </w:p>
        </w:tc>
        <w:tc>
          <w:tcPr>
            <w:tcW w:w="1808" w:type="dxa"/>
          </w:tcPr>
          <w:p w14:paraId="56FDB4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3.5299 eV  </w:t>
            </w:r>
          </w:p>
          <w:p w14:paraId="5DFFE8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f=0.0848</w:t>
            </w:r>
          </w:p>
        </w:tc>
      </w:tr>
      <w:tr w:rsidR="00A44288" w:rsidRPr="002148BC" w14:paraId="1E0CE42F" w14:textId="77777777" w:rsidTr="003824C8">
        <w:tc>
          <w:tcPr>
            <w:tcW w:w="1384" w:type="dxa"/>
          </w:tcPr>
          <w:p w14:paraId="4AA54D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color w:val="000000" w:themeColor="text1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429AD3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3.9633 eV  </w:t>
            </w:r>
          </w:p>
          <w:p w14:paraId="48AA47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f=0.1182</w:t>
            </w:r>
          </w:p>
        </w:tc>
        <w:tc>
          <w:tcPr>
            <w:tcW w:w="1807" w:type="dxa"/>
          </w:tcPr>
          <w:p w14:paraId="478CDC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3.9647 eV  </w:t>
            </w:r>
          </w:p>
          <w:p w14:paraId="01ECDD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f=0.1212</w:t>
            </w:r>
          </w:p>
        </w:tc>
        <w:tc>
          <w:tcPr>
            <w:tcW w:w="1808" w:type="dxa"/>
          </w:tcPr>
          <w:p w14:paraId="7705DB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3.9513 eV  </w:t>
            </w:r>
          </w:p>
          <w:p w14:paraId="36B59D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f=0.1345</w:t>
            </w:r>
          </w:p>
        </w:tc>
        <w:tc>
          <w:tcPr>
            <w:tcW w:w="1807" w:type="dxa"/>
          </w:tcPr>
          <w:p w14:paraId="707B11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3.9414 eV  </w:t>
            </w:r>
          </w:p>
          <w:p w14:paraId="3C6DBB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f=0.1555</w:t>
            </w:r>
          </w:p>
        </w:tc>
        <w:tc>
          <w:tcPr>
            <w:tcW w:w="1808" w:type="dxa"/>
          </w:tcPr>
          <w:p w14:paraId="58CF42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3.9450 eV  </w:t>
            </w:r>
          </w:p>
          <w:p w14:paraId="224076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f=0.1351</w:t>
            </w:r>
          </w:p>
        </w:tc>
      </w:tr>
      <w:tr w:rsidR="00A44288" w:rsidRPr="002148BC" w14:paraId="3803BE2B" w14:textId="77777777" w:rsidTr="003824C8">
        <w:tc>
          <w:tcPr>
            <w:tcW w:w="1384" w:type="dxa"/>
          </w:tcPr>
          <w:p w14:paraId="6F9AA0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1A1444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4.2066 eV  </w:t>
            </w:r>
          </w:p>
          <w:p w14:paraId="1692E3F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f=0.1013</w:t>
            </w:r>
          </w:p>
        </w:tc>
        <w:tc>
          <w:tcPr>
            <w:tcW w:w="1807" w:type="dxa"/>
          </w:tcPr>
          <w:p w14:paraId="1C4156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4.2219 eV </w:t>
            </w:r>
          </w:p>
          <w:p w14:paraId="11A219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f=0.0916</w:t>
            </w:r>
          </w:p>
        </w:tc>
        <w:tc>
          <w:tcPr>
            <w:tcW w:w="1808" w:type="dxa"/>
          </w:tcPr>
          <w:p w14:paraId="12B6E3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3.5664 eV  </w:t>
            </w:r>
          </w:p>
          <w:p w14:paraId="0D319C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f=0.0857</w:t>
            </w:r>
          </w:p>
        </w:tc>
        <w:tc>
          <w:tcPr>
            <w:tcW w:w="1807" w:type="dxa"/>
          </w:tcPr>
          <w:p w14:paraId="4350A3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3.5608 eV  </w:t>
            </w:r>
          </w:p>
          <w:p w14:paraId="07974F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f=0.0986</w:t>
            </w:r>
          </w:p>
        </w:tc>
        <w:tc>
          <w:tcPr>
            <w:tcW w:w="1808" w:type="dxa"/>
          </w:tcPr>
          <w:p w14:paraId="52C03E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3.5570 eV  </w:t>
            </w:r>
          </w:p>
          <w:p w14:paraId="3422D9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f=0.0856</w:t>
            </w:r>
          </w:p>
        </w:tc>
      </w:tr>
      <w:tr w:rsidR="00A44288" w:rsidRPr="002148BC" w14:paraId="374F306F" w14:textId="77777777" w:rsidTr="003824C8">
        <w:tc>
          <w:tcPr>
            <w:tcW w:w="1384" w:type="dxa"/>
          </w:tcPr>
          <w:p w14:paraId="02A358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4F92A0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4.2774 eV  </w:t>
            </w:r>
          </w:p>
          <w:p w14:paraId="473229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f=0.1076</w:t>
            </w:r>
          </w:p>
        </w:tc>
        <w:tc>
          <w:tcPr>
            <w:tcW w:w="1807" w:type="dxa"/>
          </w:tcPr>
          <w:p w14:paraId="6A7ACDC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4.2857 eV  </w:t>
            </w:r>
          </w:p>
          <w:p w14:paraId="043534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f=0.0927</w:t>
            </w:r>
          </w:p>
        </w:tc>
        <w:tc>
          <w:tcPr>
            <w:tcW w:w="1808" w:type="dxa"/>
          </w:tcPr>
          <w:p w14:paraId="082BA08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3.6559 eV  </w:t>
            </w:r>
          </w:p>
          <w:p w14:paraId="0CB99A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f=0.0932</w:t>
            </w:r>
          </w:p>
        </w:tc>
        <w:tc>
          <w:tcPr>
            <w:tcW w:w="1807" w:type="dxa"/>
          </w:tcPr>
          <w:p w14:paraId="475BBE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3.6501 eV  </w:t>
            </w:r>
          </w:p>
          <w:p w14:paraId="25B4C4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f=0.1059</w:t>
            </w:r>
          </w:p>
        </w:tc>
        <w:tc>
          <w:tcPr>
            <w:tcW w:w="1808" w:type="dxa"/>
          </w:tcPr>
          <w:p w14:paraId="22D3E14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3.6468 eV  </w:t>
            </w:r>
          </w:p>
          <w:p w14:paraId="3577283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f=0.0932</w:t>
            </w:r>
          </w:p>
        </w:tc>
      </w:tr>
      <w:tr w:rsidR="00A44288" w:rsidRPr="002148BC" w14:paraId="2858CC36" w14:textId="77777777" w:rsidTr="003824C8">
        <w:tc>
          <w:tcPr>
            <w:tcW w:w="1384" w:type="dxa"/>
          </w:tcPr>
          <w:p w14:paraId="7401D3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051663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3.8979 eV  </w:t>
            </w:r>
          </w:p>
          <w:p w14:paraId="46FD12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f=0.0470</w:t>
            </w:r>
          </w:p>
        </w:tc>
        <w:tc>
          <w:tcPr>
            <w:tcW w:w="1807" w:type="dxa"/>
          </w:tcPr>
          <w:p w14:paraId="75ACD52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3.9931 eV  </w:t>
            </w:r>
          </w:p>
          <w:p w14:paraId="027AF5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f=0.0625</w:t>
            </w:r>
          </w:p>
        </w:tc>
        <w:tc>
          <w:tcPr>
            <w:tcW w:w="1808" w:type="dxa"/>
          </w:tcPr>
          <w:p w14:paraId="42323E2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3.1625 eV  </w:t>
            </w:r>
          </w:p>
          <w:p w14:paraId="1C867C7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f=0.0545</w:t>
            </w:r>
          </w:p>
        </w:tc>
        <w:tc>
          <w:tcPr>
            <w:tcW w:w="1807" w:type="dxa"/>
          </w:tcPr>
          <w:p w14:paraId="6E61B1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3.1524 eV  </w:t>
            </w:r>
          </w:p>
          <w:p w14:paraId="34D4246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f=0.0627</w:t>
            </w:r>
          </w:p>
        </w:tc>
        <w:tc>
          <w:tcPr>
            <w:tcW w:w="1808" w:type="dxa"/>
          </w:tcPr>
          <w:p w14:paraId="4985B4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3.1500 eV  </w:t>
            </w:r>
          </w:p>
          <w:p w14:paraId="296F27D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f=0.0532</w:t>
            </w:r>
          </w:p>
        </w:tc>
      </w:tr>
      <w:tr w:rsidR="00A44288" w:rsidRPr="002148BC" w14:paraId="5C479CBC" w14:textId="77777777" w:rsidTr="003824C8">
        <w:tc>
          <w:tcPr>
            <w:tcW w:w="1384" w:type="dxa"/>
          </w:tcPr>
          <w:p w14:paraId="719EEA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788FEFD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4.2401 eV  </w:t>
            </w:r>
          </w:p>
          <w:p w14:paraId="44F080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f=0.0986</w:t>
            </w:r>
          </w:p>
        </w:tc>
        <w:tc>
          <w:tcPr>
            <w:tcW w:w="1807" w:type="dxa"/>
          </w:tcPr>
          <w:p w14:paraId="596ED7B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4.2576 eV  </w:t>
            </w:r>
          </w:p>
          <w:p w14:paraId="0C5717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f=0.0922</w:t>
            </w:r>
          </w:p>
        </w:tc>
        <w:tc>
          <w:tcPr>
            <w:tcW w:w="1808" w:type="dxa"/>
          </w:tcPr>
          <w:p w14:paraId="043D7D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3.5997 eV  </w:t>
            </w:r>
          </w:p>
          <w:p w14:paraId="45FC87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f=0.0882</w:t>
            </w:r>
          </w:p>
        </w:tc>
        <w:tc>
          <w:tcPr>
            <w:tcW w:w="1807" w:type="dxa"/>
          </w:tcPr>
          <w:p w14:paraId="03F2B0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3.5931 eV  </w:t>
            </w:r>
          </w:p>
          <w:p w14:paraId="1063F6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f=0.1022</w:t>
            </w:r>
          </w:p>
        </w:tc>
        <w:tc>
          <w:tcPr>
            <w:tcW w:w="1808" w:type="dxa"/>
          </w:tcPr>
          <w:p w14:paraId="660330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3.5898 eV  </w:t>
            </w:r>
          </w:p>
          <w:p w14:paraId="237861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f=0.0881</w:t>
            </w:r>
          </w:p>
        </w:tc>
      </w:tr>
      <w:tr w:rsidR="00A44288" w:rsidRPr="002148BC" w14:paraId="378B87FE" w14:textId="77777777" w:rsidTr="003824C8">
        <w:tc>
          <w:tcPr>
            <w:tcW w:w="1384" w:type="dxa"/>
          </w:tcPr>
          <w:p w14:paraId="4254BA4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FF0000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477C0C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3.9179 eV  </w:t>
            </w:r>
          </w:p>
          <w:p w14:paraId="7CF057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f=0.0569</w:t>
            </w:r>
          </w:p>
        </w:tc>
        <w:tc>
          <w:tcPr>
            <w:tcW w:w="1807" w:type="dxa"/>
          </w:tcPr>
          <w:p w14:paraId="2B5734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3.1925 eV  </w:t>
            </w:r>
          </w:p>
          <w:p w14:paraId="4B8185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f=0.0487</w:t>
            </w:r>
          </w:p>
        </w:tc>
        <w:tc>
          <w:tcPr>
            <w:tcW w:w="1808" w:type="dxa"/>
          </w:tcPr>
          <w:p w14:paraId="42EDF0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3.1780 eV  </w:t>
            </w:r>
          </w:p>
          <w:p w14:paraId="3D2018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f=0.0546</w:t>
            </w:r>
          </w:p>
        </w:tc>
        <w:tc>
          <w:tcPr>
            <w:tcW w:w="1807" w:type="dxa"/>
          </w:tcPr>
          <w:p w14:paraId="135488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3.1589 eV  </w:t>
            </w:r>
          </w:p>
          <w:p w14:paraId="2CF603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f=0.0615</w:t>
            </w:r>
          </w:p>
        </w:tc>
        <w:tc>
          <w:tcPr>
            <w:tcW w:w="1808" w:type="dxa"/>
          </w:tcPr>
          <w:p w14:paraId="74FB6A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3.1645 eV  </w:t>
            </w:r>
          </w:p>
          <w:p w14:paraId="6C313A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f=0.0539</w:t>
            </w:r>
          </w:p>
        </w:tc>
      </w:tr>
      <w:tr w:rsidR="00A44288" w:rsidRPr="002148BC" w14:paraId="18BFEB5B" w14:textId="77777777" w:rsidTr="003824C8">
        <w:tc>
          <w:tcPr>
            <w:tcW w:w="1384" w:type="dxa"/>
          </w:tcPr>
          <w:p w14:paraId="7EECDB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5FA757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4.0084 eV  </w:t>
            </w:r>
          </w:p>
          <w:p w14:paraId="31DC1F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f=0.0744</w:t>
            </w:r>
          </w:p>
        </w:tc>
        <w:tc>
          <w:tcPr>
            <w:tcW w:w="1807" w:type="dxa"/>
          </w:tcPr>
          <w:p w14:paraId="64ADA7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4.0231 eV  </w:t>
            </w:r>
          </w:p>
          <w:p w14:paraId="74F283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f=0.0669</w:t>
            </w:r>
          </w:p>
        </w:tc>
        <w:tc>
          <w:tcPr>
            <w:tcW w:w="1808" w:type="dxa"/>
          </w:tcPr>
          <w:p w14:paraId="16A0E5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3.2580 eV  </w:t>
            </w:r>
          </w:p>
          <w:p w14:paraId="358F01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f=0.0597</w:t>
            </w:r>
          </w:p>
        </w:tc>
        <w:tc>
          <w:tcPr>
            <w:tcW w:w="1807" w:type="dxa"/>
          </w:tcPr>
          <w:p w14:paraId="4A40640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3.2495 eV  </w:t>
            </w:r>
          </w:p>
          <w:p w14:paraId="234B198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f=0.0685</w:t>
            </w:r>
          </w:p>
        </w:tc>
        <w:tc>
          <w:tcPr>
            <w:tcW w:w="1808" w:type="dxa"/>
          </w:tcPr>
          <w:p w14:paraId="131ED2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3.2447 eV  </w:t>
            </w:r>
          </w:p>
          <w:p w14:paraId="20708C3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f=0.0588</w:t>
            </w:r>
          </w:p>
        </w:tc>
      </w:tr>
      <w:tr w:rsidR="00A44288" w:rsidRPr="002148BC" w14:paraId="2BF5D2AC" w14:textId="77777777" w:rsidTr="003824C8">
        <w:tc>
          <w:tcPr>
            <w:tcW w:w="1384" w:type="dxa"/>
          </w:tcPr>
          <w:p w14:paraId="15B4BF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522649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3.9912 eV  </w:t>
            </w:r>
          </w:p>
          <w:p w14:paraId="21CFA7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f=0.1220</w:t>
            </w:r>
          </w:p>
        </w:tc>
        <w:tc>
          <w:tcPr>
            <w:tcW w:w="1807" w:type="dxa"/>
          </w:tcPr>
          <w:p w14:paraId="3664CA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3.9966 eV  </w:t>
            </w:r>
          </w:p>
          <w:p w14:paraId="53B75D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f=0.1254</w:t>
            </w:r>
          </w:p>
        </w:tc>
        <w:tc>
          <w:tcPr>
            <w:tcW w:w="1808" w:type="dxa"/>
          </w:tcPr>
          <w:p w14:paraId="3C9DA64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3.9844 eV  </w:t>
            </w:r>
          </w:p>
          <w:p w14:paraId="0701A7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f=0.1388</w:t>
            </w:r>
          </w:p>
        </w:tc>
        <w:tc>
          <w:tcPr>
            <w:tcW w:w="1807" w:type="dxa"/>
          </w:tcPr>
          <w:p w14:paraId="657CDC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3.9794 eV  </w:t>
            </w:r>
          </w:p>
          <w:p w14:paraId="021DD0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f=0.1606</w:t>
            </w:r>
          </w:p>
        </w:tc>
        <w:tc>
          <w:tcPr>
            <w:tcW w:w="1808" w:type="dxa"/>
          </w:tcPr>
          <w:p w14:paraId="4CD458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3.9790 eV  </w:t>
            </w:r>
          </w:p>
          <w:p w14:paraId="094B61D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f=0.1397</w:t>
            </w:r>
          </w:p>
        </w:tc>
      </w:tr>
      <w:tr w:rsidR="00A44288" w:rsidRPr="002148BC" w14:paraId="00A5A5E6" w14:textId="77777777" w:rsidTr="003824C8">
        <w:tc>
          <w:tcPr>
            <w:tcW w:w="1384" w:type="dxa"/>
          </w:tcPr>
          <w:p w14:paraId="109FC8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5CD15E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4.2527 eV  </w:t>
            </w:r>
          </w:p>
          <w:p w14:paraId="67299A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f=0.1069</w:t>
            </w:r>
          </w:p>
        </w:tc>
        <w:tc>
          <w:tcPr>
            <w:tcW w:w="1807" w:type="dxa"/>
          </w:tcPr>
          <w:p w14:paraId="42241A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4.2629 eV  </w:t>
            </w:r>
          </w:p>
          <w:p w14:paraId="7E2B389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f=0.0924</w:t>
            </w:r>
          </w:p>
        </w:tc>
        <w:tc>
          <w:tcPr>
            <w:tcW w:w="1808" w:type="dxa"/>
          </w:tcPr>
          <w:p w14:paraId="5B25ED6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4.2568 eV  </w:t>
            </w:r>
          </w:p>
          <w:p w14:paraId="5911D42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f=0.0875</w:t>
            </w:r>
          </w:p>
        </w:tc>
        <w:tc>
          <w:tcPr>
            <w:tcW w:w="1807" w:type="dxa"/>
          </w:tcPr>
          <w:p w14:paraId="1C048B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3.6145 eV  </w:t>
            </w:r>
          </w:p>
          <w:p w14:paraId="755826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f=0.1030</w:t>
            </w:r>
          </w:p>
        </w:tc>
        <w:tc>
          <w:tcPr>
            <w:tcW w:w="1808" w:type="dxa"/>
          </w:tcPr>
          <w:p w14:paraId="51C9EB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4.2550 eV  </w:t>
            </w:r>
          </w:p>
          <w:p w14:paraId="4A4CD5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f=0.0930</w:t>
            </w:r>
          </w:p>
        </w:tc>
      </w:tr>
      <w:tr w:rsidR="00A44288" w:rsidRPr="002148BC" w14:paraId="0743AB0F" w14:textId="77777777" w:rsidTr="003824C8">
        <w:tc>
          <w:tcPr>
            <w:tcW w:w="1384" w:type="dxa"/>
          </w:tcPr>
          <w:p w14:paraId="6DDA2B7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65C255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4.0102 eV  </w:t>
            </w:r>
          </w:p>
          <w:p w14:paraId="6B67B8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f=0.1185</w:t>
            </w:r>
          </w:p>
        </w:tc>
        <w:tc>
          <w:tcPr>
            <w:tcW w:w="1807" w:type="dxa"/>
          </w:tcPr>
          <w:p w14:paraId="05113D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4.0111 eV  </w:t>
            </w:r>
          </w:p>
          <w:p w14:paraId="01756A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f=0.1223</w:t>
            </w:r>
          </w:p>
        </w:tc>
        <w:tc>
          <w:tcPr>
            <w:tcW w:w="1808" w:type="dxa"/>
          </w:tcPr>
          <w:p w14:paraId="107FDE5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3.9974 eV  </w:t>
            </w:r>
          </w:p>
          <w:p w14:paraId="148273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f=0.1347</w:t>
            </w:r>
          </w:p>
        </w:tc>
        <w:tc>
          <w:tcPr>
            <w:tcW w:w="1807" w:type="dxa"/>
          </w:tcPr>
          <w:p w14:paraId="6B9C63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3.9867 eV  </w:t>
            </w:r>
          </w:p>
          <w:p w14:paraId="699AE3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f=0.1549</w:t>
            </w:r>
          </w:p>
        </w:tc>
        <w:tc>
          <w:tcPr>
            <w:tcW w:w="1808" w:type="dxa"/>
          </w:tcPr>
          <w:p w14:paraId="761FD3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3.9905 eV  </w:t>
            </w:r>
          </w:p>
          <w:p w14:paraId="3DEEA5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f=0.1352</w:t>
            </w:r>
          </w:p>
        </w:tc>
      </w:tr>
      <w:tr w:rsidR="00A44288" w:rsidRPr="002148BC" w14:paraId="462555B0" w14:textId="77777777" w:rsidTr="003824C8">
        <w:tc>
          <w:tcPr>
            <w:tcW w:w="1384" w:type="dxa"/>
          </w:tcPr>
          <w:p w14:paraId="4A060D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6546AA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4.2525 eV  </w:t>
            </w:r>
          </w:p>
          <w:p w14:paraId="62FA05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f=0.1475</w:t>
            </w:r>
          </w:p>
        </w:tc>
        <w:tc>
          <w:tcPr>
            <w:tcW w:w="1807" w:type="dxa"/>
          </w:tcPr>
          <w:p w14:paraId="2CA5E1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4.2541 eV  </w:t>
            </w:r>
          </w:p>
          <w:p w14:paraId="72CF582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f=0.1515</w:t>
            </w:r>
          </w:p>
        </w:tc>
        <w:tc>
          <w:tcPr>
            <w:tcW w:w="1808" w:type="dxa"/>
          </w:tcPr>
          <w:p w14:paraId="1775B3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4.2444 eV  </w:t>
            </w:r>
          </w:p>
          <w:p w14:paraId="197D8F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f=0.1676</w:t>
            </w:r>
          </w:p>
        </w:tc>
        <w:tc>
          <w:tcPr>
            <w:tcW w:w="1807" w:type="dxa"/>
          </w:tcPr>
          <w:p w14:paraId="00FD28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4.2378 eV  </w:t>
            </w:r>
          </w:p>
          <w:p w14:paraId="0AF841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f=0.1935</w:t>
            </w:r>
          </w:p>
        </w:tc>
        <w:tc>
          <w:tcPr>
            <w:tcW w:w="1808" w:type="dxa"/>
          </w:tcPr>
          <w:p w14:paraId="710496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4.2403 eV  </w:t>
            </w:r>
          </w:p>
          <w:p w14:paraId="580EAD9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f=0.1687</w:t>
            </w:r>
          </w:p>
        </w:tc>
      </w:tr>
      <w:tr w:rsidR="00A44288" w:rsidRPr="002148BC" w14:paraId="6FB6683C" w14:textId="77777777" w:rsidTr="003824C8">
        <w:tc>
          <w:tcPr>
            <w:tcW w:w="1384" w:type="dxa"/>
          </w:tcPr>
          <w:p w14:paraId="21551B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591674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3.9931 eV  </w:t>
            </w:r>
          </w:p>
          <w:p w14:paraId="4D77DE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f=0.1179</w:t>
            </w:r>
          </w:p>
        </w:tc>
        <w:tc>
          <w:tcPr>
            <w:tcW w:w="1807" w:type="dxa"/>
          </w:tcPr>
          <w:p w14:paraId="0AA74C2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4.0021 eV  </w:t>
            </w:r>
          </w:p>
          <w:p w14:paraId="4F202B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f=0.1218</w:t>
            </w:r>
          </w:p>
        </w:tc>
        <w:tc>
          <w:tcPr>
            <w:tcW w:w="1808" w:type="dxa"/>
          </w:tcPr>
          <w:p w14:paraId="204349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3.9850 eV  </w:t>
            </w:r>
          </w:p>
          <w:p w14:paraId="505517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f=0.1363</w:t>
            </w:r>
          </w:p>
        </w:tc>
        <w:tc>
          <w:tcPr>
            <w:tcW w:w="1807" w:type="dxa"/>
          </w:tcPr>
          <w:p w14:paraId="6B7A90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3.9809 eV  </w:t>
            </w:r>
          </w:p>
          <w:p w14:paraId="580F2EF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f=0.1598</w:t>
            </w:r>
          </w:p>
        </w:tc>
        <w:tc>
          <w:tcPr>
            <w:tcW w:w="1808" w:type="dxa"/>
          </w:tcPr>
          <w:p w14:paraId="5988F20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3.9785 eV  </w:t>
            </w:r>
          </w:p>
          <w:p w14:paraId="75B9B0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f=0.1369</w:t>
            </w:r>
          </w:p>
        </w:tc>
      </w:tr>
      <w:tr w:rsidR="00A44288" w:rsidRPr="002148BC" w14:paraId="76A47A9C" w14:textId="77777777" w:rsidTr="003824C8">
        <w:tc>
          <w:tcPr>
            <w:tcW w:w="1384" w:type="dxa"/>
          </w:tcPr>
          <w:p w14:paraId="43C9B8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2CB297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4.1338 eV  </w:t>
            </w:r>
          </w:p>
          <w:p w14:paraId="5A629A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f=0.1146</w:t>
            </w:r>
          </w:p>
        </w:tc>
        <w:tc>
          <w:tcPr>
            <w:tcW w:w="1807" w:type="dxa"/>
          </w:tcPr>
          <w:p w14:paraId="13D37E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4.1429 eV  </w:t>
            </w:r>
          </w:p>
          <w:p w14:paraId="33AC27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f=0.0977</w:t>
            </w:r>
          </w:p>
        </w:tc>
        <w:tc>
          <w:tcPr>
            <w:tcW w:w="1808" w:type="dxa"/>
          </w:tcPr>
          <w:p w14:paraId="6E7D89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4.3412 eV  </w:t>
            </w:r>
          </w:p>
          <w:p w14:paraId="610D05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f=0.1646</w:t>
            </w:r>
          </w:p>
        </w:tc>
        <w:tc>
          <w:tcPr>
            <w:tcW w:w="1807" w:type="dxa"/>
          </w:tcPr>
          <w:p w14:paraId="4B873B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3.5388 eV  </w:t>
            </w:r>
          </w:p>
          <w:p w14:paraId="1E0498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f=0.0996</w:t>
            </w:r>
          </w:p>
        </w:tc>
        <w:tc>
          <w:tcPr>
            <w:tcW w:w="1808" w:type="dxa"/>
          </w:tcPr>
          <w:p w14:paraId="314D89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4.1332 eV  </w:t>
            </w:r>
          </w:p>
          <w:p w14:paraId="06B206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f=0.1006</w:t>
            </w:r>
          </w:p>
        </w:tc>
      </w:tr>
      <w:tr w:rsidR="00A44288" w:rsidRPr="002148BC" w14:paraId="1479F384" w14:textId="77777777" w:rsidTr="003824C8">
        <w:tc>
          <w:tcPr>
            <w:tcW w:w="1384" w:type="dxa"/>
          </w:tcPr>
          <w:p w14:paraId="1F00B9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79E0A1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4.0528 eV  </w:t>
            </w:r>
          </w:p>
          <w:p w14:paraId="399DC2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f=0.0583</w:t>
            </w:r>
          </w:p>
        </w:tc>
        <w:tc>
          <w:tcPr>
            <w:tcW w:w="1807" w:type="dxa"/>
          </w:tcPr>
          <w:p w14:paraId="743D105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4.0818 eV  </w:t>
            </w:r>
          </w:p>
          <w:p w14:paraId="65A966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f=0.1047</w:t>
            </w:r>
          </w:p>
        </w:tc>
        <w:tc>
          <w:tcPr>
            <w:tcW w:w="1808" w:type="dxa"/>
          </w:tcPr>
          <w:p w14:paraId="2EC659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3.3169 eV  </w:t>
            </w:r>
          </w:p>
          <w:p w14:paraId="0A65B4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f=0.0648</w:t>
            </w:r>
          </w:p>
        </w:tc>
        <w:tc>
          <w:tcPr>
            <w:tcW w:w="1807" w:type="dxa"/>
          </w:tcPr>
          <w:p w14:paraId="7ABC749C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3.3211 eV  </w:t>
            </w:r>
          </w:p>
          <w:p w14:paraId="2AD272F8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f=0.0735</w:t>
            </w:r>
          </w:p>
        </w:tc>
        <w:tc>
          <w:tcPr>
            <w:tcW w:w="1808" w:type="dxa"/>
          </w:tcPr>
          <w:p w14:paraId="669155F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3.3056 eV  </w:t>
            </w:r>
          </w:p>
          <w:p w14:paraId="709B64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f=0.0642</w:t>
            </w:r>
          </w:p>
        </w:tc>
      </w:tr>
      <w:tr w:rsidR="00A44288" w:rsidRPr="002148BC" w14:paraId="2B497460" w14:textId="77777777" w:rsidTr="003824C8">
        <w:tc>
          <w:tcPr>
            <w:tcW w:w="1384" w:type="dxa"/>
          </w:tcPr>
          <w:p w14:paraId="257FD87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349FE1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4.3629 eV  </w:t>
            </w:r>
          </w:p>
          <w:p w14:paraId="749F07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f=0.1621</w:t>
            </w:r>
          </w:p>
        </w:tc>
        <w:tc>
          <w:tcPr>
            <w:tcW w:w="1807" w:type="dxa"/>
          </w:tcPr>
          <w:p w14:paraId="13E013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4.3649 eV  </w:t>
            </w:r>
          </w:p>
          <w:p w14:paraId="1653A3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f=0.1670</w:t>
            </w:r>
          </w:p>
        </w:tc>
        <w:tc>
          <w:tcPr>
            <w:tcW w:w="1808" w:type="dxa"/>
          </w:tcPr>
          <w:p w14:paraId="21A653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4.3463 eV  </w:t>
            </w:r>
          </w:p>
          <w:p w14:paraId="04CDE62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f=0.1885</w:t>
            </w:r>
          </w:p>
        </w:tc>
        <w:tc>
          <w:tcPr>
            <w:tcW w:w="1807" w:type="dxa"/>
          </w:tcPr>
          <w:p w14:paraId="6A044A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4.3318 eV  </w:t>
            </w:r>
          </w:p>
          <w:p w14:paraId="41A072E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f=0.2221</w:t>
            </w:r>
          </w:p>
        </w:tc>
        <w:tc>
          <w:tcPr>
            <w:tcW w:w="1808" w:type="dxa"/>
          </w:tcPr>
          <w:p w14:paraId="4364EDF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4.3421 eV  </w:t>
            </w:r>
          </w:p>
          <w:p w14:paraId="120A2C1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f=0.1900</w:t>
            </w:r>
          </w:p>
        </w:tc>
      </w:tr>
      <w:tr w:rsidR="00A44288" w:rsidRPr="002148BC" w14:paraId="0837D1C5" w14:textId="77777777" w:rsidTr="003824C8">
        <w:tc>
          <w:tcPr>
            <w:tcW w:w="1384" w:type="dxa"/>
          </w:tcPr>
          <w:p w14:paraId="3C02457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</w:p>
        </w:tc>
        <w:tc>
          <w:tcPr>
            <w:tcW w:w="1807" w:type="dxa"/>
          </w:tcPr>
          <w:p w14:paraId="3E2ECD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CIM</w:t>
            </w:r>
          </w:p>
        </w:tc>
        <w:tc>
          <w:tcPr>
            <w:tcW w:w="1807" w:type="dxa"/>
          </w:tcPr>
          <w:p w14:paraId="248407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DIB</w:t>
            </w:r>
          </w:p>
        </w:tc>
        <w:tc>
          <w:tcPr>
            <w:tcW w:w="1808" w:type="dxa"/>
          </w:tcPr>
          <w:p w14:paraId="781B0D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DID</w:t>
            </w:r>
          </w:p>
        </w:tc>
        <w:tc>
          <w:tcPr>
            <w:tcW w:w="1807" w:type="dxa"/>
          </w:tcPr>
          <w:p w14:paraId="40DCAA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DIM</w:t>
            </w:r>
          </w:p>
        </w:tc>
        <w:tc>
          <w:tcPr>
            <w:tcW w:w="1808" w:type="dxa"/>
          </w:tcPr>
          <w:p w14:paraId="6C90C0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  <w:vertAlign w:val="superscript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1EF3A1BB" w14:textId="77777777" w:rsidTr="003824C8">
        <w:tc>
          <w:tcPr>
            <w:tcW w:w="1384" w:type="dxa"/>
          </w:tcPr>
          <w:p w14:paraId="60771F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54FE51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3.8196 eV</w:t>
            </w:r>
          </w:p>
        </w:tc>
        <w:tc>
          <w:tcPr>
            <w:tcW w:w="1807" w:type="dxa"/>
          </w:tcPr>
          <w:p w14:paraId="3B78242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3.8172 eV</w:t>
            </w:r>
          </w:p>
        </w:tc>
        <w:tc>
          <w:tcPr>
            <w:tcW w:w="1808" w:type="dxa"/>
          </w:tcPr>
          <w:p w14:paraId="0B0EFF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3.8172 eV</w:t>
            </w:r>
          </w:p>
        </w:tc>
        <w:tc>
          <w:tcPr>
            <w:tcW w:w="1807" w:type="dxa"/>
          </w:tcPr>
          <w:p w14:paraId="597EC2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3.8267 eV</w:t>
            </w:r>
          </w:p>
        </w:tc>
        <w:tc>
          <w:tcPr>
            <w:tcW w:w="1808" w:type="dxa"/>
          </w:tcPr>
          <w:p w14:paraId="6EED416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</w:p>
        </w:tc>
      </w:tr>
      <w:tr w:rsidR="00A44288" w:rsidRPr="002148BC" w14:paraId="7F26C9E7" w14:textId="77777777" w:rsidTr="003824C8">
        <w:tc>
          <w:tcPr>
            <w:tcW w:w="1384" w:type="dxa"/>
          </w:tcPr>
          <w:p w14:paraId="0390402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4FF9DB0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3.1555 eV  </w:t>
            </w:r>
          </w:p>
          <w:p w14:paraId="3F5390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f=0.0559</w:t>
            </w:r>
          </w:p>
        </w:tc>
        <w:tc>
          <w:tcPr>
            <w:tcW w:w="1807" w:type="dxa"/>
          </w:tcPr>
          <w:p w14:paraId="03CC0E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3.1428 eV  </w:t>
            </w:r>
          </w:p>
          <w:p w14:paraId="464257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f=0.0440</w:t>
            </w:r>
          </w:p>
        </w:tc>
        <w:tc>
          <w:tcPr>
            <w:tcW w:w="1808" w:type="dxa"/>
          </w:tcPr>
          <w:p w14:paraId="7A1F6A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3.1293 eV  </w:t>
            </w:r>
          </w:p>
          <w:p w14:paraId="22343C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f=0.0424</w:t>
            </w:r>
          </w:p>
        </w:tc>
        <w:tc>
          <w:tcPr>
            <w:tcW w:w="1807" w:type="dxa"/>
          </w:tcPr>
          <w:p w14:paraId="4904DB1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3.9480 eV  </w:t>
            </w:r>
          </w:p>
          <w:p w14:paraId="5A5626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f=0.1017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35FE7D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0.5484</w:t>
            </w:r>
          </w:p>
        </w:tc>
      </w:tr>
      <w:tr w:rsidR="00A44288" w:rsidRPr="002148BC" w14:paraId="20B8D60C" w14:textId="77777777" w:rsidTr="003824C8">
        <w:tc>
          <w:tcPr>
            <w:tcW w:w="1384" w:type="dxa"/>
          </w:tcPr>
          <w:p w14:paraId="0E1C8E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7885D23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3.1707 eV  </w:t>
            </w:r>
          </w:p>
          <w:p w14:paraId="40DE91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f=0.0577</w:t>
            </w:r>
          </w:p>
        </w:tc>
        <w:tc>
          <w:tcPr>
            <w:tcW w:w="1807" w:type="dxa"/>
          </w:tcPr>
          <w:p w14:paraId="358854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3.1630 eV  </w:t>
            </w:r>
          </w:p>
          <w:p w14:paraId="4A1D74A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f=0.0458</w:t>
            </w:r>
          </w:p>
        </w:tc>
        <w:tc>
          <w:tcPr>
            <w:tcW w:w="1808" w:type="dxa"/>
          </w:tcPr>
          <w:p w14:paraId="67103A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3.1508 eV  </w:t>
            </w:r>
          </w:p>
          <w:p w14:paraId="748FDE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f=0.0439</w:t>
            </w:r>
          </w:p>
        </w:tc>
        <w:tc>
          <w:tcPr>
            <w:tcW w:w="1807" w:type="dxa"/>
          </w:tcPr>
          <w:p w14:paraId="4E516C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3.9512 eV </w:t>
            </w:r>
          </w:p>
          <w:p w14:paraId="24B75E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f=0.1084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29AB03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0.4806</w:t>
            </w:r>
          </w:p>
        </w:tc>
      </w:tr>
      <w:tr w:rsidR="00A44288" w:rsidRPr="002148BC" w14:paraId="4492FD2B" w14:textId="77777777" w:rsidTr="003824C8">
        <w:tc>
          <w:tcPr>
            <w:tcW w:w="1384" w:type="dxa"/>
          </w:tcPr>
          <w:p w14:paraId="6DF847C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68E75B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4.3869 eV  </w:t>
            </w:r>
          </w:p>
          <w:p w14:paraId="0EA31B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f=0.1386</w:t>
            </w:r>
          </w:p>
        </w:tc>
        <w:tc>
          <w:tcPr>
            <w:tcW w:w="1807" w:type="dxa"/>
          </w:tcPr>
          <w:p w14:paraId="22602B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4.1803 eV  </w:t>
            </w:r>
          </w:p>
          <w:p w14:paraId="5E7632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f=0.1164</w:t>
            </w:r>
          </w:p>
        </w:tc>
        <w:tc>
          <w:tcPr>
            <w:tcW w:w="1808" w:type="dxa"/>
          </w:tcPr>
          <w:p w14:paraId="77776E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4.1834 eV  </w:t>
            </w:r>
          </w:p>
          <w:p w14:paraId="3BE59E0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f=0.1216</w:t>
            </w:r>
          </w:p>
        </w:tc>
        <w:tc>
          <w:tcPr>
            <w:tcW w:w="1807" w:type="dxa"/>
          </w:tcPr>
          <w:p w14:paraId="72ED63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4.1959 eV  </w:t>
            </w:r>
          </w:p>
          <w:p w14:paraId="18173B2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f=0.1027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4E44E8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0.3722</w:t>
            </w:r>
          </w:p>
        </w:tc>
      </w:tr>
      <w:tr w:rsidR="00A44288" w:rsidRPr="002148BC" w14:paraId="65F8F4C8" w14:textId="77777777" w:rsidTr="003824C8">
        <w:tc>
          <w:tcPr>
            <w:tcW w:w="1384" w:type="dxa"/>
          </w:tcPr>
          <w:p w14:paraId="56073C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color w:val="000000" w:themeColor="text1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6E99975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3.9552 eV  </w:t>
            </w:r>
          </w:p>
          <w:p w14:paraId="15500C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f=0.1384</w:t>
            </w:r>
          </w:p>
        </w:tc>
        <w:tc>
          <w:tcPr>
            <w:tcW w:w="1807" w:type="dxa"/>
          </w:tcPr>
          <w:p w14:paraId="3AF766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3.9615 eV  </w:t>
            </w:r>
          </w:p>
          <w:p w14:paraId="402A4C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f=0.1173</w:t>
            </w:r>
          </w:p>
        </w:tc>
        <w:tc>
          <w:tcPr>
            <w:tcW w:w="1808" w:type="dxa"/>
          </w:tcPr>
          <w:p w14:paraId="31C740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3.9560 eV  </w:t>
            </w:r>
          </w:p>
          <w:p w14:paraId="4405E7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f=0.1164</w:t>
            </w:r>
          </w:p>
        </w:tc>
        <w:tc>
          <w:tcPr>
            <w:tcW w:w="1807" w:type="dxa"/>
          </w:tcPr>
          <w:p w14:paraId="3197A2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3.9596 eV  </w:t>
            </w:r>
          </w:p>
          <w:p w14:paraId="214624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f=0.1222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1B033AF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0.1453</w:t>
            </w:r>
          </w:p>
        </w:tc>
      </w:tr>
      <w:tr w:rsidR="00A44288" w:rsidRPr="002148BC" w14:paraId="451A408E" w14:textId="77777777" w:rsidTr="003824C8">
        <w:tc>
          <w:tcPr>
            <w:tcW w:w="1384" w:type="dxa"/>
          </w:tcPr>
          <w:p w14:paraId="1AD396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4244007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4.4161 eV  </w:t>
            </w:r>
          </w:p>
          <w:p w14:paraId="45D262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f=0.1356</w:t>
            </w:r>
          </w:p>
        </w:tc>
        <w:tc>
          <w:tcPr>
            <w:tcW w:w="1807" w:type="dxa"/>
          </w:tcPr>
          <w:p w14:paraId="3324DA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4.2048 eV  </w:t>
            </w:r>
          </w:p>
          <w:p w14:paraId="27ED37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f=0.1124</w:t>
            </w:r>
          </w:p>
        </w:tc>
        <w:tc>
          <w:tcPr>
            <w:tcW w:w="1808" w:type="dxa"/>
          </w:tcPr>
          <w:p w14:paraId="526FC8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4.2085 eV  </w:t>
            </w:r>
          </w:p>
          <w:p w14:paraId="256D0CC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f=0.1179</w:t>
            </w:r>
          </w:p>
        </w:tc>
        <w:tc>
          <w:tcPr>
            <w:tcW w:w="1807" w:type="dxa"/>
          </w:tcPr>
          <w:p w14:paraId="638F31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4.2216 eV  </w:t>
            </w:r>
          </w:p>
          <w:p w14:paraId="077AA3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f=0.0989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06E974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0.3689</w:t>
            </w:r>
          </w:p>
        </w:tc>
      </w:tr>
      <w:tr w:rsidR="00A44288" w:rsidRPr="002148BC" w14:paraId="407AD02A" w14:textId="77777777" w:rsidTr="003824C8">
        <w:tc>
          <w:tcPr>
            <w:tcW w:w="1384" w:type="dxa"/>
          </w:tcPr>
          <w:p w14:paraId="1B2B64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6ABB3E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4.4859 eV  </w:t>
            </w:r>
          </w:p>
          <w:p w14:paraId="2C6B79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f=0.1600</w:t>
            </w:r>
          </w:p>
        </w:tc>
        <w:tc>
          <w:tcPr>
            <w:tcW w:w="1807" w:type="dxa"/>
          </w:tcPr>
          <w:p w14:paraId="323323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4.2750 eV  </w:t>
            </w:r>
          </w:p>
          <w:p w14:paraId="6ED431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f=0.1147</w:t>
            </w:r>
          </w:p>
        </w:tc>
        <w:tc>
          <w:tcPr>
            <w:tcW w:w="1808" w:type="dxa"/>
          </w:tcPr>
          <w:p w14:paraId="5D87EA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4.2747 eV  </w:t>
            </w:r>
          </w:p>
          <w:p w14:paraId="422BE2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f=0.1182</w:t>
            </w:r>
          </w:p>
        </w:tc>
        <w:tc>
          <w:tcPr>
            <w:tcW w:w="1807" w:type="dxa"/>
          </w:tcPr>
          <w:p w14:paraId="289560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4.2839 eV  </w:t>
            </w:r>
          </w:p>
          <w:p w14:paraId="059339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f=0.0986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7C14AE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0.3838</w:t>
            </w:r>
          </w:p>
        </w:tc>
      </w:tr>
      <w:tr w:rsidR="00A44288" w:rsidRPr="002148BC" w14:paraId="38799BA9" w14:textId="77777777" w:rsidTr="003824C8">
        <w:tc>
          <w:tcPr>
            <w:tcW w:w="1384" w:type="dxa"/>
          </w:tcPr>
          <w:p w14:paraId="4290B8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44F34C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3.1713 eV  </w:t>
            </w:r>
          </w:p>
          <w:p w14:paraId="44CDBE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f=0.0569</w:t>
            </w:r>
          </w:p>
        </w:tc>
        <w:tc>
          <w:tcPr>
            <w:tcW w:w="1807" w:type="dxa"/>
          </w:tcPr>
          <w:p w14:paraId="2403D5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3.1714 eV  </w:t>
            </w:r>
          </w:p>
          <w:p w14:paraId="4216DD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f=0.0457</w:t>
            </w:r>
          </w:p>
        </w:tc>
        <w:tc>
          <w:tcPr>
            <w:tcW w:w="1808" w:type="dxa"/>
          </w:tcPr>
          <w:p w14:paraId="024A6D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3.1585 eV  </w:t>
            </w:r>
          </w:p>
          <w:p w14:paraId="7C540D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f=0.0440</w:t>
            </w:r>
          </w:p>
        </w:tc>
        <w:tc>
          <w:tcPr>
            <w:tcW w:w="1807" w:type="dxa"/>
          </w:tcPr>
          <w:p w14:paraId="3FA4C4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3.9545 eV  </w:t>
            </w:r>
          </w:p>
          <w:p w14:paraId="2F0EC0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f=0.1062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63EDE5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0.4791</w:t>
            </w:r>
          </w:p>
        </w:tc>
      </w:tr>
      <w:tr w:rsidR="00A44288" w:rsidRPr="002148BC" w14:paraId="32E244BF" w14:textId="77777777" w:rsidTr="003824C8">
        <w:tc>
          <w:tcPr>
            <w:tcW w:w="1384" w:type="dxa"/>
          </w:tcPr>
          <w:p w14:paraId="2C557E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66D3B8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3.6087 eV  </w:t>
            </w:r>
          </w:p>
          <w:p w14:paraId="634FBB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f=0.0920</w:t>
            </w:r>
          </w:p>
        </w:tc>
        <w:tc>
          <w:tcPr>
            <w:tcW w:w="1807" w:type="dxa"/>
          </w:tcPr>
          <w:p w14:paraId="04CF5D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4.2379 eV  </w:t>
            </w:r>
          </w:p>
          <w:p w14:paraId="224FE7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f=0.1110</w:t>
            </w:r>
          </w:p>
        </w:tc>
        <w:tc>
          <w:tcPr>
            <w:tcW w:w="1808" w:type="dxa"/>
          </w:tcPr>
          <w:p w14:paraId="6E8091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4.2413 eV  </w:t>
            </w:r>
          </w:p>
          <w:p w14:paraId="554FAD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f=0.1168</w:t>
            </w:r>
          </w:p>
        </w:tc>
        <w:tc>
          <w:tcPr>
            <w:tcW w:w="1807" w:type="dxa"/>
          </w:tcPr>
          <w:p w14:paraId="6CD1C5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4.2569 eV  </w:t>
            </w:r>
          </w:p>
          <w:p w14:paraId="4694B6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f=0.1002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523769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0.334</w:t>
            </w:r>
          </w:p>
        </w:tc>
      </w:tr>
      <w:tr w:rsidR="00A44288" w:rsidRPr="002148BC" w14:paraId="30AC53D0" w14:textId="77777777" w:rsidTr="003824C8">
        <w:tc>
          <w:tcPr>
            <w:tcW w:w="1384" w:type="dxa"/>
          </w:tcPr>
          <w:p w14:paraId="2D742F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5D4E17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3.1759 eV </w:t>
            </w:r>
          </w:p>
          <w:p w14:paraId="17F64A2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f=0.0553</w:t>
            </w:r>
          </w:p>
        </w:tc>
        <w:tc>
          <w:tcPr>
            <w:tcW w:w="1807" w:type="dxa"/>
          </w:tcPr>
          <w:p w14:paraId="5E86D3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3.1942 eV  </w:t>
            </w:r>
          </w:p>
          <w:p w14:paraId="7578CE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f=0.0462</w:t>
            </w:r>
          </w:p>
        </w:tc>
        <w:tc>
          <w:tcPr>
            <w:tcW w:w="1808" w:type="dxa"/>
          </w:tcPr>
          <w:p w14:paraId="368842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3.1817 eV  </w:t>
            </w:r>
          </w:p>
          <w:p w14:paraId="247B17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f=0.0447</w:t>
            </w:r>
          </w:p>
        </w:tc>
        <w:tc>
          <w:tcPr>
            <w:tcW w:w="1807" w:type="dxa"/>
          </w:tcPr>
          <w:p w14:paraId="21430C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3.9592 eV  </w:t>
            </w:r>
          </w:p>
          <w:p w14:paraId="245113D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f=0.1119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5572D0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0.5242</w:t>
            </w:r>
          </w:p>
        </w:tc>
      </w:tr>
      <w:tr w:rsidR="00A44288" w:rsidRPr="002148BC" w14:paraId="04A774C2" w14:textId="77777777" w:rsidTr="003824C8">
        <w:tc>
          <w:tcPr>
            <w:tcW w:w="1384" w:type="dxa"/>
          </w:tcPr>
          <w:p w14:paraId="5E1812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5C810A3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3.2667 eV  </w:t>
            </w:r>
          </w:p>
          <w:p w14:paraId="5D7218E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f=0.0630</w:t>
            </w:r>
          </w:p>
        </w:tc>
        <w:tc>
          <w:tcPr>
            <w:tcW w:w="1807" w:type="dxa"/>
          </w:tcPr>
          <w:p w14:paraId="7D323A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3.2638 eV  </w:t>
            </w:r>
          </w:p>
          <w:p w14:paraId="0B0864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f=0.0501</w:t>
            </w:r>
          </w:p>
        </w:tc>
        <w:tc>
          <w:tcPr>
            <w:tcW w:w="1808" w:type="dxa"/>
          </w:tcPr>
          <w:p w14:paraId="5BF17E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3.2502 eV  </w:t>
            </w:r>
          </w:p>
          <w:p w14:paraId="5A81D8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f=0.0478</w:t>
            </w:r>
          </w:p>
        </w:tc>
        <w:tc>
          <w:tcPr>
            <w:tcW w:w="1807" w:type="dxa"/>
          </w:tcPr>
          <w:p w14:paraId="424DB0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4.0378 eV  </w:t>
            </w:r>
          </w:p>
          <w:p w14:paraId="3977F2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f=0.1052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499217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0.441</w:t>
            </w:r>
          </w:p>
        </w:tc>
      </w:tr>
      <w:tr w:rsidR="00A44288" w:rsidRPr="002148BC" w14:paraId="23A1655B" w14:textId="77777777" w:rsidTr="003824C8">
        <w:tc>
          <w:tcPr>
            <w:tcW w:w="1384" w:type="dxa"/>
          </w:tcPr>
          <w:p w14:paraId="2736D7D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7E02669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3.9924 eV  </w:t>
            </w:r>
          </w:p>
          <w:p w14:paraId="3D2747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f=0.1428</w:t>
            </w:r>
          </w:p>
        </w:tc>
        <w:tc>
          <w:tcPr>
            <w:tcW w:w="1807" w:type="dxa"/>
          </w:tcPr>
          <w:p w14:paraId="26FE9C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3.9895 eV  </w:t>
            </w:r>
          </w:p>
          <w:p w14:paraId="10C1C3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f=0.1214</w:t>
            </w:r>
          </w:p>
        </w:tc>
        <w:tc>
          <w:tcPr>
            <w:tcW w:w="1808" w:type="dxa"/>
          </w:tcPr>
          <w:p w14:paraId="7474E6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3.9847 eV  </w:t>
            </w:r>
          </w:p>
          <w:p w14:paraId="43B8CBE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f=0.1204</w:t>
            </w:r>
          </w:p>
        </w:tc>
        <w:tc>
          <w:tcPr>
            <w:tcW w:w="1807" w:type="dxa"/>
          </w:tcPr>
          <w:p w14:paraId="23730A6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3.9922 eV  </w:t>
            </w:r>
          </w:p>
          <w:p w14:paraId="0F62CE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f=0.1264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5CA0E5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0.1777</w:t>
            </w:r>
          </w:p>
        </w:tc>
      </w:tr>
      <w:tr w:rsidR="00A44288" w:rsidRPr="002148BC" w14:paraId="3CD3A059" w14:textId="77777777" w:rsidTr="003824C8">
        <w:tc>
          <w:tcPr>
            <w:tcW w:w="1384" w:type="dxa"/>
          </w:tcPr>
          <w:p w14:paraId="01BA06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589D65F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4.4595 eV  </w:t>
            </w:r>
          </w:p>
          <w:p w14:paraId="295EA5C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f=0.1498</w:t>
            </w:r>
          </w:p>
        </w:tc>
        <w:tc>
          <w:tcPr>
            <w:tcW w:w="1807" w:type="dxa"/>
          </w:tcPr>
          <w:p w14:paraId="2F09BD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4.2502 eV  </w:t>
            </w:r>
          </w:p>
          <w:p w14:paraId="23C4F46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f=0.1148</w:t>
            </w:r>
          </w:p>
        </w:tc>
        <w:tc>
          <w:tcPr>
            <w:tcW w:w="1808" w:type="dxa"/>
          </w:tcPr>
          <w:p w14:paraId="55E164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4.2508 eV  </w:t>
            </w:r>
          </w:p>
          <w:p w14:paraId="42D541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f=0.1181</w:t>
            </w:r>
          </w:p>
        </w:tc>
        <w:tc>
          <w:tcPr>
            <w:tcW w:w="1807" w:type="dxa"/>
          </w:tcPr>
          <w:p w14:paraId="0A2C3D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4.2613 eV  </w:t>
            </w:r>
          </w:p>
          <w:p w14:paraId="5E4D90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f=0.0983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60A534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0.4338</w:t>
            </w:r>
          </w:p>
        </w:tc>
      </w:tr>
      <w:tr w:rsidR="00A44288" w:rsidRPr="002148BC" w14:paraId="533CF451" w14:textId="77777777" w:rsidTr="003824C8">
        <w:tc>
          <w:tcPr>
            <w:tcW w:w="1384" w:type="dxa"/>
          </w:tcPr>
          <w:p w14:paraId="1DBB49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34F705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4.0008 eV  </w:t>
            </w:r>
          </w:p>
          <w:p w14:paraId="039CED7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f=0.1388</w:t>
            </w:r>
          </w:p>
        </w:tc>
        <w:tc>
          <w:tcPr>
            <w:tcW w:w="1807" w:type="dxa"/>
          </w:tcPr>
          <w:p w14:paraId="364F59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4.0081 eV  </w:t>
            </w:r>
          </w:p>
          <w:p w14:paraId="1D3510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f=0.1179</w:t>
            </w:r>
          </w:p>
        </w:tc>
        <w:tc>
          <w:tcPr>
            <w:tcW w:w="1808" w:type="dxa"/>
          </w:tcPr>
          <w:p w14:paraId="17CD72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4.0018 eV  </w:t>
            </w:r>
          </w:p>
          <w:p w14:paraId="3FA88E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f=0.1170</w:t>
            </w:r>
          </w:p>
        </w:tc>
        <w:tc>
          <w:tcPr>
            <w:tcW w:w="1807" w:type="dxa"/>
          </w:tcPr>
          <w:p w14:paraId="406930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4.0054 eV  </w:t>
            </w:r>
          </w:p>
          <w:p w14:paraId="1E66BA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f=0.1230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66151E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0.1913</w:t>
            </w:r>
          </w:p>
        </w:tc>
      </w:tr>
      <w:tr w:rsidR="00A44288" w:rsidRPr="002148BC" w14:paraId="6FE2564E" w14:textId="77777777" w:rsidTr="003824C8">
        <w:tc>
          <w:tcPr>
            <w:tcW w:w="1384" w:type="dxa"/>
          </w:tcPr>
          <w:p w14:paraId="6475B48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color w:val="000000" w:themeColor="text1"/>
                <w:sz w:val="12"/>
                <w:szCs w:val="12"/>
              </w:rPr>
              <w:t>𝞈</w:t>
            </w: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129B3E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4.2480 eV  </w:t>
            </w:r>
          </w:p>
          <w:p w14:paraId="68ABAD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f=0.1721</w:t>
            </w:r>
          </w:p>
        </w:tc>
        <w:tc>
          <w:tcPr>
            <w:tcW w:w="1807" w:type="dxa"/>
          </w:tcPr>
          <w:p w14:paraId="1D1F06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4.2517 eV  </w:t>
            </w:r>
          </w:p>
          <w:p w14:paraId="4A3789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f=0.1470</w:t>
            </w:r>
          </w:p>
        </w:tc>
        <w:tc>
          <w:tcPr>
            <w:tcW w:w="1808" w:type="dxa"/>
          </w:tcPr>
          <w:p w14:paraId="4F915B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4.2486 eV  </w:t>
            </w:r>
          </w:p>
          <w:p w14:paraId="167FEF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f=0.1462</w:t>
            </w:r>
          </w:p>
        </w:tc>
        <w:tc>
          <w:tcPr>
            <w:tcW w:w="1807" w:type="dxa"/>
          </w:tcPr>
          <w:p w14:paraId="4516FD3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4.2509 eV  </w:t>
            </w:r>
          </w:p>
          <w:p w14:paraId="1DFD42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f=0.1528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17E2B9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0.4376</w:t>
            </w:r>
          </w:p>
        </w:tc>
      </w:tr>
      <w:tr w:rsidR="00A44288" w:rsidRPr="002148BC" w14:paraId="32068B78" w14:textId="77777777" w:rsidTr="003824C8">
        <w:tc>
          <w:tcPr>
            <w:tcW w:w="1384" w:type="dxa"/>
          </w:tcPr>
          <w:p w14:paraId="5915D0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34F4E9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3.9978 eV  </w:t>
            </w:r>
          </w:p>
          <w:p w14:paraId="32A8F8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f=0.1409</w:t>
            </w:r>
          </w:p>
        </w:tc>
        <w:tc>
          <w:tcPr>
            <w:tcW w:w="1807" w:type="dxa"/>
          </w:tcPr>
          <w:p w14:paraId="17566D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3.9905 eV  </w:t>
            </w:r>
          </w:p>
          <w:p w14:paraId="69B30E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f=0.1171</w:t>
            </w:r>
          </w:p>
        </w:tc>
        <w:tc>
          <w:tcPr>
            <w:tcW w:w="1808" w:type="dxa"/>
          </w:tcPr>
          <w:p w14:paraId="1547F5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3.9840 eV  </w:t>
            </w:r>
          </w:p>
          <w:p w14:paraId="049CF9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f=0.1160</w:t>
            </w:r>
          </w:p>
        </w:tc>
        <w:tc>
          <w:tcPr>
            <w:tcW w:w="1807" w:type="dxa"/>
          </w:tcPr>
          <w:p w14:paraId="150F3D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3.9970 eV  </w:t>
            </w:r>
          </w:p>
          <w:p w14:paraId="04B6A29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f=0.1227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6D88BE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0.1798</w:t>
            </w:r>
          </w:p>
        </w:tc>
      </w:tr>
      <w:tr w:rsidR="00A44288" w:rsidRPr="002148BC" w14:paraId="21FFD988" w14:textId="77777777" w:rsidTr="003824C8">
        <w:tc>
          <w:tcPr>
            <w:tcW w:w="1384" w:type="dxa"/>
          </w:tcPr>
          <w:p w14:paraId="402158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5A3AF1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4.3416 eV  </w:t>
            </w:r>
          </w:p>
          <w:p w14:paraId="225AA5C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f=0.1674</w:t>
            </w:r>
          </w:p>
        </w:tc>
        <w:tc>
          <w:tcPr>
            <w:tcW w:w="1807" w:type="dxa"/>
          </w:tcPr>
          <w:p w14:paraId="0A96A38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4.1308 eV  </w:t>
            </w:r>
          </w:p>
          <w:p w14:paraId="500B48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f=0.1235</w:t>
            </w:r>
          </w:p>
        </w:tc>
        <w:tc>
          <w:tcPr>
            <w:tcW w:w="1808" w:type="dxa"/>
          </w:tcPr>
          <w:p w14:paraId="5BD72F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4.1296 eV  </w:t>
            </w:r>
          </w:p>
          <w:p w14:paraId="693D7E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f=0.1277</w:t>
            </w:r>
          </w:p>
        </w:tc>
        <w:tc>
          <w:tcPr>
            <w:tcW w:w="1807" w:type="dxa"/>
          </w:tcPr>
          <w:p w14:paraId="772AC7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4.1409 eV  </w:t>
            </w:r>
          </w:p>
          <w:p w14:paraId="3F409C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f=0.1044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2CC1CD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0.3583</w:t>
            </w:r>
          </w:p>
        </w:tc>
      </w:tr>
      <w:tr w:rsidR="00A44288" w:rsidRPr="002148BC" w14:paraId="424CB603" w14:textId="77777777" w:rsidTr="003824C8">
        <w:tc>
          <w:tcPr>
            <w:tcW w:w="1384" w:type="dxa"/>
          </w:tcPr>
          <w:p w14:paraId="6F48FD8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5E3272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3.3382 eV  </w:t>
            </w:r>
          </w:p>
          <w:p w14:paraId="506E68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f=0.0675</w:t>
            </w:r>
          </w:p>
        </w:tc>
        <w:tc>
          <w:tcPr>
            <w:tcW w:w="1807" w:type="dxa"/>
          </w:tcPr>
          <w:p w14:paraId="36B272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3.3107 eV  </w:t>
            </w:r>
          </w:p>
          <w:p w14:paraId="76D198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f=0.0551</w:t>
            </w:r>
          </w:p>
        </w:tc>
        <w:tc>
          <w:tcPr>
            <w:tcW w:w="1808" w:type="dxa"/>
          </w:tcPr>
          <w:p w14:paraId="61E2ECB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3.2989 eV  </w:t>
            </w:r>
          </w:p>
          <w:p w14:paraId="59A027C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f=0.0537</w:t>
            </w:r>
          </w:p>
        </w:tc>
        <w:tc>
          <w:tcPr>
            <w:tcW w:w="1807" w:type="dxa"/>
          </w:tcPr>
          <w:p w14:paraId="702314C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4.0932 eV  </w:t>
            </w:r>
          </w:p>
          <w:p w14:paraId="0CE1BA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f=0.1343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4ABFFC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0.4188</w:t>
            </w:r>
          </w:p>
        </w:tc>
      </w:tr>
      <w:tr w:rsidR="00A44288" w:rsidRPr="002148BC" w14:paraId="5A5BE110" w14:textId="77777777" w:rsidTr="003824C8">
        <w:trPr>
          <w:trHeight w:val="70"/>
        </w:trPr>
        <w:tc>
          <w:tcPr>
            <w:tcW w:w="1384" w:type="dxa"/>
          </w:tcPr>
          <w:p w14:paraId="13EF6A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color w:val="000000" w:themeColor="text1"/>
                <w:sz w:val="12"/>
                <w:szCs w:val="12"/>
              </w:rPr>
            </w:pPr>
            <w:r w:rsidRPr="002148BC">
              <w:rPr>
                <w:rFonts w:cs="Times New Roman"/>
                <w:color w:val="000000" w:themeColor="text1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62C37F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4.3506 eV  </w:t>
            </w:r>
          </w:p>
          <w:p w14:paraId="010641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f=0.1936</w:t>
            </w:r>
          </w:p>
        </w:tc>
        <w:tc>
          <w:tcPr>
            <w:tcW w:w="1807" w:type="dxa"/>
          </w:tcPr>
          <w:p w14:paraId="67FA7F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4.3624 eV  </w:t>
            </w:r>
          </w:p>
          <w:p w14:paraId="100644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f=0.1615</w:t>
            </w:r>
          </w:p>
        </w:tc>
        <w:tc>
          <w:tcPr>
            <w:tcW w:w="1808" w:type="dxa"/>
          </w:tcPr>
          <w:p w14:paraId="5B81A3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4.3583 eV  </w:t>
            </w:r>
          </w:p>
          <w:p w14:paraId="177AA3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f=0.1607</w:t>
            </w:r>
          </w:p>
        </w:tc>
        <w:tc>
          <w:tcPr>
            <w:tcW w:w="1807" w:type="dxa"/>
          </w:tcPr>
          <w:p w14:paraId="56EC93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4.3618 eV  </w:t>
            </w:r>
          </w:p>
          <w:p w14:paraId="4CD4FD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f=0.1687</w:t>
            </w:r>
          </w:p>
        </w:tc>
        <w:tc>
          <w:tcPr>
            <w:tcW w:w="1808" w:type="dxa"/>
            <w:shd w:val="clear" w:color="auto" w:fill="auto"/>
            <w:vAlign w:val="bottom"/>
          </w:tcPr>
          <w:p w14:paraId="220FFC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0.5434</w:t>
            </w:r>
          </w:p>
        </w:tc>
      </w:tr>
    </w:tbl>
    <w:p w14:paraId="11D61994" w14:textId="77777777" w:rsidR="00A44288" w:rsidRPr="00A44288" w:rsidRDefault="00A44288" w:rsidP="00A44288">
      <w:pPr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2749DC91" w14:textId="77777777" w:rsidR="002148BC" w:rsidRDefault="002148BC" w:rsidP="00A44288">
      <w:pPr>
        <w:jc w:val="both"/>
        <w:rPr>
          <w:szCs w:val="24"/>
        </w:rPr>
      </w:pPr>
    </w:p>
    <w:p w14:paraId="5D9FF26B" w14:textId="7E9EA5C1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S9.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molecules predicted using different DFT functionals with 6-31+G(2d,p)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1687"/>
        <w:gridCol w:w="1687"/>
        <w:gridCol w:w="1688"/>
        <w:gridCol w:w="1687"/>
        <w:gridCol w:w="1688"/>
      </w:tblGrid>
      <w:tr w:rsidR="00A44288" w:rsidRPr="002148BC" w14:paraId="7DED0F69" w14:textId="77777777" w:rsidTr="003824C8">
        <w:tc>
          <w:tcPr>
            <w:tcW w:w="1384" w:type="dxa"/>
          </w:tcPr>
          <w:p w14:paraId="5C23E0C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</w:p>
        </w:tc>
        <w:tc>
          <w:tcPr>
            <w:tcW w:w="1807" w:type="dxa"/>
          </w:tcPr>
          <w:p w14:paraId="67739121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BSB</w:t>
            </w:r>
          </w:p>
        </w:tc>
        <w:tc>
          <w:tcPr>
            <w:tcW w:w="1807" w:type="dxa"/>
          </w:tcPr>
          <w:p w14:paraId="57938078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BSM</w:t>
            </w:r>
          </w:p>
        </w:tc>
        <w:tc>
          <w:tcPr>
            <w:tcW w:w="1808" w:type="dxa"/>
          </w:tcPr>
          <w:p w14:paraId="50B4617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CSB</w:t>
            </w:r>
          </w:p>
        </w:tc>
        <w:tc>
          <w:tcPr>
            <w:tcW w:w="1807" w:type="dxa"/>
          </w:tcPr>
          <w:p w14:paraId="330D202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CSC</w:t>
            </w:r>
          </w:p>
        </w:tc>
        <w:tc>
          <w:tcPr>
            <w:tcW w:w="1808" w:type="dxa"/>
          </w:tcPr>
          <w:p w14:paraId="19982C6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CSD</w:t>
            </w:r>
          </w:p>
        </w:tc>
      </w:tr>
      <w:tr w:rsidR="00A44288" w:rsidRPr="002148BC" w14:paraId="5DE5AC5A" w14:textId="77777777" w:rsidTr="003824C8">
        <w:tc>
          <w:tcPr>
            <w:tcW w:w="1384" w:type="dxa"/>
          </w:tcPr>
          <w:p w14:paraId="0A7529B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4BCEA4B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3.5751 eV</w:t>
            </w:r>
          </w:p>
        </w:tc>
        <w:tc>
          <w:tcPr>
            <w:tcW w:w="1807" w:type="dxa"/>
          </w:tcPr>
          <w:p w14:paraId="519168F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3.5689 eV</w:t>
            </w:r>
          </w:p>
        </w:tc>
        <w:tc>
          <w:tcPr>
            <w:tcW w:w="1808" w:type="dxa"/>
          </w:tcPr>
          <w:p w14:paraId="5274312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3.5123 eV</w:t>
            </w:r>
          </w:p>
        </w:tc>
        <w:tc>
          <w:tcPr>
            <w:tcW w:w="1807" w:type="dxa"/>
          </w:tcPr>
          <w:p w14:paraId="4E8DACA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3.5587 eV</w:t>
            </w:r>
          </w:p>
        </w:tc>
        <w:tc>
          <w:tcPr>
            <w:tcW w:w="1808" w:type="dxa"/>
          </w:tcPr>
          <w:p w14:paraId="2C268C6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3.5648 eV</w:t>
            </w:r>
          </w:p>
        </w:tc>
      </w:tr>
      <w:tr w:rsidR="00A44288" w:rsidRPr="002148BC" w14:paraId="2A81A246" w14:textId="77777777" w:rsidTr="003824C8">
        <w:tc>
          <w:tcPr>
            <w:tcW w:w="1384" w:type="dxa"/>
          </w:tcPr>
          <w:p w14:paraId="4F11DD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7B6A508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3.4135 eV  </w:t>
            </w:r>
          </w:p>
          <w:p w14:paraId="38A1637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f=0.3907</w:t>
            </w:r>
          </w:p>
        </w:tc>
        <w:tc>
          <w:tcPr>
            <w:tcW w:w="1807" w:type="dxa"/>
          </w:tcPr>
          <w:p w14:paraId="22721DF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3.3816 eV  </w:t>
            </w:r>
          </w:p>
          <w:p w14:paraId="0EF4034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f=0.4068</w:t>
            </w:r>
          </w:p>
        </w:tc>
        <w:tc>
          <w:tcPr>
            <w:tcW w:w="1808" w:type="dxa"/>
          </w:tcPr>
          <w:p w14:paraId="422F0C1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3.3919 eV  </w:t>
            </w:r>
          </w:p>
          <w:p w14:paraId="21EECE6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f=0.3553</w:t>
            </w:r>
          </w:p>
        </w:tc>
        <w:tc>
          <w:tcPr>
            <w:tcW w:w="1807" w:type="dxa"/>
          </w:tcPr>
          <w:p w14:paraId="61702FC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3.3786 eV  </w:t>
            </w:r>
          </w:p>
          <w:p w14:paraId="27E615F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f=0.3739</w:t>
            </w:r>
          </w:p>
        </w:tc>
        <w:tc>
          <w:tcPr>
            <w:tcW w:w="1808" w:type="dxa"/>
          </w:tcPr>
          <w:p w14:paraId="40E5D72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3.3874 eV  </w:t>
            </w:r>
          </w:p>
          <w:p w14:paraId="4C7B1FD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f=0.2782</w:t>
            </w:r>
          </w:p>
        </w:tc>
      </w:tr>
      <w:tr w:rsidR="00A44288" w:rsidRPr="002148BC" w14:paraId="0EE8F0E9" w14:textId="77777777" w:rsidTr="003824C8">
        <w:tc>
          <w:tcPr>
            <w:tcW w:w="1384" w:type="dxa"/>
          </w:tcPr>
          <w:p w14:paraId="4A3B14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577FC80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3.4440 eV  </w:t>
            </w:r>
          </w:p>
          <w:p w14:paraId="5C2A459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f=0.3972</w:t>
            </w:r>
          </w:p>
        </w:tc>
        <w:tc>
          <w:tcPr>
            <w:tcW w:w="1807" w:type="dxa"/>
          </w:tcPr>
          <w:p w14:paraId="5CBC3B1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3.4133 eV  </w:t>
            </w:r>
          </w:p>
          <w:p w14:paraId="3C3308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f=0.3722  </w:t>
            </w:r>
          </w:p>
        </w:tc>
        <w:tc>
          <w:tcPr>
            <w:tcW w:w="1808" w:type="dxa"/>
          </w:tcPr>
          <w:p w14:paraId="0CD9934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3.4182 eV  </w:t>
            </w:r>
          </w:p>
          <w:p w14:paraId="11F3EBE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f=0.2726</w:t>
            </w:r>
          </w:p>
        </w:tc>
        <w:tc>
          <w:tcPr>
            <w:tcW w:w="1807" w:type="dxa"/>
          </w:tcPr>
          <w:p w14:paraId="55ADBFF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3.4095 eV  </w:t>
            </w:r>
          </w:p>
          <w:p w14:paraId="05AAC97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f=0.3078</w:t>
            </w:r>
          </w:p>
        </w:tc>
        <w:tc>
          <w:tcPr>
            <w:tcW w:w="1808" w:type="dxa"/>
          </w:tcPr>
          <w:p w14:paraId="03FFA67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3.4145 eV  </w:t>
            </w:r>
          </w:p>
          <w:p w14:paraId="01A0BFC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f=0.2423</w:t>
            </w:r>
          </w:p>
        </w:tc>
      </w:tr>
      <w:tr w:rsidR="00A44288" w:rsidRPr="002148BC" w14:paraId="285C8A42" w14:textId="77777777" w:rsidTr="003824C8">
        <w:tc>
          <w:tcPr>
            <w:tcW w:w="1384" w:type="dxa"/>
          </w:tcPr>
          <w:p w14:paraId="196ECB0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4A707DB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3.7942 eV  </w:t>
            </w:r>
          </w:p>
          <w:p w14:paraId="58948CD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f=0.4352</w:t>
            </w:r>
          </w:p>
        </w:tc>
        <w:tc>
          <w:tcPr>
            <w:tcW w:w="1807" w:type="dxa"/>
          </w:tcPr>
          <w:p w14:paraId="55EC201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3.7789 eV  </w:t>
            </w:r>
          </w:p>
          <w:p w14:paraId="5E97381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f=0.4017</w:t>
            </w:r>
          </w:p>
        </w:tc>
        <w:tc>
          <w:tcPr>
            <w:tcW w:w="1808" w:type="dxa"/>
          </w:tcPr>
          <w:p w14:paraId="6A4EC2B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3.7705 eV  </w:t>
            </w:r>
          </w:p>
          <w:p w14:paraId="6A9188F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f=0.3558</w:t>
            </w:r>
          </w:p>
        </w:tc>
        <w:tc>
          <w:tcPr>
            <w:tcW w:w="1807" w:type="dxa"/>
          </w:tcPr>
          <w:p w14:paraId="6C40C12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3.7563 eV  </w:t>
            </w:r>
          </w:p>
          <w:p w14:paraId="0B3DCE7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f=0.3683</w:t>
            </w:r>
          </w:p>
        </w:tc>
        <w:tc>
          <w:tcPr>
            <w:tcW w:w="1808" w:type="dxa"/>
          </w:tcPr>
          <w:p w14:paraId="5D260C4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3.7721 eV  </w:t>
            </w:r>
          </w:p>
          <w:p w14:paraId="17B225B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f=0.3456</w:t>
            </w:r>
          </w:p>
        </w:tc>
      </w:tr>
      <w:tr w:rsidR="00A44288" w:rsidRPr="002148BC" w14:paraId="61BABFB2" w14:textId="77777777" w:rsidTr="003824C8">
        <w:tc>
          <w:tcPr>
            <w:tcW w:w="1384" w:type="dxa"/>
          </w:tcPr>
          <w:p w14:paraId="0130DE1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4AC5099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4.0883 eV  </w:t>
            </w:r>
          </w:p>
          <w:p w14:paraId="040D11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f=0.5032</w:t>
            </w:r>
          </w:p>
        </w:tc>
        <w:tc>
          <w:tcPr>
            <w:tcW w:w="1807" w:type="dxa"/>
          </w:tcPr>
          <w:p w14:paraId="0464B97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4.0751 eV  </w:t>
            </w:r>
          </w:p>
          <w:p w14:paraId="272C920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f=0.5497</w:t>
            </w:r>
          </w:p>
        </w:tc>
        <w:tc>
          <w:tcPr>
            <w:tcW w:w="1808" w:type="dxa"/>
          </w:tcPr>
          <w:p w14:paraId="73EBEBE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4.0726 eV  </w:t>
            </w:r>
          </w:p>
          <w:p w14:paraId="3CC65F2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f=0.4805</w:t>
            </w:r>
          </w:p>
        </w:tc>
        <w:tc>
          <w:tcPr>
            <w:tcW w:w="1807" w:type="dxa"/>
          </w:tcPr>
          <w:p w14:paraId="213C36D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4.0613 eV  </w:t>
            </w:r>
          </w:p>
          <w:p w14:paraId="1E11161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f=0.4746</w:t>
            </w:r>
          </w:p>
        </w:tc>
        <w:tc>
          <w:tcPr>
            <w:tcW w:w="1808" w:type="dxa"/>
          </w:tcPr>
          <w:p w14:paraId="1088985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4.0749 eV  </w:t>
            </w:r>
          </w:p>
          <w:p w14:paraId="634824D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f=0.4763</w:t>
            </w:r>
          </w:p>
        </w:tc>
      </w:tr>
      <w:tr w:rsidR="00A44288" w:rsidRPr="002148BC" w14:paraId="6463606F" w14:textId="77777777" w:rsidTr="003824C8">
        <w:tc>
          <w:tcPr>
            <w:tcW w:w="1384" w:type="dxa"/>
          </w:tcPr>
          <w:p w14:paraId="5458FD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74F6C98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3.8154 eV  </w:t>
            </w:r>
          </w:p>
          <w:p w14:paraId="3A9DE96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f=0.4318</w:t>
            </w:r>
          </w:p>
        </w:tc>
        <w:tc>
          <w:tcPr>
            <w:tcW w:w="1807" w:type="dxa"/>
          </w:tcPr>
          <w:p w14:paraId="570FF87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3.7994 eV  </w:t>
            </w:r>
          </w:p>
          <w:p w14:paraId="1ABB1A1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f=0.3948</w:t>
            </w:r>
          </w:p>
        </w:tc>
        <w:tc>
          <w:tcPr>
            <w:tcW w:w="1808" w:type="dxa"/>
          </w:tcPr>
          <w:p w14:paraId="16E399D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3.7908 eV  </w:t>
            </w:r>
          </w:p>
          <w:p w14:paraId="34910E7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f=0.3514</w:t>
            </w:r>
          </w:p>
        </w:tc>
        <w:tc>
          <w:tcPr>
            <w:tcW w:w="1807" w:type="dxa"/>
          </w:tcPr>
          <w:p w14:paraId="3BE4CAC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3.7760 eV  </w:t>
            </w:r>
          </w:p>
          <w:p w14:paraId="53438B6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f=0.3666</w:t>
            </w:r>
          </w:p>
        </w:tc>
        <w:tc>
          <w:tcPr>
            <w:tcW w:w="1808" w:type="dxa"/>
          </w:tcPr>
          <w:p w14:paraId="614701B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3.7925 eV  </w:t>
            </w:r>
          </w:p>
          <w:p w14:paraId="7C18F45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f=0.3414</w:t>
            </w:r>
          </w:p>
        </w:tc>
      </w:tr>
      <w:tr w:rsidR="00A44288" w:rsidRPr="002148BC" w14:paraId="10CC7691" w14:textId="77777777" w:rsidTr="003824C8">
        <w:tc>
          <w:tcPr>
            <w:tcW w:w="1384" w:type="dxa"/>
          </w:tcPr>
          <w:p w14:paraId="53777BA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29CED29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3.8985 eV  </w:t>
            </w:r>
          </w:p>
          <w:p w14:paraId="7E72A5E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f=0.4842</w:t>
            </w:r>
          </w:p>
        </w:tc>
        <w:tc>
          <w:tcPr>
            <w:tcW w:w="1807" w:type="dxa"/>
          </w:tcPr>
          <w:p w14:paraId="0F546D9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3.8790 eV  </w:t>
            </w:r>
          </w:p>
          <w:p w14:paraId="34FCC9F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f=0.4222</w:t>
            </w:r>
          </w:p>
        </w:tc>
        <w:tc>
          <w:tcPr>
            <w:tcW w:w="1808" w:type="dxa"/>
          </w:tcPr>
          <w:p w14:paraId="60DCE49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3.8942 eV  </w:t>
            </w:r>
          </w:p>
          <w:p w14:paraId="153A693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f=0.3336</w:t>
            </w:r>
          </w:p>
        </w:tc>
        <w:tc>
          <w:tcPr>
            <w:tcW w:w="1807" w:type="dxa"/>
          </w:tcPr>
          <w:p w14:paraId="7CE3668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3.8508 eV  </w:t>
            </w:r>
          </w:p>
          <w:p w14:paraId="3AE22DE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f=0.4234</w:t>
            </w:r>
          </w:p>
        </w:tc>
        <w:tc>
          <w:tcPr>
            <w:tcW w:w="1808" w:type="dxa"/>
          </w:tcPr>
          <w:p w14:paraId="1208BCE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3.8952 eV  </w:t>
            </w:r>
          </w:p>
          <w:p w14:paraId="7444DC8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f=0.3381</w:t>
            </w:r>
          </w:p>
        </w:tc>
      </w:tr>
      <w:tr w:rsidR="00A44288" w:rsidRPr="002148BC" w14:paraId="29B2EE0A" w14:textId="77777777" w:rsidTr="003824C8">
        <w:tc>
          <w:tcPr>
            <w:tcW w:w="1384" w:type="dxa"/>
          </w:tcPr>
          <w:p w14:paraId="0EED5E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435266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3.4367 eV  </w:t>
            </w:r>
          </w:p>
          <w:p w14:paraId="4B20E3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f=0.3949</w:t>
            </w:r>
          </w:p>
        </w:tc>
        <w:tc>
          <w:tcPr>
            <w:tcW w:w="1807" w:type="dxa"/>
          </w:tcPr>
          <w:p w14:paraId="47C8423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3.4068 eV  </w:t>
            </w:r>
          </w:p>
          <w:p w14:paraId="68A2204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f=0.3872</w:t>
            </w:r>
          </w:p>
        </w:tc>
        <w:tc>
          <w:tcPr>
            <w:tcW w:w="1808" w:type="dxa"/>
          </w:tcPr>
          <w:p w14:paraId="2EBE641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3.4134 eV  </w:t>
            </w:r>
          </w:p>
          <w:p w14:paraId="5912CE0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f=0.3084</w:t>
            </w:r>
          </w:p>
        </w:tc>
        <w:tc>
          <w:tcPr>
            <w:tcW w:w="1807" w:type="dxa"/>
          </w:tcPr>
          <w:p w14:paraId="4177A0B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3.4024 eV  </w:t>
            </w:r>
          </w:p>
          <w:p w14:paraId="255C63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f=0.3706</w:t>
            </w:r>
          </w:p>
        </w:tc>
        <w:tc>
          <w:tcPr>
            <w:tcW w:w="1808" w:type="dxa"/>
          </w:tcPr>
          <w:p w14:paraId="645728A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3.4100 eV  </w:t>
            </w:r>
          </w:p>
          <w:p w14:paraId="7EC0135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f=0.2727</w:t>
            </w:r>
          </w:p>
        </w:tc>
      </w:tr>
      <w:tr w:rsidR="00A44288" w:rsidRPr="002148BC" w14:paraId="2E2865EA" w14:textId="77777777" w:rsidTr="003824C8">
        <w:tc>
          <w:tcPr>
            <w:tcW w:w="1384" w:type="dxa"/>
          </w:tcPr>
          <w:p w14:paraId="5062AB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7465E42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3.8498 eV  </w:t>
            </w:r>
          </w:p>
          <w:p w14:paraId="03EFE3E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f=0.4569</w:t>
            </w:r>
          </w:p>
        </w:tc>
        <w:tc>
          <w:tcPr>
            <w:tcW w:w="1807" w:type="dxa"/>
          </w:tcPr>
          <w:p w14:paraId="2507B08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3.8319 eV  </w:t>
            </w:r>
          </w:p>
          <w:p w14:paraId="330BCBB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f=0.4107</w:t>
            </w:r>
          </w:p>
        </w:tc>
        <w:tc>
          <w:tcPr>
            <w:tcW w:w="1808" w:type="dxa"/>
          </w:tcPr>
          <w:p w14:paraId="6692E67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3.8226 eV  </w:t>
            </w:r>
          </w:p>
          <w:p w14:paraId="2C9FA1B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f=0.3642</w:t>
            </w:r>
          </w:p>
        </w:tc>
        <w:tc>
          <w:tcPr>
            <w:tcW w:w="1807" w:type="dxa"/>
          </w:tcPr>
          <w:p w14:paraId="030CD94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3.8082 eV  </w:t>
            </w:r>
          </w:p>
          <w:p w14:paraId="1EF952A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f=0.4181</w:t>
            </w:r>
          </w:p>
        </w:tc>
        <w:tc>
          <w:tcPr>
            <w:tcW w:w="1808" w:type="dxa"/>
          </w:tcPr>
          <w:p w14:paraId="5DE5089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3.8243 eV  </w:t>
            </w:r>
          </w:p>
          <w:p w14:paraId="3688837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f=0.3520</w:t>
            </w:r>
          </w:p>
        </w:tc>
      </w:tr>
      <w:tr w:rsidR="00A44288" w:rsidRPr="002148BC" w14:paraId="3932C912" w14:textId="77777777" w:rsidTr="003824C8">
        <w:tc>
          <w:tcPr>
            <w:tcW w:w="1384" w:type="dxa"/>
          </w:tcPr>
          <w:p w14:paraId="5EDA9B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0382A68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3.4589 eV  </w:t>
            </w:r>
          </w:p>
          <w:p w14:paraId="463BD02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f=0.4081</w:t>
            </w:r>
          </w:p>
        </w:tc>
        <w:tc>
          <w:tcPr>
            <w:tcW w:w="1807" w:type="dxa"/>
          </w:tcPr>
          <w:p w14:paraId="7FAC4D3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3.4303 eV  </w:t>
            </w:r>
          </w:p>
          <w:p w14:paraId="101B1EE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f=0.3852</w:t>
            </w:r>
          </w:p>
        </w:tc>
        <w:tc>
          <w:tcPr>
            <w:tcW w:w="1808" w:type="dxa"/>
          </w:tcPr>
          <w:p w14:paraId="7B7D81B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3.4340 eV  </w:t>
            </w:r>
          </w:p>
          <w:p w14:paraId="18E66F1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f=0.3228</w:t>
            </w:r>
          </w:p>
        </w:tc>
        <w:tc>
          <w:tcPr>
            <w:tcW w:w="1807" w:type="dxa"/>
          </w:tcPr>
          <w:p w14:paraId="5B3FEFD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3.4206 eV  </w:t>
            </w:r>
          </w:p>
          <w:p w14:paraId="3EE1C17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f=0.3534</w:t>
            </w:r>
          </w:p>
        </w:tc>
        <w:tc>
          <w:tcPr>
            <w:tcW w:w="1808" w:type="dxa"/>
          </w:tcPr>
          <w:p w14:paraId="75C78CF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3.4329 eV  </w:t>
            </w:r>
          </w:p>
          <w:p w14:paraId="03784D1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f=0.2867</w:t>
            </w:r>
          </w:p>
        </w:tc>
      </w:tr>
      <w:tr w:rsidR="00A44288" w:rsidRPr="002148BC" w14:paraId="7C7DD33D" w14:textId="77777777" w:rsidTr="003824C8">
        <w:tc>
          <w:tcPr>
            <w:tcW w:w="1384" w:type="dxa"/>
          </w:tcPr>
          <w:p w14:paraId="6C587D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19C8CAB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3.5516 eV  </w:t>
            </w:r>
          </w:p>
          <w:p w14:paraId="47150A8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f=0.3909</w:t>
            </w:r>
          </w:p>
        </w:tc>
        <w:tc>
          <w:tcPr>
            <w:tcW w:w="1807" w:type="dxa"/>
          </w:tcPr>
          <w:p w14:paraId="0D4173D3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3.5387 eV  </w:t>
            </w:r>
          </w:p>
          <w:p w14:paraId="2305218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f=0.2849</w:t>
            </w:r>
          </w:p>
        </w:tc>
        <w:tc>
          <w:tcPr>
            <w:tcW w:w="1808" w:type="dxa"/>
          </w:tcPr>
          <w:p w14:paraId="16E3CA2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3.5380 eV  </w:t>
            </w:r>
          </w:p>
          <w:p w14:paraId="3BCFF88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f=0.2760</w:t>
            </w:r>
          </w:p>
        </w:tc>
        <w:tc>
          <w:tcPr>
            <w:tcW w:w="1807" w:type="dxa"/>
          </w:tcPr>
          <w:p w14:paraId="347E97F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3.5193 eV  </w:t>
            </w:r>
          </w:p>
          <w:p w14:paraId="779852F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f=0.3039</w:t>
            </w:r>
          </w:p>
        </w:tc>
        <w:tc>
          <w:tcPr>
            <w:tcW w:w="1808" w:type="dxa"/>
          </w:tcPr>
          <w:p w14:paraId="29B3BA1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3.5401 eV  </w:t>
            </w:r>
          </w:p>
          <w:p w14:paraId="6EF65DE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f=0.2707</w:t>
            </w:r>
          </w:p>
        </w:tc>
      </w:tr>
      <w:tr w:rsidR="00A44288" w:rsidRPr="002148BC" w14:paraId="0BB52121" w14:textId="77777777" w:rsidTr="003824C8">
        <w:tc>
          <w:tcPr>
            <w:tcW w:w="1384" w:type="dxa"/>
          </w:tcPr>
          <w:p w14:paraId="021DC7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4B7A074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4.1226 eV  </w:t>
            </w:r>
          </w:p>
          <w:p w14:paraId="23753F7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f=0.4883</w:t>
            </w:r>
          </w:p>
        </w:tc>
        <w:tc>
          <w:tcPr>
            <w:tcW w:w="1807" w:type="dxa"/>
          </w:tcPr>
          <w:p w14:paraId="641012C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4.1095 eV  </w:t>
            </w:r>
          </w:p>
          <w:p w14:paraId="57ACC9E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f=0.5310</w:t>
            </w:r>
          </w:p>
        </w:tc>
        <w:tc>
          <w:tcPr>
            <w:tcW w:w="1808" w:type="dxa"/>
          </w:tcPr>
          <w:p w14:paraId="1ACBC2C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4.1078 eV  </w:t>
            </w:r>
          </w:p>
          <w:p w14:paraId="15FBDD7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f=0.4652</w:t>
            </w:r>
          </w:p>
        </w:tc>
        <w:tc>
          <w:tcPr>
            <w:tcW w:w="1807" w:type="dxa"/>
          </w:tcPr>
          <w:p w14:paraId="7A6B757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4.0977 eV  </w:t>
            </w:r>
          </w:p>
          <w:p w14:paraId="07865DA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f=0.4600</w:t>
            </w:r>
          </w:p>
        </w:tc>
        <w:tc>
          <w:tcPr>
            <w:tcW w:w="1808" w:type="dxa"/>
          </w:tcPr>
          <w:p w14:paraId="48C2A5A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4.1102 eV  </w:t>
            </w:r>
          </w:p>
          <w:p w14:paraId="6E59F26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f=0.4612</w:t>
            </w:r>
          </w:p>
        </w:tc>
      </w:tr>
      <w:tr w:rsidR="00A44288" w:rsidRPr="002148BC" w14:paraId="14B582AC" w14:textId="77777777" w:rsidTr="003824C8">
        <w:tc>
          <w:tcPr>
            <w:tcW w:w="1384" w:type="dxa"/>
          </w:tcPr>
          <w:p w14:paraId="3EC49C05" w14:textId="77777777" w:rsidR="00A44288" w:rsidRPr="002148BC" w:rsidRDefault="00A44288" w:rsidP="003824C8">
            <w:pPr>
              <w:spacing w:before="0" w:after="0"/>
              <w:jc w:val="center"/>
              <w:rPr>
                <w:rFonts w:ascii="Cambria Math" w:hAnsi="Cambria Math" w:cs="Cambria Math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17A24C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3.8659 eV  </w:t>
            </w:r>
          </w:p>
          <w:p w14:paraId="484B64B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f=0.4688</w:t>
            </w:r>
          </w:p>
        </w:tc>
        <w:tc>
          <w:tcPr>
            <w:tcW w:w="1807" w:type="dxa"/>
          </w:tcPr>
          <w:p w14:paraId="0F636E7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3.8474 eV  </w:t>
            </w:r>
          </w:p>
          <w:p w14:paraId="7492791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f=0.4193</w:t>
            </w:r>
          </w:p>
        </w:tc>
        <w:tc>
          <w:tcPr>
            <w:tcW w:w="1808" w:type="dxa"/>
          </w:tcPr>
          <w:p w14:paraId="323D47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3.8483 eV  </w:t>
            </w:r>
          </w:p>
          <w:p w14:paraId="73E2089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f=0.3685</w:t>
            </w:r>
          </w:p>
        </w:tc>
        <w:tc>
          <w:tcPr>
            <w:tcW w:w="1807" w:type="dxa"/>
          </w:tcPr>
          <w:p w14:paraId="417022C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3.7994 eV  </w:t>
            </w:r>
          </w:p>
          <w:p w14:paraId="05F326C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f=0.2237</w:t>
            </w:r>
          </w:p>
        </w:tc>
        <w:tc>
          <w:tcPr>
            <w:tcW w:w="1808" w:type="dxa"/>
          </w:tcPr>
          <w:p w14:paraId="5C245FA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3.8492 eV  </w:t>
            </w:r>
          </w:p>
          <w:p w14:paraId="7A75CFE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f=0.3569</w:t>
            </w:r>
          </w:p>
        </w:tc>
      </w:tr>
      <w:tr w:rsidR="00A44288" w:rsidRPr="002148BC" w14:paraId="03B2FBAD" w14:textId="77777777" w:rsidTr="003824C8">
        <w:tc>
          <w:tcPr>
            <w:tcW w:w="1384" w:type="dxa"/>
          </w:tcPr>
          <w:p w14:paraId="1262CB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731F8DB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4.2197 eV  </w:t>
            </w:r>
          </w:p>
          <w:p w14:paraId="1C8B84E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f=0.5256</w:t>
            </w:r>
          </w:p>
        </w:tc>
        <w:tc>
          <w:tcPr>
            <w:tcW w:w="1807" w:type="dxa"/>
          </w:tcPr>
          <w:p w14:paraId="2F76AEB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4.2006 eV  </w:t>
            </w:r>
          </w:p>
          <w:p w14:paraId="771A8F8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f=0.4951</w:t>
            </w:r>
          </w:p>
        </w:tc>
        <w:tc>
          <w:tcPr>
            <w:tcW w:w="1808" w:type="dxa"/>
          </w:tcPr>
          <w:p w14:paraId="51012C7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4.1953 eV  </w:t>
            </w:r>
          </w:p>
          <w:p w14:paraId="3512FBB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f=0.3976</w:t>
            </w:r>
          </w:p>
        </w:tc>
        <w:tc>
          <w:tcPr>
            <w:tcW w:w="1807" w:type="dxa"/>
          </w:tcPr>
          <w:p w14:paraId="345051D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4.1902 eV  </w:t>
            </w:r>
          </w:p>
          <w:p w14:paraId="08603FD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f=0.4940</w:t>
            </w:r>
          </w:p>
        </w:tc>
        <w:tc>
          <w:tcPr>
            <w:tcW w:w="1808" w:type="dxa"/>
          </w:tcPr>
          <w:p w14:paraId="6F7E887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4.1966 eV  </w:t>
            </w:r>
          </w:p>
          <w:p w14:paraId="64469AF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f=0.3901</w:t>
            </w:r>
          </w:p>
        </w:tc>
      </w:tr>
      <w:tr w:rsidR="00A44288" w:rsidRPr="002148BC" w14:paraId="1A17FBCD" w14:textId="77777777" w:rsidTr="003824C8">
        <w:tc>
          <w:tcPr>
            <w:tcW w:w="1384" w:type="dxa"/>
          </w:tcPr>
          <w:p w14:paraId="046DD3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04558DB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4.2368 eV  </w:t>
            </w:r>
          </w:p>
          <w:p w14:paraId="612A5C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f=0.4508</w:t>
            </w:r>
          </w:p>
        </w:tc>
        <w:tc>
          <w:tcPr>
            <w:tcW w:w="1807" w:type="dxa"/>
          </w:tcPr>
          <w:p w14:paraId="31195B6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4.2261 eV  </w:t>
            </w:r>
          </w:p>
          <w:p w14:paraId="34D33BC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f=0.4905</w:t>
            </w:r>
          </w:p>
        </w:tc>
        <w:tc>
          <w:tcPr>
            <w:tcW w:w="1808" w:type="dxa"/>
          </w:tcPr>
          <w:p w14:paraId="26A838B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4.2255 eV  </w:t>
            </w:r>
          </w:p>
          <w:p w14:paraId="1E93FFD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f=0.4353</w:t>
            </w:r>
          </w:p>
        </w:tc>
        <w:tc>
          <w:tcPr>
            <w:tcW w:w="1807" w:type="dxa"/>
          </w:tcPr>
          <w:p w14:paraId="2ECAF2F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4.2157 eV  </w:t>
            </w:r>
          </w:p>
          <w:p w14:paraId="3AD88E8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f=0.4221</w:t>
            </w:r>
          </w:p>
        </w:tc>
        <w:tc>
          <w:tcPr>
            <w:tcW w:w="1808" w:type="dxa"/>
          </w:tcPr>
          <w:p w14:paraId="20DFC65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4.2278 eV  </w:t>
            </w:r>
          </w:p>
          <w:p w14:paraId="43C93C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f=0.4322</w:t>
            </w:r>
          </w:p>
        </w:tc>
      </w:tr>
      <w:tr w:rsidR="00A44288" w:rsidRPr="002148BC" w14:paraId="04748633" w14:textId="77777777" w:rsidTr="003824C8">
        <w:tc>
          <w:tcPr>
            <w:tcW w:w="1384" w:type="dxa"/>
          </w:tcPr>
          <w:p w14:paraId="252397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617AD3C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4.0734 eV  </w:t>
            </w:r>
          </w:p>
          <w:p w14:paraId="401AFF9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f=0.5182</w:t>
            </w:r>
          </w:p>
        </w:tc>
        <w:tc>
          <w:tcPr>
            <w:tcW w:w="1807" w:type="dxa"/>
          </w:tcPr>
          <w:p w14:paraId="66CC013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4.0640 eV  </w:t>
            </w:r>
          </w:p>
          <w:p w14:paraId="3B57B87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f=0.5880</w:t>
            </w:r>
          </w:p>
        </w:tc>
        <w:tc>
          <w:tcPr>
            <w:tcW w:w="1808" w:type="dxa"/>
          </w:tcPr>
          <w:p w14:paraId="2F4D192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4.0587 eV  </w:t>
            </w:r>
          </w:p>
          <w:p w14:paraId="3BCBD3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f=0.5026</w:t>
            </w:r>
          </w:p>
        </w:tc>
        <w:tc>
          <w:tcPr>
            <w:tcW w:w="1807" w:type="dxa"/>
          </w:tcPr>
          <w:p w14:paraId="156B7AC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4.0469 eV  </w:t>
            </w:r>
          </w:p>
          <w:p w14:paraId="5752DA5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f=0.4953</w:t>
            </w:r>
          </w:p>
        </w:tc>
        <w:tc>
          <w:tcPr>
            <w:tcW w:w="1808" w:type="dxa"/>
          </w:tcPr>
          <w:p w14:paraId="208F53F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4.0614 eV  </w:t>
            </w:r>
          </w:p>
          <w:p w14:paraId="3593DC3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f=0.4969</w:t>
            </w:r>
          </w:p>
        </w:tc>
      </w:tr>
      <w:tr w:rsidR="00A44288" w:rsidRPr="002148BC" w14:paraId="149BD0C3" w14:textId="77777777" w:rsidTr="003824C8">
        <w:tc>
          <w:tcPr>
            <w:tcW w:w="1384" w:type="dxa"/>
          </w:tcPr>
          <w:p w14:paraId="054CFF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7603508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3.8296 eV  </w:t>
            </w:r>
          </w:p>
          <w:p w14:paraId="78347F8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f=0.4312</w:t>
            </w:r>
          </w:p>
        </w:tc>
        <w:tc>
          <w:tcPr>
            <w:tcW w:w="1807" w:type="dxa"/>
          </w:tcPr>
          <w:p w14:paraId="110CC13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3.7892 eV  </w:t>
            </w:r>
          </w:p>
          <w:p w14:paraId="315C77B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f=0.1459</w:t>
            </w:r>
          </w:p>
        </w:tc>
        <w:tc>
          <w:tcPr>
            <w:tcW w:w="1808" w:type="dxa"/>
          </w:tcPr>
          <w:p w14:paraId="4368F46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3.8158 eV  </w:t>
            </w:r>
          </w:p>
          <w:p w14:paraId="2C740BB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f=0.3435</w:t>
            </w:r>
          </w:p>
        </w:tc>
        <w:tc>
          <w:tcPr>
            <w:tcW w:w="1807" w:type="dxa"/>
          </w:tcPr>
          <w:p w14:paraId="7AF293E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3.7869 eV  </w:t>
            </w:r>
          </w:p>
          <w:p w14:paraId="472184C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f=0.4096</w:t>
            </w:r>
          </w:p>
        </w:tc>
        <w:tc>
          <w:tcPr>
            <w:tcW w:w="1808" w:type="dxa"/>
          </w:tcPr>
          <w:p w14:paraId="6BF06BA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3.7790 eV  </w:t>
            </w:r>
          </w:p>
          <w:p w14:paraId="015E2AC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f=0.1607</w:t>
            </w:r>
          </w:p>
        </w:tc>
      </w:tr>
      <w:tr w:rsidR="00A44288" w:rsidRPr="002148BC" w14:paraId="79951061" w14:textId="77777777" w:rsidTr="003824C8">
        <w:tc>
          <w:tcPr>
            <w:tcW w:w="1384" w:type="dxa"/>
          </w:tcPr>
          <w:p w14:paraId="38A492B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1C9D85E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3.6964 eV  </w:t>
            </w:r>
          </w:p>
          <w:p w14:paraId="6227DEF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f=0.4004</w:t>
            </w:r>
          </w:p>
        </w:tc>
        <w:tc>
          <w:tcPr>
            <w:tcW w:w="1807" w:type="dxa"/>
          </w:tcPr>
          <w:p w14:paraId="2EA18BF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3.6764 eV  </w:t>
            </w:r>
          </w:p>
          <w:p w14:paraId="06833B3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f=0.3974</w:t>
            </w:r>
          </w:p>
        </w:tc>
        <w:tc>
          <w:tcPr>
            <w:tcW w:w="1808" w:type="dxa"/>
          </w:tcPr>
          <w:p w14:paraId="7383F842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3.6818 eV  </w:t>
            </w:r>
          </w:p>
          <w:p w14:paraId="28D7F42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f=0.2131</w:t>
            </w:r>
          </w:p>
        </w:tc>
        <w:tc>
          <w:tcPr>
            <w:tcW w:w="1807" w:type="dxa"/>
          </w:tcPr>
          <w:p w14:paraId="7FBEB038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3.6693 eV  </w:t>
            </w:r>
          </w:p>
          <w:p w14:paraId="517B40B0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f=0.3549</w:t>
            </w:r>
          </w:p>
        </w:tc>
        <w:tc>
          <w:tcPr>
            <w:tcW w:w="1808" w:type="dxa"/>
          </w:tcPr>
          <w:p w14:paraId="006D92F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3.6873 eV  </w:t>
            </w:r>
          </w:p>
          <w:p w14:paraId="06AB6D8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f=0.2065</w:t>
            </w:r>
          </w:p>
        </w:tc>
      </w:tr>
      <w:tr w:rsidR="00A44288" w:rsidRPr="002148BC" w14:paraId="28DAF2E2" w14:textId="77777777" w:rsidTr="003824C8">
        <w:tc>
          <w:tcPr>
            <w:tcW w:w="1384" w:type="dxa"/>
          </w:tcPr>
          <w:p w14:paraId="66A264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7EE7855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4.1608 eV  </w:t>
            </w:r>
          </w:p>
          <w:p w14:paraId="12F2A45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f=0.3477</w:t>
            </w:r>
          </w:p>
        </w:tc>
        <w:tc>
          <w:tcPr>
            <w:tcW w:w="1807" w:type="dxa"/>
          </w:tcPr>
          <w:p w14:paraId="019823C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4.1806 eV  </w:t>
            </w:r>
          </w:p>
          <w:p w14:paraId="44A178A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f=0.6170</w:t>
            </w:r>
          </w:p>
        </w:tc>
        <w:tc>
          <w:tcPr>
            <w:tcW w:w="1808" w:type="dxa"/>
          </w:tcPr>
          <w:p w14:paraId="019DDBE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4.1654 eV  </w:t>
            </w:r>
          </w:p>
          <w:p w14:paraId="200A3EA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f=0.4520</w:t>
            </w:r>
          </w:p>
        </w:tc>
        <w:tc>
          <w:tcPr>
            <w:tcW w:w="1807" w:type="dxa"/>
          </w:tcPr>
          <w:p w14:paraId="441271A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4.1659 eV  </w:t>
            </w:r>
          </w:p>
          <w:p w14:paraId="129FB32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f=0.4904  </w:t>
            </w:r>
          </w:p>
        </w:tc>
        <w:tc>
          <w:tcPr>
            <w:tcW w:w="1808" w:type="dxa"/>
          </w:tcPr>
          <w:p w14:paraId="13A7E0D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4.1659 eV  </w:t>
            </w:r>
          </w:p>
          <w:p w14:paraId="2A69688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f=0.4311</w:t>
            </w:r>
          </w:p>
        </w:tc>
      </w:tr>
      <w:tr w:rsidR="00A44288" w:rsidRPr="002148BC" w14:paraId="0D2A31D6" w14:textId="77777777" w:rsidTr="003824C8">
        <w:tc>
          <w:tcPr>
            <w:tcW w:w="1384" w:type="dxa"/>
          </w:tcPr>
          <w:p w14:paraId="72A48F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2E280BC8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CSM</w:t>
            </w:r>
          </w:p>
        </w:tc>
        <w:tc>
          <w:tcPr>
            <w:tcW w:w="1807" w:type="dxa"/>
          </w:tcPr>
          <w:p w14:paraId="5158B2E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DSB</w:t>
            </w:r>
          </w:p>
        </w:tc>
        <w:tc>
          <w:tcPr>
            <w:tcW w:w="1808" w:type="dxa"/>
          </w:tcPr>
          <w:p w14:paraId="52D4FB93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DSD</w:t>
            </w:r>
          </w:p>
        </w:tc>
        <w:tc>
          <w:tcPr>
            <w:tcW w:w="1807" w:type="dxa"/>
          </w:tcPr>
          <w:p w14:paraId="4FC409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DSM</w:t>
            </w:r>
          </w:p>
        </w:tc>
        <w:tc>
          <w:tcPr>
            <w:tcW w:w="1808" w:type="dxa"/>
          </w:tcPr>
          <w:p w14:paraId="2EA1B8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  <w:vertAlign w:val="superscript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0EF3FE44" w14:textId="77777777" w:rsidTr="003824C8">
        <w:tc>
          <w:tcPr>
            <w:tcW w:w="1384" w:type="dxa"/>
          </w:tcPr>
          <w:p w14:paraId="26C689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299F6EA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3.5587 eV</w:t>
            </w:r>
          </w:p>
        </w:tc>
        <w:tc>
          <w:tcPr>
            <w:tcW w:w="1807" w:type="dxa"/>
          </w:tcPr>
          <w:p w14:paraId="6463F53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3.5283 eV</w:t>
            </w:r>
          </w:p>
        </w:tc>
        <w:tc>
          <w:tcPr>
            <w:tcW w:w="1808" w:type="dxa"/>
          </w:tcPr>
          <w:p w14:paraId="69C26FC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3.5772 eV</w:t>
            </w:r>
          </w:p>
        </w:tc>
        <w:tc>
          <w:tcPr>
            <w:tcW w:w="1807" w:type="dxa"/>
          </w:tcPr>
          <w:p w14:paraId="634725B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3.5730 eV</w:t>
            </w:r>
          </w:p>
        </w:tc>
        <w:tc>
          <w:tcPr>
            <w:tcW w:w="1808" w:type="dxa"/>
          </w:tcPr>
          <w:p w14:paraId="3B7EEA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</w:p>
        </w:tc>
      </w:tr>
      <w:tr w:rsidR="00A44288" w:rsidRPr="002148BC" w14:paraId="4F594395" w14:textId="77777777" w:rsidTr="003824C8">
        <w:tc>
          <w:tcPr>
            <w:tcW w:w="1384" w:type="dxa"/>
          </w:tcPr>
          <w:p w14:paraId="416E1F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38C28A7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3.3686 eV  </w:t>
            </w:r>
          </w:p>
          <w:p w14:paraId="1A47B84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f=0.4228</w:t>
            </w:r>
          </w:p>
        </w:tc>
        <w:tc>
          <w:tcPr>
            <w:tcW w:w="1807" w:type="dxa"/>
          </w:tcPr>
          <w:p w14:paraId="4C76221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3.4086 eV  </w:t>
            </w:r>
          </w:p>
          <w:p w14:paraId="6B07789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f=0.3414</w:t>
            </w:r>
          </w:p>
        </w:tc>
        <w:tc>
          <w:tcPr>
            <w:tcW w:w="1808" w:type="dxa"/>
          </w:tcPr>
          <w:p w14:paraId="18AA32B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3.4103 eV  </w:t>
            </w:r>
          </w:p>
          <w:p w14:paraId="5467714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f=0.3106</w:t>
            </w:r>
          </w:p>
        </w:tc>
        <w:tc>
          <w:tcPr>
            <w:tcW w:w="1807" w:type="dxa"/>
          </w:tcPr>
          <w:p w14:paraId="1F7103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3.3758 eV  </w:t>
            </w:r>
          </w:p>
          <w:p w14:paraId="4DA7437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f=0.3578</w:t>
            </w:r>
          </w:p>
        </w:tc>
        <w:tc>
          <w:tcPr>
            <w:tcW w:w="1808" w:type="dxa"/>
          </w:tcPr>
          <w:p w14:paraId="24D30A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0.1667</w:t>
            </w:r>
          </w:p>
        </w:tc>
      </w:tr>
      <w:tr w:rsidR="00A44288" w:rsidRPr="002148BC" w14:paraId="5F10A6BD" w14:textId="77777777" w:rsidTr="003824C8">
        <w:tc>
          <w:tcPr>
            <w:tcW w:w="1384" w:type="dxa"/>
          </w:tcPr>
          <w:p w14:paraId="2E8283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5FF7927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3.4007 eV  </w:t>
            </w:r>
          </w:p>
          <w:p w14:paraId="37BB5BE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f=0.3977</w:t>
            </w:r>
          </w:p>
        </w:tc>
        <w:tc>
          <w:tcPr>
            <w:tcW w:w="1807" w:type="dxa"/>
          </w:tcPr>
          <w:p w14:paraId="29C1003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3.4413 eV  </w:t>
            </w:r>
          </w:p>
          <w:p w14:paraId="6C30FA6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f=0.3322</w:t>
            </w:r>
          </w:p>
        </w:tc>
        <w:tc>
          <w:tcPr>
            <w:tcW w:w="1808" w:type="dxa"/>
          </w:tcPr>
          <w:p w14:paraId="2E03B19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3.4417 eV  </w:t>
            </w:r>
          </w:p>
          <w:p w14:paraId="5EBFC14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f=0.3215</w:t>
            </w:r>
          </w:p>
        </w:tc>
        <w:tc>
          <w:tcPr>
            <w:tcW w:w="1807" w:type="dxa"/>
          </w:tcPr>
          <w:p w14:paraId="7D674E3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3.4080 eV  </w:t>
            </w:r>
          </w:p>
          <w:p w14:paraId="7F3134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f=0.3322</w:t>
            </w:r>
          </w:p>
        </w:tc>
        <w:tc>
          <w:tcPr>
            <w:tcW w:w="1808" w:type="dxa"/>
          </w:tcPr>
          <w:p w14:paraId="1DB90C1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0.1362</w:t>
            </w:r>
          </w:p>
        </w:tc>
      </w:tr>
      <w:tr w:rsidR="00A44288" w:rsidRPr="002148BC" w14:paraId="62EA4A71" w14:textId="77777777" w:rsidTr="003824C8">
        <w:tc>
          <w:tcPr>
            <w:tcW w:w="1384" w:type="dxa"/>
          </w:tcPr>
          <w:p w14:paraId="1CD994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621745D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3.7695 eV  </w:t>
            </w:r>
          </w:p>
          <w:p w14:paraId="31DE1BD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f=0.4818</w:t>
            </w:r>
          </w:p>
        </w:tc>
        <w:tc>
          <w:tcPr>
            <w:tcW w:w="1807" w:type="dxa"/>
          </w:tcPr>
          <w:p w14:paraId="30E015A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3.7963 eV  </w:t>
            </w:r>
          </w:p>
          <w:p w14:paraId="1FAB60C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f=0.4173</w:t>
            </w:r>
          </w:p>
        </w:tc>
        <w:tc>
          <w:tcPr>
            <w:tcW w:w="1808" w:type="dxa"/>
          </w:tcPr>
          <w:p w14:paraId="0CAC026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3.7982 eV  </w:t>
            </w:r>
          </w:p>
          <w:p w14:paraId="3DE573B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f=0.4161</w:t>
            </w:r>
          </w:p>
        </w:tc>
        <w:tc>
          <w:tcPr>
            <w:tcW w:w="1807" w:type="dxa"/>
          </w:tcPr>
          <w:p w14:paraId="26956A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3.7796 eV  </w:t>
            </w:r>
          </w:p>
          <w:p w14:paraId="4D24B3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f=0.3780</w:t>
            </w:r>
          </w:p>
        </w:tc>
        <w:tc>
          <w:tcPr>
            <w:tcW w:w="1808" w:type="dxa"/>
          </w:tcPr>
          <w:p w14:paraId="140A1C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0.2221</w:t>
            </w:r>
          </w:p>
        </w:tc>
      </w:tr>
      <w:tr w:rsidR="00A44288" w:rsidRPr="002148BC" w14:paraId="5093AFE1" w14:textId="77777777" w:rsidTr="003824C8">
        <w:tc>
          <w:tcPr>
            <w:tcW w:w="1384" w:type="dxa"/>
          </w:tcPr>
          <w:p w14:paraId="5136BB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3BCAA18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4.0637 eV  </w:t>
            </w:r>
          </w:p>
          <w:p w14:paraId="67A3B56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f=0.5336</w:t>
            </w:r>
          </w:p>
        </w:tc>
        <w:tc>
          <w:tcPr>
            <w:tcW w:w="1807" w:type="dxa"/>
          </w:tcPr>
          <w:p w14:paraId="0E72DF7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4.0906 eV  </w:t>
            </w:r>
          </w:p>
          <w:p w14:paraId="67F401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f=0.4997</w:t>
            </w:r>
          </w:p>
        </w:tc>
        <w:tc>
          <w:tcPr>
            <w:tcW w:w="1808" w:type="dxa"/>
          </w:tcPr>
          <w:p w14:paraId="16EA252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4.0927 eV  </w:t>
            </w:r>
          </w:p>
          <w:p w14:paraId="2F9F1B1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f=0.4941</w:t>
            </w:r>
          </w:p>
        </w:tc>
        <w:tc>
          <w:tcPr>
            <w:tcW w:w="1807" w:type="dxa"/>
          </w:tcPr>
          <w:p w14:paraId="05DFDC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4.0775 eV  </w:t>
            </w:r>
          </w:p>
          <w:p w14:paraId="7829B0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f=0.5462</w:t>
            </w:r>
          </w:p>
        </w:tc>
        <w:tc>
          <w:tcPr>
            <w:tcW w:w="1808" w:type="dxa"/>
          </w:tcPr>
          <w:p w14:paraId="7266107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0.52</w:t>
            </w:r>
          </w:p>
        </w:tc>
      </w:tr>
      <w:tr w:rsidR="00A44288" w:rsidRPr="002148BC" w14:paraId="47F97D37" w14:textId="77777777" w:rsidTr="003824C8">
        <w:tc>
          <w:tcPr>
            <w:tcW w:w="1384" w:type="dxa"/>
          </w:tcPr>
          <w:p w14:paraId="4CCF19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4006271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3.7897 eV  </w:t>
            </w:r>
          </w:p>
          <w:p w14:paraId="4716A9B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f=0.4761</w:t>
            </w:r>
          </w:p>
        </w:tc>
        <w:tc>
          <w:tcPr>
            <w:tcW w:w="1807" w:type="dxa"/>
          </w:tcPr>
          <w:p w14:paraId="4B78F3A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3.8176 eV  </w:t>
            </w:r>
          </w:p>
          <w:p w14:paraId="7A28D76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f=0.4132</w:t>
            </w:r>
          </w:p>
        </w:tc>
        <w:tc>
          <w:tcPr>
            <w:tcW w:w="1808" w:type="dxa"/>
          </w:tcPr>
          <w:p w14:paraId="0BDDC83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3.8195 eV  </w:t>
            </w:r>
          </w:p>
          <w:p w14:paraId="5657C35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f=0.4122</w:t>
            </w:r>
          </w:p>
        </w:tc>
        <w:tc>
          <w:tcPr>
            <w:tcW w:w="1807" w:type="dxa"/>
          </w:tcPr>
          <w:p w14:paraId="7FEEEC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3.8000 eV  </w:t>
            </w:r>
          </w:p>
          <w:p w14:paraId="0C0608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f=0.3723</w:t>
            </w:r>
          </w:p>
        </w:tc>
        <w:tc>
          <w:tcPr>
            <w:tcW w:w="1808" w:type="dxa"/>
          </w:tcPr>
          <w:p w14:paraId="5E6E49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0.2427</w:t>
            </w:r>
          </w:p>
        </w:tc>
      </w:tr>
      <w:tr w:rsidR="00A44288" w:rsidRPr="002148BC" w14:paraId="0CE7F1D5" w14:textId="77777777" w:rsidTr="003824C8">
        <w:tc>
          <w:tcPr>
            <w:tcW w:w="1384" w:type="dxa"/>
          </w:tcPr>
          <w:p w14:paraId="494580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0A54CB0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3.8749 eV  </w:t>
            </w:r>
          </w:p>
          <w:p w14:paraId="71FC6CA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f=0.3341</w:t>
            </w:r>
          </w:p>
        </w:tc>
        <w:tc>
          <w:tcPr>
            <w:tcW w:w="1807" w:type="dxa"/>
          </w:tcPr>
          <w:p w14:paraId="7BE04E1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3.9007 eV  </w:t>
            </w:r>
          </w:p>
          <w:p w14:paraId="67203D3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f=0.4580</w:t>
            </w:r>
          </w:p>
        </w:tc>
        <w:tc>
          <w:tcPr>
            <w:tcW w:w="1808" w:type="dxa"/>
          </w:tcPr>
          <w:p w14:paraId="5AD8583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3.9031 eV  </w:t>
            </w:r>
          </w:p>
          <w:p w14:paraId="38BE1B6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f=0.4683</w:t>
            </w:r>
          </w:p>
        </w:tc>
        <w:tc>
          <w:tcPr>
            <w:tcW w:w="1807" w:type="dxa"/>
          </w:tcPr>
          <w:p w14:paraId="702D8F2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3.8798 eV  </w:t>
            </w:r>
          </w:p>
          <w:p w14:paraId="1ED91A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f=0.4026</w:t>
            </w:r>
          </w:p>
        </w:tc>
        <w:tc>
          <w:tcPr>
            <w:tcW w:w="1808" w:type="dxa"/>
          </w:tcPr>
          <w:p w14:paraId="09D35E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0.3288</w:t>
            </w:r>
          </w:p>
        </w:tc>
      </w:tr>
      <w:tr w:rsidR="00A44288" w:rsidRPr="002148BC" w14:paraId="27A785FC" w14:textId="77777777" w:rsidTr="003824C8">
        <w:tc>
          <w:tcPr>
            <w:tcW w:w="1384" w:type="dxa"/>
          </w:tcPr>
          <w:p w14:paraId="39351D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45B29B5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3.3953 eV  </w:t>
            </w:r>
          </w:p>
          <w:p w14:paraId="6FFD6C0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f=0.4019</w:t>
            </w:r>
          </w:p>
        </w:tc>
        <w:tc>
          <w:tcPr>
            <w:tcW w:w="1807" w:type="dxa"/>
          </w:tcPr>
          <w:p w14:paraId="6826678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3.4312 eV  </w:t>
            </w:r>
          </w:p>
          <w:p w14:paraId="245F040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f=0.1806</w:t>
            </w:r>
          </w:p>
        </w:tc>
        <w:tc>
          <w:tcPr>
            <w:tcW w:w="1808" w:type="dxa"/>
          </w:tcPr>
          <w:p w14:paraId="6C2B6EA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3.4361 eV  </w:t>
            </w:r>
          </w:p>
          <w:p w14:paraId="5940767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f=0.3284</w:t>
            </w:r>
          </w:p>
        </w:tc>
        <w:tc>
          <w:tcPr>
            <w:tcW w:w="1807" w:type="dxa"/>
          </w:tcPr>
          <w:p w14:paraId="190CF0C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3.4032 eV  </w:t>
            </w:r>
          </w:p>
          <w:p w14:paraId="207D8A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f=0.3476</w:t>
            </w:r>
          </w:p>
        </w:tc>
        <w:tc>
          <w:tcPr>
            <w:tcW w:w="1808" w:type="dxa"/>
          </w:tcPr>
          <w:p w14:paraId="0B49C2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0.1424</w:t>
            </w:r>
          </w:p>
        </w:tc>
      </w:tr>
      <w:tr w:rsidR="00A44288" w:rsidRPr="002148BC" w14:paraId="0B1595AF" w14:textId="77777777" w:rsidTr="003824C8">
        <w:tc>
          <w:tcPr>
            <w:tcW w:w="1384" w:type="dxa"/>
          </w:tcPr>
          <w:p w14:paraId="60CBCC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057797D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3.8207 eV  </w:t>
            </w:r>
          </w:p>
          <w:p w14:paraId="5808ACC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f=0.4861</w:t>
            </w:r>
          </w:p>
        </w:tc>
        <w:tc>
          <w:tcPr>
            <w:tcW w:w="1807" w:type="dxa"/>
          </w:tcPr>
          <w:p w14:paraId="5FDA404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3.8519 eV  </w:t>
            </w:r>
          </w:p>
          <w:p w14:paraId="52E12E7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f=0.4198</w:t>
            </w:r>
          </w:p>
        </w:tc>
        <w:tc>
          <w:tcPr>
            <w:tcW w:w="1808" w:type="dxa"/>
          </w:tcPr>
          <w:p w14:paraId="23C0BEC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3.8541 eV  </w:t>
            </w:r>
          </w:p>
          <w:p w14:paraId="3462FA6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f=0.4378</w:t>
            </w:r>
          </w:p>
        </w:tc>
        <w:tc>
          <w:tcPr>
            <w:tcW w:w="1807" w:type="dxa"/>
          </w:tcPr>
          <w:p w14:paraId="542D512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3.8325 eV  </w:t>
            </w:r>
          </w:p>
          <w:p w14:paraId="698E47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f=0.3867</w:t>
            </w:r>
          </w:p>
        </w:tc>
        <w:tc>
          <w:tcPr>
            <w:tcW w:w="1808" w:type="dxa"/>
          </w:tcPr>
          <w:p w14:paraId="126015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0.2754</w:t>
            </w:r>
          </w:p>
        </w:tc>
      </w:tr>
      <w:tr w:rsidR="00A44288" w:rsidRPr="002148BC" w14:paraId="7C5F6F29" w14:textId="77777777" w:rsidTr="003824C8">
        <w:trPr>
          <w:trHeight w:val="308"/>
        </w:trPr>
        <w:tc>
          <w:tcPr>
            <w:tcW w:w="1384" w:type="dxa"/>
          </w:tcPr>
          <w:p w14:paraId="561BFF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0B3492D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3.4160 eV  </w:t>
            </w:r>
          </w:p>
          <w:p w14:paraId="7AF200B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f=0.3245</w:t>
            </w:r>
          </w:p>
        </w:tc>
        <w:tc>
          <w:tcPr>
            <w:tcW w:w="1807" w:type="dxa"/>
          </w:tcPr>
          <w:p w14:paraId="3113738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3.4584 eV  </w:t>
            </w:r>
          </w:p>
          <w:p w14:paraId="524401A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f=0.3392</w:t>
            </w:r>
          </w:p>
        </w:tc>
        <w:tc>
          <w:tcPr>
            <w:tcW w:w="1808" w:type="dxa"/>
          </w:tcPr>
          <w:p w14:paraId="15FFFD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3.4610 eV  </w:t>
            </w:r>
          </w:p>
          <w:p w14:paraId="18B0843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f=0.3579</w:t>
            </w:r>
          </w:p>
        </w:tc>
        <w:tc>
          <w:tcPr>
            <w:tcW w:w="1807" w:type="dxa"/>
          </w:tcPr>
          <w:p w14:paraId="46CCFD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3.4291 eV  </w:t>
            </w:r>
          </w:p>
          <w:p w14:paraId="411AC2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f=0.3551</w:t>
            </w:r>
          </w:p>
        </w:tc>
        <w:tc>
          <w:tcPr>
            <w:tcW w:w="1808" w:type="dxa"/>
          </w:tcPr>
          <w:p w14:paraId="3A9836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0.1195</w:t>
            </w:r>
          </w:p>
        </w:tc>
      </w:tr>
      <w:tr w:rsidR="00A44288" w:rsidRPr="002148BC" w14:paraId="4F11156B" w14:textId="77777777" w:rsidTr="003824C8">
        <w:tc>
          <w:tcPr>
            <w:tcW w:w="1384" w:type="dxa"/>
          </w:tcPr>
          <w:p w14:paraId="743866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32B527A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3.5020 eV  </w:t>
            </w:r>
          </w:p>
          <w:p w14:paraId="6ABF71B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f=0.2911</w:t>
            </w:r>
          </w:p>
        </w:tc>
        <w:tc>
          <w:tcPr>
            <w:tcW w:w="1807" w:type="dxa"/>
          </w:tcPr>
          <w:p w14:paraId="4D7A1B7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3.5500 eV  </w:t>
            </w:r>
          </w:p>
          <w:p w14:paraId="607DC2C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f=0.3605</w:t>
            </w:r>
          </w:p>
        </w:tc>
        <w:tc>
          <w:tcPr>
            <w:tcW w:w="1808" w:type="dxa"/>
          </w:tcPr>
          <w:p w14:paraId="53A759B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3.5528 eV  </w:t>
            </w:r>
          </w:p>
          <w:p w14:paraId="5629852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f=0.3145</w:t>
            </w:r>
          </w:p>
        </w:tc>
        <w:tc>
          <w:tcPr>
            <w:tcW w:w="1807" w:type="dxa"/>
          </w:tcPr>
          <w:p w14:paraId="11E590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3.5411 eV  </w:t>
            </w:r>
          </w:p>
          <w:p w14:paraId="2EEE9A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f=0.2505</w:t>
            </w:r>
          </w:p>
        </w:tc>
        <w:tc>
          <w:tcPr>
            <w:tcW w:w="1808" w:type="dxa"/>
          </w:tcPr>
          <w:p w14:paraId="12AE98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0.0309</w:t>
            </w:r>
          </w:p>
        </w:tc>
      </w:tr>
      <w:tr w:rsidR="00A44288" w:rsidRPr="002148BC" w14:paraId="413E8155" w14:textId="77777777" w:rsidTr="003824C8">
        <w:tc>
          <w:tcPr>
            <w:tcW w:w="1384" w:type="dxa"/>
          </w:tcPr>
          <w:p w14:paraId="5D6F9B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1DB1A58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4.0992 eV  </w:t>
            </w:r>
          </w:p>
          <w:p w14:paraId="432847E5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f=0.5162</w:t>
            </w:r>
          </w:p>
        </w:tc>
        <w:tc>
          <w:tcPr>
            <w:tcW w:w="1807" w:type="dxa"/>
          </w:tcPr>
          <w:p w14:paraId="7B5AEED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4.1250 eV  </w:t>
            </w:r>
          </w:p>
          <w:p w14:paraId="6A896EF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f=0.4848</w:t>
            </w:r>
          </w:p>
        </w:tc>
        <w:tc>
          <w:tcPr>
            <w:tcW w:w="1808" w:type="dxa"/>
          </w:tcPr>
          <w:p w14:paraId="3573EBC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4.1270 eV  </w:t>
            </w:r>
          </w:p>
          <w:p w14:paraId="3B29F60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f=0.4795</w:t>
            </w:r>
          </w:p>
        </w:tc>
        <w:tc>
          <w:tcPr>
            <w:tcW w:w="1807" w:type="dxa"/>
          </w:tcPr>
          <w:p w14:paraId="53D073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4.1117 eV  </w:t>
            </w:r>
          </w:p>
          <w:p w14:paraId="7EEF23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f=0.5279</w:t>
            </w:r>
          </w:p>
        </w:tc>
        <w:tc>
          <w:tcPr>
            <w:tcW w:w="1808" w:type="dxa"/>
          </w:tcPr>
          <w:p w14:paraId="373D2E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0.5549</w:t>
            </w:r>
          </w:p>
        </w:tc>
      </w:tr>
      <w:tr w:rsidR="00A44288" w:rsidRPr="002148BC" w14:paraId="44304840" w14:textId="77777777" w:rsidTr="003824C8">
        <w:tc>
          <w:tcPr>
            <w:tcW w:w="1384" w:type="dxa"/>
          </w:tcPr>
          <w:p w14:paraId="15F4730C" w14:textId="77777777" w:rsidR="00A44288" w:rsidRPr="002148BC" w:rsidRDefault="00A44288" w:rsidP="003824C8">
            <w:pPr>
              <w:spacing w:before="0" w:after="0"/>
              <w:jc w:val="center"/>
              <w:rPr>
                <w:rFonts w:ascii="Cambria Math" w:hAnsi="Cambria Math" w:cs="Cambria Math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5DEE4CA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3.8416 eV  </w:t>
            </w:r>
          </w:p>
          <w:p w14:paraId="1A008754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f=0.4370</w:t>
            </w:r>
          </w:p>
        </w:tc>
        <w:tc>
          <w:tcPr>
            <w:tcW w:w="1807" w:type="dxa"/>
          </w:tcPr>
          <w:p w14:paraId="21546C5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3.8682 eV  </w:t>
            </w:r>
          </w:p>
          <w:p w14:paraId="3ECE3D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f=0.4473</w:t>
            </w:r>
          </w:p>
        </w:tc>
        <w:tc>
          <w:tcPr>
            <w:tcW w:w="1808" w:type="dxa"/>
          </w:tcPr>
          <w:p w14:paraId="091DDC3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3.8704 eV  </w:t>
            </w:r>
          </w:p>
          <w:p w14:paraId="599513D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f=0.4514</w:t>
            </w:r>
          </w:p>
        </w:tc>
        <w:tc>
          <w:tcPr>
            <w:tcW w:w="1807" w:type="dxa"/>
          </w:tcPr>
          <w:p w14:paraId="47265F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3.8482 eV  </w:t>
            </w:r>
          </w:p>
          <w:p w14:paraId="261EB6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f=0.3983</w:t>
            </w:r>
          </w:p>
        </w:tc>
        <w:tc>
          <w:tcPr>
            <w:tcW w:w="1808" w:type="dxa"/>
          </w:tcPr>
          <w:p w14:paraId="035DE5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0.2913</w:t>
            </w:r>
          </w:p>
        </w:tc>
      </w:tr>
      <w:tr w:rsidR="00A44288" w:rsidRPr="002148BC" w14:paraId="5BF73A79" w14:textId="77777777" w:rsidTr="003824C8">
        <w:tc>
          <w:tcPr>
            <w:tcW w:w="1384" w:type="dxa"/>
          </w:tcPr>
          <w:p w14:paraId="0B5099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2E0DD907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4.1929 eV  </w:t>
            </w:r>
          </w:p>
          <w:p w14:paraId="644BBAE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f=0.5428</w:t>
            </w:r>
          </w:p>
        </w:tc>
        <w:tc>
          <w:tcPr>
            <w:tcW w:w="1807" w:type="dxa"/>
          </w:tcPr>
          <w:p w14:paraId="484F310D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4.2219 eV  </w:t>
            </w:r>
          </w:p>
          <w:p w14:paraId="21198B7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f=0.5174</w:t>
            </w:r>
          </w:p>
        </w:tc>
        <w:tc>
          <w:tcPr>
            <w:tcW w:w="1808" w:type="dxa"/>
          </w:tcPr>
          <w:p w14:paraId="6C08934C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4.2243 eV  </w:t>
            </w:r>
          </w:p>
          <w:p w14:paraId="2007AB7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f=0.5175</w:t>
            </w:r>
          </w:p>
        </w:tc>
        <w:tc>
          <w:tcPr>
            <w:tcW w:w="1807" w:type="dxa"/>
          </w:tcPr>
          <w:p w14:paraId="614AD55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4.2017 eV  </w:t>
            </w:r>
          </w:p>
          <w:p w14:paraId="0EE853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f=0.4812</w:t>
            </w:r>
          </w:p>
        </w:tc>
        <w:tc>
          <w:tcPr>
            <w:tcW w:w="1808" w:type="dxa"/>
          </w:tcPr>
          <w:p w14:paraId="01E226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0.6474</w:t>
            </w:r>
          </w:p>
        </w:tc>
      </w:tr>
      <w:tr w:rsidR="00A44288" w:rsidRPr="002148BC" w14:paraId="45C5A589" w14:textId="77777777" w:rsidTr="003824C8">
        <w:tc>
          <w:tcPr>
            <w:tcW w:w="1384" w:type="dxa"/>
          </w:tcPr>
          <w:p w14:paraId="368B10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0FF36FE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4.2164 eV  </w:t>
            </w:r>
          </w:p>
          <w:p w14:paraId="0918DF1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f=0.4722</w:t>
            </w:r>
          </w:p>
        </w:tc>
        <w:tc>
          <w:tcPr>
            <w:tcW w:w="1807" w:type="dxa"/>
          </w:tcPr>
          <w:p w14:paraId="1A32431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4.2391 eV  </w:t>
            </w:r>
          </w:p>
          <w:p w14:paraId="1545119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f=0.4477</w:t>
            </w:r>
          </w:p>
        </w:tc>
        <w:tc>
          <w:tcPr>
            <w:tcW w:w="1808" w:type="dxa"/>
          </w:tcPr>
          <w:p w14:paraId="15BFA85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4.2406 eV  </w:t>
            </w:r>
          </w:p>
          <w:p w14:paraId="74A9E21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f=0.4437</w:t>
            </w:r>
          </w:p>
        </w:tc>
        <w:tc>
          <w:tcPr>
            <w:tcW w:w="1807" w:type="dxa"/>
          </w:tcPr>
          <w:p w14:paraId="3452F6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4.2285 eV  </w:t>
            </w:r>
          </w:p>
          <w:p w14:paraId="6DBDDF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f=0.4881</w:t>
            </w:r>
          </w:p>
        </w:tc>
        <w:tc>
          <w:tcPr>
            <w:tcW w:w="1808" w:type="dxa"/>
          </w:tcPr>
          <w:p w14:paraId="28259B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0.6711</w:t>
            </w:r>
          </w:p>
        </w:tc>
      </w:tr>
      <w:tr w:rsidR="00A44288" w:rsidRPr="002148BC" w14:paraId="10531B4F" w14:textId="77777777" w:rsidTr="003824C8">
        <w:tc>
          <w:tcPr>
            <w:tcW w:w="1384" w:type="dxa"/>
          </w:tcPr>
          <w:p w14:paraId="4A6C4A7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3770AA71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4.0526 eV  </w:t>
            </w:r>
          </w:p>
          <w:p w14:paraId="78477F46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f=0.5668</w:t>
            </w:r>
          </w:p>
        </w:tc>
        <w:tc>
          <w:tcPr>
            <w:tcW w:w="1807" w:type="dxa"/>
          </w:tcPr>
          <w:p w14:paraId="69EA928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4.0755 eV  </w:t>
            </w:r>
          </w:p>
          <w:p w14:paraId="6704D0E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f=0.5124</w:t>
            </w:r>
          </w:p>
        </w:tc>
        <w:tc>
          <w:tcPr>
            <w:tcW w:w="1808" w:type="dxa"/>
          </w:tcPr>
          <w:p w14:paraId="3ECF627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4.0769 eV  </w:t>
            </w:r>
          </w:p>
          <w:p w14:paraId="3502728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f=0.5007</w:t>
            </w:r>
          </w:p>
        </w:tc>
        <w:tc>
          <w:tcPr>
            <w:tcW w:w="1807" w:type="dxa"/>
          </w:tcPr>
          <w:p w14:paraId="39F0C7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4.0672 eV  </w:t>
            </w:r>
          </w:p>
          <w:p w14:paraId="652D57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f=0.5828</w:t>
            </w:r>
          </w:p>
        </w:tc>
        <w:tc>
          <w:tcPr>
            <w:tcW w:w="1808" w:type="dxa"/>
          </w:tcPr>
          <w:p w14:paraId="17937D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0.5066</w:t>
            </w:r>
          </w:p>
        </w:tc>
      </w:tr>
      <w:tr w:rsidR="00A44288" w:rsidRPr="002148BC" w14:paraId="43D1EF6E" w14:textId="77777777" w:rsidTr="003824C8">
        <w:tc>
          <w:tcPr>
            <w:tcW w:w="1384" w:type="dxa"/>
          </w:tcPr>
          <w:p w14:paraId="5F4B653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6A77B03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3.8009 eV  </w:t>
            </w:r>
          </w:p>
          <w:p w14:paraId="0CAF629B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f=0.5001</w:t>
            </w:r>
          </w:p>
        </w:tc>
        <w:tc>
          <w:tcPr>
            <w:tcW w:w="1807" w:type="dxa"/>
          </w:tcPr>
          <w:p w14:paraId="3F669220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3.8316 eV  </w:t>
            </w:r>
          </w:p>
          <w:p w14:paraId="5D00A9D8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f=0.4216</w:t>
            </w:r>
          </w:p>
        </w:tc>
        <w:tc>
          <w:tcPr>
            <w:tcW w:w="1808" w:type="dxa"/>
          </w:tcPr>
          <w:p w14:paraId="7D80A399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3.8328 eV  </w:t>
            </w:r>
          </w:p>
          <w:p w14:paraId="4B11268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f=0.4083</w:t>
            </w:r>
          </w:p>
        </w:tc>
        <w:tc>
          <w:tcPr>
            <w:tcW w:w="1807" w:type="dxa"/>
          </w:tcPr>
          <w:p w14:paraId="6BFF21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3.8275 eV  </w:t>
            </w:r>
          </w:p>
          <w:p w14:paraId="35C316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f=0.4249</w:t>
            </w:r>
          </w:p>
        </w:tc>
        <w:tc>
          <w:tcPr>
            <w:tcW w:w="1808" w:type="dxa"/>
          </w:tcPr>
          <w:p w14:paraId="1853042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0.2529</w:t>
            </w:r>
          </w:p>
        </w:tc>
      </w:tr>
      <w:tr w:rsidR="00A44288" w:rsidRPr="002148BC" w14:paraId="60577390" w14:textId="77777777" w:rsidTr="003824C8">
        <w:tc>
          <w:tcPr>
            <w:tcW w:w="1384" w:type="dxa"/>
          </w:tcPr>
          <w:p w14:paraId="67DB24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5D1259A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3.6233 eV  </w:t>
            </w:r>
          </w:p>
          <w:p w14:paraId="2405F12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f=0.1348</w:t>
            </w:r>
          </w:p>
        </w:tc>
        <w:tc>
          <w:tcPr>
            <w:tcW w:w="1807" w:type="dxa"/>
          </w:tcPr>
          <w:p w14:paraId="130203D9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3.6954 eV  </w:t>
            </w:r>
          </w:p>
          <w:p w14:paraId="4F5A4DA9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f=0.3830</w:t>
            </w:r>
          </w:p>
        </w:tc>
        <w:tc>
          <w:tcPr>
            <w:tcW w:w="1808" w:type="dxa"/>
          </w:tcPr>
          <w:p w14:paraId="56621E3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 xml:space="preserve">3.6994 eV  </w:t>
            </w:r>
          </w:p>
          <w:p w14:paraId="0D2E0B4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2"/>
                <w:szCs w:val="12"/>
              </w:rPr>
            </w:pPr>
            <w:r w:rsidRPr="002148BC">
              <w:rPr>
                <w:b/>
                <w:bCs/>
                <w:sz w:val="12"/>
                <w:szCs w:val="12"/>
              </w:rPr>
              <w:t>f=0.3385</w:t>
            </w:r>
          </w:p>
        </w:tc>
        <w:tc>
          <w:tcPr>
            <w:tcW w:w="1807" w:type="dxa"/>
          </w:tcPr>
          <w:p w14:paraId="3A749B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3.6796 eV  </w:t>
            </w:r>
          </w:p>
          <w:p w14:paraId="268555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f=0.3564</w:t>
            </w:r>
          </w:p>
        </w:tc>
        <w:tc>
          <w:tcPr>
            <w:tcW w:w="1808" w:type="dxa"/>
          </w:tcPr>
          <w:p w14:paraId="641DA5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0.1213</w:t>
            </w:r>
          </w:p>
        </w:tc>
      </w:tr>
      <w:tr w:rsidR="00A44288" w:rsidRPr="002148BC" w14:paraId="21548FDC" w14:textId="77777777" w:rsidTr="003824C8">
        <w:trPr>
          <w:trHeight w:val="70"/>
        </w:trPr>
        <w:tc>
          <w:tcPr>
            <w:tcW w:w="1384" w:type="dxa"/>
          </w:tcPr>
          <w:p w14:paraId="15F933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143C8D8F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4.1760 eV  </w:t>
            </w:r>
          </w:p>
          <w:p w14:paraId="720F63C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f=0.5996</w:t>
            </w:r>
          </w:p>
        </w:tc>
        <w:tc>
          <w:tcPr>
            <w:tcW w:w="1807" w:type="dxa"/>
          </w:tcPr>
          <w:p w14:paraId="5374291A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4.1599 eV  </w:t>
            </w:r>
          </w:p>
          <w:p w14:paraId="2A59B9DE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f=0.3211</w:t>
            </w:r>
          </w:p>
        </w:tc>
        <w:tc>
          <w:tcPr>
            <w:tcW w:w="1808" w:type="dxa"/>
          </w:tcPr>
          <w:p w14:paraId="4F3C30F2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 xml:space="preserve">4.2392 eV  </w:t>
            </w:r>
          </w:p>
          <w:p w14:paraId="532E8FB3" w14:textId="77777777" w:rsidR="00A44288" w:rsidRPr="002148BC" w:rsidRDefault="00A44288" w:rsidP="003824C8">
            <w:pPr>
              <w:spacing w:before="0" w:after="0"/>
              <w:jc w:val="center"/>
              <w:rPr>
                <w:sz w:val="12"/>
                <w:szCs w:val="12"/>
              </w:rPr>
            </w:pPr>
            <w:r w:rsidRPr="002148BC">
              <w:rPr>
                <w:sz w:val="12"/>
                <w:szCs w:val="12"/>
              </w:rPr>
              <w:t>f=0.3379</w:t>
            </w:r>
          </w:p>
        </w:tc>
        <w:tc>
          <w:tcPr>
            <w:tcW w:w="1807" w:type="dxa"/>
          </w:tcPr>
          <w:p w14:paraId="3C4BB3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4.1832 eV  </w:t>
            </w:r>
          </w:p>
          <w:p w14:paraId="3F2F17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f=0.6014</w:t>
            </w:r>
          </w:p>
        </w:tc>
        <w:tc>
          <w:tcPr>
            <w:tcW w:w="1808" w:type="dxa"/>
          </w:tcPr>
          <w:p w14:paraId="0CA7EDA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0.62</w:t>
            </w:r>
          </w:p>
        </w:tc>
      </w:tr>
    </w:tbl>
    <w:p w14:paraId="441FB83F" w14:textId="77777777" w:rsidR="00A44288" w:rsidRPr="00A44288" w:rsidRDefault="00A44288" w:rsidP="00A44288">
      <w:pPr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1CE9DB70" w14:textId="77777777" w:rsidR="002148BC" w:rsidRDefault="002148BC" w:rsidP="00A44288">
      <w:pPr>
        <w:jc w:val="both"/>
        <w:rPr>
          <w:szCs w:val="24"/>
        </w:rPr>
      </w:pPr>
    </w:p>
    <w:p w14:paraId="0FEC341D" w14:textId="579F7F77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S10.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molecules predicted using different DFT functionals with def2-TZVP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1687"/>
        <w:gridCol w:w="1687"/>
        <w:gridCol w:w="1688"/>
        <w:gridCol w:w="1687"/>
        <w:gridCol w:w="1688"/>
      </w:tblGrid>
      <w:tr w:rsidR="00A44288" w:rsidRPr="002148BC" w14:paraId="3ADBFA31" w14:textId="77777777" w:rsidTr="003824C8">
        <w:tc>
          <w:tcPr>
            <w:tcW w:w="1384" w:type="dxa"/>
          </w:tcPr>
          <w:p w14:paraId="7397ED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267519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BSB</w:t>
            </w:r>
          </w:p>
        </w:tc>
        <w:tc>
          <w:tcPr>
            <w:tcW w:w="1807" w:type="dxa"/>
          </w:tcPr>
          <w:p w14:paraId="7561E8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BSM</w:t>
            </w:r>
          </w:p>
        </w:tc>
        <w:tc>
          <w:tcPr>
            <w:tcW w:w="1808" w:type="dxa"/>
          </w:tcPr>
          <w:p w14:paraId="481B8C0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CSB</w:t>
            </w:r>
          </w:p>
        </w:tc>
        <w:tc>
          <w:tcPr>
            <w:tcW w:w="1807" w:type="dxa"/>
          </w:tcPr>
          <w:p w14:paraId="63D7BF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CSC</w:t>
            </w:r>
          </w:p>
        </w:tc>
        <w:tc>
          <w:tcPr>
            <w:tcW w:w="1808" w:type="dxa"/>
          </w:tcPr>
          <w:p w14:paraId="66D600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CSD</w:t>
            </w:r>
          </w:p>
        </w:tc>
      </w:tr>
      <w:tr w:rsidR="00A44288" w:rsidRPr="002148BC" w14:paraId="5386E567" w14:textId="77777777" w:rsidTr="003824C8">
        <w:tc>
          <w:tcPr>
            <w:tcW w:w="1384" w:type="dxa"/>
          </w:tcPr>
          <w:p w14:paraId="241A0F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16CDC7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3.5751 eV</w:t>
            </w:r>
          </w:p>
        </w:tc>
        <w:tc>
          <w:tcPr>
            <w:tcW w:w="1807" w:type="dxa"/>
          </w:tcPr>
          <w:p w14:paraId="6F7C6D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3.5689 eV</w:t>
            </w:r>
          </w:p>
        </w:tc>
        <w:tc>
          <w:tcPr>
            <w:tcW w:w="1808" w:type="dxa"/>
          </w:tcPr>
          <w:p w14:paraId="13809D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3.5123 eV</w:t>
            </w:r>
          </w:p>
        </w:tc>
        <w:tc>
          <w:tcPr>
            <w:tcW w:w="1807" w:type="dxa"/>
          </w:tcPr>
          <w:p w14:paraId="482C58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3.5587 eV</w:t>
            </w:r>
          </w:p>
        </w:tc>
        <w:tc>
          <w:tcPr>
            <w:tcW w:w="1808" w:type="dxa"/>
          </w:tcPr>
          <w:p w14:paraId="684FAC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3.5648 eV</w:t>
            </w:r>
          </w:p>
        </w:tc>
      </w:tr>
      <w:tr w:rsidR="00A44288" w:rsidRPr="002148BC" w14:paraId="14AE01AB" w14:textId="77777777" w:rsidTr="003824C8">
        <w:tc>
          <w:tcPr>
            <w:tcW w:w="1384" w:type="dxa"/>
          </w:tcPr>
          <w:p w14:paraId="791B72F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2D17343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3.3939 eV  </w:t>
            </w:r>
          </w:p>
          <w:p w14:paraId="6E3A25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f=0.3686</w:t>
            </w:r>
          </w:p>
        </w:tc>
        <w:tc>
          <w:tcPr>
            <w:tcW w:w="1807" w:type="dxa"/>
          </w:tcPr>
          <w:p w14:paraId="47B8AB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3.3666 eV  </w:t>
            </w:r>
          </w:p>
          <w:p w14:paraId="12887B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f=0.3916</w:t>
            </w:r>
          </w:p>
        </w:tc>
        <w:tc>
          <w:tcPr>
            <w:tcW w:w="1808" w:type="dxa"/>
          </w:tcPr>
          <w:p w14:paraId="18FD92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3.3751 eV  </w:t>
            </w:r>
          </w:p>
          <w:p w14:paraId="52E5A1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f=0.3464</w:t>
            </w:r>
          </w:p>
        </w:tc>
        <w:tc>
          <w:tcPr>
            <w:tcW w:w="1807" w:type="dxa"/>
          </w:tcPr>
          <w:p w14:paraId="4E61502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3.3786 eV  </w:t>
            </w:r>
          </w:p>
          <w:p w14:paraId="064E05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f=0.3739</w:t>
            </w:r>
          </w:p>
        </w:tc>
        <w:tc>
          <w:tcPr>
            <w:tcW w:w="1808" w:type="dxa"/>
          </w:tcPr>
          <w:p w14:paraId="7A3D69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3.3689 eV  </w:t>
            </w:r>
          </w:p>
          <w:p w14:paraId="210D421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f=0.3029</w:t>
            </w:r>
          </w:p>
        </w:tc>
      </w:tr>
      <w:tr w:rsidR="00A44288" w:rsidRPr="002148BC" w14:paraId="329A94C2" w14:textId="77777777" w:rsidTr="003824C8">
        <w:tc>
          <w:tcPr>
            <w:tcW w:w="1384" w:type="dxa"/>
          </w:tcPr>
          <w:p w14:paraId="7282BA4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1C307E9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3.4282 eV  </w:t>
            </w:r>
          </w:p>
          <w:p w14:paraId="0B7485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f=0.3731</w:t>
            </w:r>
          </w:p>
        </w:tc>
        <w:tc>
          <w:tcPr>
            <w:tcW w:w="1807" w:type="dxa"/>
          </w:tcPr>
          <w:p w14:paraId="104480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3.4032 eV  </w:t>
            </w:r>
          </w:p>
          <w:p w14:paraId="2F06FB1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f=0.3861</w:t>
            </w:r>
          </w:p>
        </w:tc>
        <w:tc>
          <w:tcPr>
            <w:tcW w:w="1808" w:type="dxa"/>
          </w:tcPr>
          <w:p w14:paraId="39DBD5C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3.4081 eV  </w:t>
            </w:r>
          </w:p>
          <w:p w14:paraId="41A5427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f=0.3365</w:t>
            </w:r>
          </w:p>
        </w:tc>
        <w:tc>
          <w:tcPr>
            <w:tcW w:w="1807" w:type="dxa"/>
          </w:tcPr>
          <w:p w14:paraId="7BF446F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3.3963 eV  </w:t>
            </w:r>
          </w:p>
          <w:p w14:paraId="655278B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f=0.3615</w:t>
            </w:r>
          </w:p>
        </w:tc>
        <w:tc>
          <w:tcPr>
            <w:tcW w:w="1808" w:type="dxa"/>
          </w:tcPr>
          <w:p w14:paraId="27EE1D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3.4041 eV  </w:t>
            </w:r>
          </w:p>
          <w:p w14:paraId="74F694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f=0.2984</w:t>
            </w:r>
          </w:p>
        </w:tc>
      </w:tr>
      <w:tr w:rsidR="00A44288" w:rsidRPr="002148BC" w14:paraId="122A4D3F" w14:textId="77777777" w:rsidTr="003824C8">
        <w:tc>
          <w:tcPr>
            <w:tcW w:w="1384" w:type="dxa"/>
          </w:tcPr>
          <w:p w14:paraId="6F49AE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78C467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3.7859 eV  </w:t>
            </w:r>
          </w:p>
          <w:p w14:paraId="21CA83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f=0.3185</w:t>
            </w:r>
          </w:p>
        </w:tc>
        <w:tc>
          <w:tcPr>
            <w:tcW w:w="1807" w:type="dxa"/>
          </w:tcPr>
          <w:p w14:paraId="712F70F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3.7841 eV  </w:t>
            </w:r>
          </w:p>
          <w:p w14:paraId="440CB81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f=0.4473</w:t>
            </w:r>
          </w:p>
        </w:tc>
        <w:tc>
          <w:tcPr>
            <w:tcW w:w="1808" w:type="dxa"/>
          </w:tcPr>
          <w:p w14:paraId="36FF7C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3.7650 eV  </w:t>
            </w:r>
          </w:p>
          <w:p w14:paraId="0250CB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f=0.2847</w:t>
            </w:r>
          </w:p>
        </w:tc>
        <w:tc>
          <w:tcPr>
            <w:tcW w:w="1807" w:type="dxa"/>
          </w:tcPr>
          <w:p w14:paraId="70A551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3.7502 eV  </w:t>
            </w:r>
          </w:p>
          <w:p w14:paraId="11366F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f=0.2474</w:t>
            </w:r>
          </w:p>
        </w:tc>
        <w:tc>
          <w:tcPr>
            <w:tcW w:w="1808" w:type="dxa"/>
          </w:tcPr>
          <w:p w14:paraId="704E6A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3.7672 eV  </w:t>
            </w:r>
          </w:p>
          <w:p w14:paraId="0B59E17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f=0.2857</w:t>
            </w:r>
          </w:p>
        </w:tc>
      </w:tr>
      <w:tr w:rsidR="00A44288" w:rsidRPr="002148BC" w14:paraId="6DAE25E8" w14:textId="77777777" w:rsidTr="003824C8">
        <w:tc>
          <w:tcPr>
            <w:tcW w:w="1384" w:type="dxa"/>
          </w:tcPr>
          <w:p w14:paraId="7BE22F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2F3C4B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4.0931 eV  </w:t>
            </w:r>
          </w:p>
          <w:p w14:paraId="372B1FD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f=0.4605</w:t>
            </w:r>
          </w:p>
        </w:tc>
        <w:tc>
          <w:tcPr>
            <w:tcW w:w="1807" w:type="dxa"/>
          </w:tcPr>
          <w:p w14:paraId="0C7136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4.0837 eV </w:t>
            </w:r>
          </w:p>
          <w:p w14:paraId="6E4E2D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f=0.5003</w:t>
            </w:r>
          </w:p>
        </w:tc>
        <w:tc>
          <w:tcPr>
            <w:tcW w:w="1808" w:type="dxa"/>
          </w:tcPr>
          <w:p w14:paraId="483C36F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4.0787 eV  </w:t>
            </w:r>
          </w:p>
          <w:p w14:paraId="4914B2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f=0.4377</w:t>
            </w:r>
          </w:p>
        </w:tc>
        <w:tc>
          <w:tcPr>
            <w:tcW w:w="1807" w:type="dxa"/>
          </w:tcPr>
          <w:p w14:paraId="3A1ABC4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4.0690 eV </w:t>
            </w:r>
          </w:p>
          <w:p w14:paraId="2EB6D1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f=0.4308</w:t>
            </w:r>
          </w:p>
        </w:tc>
        <w:tc>
          <w:tcPr>
            <w:tcW w:w="1808" w:type="dxa"/>
          </w:tcPr>
          <w:p w14:paraId="369116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4.0807 eV  </w:t>
            </w:r>
          </w:p>
          <w:p w14:paraId="770749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f=0.4342</w:t>
            </w:r>
          </w:p>
        </w:tc>
      </w:tr>
      <w:tr w:rsidR="00A44288" w:rsidRPr="002148BC" w14:paraId="32B7C310" w14:textId="77777777" w:rsidTr="003824C8">
        <w:tc>
          <w:tcPr>
            <w:tcW w:w="1384" w:type="dxa"/>
          </w:tcPr>
          <w:p w14:paraId="4CF11B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58C0D4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3.8063 eV  </w:t>
            </w:r>
          </w:p>
          <w:p w14:paraId="789CAC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f=0.3454</w:t>
            </w:r>
          </w:p>
        </w:tc>
        <w:tc>
          <w:tcPr>
            <w:tcW w:w="1807" w:type="dxa"/>
          </w:tcPr>
          <w:p w14:paraId="2D9ACB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3.8006 eV  </w:t>
            </w:r>
          </w:p>
          <w:p w14:paraId="2670C64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f=0.4266</w:t>
            </w:r>
          </w:p>
        </w:tc>
        <w:tc>
          <w:tcPr>
            <w:tcW w:w="1808" w:type="dxa"/>
          </w:tcPr>
          <w:p w14:paraId="4F7358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3.7842 eV  </w:t>
            </w:r>
          </w:p>
          <w:p w14:paraId="170C790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f=0.3019</w:t>
            </w:r>
          </w:p>
        </w:tc>
        <w:tc>
          <w:tcPr>
            <w:tcW w:w="1807" w:type="dxa"/>
          </w:tcPr>
          <w:p w14:paraId="548B87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3.7688 eV  </w:t>
            </w:r>
          </w:p>
          <w:p w14:paraId="07D5C1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f=0.2754</w:t>
            </w:r>
          </w:p>
        </w:tc>
        <w:tc>
          <w:tcPr>
            <w:tcW w:w="1808" w:type="dxa"/>
          </w:tcPr>
          <w:p w14:paraId="2E6377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3.7863 eV  </w:t>
            </w:r>
          </w:p>
          <w:p w14:paraId="38E7E13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f=0.3010</w:t>
            </w:r>
          </w:p>
        </w:tc>
      </w:tr>
      <w:tr w:rsidR="00A44288" w:rsidRPr="002148BC" w14:paraId="5FB5D557" w14:textId="77777777" w:rsidTr="003824C8">
        <w:tc>
          <w:tcPr>
            <w:tcW w:w="1384" w:type="dxa"/>
          </w:tcPr>
          <w:p w14:paraId="4EC30C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2BC7A7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3.8982 eV  </w:t>
            </w:r>
          </w:p>
          <w:p w14:paraId="257833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f=0.4321</w:t>
            </w:r>
          </w:p>
        </w:tc>
        <w:tc>
          <w:tcPr>
            <w:tcW w:w="1807" w:type="dxa"/>
          </w:tcPr>
          <w:p w14:paraId="0F6229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3.8850 eV  </w:t>
            </w:r>
          </w:p>
          <w:p w14:paraId="43E642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f=0.4247</w:t>
            </w:r>
          </w:p>
        </w:tc>
        <w:tc>
          <w:tcPr>
            <w:tcW w:w="1808" w:type="dxa"/>
          </w:tcPr>
          <w:p w14:paraId="73958C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3.8568 eV  </w:t>
            </w:r>
          </w:p>
          <w:p w14:paraId="4B2E59D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f=0.2458</w:t>
            </w:r>
          </w:p>
        </w:tc>
        <w:tc>
          <w:tcPr>
            <w:tcW w:w="1807" w:type="dxa"/>
          </w:tcPr>
          <w:p w14:paraId="4C3A0E7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3.8554 eV  </w:t>
            </w:r>
          </w:p>
          <w:p w14:paraId="6A4A82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f=0.3986</w:t>
            </w:r>
          </w:p>
        </w:tc>
        <w:tc>
          <w:tcPr>
            <w:tcW w:w="1808" w:type="dxa"/>
          </w:tcPr>
          <w:p w14:paraId="4779EE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3.9015 eV  </w:t>
            </w:r>
          </w:p>
          <w:p w14:paraId="2BBBD3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f=0.2439</w:t>
            </w:r>
          </w:p>
        </w:tc>
      </w:tr>
      <w:tr w:rsidR="00A44288" w:rsidRPr="002148BC" w14:paraId="5C9B7C61" w14:textId="77777777" w:rsidTr="003824C8">
        <w:tc>
          <w:tcPr>
            <w:tcW w:w="1384" w:type="dxa"/>
          </w:tcPr>
          <w:p w14:paraId="5DC65D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1E0B0F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3.4258 eV  </w:t>
            </w:r>
          </w:p>
          <w:p w14:paraId="2954AD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f=0.3760</w:t>
            </w:r>
          </w:p>
        </w:tc>
        <w:tc>
          <w:tcPr>
            <w:tcW w:w="1807" w:type="dxa"/>
          </w:tcPr>
          <w:p w14:paraId="3089D6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3.4006 eV  </w:t>
            </w:r>
          </w:p>
          <w:p w14:paraId="32F93F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f=0.3895</w:t>
            </w:r>
          </w:p>
        </w:tc>
        <w:tc>
          <w:tcPr>
            <w:tcW w:w="1808" w:type="dxa"/>
          </w:tcPr>
          <w:p w14:paraId="1F13A3D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3.4053 eV  </w:t>
            </w:r>
          </w:p>
          <w:p w14:paraId="4F80CB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f=0.3146</w:t>
            </w:r>
          </w:p>
        </w:tc>
        <w:tc>
          <w:tcPr>
            <w:tcW w:w="1807" w:type="dxa"/>
          </w:tcPr>
          <w:p w14:paraId="1B14F5B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3.3932 eV  </w:t>
            </w:r>
          </w:p>
          <w:p w14:paraId="0E224D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f=0.3594</w:t>
            </w:r>
          </w:p>
        </w:tc>
        <w:tc>
          <w:tcPr>
            <w:tcW w:w="1808" w:type="dxa"/>
          </w:tcPr>
          <w:p w14:paraId="5507358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3.4018 eV  </w:t>
            </w:r>
          </w:p>
          <w:p w14:paraId="109C70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f=0.3063</w:t>
            </w:r>
          </w:p>
        </w:tc>
      </w:tr>
      <w:tr w:rsidR="00A44288" w:rsidRPr="002148BC" w14:paraId="46B7C3B8" w14:textId="77777777" w:rsidTr="003824C8">
        <w:tc>
          <w:tcPr>
            <w:tcW w:w="1384" w:type="dxa"/>
          </w:tcPr>
          <w:p w14:paraId="53FF85C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0CBC1C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3.8429 eV  </w:t>
            </w:r>
          </w:p>
          <w:p w14:paraId="27A7DC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f=0.3705</w:t>
            </w:r>
          </w:p>
        </w:tc>
        <w:tc>
          <w:tcPr>
            <w:tcW w:w="1807" w:type="dxa"/>
          </w:tcPr>
          <w:p w14:paraId="6DC0F4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3.8352 eV  </w:t>
            </w:r>
          </w:p>
          <w:p w14:paraId="1E6DF2D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f=0.4420</w:t>
            </w:r>
          </w:p>
        </w:tc>
        <w:tc>
          <w:tcPr>
            <w:tcW w:w="1808" w:type="dxa"/>
          </w:tcPr>
          <w:p w14:paraId="7B09AB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3.8186 eV  </w:t>
            </w:r>
          </w:p>
          <w:p w14:paraId="3CFE4F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f=0.3304</w:t>
            </w:r>
          </w:p>
        </w:tc>
        <w:tc>
          <w:tcPr>
            <w:tcW w:w="1807" w:type="dxa"/>
          </w:tcPr>
          <w:p w14:paraId="0345F5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3.8026 eV  </w:t>
            </w:r>
          </w:p>
          <w:p w14:paraId="2DEEDC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f=0.3389</w:t>
            </w:r>
          </w:p>
        </w:tc>
        <w:tc>
          <w:tcPr>
            <w:tcW w:w="1808" w:type="dxa"/>
          </w:tcPr>
          <w:p w14:paraId="3F9CF8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3.8208 eV  </w:t>
            </w:r>
          </w:p>
          <w:p w14:paraId="03E36C2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f=0.3263</w:t>
            </w:r>
          </w:p>
        </w:tc>
      </w:tr>
      <w:tr w:rsidR="00A44288" w:rsidRPr="002148BC" w14:paraId="601D6DFA" w14:textId="77777777" w:rsidTr="003824C8">
        <w:tc>
          <w:tcPr>
            <w:tcW w:w="1384" w:type="dxa"/>
          </w:tcPr>
          <w:p w14:paraId="12DC37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254037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3.4524 eV  </w:t>
            </w:r>
          </w:p>
          <w:p w14:paraId="2BA63A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f=0.3760</w:t>
            </w:r>
          </w:p>
        </w:tc>
        <w:tc>
          <w:tcPr>
            <w:tcW w:w="1807" w:type="dxa"/>
          </w:tcPr>
          <w:p w14:paraId="231C44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3.4293 eV  </w:t>
            </w:r>
          </w:p>
          <w:p w14:paraId="0E7752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f=0.3881</w:t>
            </w:r>
          </w:p>
        </w:tc>
        <w:tc>
          <w:tcPr>
            <w:tcW w:w="1808" w:type="dxa"/>
          </w:tcPr>
          <w:p w14:paraId="129DBF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3.4310 eV  </w:t>
            </w:r>
          </w:p>
          <w:p w14:paraId="48CA3A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f=0.3472</w:t>
            </w:r>
          </w:p>
        </w:tc>
        <w:tc>
          <w:tcPr>
            <w:tcW w:w="1807" w:type="dxa"/>
          </w:tcPr>
          <w:p w14:paraId="113A9A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3.4166 eV  </w:t>
            </w:r>
          </w:p>
          <w:p w14:paraId="1046FB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f=0.3605</w:t>
            </w:r>
          </w:p>
        </w:tc>
        <w:tc>
          <w:tcPr>
            <w:tcW w:w="1808" w:type="dxa"/>
          </w:tcPr>
          <w:p w14:paraId="0E19B2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3.4294 eV  </w:t>
            </w:r>
          </w:p>
          <w:p w14:paraId="0AD673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f=0.3189</w:t>
            </w:r>
          </w:p>
        </w:tc>
      </w:tr>
      <w:tr w:rsidR="00A44288" w:rsidRPr="002148BC" w14:paraId="766A85FC" w14:textId="77777777" w:rsidTr="003824C8">
        <w:tc>
          <w:tcPr>
            <w:tcW w:w="1384" w:type="dxa"/>
          </w:tcPr>
          <w:p w14:paraId="6410EEE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78AA010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3.5455 eV  </w:t>
            </w:r>
          </w:p>
          <w:p w14:paraId="2CF5BB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f=0.3864</w:t>
            </w:r>
          </w:p>
        </w:tc>
        <w:tc>
          <w:tcPr>
            <w:tcW w:w="1807" w:type="dxa"/>
          </w:tcPr>
          <w:p w14:paraId="6A36C2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3.5112 eV  </w:t>
            </w:r>
          </w:p>
          <w:p w14:paraId="51C3D4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f=0.3093</w:t>
            </w:r>
          </w:p>
        </w:tc>
        <w:tc>
          <w:tcPr>
            <w:tcW w:w="1808" w:type="dxa"/>
          </w:tcPr>
          <w:p w14:paraId="60B717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3.5130 eV  </w:t>
            </w:r>
          </w:p>
          <w:p w14:paraId="6B1904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f=0.1587</w:t>
            </w:r>
          </w:p>
        </w:tc>
        <w:tc>
          <w:tcPr>
            <w:tcW w:w="1807" w:type="dxa"/>
          </w:tcPr>
          <w:p w14:paraId="39D89F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3.5118 eV  </w:t>
            </w:r>
          </w:p>
          <w:p w14:paraId="4662688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f=0.3177</w:t>
            </w:r>
          </w:p>
        </w:tc>
        <w:tc>
          <w:tcPr>
            <w:tcW w:w="1808" w:type="dxa"/>
          </w:tcPr>
          <w:p w14:paraId="48514D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3.5358 eV </w:t>
            </w:r>
          </w:p>
          <w:p w14:paraId="7216F9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f=0.1838</w:t>
            </w:r>
          </w:p>
        </w:tc>
      </w:tr>
      <w:tr w:rsidR="00A44288" w:rsidRPr="002148BC" w14:paraId="21C6D957" w14:textId="77777777" w:rsidTr="003824C8">
        <w:tc>
          <w:tcPr>
            <w:tcW w:w="1384" w:type="dxa"/>
          </w:tcPr>
          <w:p w14:paraId="6FA2FC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5AC804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4.1246 eV  </w:t>
            </w:r>
          </w:p>
          <w:p w14:paraId="46701A8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f=0.4518</w:t>
            </w:r>
          </w:p>
        </w:tc>
        <w:tc>
          <w:tcPr>
            <w:tcW w:w="1807" w:type="dxa"/>
          </w:tcPr>
          <w:p w14:paraId="55B7AC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4.1146 eV  </w:t>
            </w:r>
          </w:p>
          <w:p w14:paraId="0257037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f=0.4871</w:t>
            </w:r>
          </w:p>
        </w:tc>
        <w:tc>
          <w:tcPr>
            <w:tcW w:w="1808" w:type="dxa"/>
          </w:tcPr>
          <w:p w14:paraId="5F2CB0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4.1110 eV  </w:t>
            </w:r>
          </w:p>
          <w:p w14:paraId="5072F7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f=0.4273</w:t>
            </w:r>
          </w:p>
        </w:tc>
        <w:tc>
          <w:tcPr>
            <w:tcW w:w="1807" w:type="dxa"/>
          </w:tcPr>
          <w:p w14:paraId="659B13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4.1025 eV  </w:t>
            </w:r>
          </w:p>
          <w:p w14:paraId="095477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f=0.4208</w:t>
            </w:r>
          </w:p>
        </w:tc>
        <w:tc>
          <w:tcPr>
            <w:tcW w:w="1808" w:type="dxa"/>
          </w:tcPr>
          <w:p w14:paraId="086F6D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4.1130 eV  </w:t>
            </w:r>
          </w:p>
          <w:p w14:paraId="35C6AC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f=0.4245</w:t>
            </w:r>
          </w:p>
        </w:tc>
      </w:tr>
      <w:tr w:rsidR="00A44288" w:rsidRPr="002148BC" w14:paraId="2A308665" w14:textId="77777777" w:rsidTr="003824C8">
        <w:tc>
          <w:tcPr>
            <w:tcW w:w="1384" w:type="dxa"/>
          </w:tcPr>
          <w:p w14:paraId="648CA6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02DDBE0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3.8616 eV  </w:t>
            </w:r>
          </w:p>
          <w:p w14:paraId="0FCEAC8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f=0.4055</w:t>
            </w:r>
          </w:p>
        </w:tc>
        <w:tc>
          <w:tcPr>
            <w:tcW w:w="1807" w:type="dxa"/>
          </w:tcPr>
          <w:p w14:paraId="06BD05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3.8507 eV  </w:t>
            </w:r>
          </w:p>
          <w:p w14:paraId="1C83C7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f=0.4290</w:t>
            </w:r>
          </w:p>
        </w:tc>
        <w:tc>
          <w:tcPr>
            <w:tcW w:w="1808" w:type="dxa"/>
          </w:tcPr>
          <w:p w14:paraId="068C70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3.8483 eV  </w:t>
            </w:r>
          </w:p>
          <w:p w14:paraId="54B942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f=0.3030</w:t>
            </w:r>
          </w:p>
        </w:tc>
        <w:tc>
          <w:tcPr>
            <w:tcW w:w="1807" w:type="dxa"/>
          </w:tcPr>
          <w:p w14:paraId="62483A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3.8105 eV  </w:t>
            </w:r>
          </w:p>
          <w:p w14:paraId="07F4B0B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f=0.3202</w:t>
            </w:r>
          </w:p>
        </w:tc>
        <w:tc>
          <w:tcPr>
            <w:tcW w:w="1808" w:type="dxa"/>
          </w:tcPr>
          <w:p w14:paraId="512C6AF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3.8490 eV  </w:t>
            </w:r>
          </w:p>
          <w:p w14:paraId="30117E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f=0.3083</w:t>
            </w:r>
          </w:p>
        </w:tc>
      </w:tr>
      <w:tr w:rsidR="00A44288" w:rsidRPr="002148BC" w14:paraId="5CA010DE" w14:textId="77777777" w:rsidTr="003824C8">
        <w:tc>
          <w:tcPr>
            <w:tcW w:w="1384" w:type="dxa"/>
          </w:tcPr>
          <w:p w14:paraId="22A099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0637120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4.2267 eV  </w:t>
            </w:r>
          </w:p>
          <w:p w14:paraId="09BC322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f=0.4856</w:t>
            </w:r>
          </w:p>
        </w:tc>
        <w:tc>
          <w:tcPr>
            <w:tcW w:w="1807" w:type="dxa"/>
          </w:tcPr>
          <w:p w14:paraId="13DCA2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4.2102 eV  </w:t>
            </w:r>
          </w:p>
          <w:p w14:paraId="125FCD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f=0.4379</w:t>
            </w:r>
          </w:p>
        </w:tc>
        <w:tc>
          <w:tcPr>
            <w:tcW w:w="1808" w:type="dxa"/>
          </w:tcPr>
          <w:p w14:paraId="004B29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4.2027 eV  </w:t>
            </w:r>
          </w:p>
          <w:p w14:paraId="5E920C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f=0.3504</w:t>
            </w:r>
          </w:p>
        </w:tc>
        <w:tc>
          <w:tcPr>
            <w:tcW w:w="1807" w:type="dxa"/>
          </w:tcPr>
          <w:p w14:paraId="2406D3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4.1998 eV  </w:t>
            </w:r>
          </w:p>
          <w:p w14:paraId="34F7BF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f=0.4523</w:t>
            </w:r>
          </w:p>
        </w:tc>
        <w:tc>
          <w:tcPr>
            <w:tcW w:w="1808" w:type="dxa"/>
          </w:tcPr>
          <w:p w14:paraId="1F7F55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4.2038 eV  </w:t>
            </w:r>
          </w:p>
          <w:p w14:paraId="7309DE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f=0.3456</w:t>
            </w:r>
          </w:p>
        </w:tc>
      </w:tr>
      <w:tr w:rsidR="00A44288" w:rsidRPr="002148BC" w14:paraId="503C61E7" w14:textId="77777777" w:rsidTr="003824C8">
        <w:tc>
          <w:tcPr>
            <w:tcW w:w="1384" w:type="dxa"/>
          </w:tcPr>
          <w:p w14:paraId="03B409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2CE7540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4.2362 eV  </w:t>
            </w:r>
          </w:p>
          <w:p w14:paraId="418EA6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f=0.4223</w:t>
            </w:r>
          </w:p>
        </w:tc>
        <w:tc>
          <w:tcPr>
            <w:tcW w:w="1807" w:type="dxa"/>
          </w:tcPr>
          <w:p w14:paraId="188B95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4.2279 eV  </w:t>
            </w:r>
          </w:p>
          <w:p w14:paraId="3E0088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f=0.4554</w:t>
            </w:r>
          </w:p>
        </w:tc>
        <w:tc>
          <w:tcPr>
            <w:tcW w:w="1808" w:type="dxa"/>
          </w:tcPr>
          <w:p w14:paraId="3570AC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4.2259 eV  </w:t>
            </w:r>
          </w:p>
          <w:p w14:paraId="3E9D1A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f=0.4056</w:t>
            </w:r>
          </w:p>
        </w:tc>
        <w:tc>
          <w:tcPr>
            <w:tcW w:w="1807" w:type="dxa"/>
          </w:tcPr>
          <w:p w14:paraId="2C1530A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4.2173 eV  </w:t>
            </w:r>
          </w:p>
          <w:p w14:paraId="43F8F7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f=0.3913</w:t>
            </w:r>
          </w:p>
        </w:tc>
        <w:tc>
          <w:tcPr>
            <w:tcW w:w="1808" w:type="dxa"/>
          </w:tcPr>
          <w:p w14:paraId="4139BC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4.2279 eV  </w:t>
            </w:r>
          </w:p>
          <w:p w14:paraId="5F0B51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f=0.4028</w:t>
            </w:r>
          </w:p>
        </w:tc>
      </w:tr>
      <w:tr w:rsidR="00A44288" w:rsidRPr="002148BC" w14:paraId="3FE62BF0" w14:textId="77777777" w:rsidTr="003824C8">
        <w:tc>
          <w:tcPr>
            <w:tcW w:w="1384" w:type="dxa"/>
          </w:tcPr>
          <w:p w14:paraId="3784B8F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79B840E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4.0819 eV  </w:t>
            </w:r>
          </w:p>
          <w:p w14:paraId="2C9EDD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f=0.4645</w:t>
            </w:r>
          </w:p>
        </w:tc>
        <w:tc>
          <w:tcPr>
            <w:tcW w:w="1807" w:type="dxa"/>
          </w:tcPr>
          <w:p w14:paraId="6593DE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4.0771 eV  </w:t>
            </w:r>
          </w:p>
          <w:p w14:paraId="74D7EB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f=0.5373</w:t>
            </w:r>
          </w:p>
        </w:tc>
        <w:tc>
          <w:tcPr>
            <w:tcW w:w="1808" w:type="dxa"/>
          </w:tcPr>
          <w:p w14:paraId="1A76D14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4.0690 eV  </w:t>
            </w:r>
          </w:p>
          <w:p w14:paraId="5B46A8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f=0.4545</w:t>
            </w:r>
          </w:p>
        </w:tc>
        <w:tc>
          <w:tcPr>
            <w:tcW w:w="1807" w:type="dxa"/>
          </w:tcPr>
          <w:p w14:paraId="40AC6A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4.0596 eV  </w:t>
            </w:r>
          </w:p>
          <w:p w14:paraId="317513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f=0.4497</w:t>
            </w:r>
          </w:p>
        </w:tc>
        <w:tc>
          <w:tcPr>
            <w:tcW w:w="1808" w:type="dxa"/>
          </w:tcPr>
          <w:p w14:paraId="738992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4.0713 eV  </w:t>
            </w:r>
          </w:p>
          <w:p w14:paraId="7FC191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f=0.4494</w:t>
            </w:r>
          </w:p>
        </w:tc>
      </w:tr>
      <w:tr w:rsidR="00A44288" w:rsidRPr="002148BC" w14:paraId="6D472ADB" w14:textId="77777777" w:rsidTr="003824C8">
        <w:tc>
          <w:tcPr>
            <w:tcW w:w="1384" w:type="dxa"/>
          </w:tcPr>
          <w:p w14:paraId="7C3061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6707A8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3.8194 eV  </w:t>
            </w:r>
          </w:p>
          <w:p w14:paraId="2BC7F3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f=0.3610</w:t>
            </w:r>
          </w:p>
        </w:tc>
        <w:tc>
          <w:tcPr>
            <w:tcW w:w="1807" w:type="dxa"/>
          </w:tcPr>
          <w:p w14:paraId="30D0FA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3.8055 eV  </w:t>
            </w:r>
          </w:p>
          <w:p w14:paraId="5C3727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f=0.2505</w:t>
            </w:r>
          </w:p>
        </w:tc>
        <w:tc>
          <w:tcPr>
            <w:tcW w:w="1808" w:type="dxa"/>
          </w:tcPr>
          <w:p w14:paraId="4AEF2A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3.7908 eV  </w:t>
            </w:r>
          </w:p>
          <w:p w14:paraId="544238C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f=0.2589</w:t>
            </w:r>
          </w:p>
        </w:tc>
        <w:tc>
          <w:tcPr>
            <w:tcW w:w="1807" w:type="dxa"/>
          </w:tcPr>
          <w:p w14:paraId="0B88F42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3.7836 eV  </w:t>
            </w:r>
          </w:p>
          <w:p w14:paraId="200C199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f=0.3452</w:t>
            </w:r>
          </w:p>
        </w:tc>
        <w:tc>
          <w:tcPr>
            <w:tcW w:w="1808" w:type="dxa"/>
          </w:tcPr>
          <w:p w14:paraId="0B3DCA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3.7923 eV  </w:t>
            </w:r>
          </w:p>
          <w:p w14:paraId="5C9C25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f=0.2520</w:t>
            </w:r>
          </w:p>
        </w:tc>
      </w:tr>
      <w:tr w:rsidR="00A44288" w:rsidRPr="002148BC" w14:paraId="63617FF9" w14:textId="77777777" w:rsidTr="003824C8">
        <w:tc>
          <w:tcPr>
            <w:tcW w:w="1384" w:type="dxa"/>
          </w:tcPr>
          <w:p w14:paraId="5E44156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74F62E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3.6814 eV  </w:t>
            </w:r>
          </w:p>
          <w:p w14:paraId="236C01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f=0.4041</w:t>
            </w:r>
          </w:p>
        </w:tc>
        <w:tc>
          <w:tcPr>
            <w:tcW w:w="1807" w:type="dxa"/>
          </w:tcPr>
          <w:p w14:paraId="018044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3.6252 eV  </w:t>
            </w:r>
          </w:p>
          <w:p w14:paraId="30DAB8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f=0.1464</w:t>
            </w:r>
          </w:p>
        </w:tc>
        <w:tc>
          <w:tcPr>
            <w:tcW w:w="1808" w:type="dxa"/>
          </w:tcPr>
          <w:p w14:paraId="51DA0B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3.6706 eV  </w:t>
            </w:r>
          </w:p>
          <w:p w14:paraId="350538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f=0.3807</w:t>
            </w:r>
          </w:p>
        </w:tc>
        <w:tc>
          <w:tcPr>
            <w:tcW w:w="1807" w:type="dxa"/>
          </w:tcPr>
          <w:p w14:paraId="2445D1FA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3.6574 eV  </w:t>
            </w:r>
          </w:p>
          <w:p w14:paraId="259534D2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f=0.3682</w:t>
            </w:r>
          </w:p>
        </w:tc>
        <w:tc>
          <w:tcPr>
            <w:tcW w:w="1808" w:type="dxa"/>
          </w:tcPr>
          <w:p w14:paraId="68181D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3.6729 eV  </w:t>
            </w:r>
          </w:p>
          <w:p w14:paraId="0029EC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f=0.3627</w:t>
            </w:r>
          </w:p>
        </w:tc>
      </w:tr>
      <w:tr w:rsidR="00A44288" w:rsidRPr="002148BC" w14:paraId="5B0D7E2D" w14:textId="77777777" w:rsidTr="003824C8">
        <w:tc>
          <w:tcPr>
            <w:tcW w:w="1384" w:type="dxa"/>
          </w:tcPr>
          <w:p w14:paraId="2E775F2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34895D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4.1931 eV  </w:t>
            </w:r>
          </w:p>
          <w:p w14:paraId="14E3B2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f=0.2820</w:t>
            </w:r>
          </w:p>
        </w:tc>
        <w:tc>
          <w:tcPr>
            <w:tcW w:w="1807" w:type="dxa"/>
          </w:tcPr>
          <w:p w14:paraId="7E4B19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4.2211 eV  </w:t>
            </w:r>
          </w:p>
          <w:p w14:paraId="22185E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f=0.5809</w:t>
            </w:r>
          </w:p>
        </w:tc>
        <w:tc>
          <w:tcPr>
            <w:tcW w:w="1808" w:type="dxa"/>
          </w:tcPr>
          <w:p w14:paraId="1BEE0F0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4.2044 eV  </w:t>
            </w:r>
          </w:p>
          <w:p w14:paraId="16C307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f=0.4178</w:t>
            </w:r>
          </w:p>
        </w:tc>
        <w:tc>
          <w:tcPr>
            <w:tcW w:w="1807" w:type="dxa"/>
          </w:tcPr>
          <w:p w14:paraId="52FD43E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4.2102 eV  </w:t>
            </w:r>
          </w:p>
          <w:p w14:paraId="592226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f=0.4661</w:t>
            </w:r>
          </w:p>
        </w:tc>
        <w:tc>
          <w:tcPr>
            <w:tcW w:w="1808" w:type="dxa"/>
          </w:tcPr>
          <w:p w14:paraId="0E2D7C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4.2040 eV  </w:t>
            </w:r>
          </w:p>
          <w:p w14:paraId="020D80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f=0.3933</w:t>
            </w:r>
          </w:p>
        </w:tc>
      </w:tr>
      <w:tr w:rsidR="00A44288" w:rsidRPr="002148BC" w14:paraId="74B2EFE5" w14:textId="77777777" w:rsidTr="003824C8">
        <w:tc>
          <w:tcPr>
            <w:tcW w:w="1384" w:type="dxa"/>
          </w:tcPr>
          <w:p w14:paraId="2FAE79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537F30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CSM</w:t>
            </w:r>
          </w:p>
        </w:tc>
        <w:tc>
          <w:tcPr>
            <w:tcW w:w="1807" w:type="dxa"/>
          </w:tcPr>
          <w:p w14:paraId="517A36B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DSB</w:t>
            </w:r>
          </w:p>
        </w:tc>
        <w:tc>
          <w:tcPr>
            <w:tcW w:w="1808" w:type="dxa"/>
          </w:tcPr>
          <w:p w14:paraId="589289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DSD</w:t>
            </w:r>
          </w:p>
        </w:tc>
        <w:tc>
          <w:tcPr>
            <w:tcW w:w="1807" w:type="dxa"/>
          </w:tcPr>
          <w:p w14:paraId="08AD728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DSM</w:t>
            </w:r>
          </w:p>
        </w:tc>
        <w:tc>
          <w:tcPr>
            <w:tcW w:w="1808" w:type="dxa"/>
          </w:tcPr>
          <w:p w14:paraId="011098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  <w:vertAlign w:val="superscript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2D8D607C" w14:textId="77777777" w:rsidTr="003824C8">
        <w:tc>
          <w:tcPr>
            <w:tcW w:w="1384" w:type="dxa"/>
          </w:tcPr>
          <w:p w14:paraId="0FAA0D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09D65B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3.5587 eV</w:t>
            </w:r>
          </w:p>
        </w:tc>
        <w:tc>
          <w:tcPr>
            <w:tcW w:w="1807" w:type="dxa"/>
          </w:tcPr>
          <w:p w14:paraId="7F7B34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3.5283 eV</w:t>
            </w:r>
          </w:p>
        </w:tc>
        <w:tc>
          <w:tcPr>
            <w:tcW w:w="1808" w:type="dxa"/>
          </w:tcPr>
          <w:p w14:paraId="349DFE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3.5772 eV</w:t>
            </w:r>
          </w:p>
        </w:tc>
        <w:tc>
          <w:tcPr>
            <w:tcW w:w="1807" w:type="dxa"/>
          </w:tcPr>
          <w:p w14:paraId="2C484F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3.5730 eV</w:t>
            </w:r>
          </w:p>
        </w:tc>
        <w:tc>
          <w:tcPr>
            <w:tcW w:w="1808" w:type="dxa"/>
          </w:tcPr>
          <w:p w14:paraId="6D2E8A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</w:p>
        </w:tc>
      </w:tr>
      <w:tr w:rsidR="00A44288" w:rsidRPr="002148BC" w14:paraId="512483E8" w14:textId="77777777" w:rsidTr="003824C8">
        <w:tc>
          <w:tcPr>
            <w:tcW w:w="1384" w:type="dxa"/>
          </w:tcPr>
          <w:p w14:paraId="23BB37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6041D50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3.3543 eV  </w:t>
            </w:r>
          </w:p>
          <w:p w14:paraId="58955E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f=0.4035</w:t>
            </w:r>
          </w:p>
        </w:tc>
        <w:tc>
          <w:tcPr>
            <w:tcW w:w="1807" w:type="dxa"/>
          </w:tcPr>
          <w:p w14:paraId="755D1DF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3.3893 eV  </w:t>
            </w:r>
          </w:p>
          <w:p w14:paraId="105332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f=0.3353</w:t>
            </w:r>
          </w:p>
        </w:tc>
        <w:tc>
          <w:tcPr>
            <w:tcW w:w="1808" w:type="dxa"/>
          </w:tcPr>
          <w:p w14:paraId="62C21A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3.3902 eV  </w:t>
            </w:r>
          </w:p>
          <w:p w14:paraId="4B8ADB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f=0.3049</w:t>
            </w:r>
          </w:p>
        </w:tc>
        <w:tc>
          <w:tcPr>
            <w:tcW w:w="1807" w:type="dxa"/>
          </w:tcPr>
          <w:p w14:paraId="2912A9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3.3603 eV  </w:t>
            </w:r>
          </w:p>
          <w:p w14:paraId="4BF291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f=0.3406</w:t>
            </w:r>
          </w:p>
        </w:tc>
        <w:tc>
          <w:tcPr>
            <w:tcW w:w="1808" w:type="dxa"/>
          </w:tcPr>
          <w:p w14:paraId="33BC12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0.1822</w:t>
            </w:r>
          </w:p>
        </w:tc>
      </w:tr>
      <w:tr w:rsidR="00A44288" w:rsidRPr="002148BC" w14:paraId="61CB0E06" w14:textId="77777777" w:rsidTr="003824C8">
        <w:tc>
          <w:tcPr>
            <w:tcW w:w="1384" w:type="dxa"/>
          </w:tcPr>
          <w:p w14:paraId="00E543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764A5FE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3.3914 eV  </w:t>
            </w:r>
          </w:p>
          <w:p w14:paraId="1E4D14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f=0.4056</w:t>
            </w:r>
          </w:p>
        </w:tc>
        <w:tc>
          <w:tcPr>
            <w:tcW w:w="1807" w:type="dxa"/>
          </w:tcPr>
          <w:p w14:paraId="0E26CE8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3.4250 eV  </w:t>
            </w:r>
          </w:p>
          <w:p w14:paraId="01CE2C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f=0.3398</w:t>
            </w:r>
          </w:p>
        </w:tc>
        <w:tc>
          <w:tcPr>
            <w:tcW w:w="1808" w:type="dxa"/>
          </w:tcPr>
          <w:p w14:paraId="5D91A0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3.4272 eV  </w:t>
            </w:r>
          </w:p>
          <w:p w14:paraId="36C194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f=0.3161</w:t>
            </w:r>
          </w:p>
        </w:tc>
        <w:tc>
          <w:tcPr>
            <w:tcW w:w="1807" w:type="dxa"/>
          </w:tcPr>
          <w:p w14:paraId="3B683A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3.3986 eV  </w:t>
            </w:r>
          </w:p>
          <w:p w14:paraId="28A6461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f=0.3456</w:t>
            </w:r>
          </w:p>
        </w:tc>
        <w:tc>
          <w:tcPr>
            <w:tcW w:w="1808" w:type="dxa"/>
          </w:tcPr>
          <w:p w14:paraId="0DDC919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0.1483</w:t>
            </w:r>
          </w:p>
        </w:tc>
      </w:tr>
      <w:tr w:rsidR="00A44288" w:rsidRPr="002148BC" w14:paraId="10BF0141" w14:textId="77777777" w:rsidTr="003824C8">
        <w:tc>
          <w:tcPr>
            <w:tcW w:w="1384" w:type="dxa"/>
          </w:tcPr>
          <w:p w14:paraId="45E5DB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1E2DA5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3.7680 eV  </w:t>
            </w:r>
          </w:p>
          <w:p w14:paraId="583421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f=0.2861</w:t>
            </w:r>
          </w:p>
        </w:tc>
        <w:tc>
          <w:tcPr>
            <w:tcW w:w="1807" w:type="dxa"/>
          </w:tcPr>
          <w:p w14:paraId="62F171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3.7880 eV  </w:t>
            </w:r>
          </w:p>
          <w:p w14:paraId="6394D3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f=0.3143</w:t>
            </w:r>
          </w:p>
        </w:tc>
        <w:tc>
          <w:tcPr>
            <w:tcW w:w="1808" w:type="dxa"/>
          </w:tcPr>
          <w:p w14:paraId="5F76E36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3.7890 eV  </w:t>
            </w:r>
          </w:p>
          <w:p w14:paraId="6EFFCA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f=0.3059</w:t>
            </w:r>
          </w:p>
        </w:tc>
        <w:tc>
          <w:tcPr>
            <w:tcW w:w="1807" w:type="dxa"/>
          </w:tcPr>
          <w:p w14:paraId="660D49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3.7852 eV  </w:t>
            </w:r>
          </w:p>
          <w:p w14:paraId="26D8B4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f=0.4271</w:t>
            </w:r>
          </w:p>
        </w:tc>
        <w:tc>
          <w:tcPr>
            <w:tcW w:w="1808" w:type="dxa"/>
          </w:tcPr>
          <w:p w14:paraId="62812D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0.2184</w:t>
            </w:r>
          </w:p>
        </w:tc>
      </w:tr>
      <w:tr w:rsidR="00A44288" w:rsidRPr="002148BC" w14:paraId="538D62B8" w14:textId="77777777" w:rsidTr="003824C8">
        <w:tc>
          <w:tcPr>
            <w:tcW w:w="1384" w:type="dxa"/>
          </w:tcPr>
          <w:p w14:paraId="0A9FD6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30FCAB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4.0732 eV  </w:t>
            </w:r>
          </w:p>
          <w:p w14:paraId="683EE95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f=0.4818</w:t>
            </w:r>
          </w:p>
        </w:tc>
        <w:tc>
          <w:tcPr>
            <w:tcW w:w="1807" w:type="dxa"/>
          </w:tcPr>
          <w:p w14:paraId="508B415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4.0951 eV  </w:t>
            </w:r>
          </w:p>
          <w:p w14:paraId="09578F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f=0.4567</w:t>
            </w:r>
          </w:p>
        </w:tc>
        <w:tc>
          <w:tcPr>
            <w:tcW w:w="1808" w:type="dxa"/>
          </w:tcPr>
          <w:p w14:paraId="7F38B2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4.0968 eV  </w:t>
            </w:r>
          </w:p>
          <w:p w14:paraId="3D262A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f=0.4515</w:t>
            </w:r>
          </w:p>
        </w:tc>
        <w:tc>
          <w:tcPr>
            <w:tcW w:w="1807" w:type="dxa"/>
          </w:tcPr>
          <w:p w14:paraId="7C2FDC7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4.0858 eV  </w:t>
            </w:r>
          </w:p>
          <w:p w14:paraId="532903A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f=0.4978</w:t>
            </w:r>
          </w:p>
        </w:tc>
        <w:tc>
          <w:tcPr>
            <w:tcW w:w="1808" w:type="dxa"/>
          </w:tcPr>
          <w:p w14:paraId="677D78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0.5266</w:t>
            </w:r>
          </w:p>
        </w:tc>
      </w:tr>
      <w:tr w:rsidR="00A44288" w:rsidRPr="002148BC" w14:paraId="77CBF2D0" w14:textId="77777777" w:rsidTr="003824C8">
        <w:tc>
          <w:tcPr>
            <w:tcW w:w="1384" w:type="dxa"/>
          </w:tcPr>
          <w:p w14:paraId="7210FC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10C48A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3.7866 eV  </w:t>
            </w:r>
          </w:p>
          <w:p w14:paraId="5EF139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f=0.3359</w:t>
            </w:r>
          </w:p>
        </w:tc>
        <w:tc>
          <w:tcPr>
            <w:tcW w:w="1807" w:type="dxa"/>
          </w:tcPr>
          <w:p w14:paraId="67375A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3.8086 eV  </w:t>
            </w:r>
          </w:p>
          <w:p w14:paraId="519DCE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f=0.3407</w:t>
            </w:r>
          </w:p>
        </w:tc>
        <w:tc>
          <w:tcPr>
            <w:tcW w:w="1808" w:type="dxa"/>
          </w:tcPr>
          <w:p w14:paraId="2E0BAF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3.8096 eV </w:t>
            </w:r>
          </w:p>
          <w:p w14:paraId="114C4B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f=0.3296</w:t>
            </w:r>
          </w:p>
        </w:tc>
        <w:tc>
          <w:tcPr>
            <w:tcW w:w="1807" w:type="dxa"/>
          </w:tcPr>
          <w:p w14:paraId="36EFEAC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3.8015 eV  </w:t>
            </w:r>
          </w:p>
          <w:p w14:paraId="2D0DEE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f=0.4024</w:t>
            </w:r>
          </w:p>
        </w:tc>
        <w:tc>
          <w:tcPr>
            <w:tcW w:w="1808" w:type="dxa"/>
          </w:tcPr>
          <w:p w14:paraId="0A8DAA5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0.2373</w:t>
            </w:r>
          </w:p>
        </w:tc>
      </w:tr>
      <w:tr w:rsidR="00A44288" w:rsidRPr="002148BC" w14:paraId="23A1676A" w14:textId="77777777" w:rsidTr="003824C8">
        <w:tc>
          <w:tcPr>
            <w:tcW w:w="1384" w:type="dxa"/>
          </w:tcPr>
          <w:p w14:paraId="662F0C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35FB823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3.8634 eV  </w:t>
            </w:r>
          </w:p>
          <w:p w14:paraId="0CBE632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f=0.2932</w:t>
            </w:r>
          </w:p>
        </w:tc>
        <w:tc>
          <w:tcPr>
            <w:tcW w:w="1807" w:type="dxa"/>
          </w:tcPr>
          <w:p w14:paraId="7EEF72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3.9004 eV  </w:t>
            </w:r>
          </w:p>
          <w:p w14:paraId="431666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f=0.4243</w:t>
            </w:r>
          </w:p>
        </w:tc>
        <w:tc>
          <w:tcPr>
            <w:tcW w:w="1808" w:type="dxa"/>
          </w:tcPr>
          <w:p w14:paraId="4D7A0E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3.9020 eV  </w:t>
            </w:r>
          </w:p>
          <w:p w14:paraId="5E9A1A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f=0.4149</w:t>
            </w:r>
          </w:p>
        </w:tc>
        <w:tc>
          <w:tcPr>
            <w:tcW w:w="1807" w:type="dxa"/>
          </w:tcPr>
          <w:p w14:paraId="5906836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3.8858 eV  </w:t>
            </w:r>
          </w:p>
          <w:p w14:paraId="69EBF9C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f=0.4060</w:t>
            </w:r>
          </w:p>
        </w:tc>
        <w:tc>
          <w:tcPr>
            <w:tcW w:w="1808" w:type="dxa"/>
          </w:tcPr>
          <w:p w14:paraId="1CDB498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0.3257</w:t>
            </w:r>
          </w:p>
        </w:tc>
      </w:tr>
      <w:tr w:rsidR="00A44288" w:rsidRPr="002148BC" w14:paraId="207F23AD" w14:textId="77777777" w:rsidTr="003824C8">
        <w:tc>
          <w:tcPr>
            <w:tcW w:w="1384" w:type="dxa"/>
          </w:tcPr>
          <w:p w14:paraId="020902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2E9FD3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3.3883 eV  </w:t>
            </w:r>
          </w:p>
          <w:p w14:paraId="447E29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f=0.4049</w:t>
            </w:r>
          </w:p>
        </w:tc>
        <w:tc>
          <w:tcPr>
            <w:tcW w:w="1807" w:type="dxa"/>
          </w:tcPr>
          <w:p w14:paraId="36FF9A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3.4221 eV  </w:t>
            </w:r>
          </w:p>
          <w:p w14:paraId="06D1BFE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f=0.3441</w:t>
            </w:r>
          </w:p>
        </w:tc>
        <w:tc>
          <w:tcPr>
            <w:tcW w:w="1808" w:type="dxa"/>
          </w:tcPr>
          <w:p w14:paraId="37BB93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3.4242 eV  </w:t>
            </w:r>
          </w:p>
          <w:p w14:paraId="321391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f=0.3176</w:t>
            </w:r>
          </w:p>
        </w:tc>
        <w:tc>
          <w:tcPr>
            <w:tcW w:w="1807" w:type="dxa"/>
          </w:tcPr>
          <w:p w14:paraId="33B8C1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3.3960 eV  </w:t>
            </w:r>
          </w:p>
          <w:p w14:paraId="51DBD05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f=0.3494</w:t>
            </w:r>
          </w:p>
        </w:tc>
        <w:tc>
          <w:tcPr>
            <w:tcW w:w="1808" w:type="dxa"/>
          </w:tcPr>
          <w:p w14:paraId="78D50D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0.1511</w:t>
            </w:r>
          </w:p>
        </w:tc>
      </w:tr>
      <w:tr w:rsidR="00A44288" w:rsidRPr="002148BC" w14:paraId="55F00F17" w14:textId="77777777" w:rsidTr="003824C8">
        <w:tc>
          <w:tcPr>
            <w:tcW w:w="1384" w:type="dxa"/>
          </w:tcPr>
          <w:p w14:paraId="488872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3595AE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3.8187 eV  </w:t>
            </w:r>
          </w:p>
          <w:p w14:paraId="4A4B4C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f=0.3681</w:t>
            </w:r>
          </w:p>
        </w:tc>
        <w:tc>
          <w:tcPr>
            <w:tcW w:w="1807" w:type="dxa"/>
          </w:tcPr>
          <w:p w14:paraId="45C991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3.8453 eV  </w:t>
            </w:r>
          </w:p>
          <w:p w14:paraId="60D4DB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f=0.3654</w:t>
            </w:r>
          </w:p>
        </w:tc>
        <w:tc>
          <w:tcPr>
            <w:tcW w:w="1808" w:type="dxa"/>
          </w:tcPr>
          <w:p w14:paraId="60EDD7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3.8465 eV  </w:t>
            </w:r>
          </w:p>
          <w:p w14:paraId="1F6436F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f=0.3535</w:t>
            </w:r>
          </w:p>
        </w:tc>
        <w:tc>
          <w:tcPr>
            <w:tcW w:w="1807" w:type="dxa"/>
          </w:tcPr>
          <w:p w14:paraId="629D20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3.8361 eV  </w:t>
            </w:r>
          </w:p>
          <w:p w14:paraId="40F5DE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f=0.4182</w:t>
            </w:r>
          </w:p>
        </w:tc>
        <w:tc>
          <w:tcPr>
            <w:tcW w:w="1808" w:type="dxa"/>
          </w:tcPr>
          <w:p w14:paraId="3372CB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0.2722</w:t>
            </w:r>
          </w:p>
        </w:tc>
      </w:tr>
      <w:tr w:rsidR="00A44288" w:rsidRPr="002148BC" w14:paraId="7C775ADD" w14:textId="77777777" w:rsidTr="003824C8">
        <w:tc>
          <w:tcPr>
            <w:tcW w:w="1384" w:type="dxa"/>
          </w:tcPr>
          <w:p w14:paraId="757FC58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41CB07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3.4143 eV  </w:t>
            </w:r>
          </w:p>
          <w:p w14:paraId="24F8BD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f=0.3978</w:t>
            </w:r>
          </w:p>
        </w:tc>
        <w:tc>
          <w:tcPr>
            <w:tcW w:w="1807" w:type="dxa"/>
          </w:tcPr>
          <w:p w14:paraId="759A88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3.4509 eV  </w:t>
            </w:r>
          </w:p>
          <w:p w14:paraId="447A70C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f=0.3534</w:t>
            </w:r>
          </w:p>
        </w:tc>
        <w:tc>
          <w:tcPr>
            <w:tcW w:w="1808" w:type="dxa"/>
          </w:tcPr>
          <w:p w14:paraId="284535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3.4540 eV  </w:t>
            </w:r>
          </w:p>
          <w:p w14:paraId="0226D8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f=0.3323</w:t>
            </w:r>
          </w:p>
        </w:tc>
        <w:tc>
          <w:tcPr>
            <w:tcW w:w="1807" w:type="dxa"/>
          </w:tcPr>
          <w:p w14:paraId="274C61C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3.4270 eV  </w:t>
            </w:r>
          </w:p>
          <w:p w14:paraId="384F90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f=0.3583</w:t>
            </w:r>
          </w:p>
        </w:tc>
        <w:tc>
          <w:tcPr>
            <w:tcW w:w="1808" w:type="dxa"/>
          </w:tcPr>
          <w:p w14:paraId="5F55DF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0.1236</w:t>
            </w:r>
          </w:p>
        </w:tc>
      </w:tr>
      <w:tr w:rsidR="00A44288" w:rsidRPr="002148BC" w14:paraId="64DBCD6B" w14:textId="77777777" w:rsidTr="003824C8">
        <w:tc>
          <w:tcPr>
            <w:tcW w:w="1384" w:type="dxa"/>
          </w:tcPr>
          <w:p w14:paraId="09E5D4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511A36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3.5038 eV  </w:t>
            </w:r>
          </w:p>
          <w:p w14:paraId="759B07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f=0.3916</w:t>
            </w:r>
          </w:p>
        </w:tc>
        <w:tc>
          <w:tcPr>
            <w:tcW w:w="1807" w:type="dxa"/>
          </w:tcPr>
          <w:p w14:paraId="578504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3.5438 eV  </w:t>
            </w:r>
          </w:p>
          <w:p w14:paraId="251CB5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f=0.3550</w:t>
            </w:r>
          </w:p>
        </w:tc>
        <w:tc>
          <w:tcPr>
            <w:tcW w:w="1808" w:type="dxa"/>
          </w:tcPr>
          <w:p w14:paraId="596CB3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3.5462 eV  </w:t>
            </w:r>
          </w:p>
          <w:p w14:paraId="3A232C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f=0.3222</w:t>
            </w:r>
          </w:p>
        </w:tc>
        <w:tc>
          <w:tcPr>
            <w:tcW w:w="1807" w:type="dxa"/>
          </w:tcPr>
          <w:p w14:paraId="7274D1F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3.5074 eV  </w:t>
            </w:r>
          </w:p>
          <w:p w14:paraId="06A6EB2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f=0.2836</w:t>
            </w:r>
          </w:p>
        </w:tc>
        <w:tc>
          <w:tcPr>
            <w:tcW w:w="1808" w:type="dxa"/>
          </w:tcPr>
          <w:p w14:paraId="4C9756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0.0368</w:t>
            </w:r>
          </w:p>
        </w:tc>
      </w:tr>
      <w:tr w:rsidR="00A44288" w:rsidRPr="002148BC" w14:paraId="1B4FCAB3" w14:textId="77777777" w:rsidTr="003824C8">
        <w:tc>
          <w:tcPr>
            <w:tcW w:w="1384" w:type="dxa"/>
          </w:tcPr>
          <w:p w14:paraId="5F646DB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2AD107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4.1054 eV  </w:t>
            </w:r>
          </w:p>
          <w:p w14:paraId="302332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f=0.4697</w:t>
            </w:r>
          </w:p>
        </w:tc>
        <w:tc>
          <w:tcPr>
            <w:tcW w:w="1807" w:type="dxa"/>
          </w:tcPr>
          <w:p w14:paraId="515666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4.1267 eV  </w:t>
            </w:r>
          </w:p>
          <w:p w14:paraId="7AB350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f=0.4488</w:t>
            </w:r>
          </w:p>
        </w:tc>
        <w:tc>
          <w:tcPr>
            <w:tcW w:w="1808" w:type="dxa"/>
          </w:tcPr>
          <w:p w14:paraId="4C313E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4.1284 eV  </w:t>
            </w:r>
          </w:p>
          <w:p w14:paraId="1826023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f=0.4445</w:t>
            </w:r>
          </w:p>
        </w:tc>
        <w:tc>
          <w:tcPr>
            <w:tcW w:w="1807" w:type="dxa"/>
          </w:tcPr>
          <w:p w14:paraId="0530BAA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4.1165 eV  </w:t>
            </w:r>
          </w:p>
          <w:p w14:paraId="3974452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f=0.4845</w:t>
            </w:r>
          </w:p>
        </w:tc>
        <w:tc>
          <w:tcPr>
            <w:tcW w:w="1808" w:type="dxa"/>
          </w:tcPr>
          <w:p w14:paraId="3C8D7F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0.5584</w:t>
            </w:r>
          </w:p>
        </w:tc>
      </w:tr>
      <w:tr w:rsidR="00A44288" w:rsidRPr="002148BC" w14:paraId="5A299ACF" w14:textId="77777777" w:rsidTr="003824C8">
        <w:tc>
          <w:tcPr>
            <w:tcW w:w="1384" w:type="dxa"/>
          </w:tcPr>
          <w:p w14:paraId="5F1FF8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689172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3.8462 eV  </w:t>
            </w:r>
          </w:p>
          <w:p w14:paraId="2EEB45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f=0.3534</w:t>
            </w:r>
          </w:p>
        </w:tc>
        <w:tc>
          <w:tcPr>
            <w:tcW w:w="1807" w:type="dxa"/>
          </w:tcPr>
          <w:p w14:paraId="12DBE9B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3.8638 eV  </w:t>
            </w:r>
          </w:p>
          <w:p w14:paraId="19A1E7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f=0.3992</w:t>
            </w:r>
          </w:p>
        </w:tc>
        <w:tc>
          <w:tcPr>
            <w:tcW w:w="1808" w:type="dxa"/>
          </w:tcPr>
          <w:p w14:paraId="733521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3.8652 eV  </w:t>
            </w:r>
          </w:p>
          <w:p w14:paraId="584BEE0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f=0.3877</w:t>
            </w:r>
          </w:p>
        </w:tc>
        <w:tc>
          <w:tcPr>
            <w:tcW w:w="1807" w:type="dxa"/>
          </w:tcPr>
          <w:p w14:paraId="73F849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3.8516 eV  </w:t>
            </w:r>
          </w:p>
          <w:p w14:paraId="1726D4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f=0.4089</w:t>
            </w:r>
          </w:p>
        </w:tc>
        <w:tc>
          <w:tcPr>
            <w:tcW w:w="1808" w:type="dxa"/>
          </w:tcPr>
          <w:p w14:paraId="47A32E0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0.2922</w:t>
            </w:r>
          </w:p>
        </w:tc>
      </w:tr>
      <w:tr w:rsidR="00A44288" w:rsidRPr="002148BC" w14:paraId="2E4D87B9" w14:textId="77777777" w:rsidTr="003824C8">
        <w:tc>
          <w:tcPr>
            <w:tcW w:w="1384" w:type="dxa"/>
          </w:tcPr>
          <w:p w14:paraId="0924CFF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644C001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4.2036 eV  </w:t>
            </w:r>
          </w:p>
          <w:p w14:paraId="52AD45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f=0.4727</w:t>
            </w:r>
          </w:p>
        </w:tc>
        <w:tc>
          <w:tcPr>
            <w:tcW w:w="1807" w:type="dxa"/>
          </w:tcPr>
          <w:p w14:paraId="5C46BDF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4.2287 eV  </w:t>
            </w:r>
          </w:p>
          <w:p w14:paraId="20F236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f=0.4774</w:t>
            </w:r>
          </w:p>
        </w:tc>
        <w:tc>
          <w:tcPr>
            <w:tcW w:w="1808" w:type="dxa"/>
          </w:tcPr>
          <w:p w14:paraId="07292A9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4.2309 eV  </w:t>
            </w:r>
          </w:p>
          <w:p w14:paraId="515310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f=0.4787</w:t>
            </w:r>
          </w:p>
        </w:tc>
        <w:tc>
          <w:tcPr>
            <w:tcW w:w="1807" w:type="dxa"/>
          </w:tcPr>
          <w:p w14:paraId="7A9BF44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4.2110 eV  </w:t>
            </w:r>
          </w:p>
          <w:p w14:paraId="4BF81A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f=0.4266</w:t>
            </w:r>
          </w:p>
        </w:tc>
        <w:tc>
          <w:tcPr>
            <w:tcW w:w="1808" w:type="dxa"/>
          </w:tcPr>
          <w:p w14:paraId="081F27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0.6556</w:t>
            </w:r>
          </w:p>
        </w:tc>
      </w:tr>
      <w:tr w:rsidR="00A44288" w:rsidRPr="002148BC" w14:paraId="06012DBC" w14:textId="77777777" w:rsidTr="003824C8">
        <w:tc>
          <w:tcPr>
            <w:tcW w:w="1384" w:type="dxa"/>
          </w:tcPr>
          <w:p w14:paraId="6F5C9F3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4F5601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4.2190 eV  </w:t>
            </w:r>
          </w:p>
          <w:p w14:paraId="31961E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f=0.4355</w:t>
            </w:r>
          </w:p>
        </w:tc>
        <w:tc>
          <w:tcPr>
            <w:tcW w:w="1807" w:type="dxa"/>
          </w:tcPr>
          <w:p w14:paraId="672474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4.2383 eV  </w:t>
            </w:r>
          </w:p>
          <w:p w14:paraId="7CA2742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f=0.4196</w:t>
            </w:r>
          </w:p>
        </w:tc>
        <w:tc>
          <w:tcPr>
            <w:tcW w:w="1808" w:type="dxa"/>
          </w:tcPr>
          <w:p w14:paraId="7F4FE5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4.2396 eV  </w:t>
            </w:r>
          </w:p>
          <w:p w14:paraId="3711E8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f=0.4163</w:t>
            </w:r>
          </w:p>
        </w:tc>
        <w:tc>
          <w:tcPr>
            <w:tcW w:w="1807" w:type="dxa"/>
          </w:tcPr>
          <w:p w14:paraId="45162D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4.2300 eV  </w:t>
            </w:r>
          </w:p>
          <w:p w14:paraId="7ECB06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f=0.4536</w:t>
            </w:r>
          </w:p>
        </w:tc>
        <w:tc>
          <w:tcPr>
            <w:tcW w:w="1808" w:type="dxa"/>
          </w:tcPr>
          <w:p w14:paraId="4DD52BE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0.6717</w:t>
            </w:r>
          </w:p>
        </w:tc>
      </w:tr>
      <w:tr w:rsidR="00A44288" w:rsidRPr="002148BC" w14:paraId="6F99E87B" w14:textId="77777777" w:rsidTr="003824C8">
        <w:tc>
          <w:tcPr>
            <w:tcW w:w="1384" w:type="dxa"/>
          </w:tcPr>
          <w:p w14:paraId="764434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31993D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4.0668 eV  </w:t>
            </w:r>
          </w:p>
          <w:p w14:paraId="5ECEE6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f=0.5156</w:t>
            </w:r>
          </w:p>
        </w:tc>
        <w:tc>
          <w:tcPr>
            <w:tcW w:w="1807" w:type="dxa"/>
          </w:tcPr>
          <w:p w14:paraId="427B6B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4.0835 eV  </w:t>
            </w:r>
          </w:p>
          <w:p w14:paraId="13D319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f=0.4576</w:t>
            </w:r>
          </w:p>
        </w:tc>
        <w:tc>
          <w:tcPr>
            <w:tcW w:w="1808" w:type="dxa"/>
          </w:tcPr>
          <w:p w14:paraId="2484D1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4.0840 eV  </w:t>
            </w:r>
          </w:p>
          <w:p w14:paraId="165401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f=0.4422</w:t>
            </w:r>
          </w:p>
        </w:tc>
        <w:tc>
          <w:tcPr>
            <w:tcW w:w="1807" w:type="dxa"/>
          </w:tcPr>
          <w:p w14:paraId="2FD758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4.0799 eV  </w:t>
            </w:r>
          </w:p>
          <w:p w14:paraId="735B530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f=0.5333</w:t>
            </w:r>
          </w:p>
        </w:tc>
        <w:tc>
          <w:tcPr>
            <w:tcW w:w="1808" w:type="dxa"/>
          </w:tcPr>
          <w:p w14:paraId="118D2A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0.5173</w:t>
            </w:r>
          </w:p>
        </w:tc>
      </w:tr>
      <w:tr w:rsidR="00A44288" w:rsidRPr="002148BC" w14:paraId="788FC243" w14:textId="77777777" w:rsidTr="003824C8">
        <w:tc>
          <w:tcPr>
            <w:tcW w:w="1384" w:type="dxa"/>
          </w:tcPr>
          <w:p w14:paraId="7E78A8B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75EDAC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3.8034 eV  </w:t>
            </w:r>
          </w:p>
          <w:p w14:paraId="3A084E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f=0.3571</w:t>
            </w:r>
          </w:p>
        </w:tc>
        <w:tc>
          <w:tcPr>
            <w:tcW w:w="1807" w:type="dxa"/>
          </w:tcPr>
          <w:p w14:paraId="6BBBA3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3.8203 eV  </w:t>
            </w:r>
          </w:p>
          <w:p w14:paraId="1879DC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f=0.2951</w:t>
            </w:r>
          </w:p>
        </w:tc>
        <w:tc>
          <w:tcPr>
            <w:tcW w:w="1808" w:type="dxa"/>
          </w:tcPr>
          <w:p w14:paraId="160AFC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3.8215 eV  </w:t>
            </w:r>
          </w:p>
          <w:p w14:paraId="3E91E4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f=0.3374</w:t>
            </w:r>
          </w:p>
        </w:tc>
        <w:tc>
          <w:tcPr>
            <w:tcW w:w="1807" w:type="dxa"/>
          </w:tcPr>
          <w:p w14:paraId="7DF1FE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3.8057 eV  </w:t>
            </w:r>
          </w:p>
          <w:p w14:paraId="47CDA6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f=0.2470</w:t>
            </w:r>
          </w:p>
        </w:tc>
        <w:tc>
          <w:tcPr>
            <w:tcW w:w="1808" w:type="dxa"/>
          </w:tcPr>
          <w:p w14:paraId="37815B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0.2473</w:t>
            </w:r>
          </w:p>
        </w:tc>
      </w:tr>
      <w:tr w:rsidR="00A44288" w:rsidRPr="002148BC" w14:paraId="3A2EAAE1" w14:textId="77777777" w:rsidTr="003824C8">
        <w:tc>
          <w:tcPr>
            <w:tcW w:w="1384" w:type="dxa"/>
          </w:tcPr>
          <w:p w14:paraId="3E1C86C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676BD6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3.6240 eV  </w:t>
            </w:r>
          </w:p>
          <w:p w14:paraId="2F0B85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f=0.1466</w:t>
            </w:r>
          </w:p>
        </w:tc>
        <w:tc>
          <w:tcPr>
            <w:tcW w:w="1807" w:type="dxa"/>
          </w:tcPr>
          <w:p w14:paraId="68113A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3.6811 eV  </w:t>
            </w:r>
          </w:p>
          <w:p w14:paraId="77F5FE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f=0.3942</w:t>
            </w:r>
          </w:p>
        </w:tc>
        <w:tc>
          <w:tcPr>
            <w:tcW w:w="1808" w:type="dxa"/>
          </w:tcPr>
          <w:p w14:paraId="332F6C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3.6850 eV  </w:t>
            </w:r>
          </w:p>
          <w:p w14:paraId="3D58B16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f=0.3671</w:t>
            </w:r>
          </w:p>
        </w:tc>
        <w:tc>
          <w:tcPr>
            <w:tcW w:w="1807" w:type="dxa"/>
          </w:tcPr>
          <w:p w14:paraId="0E9BD5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3.6696 eV  </w:t>
            </w:r>
          </w:p>
          <w:p w14:paraId="0B5B6C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f=0.3400</w:t>
            </w:r>
          </w:p>
        </w:tc>
        <w:tc>
          <w:tcPr>
            <w:tcW w:w="1808" w:type="dxa"/>
          </w:tcPr>
          <w:p w14:paraId="4D61C0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0.1056</w:t>
            </w:r>
          </w:p>
        </w:tc>
      </w:tr>
      <w:tr w:rsidR="00A44288" w:rsidRPr="002148BC" w14:paraId="50DD5E14" w14:textId="77777777" w:rsidTr="003824C8">
        <w:trPr>
          <w:trHeight w:val="70"/>
        </w:trPr>
        <w:tc>
          <w:tcPr>
            <w:tcW w:w="1384" w:type="dxa"/>
          </w:tcPr>
          <w:p w14:paraId="2B5E3F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59C528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4.2201 eV  </w:t>
            </w:r>
          </w:p>
          <w:p w14:paraId="7BADA6D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f=0.5684</w:t>
            </w:r>
          </w:p>
        </w:tc>
        <w:tc>
          <w:tcPr>
            <w:tcW w:w="1807" w:type="dxa"/>
          </w:tcPr>
          <w:p w14:paraId="4FE618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4.2695 eV  </w:t>
            </w:r>
          </w:p>
          <w:p w14:paraId="4939D4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f=0.3264</w:t>
            </w:r>
          </w:p>
        </w:tc>
        <w:tc>
          <w:tcPr>
            <w:tcW w:w="1808" w:type="dxa"/>
          </w:tcPr>
          <w:p w14:paraId="4A9C28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4.1799 eV  </w:t>
            </w:r>
          </w:p>
          <w:p w14:paraId="63CA72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f=0.2007</w:t>
            </w:r>
          </w:p>
        </w:tc>
        <w:tc>
          <w:tcPr>
            <w:tcW w:w="1807" w:type="dxa"/>
          </w:tcPr>
          <w:p w14:paraId="68A95D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4.2226 eV  </w:t>
            </w:r>
          </w:p>
          <w:p w14:paraId="4486F7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f=0.5604</w:t>
            </w:r>
          </w:p>
        </w:tc>
        <w:tc>
          <w:tcPr>
            <w:tcW w:w="1808" w:type="dxa"/>
          </w:tcPr>
          <w:p w14:paraId="08C035D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0.6564</w:t>
            </w:r>
          </w:p>
        </w:tc>
      </w:tr>
    </w:tbl>
    <w:p w14:paraId="576F0639" w14:textId="77777777" w:rsidR="00A44288" w:rsidRPr="00A44288" w:rsidRDefault="00A44288" w:rsidP="00A44288">
      <w:pPr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17517B58" w14:textId="77777777" w:rsidR="002148BC" w:rsidRDefault="002148BC" w:rsidP="00A44288">
      <w:pPr>
        <w:jc w:val="both"/>
        <w:rPr>
          <w:szCs w:val="24"/>
        </w:rPr>
      </w:pPr>
    </w:p>
    <w:p w14:paraId="594E9431" w14:textId="52941E0B" w:rsidR="00A44288" w:rsidRPr="00A44288" w:rsidRDefault="00A44288" w:rsidP="00A44288">
      <w:pPr>
        <w:jc w:val="both"/>
        <w:rPr>
          <w:szCs w:val="24"/>
        </w:rPr>
      </w:pPr>
      <w:r w:rsidRPr="00A44288">
        <w:rPr>
          <w:szCs w:val="24"/>
        </w:rPr>
        <w:lastRenderedPageBreak/>
        <w:t xml:space="preserve">Table S11. Excitation energy (eV) with significant oscillator strength (f) for the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molecules predicted using different DFT functionals with cc-PVTZ basis set.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28"/>
        <w:gridCol w:w="1686"/>
        <w:gridCol w:w="1686"/>
        <w:gridCol w:w="1687"/>
        <w:gridCol w:w="1693"/>
        <w:gridCol w:w="1687"/>
      </w:tblGrid>
      <w:tr w:rsidR="00A44288" w:rsidRPr="002148BC" w14:paraId="50681F81" w14:textId="77777777" w:rsidTr="003824C8">
        <w:tc>
          <w:tcPr>
            <w:tcW w:w="1384" w:type="dxa"/>
          </w:tcPr>
          <w:p w14:paraId="369813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033812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BSB</w:t>
            </w:r>
          </w:p>
        </w:tc>
        <w:tc>
          <w:tcPr>
            <w:tcW w:w="1807" w:type="dxa"/>
          </w:tcPr>
          <w:p w14:paraId="19265CC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BSM</w:t>
            </w:r>
          </w:p>
        </w:tc>
        <w:tc>
          <w:tcPr>
            <w:tcW w:w="1808" w:type="dxa"/>
          </w:tcPr>
          <w:p w14:paraId="6FC2C91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CSB</w:t>
            </w:r>
          </w:p>
        </w:tc>
        <w:tc>
          <w:tcPr>
            <w:tcW w:w="1807" w:type="dxa"/>
          </w:tcPr>
          <w:p w14:paraId="1EAA479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CSC</w:t>
            </w:r>
          </w:p>
        </w:tc>
        <w:tc>
          <w:tcPr>
            <w:tcW w:w="1808" w:type="dxa"/>
          </w:tcPr>
          <w:p w14:paraId="058813B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CSD</w:t>
            </w:r>
          </w:p>
        </w:tc>
      </w:tr>
      <w:tr w:rsidR="00A44288" w:rsidRPr="002148BC" w14:paraId="5B0DCB09" w14:textId="77777777" w:rsidTr="003824C8">
        <w:tc>
          <w:tcPr>
            <w:tcW w:w="1384" w:type="dxa"/>
          </w:tcPr>
          <w:p w14:paraId="458D66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5C952B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3.5751 eV</w:t>
            </w:r>
          </w:p>
        </w:tc>
        <w:tc>
          <w:tcPr>
            <w:tcW w:w="1807" w:type="dxa"/>
          </w:tcPr>
          <w:p w14:paraId="61C504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3.5689 eV</w:t>
            </w:r>
          </w:p>
        </w:tc>
        <w:tc>
          <w:tcPr>
            <w:tcW w:w="1808" w:type="dxa"/>
          </w:tcPr>
          <w:p w14:paraId="5E38D4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3.5123 eV</w:t>
            </w:r>
          </w:p>
        </w:tc>
        <w:tc>
          <w:tcPr>
            <w:tcW w:w="1807" w:type="dxa"/>
          </w:tcPr>
          <w:p w14:paraId="454BFF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3.5587 eV</w:t>
            </w:r>
          </w:p>
        </w:tc>
        <w:tc>
          <w:tcPr>
            <w:tcW w:w="1808" w:type="dxa"/>
          </w:tcPr>
          <w:p w14:paraId="0FA229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3.5648 eV</w:t>
            </w:r>
          </w:p>
        </w:tc>
      </w:tr>
      <w:tr w:rsidR="00A44288" w:rsidRPr="002148BC" w14:paraId="5B9F84EA" w14:textId="77777777" w:rsidTr="003824C8">
        <w:tc>
          <w:tcPr>
            <w:tcW w:w="1384" w:type="dxa"/>
          </w:tcPr>
          <w:p w14:paraId="3B3307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2FA0E9C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3.4046 eV  </w:t>
            </w:r>
          </w:p>
          <w:p w14:paraId="4B34B8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f=0.3650</w:t>
            </w:r>
          </w:p>
        </w:tc>
        <w:tc>
          <w:tcPr>
            <w:tcW w:w="1807" w:type="dxa"/>
          </w:tcPr>
          <w:p w14:paraId="40913EB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3.3780 eV  </w:t>
            </w:r>
          </w:p>
          <w:p w14:paraId="1F1FF38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f=0.3904</w:t>
            </w:r>
          </w:p>
        </w:tc>
        <w:tc>
          <w:tcPr>
            <w:tcW w:w="1808" w:type="dxa"/>
          </w:tcPr>
          <w:p w14:paraId="27CD93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3.3861 eV  </w:t>
            </w:r>
          </w:p>
          <w:p w14:paraId="14ACD8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f=0.3460</w:t>
            </w:r>
          </w:p>
        </w:tc>
        <w:tc>
          <w:tcPr>
            <w:tcW w:w="1807" w:type="dxa"/>
          </w:tcPr>
          <w:p w14:paraId="45EA23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3.3786 eV  </w:t>
            </w:r>
          </w:p>
          <w:p w14:paraId="425719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f=0.3739</w:t>
            </w:r>
          </w:p>
        </w:tc>
        <w:tc>
          <w:tcPr>
            <w:tcW w:w="1808" w:type="dxa"/>
          </w:tcPr>
          <w:p w14:paraId="227F04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3.3804 eV  </w:t>
            </w:r>
          </w:p>
          <w:p w14:paraId="7DEF2D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f=0.3030</w:t>
            </w:r>
          </w:p>
        </w:tc>
      </w:tr>
      <w:tr w:rsidR="00A44288" w:rsidRPr="002148BC" w14:paraId="6CF95248" w14:textId="77777777" w:rsidTr="003824C8">
        <w:tc>
          <w:tcPr>
            <w:tcW w:w="1384" w:type="dxa"/>
          </w:tcPr>
          <w:p w14:paraId="11BAEC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4B0965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3.4395 eV  </w:t>
            </w:r>
          </w:p>
          <w:p w14:paraId="427D2E9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f=0.3717</w:t>
            </w:r>
          </w:p>
        </w:tc>
        <w:tc>
          <w:tcPr>
            <w:tcW w:w="1807" w:type="dxa"/>
          </w:tcPr>
          <w:p w14:paraId="577082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3.4142 eV  </w:t>
            </w:r>
          </w:p>
          <w:p w14:paraId="1244FB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f=0.3811</w:t>
            </w:r>
          </w:p>
        </w:tc>
        <w:tc>
          <w:tcPr>
            <w:tcW w:w="1808" w:type="dxa"/>
          </w:tcPr>
          <w:p w14:paraId="7B68AB0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3.4195 eV  </w:t>
            </w:r>
          </w:p>
          <w:p w14:paraId="797737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f=0.3313</w:t>
            </w:r>
          </w:p>
        </w:tc>
        <w:tc>
          <w:tcPr>
            <w:tcW w:w="1807" w:type="dxa"/>
          </w:tcPr>
          <w:p w14:paraId="6D8F027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3.4077 eV  </w:t>
            </w:r>
          </w:p>
          <w:p w14:paraId="225D76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f=0.3498</w:t>
            </w:r>
          </w:p>
        </w:tc>
        <w:tc>
          <w:tcPr>
            <w:tcW w:w="1808" w:type="dxa"/>
          </w:tcPr>
          <w:p w14:paraId="76960C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3.4153 eV  </w:t>
            </w:r>
          </w:p>
          <w:p w14:paraId="7558DBE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f=0.2917</w:t>
            </w:r>
          </w:p>
        </w:tc>
      </w:tr>
      <w:tr w:rsidR="00A44288" w:rsidRPr="002148BC" w14:paraId="3478A29E" w14:textId="77777777" w:rsidTr="003824C8">
        <w:tc>
          <w:tcPr>
            <w:tcW w:w="1384" w:type="dxa"/>
          </w:tcPr>
          <w:p w14:paraId="33D68F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4959E6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3.8023 eV  </w:t>
            </w:r>
          </w:p>
          <w:p w14:paraId="18FD03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f=0.3420</w:t>
            </w:r>
          </w:p>
        </w:tc>
        <w:tc>
          <w:tcPr>
            <w:tcW w:w="1807" w:type="dxa"/>
          </w:tcPr>
          <w:p w14:paraId="3D7D9F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3.7981 eV  </w:t>
            </w:r>
          </w:p>
          <w:p w14:paraId="174E47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f=0.4320</w:t>
            </w:r>
          </w:p>
        </w:tc>
        <w:tc>
          <w:tcPr>
            <w:tcW w:w="1808" w:type="dxa"/>
          </w:tcPr>
          <w:p w14:paraId="3128072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3.7810 eV  </w:t>
            </w:r>
          </w:p>
          <w:p w14:paraId="67A77E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f=0.3016</w:t>
            </w:r>
          </w:p>
        </w:tc>
        <w:tc>
          <w:tcPr>
            <w:tcW w:w="1807" w:type="dxa"/>
          </w:tcPr>
          <w:p w14:paraId="1FBAF5B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3.7661 eV  </w:t>
            </w:r>
          </w:p>
          <w:p w14:paraId="627183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f=0.2791</w:t>
            </w:r>
          </w:p>
        </w:tc>
        <w:tc>
          <w:tcPr>
            <w:tcW w:w="1808" w:type="dxa"/>
          </w:tcPr>
          <w:p w14:paraId="37C85E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3.7830 eV  </w:t>
            </w:r>
          </w:p>
          <w:p w14:paraId="1CEC68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f=0.3005</w:t>
            </w:r>
          </w:p>
        </w:tc>
      </w:tr>
      <w:tr w:rsidR="00A44288" w:rsidRPr="002148BC" w14:paraId="6D678DDA" w14:textId="77777777" w:rsidTr="003824C8">
        <w:tc>
          <w:tcPr>
            <w:tcW w:w="1384" w:type="dxa"/>
          </w:tcPr>
          <w:p w14:paraId="130365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044E8BF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4.1075 eV  </w:t>
            </w:r>
          </w:p>
          <w:p w14:paraId="545CDA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f=0.4597</w:t>
            </w:r>
          </w:p>
        </w:tc>
        <w:tc>
          <w:tcPr>
            <w:tcW w:w="1807" w:type="dxa"/>
          </w:tcPr>
          <w:p w14:paraId="094964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4.0975 eV  </w:t>
            </w:r>
          </w:p>
          <w:p w14:paraId="5FA2D30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f=0.4957</w:t>
            </w:r>
          </w:p>
        </w:tc>
        <w:tc>
          <w:tcPr>
            <w:tcW w:w="1808" w:type="dxa"/>
          </w:tcPr>
          <w:p w14:paraId="0487A08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4.0924 eV  </w:t>
            </w:r>
          </w:p>
          <w:p w14:paraId="6225DF6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f=0.4346</w:t>
            </w:r>
          </w:p>
        </w:tc>
        <w:tc>
          <w:tcPr>
            <w:tcW w:w="1807" w:type="dxa"/>
          </w:tcPr>
          <w:p w14:paraId="61F7C7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4.0820 eV  </w:t>
            </w:r>
          </w:p>
          <w:p w14:paraId="79A6F71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f=0.4268</w:t>
            </w:r>
          </w:p>
        </w:tc>
        <w:tc>
          <w:tcPr>
            <w:tcW w:w="1808" w:type="dxa"/>
          </w:tcPr>
          <w:p w14:paraId="15615C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4.0945 eV  </w:t>
            </w:r>
          </w:p>
          <w:p w14:paraId="532C81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f=0.4313</w:t>
            </w:r>
          </w:p>
        </w:tc>
      </w:tr>
      <w:tr w:rsidR="00A44288" w:rsidRPr="002148BC" w14:paraId="2E27DF7B" w14:textId="77777777" w:rsidTr="003824C8">
        <w:tc>
          <w:tcPr>
            <w:tcW w:w="1384" w:type="dxa"/>
          </w:tcPr>
          <w:p w14:paraId="38B9CB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4AD2D8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3.8204 eV  </w:t>
            </w:r>
          </w:p>
          <w:p w14:paraId="15DA367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f=0.3656</w:t>
            </w:r>
          </w:p>
        </w:tc>
        <w:tc>
          <w:tcPr>
            <w:tcW w:w="1807" w:type="dxa"/>
          </w:tcPr>
          <w:p w14:paraId="6F68A9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3.8121 eV  </w:t>
            </w:r>
          </w:p>
          <w:p w14:paraId="1D36DDE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f=0.4074</w:t>
            </w:r>
          </w:p>
        </w:tc>
        <w:tc>
          <w:tcPr>
            <w:tcW w:w="1808" w:type="dxa"/>
          </w:tcPr>
          <w:p w14:paraId="5CEAF37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3.7977 eV  </w:t>
            </w:r>
          </w:p>
          <w:p w14:paraId="3C8A868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f=0.3140</w:t>
            </w:r>
          </w:p>
        </w:tc>
        <w:tc>
          <w:tcPr>
            <w:tcW w:w="1807" w:type="dxa"/>
          </w:tcPr>
          <w:p w14:paraId="2956C2C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3.7825 eV  </w:t>
            </w:r>
          </w:p>
          <w:p w14:paraId="007B23D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f=0.2996</w:t>
            </w:r>
          </w:p>
        </w:tc>
        <w:tc>
          <w:tcPr>
            <w:tcW w:w="1808" w:type="dxa"/>
          </w:tcPr>
          <w:p w14:paraId="0F199C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3.7997 eV  </w:t>
            </w:r>
          </w:p>
          <w:p w14:paraId="6483C4F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f=0.3108</w:t>
            </w:r>
          </w:p>
        </w:tc>
      </w:tr>
      <w:tr w:rsidR="00A44288" w:rsidRPr="002148BC" w14:paraId="60511C77" w14:textId="77777777" w:rsidTr="003824C8">
        <w:tc>
          <w:tcPr>
            <w:tcW w:w="1384" w:type="dxa"/>
          </w:tcPr>
          <w:p w14:paraId="4AB546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27530E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3.9119 eV  </w:t>
            </w:r>
          </w:p>
          <w:p w14:paraId="386168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f=0.4410</w:t>
            </w:r>
          </w:p>
        </w:tc>
        <w:tc>
          <w:tcPr>
            <w:tcW w:w="1807" w:type="dxa"/>
          </w:tcPr>
          <w:p w14:paraId="0C0026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3.8968 eV  </w:t>
            </w:r>
          </w:p>
          <w:p w14:paraId="7CDE25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f=0.4063</w:t>
            </w:r>
          </w:p>
        </w:tc>
        <w:tc>
          <w:tcPr>
            <w:tcW w:w="1808" w:type="dxa"/>
          </w:tcPr>
          <w:p w14:paraId="7160B9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3.9112 eV </w:t>
            </w:r>
          </w:p>
          <w:p w14:paraId="26C0FD7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f=0.2631</w:t>
            </w:r>
          </w:p>
        </w:tc>
        <w:tc>
          <w:tcPr>
            <w:tcW w:w="1807" w:type="dxa"/>
          </w:tcPr>
          <w:p w14:paraId="54C7A3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3.8675 eV  </w:t>
            </w:r>
          </w:p>
          <w:p w14:paraId="09E3E1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f=0.3961</w:t>
            </w:r>
          </w:p>
        </w:tc>
        <w:tc>
          <w:tcPr>
            <w:tcW w:w="1808" w:type="dxa"/>
          </w:tcPr>
          <w:p w14:paraId="065AC9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3.9126 eV  </w:t>
            </w:r>
          </w:p>
          <w:p w14:paraId="63EEEEE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f=0.2750</w:t>
            </w:r>
          </w:p>
        </w:tc>
      </w:tr>
      <w:tr w:rsidR="00A44288" w:rsidRPr="002148BC" w14:paraId="7626B023" w14:textId="77777777" w:rsidTr="003824C8">
        <w:tc>
          <w:tcPr>
            <w:tcW w:w="1384" w:type="dxa"/>
          </w:tcPr>
          <w:p w14:paraId="22BDF2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6C138A7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3.4375 eV  </w:t>
            </w:r>
          </w:p>
          <w:p w14:paraId="44B423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f=0.3694</w:t>
            </w:r>
          </w:p>
        </w:tc>
        <w:tc>
          <w:tcPr>
            <w:tcW w:w="1807" w:type="dxa"/>
          </w:tcPr>
          <w:p w14:paraId="4DC542D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3.4131 eV  </w:t>
            </w:r>
          </w:p>
          <w:p w14:paraId="23A167A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f=0.3848</w:t>
            </w:r>
          </w:p>
        </w:tc>
        <w:tc>
          <w:tcPr>
            <w:tcW w:w="1808" w:type="dxa"/>
          </w:tcPr>
          <w:p w14:paraId="021150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3.4182 eV  </w:t>
            </w:r>
          </w:p>
          <w:p w14:paraId="6D3E7D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f=0.3394</w:t>
            </w:r>
          </w:p>
        </w:tc>
        <w:tc>
          <w:tcPr>
            <w:tcW w:w="1807" w:type="dxa"/>
          </w:tcPr>
          <w:p w14:paraId="11677A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3.4056 eV  </w:t>
            </w:r>
          </w:p>
          <w:p w14:paraId="49D994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f=0.3510</w:t>
            </w:r>
          </w:p>
        </w:tc>
        <w:tc>
          <w:tcPr>
            <w:tcW w:w="1808" w:type="dxa"/>
          </w:tcPr>
          <w:p w14:paraId="3B120E8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3.4143 eV  </w:t>
            </w:r>
          </w:p>
          <w:p w14:paraId="3EC3BC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f=0.3015</w:t>
            </w:r>
          </w:p>
        </w:tc>
      </w:tr>
      <w:tr w:rsidR="00A44288" w:rsidRPr="002148BC" w14:paraId="11A77582" w14:textId="77777777" w:rsidTr="003824C8">
        <w:tc>
          <w:tcPr>
            <w:tcW w:w="1384" w:type="dxa"/>
          </w:tcPr>
          <w:p w14:paraId="4540334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4AFB779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3.8581 eV  </w:t>
            </w:r>
          </w:p>
          <w:p w14:paraId="2C28BFE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f=0.3896</w:t>
            </w:r>
          </w:p>
        </w:tc>
        <w:tc>
          <w:tcPr>
            <w:tcW w:w="1807" w:type="dxa"/>
          </w:tcPr>
          <w:p w14:paraId="325753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3.8481 eV  </w:t>
            </w:r>
          </w:p>
          <w:p w14:paraId="5B38452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f=0.4249</w:t>
            </w:r>
          </w:p>
        </w:tc>
        <w:tc>
          <w:tcPr>
            <w:tcW w:w="1808" w:type="dxa"/>
          </w:tcPr>
          <w:p w14:paraId="18C1F88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3.8332 eV  </w:t>
            </w:r>
          </w:p>
          <w:p w14:paraId="646759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f=0.3375</w:t>
            </w:r>
          </w:p>
        </w:tc>
        <w:tc>
          <w:tcPr>
            <w:tcW w:w="1807" w:type="dxa"/>
          </w:tcPr>
          <w:p w14:paraId="6BD079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3.8178 eV  </w:t>
            </w:r>
          </w:p>
          <w:p w14:paraId="37CD4B6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f=0.3542</w:t>
            </w:r>
          </w:p>
        </w:tc>
        <w:tc>
          <w:tcPr>
            <w:tcW w:w="1808" w:type="dxa"/>
          </w:tcPr>
          <w:p w14:paraId="59D2FEF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3.8352 eV  </w:t>
            </w:r>
          </w:p>
          <w:p w14:paraId="0E8B50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f=0.3316</w:t>
            </w:r>
          </w:p>
        </w:tc>
      </w:tr>
      <w:tr w:rsidR="00A44288" w:rsidRPr="002148BC" w14:paraId="65800169" w14:textId="77777777" w:rsidTr="003824C8">
        <w:tc>
          <w:tcPr>
            <w:tcW w:w="1384" w:type="dxa"/>
          </w:tcPr>
          <w:p w14:paraId="6053B61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067CB3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3.4657 eV  </w:t>
            </w:r>
          </w:p>
          <w:p w14:paraId="78EE8DE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f=0.3711</w:t>
            </w:r>
          </w:p>
        </w:tc>
        <w:tc>
          <w:tcPr>
            <w:tcW w:w="1807" w:type="dxa"/>
          </w:tcPr>
          <w:p w14:paraId="72C6EB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3.4431 eV  </w:t>
            </w:r>
          </w:p>
          <w:p w14:paraId="543FAF1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f=0.3831</w:t>
            </w:r>
          </w:p>
        </w:tc>
        <w:tc>
          <w:tcPr>
            <w:tcW w:w="1808" w:type="dxa"/>
          </w:tcPr>
          <w:p w14:paraId="2A2CE5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3.4447 eV  </w:t>
            </w:r>
          </w:p>
          <w:p w14:paraId="177287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f=0.3430</w:t>
            </w:r>
          </w:p>
        </w:tc>
        <w:tc>
          <w:tcPr>
            <w:tcW w:w="1807" w:type="dxa"/>
          </w:tcPr>
          <w:p w14:paraId="1FCD47B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3.4299 eV  </w:t>
            </w:r>
          </w:p>
          <w:p w14:paraId="214599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f=0.3232</w:t>
            </w:r>
          </w:p>
        </w:tc>
        <w:tc>
          <w:tcPr>
            <w:tcW w:w="1808" w:type="dxa"/>
          </w:tcPr>
          <w:p w14:paraId="060BFE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3.4425 eV  </w:t>
            </w:r>
          </w:p>
          <w:p w14:paraId="1525C8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f=0.3110</w:t>
            </w:r>
          </w:p>
        </w:tc>
      </w:tr>
      <w:tr w:rsidR="00A44288" w:rsidRPr="002148BC" w14:paraId="35D0A863" w14:textId="77777777" w:rsidTr="003824C8">
        <w:tc>
          <w:tcPr>
            <w:tcW w:w="1384" w:type="dxa"/>
          </w:tcPr>
          <w:p w14:paraId="7AC301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262C857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3.5564 eV  </w:t>
            </w:r>
          </w:p>
          <w:p w14:paraId="1509B10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f=0.3785</w:t>
            </w:r>
          </w:p>
        </w:tc>
        <w:tc>
          <w:tcPr>
            <w:tcW w:w="1807" w:type="dxa"/>
          </w:tcPr>
          <w:p w14:paraId="2FDA12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3.5231 eV  </w:t>
            </w:r>
          </w:p>
          <w:p w14:paraId="5C0DE6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f=0.3027</w:t>
            </w:r>
          </w:p>
        </w:tc>
        <w:tc>
          <w:tcPr>
            <w:tcW w:w="1808" w:type="dxa"/>
          </w:tcPr>
          <w:p w14:paraId="1C5A4A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3.5468 eV  </w:t>
            </w:r>
          </w:p>
          <w:p w14:paraId="4EF7B8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f=0.2635</w:t>
            </w:r>
          </w:p>
        </w:tc>
        <w:tc>
          <w:tcPr>
            <w:tcW w:w="1807" w:type="dxa"/>
          </w:tcPr>
          <w:p w14:paraId="107F8E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3.5248 eV  </w:t>
            </w:r>
          </w:p>
          <w:p w14:paraId="089196D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f=0.3545</w:t>
            </w:r>
          </w:p>
        </w:tc>
        <w:tc>
          <w:tcPr>
            <w:tcW w:w="1808" w:type="dxa"/>
          </w:tcPr>
          <w:p w14:paraId="545439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3.5483 eV  </w:t>
            </w:r>
          </w:p>
          <w:p w14:paraId="3E253E3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f=0.2347</w:t>
            </w:r>
          </w:p>
        </w:tc>
      </w:tr>
      <w:tr w:rsidR="00A44288" w:rsidRPr="002148BC" w14:paraId="6AB5986E" w14:textId="77777777" w:rsidTr="003824C8">
        <w:tc>
          <w:tcPr>
            <w:tcW w:w="1384" w:type="dxa"/>
          </w:tcPr>
          <w:p w14:paraId="20D8A0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319AD3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4.1372 eV  </w:t>
            </w:r>
          </w:p>
          <w:p w14:paraId="1BAA8D4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f=0.4480</w:t>
            </w:r>
          </w:p>
        </w:tc>
        <w:tc>
          <w:tcPr>
            <w:tcW w:w="1807" w:type="dxa"/>
          </w:tcPr>
          <w:p w14:paraId="78FB44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4.1265 eV  </w:t>
            </w:r>
          </w:p>
          <w:p w14:paraId="5A7322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f=0.4795</w:t>
            </w:r>
          </w:p>
        </w:tc>
        <w:tc>
          <w:tcPr>
            <w:tcW w:w="1808" w:type="dxa"/>
          </w:tcPr>
          <w:p w14:paraId="0DF4E7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4.1229 eV  </w:t>
            </w:r>
          </w:p>
          <w:p w14:paraId="07660B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f=0.4217</w:t>
            </w:r>
          </w:p>
        </w:tc>
        <w:tc>
          <w:tcPr>
            <w:tcW w:w="1807" w:type="dxa"/>
          </w:tcPr>
          <w:p w14:paraId="70DA30E0" w14:textId="77777777" w:rsidR="00A44288" w:rsidRPr="002148BC" w:rsidRDefault="00A44288" w:rsidP="003824C8">
            <w:pPr>
              <w:spacing w:before="0" w:after="0"/>
              <w:ind w:firstLine="75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4.1137 eV  </w:t>
            </w:r>
          </w:p>
          <w:p w14:paraId="7D920372" w14:textId="77777777" w:rsidR="00A44288" w:rsidRPr="002148BC" w:rsidRDefault="00A44288" w:rsidP="003824C8">
            <w:pPr>
              <w:spacing w:before="0" w:after="0"/>
              <w:ind w:firstLine="75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f=0.4143</w:t>
            </w:r>
          </w:p>
        </w:tc>
        <w:tc>
          <w:tcPr>
            <w:tcW w:w="1808" w:type="dxa"/>
          </w:tcPr>
          <w:p w14:paraId="659B393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4.1249 eV  </w:t>
            </w:r>
          </w:p>
          <w:p w14:paraId="0EEE656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f=0.4190</w:t>
            </w:r>
          </w:p>
        </w:tc>
      </w:tr>
      <w:tr w:rsidR="00A44288" w:rsidRPr="002148BC" w14:paraId="1BBCB47F" w14:textId="77777777" w:rsidTr="003824C8">
        <w:tc>
          <w:tcPr>
            <w:tcW w:w="1384" w:type="dxa"/>
          </w:tcPr>
          <w:p w14:paraId="53A596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1290F3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3.8756 eV  </w:t>
            </w:r>
          </w:p>
          <w:p w14:paraId="5DE90A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f=0.4176</w:t>
            </w:r>
          </w:p>
        </w:tc>
        <w:tc>
          <w:tcPr>
            <w:tcW w:w="1807" w:type="dxa"/>
          </w:tcPr>
          <w:p w14:paraId="505520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3.8627 eV  </w:t>
            </w:r>
          </w:p>
          <w:p w14:paraId="6CCDD3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f=0.4124</w:t>
            </w:r>
          </w:p>
        </w:tc>
        <w:tc>
          <w:tcPr>
            <w:tcW w:w="1808" w:type="dxa"/>
          </w:tcPr>
          <w:p w14:paraId="2F3B9E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3.8607 eV  </w:t>
            </w:r>
          </w:p>
          <w:p w14:paraId="1D46037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f=0.3229</w:t>
            </w:r>
          </w:p>
        </w:tc>
        <w:tc>
          <w:tcPr>
            <w:tcW w:w="1807" w:type="dxa"/>
          </w:tcPr>
          <w:p w14:paraId="2200C72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3.8195 eV  </w:t>
            </w:r>
          </w:p>
          <w:p w14:paraId="12E4D6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f=0.2780</w:t>
            </w:r>
          </w:p>
        </w:tc>
        <w:tc>
          <w:tcPr>
            <w:tcW w:w="1808" w:type="dxa"/>
          </w:tcPr>
          <w:p w14:paraId="700589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3.8615 eV  </w:t>
            </w:r>
          </w:p>
          <w:p w14:paraId="1F8711A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f=0.3221</w:t>
            </w:r>
          </w:p>
        </w:tc>
      </w:tr>
      <w:tr w:rsidR="00A44288" w:rsidRPr="002148BC" w14:paraId="50742F2B" w14:textId="77777777" w:rsidTr="003824C8">
        <w:tc>
          <w:tcPr>
            <w:tcW w:w="1384" w:type="dxa"/>
          </w:tcPr>
          <w:p w14:paraId="31651F8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0F77BB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4.2414 eV  </w:t>
            </w:r>
          </w:p>
          <w:p w14:paraId="7F6DDE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f=0.4838</w:t>
            </w:r>
          </w:p>
        </w:tc>
        <w:tc>
          <w:tcPr>
            <w:tcW w:w="1807" w:type="dxa"/>
          </w:tcPr>
          <w:p w14:paraId="34F4317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4.2240 eV  </w:t>
            </w:r>
          </w:p>
          <w:p w14:paraId="171A71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f=0.4234</w:t>
            </w:r>
          </w:p>
        </w:tc>
        <w:tc>
          <w:tcPr>
            <w:tcW w:w="1808" w:type="dxa"/>
          </w:tcPr>
          <w:p w14:paraId="6C8422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4.2161 eV  </w:t>
            </w:r>
          </w:p>
          <w:p w14:paraId="242558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f=0.3363</w:t>
            </w:r>
          </w:p>
        </w:tc>
        <w:tc>
          <w:tcPr>
            <w:tcW w:w="1807" w:type="dxa"/>
          </w:tcPr>
          <w:p w14:paraId="47B9DBA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4.2131 eV  </w:t>
            </w:r>
          </w:p>
          <w:p w14:paraId="402BEF9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f=0.4477</w:t>
            </w:r>
          </w:p>
        </w:tc>
        <w:tc>
          <w:tcPr>
            <w:tcW w:w="1808" w:type="dxa"/>
          </w:tcPr>
          <w:p w14:paraId="7093DC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4.2171 eV  </w:t>
            </w:r>
          </w:p>
          <w:p w14:paraId="738500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f=0.3321</w:t>
            </w:r>
          </w:p>
        </w:tc>
      </w:tr>
      <w:tr w:rsidR="00A44288" w:rsidRPr="002148BC" w14:paraId="12B051FA" w14:textId="77777777" w:rsidTr="003824C8">
        <w:tc>
          <w:tcPr>
            <w:tcW w:w="1384" w:type="dxa"/>
          </w:tcPr>
          <w:p w14:paraId="144252C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4F6E3AB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4.2485 eV  </w:t>
            </w:r>
          </w:p>
          <w:p w14:paraId="52CF4E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f=0.4197</w:t>
            </w:r>
          </w:p>
        </w:tc>
        <w:tc>
          <w:tcPr>
            <w:tcW w:w="1807" w:type="dxa"/>
          </w:tcPr>
          <w:p w14:paraId="760664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4.2395 eV  </w:t>
            </w:r>
          </w:p>
          <w:p w14:paraId="6E41A9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f=0.4503</w:t>
            </w:r>
          </w:p>
        </w:tc>
        <w:tc>
          <w:tcPr>
            <w:tcW w:w="1808" w:type="dxa"/>
          </w:tcPr>
          <w:p w14:paraId="680F4AE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4.2374 eV  </w:t>
            </w:r>
          </w:p>
          <w:p w14:paraId="2DB9E9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f=0.4014</w:t>
            </w:r>
          </w:p>
        </w:tc>
        <w:tc>
          <w:tcPr>
            <w:tcW w:w="1807" w:type="dxa"/>
          </w:tcPr>
          <w:p w14:paraId="504440D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4.2280 eV  </w:t>
            </w:r>
          </w:p>
          <w:p w14:paraId="65786E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f=0.3862</w:t>
            </w:r>
          </w:p>
        </w:tc>
        <w:tc>
          <w:tcPr>
            <w:tcW w:w="1808" w:type="dxa"/>
          </w:tcPr>
          <w:p w14:paraId="582B11B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4.2395 eV  </w:t>
            </w:r>
          </w:p>
          <w:p w14:paraId="0752E88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f=0.3987</w:t>
            </w:r>
          </w:p>
        </w:tc>
      </w:tr>
      <w:tr w:rsidR="00A44288" w:rsidRPr="002148BC" w14:paraId="117A79C4" w14:textId="77777777" w:rsidTr="003824C8">
        <w:tc>
          <w:tcPr>
            <w:tcW w:w="1384" w:type="dxa"/>
          </w:tcPr>
          <w:p w14:paraId="114594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356854A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4.0965 eV  </w:t>
            </w:r>
          </w:p>
          <w:p w14:paraId="7E8563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f=0.4723</w:t>
            </w:r>
          </w:p>
        </w:tc>
        <w:tc>
          <w:tcPr>
            <w:tcW w:w="1807" w:type="dxa"/>
          </w:tcPr>
          <w:p w14:paraId="5E3DE93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4.0909 eV  </w:t>
            </w:r>
          </w:p>
          <w:p w14:paraId="0827CD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f=0.5441</w:t>
            </w:r>
          </w:p>
        </w:tc>
        <w:tc>
          <w:tcPr>
            <w:tcW w:w="1808" w:type="dxa"/>
          </w:tcPr>
          <w:p w14:paraId="79FDB3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4.0824 eV  </w:t>
            </w:r>
          </w:p>
          <w:p w14:paraId="14D3DD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f=0.4593</w:t>
            </w:r>
          </w:p>
        </w:tc>
        <w:tc>
          <w:tcPr>
            <w:tcW w:w="1807" w:type="dxa"/>
          </w:tcPr>
          <w:p w14:paraId="1ED9B3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4.0719 eV  </w:t>
            </w:r>
          </w:p>
          <w:p w14:paraId="20D114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f=0.4535</w:t>
            </w:r>
          </w:p>
        </w:tc>
        <w:tc>
          <w:tcPr>
            <w:tcW w:w="1808" w:type="dxa"/>
          </w:tcPr>
          <w:p w14:paraId="10141C5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4.0847 eV  </w:t>
            </w:r>
          </w:p>
          <w:p w14:paraId="6E8F7B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f=0.4542</w:t>
            </w:r>
          </w:p>
        </w:tc>
      </w:tr>
      <w:tr w:rsidR="00A44288" w:rsidRPr="002148BC" w14:paraId="1B20BFBB" w14:textId="77777777" w:rsidTr="003824C8">
        <w:tc>
          <w:tcPr>
            <w:tcW w:w="1384" w:type="dxa"/>
          </w:tcPr>
          <w:p w14:paraId="229E159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25B017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3.8365 eV  </w:t>
            </w:r>
          </w:p>
          <w:p w14:paraId="6F8EFA2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f=0.3970</w:t>
            </w:r>
          </w:p>
        </w:tc>
        <w:tc>
          <w:tcPr>
            <w:tcW w:w="1807" w:type="dxa"/>
          </w:tcPr>
          <w:p w14:paraId="5B1F97B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3.8177 eV  </w:t>
            </w:r>
          </w:p>
          <w:p w14:paraId="660C108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f=0.2605</w:t>
            </w:r>
          </w:p>
        </w:tc>
        <w:tc>
          <w:tcPr>
            <w:tcW w:w="1808" w:type="dxa"/>
          </w:tcPr>
          <w:p w14:paraId="77E335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3.8051 eV  </w:t>
            </w:r>
          </w:p>
          <w:p w14:paraId="628598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f=0.2427</w:t>
            </w:r>
          </w:p>
        </w:tc>
        <w:tc>
          <w:tcPr>
            <w:tcW w:w="1807" w:type="dxa"/>
          </w:tcPr>
          <w:p w14:paraId="3A41C4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3.8009 eV  </w:t>
            </w:r>
          </w:p>
          <w:p w14:paraId="0829ED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f=0.3712</w:t>
            </w:r>
          </w:p>
        </w:tc>
        <w:tc>
          <w:tcPr>
            <w:tcW w:w="1808" w:type="dxa"/>
          </w:tcPr>
          <w:p w14:paraId="4B96E4C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3.8062 eV  </w:t>
            </w:r>
          </w:p>
          <w:p w14:paraId="76D316D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f=0.2356</w:t>
            </w:r>
          </w:p>
        </w:tc>
      </w:tr>
      <w:tr w:rsidR="00A44288" w:rsidRPr="002148BC" w14:paraId="7070EBA6" w14:textId="77777777" w:rsidTr="003824C8">
        <w:tc>
          <w:tcPr>
            <w:tcW w:w="1384" w:type="dxa"/>
          </w:tcPr>
          <w:p w14:paraId="5268194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7E9DFF3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3.6835 eV  </w:t>
            </w:r>
          </w:p>
          <w:p w14:paraId="0E5600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f=0.3951</w:t>
            </w:r>
          </w:p>
        </w:tc>
        <w:tc>
          <w:tcPr>
            <w:tcW w:w="1807" w:type="dxa"/>
          </w:tcPr>
          <w:p w14:paraId="146DA93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3.6692 eV  </w:t>
            </w:r>
          </w:p>
          <w:p w14:paraId="4E0149C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f=0.3373</w:t>
            </w:r>
          </w:p>
        </w:tc>
        <w:tc>
          <w:tcPr>
            <w:tcW w:w="1808" w:type="dxa"/>
          </w:tcPr>
          <w:p w14:paraId="2278CE0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3.6732 eV  </w:t>
            </w:r>
          </w:p>
          <w:p w14:paraId="0F84E83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f=0.3683</w:t>
            </w:r>
          </w:p>
        </w:tc>
        <w:tc>
          <w:tcPr>
            <w:tcW w:w="1807" w:type="dxa"/>
          </w:tcPr>
          <w:p w14:paraId="78CD619D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3.6599 eV  </w:t>
            </w:r>
          </w:p>
          <w:p w14:paraId="7A26C9DB" w14:textId="77777777" w:rsidR="00A44288" w:rsidRPr="002148BC" w:rsidRDefault="00A44288" w:rsidP="003824C8">
            <w:pPr>
              <w:tabs>
                <w:tab w:val="left" w:pos="1256"/>
              </w:tabs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f=0.3549</w:t>
            </w:r>
          </w:p>
        </w:tc>
        <w:tc>
          <w:tcPr>
            <w:tcW w:w="1808" w:type="dxa"/>
          </w:tcPr>
          <w:p w14:paraId="3D1AC0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3.6753 eV  </w:t>
            </w:r>
          </w:p>
          <w:p w14:paraId="464F6F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f=0.3510</w:t>
            </w:r>
          </w:p>
        </w:tc>
      </w:tr>
      <w:tr w:rsidR="00A44288" w:rsidRPr="002148BC" w14:paraId="75AEEEDF" w14:textId="77777777" w:rsidTr="003824C8">
        <w:tc>
          <w:tcPr>
            <w:tcW w:w="1384" w:type="dxa"/>
          </w:tcPr>
          <w:p w14:paraId="370D32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1056067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4.2852 eV  </w:t>
            </w:r>
          </w:p>
          <w:p w14:paraId="4F434A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f=0.4149</w:t>
            </w:r>
          </w:p>
        </w:tc>
        <w:tc>
          <w:tcPr>
            <w:tcW w:w="1807" w:type="dxa"/>
          </w:tcPr>
          <w:p w14:paraId="639AEF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4.2392 eV  </w:t>
            </w:r>
          </w:p>
          <w:p w14:paraId="49EC63D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f=0.5358</w:t>
            </w:r>
          </w:p>
        </w:tc>
        <w:tc>
          <w:tcPr>
            <w:tcW w:w="1808" w:type="dxa"/>
          </w:tcPr>
          <w:p w14:paraId="0CBE960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4.2163 eV  </w:t>
            </w:r>
          </w:p>
          <w:p w14:paraId="068D83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f=0.3506</w:t>
            </w:r>
          </w:p>
        </w:tc>
        <w:tc>
          <w:tcPr>
            <w:tcW w:w="1807" w:type="dxa"/>
          </w:tcPr>
          <w:p w14:paraId="7E0CB8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4.2246 eV  </w:t>
            </w:r>
          </w:p>
          <w:p w14:paraId="4912E14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f=0.4421</w:t>
            </w:r>
          </w:p>
        </w:tc>
        <w:tc>
          <w:tcPr>
            <w:tcW w:w="1808" w:type="dxa"/>
          </w:tcPr>
          <w:p w14:paraId="745972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4.2150 eV  </w:t>
            </w:r>
          </w:p>
          <w:p w14:paraId="2685CA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f=0.3199</w:t>
            </w:r>
          </w:p>
        </w:tc>
      </w:tr>
      <w:tr w:rsidR="00A44288" w:rsidRPr="002148BC" w14:paraId="6D44E79F" w14:textId="77777777" w:rsidTr="003824C8">
        <w:tc>
          <w:tcPr>
            <w:tcW w:w="1384" w:type="dxa"/>
          </w:tcPr>
          <w:p w14:paraId="530EC7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</w:p>
        </w:tc>
        <w:tc>
          <w:tcPr>
            <w:tcW w:w="1807" w:type="dxa"/>
          </w:tcPr>
          <w:p w14:paraId="7903196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CSM</w:t>
            </w:r>
          </w:p>
        </w:tc>
        <w:tc>
          <w:tcPr>
            <w:tcW w:w="1807" w:type="dxa"/>
          </w:tcPr>
          <w:p w14:paraId="06F3078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DSB</w:t>
            </w:r>
          </w:p>
        </w:tc>
        <w:tc>
          <w:tcPr>
            <w:tcW w:w="1808" w:type="dxa"/>
          </w:tcPr>
          <w:p w14:paraId="347457A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DSD</w:t>
            </w:r>
          </w:p>
        </w:tc>
        <w:tc>
          <w:tcPr>
            <w:tcW w:w="1807" w:type="dxa"/>
          </w:tcPr>
          <w:p w14:paraId="6E536F7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DSM</w:t>
            </w:r>
          </w:p>
        </w:tc>
        <w:tc>
          <w:tcPr>
            <w:tcW w:w="1808" w:type="dxa"/>
          </w:tcPr>
          <w:p w14:paraId="11E730B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  <w:vertAlign w:val="superscript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MAD*</w:t>
            </w:r>
          </w:p>
        </w:tc>
      </w:tr>
      <w:tr w:rsidR="00A44288" w:rsidRPr="002148BC" w14:paraId="44B987F1" w14:textId="77777777" w:rsidTr="003824C8">
        <w:tc>
          <w:tcPr>
            <w:tcW w:w="1384" w:type="dxa"/>
          </w:tcPr>
          <w:p w14:paraId="0776A45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Expt.</w:t>
            </w:r>
          </w:p>
        </w:tc>
        <w:tc>
          <w:tcPr>
            <w:tcW w:w="1807" w:type="dxa"/>
          </w:tcPr>
          <w:p w14:paraId="6D8C69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3.5587 eV</w:t>
            </w:r>
          </w:p>
        </w:tc>
        <w:tc>
          <w:tcPr>
            <w:tcW w:w="1807" w:type="dxa"/>
          </w:tcPr>
          <w:p w14:paraId="3EB1009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3.5283 eV</w:t>
            </w:r>
          </w:p>
        </w:tc>
        <w:tc>
          <w:tcPr>
            <w:tcW w:w="1808" w:type="dxa"/>
          </w:tcPr>
          <w:p w14:paraId="2771B69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3.5772 eV</w:t>
            </w:r>
          </w:p>
        </w:tc>
        <w:tc>
          <w:tcPr>
            <w:tcW w:w="1807" w:type="dxa"/>
          </w:tcPr>
          <w:p w14:paraId="5076AF1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3.5730 eV</w:t>
            </w:r>
          </w:p>
        </w:tc>
        <w:tc>
          <w:tcPr>
            <w:tcW w:w="1808" w:type="dxa"/>
          </w:tcPr>
          <w:p w14:paraId="74282F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</w:p>
        </w:tc>
      </w:tr>
      <w:tr w:rsidR="00A44288" w:rsidRPr="002148BC" w14:paraId="54020CA6" w14:textId="77777777" w:rsidTr="003824C8">
        <w:tc>
          <w:tcPr>
            <w:tcW w:w="1384" w:type="dxa"/>
          </w:tcPr>
          <w:p w14:paraId="1CA0F3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LSDA</w:t>
            </w:r>
          </w:p>
        </w:tc>
        <w:tc>
          <w:tcPr>
            <w:tcW w:w="1807" w:type="dxa"/>
          </w:tcPr>
          <w:p w14:paraId="65B221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3.3654 eV  </w:t>
            </w:r>
          </w:p>
          <w:p w14:paraId="7DB62E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f=0.3977</w:t>
            </w:r>
          </w:p>
        </w:tc>
        <w:tc>
          <w:tcPr>
            <w:tcW w:w="1807" w:type="dxa"/>
          </w:tcPr>
          <w:p w14:paraId="512EFF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3.4004 eV  </w:t>
            </w:r>
          </w:p>
          <w:p w14:paraId="13189A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f=0.3335</w:t>
            </w:r>
          </w:p>
        </w:tc>
        <w:tc>
          <w:tcPr>
            <w:tcW w:w="1808" w:type="dxa"/>
          </w:tcPr>
          <w:p w14:paraId="31D961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3.4007 eV  </w:t>
            </w:r>
          </w:p>
          <w:p w14:paraId="7B8E65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f=0.3016</w:t>
            </w:r>
          </w:p>
        </w:tc>
        <w:tc>
          <w:tcPr>
            <w:tcW w:w="1807" w:type="dxa"/>
          </w:tcPr>
          <w:p w14:paraId="20E1D6A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3.3713 eV  </w:t>
            </w:r>
          </w:p>
          <w:p w14:paraId="12F5B4F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f=0.3380</w:t>
            </w:r>
          </w:p>
        </w:tc>
        <w:tc>
          <w:tcPr>
            <w:tcW w:w="1808" w:type="dxa"/>
          </w:tcPr>
          <w:p w14:paraId="772B52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0.1724</w:t>
            </w:r>
          </w:p>
        </w:tc>
      </w:tr>
      <w:tr w:rsidR="00A44288" w:rsidRPr="002148BC" w14:paraId="2A1115FA" w14:textId="77777777" w:rsidTr="003824C8">
        <w:tc>
          <w:tcPr>
            <w:tcW w:w="1384" w:type="dxa"/>
          </w:tcPr>
          <w:p w14:paraId="6DAC15B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BVP86</w:t>
            </w:r>
          </w:p>
        </w:tc>
        <w:tc>
          <w:tcPr>
            <w:tcW w:w="1807" w:type="dxa"/>
          </w:tcPr>
          <w:p w14:paraId="7DC91BE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3.4025 eV  </w:t>
            </w:r>
          </w:p>
          <w:p w14:paraId="273FC59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f=0.3952</w:t>
            </w:r>
          </w:p>
        </w:tc>
        <w:tc>
          <w:tcPr>
            <w:tcW w:w="1807" w:type="dxa"/>
          </w:tcPr>
          <w:p w14:paraId="548BB12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3.4361 eV </w:t>
            </w:r>
          </w:p>
          <w:p w14:paraId="0E1919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f=0.3360</w:t>
            </w:r>
          </w:p>
        </w:tc>
        <w:tc>
          <w:tcPr>
            <w:tcW w:w="1808" w:type="dxa"/>
          </w:tcPr>
          <w:p w14:paraId="73F679B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3.4379 eV  </w:t>
            </w:r>
          </w:p>
          <w:p w14:paraId="51A8112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f=0.3129</w:t>
            </w:r>
          </w:p>
        </w:tc>
        <w:tc>
          <w:tcPr>
            <w:tcW w:w="1807" w:type="dxa"/>
          </w:tcPr>
          <w:p w14:paraId="37A633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3.4095 eV  </w:t>
            </w:r>
          </w:p>
          <w:p w14:paraId="7E09C9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f=0.3402</w:t>
            </w:r>
          </w:p>
        </w:tc>
        <w:tc>
          <w:tcPr>
            <w:tcW w:w="1808" w:type="dxa"/>
          </w:tcPr>
          <w:p w14:paraId="5890120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0.1372</w:t>
            </w:r>
          </w:p>
        </w:tc>
      </w:tr>
      <w:tr w:rsidR="00A44288" w:rsidRPr="002148BC" w14:paraId="3E6D9C7A" w14:textId="77777777" w:rsidTr="003824C8">
        <w:tc>
          <w:tcPr>
            <w:tcW w:w="1384" w:type="dxa"/>
          </w:tcPr>
          <w:p w14:paraId="6C84D37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B3LYP</w:t>
            </w:r>
          </w:p>
        </w:tc>
        <w:tc>
          <w:tcPr>
            <w:tcW w:w="1807" w:type="dxa"/>
          </w:tcPr>
          <w:p w14:paraId="3EB1462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3.7830 eV  </w:t>
            </w:r>
          </w:p>
          <w:p w14:paraId="31DE5D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f=0.3245</w:t>
            </w:r>
          </w:p>
        </w:tc>
        <w:tc>
          <w:tcPr>
            <w:tcW w:w="1807" w:type="dxa"/>
          </w:tcPr>
          <w:p w14:paraId="3ABD9A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3.8046 eV  </w:t>
            </w:r>
          </w:p>
          <w:p w14:paraId="16CBF8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f=0.3379</w:t>
            </w:r>
          </w:p>
        </w:tc>
        <w:tc>
          <w:tcPr>
            <w:tcW w:w="1808" w:type="dxa"/>
          </w:tcPr>
          <w:p w14:paraId="2A16C7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3.8054 eV  </w:t>
            </w:r>
          </w:p>
          <w:p w14:paraId="46EB4AD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f=0.3279</w:t>
            </w:r>
          </w:p>
        </w:tc>
        <w:tc>
          <w:tcPr>
            <w:tcW w:w="1807" w:type="dxa"/>
          </w:tcPr>
          <w:p w14:paraId="4BA432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3.7989 eV  </w:t>
            </w:r>
          </w:p>
          <w:p w14:paraId="752557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f=0.4076</w:t>
            </w:r>
          </w:p>
        </w:tc>
        <w:tc>
          <w:tcPr>
            <w:tcW w:w="1808" w:type="dxa"/>
          </w:tcPr>
          <w:p w14:paraId="349475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0.2339</w:t>
            </w:r>
          </w:p>
        </w:tc>
      </w:tr>
      <w:tr w:rsidR="00A44288" w:rsidRPr="002148BC" w14:paraId="7875D716" w14:textId="77777777" w:rsidTr="003824C8">
        <w:tc>
          <w:tcPr>
            <w:tcW w:w="1384" w:type="dxa"/>
          </w:tcPr>
          <w:p w14:paraId="0E18C5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CAM-B3LYP</w:t>
            </w:r>
          </w:p>
        </w:tc>
        <w:tc>
          <w:tcPr>
            <w:tcW w:w="1807" w:type="dxa"/>
          </w:tcPr>
          <w:p w14:paraId="67597BB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4.0862 eV  </w:t>
            </w:r>
          </w:p>
          <w:p w14:paraId="6EEB4AD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f=0.4763</w:t>
            </w:r>
          </w:p>
        </w:tc>
        <w:tc>
          <w:tcPr>
            <w:tcW w:w="1807" w:type="dxa"/>
          </w:tcPr>
          <w:p w14:paraId="53A3A2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4.1097 eV  </w:t>
            </w:r>
          </w:p>
          <w:p w14:paraId="47A4AF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f=0.4566</w:t>
            </w:r>
          </w:p>
        </w:tc>
        <w:tc>
          <w:tcPr>
            <w:tcW w:w="1808" w:type="dxa"/>
          </w:tcPr>
          <w:p w14:paraId="13DD38C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4.1112 eV  </w:t>
            </w:r>
          </w:p>
          <w:p w14:paraId="28D8121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f=0.4520</w:t>
            </w:r>
          </w:p>
        </w:tc>
        <w:tc>
          <w:tcPr>
            <w:tcW w:w="1807" w:type="dxa"/>
          </w:tcPr>
          <w:p w14:paraId="043A05F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4.0995 eV  </w:t>
            </w:r>
          </w:p>
          <w:p w14:paraId="4103D5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f=0.4932</w:t>
            </w:r>
          </w:p>
        </w:tc>
        <w:tc>
          <w:tcPr>
            <w:tcW w:w="1808" w:type="dxa"/>
          </w:tcPr>
          <w:p w14:paraId="4B1825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0.5404</w:t>
            </w:r>
          </w:p>
        </w:tc>
      </w:tr>
      <w:tr w:rsidR="00A44288" w:rsidRPr="002148BC" w14:paraId="06CF2485" w14:textId="77777777" w:rsidTr="003824C8">
        <w:tc>
          <w:tcPr>
            <w:tcW w:w="1384" w:type="dxa"/>
          </w:tcPr>
          <w:p w14:paraId="5BC95D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B3PW91</w:t>
            </w:r>
          </w:p>
        </w:tc>
        <w:tc>
          <w:tcPr>
            <w:tcW w:w="1807" w:type="dxa"/>
          </w:tcPr>
          <w:p w14:paraId="5704AC4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3.7991 eV  </w:t>
            </w:r>
          </w:p>
          <w:p w14:paraId="6952A5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f=0.3660</w:t>
            </w:r>
          </w:p>
        </w:tc>
        <w:tc>
          <w:tcPr>
            <w:tcW w:w="1807" w:type="dxa"/>
          </w:tcPr>
          <w:p w14:paraId="22B3043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3.8229 eV  </w:t>
            </w:r>
          </w:p>
          <w:p w14:paraId="48B519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f=0.3608</w:t>
            </w:r>
          </w:p>
        </w:tc>
        <w:tc>
          <w:tcPr>
            <w:tcW w:w="1808" w:type="dxa"/>
          </w:tcPr>
          <w:p w14:paraId="66A7EDE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3.8238 eV  </w:t>
            </w:r>
          </w:p>
          <w:p w14:paraId="535F674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f=0.3499</w:t>
            </w:r>
          </w:p>
        </w:tc>
        <w:tc>
          <w:tcPr>
            <w:tcW w:w="1807" w:type="dxa"/>
          </w:tcPr>
          <w:p w14:paraId="0E09E1E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3.8127 eV  </w:t>
            </w:r>
          </w:p>
          <w:p w14:paraId="2C2BAC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f=0.3842</w:t>
            </w:r>
          </w:p>
        </w:tc>
        <w:tc>
          <w:tcPr>
            <w:tcW w:w="1808" w:type="dxa"/>
          </w:tcPr>
          <w:p w14:paraId="227893E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0.2504</w:t>
            </w:r>
          </w:p>
        </w:tc>
      </w:tr>
      <w:tr w:rsidR="00A44288" w:rsidRPr="002148BC" w14:paraId="2C84F881" w14:textId="77777777" w:rsidTr="003824C8">
        <w:tc>
          <w:tcPr>
            <w:tcW w:w="1384" w:type="dxa"/>
          </w:tcPr>
          <w:p w14:paraId="53B8B1B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MPW1PW91</w:t>
            </w:r>
          </w:p>
        </w:tc>
        <w:tc>
          <w:tcPr>
            <w:tcW w:w="1807" w:type="dxa"/>
          </w:tcPr>
          <w:p w14:paraId="6F87C56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3.8928 eV  </w:t>
            </w:r>
          </w:p>
          <w:p w14:paraId="46ACD22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f=0.2910</w:t>
            </w:r>
          </w:p>
        </w:tc>
        <w:tc>
          <w:tcPr>
            <w:tcW w:w="1807" w:type="dxa"/>
          </w:tcPr>
          <w:p w14:paraId="6F0775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3.9142 eV  </w:t>
            </w:r>
          </w:p>
          <w:p w14:paraId="0C3AD86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f=0.4312</w:t>
            </w:r>
          </w:p>
        </w:tc>
        <w:tc>
          <w:tcPr>
            <w:tcW w:w="1808" w:type="dxa"/>
          </w:tcPr>
          <w:p w14:paraId="488BA30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3.9158 eV  </w:t>
            </w:r>
          </w:p>
          <w:p w14:paraId="2FFA40A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f=0.4253</w:t>
            </w:r>
          </w:p>
        </w:tc>
        <w:tc>
          <w:tcPr>
            <w:tcW w:w="1807" w:type="dxa"/>
          </w:tcPr>
          <w:p w14:paraId="2E8FED5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3.8975 eV  </w:t>
            </w:r>
          </w:p>
          <w:p w14:paraId="6291CB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f=0.3883</w:t>
            </w:r>
          </w:p>
        </w:tc>
        <w:tc>
          <w:tcPr>
            <w:tcW w:w="1808" w:type="dxa"/>
          </w:tcPr>
          <w:p w14:paraId="0E31EE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0.3448</w:t>
            </w:r>
          </w:p>
        </w:tc>
      </w:tr>
      <w:tr w:rsidR="00A44288" w:rsidRPr="002148BC" w14:paraId="2F6E27E8" w14:textId="77777777" w:rsidTr="003824C8">
        <w:tc>
          <w:tcPr>
            <w:tcW w:w="1384" w:type="dxa"/>
          </w:tcPr>
          <w:p w14:paraId="043E39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PBEPBE</w:t>
            </w:r>
          </w:p>
        </w:tc>
        <w:tc>
          <w:tcPr>
            <w:tcW w:w="1807" w:type="dxa"/>
          </w:tcPr>
          <w:p w14:paraId="62370F9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3.4007 eV  </w:t>
            </w:r>
          </w:p>
          <w:p w14:paraId="755CFB3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f=0.3952</w:t>
            </w:r>
          </w:p>
        </w:tc>
        <w:tc>
          <w:tcPr>
            <w:tcW w:w="1807" w:type="dxa"/>
          </w:tcPr>
          <w:p w14:paraId="0B1EB9D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3.4347 eV  </w:t>
            </w:r>
          </w:p>
          <w:p w14:paraId="34CC11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f=0.3409</w:t>
            </w:r>
          </w:p>
        </w:tc>
        <w:tc>
          <w:tcPr>
            <w:tcW w:w="1808" w:type="dxa"/>
          </w:tcPr>
          <w:p w14:paraId="13CBDFA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3.4361 eV  </w:t>
            </w:r>
          </w:p>
          <w:p w14:paraId="0F5068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f=0.3137</w:t>
            </w:r>
          </w:p>
        </w:tc>
        <w:tc>
          <w:tcPr>
            <w:tcW w:w="1807" w:type="dxa"/>
          </w:tcPr>
          <w:p w14:paraId="1ACE9DF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3.4086 eV  </w:t>
            </w:r>
          </w:p>
          <w:p w14:paraId="038E99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f=0.3452</w:t>
            </w:r>
          </w:p>
        </w:tc>
        <w:tc>
          <w:tcPr>
            <w:tcW w:w="1808" w:type="dxa"/>
          </w:tcPr>
          <w:p w14:paraId="10A545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0.1387</w:t>
            </w:r>
          </w:p>
        </w:tc>
      </w:tr>
      <w:tr w:rsidR="00A44288" w:rsidRPr="002148BC" w14:paraId="2BD3A3C3" w14:textId="77777777" w:rsidTr="003824C8">
        <w:tc>
          <w:tcPr>
            <w:tcW w:w="1384" w:type="dxa"/>
          </w:tcPr>
          <w:p w14:paraId="2FFDBC0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HSEH1PBE</w:t>
            </w:r>
          </w:p>
        </w:tc>
        <w:tc>
          <w:tcPr>
            <w:tcW w:w="1807" w:type="dxa"/>
          </w:tcPr>
          <w:p w14:paraId="342272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3.8327 eV  </w:t>
            </w:r>
          </w:p>
          <w:p w14:paraId="2891F65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f=0.3869</w:t>
            </w:r>
          </w:p>
        </w:tc>
        <w:tc>
          <w:tcPr>
            <w:tcW w:w="1807" w:type="dxa"/>
          </w:tcPr>
          <w:p w14:paraId="02A48DB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3.8606 eV  </w:t>
            </w:r>
          </w:p>
          <w:p w14:paraId="7DDDC06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f=0.3843</w:t>
            </w:r>
          </w:p>
        </w:tc>
        <w:tc>
          <w:tcPr>
            <w:tcW w:w="1808" w:type="dxa"/>
          </w:tcPr>
          <w:p w14:paraId="3F2C2E1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3.8617 eV  </w:t>
            </w:r>
          </w:p>
          <w:p w14:paraId="1CF0984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f=0.3726</w:t>
            </w:r>
          </w:p>
        </w:tc>
        <w:tc>
          <w:tcPr>
            <w:tcW w:w="1807" w:type="dxa"/>
          </w:tcPr>
          <w:p w14:paraId="550D80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3.8696 eV  </w:t>
            </w:r>
          </w:p>
          <w:p w14:paraId="020F4E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f=0.1380</w:t>
            </w:r>
          </w:p>
        </w:tc>
        <w:tc>
          <w:tcPr>
            <w:tcW w:w="1808" w:type="dxa"/>
          </w:tcPr>
          <w:p w14:paraId="204C57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0.2889</w:t>
            </w:r>
          </w:p>
        </w:tc>
      </w:tr>
      <w:tr w:rsidR="00A44288" w:rsidRPr="002148BC" w14:paraId="6289B0D0" w14:textId="77777777" w:rsidTr="003824C8">
        <w:tc>
          <w:tcPr>
            <w:tcW w:w="1384" w:type="dxa"/>
          </w:tcPr>
          <w:p w14:paraId="713E3E9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HCTH</w:t>
            </w:r>
          </w:p>
        </w:tc>
        <w:tc>
          <w:tcPr>
            <w:tcW w:w="1807" w:type="dxa"/>
          </w:tcPr>
          <w:p w14:paraId="7BF3FD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3.4283 eV  </w:t>
            </w:r>
          </w:p>
          <w:p w14:paraId="5A3EA4D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f=0.3640</w:t>
            </w:r>
          </w:p>
        </w:tc>
        <w:tc>
          <w:tcPr>
            <w:tcW w:w="1807" w:type="dxa"/>
          </w:tcPr>
          <w:p w14:paraId="3045FD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3.4643 eV  </w:t>
            </w:r>
          </w:p>
          <w:p w14:paraId="0826A8C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f=0.3479</w:t>
            </w:r>
          </w:p>
        </w:tc>
        <w:tc>
          <w:tcPr>
            <w:tcW w:w="1808" w:type="dxa"/>
          </w:tcPr>
          <w:p w14:paraId="4E264F3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3.4670 eV  </w:t>
            </w:r>
          </w:p>
          <w:p w14:paraId="2EBA82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f=0.3276</w:t>
            </w:r>
          </w:p>
        </w:tc>
        <w:tc>
          <w:tcPr>
            <w:tcW w:w="1807" w:type="dxa"/>
          </w:tcPr>
          <w:p w14:paraId="44264F3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3.4405 eV  </w:t>
            </w:r>
          </w:p>
          <w:p w14:paraId="0CBAD3F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f=0.3522</w:t>
            </w:r>
          </w:p>
        </w:tc>
        <w:tc>
          <w:tcPr>
            <w:tcW w:w="1808" w:type="dxa"/>
          </w:tcPr>
          <w:p w14:paraId="766382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0.1101</w:t>
            </w:r>
          </w:p>
        </w:tc>
      </w:tr>
      <w:tr w:rsidR="00A44288" w:rsidRPr="002148BC" w14:paraId="266B1322" w14:textId="77777777" w:rsidTr="003824C8">
        <w:tc>
          <w:tcPr>
            <w:tcW w:w="1384" w:type="dxa"/>
          </w:tcPr>
          <w:p w14:paraId="5750FF4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TPSSTPSS</w:t>
            </w:r>
          </w:p>
        </w:tc>
        <w:tc>
          <w:tcPr>
            <w:tcW w:w="1807" w:type="dxa"/>
          </w:tcPr>
          <w:p w14:paraId="595EB10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3.5159 eV  </w:t>
            </w:r>
          </w:p>
          <w:p w14:paraId="20B9DF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f=0.3871</w:t>
            </w:r>
          </w:p>
        </w:tc>
        <w:tc>
          <w:tcPr>
            <w:tcW w:w="1807" w:type="dxa"/>
          </w:tcPr>
          <w:p w14:paraId="15B8D9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3.5557 eV  </w:t>
            </w:r>
          </w:p>
          <w:p w14:paraId="6F78257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f=0.3504</w:t>
            </w:r>
          </w:p>
        </w:tc>
        <w:tc>
          <w:tcPr>
            <w:tcW w:w="1808" w:type="dxa"/>
          </w:tcPr>
          <w:p w14:paraId="6F43490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3.5575 eV  </w:t>
            </w:r>
          </w:p>
          <w:p w14:paraId="0354C3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f=0.3175</w:t>
            </w:r>
          </w:p>
        </w:tc>
        <w:tc>
          <w:tcPr>
            <w:tcW w:w="1807" w:type="dxa"/>
          </w:tcPr>
          <w:p w14:paraId="65EA018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3.5191 eV  </w:t>
            </w:r>
          </w:p>
          <w:p w14:paraId="5D49332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f=0.2776</w:t>
            </w:r>
          </w:p>
        </w:tc>
        <w:tc>
          <w:tcPr>
            <w:tcW w:w="1808" w:type="dxa"/>
          </w:tcPr>
          <w:p w14:paraId="5C3CE0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0.0326</w:t>
            </w:r>
          </w:p>
        </w:tc>
      </w:tr>
      <w:tr w:rsidR="00A44288" w:rsidRPr="002148BC" w14:paraId="718D1E5F" w14:textId="77777777" w:rsidTr="003824C8">
        <w:tc>
          <w:tcPr>
            <w:tcW w:w="1384" w:type="dxa"/>
          </w:tcPr>
          <w:p w14:paraId="74C9C7B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B97XD</w:t>
            </w:r>
          </w:p>
        </w:tc>
        <w:tc>
          <w:tcPr>
            <w:tcW w:w="1807" w:type="dxa"/>
          </w:tcPr>
          <w:p w14:paraId="7C003C9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4.1165 eV  </w:t>
            </w:r>
          </w:p>
          <w:p w14:paraId="3021E0E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f=0.4611</w:t>
            </w:r>
          </w:p>
        </w:tc>
        <w:tc>
          <w:tcPr>
            <w:tcW w:w="1807" w:type="dxa"/>
          </w:tcPr>
          <w:p w14:paraId="1EBDA24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4.1393 eV  </w:t>
            </w:r>
          </w:p>
          <w:p w14:paraId="6C069B7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f=0.4455</w:t>
            </w:r>
          </w:p>
        </w:tc>
        <w:tc>
          <w:tcPr>
            <w:tcW w:w="1808" w:type="dxa"/>
          </w:tcPr>
          <w:p w14:paraId="5487D84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4.1410 eV  </w:t>
            </w:r>
          </w:p>
          <w:p w14:paraId="7A8051B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f=0.4418</w:t>
            </w:r>
          </w:p>
        </w:tc>
        <w:tc>
          <w:tcPr>
            <w:tcW w:w="1807" w:type="dxa"/>
          </w:tcPr>
          <w:p w14:paraId="27CAB47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4.1283 eV  </w:t>
            </w:r>
          </w:p>
          <w:p w14:paraId="267AFA7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f=0.4775</w:t>
            </w:r>
          </w:p>
        </w:tc>
        <w:tc>
          <w:tcPr>
            <w:tcW w:w="1808" w:type="dxa"/>
          </w:tcPr>
          <w:p w14:paraId="56E6DB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0.5704</w:t>
            </w:r>
          </w:p>
        </w:tc>
      </w:tr>
      <w:tr w:rsidR="00A44288" w:rsidRPr="002148BC" w14:paraId="1EE1E997" w14:textId="77777777" w:rsidTr="003824C8">
        <w:tc>
          <w:tcPr>
            <w:tcW w:w="1384" w:type="dxa"/>
          </w:tcPr>
          <w:p w14:paraId="4DD31D1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APFD</w:t>
            </w:r>
          </w:p>
        </w:tc>
        <w:tc>
          <w:tcPr>
            <w:tcW w:w="1807" w:type="dxa"/>
          </w:tcPr>
          <w:p w14:paraId="371001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3.8572 eV  </w:t>
            </w:r>
          </w:p>
          <w:p w14:paraId="7C23E3C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f=0.3753</w:t>
            </w:r>
          </w:p>
        </w:tc>
        <w:tc>
          <w:tcPr>
            <w:tcW w:w="1807" w:type="dxa"/>
          </w:tcPr>
          <w:p w14:paraId="07E561F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3.8780 eV  </w:t>
            </w:r>
          </w:p>
          <w:p w14:paraId="05EC2E8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f=0.4107</w:t>
            </w:r>
          </w:p>
        </w:tc>
        <w:tc>
          <w:tcPr>
            <w:tcW w:w="1808" w:type="dxa"/>
          </w:tcPr>
          <w:p w14:paraId="50C0C24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3.8793 eV  </w:t>
            </w:r>
          </w:p>
          <w:p w14:paraId="0DEB3A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f=0.4014</w:t>
            </w:r>
          </w:p>
        </w:tc>
        <w:tc>
          <w:tcPr>
            <w:tcW w:w="1807" w:type="dxa"/>
          </w:tcPr>
          <w:p w14:paraId="142D266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3.8635 eV  </w:t>
            </w:r>
          </w:p>
          <w:p w14:paraId="232686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f=0.3928</w:t>
            </w:r>
          </w:p>
        </w:tc>
        <w:tc>
          <w:tcPr>
            <w:tcW w:w="1808" w:type="dxa"/>
          </w:tcPr>
          <w:p w14:paraId="17F14B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0.3046</w:t>
            </w:r>
          </w:p>
        </w:tc>
      </w:tr>
      <w:tr w:rsidR="00A44288" w:rsidRPr="002148BC" w14:paraId="77419333" w14:textId="77777777" w:rsidTr="003824C8">
        <w:tc>
          <w:tcPr>
            <w:tcW w:w="1384" w:type="dxa"/>
          </w:tcPr>
          <w:p w14:paraId="5BCB16E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BhandHLYP</w:t>
            </w:r>
          </w:p>
        </w:tc>
        <w:tc>
          <w:tcPr>
            <w:tcW w:w="1807" w:type="dxa"/>
          </w:tcPr>
          <w:p w14:paraId="193B707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4.2170 eV  </w:t>
            </w:r>
          </w:p>
          <w:p w14:paraId="1856746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f=0.4565</w:t>
            </w:r>
          </w:p>
        </w:tc>
        <w:tc>
          <w:tcPr>
            <w:tcW w:w="1807" w:type="dxa"/>
          </w:tcPr>
          <w:p w14:paraId="47BD425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4.2435 eV  </w:t>
            </w:r>
          </w:p>
          <w:p w14:paraId="42A75E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f=0.4725</w:t>
            </w:r>
          </w:p>
        </w:tc>
        <w:tc>
          <w:tcPr>
            <w:tcW w:w="1808" w:type="dxa"/>
          </w:tcPr>
          <w:p w14:paraId="29EE70B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4.2455 eV  </w:t>
            </w:r>
          </w:p>
          <w:p w14:paraId="3B67EE8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f=0.4772</w:t>
            </w:r>
          </w:p>
        </w:tc>
        <w:tc>
          <w:tcPr>
            <w:tcW w:w="1807" w:type="dxa"/>
          </w:tcPr>
          <w:p w14:paraId="1D37AD0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4.2247 eV  </w:t>
            </w:r>
          </w:p>
          <w:p w14:paraId="7BF4DD0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f=0.4126</w:t>
            </w:r>
          </w:p>
        </w:tc>
        <w:tc>
          <w:tcPr>
            <w:tcW w:w="1808" w:type="dxa"/>
          </w:tcPr>
          <w:p w14:paraId="7BD00A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0.6695</w:t>
            </w:r>
          </w:p>
        </w:tc>
      </w:tr>
      <w:tr w:rsidR="00A44288" w:rsidRPr="002148BC" w14:paraId="4D2BFE47" w14:textId="77777777" w:rsidTr="003824C8">
        <w:tc>
          <w:tcPr>
            <w:tcW w:w="1384" w:type="dxa"/>
          </w:tcPr>
          <w:p w14:paraId="29B8F3E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LC-</w:t>
            </w:r>
            <w:r w:rsidRPr="002148BC">
              <w:rPr>
                <w:rFonts w:ascii="Cambria Math" w:hAnsi="Cambria Math" w:cs="Cambria Math"/>
                <w:sz w:val="12"/>
                <w:szCs w:val="12"/>
              </w:rPr>
              <w:t>𝞈</w:t>
            </w:r>
            <w:r w:rsidRPr="002148BC">
              <w:rPr>
                <w:rFonts w:cs="Times New Roman"/>
                <w:sz w:val="12"/>
                <w:szCs w:val="12"/>
              </w:rPr>
              <w:t>PBE</w:t>
            </w:r>
          </w:p>
        </w:tc>
        <w:tc>
          <w:tcPr>
            <w:tcW w:w="1807" w:type="dxa"/>
          </w:tcPr>
          <w:p w14:paraId="3771BFC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4.2298 eV  </w:t>
            </w:r>
          </w:p>
          <w:p w14:paraId="21D8285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f=0.4296</w:t>
            </w:r>
          </w:p>
        </w:tc>
        <w:tc>
          <w:tcPr>
            <w:tcW w:w="1807" w:type="dxa"/>
          </w:tcPr>
          <w:p w14:paraId="7C9057A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4.2507 eV  </w:t>
            </w:r>
          </w:p>
          <w:p w14:paraId="487FE83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f=0.4173</w:t>
            </w:r>
          </w:p>
        </w:tc>
        <w:tc>
          <w:tcPr>
            <w:tcW w:w="1808" w:type="dxa"/>
          </w:tcPr>
          <w:p w14:paraId="6DFCE0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4.2519 eV  </w:t>
            </w:r>
          </w:p>
          <w:p w14:paraId="19396F0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f=0.4145</w:t>
            </w:r>
          </w:p>
        </w:tc>
        <w:tc>
          <w:tcPr>
            <w:tcW w:w="1807" w:type="dxa"/>
          </w:tcPr>
          <w:p w14:paraId="4B659F4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4.2416 eV  </w:t>
            </w:r>
          </w:p>
          <w:p w14:paraId="149C866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f=0.4487</w:t>
            </w:r>
          </w:p>
        </w:tc>
        <w:tc>
          <w:tcPr>
            <w:tcW w:w="1808" w:type="dxa"/>
          </w:tcPr>
          <w:p w14:paraId="53DC801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0.6833</w:t>
            </w:r>
          </w:p>
        </w:tc>
      </w:tr>
      <w:tr w:rsidR="00A44288" w:rsidRPr="002148BC" w14:paraId="0C454877" w14:textId="77777777" w:rsidTr="003824C8">
        <w:tc>
          <w:tcPr>
            <w:tcW w:w="1384" w:type="dxa"/>
          </w:tcPr>
          <w:p w14:paraId="2BC6BB8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M06-2X</w:t>
            </w:r>
          </w:p>
        </w:tc>
        <w:tc>
          <w:tcPr>
            <w:tcW w:w="1807" w:type="dxa"/>
          </w:tcPr>
          <w:p w14:paraId="02157D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4.0794 eV  </w:t>
            </w:r>
          </w:p>
          <w:p w14:paraId="0D7C14E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f=0.5201</w:t>
            </w:r>
          </w:p>
        </w:tc>
        <w:tc>
          <w:tcPr>
            <w:tcW w:w="1807" w:type="dxa"/>
          </w:tcPr>
          <w:p w14:paraId="6C39C7D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4.0982 eV  </w:t>
            </w:r>
          </w:p>
          <w:p w14:paraId="7FB56F1B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f=0.4658</w:t>
            </w:r>
          </w:p>
        </w:tc>
        <w:tc>
          <w:tcPr>
            <w:tcW w:w="1808" w:type="dxa"/>
          </w:tcPr>
          <w:p w14:paraId="6E7448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4.0986 eV  </w:t>
            </w:r>
          </w:p>
          <w:p w14:paraId="7E0F6EA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f=0.4488</w:t>
            </w:r>
          </w:p>
        </w:tc>
        <w:tc>
          <w:tcPr>
            <w:tcW w:w="1807" w:type="dxa"/>
          </w:tcPr>
          <w:p w14:paraId="311425F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4.0936 eV  </w:t>
            </w:r>
          </w:p>
          <w:p w14:paraId="6D01BB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f=0.5403</w:t>
            </w:r>
          </w:p>
        </w:tc>
        <w:tc>
          <w:tcPr>
            <w:tcW w:w="1808" w:type="dxa"/>
          </w:tcPr>
          <w:p w14:paraId="76894C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0.531</w:t>
            </w:r>
          </w:p>
        </w:tc>
      </w:tr>
      <w:tr w:rsidR="00A44288" w:rsidRPr="002148BC" w14:paraId="5BD3E5F7" w14:textId="77777777" w:rsidTr="003824C8">
        <w:tc>
          <w:tcPr>
            <w:tcW w:w="1384" w:type="dxa"/>
          </w:tcPr>
          <w:p w14:paraId="58F9BB7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</w:t>
            </w:r>
          </w:p>
        </w:tc>
        <w:tc>
          <w:tcPr>
            <w:tcW w:w="1807" w:type="dxa"/>
          </w:tcPr>
          <w:p w14:paraId="7F9ACEC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3.8152 eV  </w:t>
            </w:r>
          </w:p>
          <w:p w14:paraId="70FC7C3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f=0.3733</w:t>
            </w:r>
          </w:p>
        </w:tc>
        <w:tc>
          <w:tcPr>
            <w:tcW w:w="1807" w:type="dxa"/>
          </w:tcPr>
          <w:p w14:paraId="2137346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3.8389 eV  </w:t>
            </w:r>
          </w:p>
          <w:p w14:paraId="5DE26A8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f=0.3522</w:t>
            </w:r>
          </w:p>
        </w:tc>
        <w:tc>
          <w:tcPr>
            <w:tcW w:w="1808" w:type="dxa"/>
          </w:tcPr>
          <w:p w14:paraId="521E64D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3.8394 eV  </w:t>
            </w:r>
          </w:p>
          <w:p w14:paraId="73102A4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f=0.3784</w:t>
            </w:r>
          </w:p>
        </w:tc>
        <w:tc>
          <w:tcPr>
            <w:tcW w:w="1807" w:type="dxa"/>
          </w:tcPr>
          <w:p w14:paraId="4E31F3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3.8180 eV  </w:t>
            </w:r>
          </w:p>
          <w:p w14:paraId="6D60FB9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f=0.2551</w:t>
            </w:r>
          </w:p>
        </w:tc>
        <w:tc>
          <w:tcPr>
            <w:tcW w:w="1808" w:type="dxa"/>
          </w:tcPr>
          <w:p w14:paraId="3C9FDC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0.2623</w:t>
            </w:r>
          </w:p>
        </w:tc>
      </w:tr>
      <w:tr w:rsidR="00A44288" w:rsidRPr="002148BC" w14:paraId="2C674205" w14:textId="77777777" w:rsidTr="003824C8">
        <w:tc>
          <w:tcPr>
            <w:tcW w:w="1384" w:type="dxa"/>
          </w:tcPr>
          <w:p w14:paraId="6B2A2D1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M06L</w:t>
            </w:r>
          </w:p>
        </w:tc>
        <w:tc>
          <w:tcPr>
            <w:tcW w:w="1807" w:type="dxa"/>
          </w:tcPr>
          <w:p w14:paraId="4C0FB41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3.6533 eV  </w:t>
            </w:r>
          </w:p>
          <w:p w14:paraId="117C211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f=0.3174</w:t>
            </w:r>
          </w:p>
        </w:tc>
        <w:tc>
          <w:tcPr>
            <w:tcW w:w="1807" w:type="dxa"/>
          </w:tcPr>
          <w:p w14:paraId="620DF6D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3.6833 eV  </w:t>
            </w:r>
          </w:p>
          <w:p w14:paraId="4CC3C2F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f=0.3873</w:t>
            </w:r>
          </w:p>
        </w:tc>
        <w:tc>
          <w:tcPr>
            <w:tcW w:w="1808" w:type="dxa"/>
          </w:tcPr>
          <w:p w14:paraId="0D1B59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3.6874 eV  </w:t>
            </w:r>
          </w:p>
          <w:p w14:paraId="6D3D6A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f=0.3601</w:t>
            </w:r>
          </w:p>
        </w:tc>
        <w:tc>
          <w:tcPr>
            <w:tcW w:w="1807" w:type="dxa"/>
          </w:tcPr>
          <w:p w14:paraId="68349BF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 xml:space="preserve">3.6728 eV  </w:t>
            </w:r>
          </w:p>
          <w:p w14:paraId="4551361E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f=0.3132</w:t>
            </w:r>
          </w:p>
        </w:tc>
        <w:tc>
          <w:tcPr>
            <w:tcW w:w="1808" w:type="dxa"/>
          </w:tcPr>
          <w:p w14:paraId="5795E46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2"/>
                <w:szCs w:val="12"/>
              </w:rPr>
            </w:pPr>
            <w:r w:rsidRPr="002148BC">
              <w:rPr>
                <w:rFonts w:cs="Times New Roman"/>
                <w:b/>
                <w:bCs/>
                <w:sz w:val="12"/>
                <w:szCs w:val="12"/>
              </w:rPr>
              <w:t>0.1157</w:t>
            </w:r>
          </w:p>
        </w:tc>
      </w:tr>
      <w:tr w:rsidR="00A44288" w:rsidRPr="002148BC" w14:paraId="5A4FE590" w14:textId="77777777" w:rsidTr="003824C8">
        <w:trPr>
          <w:trHeight w:val="70"/>
        </w:trPr>
        <w:tc>
          <w:tcPr>
            <w:tcW w:w="1384" w:type="dxa"/>
          </w:tcPr>
          <w:p w14:paraId="105C790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M06HF</w:t>
            </w:r>
          </w:p>
        </w:tc>
        <w:tc>
          <w:tcPr>
            <w:tcW w:w="1807" w:type="dxa"/>
          </w:tcPr>
          <w:p w14:paraId="469CF3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4.2380 eV  </w:t>
            </w:r>
          </w:p>
          <w:p w14:paraId="0E3AAC99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f=0.5696</w:t>
            </w:r>
          </w:p>
        </w:tc>
        <w:tc>
          <w:tcPr>
            <w:tcW w:w="1807" w:type="dxa"/>
          </w:tcPr>
          <w:p w14:paraId="7BFC25E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4.2861 eV  </w:t>
            </w:r>
          </w:p>
          <w:p w14:paraId="1346CAD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f=0.4312</w:t>
            </w:r>
          </w:p>
        </w:tc>
        <w:tc>
          <w:tcPr>
            <w:tcW w:w="1808" w:type="dxa"/>
          </w:tcPr>
          <w:p w14:paraId="1DE13FC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4.2863 eV  </w:t>
            </w:r>
          </w:p>
          <w:p w14:paraId="65577CD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f=0.4657</w:t>
            </w:r>
          </w:p>
        </w:tc>
        <w:tc>
          <w:tcPr>
            <w:tcW w:w="1807" w:type="dxa"/>
          </w:tcPr>
          <w:p w14:paraId="685C567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 xml:space="preserve">4.2398 eV  </w:t>
            </w:r>
          </w:p>
          <w:p w14:paraId="396EB6D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sz w:val="12"/>
                <w:szCs w:val="12"/>
              </w:rPr>
              <w:t>f=0.4831</w:t>
            </w:r>
          </w:p>
        </w:tc>
        <w:tc>
          <w:tcPr>
            <w:tcW w:w="1808" w:type="dxa"/>
          </w:tcPr>
          <w:p w14:paraId="6769A0E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2"/>
                <w:szCs w:val="12"/>
              </w:rPr>
            </w:pPr>
            <w:r w:rsidRPr="002148BC">
              <w:rPr>
                <w:rFonts w:cs="Times New Roman"/>
                <w:color w:val="000000"/>
                <w:sz w:val="12"/>
                <w:szCs w:val="12"/>
              </w:rPr>
              <w:t>0.6904</w:t>
            </w:r>
          </w:p>
        </w:tc>
      </w:tr>
    </w:tbl>
    <w:p w14:paraId="46269F00" w14:textId="77777777" w:rsidR="00A44288" w:rsidRPr="00A44288" w:rsidRDefault="00A44288" w:rsidP="00A44288">
      <w:pPr>
        <w:tabs>
          <w:tab w:val="left" w:pos="6938"/>
        </w:tabs>
        <w:rPr>
          <w:rFonts w:cs="Times New Roman"/>
          <w:szCs w:val="24"/>
        </w:rPr>
      </w:pPr>
      <w:r w:rsidRPr="00A44288">
        <w:rPr>
          <w:rFonts w:cs="Times New Roman"/>
          <w:szCs w:val="24"/>
          <w:vertAlign w:val="superscript"/>
        </w:rPr>
        <w:t>*</w:t>
      </w:r>
      <w:r w:rsidRPr="00A44288">
        <w:rPr>
          <w:rFonts w:cs="Times New Roman"/>
          <w:szCs w:val="24"/>
        </w:rPr>
        <w:t xml:space="preserve">Mean absolute deviations, </w:t>
      </w:r>
      <m:oMath>
        <m:r>
          <w:rPr>
            <w:rFonts w:ascii="Cambria Math" w:hAnsi="Cambria Math" w:cs="Times New Roman"/>
            <w:szCs w:val="24"/>
          </w:rPr>
          <m:t>MAD=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den>
            </m:f>
          </m:e>
        </m:d>
        <m:nary>
          <m:naryPr>
            <m:chr m:val="∑"/>
            <m:limLoc m:val="subSup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cal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expt</m:t>
                    </m:r>
                  </m:sub>
                </m:sSub>
              </m:e>
            </m:d>
          </m:e>
        </m:nary>
      </m:oMath>
    </w:p>
    <w:p w14:paraId="06873685" w14:textId="77777777" w:rsidR="002148BC" w:rsidRDefault="002148BC" w:rsidP="00A44288">
      <w:pPr>
        <w:jc w:val="both"/>
        <w:rPr>
          <w:rFonts w:cs="Times New Roman"/>
          <w:szCs w:val="24"/>
        </w:rPr>
      </w:pPr>
      <w:bookmarkStart w:id="15" w:name="_Toc67318793"/>
    </w:p>
    <w:p w14:paraId="52AEAD19" w14:textId="2BF58F4D" w:rsidR="00A44288" w:rsidRPr="00A44288" w:rsidRDefault="00A44288" w:rsidP="00A44288">
      <w:pPr>
        <w:jc w:val="both"/>
        <w:rPr>
          <w:rFonts w:cs="Times New Roman"/>
          <w:szCs w:val="24"/>
        </w:rPr>
      </w:pPr>
      <w:r w:rsidRPr="00A44288">
        <w:rPr>
          <w:rFonts w:cs="Times New Roman"/>
          <w:szCs w:val="24"/>
        </w:rPr>
        <w:lastRenderedPageBreak/>
        <w:t>Table S12. Calculated electronic transition with significant oscillator strength (</w:t>
      </w:r>
      <w:r w:rsidRPr="00A44288">
        <w:rPr>
          <w:rFonts w:cs="Times New Roman"/>
          <w:i/>
          <w:iCs/>
          <w:szCs w:val="24"/>
        </w:rPr>
        <w:t>f</w:t>
      </w:r>
      <w:r w:rsidRPr="00A44288">
        <w:rPr>
          <w:rFonts w:cs="Times New Roman"/>
          <w:szCs w:val="24"/>
        </w:rPr>
        <w:t xml:space="preserve">) of </w:t>
      </w:r>
      <w:r w:rsidRPr="00A44288">
        <w:rPr>
          <w:rFonts w:cs="Times New Roman"/>
          <w:b/>
          <w:bCs/>
          <w:szCs w:val="24"/>
        </w:rPr>
        <w:t>R</w:t>
      </w:r>
      <w:r w:rsidRPr="00A44288">
        <w:rPr>
          <w:rFonts w:cs="Times New Roman"/>
          <w:b/>
          <w:bCs/>
          <w:szCs w:val="24"/>
          <w:vertAlign w:val="subscript"/>
        </w:rPr>
        <w:t>1</w:t>
      </w:r>
      <w:r w:rsidRPr="00A44288">
        <w:rPr>
          <w:rFonts w:cs="Times New Roman"/>
          <w:b/>
          <w:bCs/>
          <w:szCs w:val="24"/>
        </w:rPr>
        <w:t>IR</w:t>
      </w:r>
      <w:r w:rsidRPr="00A44288">
        <w:rPr>
          <w:rFonts w:cs="Times New Roman"/>
          <w:b/>
          <w:bCs/>
          <w:szCs w:val="24"/>
          <w:vertAlign w:val="subscript"/>
        </w:rPr>
        <w:t>2</w:t>
      </w:r>
      <w:r w:rsidRPr="00A44288">
        <w:rPr>
          <w:rFonts w:cs="Times New Roman"/>
          <w:b/>
          <w:bCs/>
          <w:szCs w:val="24"/>
        </w:rPr>
        <w:t xml:space="preserve"> </w:t>
      </w:r>
      <w:r w:rsidRPr="00A44288">
        <w:rPr>
          <w:rFonts w:cs="Times New Roman"/>
          <w:szCs w:val="24"/>
        </w:rPr>
        <w:t xml:space="preserve">(CAM-B3LYP/Def-2-TZVP). </w:t>
      </w:r>
    </w:p>
    <w:tbl>
      <w:tblPr>
        <w:tblStyle w:val="TableGrid"/>
        <w:tblW w:w="10456" w:type="dxa"/>
        <w:tblLook w:val="04A0" w:firstRow="1" w:lastRow="0" w:firstColumn="1" w:lastColumn="0" w:noHBand="0" w:noVBand="1"/>
      </w:tblPr>
      <w:tblGrid>
        <w:gridCol w:w="534"/>
        <w:gridCol w:w="1984"/>
        <w:gridCol w:w="1984"/>
        <w:gridCol w:w="1985"/>
        <w:gridCol w:w="1984"/>
        <w:gridCol w:w="1985"/>
      </w:tblGrid>
      <w:tr w:rsidR="00A44288" w:rsidRPr="002148BC" w14:paraId="02E570A8" w14:textId="77777777" w:rsidTr="003824C8">
        <w:trPr>
          <w:trHeight w:val="125"/>
        </w:trPr>
        <w:tc>
          <w:tcPr>
            <w:tcW w:w="534" w:type="dxa"/>
          </w:tcPr>
          <w:p w14:paraId="123379B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984" w:type="dxa"/>
          </w:tcPr>
          <w:p w14:paraId="5BD12EF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BIB</w:t>
            </w:r>
          </w:p>
        </w:tc>
        <w:tc>
          <w:tcPr>
            <w:tcW w:w="1984" w:type="dxa"/>
          </w:tcPr>
          <w:p w14:paraId="03033FC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BIM</w:t>
            </w:r>
          </w:p>
        </w:tc>
        <w:tc>
          <w:tcPr>
            <w:tcW w:w="1985" w:type="dxa"/>
          </w:tcPr>
          <w:p w14:paraId="2EB36A4C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CIB</w:t>
            </w:r>
          </w:p>
        </w:tc>
        <w:tc>
          <w:tcPr>
            <w:tcW w:w="1984" w:type="dxa"/>
          </w:tcPr>
          <w:p w14:paraId="3401C2C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CIC</w:t>
            </w:r>
          </w:p>
        </w:tc>
        <w:tc>
          <w:tcPr>
            <w:tcW w:w="1985" w:type="dxa"/>
          </w:tcPr>
          <w:p w14:paraId="429901C3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CID</w:t>
            </w:r>
          </w:p>
        </w:tc>
      </w:tr>
      <w:tr w:rsidR="00A44288" w:rsidRPr="002148BC" w14:paraId="4A0FCF0B" w14:textId="77777777" w:rsidTr="003824C8">
        <w:tc>
          <w:tcPr>
            <w:tcW w:w="534" w:type="dxa"/>
          </w:tcPr>
          <w:p w14:paraId="371F9634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S</w:t>
            </w:r>
            <w:r w:rsidRPr="002148BC">
              <w:rPr>
                <w:b/>
                <w:bCs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1984" w:type="dxa"/>
          </w:tcPr>
          <w:p w14:paraId="51D21312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3.9542 eV; f=0.1171</w:t>
            </w:r>
          </w:p>
          <w:p w14:paraId="033283A4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43F0E5D9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3.9549 eV; f=0.1207</w:t>
            </w:r>
          </w:p>
          <w:p w14:paraId="0BAE8350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[H]</w:t>
            </w:r>
            <w:r w:rsidRPr="002148BC">
              <w:rPr>
                <w:rFonts w:cs="Times New Roman"/>
                <w:sz w:val="18"/>
                <w:szCs w:val="18"/>
              </w:rPr>
              <w:t>→[</w:t>
            </w:r>
            <w:r w:rsidRPr="002148BC">
              <w:rPr>
                <w:sz w:val="18"/>
                <w:szCs w:val="18"/>
              </w:rPr>
              <w:t>L]: 96.4%</w:t>
            </w:r>
          </w:p>
        </w:tc>
        <w:tc>
          <w:tcPr>
            <w:tcW w:w="1985" w:type="dxa"/>
          </w:tcPr>
          <w:p w14:paraId="40F0578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3.9422 eV; f=0.1338</w:t>
            </w:r>
          </w:p>
          <w:p w14:paraId="5F598F42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[H]</w:t>
            </w:r>
            <w:r w:rsidRPr="002148BC">
              <w:rPr>
                <w:rFonts w:cs="Times New Roman"/>
                <w:sz w:val="18"/>
                <w:szCs w:val="18"/>
              </w:rPr>
              <w:t>→[</w:t>
            </w:r>
            <w:r w:rsidRPr="002148BC">
              <w:rPr>
                <w:sz w:val="18"/>
                <w:szCs w:val="18"/>
              </w:rPr>
              <w:t>L]: 95.9%</w:t>
            </w:r>
          </w:p>
        </w:tc>
        <w:tc>
          <w:tcPr>
            <w:tcW w:w="1984" w:type="dxa"/>
          </w:tcPr>
          <w:p w14:paraId="09D9B4F1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3.9325 eV; f=0.1550</w:t>
            </w:r>
          </w:p>
          <w:p w14:paraId="7FFF2C7B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[H-5]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[L+3]: 2.7%</w:t>
            </w:r>
          </w:p>
          <w:p w14:paraId="7B5A6DF4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[H-4]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[L]: 95.5%</w:t>
            </w:r>
          </w:p>
        </w:tc>
        <w:tc>
          <w:tcPr>
            <w:tcW w:w="1985" w:type="dxa"/>
          </w:tcPr>
          <w:p w14:paraId="573932D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3.9360 eV; f=0.1343</w:t>
            </w:r>
          </w:p>
          <w:p w14:paraId="486005B2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[H-3]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[L+4]: 2.3%</w:t>
            </w:r>
          </w:p>
          <w:p w14:paraId="26C76238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[H-2]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[L]: 95.8%</w:t>
            </w:r>
          </w:p>
        </w:tc>
      </w:tr>
      <w:tr w:rsidR="00A44288" w:rsidRPr="002148BC" w14:paraId="18416B89" w14:textId="77777777" w:rsidTr="003824C8">
        <w:tc>
          <w:tcPr>
            <w:tcW w:w="534" w:type="dxa"/>
          </w:tcPr>
          <w:p w14:paraId="5B86A48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S</w:t>
            </w:r>
            <w:r w:rsidRPr="002148BC">
              <w:rPr>
                <w:b/>
                <w:bCs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984" w:type="dxa"/>
          </w:tcPr>
          <w:p w14:paraId="5762861D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4.3794 eV; f=0.0870</w:t>
            </w:r>
          </w:p>
        </w:tc>
        <w:tc>
          <w:tcPr>
            <w:tcW w:w="1984" w:type="dxa"/>
          </w:tcPr>
          <w:p w14:paraId="79BFF3C7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4.3819 eV; f=0.0768</w:t>
            </w:r>
          </w:p>
        </w:tc>
        <w:tc>
          <w:tcPr>
            <w:tcW w:w="1985" w:type="dxa"/>
          </w:tcPr>
          <w:p w14:paraId="53F8130D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4.1921 eV; f=0.0623</w:t>
            </w:r>
          </w:p>
        </w:tc>
        <w:tc>
          <w:tcPr>
            <w:tcW w:w="1984" w:type="dxa"/>
          </w:tcPr>
          <w:p w14:paraId="6EFFBA01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4.1919 eV; f=0.1110</w:t>
            </w:r>
          </w:p>
        </w:tc>
        <w:tc>
          <w:tcPr>
            <w:tcW w:w="1985" w:type="dxa"/>
          </w:tcPr>
          <w:p w14:paraId="638FA1DC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4.1916 eV; f=0.0624</w:t>
            </w:r>
          </w:p>
        </w:tc>
      </w:tr>
      <w:tr w:rsidR="00A44288" w:rsidRPr="002148BC" w14:paraId="329D32F3" w14:textId="77777777" w:rsidTr="003824C8">
        <w:tc>
          <w:tcPr>
            <w:tcW w:w="534" w:type="dxa"/>
          </w:tcPr>
          <w:p w14:paraId="20C72ED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984" w:type="dxa"/>
          </w:tcPr>
          <w:p w14:paraId="145D30FF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CIM</w:t>
            </w:r>
          </w:p>
        </w:tc>
        <w:tc>
          <w:tcPr>
            <w:tcW w:w="1984" w:type="dxa"/>
          </w:tcPr>
          <w:p w14:paraId="562D6B4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DIB</w:t>
            </w:r>
          </w:p>
        </w:tc>
        <w:tc>
          <w:tcPr>
            <w:tcW w:w="1985" w:type="dxa"/>
          </w:tcPr>
          <w:p w14:paraId="27791E98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DID</w:t>
            </w:r>
          </w:p>
        </w:tc>
        <w:tc>
          <w:tcPr>
            <w:tcW w:w="1984" w:type="dxa"/>
          </w:tcPr>
          <w:p w14:paraId="6C976F9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DIM</w:t>
            </w:r>
          </w:p>
        </w:tc>
        <w:tc>
          <w:tcPr>
            <w:tcW w:w="1985" w:type="dxa"/>
          </w:tcPr>
          <w:p w14:paraId="08A1649B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</w:tr>
      <w:tr w:rsidR="00A44288" w:rsidRPr="002148BC" w14:paraId="6F913301" w14:textId="77777777" w:rsidTr="003824C8">
        <w:tc>
          <w:tcPr>
            <w:tcW w:w="534" w:type="dxa"/>
          </w:tcPr>
          <w:p w14:paraId="53B8674C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S</w:t>
            </w:r>
            <w:r w:rsidRPr="002148BC">
              <w:rPr>
                <w:b/>
                <w:bCs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1984" w:type="dxa"/>
          </w:tcPr>
          <w:p w14:paraId="645FB25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3.9455 eV; f=0.1381</w:t>
            </w:r>
          </w:p>
          <w:p w14:paraId="46498461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[H-3]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[L+2]: 2.8%</w:t>
            </w:r>
          </w:p>
          <w:p w14:paraId="0D684FB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 xml:space="preserve">[H-2]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[L]: 96.0%</w:t>
            </w:r>
          </w:p>
        </w:tc>
        <w:tc>
          <w:tcPr>
            <w:tcW w:w="1984" w:type="dxa"/>
          </w:tcPr>
          <w:p w14:paraId="75C7B89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3.9526 eV; f=0.1163</w:t>
            </w:r>
          </w:p>
          <w:p w14:paraId="0A02264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[H]</w:t>
            </w:r>
            <w:r w:rsidRPr="002148BC">
              <w:rPr>
                <w:rFonts w:cs="Times New Roman"/>
                <w:sz w:val="18"/>
                <w:szCs w:val="18"/>
              </w:rPr>
              <w:t>→[</w:t>
            </w:r>
            <w:r w:rsidRPr="002148BC">
              <w:rPr>
                <w:sz w:val="18"/>
                <w:szCs w:val="18"/>
              </w:rPr>
              <w:t>L]: 96.2%</w:t>
            </w:r>
          </w:p>
        </w:tc>
        <w:tc>
          <w:tcPr>
            <w:tcW w:w="1985" w:type="dxa"/>
          </w:tcPr>
          <w:p w14:paraId="0F83DB3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3.9472 eV; f=0.1153</w:t>
            </w:r>
          </w:p>
          <w:p w14:paraId="507CDFB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[H]</w:t>
            </w:r>
            <w:r w:rsidRPr="002148BC">
              <w:rPr>
                <w:rFonts w:cs="Times New Roman"/>
                <w:sz w:val="18"/>
                <w:szCs w:val="18"/>
              </w:rPr>
              <w:t>→[</w:t>
            </w:r>
            <w:r w:rsidRPr="002148BC">
              <w:rPr>
                <w:sz w:val="18"/>
                <w:szCs w:val="18"/>
              </w:rPr>
              <w:t>L]: 96.1%</w:t>
            </w:r>
          </w:p>
        </w:tc>
        <w:tc>
          <w:tcPr>
            <w:tcW w:w="1984" w:type="dxa"/>
          </w:tcPr>
          <w:p w14:paraId="61A00F9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3.9499 eV; f=0.1216</w:t>
            </w:r>
          </w:p>
          <w:p w14:paraId="54828A4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rFonts w:cs="Times New Roman"/>
                <w:sz w:val="18"/>
                <w:szCs w:val="18"/>
              </w:rPr>
              <w:t>[H-1] → [L+3]: 2.2%</w:t>
            </w:r>
          </w:p>
          <w:p w14:paraId="2EFF22F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[H]</w:t>
            </w:r>
            <w:r w:rsidRPr="002148BC">
              <w:rPr>
                <w:rFonts w:cs="Times New Roman"/>
                <w:sz w:val="18"/>
                <w:szCs w:val="18"/>
              </w:rPr>
              <w:t>→[</w:t>
            </w:r>
            <w:r w:rsidRPr="002148BC">
              <w:rPr>
                <w:sz w:val="18"/>
                <w:szCs w:val="18"/>
              </w:rPr>
              <w:t>L]: 96.3%</w:t>
            </w:r>
          </w:p>
        </w:tc>
        <w:tc>
          <w:tcPr>
            <w:tcW w:w="1985" w:type="dxa"/>
          </w:tcPr>
          <w:p w14:paraId="0CECB2B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</w:tr>
      <w:tr w:rsidR="00A44288" w:rsidRPr="002148BC" w14:paraId="7A7C5FC4" w14:textId="77777777" w:rsidTr="003824C8">
        <w:tc>
          <w:tcPr>
            <w:tcW w:w="534" w:type="dxa"/>
          </w:tcPr>
          <w:p w14:paraId="305E985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8"/>
                <w:szCs w:val="18"/>
              </w:rPr>
            </w:pPr>
            <w:r w:rsidRPr="002148BC">
              <w:rPr>
                <w:b/>
                <w:bCs/>
                <w:sz w:val="18"/>
                <w:szCs w:val="18"/>
              </w:rPr>
              <w:t>S</w:t>
            </w:r>
            <w:r w:rsidRPr="002148BC">
              <w:rPr>
                <w:b/>
                <w:bCs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984" w:type="dxa"/>
          </w:tcPr>
          <w:p w14:paraId="3807E9F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rFonts w:cs="Times New Roman"/>
                <w:sz w:val="18"/>
                <w:szCs w:val="18"/>
              </w:rPr>
              <w:t>4.1923 eV; f=0.0613</w:t>
            </w:r>
          </w:p>
        </w:tc>
        <w:tc>
          <w:tcPr>
            <w:tcW w:w="1984" w:type="dxa"/>
          </w:tcPr>
          <w:p w14:paraId="22A6D1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rFonts w:cs="Times New Roman"/>
                <w:sz w:val="18"/>
                <w:szCs w:val="18"/>
              </w:rPr>
              <w:t>4.3787 eV; f=0.0922</w:t>
            </w:r>
          </w:p>
        </w:tc>
        <w:tc>
          <w:tcPr>
            <w:tcW w:w="1985" w:type="dxa"/>
          </w:tcPr>
          <w:p w14:paraId="74C63E0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rFonts w:cs="Times New Roman"/>
                <w:sz w:val="18"/>
                <w:szCs w:val="18"/>
              </w:rPr>
              <w:t>4.3779 eV; f=0.0958</w:t>
            </w:r>
          </w:p>
        </w:tc>
        <w:tc>
          <w:tcPr>
            <w:tcW w:w="1984" w:type="dxa"/>
          </w:tcPr>
          <w:p w14:paraId="744743A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8"/>
                <w:szCs w:val="18"/>
              </w:rPr>
            </w:pPr>
            <w:r w:rsidRPr="002148BC">
              <w:rPr>
                <w:rFonts w:cs="Times New Roman"/>
                <w:sz w:val="18"/>
                <w:szCs w:val="18"/>
              </w:rPr>
              <w:t>4.3806 eV; f=0.0815</w:t>
            </w:r>
          </w:p>
        </w:tc>
        <w:tc>
          <w:tcPr>
            <w:tcW w:w="1985" w:type="dxa"/>
          </w:tcPr>
          <w:p w14:paraId="6CFB29B8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</w:tr>
    </w:tbl>
    <w:p w14:paraId="220885AB" w14:textId="77777777" w:rsidR="00A44288" w:rsidRPr="00A44288" w:rsidRDefault="00A44288" w:rsidP="00A44288">
      <w:pPr>
        <w:jc w:val="both"/>
        <w:rPr>
          <w:rFonts w:cs="Times New Roman"/>
          <w:szCs w:val="24"/>
        </w:rPr>
      </w:pPr>
      <w:r w:rsidRPr="00A44288">
        <w:rPr>
          <w:rFonts w:cs="Times New Roman"/>
          <w:szCs w:val="24"/>
        </w:rPr>
        <w:t>Table S13. Calculated electronic transition with significant oscillator strength (</w:t>
      </w:r>
      <w:r w:rsidRPr="00A44288">
        <w:rPr>
          <w:rFonts w:cs="Times New Roman"/>
          <w:i/>
          <w:iCs/>
          <w:szCs w:val="24"/>
        </w:rPr>
        <w:t>f</w:t>
      </w:r>
      <w:r w:rsidRPr="00A44288">
        <w:rPr>
          <w:rFonts w:cs="Times New Roman"/>
          <w:szCs w:val="24"/>
        </w:rPr>
        <w:t xml:space="preserve">) of </w:t>
      </w:r>
      <w:r w:rsidRPr="00A44288">
        <w:rPr>
          <w:rFonts w:cs="Times New Roman"/>
          <w:b/>
          <w:bCs/>
          <w:szCs w:val="24"/>
        </w:rPr>
        <w:t>R</w:t>
      </w:r>
      <w:r w:rsidRPr="00A44288">
        <w:rPr>
          <w:rFonts w:cs="Times New Roman"/>
          <w:b/>
          <w:bCs/>
          <w:szCs w:val="24"/>
          <w:vertAlign w:val="subscript"/>
        </w:rPr>
        <w:t>1</w:t>
      </w:r>
      <w:r w:rsidRPr="00A44288">
        <w:rPr>
          <w:rFonts w:cs="Times New Roman"/>
          <w:b/>
          <w:bCs/>
          <w:szCs w:val="24"/>
        </w:rPr>
        <w:t>IR</w:t>
      </w:r>
      <w:r w:rsidRPr="00A44288">
        <w:rPr>
          <w:rFonts w:cs="Times New Roman"/>
          <w:b/>
          <w:bCs/>
          <w:szCs w:val="24"/>
          <w:vertAlign w:val="subscript"/>
        </w:rPr>
        <w:t>2</w:t>
      </w:r>
      <w:r w:rsidRPr="00A44288">
        <w:rPr>
          <w:rFonts w:cs="Times New Roman"/>
          <w:b/>
          <w:bCs/>
          <w:szCs w:val="24"/>
        </w:rPr>
        <w:t xml:space="preserve"> </w:t>
      </w:r>
      <w:r w:rsidRPr="00A44288">
        <w:rPr>
          <w:rFonts w:cs="Times New Roman"/>
          <w:szCs w:val="24"/>
        </w:rPr>
        <w:t xml:space="preserve">(TPSSTPSS/6-31+G(2d,p)). </w:t>
      </w:r>
    </w:p>
    <w:tbl>
      <w:tblPr>
        <w:tblStyle w:val="TableGrid"/>
        <w:tblW w:w="10456" w:type="dxa"/>
        <w:tblLook w:val="04A0" w:firstRow="1" w:lastRow="0" w:firstColumn="1" w:lastColumn="0" w:noHBand="0" w:noVBand="1"/>
      </w:tblPr>
      <w:tblGrid>
        <w:gridCol w:w="534"/>
        <w:gridCol w:w="1984"/>
        <w:gridCol w:w="1984"/>
        <w:gridCol w:w="1985"/>
        <w:gridCol w:w="1984"/>
        <w:gridCol w:w="1985"/>
      </w:tblGrid>
      <w:tr w:rsidR="00A44288" w:rsidRPr="002148BC" w14:paraId="42EDDB39" w14:textId="77777777" w:rsidTr="003824C8">
        <w:trPr>
          <w:trHeight w:val="125"/>
        </w:trPr>
        <w:tc>
          <w:tcPr>
            <w:tcW w:w="534" w:type="dxa"/>
          </w:tcPr>
          <w:p w14:paraId="3BFCBBE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984" w:type="dxa"/>
          </w:tcPr>
          <w:p w14:paraId="69C14B08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BSB</w:t>
            </w:r>
          </w:p>
        </w:tc>
        <w:tc>
          <w:tcPr>
            <w:tcW w:w="1984" w:type="dxa"/>
          </w:tcPr>
          <w:p w14:paraId="3768620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BSM</w:t>
            </w:r>
          </w:p>
        </w:tc>
        <w:tc>
          <w:tcPr>
            <w:tcW w:w="1985" w:type="dxa"/>
          </w:tcPr>
          <w:p w14:paraId="3A8469A6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CSB</w:t>
            </w:r>
          </w:p>
        </w:tc>
        <w:tc>
          <w:tcPr>
            <w:tcW w:w="1984" w:type="dxa"/>
          </w:tcPr>
          <w:p w14:paraId="04D5E25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CSC</w:t>
            </w:r>
          </w:p>
        </w:tc>
        <w:tc>
          <w:tcPr>
            <w:tcW w:w="1985" w:type="dxa"/>
          </w:tcPr>
          <w:p w14:paraId="1C59FA8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CSD</w:t>
            </w:r>
          </w:p>
        </w:tc>
      </w:tr>
      <w:tr w:rsidR="00A44288" w:rsidRPr="002148BC" w14:paraId="3C4CA5A6" w14:textId="77777777" w:rsidTr="003824C8">
        <w:tc>
          <w:tcPr>
            <w:tcW w:w="534" w:type="dxa"/>
          </w:tcPr>
          <w:p w14:paraId="39FFF80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984" w:type="dxa"/>
          </w:tcPr>
          <w:p w14:paraId="2BDB8BC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3.4480 eV; f=0.0379</w:t>
            </w:r>
          </w:p>
        </w:tc>
        <w:tc>
          <w:tcPr>
            <w:tcW w:w="1984" w:type="dxa"/>
          </w:tcPr>
          <w:p w14:paraId="208DF33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3.4359 eV; f=0.0100</w:t>
            </w:r>
          </w:p>
        </w:tc>
        <w:tc>
          <w:tcPr>
            <w:tcW w:w="1985" w:type="dxa"/>
          </w:tcPr>
          <w:p w14:paraId="00B9298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2.7423 eV; f=0.0011  </w:t>
            </w:r>
          </w:p>
        </w:tc>
        <w:tc>
          <w:tcPr>
            <w:tcW w:w="1984" w:type="dxa"/>
          </w:tcPr>
          <w:p w14:paraId="5A79F22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2.7811 eV; f=0.0012</w:t>
            </w:r>
          </w:p>
        </w:tc>
        <w:tc>
          <w:tcPr>
            <w:tcW w:w="1985" w:type="dxa"/>
          </w:tcPr>
          <w:p w14:paraId="134AEC0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2.7313 eV; f=0.0011</w:t>
            </w:r>
          </w:p>
        </w:tc>
      </w:tr>
      <w:tr w:rsidR="00A44288" w:rsidRPr="002148BC" w14:paraId="26E437B1" w14:textId="77777777" w:rsidTr="003824C8">
        <w:tc>
          <w:tcPr>
            <w:tcW w:w="534" w:type="dxa"/>
          </w:tcPr>
          <w:p w14:paraId="637BAF7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984" w:type="dxa"/>
          </w:tcPr>
          <w:p w14:paraId="1B08349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3.5150 eV; f=0.0636</w:t>
            </w:r>
          </w:p>
        </w:tc>
        <w:tc>
          <w:tcPr>
            <w:tcW w:w="1984" w:type="dxa"/>
          </w:tcPr>
          <w:p w14:paraId="24D73B9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3.5064 eV; f=0.2238</w:t>
            </w:r>
          </w:p>
        </w:tc>
        <w:tc>
          <w:tcPr>
            <w:tcW w:w="1985" w:type="dxa"/>
          </w:tcPr>
          <w:p w14:paraId="7015A715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3.2048 eV; f=0.0000</w:t>
            </w:r>
          </w:p>
        </w:tc>
        <w:tc>
          <w:tcPr>
            <w:tcW w:w="1984" w:type="dxa"/>
          </w:tcPr>
          <w:p w14:paraId="09B7B64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2.7837 eV; f=0.0009</w:t>
            </w:r>
          </w:p>
        </w:tc>
        <w:tc>
          <w:tcPr>
            <w:tcW w:w="1985" w:type="dxa"/>
          </w:tcPr>
          <w:p w14:paraId="67D9BAE8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3.1943 eV; f=0.0000</w:t>
            </w:r>
          </w:p>
        </w:tc>
      </w:tr>
      <w:tr w:rsidR="00A44288" w:rsidRPr="002148BC" w14:paraId="20736B5E" w14:textId="77777777" w:rsidTr="003824C8">
        <w:tc>
          <w:tcPr>
            <w:tcW w:w="534" w:type="dxa"/>
          </w:tcPr>
          <w:p w14:paraId="1C3939E0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984" w:type="dxa"/>
          </w:tcPr>
          <w:p w14:paraId="5A6DFF2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3.5516 eV; f=0.3909</w:t>
            </w:r>
          </w:p>
          <w:p w14:paraId="48E308A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[L]:13.5%</w:t>
            </w:r>
          </w:p>
          <w:p w14:paraId="48D1094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[L]:75.5%</w:t>
            </w:r>
          </w:p>
          <w:p w14:paraId="165DAB4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[L+1]:2.5%</w:t>
            </w:r>
          </w:p>
          <w:p w14:paraId="227FBAE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[L+6]:3.3%</w:t>
            </w:r>
          </w:p>
        </w:tc>
        <w:tc>
          <w:tcPr>
            <w:tcW w:w="1984" w:type="dxa"/>
          </w:tcPr>
          <w:p w14:paraId="1930EA2F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3.5387 eV; f=0.2849</w:t>
            </w:r>
          </w:p>
          <w:p w14:paraId="0494D98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[L]:9.5%</w:t>
            </w:r>
          </w:p>
          <w:p w14:paraId="5D68E7D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[L]:81.9%</w:t>
            </w:r>
          </w:p>
          <w:p w14:paraId="1C92922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[L+3]:3.9%</w:t>
            </w:r>
          </w:p>
          <w:p w14:paraId="3DFE79E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669662A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3.4190 eV; f=0.0563</w:t>
            </w:r>
          </w:p>
        </w:tc>
        <w:tc>
          <w:tcPr>
            <w:tcW w:w="1984" w:type="dxa"/>
          </w:tcPr>
          <w:p w14:paraId="3254CB6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3.2454 eV; f=0.0000</w:t>
            </w:r>
          </w:p>
        </w:tc>
        <w:tc>
          <w:tcPr>
            <w:tcW w:w="1985" w:type="dxa"/>
          </w:tcPr>
          <w:p w14:paraId="7A0B597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3.2845 eV; f=0.0000</w:t>
            </w:r>
          </w:p>
        </w:tc>
      </w:tr>
      <w:tr w:rsidR="00A44288" w:rsidRPr="002148BC" w14:paraId="1992E9D9" w14:textId="77777777" w:rsidTr="003824C8">
        <w:tc>
          <w:tcPr>
            <w:tcW w:w="534" w:type="dxa"/>
          </w:tcPr>
          <w:p w14:paraId="06EABFD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4</w:t>
            </w:r>
          </w:p>
        </w:tc>
        <w:tc>
          <w:tcPr>
            <w:tcW w:w="1984" w:type="dxa"/>
          </w:tcPr>
          <w:p w14:paraId="76CEEBB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3.9183 eV; f=0.0001</w:t>
            </w:r>
          </w:p>
        </w:tc>
        <w:tc>
          <w:tcPr>
            <w:tcW w:w="1984" w:type="dxa"/>
          </w:tcPr>
          <w:p w14:paraId="7B354C9A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3.8746 eV; f=0.0099</w:t>
            </w:r>
          </w:p>
        </w:tc>
        <w:tc>
          <w:tcPr>
            <w:tcW w:w="1985" w:type="dxa"/>
          </w:tcPr>
          <w:p w14:paraId="46C8A5A8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3.5034 eV; f=0.0861</w:t>
            </w:r>
          </w:p>
        </w:tc>
        <w:tc>
          <w:tcPr>
            <w:tcW w:w="1984" w:type="dxa"/>
          </w:tcPr>
          <w:p w14:paraId="1A8805A9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3.2454 eV; f=0.0000</w:t>
            </w:r>
          </w:p>
        </w:tc>
        <w:tc>
          <w:tcPr>
            <w:tcW w:w="1985" w:type="dxa"/>
          </w:tcPr>
          <w:p w14:paraId="6F4DDFE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3.3404 eV; f=0.0000</w:t>
            </w:r>
          </w:p>
        </w:tc>
      </w:tr>
      <w:tr w:rsidR="00A44288" w:rsidRPr="002148BC" w14:paraId="53937C31" w14:textId="77777777" w:rsidTr="003824C8">
        <w:tc>
          <w:tcPr>
            <w:tcW w:w="534" w:type="dxa"/>
          </w:tcPr>
          <w:p w14:paraId="3421F05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5</w:t>
            </w:r>
          </w:p>
        </w:tc>
        <w:tc>
          <w:tcPr>
            <w:tcW w:w="1984" w:type="dxa"/>
          </w:tcPr>
          <w:p w14:paraId="150E108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579CB32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3190D9A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3.5278 eV; f=0.0581</w:t>
            </w:r>
          </w:p>
        </w:tc>
        <w:tc>
          <w:tcPr>
            <w:tcW w:w="1984" w:type="dxa"/>
          </w:tcPr>
          <w:p w14:paraId="1CFA74E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3.2821 eV; f=0.0000</w:t>
            </w:r>
          </w:p>
        </w:tc>
        <w:tc>
          <w:tcPr>
            <w:tcW w:w="1985" w:type="dxa"/>
          </w:tcPr>
          <w:p w14:paraId="4F643D6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3.4250 eV; f=0.0604</w:t>
            </w:r>
          </w:p>
        </w:tc>
      </w:tr>
      <w:tr w:rsidR="00A44288" w:rsidRPr="002148BC" w14:paraId="4241A827" w14:textId="77777777" w:rsidTr="003824C8">
        <w:tc>
          <w:tcPr>
            <w:tcW w:w="534" w:type="dxa"/>
          </w:tcPr>
          <w:p w14:paraId="5C10485A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6</w:t>
            </w:r>
          </w:p>
        </w:tc>
        <w:tc>
          <w:tcPr>
            <w:tcW w:w="1984" w:type="dxa"/>
          </w:tcPr>
          <w:p w14:paraId="77B49BC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66C82D0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28735CC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3.5380 eV; f=0.2761</w:t>
            </w:r>
          </w:p>
          <w:p w14:paraId="6CBBEB5A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[H-4]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 13.6%</w:t>
            </w:r>
          </w:p>
          <w:p w14:paraId="0040D575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 60.1%</w:t>
            </w:r>
          </w:p>
          <w:p w14:paraId="5249A36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[L]:2.0%</w:t>
            </w:r>
          </w:p>
          <w:p w14:paraId="6E0F4FBB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[L+4]: 2.8%</w:t>
            </w:r>
          </w:p>
          <w:p w14:paraId="5C72BDE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 13.8%</w:t>
            </w:r>
          </w:p>
        </w:tc>
        <w:tc>
          <w:tcPr>
            <w:tcW w:w="1984" w:type="dxa"/>
          </w:tcPr>
          <w:p w14:paraId="38ED3D2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3.2821 eV; f=0.0000</w:t>
            </w:r>
          </w:p>
        </w:tc>
        <w:tc>
          <w:tcPr>
            <w:tcW w:w="1985" w:type="dxa"/>
          </w:tcPr>
          <w:p w14:paraId="0051193B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3.4597 eV; f=0.0007</w:t>
            </w:r>
          </w:p>
        </w:tc>
      </w:tr>
      <w:tr w:rsidR="00A44288" w:rsidRPr="002148BC" w14:paraId="633D6556" w14:textId="77777777" w:rsidTr="003824C8">
        <w:tc>
          <w:tcPr>
            <w:tcW w:w="534" w:type="dxa"/>
          </w:tcPr>
          <w:p w14:paraId="6BDCB11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7</w:t>
            </w:r>
          </w:p>
        </w:tc>
        <w:tc>
          <w:tcPr>
            <w:tcW w:w="1984" w:type="dxa"/>
          </w:tcPr>
          <w:p w14:paraId="0C82AE2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0C60C0B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76CD706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3.5432 eV; f=0.0490</w:t>
            </w:r>
          </w:p>
        </w:tc>
        <w:tc>
          <w:tcPr>
            <w:tcW w:w="1984" w:type="dxa"/>
          </w:tcPr>
          <w:p w14:paraId="425D6C3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3.3894 eV; f=0.0614</w:t>
            </w:r>
          </w:p>
        </w:tc>
        <w:tc>
          <w:tcPr>
            <w:tcW w:w="1985" w:type="dxa"/>
          </w:tcPr>
          <w:p w14:paraId="150E5E1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3.5011 eV; f=0.0894</w:t>
            </w:r>
          </w:p>
        </w:tc>
      </w:tr>
      <w:tr w:rsidR="00A44288" w:rsidRPr="002148BC" w14:paraId="35D5E8FB" w14:textId="77777777" w:rsidTr="003824C8">
        <w:tc>
          <w:tcPr>
            <w:tcW w:w="534" w:type="dxa"/>
          </w:tcPr>
          <w:p w14:paraId="4565762C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8</w:t>
            </w:r>
          </w:p>
        </w:tc>
        <w:tc>
          <w:tcPr>
            <w:tcW w:w="1984" w:type="dxa"/>
          </w:tcPr>
          <w:p w14:paraId="60735F55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451D288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0AA99FEA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28687CB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3.4972 eV; f=0.0746</w:t>
            </w:r>
          </w:p>
        </w:tc>
        <w:tc>
          <w:tcPr>
            <w:tcW w:w="1985" w:type="dxa"/>
          </w:tcPr>
          <w:p w14:paraId="4B848457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3.5300 eV; f=0.0647</w:t>
            </w:r>
          </w:p>
        </w:tc>
      </w:tr>
      <w:tr w:rsidR="00A44288" w:rsidRPr="002148BC" w14:paraId="7AAA01A8" w14:textId="77777777" w:rsidTr="003824C8">
        <w:tc>
          <w:tcPr>
            <w:tcW w:w="534" w:type="dxa"/>
          </w:tcPr>
          <w:p w14:paraId="6A57A3D2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9</w:t>
            </w:r>
          </w:p>
        </w:tc>
        <w:tc>
          <w:tcPr>
            <w:tcW w:w="1984" w:type="dxa"/>
          </w:tcPr>
          <w:p w14:paraId="3F34A9C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6262D04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03DCED1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4D8149A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3.5142 eV; f=0.0633</w:t>
            </w:r>
          </w:p>
        </w:tc>
        <w:tc>
          <w:tcPr>
            <w:tcW w:w="1985" w:type="dxa"/>
          </w:tcPr>
          <w:p w14:paraId="73F3568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3.5401 eV; f=0.2707</w:t>
            </w:r>
          </w:p>
          <w:p w14:paraId="594B17C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[H-4]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[L]:15.1%</w:t>
            </w:r>
          </w:p>
          <w:p w14:paraId="30DB7FF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[L]:66.7%</w:t>
            </w:r>
          </w:p>
          <w:p w14:paraId="6FC8DE5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[L+2]:2.6%</w:t>
            </w:r>
          </w:p>
          <w:p w14:paraId="08060DD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[L+5]:4.8%</w:t>
            </w:r>
          </w:p>
          <w:p w14:paraId="6B4CC18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[L+1]:3.0%</w:t>
            </w:r>
          </w:p>
        </w:tc>
      </w:tr>
      <w:tr w:rsidR="00A44288" w:rsidRPr="002148BC" w14:paraId="1C68619F" w14:textId="77777777" w:rsidTr="003824C8">
        <w:tc>
          <w:tcPr>
            <w:tcW w:w="534" w:type="dxa"/>
          </w:tcPr>
          <w:p w14:paraId="670E762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  <w:vertAlign w:val="subscript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10</w:t>
            </w:r>
          </w:p>
        </w:tc>
        <w:tc>
          <w:tcPr>
            <w:tcW w:w="1984" w:type="dxa"/>
          </w:tcPr>
          <w:p w14:paraId="30D7943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595D6728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6F4B425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353C26F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3.5147 eV; f=0.0259</w:t>
            </w:r>
          </w:p>
        </w:tc>
        <w:tc>
          <w:tcPr>
            <w:tcW w:w="1985" w:type="dxa"/>
          </w:tcPr>
          <w:p w14:paraId="5FB0CAF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3.6199 eV; f=0.0218</w:t>
            </w:r>
          </w:p>
        </w:tc>
      </w:tr>
      <w:tr w:rsidR="00A44288" w:rsidRPr="002148BC" w14:paraId="439578E2" w14:textId="77777777" w:rsidTr="003824C8">
        <w:tc>
          <w:tcPr>
            <w:tcW w:w="534" w:type="dxa"/>
          </w:tcPr>
          <w:p w14:paraId="6B75C117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  <w:vertAlign w:val="subscript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11</w:t>
            </w:r>
          </w:p>
        </w:tc>
        <w:tc>
          <w:tcPr>
            <w:tcW w:w="1984" w:type="dxa"/>
          </w:tcPr>
          <w:p w14:paraId="1F7D6F4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2A224A5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008B9048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052ABA01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3.5193 eV; f=0.3039</w:t>
            </w:r>
          </w:p>
          <w:p w14:paraId="532E7368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[H-6]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[L]:21.5%</w:t>
            </w:r>
          </w:p>
          <w:p w14:paraId="380E4737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[H-3]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[L]:61.0%</w:t>
            </w:r>
          </w:p>
          <w:p w14:paraId="16CEC8D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[L+2]:3.1%</w:t>
            </w:r>
          </w:p>
          <w:p w14:paraId="15FAF0D7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[L+3]:4.8%</w:t>
            </w:r>
          </w:p>
          <w:p w14:paraId="56F625B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[L+1]:2.6%</w:t>
            </w:r>
          </w:p>
          <w:p w14:paraId="3C110358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[L+2]:2.5%</w:t>
            </w:r>
          </w:p>
        </w:tc>
        <w:tc>
          <w:tcPr>
            <w:tcW w:w="1985" w:type="dxa"/>
          </w:tcPr>
          <w:p w14:paraId="73BA0D19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2E63B9EF" w14:textId="77777777" w:rsidTr="003824C8">
        <w:tc>
          <w:tcPr>
            <w:tcW w:w="534" w:type="dxa"/>
          </w:tcPr>
          <w:p w14:paraId="584B593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  <w:vertAlign w:val="subscript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12</w:t>
            </w:r>
          </w:p>
        </w:tc>
        <w:tc>
          <w:tcPr>
            <w:tcW w:w="1984" w:type="dxa"/>
          </w:tcPr>
          <w:p w14:paraId="5DAB122F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06E5888B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14:paraId="2EB3EC7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984" w:type="dxa"/>
          </w:tcPr>
          <w:p w14:paraId="4782DB35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>3.5641 eV; f=0.0002</w:t>
            </w:r>
          </w:p>
        </w:tc>
        <w:tc>
          <w:tcPr>
            <w:tcW w:w="1985" w:type="dxa"/>
          </w:tcPr>
          <w:p w14:paraId="02205B85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6C46F7F4" w14:textId="77777777" w:rsidTr="003824C8">
        <w:tc>
          <w:tcPr>
            <w:tcW w:w="534" w:type="dxa"/>
          </w:tcPr>
          <w:p w14:paraId="42E0DDA5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984" w:type="dxa"/>
          </w:tcPr>
          <w:p w14:paraId="47A3C8E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CSM</w:t>
            </w:r>
          </w:p>
        </w:tc>
        <w:tc>
          <w:tcPr>
            <w:tcW w:w="1984" w:type="dxa"/>
          </w:tcPr>
          <w:p w14:paraId="715FF899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DSB</w:t>
            </w:r>
          </w:p>
        </w:tc>
        <w:tc>
          <w:tcPr>
            <w:tcW w:w="1985" w:type="dxa"/>
          </w:tcPr>
          <w:p w14:paraId="09D0F0E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DSD</w:t>
            </w:r>
          </w:p>
        </w:tc>
        <w:tc>
          <w:tcPr>
            <w:tcW w:w="1984" w:type="dxa"/>
          </w:tcPr>
          <w:p w14:paraId="2FB5C5C6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DSM</w:t>
            </w:r>
          </w:p>
        </w:tc>
        <w:tc>
          <w:tcPr>
            <w:tcW w:w="1985" w:type="dxa"/>
          </w:tcPr>
          <w:p w14:paraId="6B71153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7B5A4EFE" w14:textId="77777777" w:rsidTr="003824C8">
        <w:tc>
          <w:tcPr>
            <w:tcW w:w="534" w:type="dxa"/>
          </w:tcPr>
          <w:p w14:paraId="79A32EEB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984" w:type="dxa"/>
          </w:tcPr>
          <w:p w14:paraId="044BE12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2.7856 eV; f=0.0011</w:t>
            </w:r>
          </w:p>
        </w:tc>
        <w:tc>
          <w:tcPr>
            <w:tcW w:w="1984" w:type="dxa"/>
          </w:tcPr>
          <w:p w14:paraId="6E08C79D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3.4523 eV; f=0.0393</w:t>
            </w:r>
          </w:p>
        </w:tc>
        <w:tc>
          <w:tcPr>
            <w:tcW w:w="1985" w:type="dxa"/>
          </w:tcPr>
          <w:p w14:paraId="61DED250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3.4570 eV; f=0.0464</w:t>
            </w:r>
          </w:p>
        </w:tc>
        <w:tc>
          <w:tcPr>
            <w:tcW w:w="1984" w:type="dxa"/>
          </w:tcPr>
          <w:p w14:paraId="3C371F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3.4413 eV; f=0.0103</w:t>
            </w:r>
          </w:p>
        </w:tc>
        <w:tc>
          <w:tcPr>
            <w:tcW w:w="1985" w:type="dxa"/>
          </w:tcPr>
          <w:p w14:paraId="29C811A9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1902C5DD" w14:textId="77777777" w:rsidTr="003824C8">
        <w:tc>
          <w:tcPr>
            <w:tcW w:w="534" w:type="dxa"/>
          </w:tcPr>
          <w:p w14:paraId="529554D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984" w:type="dxa"/>
          </w:tcPr>
          <w:p w14:paraId="45E5A66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3.2493 eV; f=0.0000</w:t>
            </w:r>
          </w:p>
        </w:tc>
        <w:tc>
          <w:tcPr>
            <w:tcW w:w="1984" w:type="dxa"/>
          </w:tcPr>
          <w:p w14:paraId="162CE05C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3.5063 eV; f=0.0599</w:t>
            </w:r>
          </w:p>
        </w:tc>
        <w:tc>
          <w:tcPr>
            <w:tcW w:w="1985" w:type="dxa"/>
          </w:tcPr>
          <w:p w14:paraId="52A7EC5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3.5053 eV; f=0.0597</w:t>
            </w:r>
          </w:p>
        </w:tc>
        <w:tc>
          <w:tcPr>
            <w:tcW w:w="1984" w:type="dxa"/>
          </w:tcPr>
          <w:p w14:paraId="0F225A9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3.5023 eV; f=0.2185</w:t>
            </w:r>
          </w:p>
        </w:tc>
        <w:tc>
          <w:tcPr>
            <w:tcW w:w="1985" w:type="dxa"/>
          </w:tcPr>
          <w:p w14:paraId="33FA00F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2531FFDD" w14:textId="77777777" w:rsidTr="003824C8">
        <w:tc>
          <w:tcPr>
            <w:tcW w:w="534" w:type="dxa"/>
          </w:tcPr>
          <w:p w14:paraId="1A6D7E7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984" w:type="dxa"/>
          </w:tcPr>
          <w:p w14:paraId="759A34A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3.4044 eV; f=0.0243</w:t>
            </w:r>
          </w:p>
        </w:tc>
        <w:tc>
          <w:tcPr>
            <w:tcW w:w="1984" w:type="dxa"/>
          </w:tcPr>
          <w:p w14:paraId="37E31A87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3.5500 eV; f=0.3605</w:t>
            </w:r>
          </w:p>
          <w:p w14:paraId="1E7D6C82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[L]:13.4%</w:t>
            </w:r>
          </w:p>
          <w:p w14:paraId="4CB88B4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 71.7%</w:t>
            </w:r>
          </w:p>
          <w:p w14:paraId="5EC4B4C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[L+1]:3.7%</w:t>
            </w:r>
          </w:p>
          <w:p w14:paraId="3B5926A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[L+7]:2.3%</w:t>
            </w:r>
          </w:p>
        </w:tc>
        <w:tc>
          <w:tcPr>
            <w:tcW w:w="1985" w:type="dxa"/>
          </w:tcPr>
          <w:p w14:paraId="662C3951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3.5528 eV; f=0.3145</w:t>
            </w:r>
          </w:p>
          <w:p w14:paraId="499FCD2A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[L]:16.5%</w:t>
            </w:r>
          </w:p>
          <w:p w14:paraId="128E9DF3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 64.3%</w:t>
            </w:r>
          </w:p>
          <w:p w14:paraId="044E370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[L+2]:2.2%</w:t>
            </w:r>
          </w:p>
          <w:p w14:paraId="47A14FB9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[L+1]:9.4%</w:t>
            </w:r>
          </w:p>
          <w:p w14:paraId="127C39B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[L+7]:9.4%</w:t>
            </w:r>
          </w:p>
        </w:tc>
        <w:tc>
          <w:tcPr>
            <w:tcW w:w="1984" w:type="dxa"/>
          </w:tcPr>
          <w:p w14:paraId="42BDC15F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3.5411 eV; f=0.2505</w:t>
            </w:r>
          </w:p>
          <w:p w14:paraId="04B02857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[L]:10.7%</w:t>
            </w:r>
          </w:p>
          <w:p w14:paraId="7508486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 76.9%</w:t>
            </w:r>
          </w:p>
          <w:p w14:paraId="59CD829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[L+4]:5.1%</w:t>
            </w:r>
          </w:p>
          <w:p w14:paraId="3C187EB4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985" w:type="dxa"/>
          </w:tcPr>
          <w:p w14:paraId="12C185AD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6E3BA090" w14:textId="77777777" w:rsidTr="003824C8">
        <w:tc>
          <w:tcPr>
            <w:tcW w:w="534" w:type="dxa"/>
          </w:tcPr>
          <w:p w14:paraId="0A3175BD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4</w:t>
            </w:r>
          </w:p>
        </w:tc>
        <w:tc>
          <w:tcPr>
            <w:tcW w:w="1984" w:type="dxa"/>
          </w:tcPr>
          <w:p w14:paraId="267E8CD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2148BC">
              <w:rPr>
                <w:rFonts w:cs="Times New Roman"/>
                <w:b/>
                <w:bCs/>
                <w:sz w:val="16"/>
                <w:szCs w:val="16"/>
              </w:rPr>
              <w:t>3.5020 eV; f=0.2911</w:t>
            </w:r>
          </w:p>
          <w:p w14:paraId="5FED918E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[L]:32.1%</w:t>
            </w:r>
          </w:p>
          <w:p w14:paraId="37F5EE0C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[H-2]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[L+2]:2.3%</w:t>
            </w:r>
          </w:p>
          <w:p w14:paraId="70BA06B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[L]:56.5%</w:t>
            </w:r>
          </w:p>
          <w:p w14:paraId="2B9FA751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[H-1]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[L+2]:2.4%</w:t>
            </w:r>
          </w:p>
          <w:p w14:paraId="26E2A160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  <w:r w:rsidRPr="002148BC">
              <w:rPr>
                <w:sz w:val="16"/>
                <w:szCs w:val="16"/>
              </w:rPr>
              <w:t xml:space="preserve">[H] </w:t>
            </w:r>
            <w:r w:rsidRPr="002148BC">
              <w:rPr>
                <w:rFonts w:cs="Times New Roman"/>
                <w:sz w:val="16"/>
                <w:szCs w:val="16"/>
              </w:rPr>
              <w:t>→</w:t>
            </w:r>
            <w:r w:rsidRPr="002148BC">
              <w:rPr>
                <w:sz w:val="16"/>
                <w:szCs w:val="16"/>
              </w:rPr>
              <w:t xml:space="preserve"> [L+1]:2.6%</w:t>
            </w:r>
          </w:p>
        </w:tc>
        <w:tc>
          <w:tcPr>
            <w:tcW w:w="1984" w:type="dxa"/>
          </w:tcPr>
          <w:p w14:paraId="5F559645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3.6781 eV; f=0.0346</w:t>
            </w:r>
          </w:p>
        </w:tc>
        <w:tc>
          <w:tcPr>
            <w:tcW w:w="1985" w:type="dxa"/>
          </w:tcPr>
          <w:p w14:paraId="7172D052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3.6855 eV; f=0.0750</w:t>
            </w:r>
          </w:p>
        </w:tc>
        <w:tc>
          <w:tcPr>
            <w:tcW w:w="1984" w:type="dxa"/>
          </w:tcPr>
          <w:p w14:paraId="5CAED246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3.6219 eV; f=0.0176</w:t>
            </w:r>
          </w:p>
        </w:tc>
        <w:tc>
          <w:tcPr>
            <w:tcW w:w="1985" w:type="dxa"/>
          </w:tcPr>
          <w:p w14:paraId="39C5A444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  <w:tr w:rsidR="00A44288" w:rsidRPr="002148BC" w14:paraId="408F3AD4" w14:textId="77777777" w:rsidTr="003824C8">
        <w:tc>
          <w:tcPr>
            <w:tcW w:w="534" w:type="dxa"/>
          </w:tcPr>
          <w:p w14:paraId="008BA8AE" w14:textId="77777777" w:rsidR="00A44288" w:rsidRPr="002148BC" w:rsidRDefault="00A44288" w:rsidP="003824C8">
            <w:pPr>
              <w:spacing w:before="0" w:after="0"/>
              <w:jc w:val="center"/>
              <w:rPr>
                <w:b/>
                <w:bCs/>
                <w:sz w:val="16"/>
                <w:szCs w:val="16"/>
              </w:rPr>
            </w:pPr>
            <w:r w:rsidRPr="002148BC">
              <w:rPr>
                <w:b/>
                <w:bCs/>
                <w:sz w:val="16"/>
                <w:szCs w:val="16"/>
              </w:rPr>
              <w:t>S</w:t>
            </w:r>
            <w:r w:rsidRPr="002148BC">
              <w:rPr>
                <w:b/>
                <w:bCs/>
                <w:sz w:val="16"/>
                <w:szCs w:val="16"/>
                <w:vertAlign w:val="subscript"/>
              </w:rPr>
              <w:t>5</w:t>
            </w:r>
          </w:p>
        </w:tc>
        <w:tc>
          <w:tcPr>
            <w:tcW w:w="1984" w:type="dxa"/>
          </w:tcPr>
          <w:p w14:paraId="08D2D22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  <w:r w:rsidRPr="002148BC">
              <w:rPr>
                <w:rFonts w:cs="Times New Roman"/>
                <w:sz w:val="16"/>
                <w:szCs w:val="16"/>
              </w:rPr>
              <w:t>3.5144 eV; f=0.0239</w:t>
            </w:r>
          </w:p>
        </w:tc>
        <w:tc>
          <w:tcPr>
            <w:tcW w:w="1984" w:type="dxa"/>
          </w:tcPr>
          <w:p w14:paraId="1AD441AA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985" w:type="dxa"/>
          </w:tcPr>
          <w:p w14:paraId="5BE7D788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984" w:type="dxa"/>
          </w:tcPr>
          <w:p w14:paraId="68446A83" w14:textId="77777777" w:rsidR="00A44288" w:rsidRPr="002148BC" w:rsidRDefault="00A44288" w:rsidP="003824C8">
            <w:pPr>
              <w:spacing w:before="0" w:after="0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985" w:type="dxa"/>
          </w:tcPr>
          <w:p w14:paraId="23B70D8A" w14:textId="77777777" w:rsidR="00A44288" w:rsidRPr="002148BC" w:rsidRDefault="00A44288" w:rsidP="003824C8">
            <w:pPr>
              <w:spacing w:before="0" w:after="0"/>
              <w:jc w:val="center"/>
              <w:rPr>
                <w:sz w:val="16"/>
                <w:szCs w:val="16"/>
              </w:rPr>
            </w:pPr>
          </w:p>
        </w:tc>
      </w:tr>
    </w:tbl>
    <w:p w14:paraId="4D7F7A58" w14:textId="77777777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lastRenderedPageBreak/>
        <w:t xml:space="preserve">Table S14. Calculated natural orbitals (NTOs) of </w:t>
      </w:r>
      <w:r w:rsidRPr="00A44288">
        <w:rPr>
          <w:b/>
          <w:bCs/>
          <w:szCs w:val="24"/>
        </w:rPr>
        <w:t>R</w:t>
      </w:r>
      <w:r w:rsidRPr="00A44288">
        <w:rPr>
          <w:b/>
          <w:bCs/>
          <w:szCs w:val="24"/>
          <w:vertAlign w:val="subscript"/>
        </w:rPr>
        <w:t>1</w:t>
      </w:r>
      <w:r w:rsidRPr="00A44288">
        <w:rPr>
          <w:b/>
          <w:bCs/>
          <w:szCs w:val="24"/>
        </w:rPr>
        <w:t>SR</w:t>
      </w:r>
      <w:r w:rsidRPr="00A44288">
        <w:rPr>
          <w:b/>
          <w:bCs/>
          <w:szCs w:val="24"/>
          <w:vertAlign w:val="subscript"/>
        </w:rPr>
        <w:t>2</w:t>
      </w:r>
      <w:r w:rsidRPr="00A44288">
        <w:rPr>
          <w:szCs w:val="24"/>
        </w:rPr>
        <w:t xml:space="preserve"> for most excitation channels. </w:t>
      </w:r>
    </w:p>
    <w:tbl>
      <w:tblPr>
        <w:tblStyle w:val="TableGrid"/>
        <w:tblW w:w="0" w:type="auto"/>
        <w:tblInd w:w="-572" w:type="dxa"/>
        <w:tblLayout w:type="fixed"/>
        <w:tblLook w:val="04A0" w:firstRow="1" w:lastRow="0" w:firstColumn="1" w:lastColumn="0" w:noHBand="0" w:noVBand="1"/>
      </w:tblPr>
      <w:tblGrid>
        <w:gridCol w:w="851"/>
        <w:gridCol w:w="1719"/>
        <w:gridCol w:w="1410"/>
        <w:gridCol w:w="2016"/>
        <w:gridCol w:w="2336"/>
        <w:gridCol w:w="2007"/>
      </w:tblGrid>
      <w:tr w:rsidR="002148BC" w:rsidRPr="002148BC" w14:paraId="3CB06746" w14:textId="77777777" w:rsidTr="002148BC">
        <w:tc>
          <w:tcPr>
            <w:tcW w:w="851" w:type="dxa"/>
          </w:tcPr>
          <w:p w14:paraId="2E8557D7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1719" w:type="dxa"/>
          </w:tcPr>
          <w:p w14:paraId="4C878CB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BSB</w:t>
            </w:r>
          </w:p>
        </w:tc>
        <w:tc>
          <w:tcPr>
            <w:tcW w:w="1410" w:type="dxa"/>
          </w:tcPr>
          <w:p w14:paraId="072E8933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BSM</w:t>
            </w:r>
          </w:p>
        </w:tc>
        <w:tc>
          <w:tcPr>
            <w:tcW w:w="2016" w:type="dxa"/>
          </w:tcPr>
          <w:p w14:paraId="1F5223E6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CSB</w:t>
            </w:r>
          </w:p>
        </w:tc>
        <w:tc>
          <w:tcPr>
            <w:tcW w:w="2336" w:type="dxa"/>
          </w:tcPr>
          <w:p w14:paraId="2D37F523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CSC</w:t>
            </w:r>
          </w:p>
        </w:tc>
        <w:tc>
          <w:tcPr>
            <w:tcW w:w="2007" w:type="dxa"/>
          </w:tcPr>
          <w:p w14:paraId="56C41D99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CSD</w:t>
            </w:r>
          </w:p>
        </w:tc>
      </w:tr>
      <w:tr w:rsidR="002148BC" w:rsidRPr="002148BC" w14:paraId="2CE51FD0" w14:textId="77777777" w:rsidTr="002148BC">
        <w:tc>
          <w:tcPr>
            <w:tcW w:w="851" w:type="dxa"/>
          </w:tcPr>
          <w:p w14:paraId="5676C976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LUTO</w:t>
            </w:r>
          </w:p>
        </w:tc>
        <w:tc>
          <w:tcPr>
            <w:tcW w:w="1719" w:type="dxa"/>
          </w:tcPr>
          <w:p w14:paraId="261B9653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3107832D" wp14:editId="084020A8">
                  <wp:extent cx="1000760" cy="841001"/>
                  <wp:effectExtent l="0" t="0" r="889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5394" cy="886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</w:tcPr>
          <w:p w14:paraId="0B62BB8F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1F316F33" wp14:editId="4683CAC6">
                  <wp:extent cx="738836" cy="837267"/>
                  <wp:effectExtent l="0" t="0" r="4445" b="127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755" cy="85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14:paraId="65C20269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4906E033" wp14:editId="27D3EF4D">
                  <wp:extent cx="1092530" cy="825434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522" cy="839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5EE36F74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08903099" wp14:editId="1EA505F9">
                  <wp:extent cx="1240971" cy="826909"/>
                  <wp:effectExtent l="0" t="0" r="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55" cy="837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</w:tcPr>
          <w:p w14:paraId="563791E7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3BE2D143" wp14:editId="0782CCD6">
                  <wp:extent cx="1128156" cy="837103"/>
                  <wp:effectExtent l="0" t="0" r="0" b="127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468" cy="849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8BC" w:rsidRPr="002148BC" w14:paraId="5EAD31A2" w14:textId="77777777" w:rsidTr="002148BC">
        <w:tc>
          <w:tcPr>
            <w:tcW w:w="851" w:type="dxa"/>
          </w:tcPr>
          <w:p w14:paraId="6D0240AE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HOTO</w:t>
            </w:r>
          </w:p>
        </w:tc>
        <w:tc>
          <w:tcPr>
            <w:tcW w:w="1719" w:type="dxa"/>
          </w:tcPr>
          <w:p w14:paraId="0A78566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3FF8EAE2" wp14:editId="4B57C255">
                  <wp:extent cx="1046074" cy="868557"/>
                  <wp:effectExtent l="0" t="0" r="1905" b="8255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54" cy="89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</w:tcPr>
          <w:p w14:paraId="4597D61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00C715BE" wp14:editId="7099CBD9">
                  <wp:extent cx="760781" cy="857610"/>
                  <wp:effectExtent l="0" t="0" r="127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022" cy="87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14:paraId="6CFCB898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572E3C04" wp14:editId="23C15852">
                  <wp:extent cx="1098468" cy="845739"/>
                  <wp:effectExtent l="0" t="0" r="6985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88" cy="86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36429EAC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4B6606B9" wp14:editId="241CC53E">
                  <wp:extent cx="1353787" cy="866121"/>
                  <wp:effectExtent l="0" t="0" r="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696" cy="88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</w:tcPr>
          <w:p w14:paraId="34CE0547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7EC7B3C9" wp14:editId="4E49252C">
                  <wp:extent cx="1143481" cy="868045"/>
                  <wp:effectExtent l="0" t="0" r="0" b="825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661" cy="8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8BC" w:rsidRPr="002148BC" w14:paraId="65E3FC91" w14:textId="77777777" w:rsidTr="002148BC">
        <w:tc>
          <w:tcPr>
            <w:tcW w:w="851" w:type="dxa"/>
          </w:tcPr>
          <w:p w14:paraId="35560093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1719" w:type="dxa"/>
          </w:tcPr>
          <w:p w14:paraId="3F60D062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10" w:type="dxa"/>
          </w:tcPr>
          <w:p w14:paraId="0027164C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016" w:type="dxa"/>
          </w:tcPr>
          <w:p w14:paraId="768F1B27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6</w:t>
            </w:r>
          </w:p>
        </w:tc>
        <w:tc>
          <w:tcPr>
            <w:tcW w:w="2336" w:type="dxa"/>
          </w:tcPr>
          <w:p w14:paraId="6B119430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  <w:vertAlign w:val="subscript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11</w:t>
            </w:r>
          </w:p>
        </w:tc>
        <w:tc>
          <w:tcPr>
            <w:tcW w:w="2007" w:type="dxa"/>
          </w:tcPr>
          <w:p w14:paraId="1C6EE8C1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9</w:t>
            </w:r>
          </w:p>
        </w:tc>
      </w:tr>
      <w:tr w:rsidR="002148BC" w:rsidRPr="002148BC" w14:paraId="15F279BA" w14:textId="77777777" w:rsidTr="002148BC">
        <w:tc>
          <w:tcPr>
            <w:tcW w:w="851" w:type="dxa"/>
          </w:tcPr>
          <w:p w14:paraId="765D3950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1719" w:type="dxa"/>
          </w:tcPr>
          <w:p w14:paraId="716CAED1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CSM</w:t>
            </w:r>
          </w:p>
        </w:tc>
        <w:tc>
          <w:tcPr>
            <w:tcW w:w="1410" w:type="dxa"/>
          </w:tcPr>
          <w:p w14:paraId="717B726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016" w:type="dxa"/>
          </w:tcPr>
          <w:p w14:paraId="27E0913E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DSB</w:t>
            </w:r>
          </w:p>
        </w:tc>
        <w:tc>
          <w:tcPr>
            <w:tcW w:w="2336" w:type="dxa"/>
          </w:tcPr>
          <w:p w14:paraId="6D30B76F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DSD</w:t>
            </w:r>
          </w:p>
        </w:tc>
        <w:tc>
          <w:tcPr>
            <w:tcW w:w="2007" w:type="dxa"/>
          </w:tcPr>
          <w:p w14:paraId="00FA1B3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rFonts w:cs="Times New Roman"/>
                <w:b/>
                <w:bCs/>
                <w:sz w:val="18"/>
                <w:szCs w:val="18"/>
              </w:rPr>
              <w:t>DSM</w:t>
            </w:r>
          </w:p>
        </w:tc>
      </w:tr>
      <w:tr w:rsidR="002148BC" w:rsidRPr="002148BC" w14:paraId="5E64BDAD" w14:textId="77777777" w:rsidTr="002148BC">
        <w:tc>
          <w:tcPr>
            <w:tcW w:w="851" w:type="dxa"/>
          </w:tcPr>
          <w:p w14:paraId="12349443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LUTO</w:t>
            </w:r>
          </w:p>
        </w:tc>
        <w:tc>
          <w:tcPr>
            <w:tcW w:w="1719" w:type="dxa"/>
          </w:tcPr>
          <w:p w14:paraId="06289C7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6723EC43" wp14:editId="682BBA07">
                  <wp:extent cx="909162" cy="860425"/>
                  <wp:effectExtent l="0" t="0" r="5715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918" cy="919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</w:tcPr>
          <w:p w14:paraId="5F06E29F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016" w:type="dxa"/>
          </w:tcPr>
          <w:p w14:paraId="2630D31B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  <w:vertAlign w:val="subscript"/>
              </w:rPr>
              <w:drawing>
                <wp:inline distT="0" distB="0" distL="0" distR="0" wp14:anchorId="708C89C3" wp14:editId="5A8DFB45">
                  <wp:extent cx="1111910" cy="860560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775" cy="870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3A1F6CCE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13ED629B" wp14:editId="14EC944D">
                  <wp:extent cx="1029388" cy="860425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686" cy="86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</w:tcPr>
          <w:p w14:paraId="629DE4F0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53020618" wp14:editId="0FB0A26F">
                  <wp:extent cx="808474" cy="860425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124" cy="88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8BC" w:rsidRPr="002148BC" w14:paraId="40C6FB8D" w14:textId="77777777" w:rsidTr="002148BC">
        <w:tc>
          <w:tcPr>
            <w:tcW w:w="851" w:type="dxa"/>
          </w:tcPr>
          <w:p w14:paraId="59CD84A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HOTO</w:t>
            </w:r>
          </w:p>
        </w:tc>
        <w:tc>
          <w:tcPr>
            <w:tcW w:w="1719" w:type="dxa"/>
          </w:tcPr>
          <w:p w14:paraId="3C676066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06543C64" wp14:editId="689D876A">
                  <wp:extent cx="938254" cy="896927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035" cy="916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</w:tcPr>
          <w:p w14:paraId="64E9FF72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016" w:type="dxa"/>
          </w:tcPr>
          <w:p w14:paraId="7FF9A2CF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7E60EB75" wp14:editId="6735F4AB">
                  <wp:extent cx="1148860" cy="877824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55" cy="93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26E7DCB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1BF8260E" wp14:editId="19D8AA13">
                  <wp:extent cx="993913" cy="841547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022" cy="85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7" w:type="dxa"/>
          </w:tcPr>
          <w:p w14:paraId="280AC8D2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noProof/>
                <w:sz w:val="18"/>
                <w:szCs w:val="18"/>
              </w:rPr>
              <w:drawing>
                <wp:inline distT="0" distB="0" distL="0" distR="0" wp14:anchorId="28015D37" wp14:editId="5761D74D">
                  <wp:extent cx="803717" cy="895149"/>
                  <wp:effectExtent l="0" t="0" r="0" b="63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770" cy="91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8BC" w:rsidRPr="002148BC" w14:paraId="7EDA429A" w14:textId="77777777" w:rsidTr="002148BC">
        <w:trPr>
          <w:trHeight w:val="56"/>
        </w:trPr>
        <w:tc>
          <w:tcPr>
            <w:tcW w:w="851" w:type="dxa"/>
          </w:tcPr>
          <w:p w14:paraId="2CAD3334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1719" w:type="dxa"/>
          </w:tcPr>
          <w:p w14:paraId="0B9229B6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10" w:type="dxa"/>
          </w:tcPr>
          <w:p w14:paraId="0156DA1A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2016" w:type="dxa"/>
          </w:tcPr>
          <w:p w14:paraId="7BF9C6A6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  <w:vertAlign w:val="subscript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336" w:type="dxa"/>
          </w:tcPr>
          <w:p w14:paraId="3846B8C8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007" w:type="dxa"/>
          </w:tcPr>
          <w:p w14:paraId="0C2B9405" w14:textId="77777777" w:rsidR="00A44288" w:rsidRPr="002148BC" w:rsidRDefault="00A44288" w:rsidP="003824C8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2148BC">
              <w:rPr>
                <w:sz w:val="18"/>
                <w:szCs w:val="18"/>
              </w:rPr>
              <w:t>S</w:t>
            </w:r>
            <w:r w:rsidRPr="002148BC">
              <w:rPr>
                <w:sz w:val="18"/>
                <w:szCs w:val="18"/>
                <w:vertAlign w:val="subscript"/>
              </w:rPr>
              <w:t>0</w:t>
            </w:r>
            <w:r w:rsidRPr="002148BC">
              <w:rPr>
                <w:sz w:val="18"/>
                <w:szCs w:val="18"/>
              </w:rPr>
              <w:t xml:space="preserve"> </w:t>
            </w:r>
            <w:r w:rsidRPr="002148BC">
              <w:rPr>
                <w:rFonts w:cs="Times New Roman"/>
                <w:sz w:val="18"/>
                <w:szCs w:val="18"/>
              </w:rPr>
              <w:t>→</w:t>
            </w:r>
            <w:r w:rsidRPr="002148BC">
              <w:rPr>
                <w:sz w:val="18"/>
                <w:szCs w:val="18"/>
              </w:rPr>
              <w:t xml:space="preserve"> S</w:t>
            </w:r>
            <w:r w:rsidRPr="002148BC">
              <w:rPr>
                <w:sz w:val="18"/>
                <w:szCs w:val="18"/>
                <w:vertAlign w:val="subscript"/>
              </w:rPr>
              <w:t>3</w:t>
            </w:r>
          </w:p>
        </w:tc>
      </w:tr>
    </w:tbl>
    <w:p w14:paraId="7BE21E37" w14:textId="4BB97109" w:rsidR="00A44288" w:rsidRDefault="00A44288" w:rsidP="00A44288">
      <w:pPr>
        <w:rPr>
          <w:b/>
          <w:bCs/>
          <w:szCs w:val="24"/>
        </w:rPr>
      </w:pPr>
    </w:p>
    <w:p w14:paraId="243243C8" w14:textId="375F1D82" w:rsidR="003824C8" w:rsidRDefault="003824C8" w:rsidP="00A44288">
      <w:pPr>
        <w:rPr>
          <w:b/>
          <w:bCs/>
          <w:szCs w:val="24"/>
        </w:rPr>
      </w:pPr>
    </w:p>
    <w:p w14:paraId="56FBD380" w14:textId="15EDB616" w:rsidR="003824C8" w:rsidRDefault="003824C8" w:rsidP="00A44288">
      <w:pPr>
        <w:rPr>
          <w:b/>
          <w:bCs/>
          <w:szCs w:val="24"/>
        </w:rPr>
      </w:pPr>
    </w:p>
    <w:p w14:paraId="5B6F22A3" w14:textId="5190AD57" w:rsidR="003824C8" w:rsidRDefault="003824C8" w:rsidP="00A44288">
      <w:pPr>
        <w:rPr>
          <w:b/>
          <w:bCs/>
          <w:szCs w:val="24"/>
        </w:rPr>
      </w:pPr>
    </w:p>
    <w:p w14:paraId="3656D28D" w14:textId="3BD82CEF" w:rsidR="003824C8" w:rsidRDefault="003824C8" w:rsidP="00A44288">
      <w:pPr>
        <w:rPr>
          <w:b/>
          <w:bCs/>
          <w:szCs w:val="24"/>
        </w:rPr>
      </w:pPr>
    </w:p>
    <w:p w14:paraId="6F40B220" w14:textId="1FFE65A5" w:rsidR="003824C8" w:rsidRDefault="003824C8" w:rsidP="00A44288">
      <w:pPr>
        <w:rPr>
          <w:b/>
          <w:bCs/>
          <w:szCs w:val="24"/>
        </w:rPr>
      </w:pPr>
    </w:p>
    <w:p w14:paraId="7D8E33B1" w14:textId="79F8D466" w:rsidR="003824C8" w:rsidRDefault="003824C8" w:rsidP="00A44288">
      <w:pPr>
        <w:rPr>
          <w:b/>
          <w:bCs/>
          <w:szCs w:val="24"/>
        </w:rPr>
      </w:pPr>
    </w:p>
    <w:p w14:paraId="59F93D99" w14:textId="49BCE9D4" w:rsidR="002148BC" w:rsidRDefault="002148BC" w:rsidP="00A44288">
      <w:pPr>
        <w:rPr>
          <w:b/>
          <w:bCs/>
          <w:szCs w:val="24"/>
        </w:rPr>
      </w:pPr>
    </w:p>
    <w:p w14:paraId="6F633C49" w14:textId="4D0CA74B" w:rsidR="002148BC" w:rsidRDefault="002148BC" w:rsidP="00A44288">
      <w:pPr>
        <w:rPr>
          <w:b/>
          <w:bCs/>
          <w:szCs w:val="24"/>
        </w:rPr>
      </w:pPr>
    </w:p>
    <w:p w14:paraId="797ABBF0" w14:textId="7488E244" w:rsidR="002148BC" w:rsidRDefault="002148BC" w:rsidP="00A44288">
      <w:pPr>
        <w:rPr>
          <w:b/>
          <w:bCs/>
          <w:szCs w:val="24"/>
        </w:rPr>
      </w:pPr>
    </w:p>
    <w:p w14:paraId="425D431D" w14:textId="77777777" w:rsidR="002148BC" w:rsidRDefault="002148BC" w:rsidP="00A44288">
      <w:pPr>
        <w:rPr>
          <w:b/>
          <w:bCs/>
          <w:szCs w:val="24"/>
        </w:rPr>
      </w:pPr>
    </w:p>
    <w:p w14:paraId="75D1E6FB" w14:textId="10972505" w:rsidR="003824C8" w:rsidRDefault="003824C8" w:rsidP="00A44288">
      <w:pPr>
        <w:rPr>
          <w:b/>
          <w:bCs/>
          <w:szCs w:val="24"/>
        </w:rPr>
      </w:pPr>
    </w:p>
    <w:p w14:paraId="4B5ECCA7" w14:textId="77777777" w:rsidR="00A44288" w:rsidRPr="00A44288" w:rsidRDefault="00A44288" w:rsidP="00A44288">
      <w:pPr>
        <w:pStyle w:val="ListParagraph"/>
        <w:numPr>
          <w:ilvl w:val="1"/>
          <w:numId w:val="20"/>
        </w:numPr>
        <w:spacing w:before="0" w:after="0" w:line="360" w:lineRule="auto"/>
        <w:outlineLvl w:val="1"/>
        <w:rPr>
          <w:b/>
          <w:bCs/>
        </w:rPr>
      </w:pPr>
      <w:r w:rsidRPr="00A44288">
        <w:rPr>
          <w:b/>
          <w:bCs/>
        </w:rPr>
        <w:lastRenderedPageBreak/>
        <w:t>Bacterial experiments results</w:t>
      </w:r>
      <w:bookmarkEnd w:id="15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8"/>
        <w:gridCol w:w="4889"/>
      </w:tblGrid>
      <w:tr w:rsidR="00A44288" w:rsidRPr="00A44288" w14:paraId="27ADF039" w14:textId="77777777" w:rsidTr="003824C8">
        <w:tc>
          <w:tcPr>
            <w:tcW w:w="5210" w:type="dxa"/>
          </w:tcPr>
          <w:p w14:paraId="0EDE0281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7612CE8D" w14:textId="649CA0C2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6535" w:dyaOrig="5002" w14:anchorId="5F2482D7">
                <v:shape id="_x0000_i1055" type="#_x0000_t75" style="width:234.6pt;height:182.5pt" o:ole="">
                  <v:imagedata r:id="rId273" o:title=""/>
                </v:shape>
                <o:OLEObject Type="Embed" ProgID="Origin95.Graph" ShapeID="_x0000_i1055" DrawAspect="Content" ObjectID="_1685445201" r:id="rId274"/>
              </w:object>
            </w:r>
          </w:p>
        </w:tc>
        <w:tc>
          <w:tcPr>
            <w:tcW w:w="5211" w:type="dxa"/>
          </w:tcPr>
          <w:p w14:paraId="4A8AE03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4CC7CA6F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16BC541D">
                <v:shape id="_x0000_i1056" type="#_x0000_t75" style="width:234.6pt;height:193.65pt" o:ole="">
                  <v:imagedata r:id="rId275" o:title=""/>
                </v:shape>
                <o:OLEObject Type="Embed" ProgID="Origin95.Graph" ShapeID="_x0000_i1056" DrawAspect="Content" ObjectID="_1685445202" r:id="rId276"/>
              </w:object>
            </w:r>
          </w:p>
        </w:tc>
      </w:tr>
    </w:tbl>
    <w:p w14:paraId="56E583C3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S52. The CFU percentage of bacteria in the presence of (a) </w:t>
      </w:r>
      <w:r w:rsidRPr="00A44288">
        <w:rPr>
          <w:b/>
          <w:bCs/>
          <w:szCs w:val="24"/>
        </w:rPr>
        <w:t>BIB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BSB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0"/>
        <w:gridCol w:w="4937"/>
      </w:tblGrid>
      <w:tr w:rsidR="00A44288" w:rsidRPr="00A44288" w14:paraId="12AABF93" w14:textId="77777777" w:rsidTr="003824C8">
        <w:tc>
          <w:tcPr>
            <w:tcW w:w="5210" w:type="dxa"/>
          </w:tcPr>
          <w:p w14:paraId="3DFCAD80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2198E34A" w14:textId="190EF8DC" w:rsidR="00A44288" w:rsidRPr="00A44288" w:rsidRDefault="002148BC" w:rsidP="003824C8">
            <w:pPr>
              <w:jc w:val="center"/>
              <w:rPr>
                <w:b/>
                <w:bCs/>
                <w:szCs w:val="24"/>
              </w:rPr>
            </w:pPr>
            <w:r w:rsidRPr="00A44288">
              <w:rPr>
                <w:szCs w:val="24"/>
              </w:rPr>
              <w:object w:dxaOrig="5341" w:dyaOrig="4449" w14:anchorId="51F3A67D">
                <v:shape id="_x0000_i1057" type="#_x0000_t75" style="width:227.15pt;height:188.7pt" o:ole="">
                  <v:imagedata r:id="rId277" o:title=""/>
                </v:shape>
                <o:OLEObject Type="Embed" ProgID="Origin95.Graph" ShapeID="_x0000_i1057" DrawAspect="Content" ObjectID="_1685445203" r:id="rId278"/>
              </w:object>
            </w:r>
          </w:p>
        </w:tc>
        <w:tc>
          <w:tcPr>
            <w:tcW w:w="5211" w:type="dxa"/>
          </w:tcPr>
          <w:p w14:paraId="015454EB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1B4A7658" w14:textId="11075118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49" w14:anchorId="0B46EDF8">
                <v:shape id="_x0000_i1058" type="#_x0000_t75" style="width:233.4pt;height:191.15pt" o:ole="">
                  <v:imagedata r:id="rId279" o:title=""/>
                </v:shape>
                <o:OLEObject Type="Embed" ProgID="Origin95.Graph" ShapeID="_x0000_i1058" DrawAspect="Content" ObjectID="_1685445204" r:id="rId280"/>
              </w:object>
            </w:r>
          </w:p>
        </w:tc>
      </w:tr>
    </w:tbl>
    <w:p w14:paraId="3B8432D2" w14:textId="7B6AA2B7" w:rsid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S53. The CFU percentage of bacteria in the presence of (a) </w:t>
      </w:r>
      <w:r w:rsidRPr="00A44288">
        <w:rPr>
          <w:b/>
          <w:bCs/>
          <w:szCs w:val="24"/>
        </w:rPr>
        <w:t>BIM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BSM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p w14:paraId="44F13334" w14:textId="74461AF1" w:rsidR="002D732E" w:rsidRDefault="002D732E" w:rsidP="00A44288">
      <w:pPr>
        <w:jc w:val="center"/>
        <w:rPr>
          <w:szCs w:val="24"/>
        </w:rPr>
      </w:pPr>
    </w:p>
    <w:p w14:paraId="40849393" w14:textId="643E43BF" w:rsidR="002D732E" w:rsidRDefault="002D732E" w:rsidP="00A44288">
      <w:pPr>
        <w:jc w:val="center"/>
        <w:rPr>
          <w:szCs w:val="24"/>
        </w:rPr>
      </w:pPr>
    </w:p>
    <w:p w14:paraId="43B9D2B3" w14:textId="4AD5057A" w:rsidR="002402E3" w:rsidRDefault="002402E3" w:rsidP="00A44288">
      <w:pPr>
        <w:jc w:val="center"/>
        <w:rPr>
          <w:szCs w:val="24"/>
        </w:rPr>
      </w:pPr>
    </w:p>
    <w:p w14:paraId="693FFB19" w14:textId="77777777" w:rsidR="002402E3" w:rsidRDefault="002402E3" w:rsidP="00A44288">
      <w:pPr>
        <w:jc w:val="center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9"/>
        <w:gridCol w:w="5068"/>
      </w:tblGrid>
      <w:tr w:rsidR="00A44288" w:rsidRPr="00A44288" w14:paraId="368ABE8E" w14:textId="77777777" w:rsidTr="002402E3">
        <w:tc>
          <w:tcPr>
            <w:tcW w:w="4709" w:type="dxa"/>
          </w:tcPr>
          <w:p w14:paraId="599E7E43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305EBBF0" w14:textId="29287CA9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3B23ED6E">
                <v:shape id="_x0000_i1059" type="#_x0000_t75" style="width:219.7pt;height:184.95pt" o:ole="">
                  <v:imagedata r:id="rId281" o:title=""/>
                </v:shape>
                <o:OLEObject Type="Embed" ProgID="Origin95.Graph" ShapeID="_x0000_i1059" DrawAspect="Content" ObjectID="_1685445205" r:id="rId282"/>
              </w:object>
            </w:r>
          </w:p>
        </w:tc>
        <w:tc>
          <w:tcPr>
            <w:tcW w:w="5068" w:type="dxa"/>
          </w:tcPr>
          <w:p w14:paraId="3D5CB9B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294E2914" w14:textId="2BEED972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36" w14:anchorId="6C58607C">
                <v:shape id="_x0000_i1060" type="#_x0000_t75" style="width:240.85pt;height:198.6pt" o:ole="">
                  <v:imagedata r:id="rId283" o:title=""/>
                </v:shape>
                <o:OLEObject Type="Embed" ProgID="Origin95.Graph" ShapeID="_x0000_i1060" DrawAspect="Content" ObjectID="_1685445206" r:id="rId284"/>
              </w:object>
            </w:r>
          </w:p>
        </w:tc>
      </w:tr>
    </w:tbl>
    <w:p w14:paraId="03BD22B5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S54. The CFU percentage of bacteria in the presence of (a) </w:t>
      </w:r>
      <w:r w:rsidRPr="00A44288">
        <w:rPr>
          <w:b/>
          <w:bCs/>
          <w:szCs w:val="24"/>
        </w:rPr>
        <w:t>CIB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CSB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0"/>
        <w:gridCol w:w="4907"/>
      </w:tblGrid>
      <w:tr w:rsidR="00A44288" w:rsidRPr="00A44288" w14:paraId="645909CF" w14:textId="77777777" w:rsidTr="003824C8">
        <w:tc>
          <w:tcPr>
            <w:tcW w:w="5210" w:type="dxa"/>
          </w:tcPr>
          <w:p w14:paraId="09E93A6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5372EB58" w14:textId="4B3EB8E1" w:rsidR="00A44288" w:rsidRPr="00A44288" w:rsidRDefault="00BC3FD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89" w14:anchorId="157A78D9">
                <v:shape id="_x0000_i1061" type="#_x0000_t75" style="width:214.75pt;height:178.75pt" o:ole="">
                  <v:imagedata r:id="rId285" o:title=""/>
                </v:shape>
                <o:OLEObject Type="Embed" ProgID="Origin95.Graph" ShapeID="_x0000_i1061" DrawAspect="Content" ObjectID="_1685445207" r:id="rId286"/>
              </w:object>
            </w:r>
          </w:p>
        </w:tc>
        <w:tc>
          <w:tcPr>
            <w:tcW w:w="5211" w:type="dxa"/>
          </w:tcPr>
          <w:p w14:paraId="7ABB6BF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03295972" w14:textId="1B18C857" w:rsidR="00A44288" w:rsidRPr="00A44288" w:rsidRDefault="00BC3FD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167AE3CB">
                <v:shape id="_x0000_i1062" type="#_x0000_t75" style="width:218.5pt;height:182.5pt" o:ole="">
                  <v:imagedata r:id="rId287" o:title=""/>
                </v:shape>
                <o:OLEObject Type="Embed" ProgID="Origin95.Graph" ShapeID="_x0000_i1062" DrawAspect="Content" ObjectID="_1685445208" r:id="rId288"/>
              </w:object>
            </w:r>
          </w:p>
        </w:tc>
      </w:tr>
    </w:tbl>
    <w:p w14:paraId="46DA2829" w14:textId="35E6A07E" w:rsid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S55. The CFU percentage of bacteria in the presence of (a) </w:t>
      </w:r>
      <w:r w:rsidRPr="00A44288">
        <w:rPr>
          <w:b/>
          <w:bCs/>
          <w:szCs w:val="24"/>
        </w:rPr>
        <w:t>CIC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CSC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p w14:paraId="6BA7DA7C" w14:textId="2175C9A6" w:rsidR="002D732E" w:rsidRDefault="002D732E" w:rsidP="00A44288">
      <w:pPr>
        <w:jc w:val="center"/>
        <w:rPr>
          <w:szCs w:val="24"/>
        </w:rPr>
      </w:pPr>
    </w:p>
    <w:p w14:paraId="3EC5AFDC" w14:textId="33943933" w:rsidR="002D732E" w:rsidRDefault="002D732E" w:rsidP="00A44288">
      <w:pPr>
        <w:jc w:val="center"/>
        <w:rPr>
          <w:szCs w:val="24"/>
        </w:rPr>
      </w:pPr>
    </w:p>
    <w:p w14:paraId="586322CE" w14:textId="6FEDCAB3" w:rsidR="002148BC" w:rsidRDefault="002148BC" w:rsidP="00A44288">
      <w:pPr>
        <w:jc w:val="center"/>
        <w:rPr>
          <w:szCs w:val="24"/>
        </w:rPr>
      </w:pPr>
    </w:p>
    <w:p w14:paraId="10861AB5" w14:textId="77777777" w:rsidR="00BC3FDC" w:rsidRDefault="00BC3FDC" w:rsidP="00A44288">
      <w:pPr>
        <w:jc w:val="center"/>
        <w:rPr>
          <w:szCs w:val="24"/>
        </w:rPr>
      </w:pPr>
    </w:p>
    <w:p w14:paraId="12B4903B" w14:textId="77777777" w:rsidR="002D732E" w:rsidRPr="00A44288" w:rsidRDefault="002D732E" w:rsidP="00A44288">
      <w:pPr>
        <w:jc w:val="center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930"/>
      </w:tblGrid>
      <w:tr w:rsidR="00A44288" w:rsidRPr="00A44288" w14:paraId="316D5066" w14:textId="77777777" w:rsidTr="003824C8">
        <w:tc>
          <w:tcPr>
            <w:tcW w:w="5211" w:type="dxa"/>
          </w:tcPr>
          <w:p w14:paraId="3A43953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4DBF7302" w14:textId="76EDA9A4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357" w14:anchorId="038196C0">
                <v:shape id="_x0000_i1063" type="#_x0000_t75" style="width:222.2pt;height:183.7pt" o:ole="">
                  <v:imagedata r:id="rId289" o:title=""/>
                </v:shape>
                <o:OLEObject Type="Embed" ProgID="Origin95.Graph" ShapeID="_x0000_i1063" DrawAspect="Content" ObjectID="_1685445209" r:id="rId290"/>
              </w:object>
            </w:r>
          </w:p>
        </w:tc>
        <w:tc>
          <w:tcPr>
            <w:tcW w:w="5210" w:type="dxa"/>
          </w:tcPr>
          <w:p w14:paraId="44ABF76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143E3469" w14:textId="32231A5B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1D80F97A">
                <v:shape id="_x0000_i1064" type="#_x0000_t75" style="width:228.4pt;height:188.7pt" o:ole="">
                  <v:imagedata r:id="rId291" o:title=""/>
                </v:shape>
                <o:OLEObject Type="Embed" ProgID="Origin95.Graph" ShapeID="_x0000_i1064" DrawAspect="Content" ObjectID="_1685445210" r:id="rId292"/>
              </w:object>
            </w:r>
          </w:p>
        </w:tc>
      </w:tr>
    </w:tbl>
    <w:p w14:paraId="49B231FF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S56. The CFU percentage of bacteria in the presence of (a) </w:t>
      </w:r>
      <w:r w:rsidRPr="00A44288">
        <w:rPr>
          <w:b/>
          <w:bCs/>
          <w:szCs w:val="24"/>
        </w:rPr>
        <w:t>CID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CSD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7"/>
        <w:gridCol w:w="4940"/>
      </w:tblGrid>
      <w:tr w:rsidR="00A44288" w:rsidRPr="00A44288" w14:paraId="4C901C21" w14:textId="77777777" w:rsidTr="003824C8">
        <w:tc>
          <w:tcPr>
            <w:tcW w:w="5210" w:type="dxa"/>
          </w:tcPr>
          <w:p w14:paraId="5434CE6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08DF9CFE" w14:textId="07576816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77EF79DC">
                <v:shape id="_x0000_i1065" type="#_x0000_t75" style="width:222.2pt;height:184.95pt" o:ole="">
                  <v:imagedata r:id="rId293" o:title=""/>
                </v:shape>
                <o:OLEObject Type="Embed" ProgID="Origin95.Graph" ShapeID="_x0000_i1065" DrawAspect="Content" ObjectID="_1685445211" r:id="rId294"/>
              </w:object>
            </w:r>
          </w:p>
        </w:tc>
        <w:tc>
          <w:tcPr>
            <w:tcW w:w="5211" w:type="dxa"/>
          </w:tcPr>
          <w:p w14:paraId="05965FA5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74DFE639" w14:textId="458A84BD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49" w14:anchorId="3922E422">
                <v:shape id="_x0000_i1066" type="#_x0000_t75" style="width:229.65pt;height:191.15pt" o:ole="">
                  <v:imagedata r:id="rId295" o:title=""/>
                </v:shape>
                <o:OLEObject Type="Embed" ProgID="Origin95.Graph" ShapeID="_x0000_i1066" DrawAspect="Content" ObjectID="_1685445212" r:id="rId296"/>
              </w:object>
            </w:r>
          </w:p>
        </w:tc>
      </w:tr>
    </w:tbl>
    <w:p w14:paraId="4F940EE8" w14:textId="340DF5F6" w:rsid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S57. The CFU percentage of bacteria in the presence of (a) </w:t>
      </w:r>
      <w:r w:rsidRPr="00A44288">
        <w:rPr>
          <w:b/>
          <w:bCs/>
          <w:szCs w:val="24"/>
        </w:rPr>
        <w:t>CIM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CSM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p w14:paraId="16A19FA2" w14:textId="5175C558" w:rsidR="002D732E" w:rsidRDefault="002D732E" w:rsidP="00A44288">
      <w:pPr>
        <w:jc w:val="center"/>
        <w:rPr>
          <w:szCs w:val="24"/>
        </w:rPr>
      </w:pPr>
    </w:p>
    <w:p w14:paraId="2E20A35A" w14:textId="35277A21" w:rsidR="002D732E" w:rsidRDefault="002D732E" w:rsidP="00A44288">
      <w:pPr>
        <w:jc w:val="center"/>
        <w:rPr>
          <w:szCs w:val="24"/>
        </w:rPr>
      </w:pPr>
    </w:p>
    <w:p w14:paraId="468513F0" w14:textId="39F84087" w:rsidR="002D732E" w:rsidRDefault="002D732E" w:rsidP="00A44288">
      <w:pPr>
        <w:jc w:val="center"/>
        <w:rPr>
          <w:szCs w:val="24"/>
        </w:rPr>
      </w:pPr>
    </w:p>
    <w:p w14:paraId="03D051F7" w14:textId="77777777" w:rsidR="00811270" w:rsidRDefault="00811270" w:rsidP="00A44288">
      <w:pPr>
        <w:jc w:val="center"/>
        <w:rPr>
          <w:szCs w:val="24"/>
        </w:rPr>
      </w:pPr>
    </w:p>
    <w:p w14:paraId="6EFCDDD7" w14:textId="77777777" w:rsidR="002148BC" w:rsidRPr="00A44288" w:rsidRDefault="002148BC" w:rsidP="00A44288">
      <w:pPr>
        <w:jc w:val="center"/>
        <w:rPr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930"/>
      </w:tblGrid>
      <w:tr w:rsidR="00A44288" w:rsidRPr="00A44288" w14:paraId="02BEFD59" w14:textId="77777777" w:rsidTr="003824C8">
        <w:tc>
          <w:tcPr>
            <w:tcW w:w="5210" w:type="dxa"/>
          </w:tcPr>
          <w:p w14:paraId="7E0CA9DA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46DD0CA7" w14:textId="6FE18045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0A96C5E5">
                <v:shape id="_x0000_i1067" type="#_x0000_t75" style="width:222.2pt;height:183.7pt" o:ole="">
                  <v:imagedata r:id="rId297" o:title=""/>
                </v:shape>
                <o:OLEObject Type="Embed" ProgID="Origin95.Graph" ShapeID="_x0000_i1067" DrawAspect="Content" ObjectID="_1685445213" r:id="rId298"/>
              </w:object>
            </w:r>
          </w:p>
        </w:tc>
        <w:tc>
          <w:tcPr>
            <w:tcW w:w="5211" w:type="dxa"/>
          </w:tcPr>
          <w:p w14:paraId="293B3145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5EDDEC4C" w14:textId="7085C9CC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553297FD">
                <v:shape id="_x0000_i1068" type="#_x0000_t75" style="width:228.4pt;height:189.95pt" o:ole="">
                  <v:imagedata r:id="rId299" o:title=""/>
                </v:shape>
                <o:OLEObject Type="Embed" ProgID="Origin95.Graph" ShapeID="_x0000_i1068" DrawAspect="Content" ObjectID="_1685445214" r:id="rId300"/>
              </w:object>
            </w:r>
          </w:p>
        </w:tc>
      </w:tr>
    </w:tbl>
    <w:p w14:paraId="7409FBB9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S58. The CFU percentage of bacteria in the presence of (a) </w:t>
      </w:r>
      <w:r w:rsidRPr="00A44288">
        <w:rPr>
          <w:b/>
          <w:bCs/>
          <w:szCs w:val="24"/>
        </w:rPr>
        <w:t>DIB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DSB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4"/>
        <w:gridCol w:w="4913"/>
      </w:tblGrid>
      <w:tr w:rsidR="00A44288" w:rsidRPr="00A44288" w14:paraId="4CA10AC2" w14:textId="77777777" w:rsidTr="003824C8">
        <w:tc>
          <w:tcPr>
            <w:tcW w:w="5210" w:type="dxa"/>
          </w:tcPr>
          <w:p w14:paraId="3E0AD17C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a)</w:t>
            </w:r>
          </w:p>
          <w:p w14:paraId="40135465" w14:textId="64E223F7" w:rsidR="00A44288" w:rsidRPr="00A44288" w:rsidRDefault="002148BC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295" w:dyaOrig="4427" w14:anchorId="10FDAEC9">
                <v:shape id="_x0000_i1069" type="#_x0000_t75" style="width:228.4pt;height:192.4pt" o:ole="">
                  <v:imagedata r:id="rId301" o:title=""/>
                </v:shape>
                <o:OLEObject Type="Embed" ProgID="Origin95.Graph" ShapeID="_x0000_i1069" DrawAspect="Content" ObjectID="_1685445215" r:id="rId302"/>
              </w:object>
            </w:r>
          </w:p>
        </w:tc>
        <w:tc>
          <w:tcPr>
            <w:tcW w:w="5211" w:type="dxa"/>
          </w:tcPr>
          <w:p w14:paraId="40997212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59B9EC09" w14:textId="77777777" w:rsidR="00A44288" w:rsidRPr="00A44288" w:rsidRDefault="00A44288" w:rsidP="003824C8">
            <w:pPr>
              <w:jc w:val="center"/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6F2721BE">
                <v:shape id="_x0000_i1070" type="#_x0000_t75" style="width:230.9pt;height:194.9pt" o:ole="">
                  <v:imagedata r:id="rId303" o:title=""/>
                </v:shape>
                <o:OLEObject Type="Embed" ProgID="Origin95.Graph" ShapeID="_x0000_i1070" DrawAspect="Content" ObjectID="_1685445216" r:id="rId304"/>
              </w:object>
            </w:r>
          </w:p>
        </w:tc>
      </w:tr>
    </w:tbl>
    <w:p w14:paraId="5926871F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S59. The CFU percentage of bacteria in the presence of (a) </w:t>
      </w:r>
      <w:r w:rsidRPr="00A44288">
        <w:rPr>
          <w:b/>
          <w:bCs/>
          <w:szCs w:val="24"/>
        </w:rPr>
        <w:t>DID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DSD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959"/>
      </w:tblGrid>
      <w:tr w:rsidR="00A44288" w:rsidRPr="00A44288" w14:paraId="5C461AF9" w14:textId="77777777" w:rsidTr="003824C8">
        <w:trPr>
          <w:trHeight w:val="4442"/>
        </w:trPr>
        <w:tc>
          <w:tcPr>
            <w:tcW w:w="5210" w:type="dxa"/>
          </w:tcPr>
          <w:p w14:paraId="361A9784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lastRenderedPageBreak/>
              <w:t>a)</w:t>
            </w:r>
          </w:p>
          <w:p w14:paraId="353361F8" w14:textId="650CC32B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4B46763A">
                <v:shape id="_x0000_i1071" type="#_x0000_t75" style="width:224.7pt;height:187.45pt" o:ole="">
                  <v:imagedata r:id="rId305" o:title=""/>
                </v:shape>
                <o:OLEObject Type="Embed" ProgID="Origin95.Graph" ShapeID="_x0000_i1071" DrawAspect="Content" ObjectID="_1685445217" r:id="rId306"/>
              </w:object>
            </w:r>
          </w:p>
        </w:tc>
        <w:tc>
          <w:tcPr>
            <w:tcW w:w="5211" w:type="dxa"/>
          </w:tcPr>
          <w:p w14:paraId="0F4237B8" w14:textId="77777777" w:rsidR="00A44288" w:rsidRPr="00A44288" w:rsidRDefault="00A44288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t>b)</w:t>
            </w:r>
          </w:p>
          <w:p w14:paraId="7A605266" w14:textId="39CCE3A3" w:rsidR="00A44288" w:rsidRPr="00A44288" w:rsidRDefault="002148BC" w:rsidP="003824C8">
            <w:pPr>
              <w:rPr>
                <w:szCs w:val="24"/>
              </w:rPr>
            </w:pPr>
            <w:r w:rsidRPr="00A44288">
              <w:rPr>
                <w:szCs w:val="24"/>
              </w:rPr>
              <w:object w:dxaOrig="5341" w:dyaOrig="4450" w14:anchorId="693260D1">
                <v:shape id="_x0000_i1072" type="#_x0000_t75" style="width:233.4pt;height:192.4pt" o:ole="">
                  <v:imagedata r:id="rId307" o:title=""/>
                </v:shape>
                <o:OLEObject Type="Embed" ProgID="Origin95.Graph" ShapeID="_x0000_i1072" DrawAspect="Content" ObjectID="_1685445218" r:id="rId308"/>
              </w:object>
            </w:r>
          </w:p>
        </w:tc>
      </w:tr>
    </w:tbl>
    <w:p w14:paraId="0885AF7B" w14:textId="77777777" w:rsidR="00A44288" w:rsidRPr="00A44288" w:rsidRDefault="00A44288" w:rsidP="00A44288">
      <w:pPr>
        <w:jc w:val="center"/>
        <w:rPr>
          <w:szCs w:val="24"/>
        </w:rPr>
      </w:pPr>
      <w:r w:rsidRPr="00A44288">
        <w:rPr>
          <w:szCs w:val="24"/>
        </w:rPr>
        <w:t xml:space="preserve">Figure S60. The CFU percentage of bacteria in the presence of (a) </w:t>
      </w:r>
      <w:r w:rsidRPr="00A44288">
        <w:rPr>
          <w:b/>
          <w:bCs/>
          <w:szCs w:val="24"/>
        </w:rPr>
        <w:t>DIM</w:t>
      </w:r>
      <w:r w:rsidRPr="00A44288">
        <w:rPr>
          <w:szCs w:val="24"/>
        </w:rPr>
        <w:t xml:space="preserve"> and (b) </w:t>
      </w:r>
      <w:r w:rsidRPr="00A44288">
        <w:rPr>
          <w:b/>
          <w:bCs/>
          <w:szCs w:val="24"/>
        </w:rPr>
        <w:t>DSM</w:t>
      </w:r>
      <w:r w:rsidRPr="00A44288">
        <w:rPr>
          <w:szCs w:val="24"/>
        </w:rPr>
        <w:t xml:space="preserve"> (1 – 128 </w:t>
      </w:r>
      <w:r w:rsidRPr="00A44288">
        <w:rPr>
          <w:rFonts w:cs="Times New Roman"/>
          <w:szCs w:val="24"/>
        </w:rPr>
        <w:t>µ</w:t>
      </w:r>
      <w:r w:rsidRPr="00A44288">
        <w:rPr>
          <w:szCs w:val="24"/>
        </w:rPr>
        <w:t>M).</w:t>
      </w:r>
    </w:p>
    <w:p w14:paraId="0BA9C02D" w14:textId="77777777" w:rsidR="00A44288" w:rsidRPr="00A44288" w:rsidRDefault="00A44288" w:rsidP="00A44288">
      <w:pPr>
        <w:pStyle w:val="ListParagraph"/>
        <w:numPr>
          <w:ilvl w:val="0"/>
          <w:numId w:val="20"/>
        </w:numPr>
        <w:spacing w:before="0" w:after="0" w:line="360" w:lineRule="auto"/>
        <w:outlineLvl w:val="0"/>
        <w:rPr>
          <w:b/>
          <w:bCs/>
        </w:rPr>
      </w:pPr>
      <w:bookmarkStart w:id="16" w:name="_Toc67318794"/>
      <w:r w:rsidRPr="00A44288">
        <w:rPr>
          <w:b/>
          <w:bCs/>
        </w:rPr>
        <w:t>Reference</w:t>
      </w:r>
      <w:bookmarkEnd w:id="16"/>
      <w:r w:rsidRPr="00A44288">
        <w:rPr>
          <w:b/>
          <w:bCs/>
        </w:rPr>
        <w:t xml:space="preserve"> </w:t>
      </w:r>
    </w:p>
    <w:p w14:paraId="0A3E448F" w14:textId="77777777" w:rsidR="00A44288" w:rsidRPr="00A44288" w:rsidRDefault="00A44288" w:rsidP="00A44288">
      <w:pPr>
        <w:pStyle w:val="EndNoteBibliography"/>
      </w:pPr>
      <w:r w:rsidRPr="00A44288">
        <w:fldChar w:fldCharType="begin"/>
      </w:r>
      <w:r w:rsidRPr="00A44288">
        <w:instrText xml:space="preserve"> ADDIN EN.REFLIST </w:instrText>
      </w:r>
      <w:r w:rsidRPr="00A44288">
        <w:fldChar w:fldCharType="separate"/>
      </w:r>
      <w:r w:rsidRPr="00A44288">
        <w:t>1.</w:t>
      </w:r>
      <w:r w:rsidRPr="00A44288">
        <w:tab/>
        <w:t xml:space="preserve">Brouwer, A. M., Standards for photoluminescence quantum yield measurements in solution (IUPAC Technical Report). </w:t>
      </w:r>
      <w:r w:rsidRPr="00A44288">
        <w:rPr>
          <w:i/>
        </w:rPr>
        <w:t xml:space="preserve">Pure and Applied Chemistry </w:t>
      </w:r>
      <w:r w:rsidRPr="00A44288">
        <w:rPr>
          <w:b/>
        </w:rPr>
        <w:t>2011,</w:t>
      </w:r>
      <w:r w:rsidRPr="00A44288">
        <w:t xml:space="preserve"> </w:t>
      </w:r>
      <w:r w:rsidRPr="00A44288">
        <w:rPr>
          <w:i/>
        </w:rPr>
        <w:t>83</w:t>
      </w:r>
      <w:r w:rsidRPr="00A44288">
        <w:t xml:space="preserve"> (12), 2213-2228.</w:t>
      </w:r>
    </w:p>
    <w:p w14:paraId="11D8DCFF" w14:textId="77777777" w:rsidR="00A44288" w:rsidRPr="00A44288" w:rsidRDefault="00A44288" w:rsidP="00A44288">
      <w:pPr>
        <w:pStyle w:val="EndNoteBibliography"/>
      </w:pPr>
      <w:r w:rsidRPr="00A44288">
        <w:t>2.</w:t>
      </w:r>
      <w:r w:rsidRPr="00A44288">
        <w:tab/>
        <w:t xml:space="preserve">Halliwell, B.; Evans, P.; Whiteman, M., [35] Assessment of peroxynitrite scavengers in Vitro. </w:t>
      </w:r>
      <w:r w:rsidRPr="00A44288">
        <w:rPr>
          <w:i/>
        </w:rPr>
        <w:t xml:space="preserve">Methods in enzymology </w:t>
      </w:r>
      <w:r w:rsidRPr="00A44288">
        <w:rPr>
          <w:b/>
        </w:rPr>
        <w:t>1999,</w:t>
      </w:r>
      <w:r w:rsidRPr="00A44288">
        <w:t xml:space="preserve"> </w:t>
      </w:r>
      <w:r w:rsidRPr="00A44288">
        <w:rPr>
          <w:i/>
        </w:rPr>
        <w:t>301</w:t>
      </w:r>
      <w:r w:rsidRPr="00A44288">
        <w:t>, 333-342.</w:t>
      </w:r>
    </w:p>
    <w:p w14:paraId="47A2DB35" w14:textId="77777777" w:rsidR="00A44288" w:rsidRPr="00A44288" w:rsidRDefault="00A44288" w:rsidP="00A44288">
      <w:pPr>
        <w:pStyle w:val="EndNoteBibliography"/>
      </w:pPr>
      <w:r w:rsidRPr="00A44288">
        <w:t>3.</w:t>
      </w:r>
      <w:r w:rsidRPr="00A44288">
        <w:tab/>
        <w:t xml:space="preserve">Shrivastava, A.; Gupta, V., Methods for the determination of limit of detection and limit of quantitation of the analytical methods. </w:t>
      </w:r>
      <w:r w:rsidRPr="00A44288">
        <w:rPr>
          <w:i/>
        </w:rPr>
        <w:t xml:space="preserve">Chronicles of Young Scientists </w:t>
      </w:r>
      <w:r w:rsidRPr="00A44288">
        <w:rPr>
          <w:b/>
        </w:rPr>
        <w:t>2011,</w:t>
      </w:r>
      <w:r w:rsidRPr="00A44288">
        <w:t xml:space="preserve">  (2), 21.</w:t>
      </w:r>
    </w:p>
    <w:p w14:paraId="4DC05F6A" w14:textId="77777777" w:rsidR="00A44288" w:rsidRPr="00A44288" w:rsidRDefault="00A44288" w:rsidP="00A44288">
      <w:pPr>
        <w:pStyle w:val="EndNoteBibliography"/>
      </w:pPr>
      <w:r w:rsidRPr="00A44288">
        <w:t>4.</w:t>
      </w:r>
      <w:r w:rsidRPr="00A44288">
        <w:tab/>
        <w:t xml:space="preserve">Beck, A. D., Density-functional thermochemistry. III. The role of exact exchange. </w:t>
      </w:r>
      <w:r w:rsidRPr="00A44288">
        <w:rPr>
          <w:i/>
        </w:rPr>
        <w:t xml:space="preserve">J. Chem. Phys </w:t>
      </w:r>
      <w:r w:rsidRPr="00A44288">
        <w:rPr>
          <w:b/>
        </w:rPr>
        <w:t>1993,</w:t>
      </w:r>
      <w:r w:rsidRPr="00A44288">
        <w:t xml:space="preserve"> </w:t>
      </w:r>
      <w:r w:rsidRPr="00A44288">
        <w:rPr>
          <w:i/>
        </w:rPr>
        <w:t>98</w:t>
      </w:r>
      <w:r w:rsidRPr="00A44288">
        <w:t xml:space="preserve"> (7), 5648-6.</w:t>
      </w:r>
    </w:p>
    <w:p w14:paraId="68193335" w14:textId="77777777" w:rsidR="00A44288" w:rsidRPr="00A44288" w:rsidRDefault="00A44288" w:rsidP="00A44288">
      <w:pPr>
        <w:pStyle w:val="EndNoteBibliography"/>
      </w:pPr>
      <w:r w:rsidRPr="00A44288">
        <w:t>5.</w:t>
      </w:r>
      <w:r w:rsidRPr="00A44288">
        <w:tab/>
        <w:t xml:space="preserve">Lee, C.; Yang, W.; Parr, R. G. J. P. r. B., Development of the Colle-Salvetti correlation-energy formula into a functional of the electron density. </w:t>
      </w:r>
      <w:r w:rsidRPr="00A44288">
        <w:rPr>
          <w:i/>
        </w:rPr>
        <w:t xml:space="preserve">Physical review B </w:t>
      </w:r>
      <w:r w:rsidRPr="00A44288">
        <w:rPr>
          <w:b/>
        </w:rPr>
        <w:t>1988,</w:t>
      </w:r>
      <w:r w:rsidRPr="00A44288">
        <w:t xml:space="preserve"> </w:t>
      </w:r>
      <w:r w:rsidRPr="00A44288">
        <w:rPr>
          <w:i/>
        </w:rPr>
        <w:t>37</w:t>
      </w:r>
      <w:r w:rsidRPr="00A44288">
        <w:t xml:space="preserve"> (2), 785.</w:t>
      </w:r>
    </w:p>
    <w:p w14:paraId="29CE5FF5" w14:textId="77777777" w:rsidR="00A44288" w:rsidRPr="00A44288" w:rsidRDefault="00A44288" w:rsidP="00A44288">
      <w:pPr>
        <w:pStyle w:val="EndNoteBibliography"/>
      </w:pPr>
      <w:r w:rsidRPr="00A44288">
        <w:t>6.</w:t>
      </w:r>
      <w:r w:rsidRPr="00A44288">
        <w:tab/>
        <w:t xml:space="preserve">Adamo, C.; Jacquemin, D., The calculations of excited-state properties with Time-Dependent Density Functional Theory. </w:t>
      </w:r>
      <w:r w:rsidRPr="00A44288">
        <w:rPr>
          <w:i/>
        </w:rPr>
        <w:t xml:space="preserve">Chem. Soc. Rev. </w:t>
      </w:r>
      <w:r w:rsidRPr="00A44288">
        <w:rPr>
          <w:b/>
        </w:rPr>
        <w:t>2013,</w:t>
      </w:r>
      <w:r w:rsidRPr="00A44288">
        <w:t xml:space="preserve"> </w:t>
      </w:r>
      <w:r w:rsidRPr="00A44288">
        <w:rPr>
          <w:i/>
        </w:rPr>
        <w:t>42</w:t>
      </w:r>
      <w:r w:rsidRPr="00A44288">
        <w:t xml:space="preserve"> (3), 845-856.</w:t>
      </w:r>
    </w:p>
    <w:p w14:paraId="6D43FC76" w14:textId="77777777" w:rsidR="00A44288" w:rsidRPr="00A44288" w:rsidRDefault="00A44288" w:rsidP="00A44288">
      <w:pPr>
        <w:pStyle w:val="EndNoteBibliography"/>
      </w:pPr>
      <w:r w:rsidRPr="00A44288">
        <w:t>7.</w:t>
      </w:r>
      <w:r w:rsidRPr="00A44288">
        <w:tab/>
        <w:t xml:space="preserve">Martin, R. L., Natural transition orbitals. </w:t>
      </w:r>
      <w:r w:rsidRPr="00A44288">
        <w:rPr>
          <w:i/>
        </w:rPr>
        <w:t xml:space="preserve">The Journal of chemical physics </w:t>
      </w:r>
      <w:r w:rsidRPr="00A44288">
        <w:rPr>
          <w:b/>
        </w:rPr>
        <w:t>2003,</w:t>
      </w:r>
      <w:r w:rsidRPr="00A44288">
        <w:t xml:space="preserve"> </w:t>
      </w:r>
      <w:r w:rsidRPr="00A44288">
        <w:rPr>
          <w:i/>
        </w:rPr>
        <w:t>118</w:t>
      </w:r>
      <w:r w:rsidRPr="00A44288">
        <w:t xml:space="preserve"> (11), 4775-4777.</w:t>
      </w:r>
    </w:p>
    <w:p w14:paraId="64393F7D" w14:textId="77777777" w:rsidR="00A44288" w:rsidRPr="00A44288" w:rsidRDefault="00A44288" w:rsidP="00A44288">
      <w:pPr>
        <w:rPr>
          <w:szCs w:val="24"/>
        </w:rPr>
      </w:pPr>
      <w:r w:rsidRPr="00A44288">
        <w:rPr>
          <w:szCs w:val="24"/>
        </w:rPr>
        <w:fldChar w:fldCharType="end"/>
      </w:r>
    </w:p>
    <w:p w14:paraId="7B65BC41" w14:textId="77777777" w:rsidR="00DE23E8" w:rsidRPr="00A44288" w:rsidRDefault="00DE23E8" w:rsidP="00654E8F">
      <w:pPr>
        <w:spacing w:before="240"/>
        <w:rPr>
          <w:szCs w:val="24"/>
        </w:rPr>
      </w:pPr>
    </w:p>
    <w:sectPr w:rsidR="00DE23E8" w:rsidRPr="00A44288" w:rsidSect="0093429D">
      <w:headerReference w:type="even" r:id="rId309"/>
      <w:footerReference w:type="even" r:id="rId310"/>
      <w:footerReference w:type="default" r:id="rId311"/>
      <w:headerReference w:type="first" r:id="rId31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3A4960" w14:textId="77777777" w:rsidR="00974163" w:rsidRDefault="00974163" w:rsidP="00117666">
      <w:pPr>
        <w:spacing w:after="0"/>
      </w:pPr>
      <w:r>
        <w:separator/>
      </w:r>
    </w:p>
  </w:endnote>
  <w:endnote w:type="continuationSeparator" w:id="0">
    <w:p w14:paraId="57E43302" w14:textId="77777777" w:rsidR="00974163" w:rsidRDefault="00974163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휴먼명조">
    <w:altName w:val="맑은 고딕"/>
    <w:charset w:val="81"/>
    <w:family w:val="auto"/>
    <w:pitch w:val="variable"/>
    <w:sig w:usb0="00000000" w:usb1="19D77CFB" w:usb2="00000010" w:usb3="00000000" w:csb0="00080000" w:csb1="00000000"/>
  </w:font>
  <w:font w:name="CG Times (W1)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3824C8" w:rsidRPr="00577C4C" w:rsidRDefault="003824C8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3824C8" w:rsidRPr="00577C4C" w:rsidRDefault="003824C8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3824C8" w:rsidRPr="00577C4C" w:rsidRDefault="003824C8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3824C8" w:rsidRPr="00577C4C" w:rsidRDefault="003824C8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3824C8" w:rsidRPr="00577C4C" w:rsidRDefault="003824C8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3824C8" w:rsidRPr="00577C4C" w:rsidRDefault="003824C8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D58A18" w14:textId="77777777" w:rsidR="00974163" w:rsidRDefault="00974163" w:rsidP="00117666">
      <w:pPr>
        <w:spacing w:after="0"/>
      </w:pPr>
      <w:r>
        <w:separator/>
      </w:r>
    </w:p>
  </w:footnote>
  <w:footnote w:type="continuationSeparator" w:id="0">
    <w:p w14:paraId="4484A445" w14:textId="77777777" w:rsidR="00974163" w:rsidRDefault="00974163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3824C8" w:rsidRPr="009151AA" w:rsidRDefault="003824C8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3824C8" w:rsidRDefault="003824C8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50C5F14"/>
    <w:multiLevelType w:val="multilevel"/>
    <w:tmpl w:val="545CCDD6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eastAsia"/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eastAsia"/>
      </w:rPr>
    </w:lvl>
  </w:abstractNum>
  <w:abstractNum w:abstractNumId="2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A70319"/>
    <w:multiLevelType w:val="multilevel"/>
    <w:tmpl w:val="59242E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303607D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0DE7A29"/>
    <w:multiLevelType w:val="multilevel"/>
    <w:tmpl w:val="C2689BE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51240E06"/>
    <w:multiLevelType w:val="multilevel"/>
    <w:tmpl w:val="545CCDD6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eastAsia"/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eastAsia"/>
      </w:rPr>
    </w:lvl>
  </w:abstractNum>
  <w:abstractNum w:abstractNumId="9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897693"/>
    <w:multiLevelType w:val="hybridMultilevel"/>
    <w:tmpl w:val="B08679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3" w15:restartNumberingAfterBreak="0">
    <w:nsid w:val="742A335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  <w:num w:numId="2">
    <w:abstractNumId w:val="9"/>
  </w:num>
  <w:num w:numId="3">
    <w:abstractNumId w:val="2"/>
  </w:num>
  <w:num w:numId="4">
    <w:abstractNumId w:val="11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2"/>
  </w:num>
  <w:num w:numId="8">
    <w:abstractNumId w:val="12"/>
  </w:num>
  <w:num w:numId="9">
    <w:abstractNumId w:val="12"/>
  </w:num>
  <w:num w:numId="10">
    <w:abstractNumId w:val="12"/>
  </w:num>
  <w:num w:numId="11">
    <w:abstractNumId w:val="12"/>
  </w:num>
  <w:num w:numId="12">
    <w:abstractNumId w:val="12"/>
  </w:num>
  <w:num w:numId="13">
    <w:abstractNumId w:val="5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4"/>
  </w:num>
  <w:num w:numId="20">
    <w:abstractNumId w:val="7"/>
  </w:num>
  <w:num w:numId="21">
    <w:abstractNumId w:val="6"/>
  </w:num>
  <w:num w:numId="22">
    <w:abstractNumId w:val="13"/>
  </w:num>
  <w:num w:numId="23">
    <w:abstractNumId w:val="10"/>
  </w:num>
  <w:num w:numId="24">
    <w:abstractNumId w:val="3"/>
  </w:num>
  <w:num w:numId="25">
    <w:abstractNumId w:val="1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67678"/>
    <w:rsid w:val="00077D53"/>
    <w:rsid w:val="000976B2"/>
    <w:rsid w:val="000C24AE"/>
    <w:rsid w:val="000D704C"/>
    <w:rsid w:val="00105FD9"/>
    <w:rsid w:val="00117666"/>
    <w:rsid w:val="001549D3"/>
    <w:rsid w:val="00160065"/>
    <w:rsid w:val="00177D84"/>
    <w:rsid w:val="002148BC"/>
    <w:rsid w:val="002332CC"/>
    <w:rsid w:val="002402E3"/>
    <w:rsid w:val="00267D18"/>
    <w:rsid w:val="00274347"/>
    <w:rsid w:val="002868E2"/>
    <w:rsid w:val="002869C3"/>
    <w:rsid w:val="002936E4"/>
    <w:rsid w:val="00295639"/>
    <w:rsid w:val="002B4A57"/>
    <w:rsid w:val="002C74CA"/>
    <w:rsid w:val="002D732E"/>
    <w:rsid w:val="003123F4"/>
    <w:rsid w:val="00320B13"/>
    <w:rsid w:val="003544FB"/>
    <w:rsid w:val="003824C8"/>
    <w:rsid w:val="003D2F2D"/>
    <w:rsid w:val="00401590"/>
    <w:rsid w:val="00447801"/>
    <w:rsid w:val="00452E9C"/>
    <w:rsid w:val="004735C8"/>
    <w:rsid w:val="004947A6"/>
    <w:rsid w:val="004961FF"/>
    <w:rsid w:val="004E66F4"/>
    <w:rsid w:val="00517A89"/>
    <w:rsid w:val="005250F2"/>
    <w:rsid w:val="00544CE8"/>
    <w:rsid w:val="00552CAD"/>
    <w:rsid w:val="00593EEA"/>
    <w:rsid w:val="005A5EEE"/>
    <w:rsid w:val="005B4872"/>
    <w:rsid w:val="0063346C"/>
    <w:rsid w:val="006375C7"/>
    <w:rsid w:val="00654E8F"/>
    <w:rsid w:val="00660D05"/>
    <w:rsid w:val="006820B1"/>
    <w:rsid w:val="006B7D14"/>
    <w:rsid w:val="006C2DB9"/>
    <w:rsid w:val="00701727"/>
    <w:rsid w:val="0070566C"/>
    <w:rsid w:val="00714C50"/>
    <w:rsid w:val="00725A7D"/>
    <w:rsid w:val="007501BE"/>
    <w:rsid w:val="00790BB3"/>
    <w:rsid w:val="007C0C01"/>
    <w:rsid w:val="007C206C"/>
    <w:rsid w:val="00811270"/>
    <w:rsid w:val="00817DD6"/>
    <w:rsid w:val="0083759F"/>
    <w:rsid w:val="00885156"/>
    <w:rsid w:val="009151AA"/>
    <w:rsid w:val="0093429D"/>
    <w:rsid w:val="00943573"/>
    <w:rsid w:val="00964134"/>
    <w:rsid w:val="00970F7D"/>
    <w:rsid w:val="00974163"/>
    <w:rsid w:val="00994A3D"/>
    <w:rsid w:val="009A3B48"/>
    <w:rsid w:val="009C2B12"/>
    <w:rsid w:val="00A05DDE"/>
    <w:rsid w:val="00A174D9"/>
    <w:rsid w:val="00A44288"/>
    <w:rsid w:val="00AA4D24"/>
    <w:rsid w:val="00AB6715"/>
    <w:rsid w:val="00AF1723"/>
    <w:rsid w:val="00B07AA7"/>
    <w:rsid w:val="00B1671E"/>
    <w:rsid w:val="00B25EB8"/>
    <w:rsid w:val="00B37F4D"/>
    <w:rsid w:val="00B723AF"/>
    <w:rsid w:val="00B872FA"/>
    <w:rsid w:val="00B95B80"/>
    <w:rsid w:val="00BC3BE9"/>
    <w:rsid w:val="00BC3FDC"/>
    <w:rsid w:val="00C14646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DE7A39"/>
    <w:rsid w:val="00E52377"/>
    <w:rsid w:val="00E537AD"/>
    <w:rsid w:val="00E64E17"/>
    <w:rsid w:val="00E866C9"/>
    <w:rsid w:val="00EA3D3C"/>
    <w:rsid w:val="00EC090A"/>
    <w:rsid w:val="00ED20B5"/>
    <w:rsid w:val="00F1588F"/>
    <w:rsid w:val="00F44973"/>
    <w:rsid w:val="00F46900"/>
    <w:rsid w:val="00F61D89"/>
    <w:rsid w:val="00FC1699"/>
    <w:rsid w:val="00FC3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link w:val="ListParagraphChar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customStyle="1" w:styleId="BCAuthorAddress">
    <w:name w:val="BC_Author_Address"/>
    <w:basedOn w:val="Normal"/>
    <w:next w:val="Normal"/>
    <w:rsid w:val="00A44288"/>
    <w:pPr>
      <w:spacing w:before="0" w:line="480" w:lineRule="auto"/>
      <w:jc w:val="center"/>
    </w:pPr>
    <w:rPr>
      <w:rFonts w:ascii="Times" w:eastAsia="맑은 고딕" w:hAnsi="Times" w:cs="Times New Roman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A44288"/>
    <w:pPr>
      <w:keepNext/>
      <w:keepLines/>
      <w:numPr>
        <w:numId w:val="0"/>
      </w:numPr>
      <w:spacing w:after="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A44288"/>
    <w:pPr>
      <w:spacing w:before="0" w:after="100" w:line="360" w:lineRule="auto"/>
    </w:pPr>
    <w:rPr>
      <w:lang w:eastAsia="ko-KR"/>
    </w:rPr>
  </w:style>
  <w:style w:type="paragraph" w:styleId="TOC2">
    <w:name w:val="toc 2"/>
    <w:basedOn w:val="Normal"/>
    <w:next w:val="Normal"/>
    <w:autoRedefine/>
    <w:uiPriority w:val="39"/>
    <w:unhideWhenUsed/>
    <w:rsid w:val="00A44288"/>
    <w:pPr>
      <w:spacing w:before="0" w:after="100" w:line="360" w:lineRule="auto"/>
      <w:ind w:left="240"/>
    </w:pPr>
    <w:rPr>
      <w:lang w:eastAsia="ko-KR"/>
    </w:rPr>
  </w:style>
  <w:style w:type="character" w:styleId="PlaceholderText">
    <w:name w:val="Placeholder Text"/>
    <w:basedOn w:val="DefaultParagraphFont"/>
    <w:uiPriority w:val="99"/>
    <w:semiHidden/>
    <w:rsid w:val="00A44288"/>
    <w:rPr>
      <w:color w:val="808080"/>
    </w:rPr>
  </w:style>
  <w:style w:type="table" w:styleId="GridTable1Light">
    <w:name w:val="Grid Table 1 Light"/>
    <w:basedOn w:val="TableNormal"/>
    <w:uiPriority w:val="46"/>
    <w:rsid w:val="00A44288"/>
    <w:pPr>
      <w:spacing w:after="0" w:line="240" w:lineRule="auto"/>
    </w:pPr>
    <w:rPr>
      <w:rFonts w:ascii="Times New Roman" w:hAnsi="Times New Roman"/>
      <w:sz w:val="24"/>
      <w:lang w:eastAsia="ko-KR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EndNoteBibliographyTitle">
    <w:name w:val="EndNote Bibliography Title"/>
    <w:basedOn w:val="Normal"/>
    <w:link w:val="EndNoteBibliographyTitleChar"/>
    <w:rsid w:val="00A44288"/>
    <w:pPr>
      <w:spacing w:before="0" w:after="0" w:line="360" w:lineRule="auto"/>
      <w:jc w:val="center"/>
    </w:pPr>
    <w:rPr>
      <w:rFonts w:eastAsia="Cambria" w:cs="Times New Roman"/>
      <w:noProof/>
      <w:szCs w:val="24"/>
      <w:lang w:eastAsia="ko-KR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A44288"/>
    <w:rPr>
      <w:rFonts w:ascii="Times New Roman" w:eastAsia="Cambria" w:hAnsi="Times New Roman" w:cs="Times New Roman"/>
      <w:sz w:val="24"/>
      <w:szCs w:val="24"/>
    </w:rPr>
  </w:style>
  <w:style w:type="character" w:customStyle="1" w:styleId="EndNoteBibliographyTitleChar">
    <w:name w:val="EndNote Bibliography Title Char"/>
    <w:basedOn w:val="ListParagraphChar"/>
    <w:link w:val="EndNoteBibliographyTitle"/>
    <w:rsid w:val="00A44288"/>
    <w:rPr>
      <w:rFonts w:ascii="Times New Roman" w:eastAsia="Cambria" w:hAnsi="Times New Roman" w:cs="Times New Roman"/>
      <w:noProof/>
      <w:sz w:val="24"/>
      <w:szCs w:val="24"/>
      <w:lang w:eastAsia="ko-KR"/>
    </w:rPr>
  </w:style>
  <w:style w:type="paragraph" w:customStyle="1" w:styleId="EndNoteBibliography">
    <w:name w:val="EndNote Bibliography"/>
    <w:basedOn w:val="Normal"/>
    <w:link w:val="EndNoteBibliographyChar"/>
    <w:rsid w:val="00A44288"/>
    <w:pPr>
      <w:spacing w:before="0" w:after="0"/>
    </w:pPr>
    <w:rPr>
      <w:rFonts w:eastAsia="Cambria" w:cs="Times New Roman"/>
      <w:noProof/>
      <w:szCs w:val="24"/>
      <w:lang w:eastAsia="ko-KR"/>
    </w:rPr>
  </w:style>
  <w:style w:type="character" w:customStyle="1" w:styleId="EndNoteBibliographyChar">
    <w:name w:val="EndNote Bibliography Char"/>
    <w:basedOn w:val="ListParagraphChar"/>
    <w:link w:val="EndNoteBibliography"/>
    <w:rsid w:val="00A44288"/>
    <w:rPr>
      <w:rFonts w:ascii="Times New Roman" w:eastAsia="Cambria" w:hAnsi="Times New Roman" w:cs="Times New Roman"/>
      <w:noProof/>
      <w:sz w:val="24"/>
      <w:szCs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emf"/><Relationship Id="rId299" Type="http://schemas.openxmlformats.org/officeDocument/2006/relationships/image" Target="media/image249.emf"/><Relationship Id="rId303" Type="http://schemas.openxmlformats.org/officeDocument/2006/relationships/image" Target="media/image251.emf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oleObject" Target="embeddings/oleObject25.bin"/><Relationship Id="rId159" Type="http://schemas.openxmlformats.org/officeDocument/2006/relationships/image" Target="media/image122.tiff"/><Relationship Id="rId170" Type="http://schemas.openxmlformats.org/officeDocument/2006/relationships/image" Target="media/image133.tiff"/><Relationship Id="rId191" Type="http://schemas.openxmlformats.org/officeDocument/2006/relationships/image" Target="media/image154.tiff"/><Relationship Id="rId205" Type="http://schemas.openxmlformats.org/officeDocument/2006/relationships/image" Target="media/image168.tiff"/><Relationship Id="rId226" Type="http://schemas.openxmlformats.org/officeDocument/2006/relationships/image" Target="media/image189.tiff"/><Relationship Id="rId247" Type="http://schemas.openxmlformats.org/officeDocument/2006/relationships/image" Target="media/image210.tiff"/><Relationship Id="rId107" Type="http://schemas.openxmlformats.org/officeDocument/2006/relationships/image" Target="media/image90.emf"/><Relationship Id="rId268" Type="http://schemas.openxmlformats.org/officeDocument/2006/relationships/image" Target="media/image231.png"/><Relationship Id="rId289" Type="http://schemas.openxmlformats.org/officeDocument/2006/relationships/image" Target="media/image244.emf"/><Relationship Id="rId11" Type="http://schemas.openxmlformats.org/officeDocument/2006/relationships/oleObject" Target="embeddings/oleObject2.bin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oleObject" Target="embeddings/oleObject21.bin"/><Relationship Id="rId149" Type="http://schemas.openxmlformats.org/officeDocument/2006/relationships/oleObject" Target="embeddings/oleObject29.bin"/><Relationship Id="rId314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4.emf"/><Relationship Id="rId160" Type="http://schemas.openxmlformats.org/officeDocument/2006/relationships/image" Target="media/image123.tiff"/><Relationship Id="rId181" Type="http://schemas.openxmlformats.org/officeDocument/2006/relationships/image" Target="media/image144.tiff"/><Relationship Id="rId216" Type="http://schemas.openxmlformats.org/officeDocument/2006/relationships/image" Target="media/image179.tiff"/><Relationship Id="rId237" Type="http://schemas.openxmlformats.org/officeDocument/2006/relationships/image" Target="media/image200.tiff"/><Relationship Id="rId258" Type="http://schemas.openxmlformats.org/officeDocument/2006/relationships/image" Target="media/image221.png"/><Relationship Id="rId279" Type="http://schemas.openxmlformats.org/officeDocument/2006/relationships/image" Target="media/image239.emf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oleObject" Target="embeddings/oleObject16.bin"/><Relationship Id="rId139" Type="http://schemas.openxmlformats.org/officeDocument/2006/relationships/image" Target="media/image107.emf"/><Relationship Id="rId290" Type="http://schemas.openxmlformats.org/officeDocument/2006/relationships/oleObject" Target="embeddings/oleObject39.bin"/><Relationship Id="rId304" Type="http://schemas.openxmlformats.org/officeDocument/2006/relationships/oleObject" Target="embeddings/oleObject46.bin"/><Relationship Id="rId85" Type="http://schemas.openxmlformats.org/officeDocument/2006/relationships/image" Target="media/image76.png"/><Relationship Id="rId150" Type="http://schemas.openxmlformats.org/officeDocument/2006/relationships/image" Target="media/image114.tiff"/><Relationship Id="rId171" Type="http://schemas.openxmlformats.org/officeDocument/2006/relationships/image" Target="media/image134.tiff"/><Relationship Id="rId192" Type="http://schemas.openxmlformats.org/officeDocument/2006/relationships/image" Target="media/image155.tiff"/><Relationship Id="rId206" Type="http://schemas.openxmlformats.org/officeDocument/2006/relationships/image" Target="media/image169.tiff"/><Relationship Id="rId227" Type="http://schemas.openxmlformats.org/officeDocument/2006/relationships/image" Target="media/image190.tiff"/><Relationship Id="rId248" Type="http://schemas.openxmlformats.org/officeDocument/2006/relationships/image" Target="media/image211.tiff"/><Relationship Id="rId269" Type="http://schemas.openxmlformats.org/officeDocument/2006/relationships/image" Target="media/image232.png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oleObject" Target="embeddings/oleObject11.bin"/><Relationship Id="rId129" Type="http://schemas.openxmlformats.org/officeDocument/2006/relationships/image" Target="media/image101.png"/><Relationship Id="rId280" Type="http://schemas.openxmlformats.org/officeDocument/2006/relationships/oleObject" Target="embeddings/oleObject34.bin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oleObject" Target="embeddings/oleObject5.bin"/><Relationship Id="rId140" Type="http://schemas.openxmlformats.org/officeDocument/2006/relationships/oleObject" Target="embeddings/oleObject26.bin"/><Relationship Id="rId161" Type="http://schemas.openxmlformats.org/officeDocument/2006/relationships/image" Target="media/image124.tiff"/><Relationship Id="rId182" Type="http://schemas.openxmlformats.org/officeDocument/2006/relationships/image" Target="media/image145.tiff"/><Relationship Id="rId217" Type="http://schemas.openxmlformats.org/officeDocument/2006/relationships/image" Target="media/image180.tiff"/><Relationship Id="rId6" Type="http://schemas.openxmlformats.org/officeDocument/2006/relationships/footnotes" Target="footnotes.xml"/><Relationship Id="rId238" Type="http://schemas.openxmlformats.org/officeDocument/2006/relationships/image" Target="media/image201.tiff"/><Relationship Id="rId259" Type="http://schemas.openxmlformats.org/officeDocument/2006/relationships/image" Target="media/image222.png"/><Relationship Id="rId23" Type="http://schemas.openxmlformats.org/officeDocument/2006/relationships/image" Target="media/image14.png"/><Relationship Id="rId119" Type="http://schemas.openxmlformats.org/officeDocument/2006/relationships/image" Target="media/image96.emf"/><Relationship Id="rId270" Type="http://schemas.openxmlformats.org/officeDocument/2006/relationships/image" Target="media/image233.png"/><Relationship Id="rId291" Type="http://schemas.openxmlformats.org/officeDocument/2006/relationships/image" Target="media/image245.emf"/><Relationship Id="rId305" Type="http://schemas.openxmlformats.org/officeDocument/2006/relationships/image" Target="media/image252.emf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02.emf"/><Relationship Id="rId151" Type="http://schemas.openxmlformats.org/officeDocument/2006/relationships/image" Target="media/image115.tiff"/><Relationship Id="rId172" Type="http://schemas.openxmlformats.org/officeDocument/2006/relationships/image" Target="media/image135.tiff"/><Relationship Id="rId193" Type="http://schemas.openxmlformats.org/officeDocument/2006/relationships/image" Target="media/image156.tiff"/><Relationship Id="rId207" Type="http://schemas.openxmlformats.org/officeDocument/2006/relationships/image" Target="media/image170.tiff"/><Relationship Id="rId228" Type="http://schemas.openxmlformats.org/officeDocument/2006/relationships/image" Target="media/image191.tiff"/><Relationship Id="rId249" Type="http://schemas.openxmlformats.org/officeDocument/2006/relationships/image" Target="media/image212.tiff"/><Relationship Id="rId13" Type="http://schemas.openxmlformats.org/officeDocument/2006/relationships/image" Target="media/image4.png"/><Relationship Id="rId109" Type="http://schemas.openxmlformats.org/officeDocument/2006/relationships/image" Target="media/image91.emf"/><Relationship Id="rId260" Type="http://schemas.openxmlformats.org/officeDocument/2006/relationships/image" Target="media/image223.png"/><Relationship Id="rId281" Type="http://schemas.openxmlformats.org/officeDocument/2006/relationships/image" Target="media/image240.emf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5.emf"/><Relationship Id="rId120" Type="http://schemas.openxmlformats.org/officeDocument/2006/relationships/oleObject" Target="embeddings/oleObject17.bin"/><Relationship Id="rId141" Type="http://schemas.openxmlformats.org/officeDocument/2006/relationships/image" Target="media/image108.emf"/><Relationship Id="rId7" Type="http://schemas.openxmlformats.org/officeDocument/2006/relationships/endnotes" Target="endnotes.xml"/><Relationship Id="rId162" Type="http://schemas.openxmlformats.org/officeDocument/2006/relationships/image" Target="media/image125.tiff"/><Relationship Id="rId183" Type="http://schemas.openxmlformats.org/officeDocument/2006/relationships/image" Target="media/image146.tiff"/><Relationship Id="rId218" Type="http://schemas.openxmlformats.org/officeDocument/2006/relationships/image" Target="media/image181.tiff"/><Relationship Id="rId239" Type="http://schemas.openxmlformats.org/officeDocument/2006/relationships/image" Target="media/image202.tiff"/><Relationship Id="rId250" Type="http://schemas.openxmlformats.org/officeDocument/2006/relationships/image" Target="media/image213.tiff"/><Relationship Id="rId271" Type="http://schemas.openxmlformats.org/officeDocument/2006/relationships/image" Target="media/image234.png"/><Relationship Id="rId292" Type="http://schemas.openxmlformats.org/officeDocument/2006/relationships/oleObject" Target="embeddings/oleObject40.bin"/><Relationship Id="rId306" Type="http://schemas.openxmlformats.org/officeDocument/2006/relationships/oleObject" Target="embeddings/oleObject47.bin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110" Type="http://schemas.openxmlformats.org/officeDocument/2006/relationships/oleObject" Target="embeddings/oleObject12.bin"/><Relationship Id="rId131" Type="http://schemas.openxmlformats.org/officeDocument/2006/relationships/oleObject" Target="embeddings/oleObject22.bin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16.tiff"/><Relationship Id="rId173" Type="http://schemas.openxmlformats.org/officeDocument/2006/relationships/image" Target="media/image136.tiff"/><Relationship Id="rId194" Type="http://schemas.openxmlformats.org/officeDocument/2006/relationships/image" Target="media/image157.tiff"/><Relationship Id="rId199" Type="http://schemas.openxmlformats.org/officeDocument/2006/relationships/image" Target="media/image162.tiff"/><Relationship Id="rId203" Type="http://schemas.openxmlformats.org/officeDocument/2006/relationships/image" Target="media/image166.tiff"/><Relationship Id="rId208" Type="http://schemas.openxmlformats.org/officeDocument/2006/relationships/image" Target="media/image171.tiff"/><Relationship Id="rId229" Type="http://schemas.openxmlformats.org/officeDocument/2006/relationships/image" Target="media/image192.tiff"/><Relationship Id="rId19" Type="http://schemas.openxmlformats.org/officeDocument/2006/relationships/image" Target="media/image10.png"/><Relationship Id="rId224" Type="http://schemas.openxmlformats.org/officeDocument/2006/relationships/image" Target="media/image187.tiff"/><Relationship Id="rId240" Type="http://schemas.openxmlformats.org/officeDocument/2006/relationships/image" Target="media/image203.tiff"/><Relationship Id="rId245" Type="http://schemas.openxmlformats.org/officeDocument/2006/relationships/image" Target="media/image208.tiff"/><Relationship Id="rId261" Type="http://schemas.openxmlformats.org/officeDocument/2006/relationships/image" Target="media/image224.png"/><Relationship Id="rId266" Type="http://schemas.openxmlformats.org/officeDocument/2006/relationships/image" Target="media/image229.png"/><Relationship Id="rId287" Type="http://schemas.openxmlformats.org/officeDocument/2006/relationships/image" Target="media/image243.emf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oleObject" Target="embeddings/oleObject7.bin"/><Relationship Id="rId105" Type="http://schemas.openxmlformats.org/officeDocument/2006/relationships/image" Target="media/image89.emf"/><Relationship Id="rId126" Type="http://schemas.openxmlformats.org/officeDocument/2006/relationships/oleObject" Target="embeddings/oleObject20.bin"/><Relationship Id="rId147" Type="http://schemas.openxmlformats.org/officeDocument/2006/relationships/image" Target="media/image112.tiff"/><Relationship Id="rId168" Type="http://schemas.openxmlformats.org/officeDocument/2006/relationships/image" Target="media/image131.tiff"/><Relationship Id="rId282" Type="http://schemas.openxmlformats.org/officeDocument/2006/relationships/oleObject" Target="embeddings/oleObject35.bin"/><Relationship Id="rId312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3.emf"/><Relationship Id="rId98" Type="http://schemas.openxmlformats.org/officeDocument/2006/relationships/oleObject" Target="embeddings/oleObject6.bin"/><Relationship Id="rId121" Type="http://schemas.openxmlformats.org/officeDocument/2006/relationships/image" Target="media/image97.emf"/><Relationship Id="rId142" Type="http://schemas.openxmlformats.org/officeDocument/2006/relationships/oleObject" Target="embeddings/oleObject27.bin"/><Relationship Id="rId163" Type="http://schemas.openxmlformats.org/officeDocument/2006/relationships/image" Target="media/image126.tiff"/><Relationship Id="rId184" Type="http://schemas.openxmlformats.org/officeDocument/2006/relationships/image" Target="media/image147.tiff"/><Relationship Id="rId189" Type="http://schemas.openxmlformats.org/officeDocument/2006/relationships/image" Target="media/image152.tiff"/><Relationship Id="rId219" Type="http://schemas.openxmlformats.org/officeDocument/2006/relationships/image" Target="media/image182.tiff"/><Relationship Id="rId3" Type="http://schemas.openxmlformats.org/officeDocument/2006/relationships/styles" Target="styles.xml"/><Relationship Id="rId214" Type="http://schemas.openxmlformats.org/officeDocument/2006/relationships/image" Target="media/image177.tiff"/><Relationship Id="rId230" Type="http://schemas.openxmlformats.org/officeDocument/2006/relationships/image" Target="media/image193.tiff"/><Relationship Id="rId235" Type="http://schemas.openxmlformats.org/officeDocument/2006/relationships/image" Target="media/image198.tiff"/><Relationship Id="rId251" Type="http://schemas.openxmlformats.org/officeDocument/2006/relationships/image" Target="media/image214.tiff"/><Relationship Id="rId256" Type="http://schemas.openxmlformats.org/officeDocument/2006/relationships/image" Target="media/image219.png"/><Relationship Id="rId277" Type="http://schemas.openxmlformats.org/officeDocument/2006/relationships/image" Target="media/image238.emf"/><Relationship Id="rId298" Type="http://schemas.openxmlformats.org/officeDocument/2006/relationships/oleObject" Target="embeddings/oleObject43.bin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oleObject" Target="embeddings/oleObject15.bin"/><Relationship Id="rId137" Type="http://schemas.openxmlformats.org/officeDocument/2006/relationships/image" Target="media/image106.emf"/><Relationship Id="rId158" Type="http://schemas.openxmlformats.org/officeDocument/2006/relationships/image" Target="media/image121.tiff"/><Relationship Id="rId272" Type="http://schemas.openxmlformats.org/officeDocument/2006/relationships/image" Target="media/image235.png"/><Relationship Id="rId293" Type="http://schemas.openxmlformats.org/officeDocument/2006/relationships/image" Target="media/image246.emf"/><Relationship Id="rId302" Type="http://schemas.openxmlformats.org/officeDocument/2006/relationships/oleObject" Target="embeddings/oleObject45.bin"/><Relationship Id="rId307" Type="http://schemas.openxmlformats.org/officeDocument/2006/relationships/image" Target="media/image253.emf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92.emf"/><Relationship Id="rId132" Type="http://schemas.openxmlformats.org/officeDocument/2006/relationships/image" Target="media/image103.emf"/><Relationship Id="rId153" Type="http://schemas.openxmlformats.org/officeDocument/2006/relationships/image" Target="media/image117.png"/><Relationship Id="rId174" Type="http://schemas.openxmlformats.org/officeDocument/2006/relationships/image" Target="media/image137.tiff"/><Relationship Id="rId179" Type="http://schemas.openxmlformats.org/officeDocument/2006/relationships/image" Target="media/image142.tiff"/><Relationship Id="rId195" Type="http://schemas.openxmlformats.org/officeDocument/2006/relationships/image" Target="media/image158.tiff"/><Relationship Id="rId209" Type="http://schemas.openxmlformats.org/officeDocument/2006/relationships/image" Target="media/image172.tiff"/><Relationship Id="rId190" Type="http://schemas.openxmlformats.org/officeDocument/2006/relationships/image" Target="media/image153.tiff"/><Relationship Id="rId204" Type="http://schemas.openxmlformats.org/officeDocument/2006/relationships/image" Target="media/image167.tiff"/><Relationship Id="rId220" Type="http://schemas.openxmlformats.org/officeDocument/2006/relationships/image" Target="media/image183.tiff"/><Relationship Id="rId225" Type="http://schemas.openxmlformats.org/officeDocument/2006/relationships/image" Target="media/image188.tiff"/><Relationship Id="rId241" Type="http://schemas.openxmlformats.org/officeDocument/2006/relationships/image" Target="media/image204.tiff"/><Relationship Id="rId246" Type="http://schemas.openxmlformats.org/officeDocument/2006/relationships/image" Target="media/image209.tiff"/><Relationship Id="rId267" Type="http://schemas.openxmlformats.org/officeDocument/2006/relationships/image" Target="media/image230.png"/><Relationship Id="rId288" Type="http://schemas.openxmlformats.org/officeDocument/2006/relationships/oleObject" Target="embeddings/oleObject38.bin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oleObject" Target="embeddings/oleObject10.bin"/><Relationship Id="rId127" Type="http://schemas.openxmlformats.org/officeDocument/2006/relationships/image" Target="media/image100.emf"/><Relationship Id="rId262" Type="http://schemas.openxmlformats.org/officeDocument/2006/relationships/image" Target="media/image225.png"/><Relationship Id="rId283" Type="http://schemas.openxmlformats.org/officeDocument/2006/relationships/image" Target="media/image241.emf"/><Relationship Id="rId313" Type="http://schemas.openxmlformats.org/officeDocument/2006/relationships/fontTable" Target="fontTable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oleObject" Target="embeddings/oleObject4.bin"/><Relationship Id="rId99" Type="http://schemas.openxmlformats.org/officeDocument/2006/relationships/image" Target="media/image86.emf"/><Relationship Id="rId101" Type="http://schemas.openxmlformats.org/officeDocument/2006/relationships/image" Target="media/image87.emf"/><Relationship Id="rId122" Type="http://schemas.openxmlformats.org/officeDocument/2006/relationships/oleObject" Target="embeddings/oleObject18.bin"/><Relationship Id="rId143" Type="http://schemas.openxmlformats.org/officeDocument/2006/relationships/image" Target="media/image109.emf"/><Relationship Id="rId148" Type="http://schemas.openxmlformats.org/officeDocument/2006/relationships/image" Target="media/image113.png"/><Relationship Id="rId164" Type="http://schemas.openxmlformats.org/officeDocument/2006/relationships/image" Target="media/image127.tiff"/><Relationship Id="rId169" Type="http://schemas.openxmlformats.org/officeDocument/2006/relationships/image" Target="media/image132.tiff"/><Relationship Id="rId185" Type="http://schemas.openxmlformats.org/officeDocument/2006/relationships/image" Target="media/image148.tif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43.tiff"/><Relationship Id="rId210" Type="http://schemas.openxmlformats.org/officeDocument/2006/relationships/image" Target="media/image173.tiff"/><Relationship Id="rId215" Type="http://schemas.openxmlformats.org/officeDocument/2006/relationships/image" Target="media/image178.tiff"/><Relationship Id="rId236" Type="http://schemas.openxmlformats.org/officeDocument/2006/relationships/image" Target="media/image199.tiff"/><Relationship Id="rId257" Type="http://schemas.openxmlformats.org/officeDocument/2006/relationships/image" Target="media/image220.png"/><Relationship Id="rId278" Type="http://schemas.openxmlformats.org/officeDocument/2006/relationships/oleObject" Target="embeddings/oleObject33.bin"/><Relationship Id="rId26" Type="http://schemas.openxmlformats.org/officeDocument/2006/relationships/image" Target="media/image17.png"/><Relationship Id="rId231" Type="http://schemas.openxmlformats.org/officeDocument/2006/relationships/image" Target="media/image194.tiff"/><Relationship Id="rId252" Type="http://schemas.openxmlformats.org/officeDocument/2006/relationships/image" Target="media/image215.tiff"/><Relationship Id="rId273" Type="http://schemas.openxmlformats.org/officeDocument/2006/relationships/image" Target="media/image236.emf"/><Relationship Id="rId294" Type="http://schemas.openxmlformats.org/officeDocument/2006/relationships/oleObject" Target="embeddings/oleObject41.bin"/><Relationship Id="rId308" Type="http://schemas.openxmlformats.org/officeDocument/2006/relationships/oleObject" Target="embeddings/oleObject48.bin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jpeg"/><Relationship Id="rId112" Type="http://schemas.openxmlformats.org/officeDocument/2006/relationships/oleObject" Target="embeddings/oleObject13.bin"/><Relationship Id="rId133" Type="http://schemas.openxmlformats.org/officeDocument/2006/relationships/oleObject" Target="embeddings/oleObject23.bin"/><Relationship Id="rId154" Type="http://schemas.openxmlformats.org/officeDocument/2006/relationships/oleObject" Target="embeddings/oleObject30.bin"/><Relationship Id="rId175" Type="http://schemas.openxmlformats.org/officeDocument/2006/relationships/image" Target="media/image138.tiff"/><Relationship Id="rId196" Type="http://schemas.openxmlformats.org/officeDocument/2006/relationships/image" Target="media/image159.tiff"/><Relationship Id="rId200" Type="http://schemas.openxmlformats.org/officeDocument/2006/relationships/image" Target="media/image163.tiff"/><Relationship Id="rId16" Type="http://schemas.openxmlformats.org/officeDocument/2006/relationships/image" Target="media/image7.png"/><Relationship Id="rId221" Type="http://schemas.openxmlformats.org/officeDocument/2006/relationships/image" Target="media/image184.tiff"/><Relationship Id="rId242" Type="http://schemas.openxmlformats.org/officeDocument/2006/relationships/image" Target="media/image205.tiff"/><Relationship Id="rId263" Type="http://schemas.openxmlformats.org/officeDocument/2006/relationships/image" Target="media/image226.png"/><Relationship Id="rId284" Type="http://schemas.openxmlformats.org/officeDocument/2006/relationships/oleObject" Target="embeddings/oleObject36.bin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oleObject" Target="embeddings/oleObject8.bin"/><Relationship Id="rId123" Type="http://schemas.openxmlformats.org/officeDocument/2006/relationships/image" Target="media/image98.emf"/><Relationship Id="rId144" Type="http://schemas.openxmlformats.org/officeDocument/2006/relationships/oleObject" Target="embeddings/oleObject28.bin"/><Relationship Id="rId90" Type="http://schemas.openxmlformats.org/officeDocument/2006/relationships/image" Target="media/image81.png"/><Relationship Id="rId165" Type="http://schemas.openxmlformats.org/officeDocument/2006/relationships/image" Target="media/image128.tiff"/><Relationship Id="rId186" Type="http://schemas.openxmlformats.org/officeDocument/2006/relationships/image" Target="media/image149.tiff"/><Relationship Id="rId211" Type="http://schemas.openxmlformats.org/officeDocument/2006/relationships/image" Target="media/image174.tiff"/><Relationship Id="rId232" Type="http://schemas.openxmlformats.org/officeDocument/2006/relationships/image" Target="media/image195.tiff"/><Relationship Id="rId253" Type="http://schemas.openxmlformats.org/officeDocument/2006/relationships/image" Target="media/image216.tiff"/><Relationship Id="rId274" Type="http://schemas.openxmlformats.org/officeDocument/2006/relationships/oleObject" Target="embeddings/oleObject31.bin"/><Relationship Id="rId295" Type="http://schemas.openxmlformats.org/officeDocument/2006/relationships/image" Target="media/image247.emf"/><Relationship Id="rId309" Type="http://schemas.openxmlformats.org/officeDocument/2006/relationships/header" Target="header1.xml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93.emf"/><Relationship Id="rId134" Type="http://schemas.openxmlformats.org/officeDocument/2006/relationships/image" Target="media/image104.emf"/><Relationship Id="rId80" Type="http://schemas.openxmlformats.org/officeDocument/2006/relationships/image" Target="media/image71.png"/><Relationship Id="rId155" Type="http://schemas.openxmlformats.org/officeDocument/2006/relationships/image" Target="media/image118.tiff"/><Relationship Id="rId176" Type="http://schemas.openxmlformats.org/officeDocument/2006/relationships/image" Target="media/image139.tiff"/><Relationship Id="rId197" Type="http://schemas.openxmlformats.org/officeDocument/2006/relationships/image" Target="media/image160.tiff"/><Relationship Id="rId201" Type="http://schemas.openxmlformats.org/officeDocument/2006/relationships/image" Target="media/image164.tiff"/><Relationship Id="rId222" Type="http://schemas.openxmlformats.org/officeDocument/2006/relationships/image" Target="media/image185.tiff"/><Relationship Id="rId243" Type="http://schemas.openxmlformats.org/officeDocument/2006/relationships/image" Target="media/image206.tiff"/><Relationship Id="rId264" Type="http://schemas.openxmlformats.org/officeDocument/2006/relationships/image" Target="media/image227.png"/><Relationship Id="rId285" Type="http://schemas.openxmlformats.org/officeDocument/2006/relationships/image" Target="media/image242.emf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88.emf"/><Relationship Id="rId124" Type="http://schemas.openxmlformats.org/officeDocument/2006/relationships/oleObject" Target="embeddings/oleObject19.bin"/><Relationship Id="rId310" Type="http://schemas.openxmlformats.org/officeDocument/2006/relationships/footer" Target="footer1.xml"/><Relationship Id="rId70" Type="http://schemas.openxmlformats.org/officeDocument/2006/relationships/image" Target="media/image61.png"/><Relationship Id="rId91" Type="http://schemas.openxmlformats.org/officeDocument/2006/relationships/image" Target="media/image82.emf"/><Relationship Id="rId145" Type="http://schemas.openxmlformats.org/officeDocument/2006/relationships/image" Target="media/image110.tiff"/><Relationship Id="rId166" Type="http://schemas.openxmlformats.org/officeDocument/2006/relationships/image" Target="media/image129.tiff"/><Relationship Id="rId187" Type="http://schemas.openxmlformats.org/officeDocument/2006/relationships/image" Target="media/image150.tiff"/><Relationship Id="rId1" Type="http://schemas.openxmlformats.org/officeDocument/2006/relationships/customXml" Target="../customXml/item1.xml"/><Relationship Id="rId212" Type="http://schemas.openxmlformats.org/officeDocument/2006/relationships/image" Target="media/image175.tiff"/><Relationship Id="rId233" Type="http://schemas.openxmlformats.org/officeDocument/2006/relationships/image" Target="media/image196.tiff"/><Relationship Id="rId254" Type="http://schemas.openxmlformats.org/officeDocument/2006/relationships/image" Target="media/image217.tiff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oleObject" Target="embeddings/oleObject14.bin"/><Relationship Id="rId275" Type="http://schemas.openxmlformats.org/officeDocument/2006/relationships/image" Target="media/image237.emf"/><Relationship Id="rId296" Type="http://schemas.openxmlformats.org/officeDocument/2006/relationships/oleObject" Target="embeddings/oleObject42.bin"/><Relationship Id="rId300" Type="http://schemas.openxmlformats.org/officeDocument/2006/relationships/oleObject" Target="embeddings/oleObject44.bin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oleObject" Target="embeddings/oleObject24.bin"/><Relationship Id="rId156" Type="http://schemas.openxmlformats.org/officeDocument/2006/relationships/image" Target="media/image119.tiff"/><Relationship Id="rId177" Type="http://schemas.openxmlformats.org/officeDocument/2006/relationships/image" Target="media/image140.tiff"/><Relationship Id="rId198" Type="http://schemas.openxmlformats.org/officeDocument/2006/relationships/image" Target="media/image161.tiff"/><Relationship Id="rId202" Type="http://schemas.openxmlformats.org/officeDocument/2006/relationships/image" Target="media/image165.tiff"/><Relationship Id="rId223" Type="http://schemas.openxmlformats.org/officeDocument/2006/relationships/image" Target="media/image186.tiff"/><Relationship Id="rId244" Type="http://schemas.openxmlformats.org/officeDocument/2006/relationships/image" Target="media/image207.tiff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28.png"/><Relationship Id="rId286" Type="http://schemas.openxmlformats.org/officeDocument/2006/relationships/oleObject" Target="embeddings/oleObject37.bin"/><Relationship Id="rId50" Type="http://schemas.openxmlformats.org/officeDocument/2006/relationships/image" Target="media/image41.png"/><Relationship Id="rId104" Type="http://schemas.openxmlformats.org/officeDocument/2006/relationships/oleObject" Target="embeddings/oleObject9.bin"/><Relationship Id="rId125" Type="http://schemas.openxmlformats.org/officeDocument/2006/relationships/image" Target="media/image99.emf"/><Relationship Id="rId146" Type="http://schemas.openxmlformats.org/officeDocument/2006/relationships/image" Target="media/image111.tiff"/><Relationship Id="rId167" Type="http://schemas.openxmlformats.org/officeDocument/2006/relationships/image" Target="media/image130.tiff"/><Relationship Id="rId188" Type="http://schemas.openxmlformats.org/officeDocument/2006/relationships/image" Target="media/image151.tiff"/><Relationship Id="rId311" Type="http://schemas.openxmlformats.org/officeDocument/2006/relationships/footer" Target="footer2.xml"/><Relationship Id="rId71" Type="http://schemas.openxmlformats.org/officeDocument/2006/relationships/image" Target="media/image62.png"/><Relationship Id="rId92" Type="http://schemas.openxmlformats.org/officeDocument/2006/relationships/oleObject" Target="embeddings/oleObject3.bin"/><Relationship Id="rId213" Type="http://schemas.openxmlformats.org/officeDocument/2006/relationships/image" Target="media/image176.tiff"/><Relationship Id="rId234" Type="http://schemas.openxmlformats.org/officeDocument/2006/relationships/image" Target="media/image197.tiff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18.png"/><Relationship Id="rId276" Type="http://schemas.openxmlformats.org/officeDocument/2006/relationships/oleObject" Target="embeddings/oleObject32.bin"/><Relationship Id="rId297" Type="http://schemas.openxmlformats.org/officeDocument/2006/relationships/image" Target="media/image248.emf"/><Relationship Id="rId40" Type="http://schemas.openxmlformats.org/officeDocument/2006/relationships/image" Target="media/image31.png"/><Relationship Id="rId115" Type="http://schemas.openxmlformats.org/officeDocument/2006/relationships/image" Target="media/image94.emf"/><Relationship Id="rId136" Type="http://schemas.openxmlformats.org/officeDocument/2006/relationships/image" Target="media/image105.png"/><Relationship Id="rId157" Type="http://schemas.openxmlformats.org/officeDocument/2006/relationships/image" Target="media/image120.tiff"/><Relationship Id="rId178" Type="http://schemas.openxmlformats.org/officeDocument/2006/relationships/image" Target="media/image141.tiff"/><Relationship Id="rId301" Type="http://schemas.openxmlformats.org/officeDocument/2006/relationships/image" Target="media/image250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2DAECF0C-FCC4-4308-8994-D2EA4BAC39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203</TotalTime>
  <Pages>47</Pages>
  <Words>9670</Words>
  <Characters>55123</Characters>
  <Application>Microsoft Office Word</Application>
  <DocSecurity>0</DocSecurity>
  <Lines>459</Lines>
  <Paragraphs>129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Chung Pham</cp:lastModifiedBy>
  <cp:revision>35</cp:revision>
  <cp:lastPrinted>2013-10-03T12:51:00Z</cp:lastPrinted>
  <dcterms:created xsi:type="dcterms:W3CDTF">2021-05-21T16:31:00Z</dcterms:created>
  <dcterms:modified xsi:type="dcterms:W3CDTF">2021-06-17T05:26:00Z</dcterms:modified>
</cp:coreProperties>
</file>