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72754B">
      <w:pPr>
        <w:pStyle w:val="SupplementaryMaterial"/>
        <w:spacing w:before="120" w:after="0"/>
        <w:rPr>
          <w:b w:val="0"/>
        </w:rPr>
      </w:pPr>
      <w:r w:rsidRPr="001549D3">
        <w:t>Supplementary Material</w:t>
      </w:r>
    </w:p>
    <w:p w14:paraId="10B88169" w14:textId="77AE647C" w:rsidR="00E55384" w:rsidRDefault="00E55384" w:rsidP="0072754B">
      <w:pPr>
        <w:keepNext/>
        <w:spacing w:after="0"/>
        <w:rPr>
          <w:rFonts w:cs="Times New Roman"/>
          <w:b/>
          <w:szCs w:val="24"/>
        </w:rPr>
      </w:pPr>
      <w:r w:rsidRPr="00E55384">
        <w:rPr>
          <w:rFonts w:cs="Times New Roman"/>
          <w:b/>
          <w:szCs w:val="24"/>
        </w:rPr>
        <w:t>Supplementary Table S</w:t>
      </w:r>
      <w:r w:rsidRPr="00E55384">
        <w:rPr>
          <w:rFonts w:cs="Times New Roman"/>
          <w:b/>
          <w:bCs/>
          <w:szCs w:val="24"/>
        </w:rPr>
        <w:t>1</w:t>
      </w:r>
      <w:r w:rsidRPr="00E55384">
        <w:rPr>
          <w:rFonts w:cs="Times New Roman"/>
          <w:b/>
          <w:szCs w:val="24"/>
        </w:rPr>
        <w:t xml:space="preserve"> MYB genes used to build phylogenetic tree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7367"/>
      </w:tblGrid>
      <w:tr w:rsidR="00E55384" w:rsidRPr="00E55384" w14:paraId="13CAD310" w14:textId="77777777" w:rsidTr="00E55384">
        <w:tc>
          <w:tcPr>
            <w:tcW w:w="97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C6DBD" w14:textId="3BC4029A" w:rsidR="00E55384" w:rsidRPr="00E55384" w:rsidRDefault="00E55384" w:rsidP="00E55384">
            <w:pPr>
              <w:spacing w:before="0" w:after="0"/>
              <w:rPr>
                <w:rFonts w:eastAsia="DengXi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</w:tr>
      <w:tr w:rsidR="00DC6C55" w:rsidRPr="00E55384" w14:paraId="7E0E51FC" w14:textId="77777777" w:rsidTr="00DC6C55"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FD9C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20"/>
                <w:szCs w:val="20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20"/>
                <w:szCs w:val="20"/>
                <w:lang w:eastAsia="zh-CN"/>
              </w:rPr>
              <w:t>Gene name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1FC95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20"/>
                <w:szCs w:val="20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20"/>
                <w:szCs w:val="20"/>
                <w:lang w:eastAsia="zh-CN"/>
              </w:rPr>
              <w:t>GenBank accession numbers</w:t>
            </w:r>
          </w:p>
        </w:tc>
        <w:tc>
          <w:tcPr>
            <w:tcW w:w="73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3CBCD" w14:textId="5EDB5C5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20"/>
                <w:szCs w:val="20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20"/>
                <w:szCs w:val="20"/>
                <w:lang w:eastAsia="zh-CN"/>
              </w:rPr>
              <w:t>Protein seq</w:t>
            </w:r>
            <w:r w:rsidR="00E41FC7">
              <w:rPr>
                <w:rFonts w:eastAsia="DengXian" w:cs="Times New Roman"/>
                <w:color w:val="000000"/>
                <w:sz w:val="20"/>
                <w:szCs w:val="20"/>
                <w:lang w:eastAsia="zh-CN"/>
              </w:rPr>
              <w:t>u</w:t>
            </w:r>
            <w:r w:rsidRPr="00E55384">
              <w:rPr>
                <w:rFonts w:eastAsia="DengXian" w:cs="Times New Roman"/>
                <w:color w:val="000000"/>
                <w:sz w:val="20"/>
                <w:szCs w:val="20"/>
                <w:lang w:eastAsia="zh-CN"/>
              </w:rPr>
              <w:t>ence</w:t>
            </w:r>
          </w:p>
        </w:tc>
      </w:tr>
      <w:tr w:rsidR="00DC6C55" w:rsidRPr="00E55384" w14:paraId="48A9DD5F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C1A9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NtAN2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2DC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ACO52470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D03DB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MNICTNKSSSGVKKGAWTEEEDVLLKKCIEKYGEGKWHQVPLRAGLNRCRKSCRLRWLNYLRPHIKRGDFSFDEVDLILRLHKLLGNRWSLIAGRLPGRTANDVKNYWNSHLRKKLIAPHDQKESKQKAKKITIFRPRPRTFSKTNTCVKSNTNTVDKDIEGSSEIIRFNDNLKPTTEELTDDGIQWWADLLANNYNNNGIEEADNSSPTLLHEEMPLLS</w:t>
            </w:r>
          </w:p>
        </w:tc>
      </w:tr>
      <w:tr w:rsidR="00DC6C55" w:rsidRPr="00E55384" w14:paraId="2211EAD0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662C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PhAn2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659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AAF66727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08098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MSTSNASTSGVRKGAWTEEEDLLLRECIDKYGEGKWHLVPVRAGLNRCRKSCRLRWLNYLRPHIKRGDFSLDEVDLILRLHKLLGNRWSLIAGRLPGRTANDVKNYWNTHLRKKLIAPHDQKQESKNKAVKITENNIIKPRPRTFSRPAMNNFPCWNGKSCNKNTIDKNEGDTEIIKFSDEKQKPEESIDDGLQWWANLLANNIEIEELVSCNSPTLLHEETAPSVNAESSLTQGGGSGLSDFSVDIDDIWDLVS</w:t>
            </w:r>
          </w:p>
        </w:tc>
      </w:tr>
      <w:tr w:rsidR="00DC6C55" w:rsidRPr="00E55384" w14:paraId="0EED3DCB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9EBC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LeANT1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61BD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AAQ55181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C61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MNSTSMSSLGVRKGSWTDEEDFLLRKCIDKYGEGKWHLVPIRAGLNRCRKSCRLRWLNYLRPHIKRGDFEQDEVDLILRLHKLLGNRWSLIAGRLPGRTANDVKNYWNTNLLRKLNTTKIVPREKINNKCGEISTKIEIIKPQRRKYFSSTMKNVTNNNVILDEEEHCKEIISEKQTPDASMDNVDPWWINLLENCNDDIEEDEEVVINYEKTLTSLLHEEISPPLNIGEGNSMQQGQISHENWGEFSLNLPPMQ</w:t>
            </w:r>
          </w:p>
        </w:tc>
      </w:tr>
      <w:tr w:rsidR="00DC6C55" w:rsidRPr="00E55384" w14:paraId="0FD3513C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5BA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IbMYB1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02E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BAF45114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B784F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MVISSVWSGSSSRVRKGSWSEEEDQLLRECIQKYGEGKWHLIPLRAGLNRCRKSCRLRWLNYLRPDIKRGEFSPDEIDLILRLHRLLGNRWSLIAGRIPGRTANDVKNLWNTHLQKKVSAMASSRQDNYWKGKAPEITENTVVRPRPRRFLKASSSPTTLLTGNATMVAYDGQLQEHMTTQPETTSDLLMENVQQKNLTTTLPSALETTPHDNVKWWEDVLSDKELNEEGQICWSEFPTDIDLLSELLS</w:t>
            </w:r>
          </w:p>
        </w:tc>
      </w:tr>
      <w:tr w:rsidR="00DC6C55" w:rsidRPr="00E55384" w14:paraId="5523A42A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018CE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InMYB2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45E8C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BAE94709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BCDD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MVNSSSAWPPPSSSRLMRKGAWTEEEDNLLRKCIQKYGEGKWHLVPLRAGLNRCRKSCRLRWLNYLRPDIKRGDFSVDEVDLIMRLHRLLGNRWSLIAGRIPGRTANDVKNYWNTHIQKKVFAMARMQDNWKGKAPEIRENTVVRPRPRRFLNTSLSPTSKTGKATAVTYDAQIQGHTLPQPPEAIITTSDLVMENVQLNNTIATLPSELETTTSDDRVRWWEDLLFDKEFNDDEGNACMHEGQVGWTNLPIDMD</w:t>
            </w:r>
          </w:p>
        </w:tc>
      </w:tr>
      <w:tr w:rsidR="00DC6C55" w:rsidRPr="00E55384" w14:paraId="227E43F7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DC5FC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VvMYBA1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2F8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BAD18977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87BB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MESLGVRKGAWIQEEDVLLRKCIEKYGEGKWHLVPLRAGLNRCRKSCRLRWLNYLKPDIKRGEFALDEVDLMIRLHNLLGNRWSLIAGRLPGRTANDVKNYWHSHHFKKEVQFQEEGRDKPQTHSKTKAIKPHPHKFSKALPRFELKTTAVDTFDTQVSTSRKPSSTSPQPNDDIIWWESLLAEHAQMDQETDFSASGEMLIASLRTEETATQKKGPMDGMIEQIQGGEGDFPFDVGFWDTPNTQVNHLI</w:t>
            </w:r>
          </w:p>
        </w:tc>
      </w:tr>
      <w:tr w:rsidR="00DC6C55" w:rsidRPr="00E55384" w14:paraId="18C7423C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22E9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VvMYBA2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1A10F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BAD18978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C864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MKSLGVRKGAWTQEEDVLLRKCIEKYGEGKWHLVPLRAGLNRCLKSCRLRWLNYLKPDIKRGEFALDEVDLMIRLHNLLGNRWSLIAGRLPGRTANDVKNYWHGHHLKKKVQFQEEGRKKPQTHSKTKAIKPHPHKFSKALPRFELKTTAVDTFDTQVSTSSKPSSTSPQPNDDIIWWESLLAEHAQMDQETDFSASGEMLIASLWTEETATQKKGTHSKTKAIKPHPHKFSKALPRFELKTTAVDTFDTQVSTS</w:t>
            </w:r>
          </w:p>
        </w:tc>
      </w:tr>
      <w:tr w:rsidR="00DC6C55" w:rsidRPr="00E55384" w14:paraId="3371819C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4AA6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CsRuby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EFA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AFB73913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EBE2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MADSLGVRKGAWTGEEDDLLRKCIEKYGEAKWHQVPLRAGLHRCRKSCRLRWLNYLNPNIKRGEFAADEVDLILRLHKLLGNRWSLIVGRLPGRTANDVKNFWNTHLRKKVDKCCKNNKEMKAKAEKVEKINIIKPQPRTFAKNSQWLKGKGMTSNNLQLGDYNLGKQSTPSDHHHHHQQQQENETESVWWESFLFGDELDQQGISSSLSRPEEESTTANIFAEKSPVVTKVTENRVIEAGQSCPTDDFAFDAEL</w:t>
            </w:r>
          </w:p>
        </w:tc>
      </w:tr>
      <w:tr w:rsidR="00DC6C55" w:rsidRPr="00E55384" w14:paraId="46519071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6144A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AmVENOSA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533D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ABB83828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1F06F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MGNNPLGVRKGTWTKEEDILLKQCIEKYGEGKWHQVPIRAGLNRCRKSCRMRWLNYLSPNIKRGSFTRDEVDLIVRLHKLLGNRWSLIAGRLPGRTGNDVKNFWNTHFEKKSGERENTENINPKLINSSNIIKPQPRTFLKLRPKETKKQKNIRNVCTANDDKQQPLSTSGQLEEVNERIRWWSELLDFADYVD</w:t>
            </w:r>
          </w:p>
        </w:tc>
      </w:tr>
      <w:tr w:rsidR="00DC6C55" w:rsidRPr="00E55384" w14:paraId="5B0F7C75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F08C8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AmROSEA1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0B04E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ABB83826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87D6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MEKNCRGVRKGTWTKEEDTLLRQCIEEYGEGKWHQVPHRAGLNRCRKSCRLRWLNYLRPNIKRGRFSRDEVDLIVRLHKLLGNKWSLIAGRIPGRTANDVKNFWNTHVGKNLGEDGERCRKNVMNTKTIKLTNIVRPRARTFTGLHVTWPREVGKTDEFSNVRLTTDEIPDCEKQTQFYNDVASPQDEVEDCIQWWSKLLETTEDGELGNLFEEAQQIGN</w:t>
            </w:r>
          </w:p>
        </w:tc>
      </w:tr>
      <w:tr w:rsidR="00DC6C55" w:rsidRPr="00E55384" w14:paraId="4B043996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67C8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AmROSEA2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3F3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ABB83827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C556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MQKNPRGVRKGTWTKEEDILLMECIDKYGEGKWHQVPLKAGLNRCRKSCRLRWLNYLRPNIKRGCFSKDEVDLIVRLHKLLGNKWSLIAGRIPGRTANDVKNFWNTHVGKNLGVDGERRKKNVMNTKNSKETNIIRPRARTFNGLHVTWPREHGKNDAFSNVRITSTTENLDYEKQKPFHNNVASTPEEVDESIRWWSNLLETTEDELENLFEDVQQTGKMSEW</w:t>
            </w:r>
          </w:p>
        </w:tc>
      </w:tr>
      <w:tr w:rsidR="00DC6C55" w:rsidRPr="00E55384" w14:paraId="62C1073C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2170A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AtPAP2/MYB90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ADBE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AAG42002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53AD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MEGSSKGLRKGAWTAEEDSLLRLCIDKYGEGKWHQVPLRAGLNRCRKSCRLRWLNYLKPSIKRGRLSNDEVDLLLRLHKLLGNRWSLIAGRLPGRTANDVKNYWNTHLSKKHESSCCKSKMKKKNIISPPTTPVQKIGVFKPRPRSFSVNNGCSHLNGLPEVDLIPSCLGLKKNNVCENSITCNKDDEKDDFVNNLMNGDNMWLENLLGENQEADAIVPEATTAEHGATLAFDVEQLWSLFDGETVELD</w:t>
            </w:r>
          </w:p>
        </w:tc>
      </w:tr>
      <w:tr w:rsidR="00DC6C55" w:rsidRPr="00E55384" w14:paraId="41B70C4A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F7E8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AtMYB114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28C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Q9FNV8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A352F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MEGSSKGLRKGAWTAEEDSLLRQCIGKYGEGKWHQVPLRAGLNRCRKSCRLRWLNYLKPSIKRGKFSSDEVDLLLRLHKLLGNRWSLIAGRLPGRTANDVKNYWNTHLSKKHEPCCKTKIKRINIITPPNTPAQKVDIF</w:t>
            </w:r>
          </w:p>
        </w:tc>
      </w:tr>
      <w:tr w:rsidR="00DC6C55" w:rsidRPr="00E55384" w14:paraId="3E7BB08A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F3FE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AtPAP1/MYB75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39CFF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AAG42001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A3D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MEGSSKGLRKGAWTTEEDSLLRQCINKYGEGKWHQVPVRAGLNRCRKSCRLRWLNYLKPSIKRGKLSSDEVDLLLRLHRLLGNRWSLIAGRLPGRTANDVKNYWNTHLSKKHEPCCKIKMKKRDITPIPTTPALKNNVYKPRPRSFTVNNDCNHLNAPPKVDVNPPCLGLNINNVCDNSIIYNKDKKKDQLVNNLIDGDNMWLEKFLEESQEVDILVPEATTTEKGDTLAFDVDQLWSLFDGETVKFD</w:t>
            </w:r>
          </w:p>
        </w:tc>
      </w:tr>
      <w:tr w:rsidR="00DC6C55" w:rsidRPr="00E55384" w14:paraId="42760DBB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084A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AtMYB113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274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Q9FNV9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7BE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MGESPKGLRKGTWTTEEDILLRQCIDKYGEGKWHRVPLRTGLNRCRKSCRLRWLNYLKPSIKRGKLCSDEVDLVLRLHKLLGNRWSLIAGRLPGRTANDVKNYWNTHLSKKHDERCCKTKMINKNITSHPTSSAQKIDVLKPRPRSFSDKNSCNDVNILPKVDVVPLHLGLNNNYVCESSITCNKDEQKDKLININLLDGDNMWWESLLEADVLGPEATETAKGVTLPLDFEQIWARFDEETLELN</w:t>
            </w:r>
          </w:p>
        </w:tc>
      </w:tr>
      <w:tr w:rsidR="00DC6C55" w:rsidRPr="00E55384" w14:paraId="2FC903D6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9D58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GmMYB10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60DB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ACM62751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8E9AB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MERSSGIRKGTWTVEEDKLLRMCVEKYGEGKWHQIPKKAGLNRCRKSCRLRWLNYLKPNIKRGDFLADEVDLMLKLHKLLGNRWSLIAGRLPGRTANDVKNFWNTHLKKRTVSPPEDEENLKSPTPQKIVTRG</w:t>
            </w: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lastRenderedPageBreak/>
              <w:t>NIFKPRPRKFSNCSCPFDASRKKSDIGINSLQSYQLSNNSKSVISLQNHPLVPPISTEENPAWWETMLFEENLEENKLDTKANGWCEQDDQFLTSFFNGEITQGTTVEGSTKNDESGHWPDL</w:t>
            </w:r>
          </w:p>
        </w:tc>
      </w:tr>
      <w:tr w:rsidR="00DC6C55" w:rsidRPr="00E55384" w14:paraId="194B03F6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503DB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lastRenderedPageBreak/>
              <w:t>MrMYB1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BD9A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ADG21957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39D0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MEGSLGVRKGAWTVEEDTLLKLYIEKYGEGKWHQVPPRAGLNRCRKSCRLRWLNYLKPNIKRGEFKADEVDLMIRLHKLLGNRWSMIAGRLPGRTANDVKNYWNTHLRKNAISRIKDGGEKAQQTSKVNIIKPRPRTFAKNLTWFGGKPTIMAASFQPKDNVISDLPPAPLPSENSVKWGENLFDDKEAGDEIGTYDVGGLNEEPIATFRWAEAAPAETVGTPLDEFGPSFWAEFPSNLDVWDFLDP</w:t>
            </w:r>
          </w:p>
        </w:tc>
      </w:tr>
      <w:tr w:rsidR="00DC6C55" w:rsidRPr="00E55384" w14:paraId="47D2BA31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3AA9D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GhMYB10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5365B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CAD87010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31B8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MGAEARSGLRKGAWTAEEDMLLKNCIERYGEGKWHLVPLKAGLNRCRKSCRLRWLNYLRPNIKRGDFGEDEIDLIIRLHKLLGNRWSLIAGRIPGRTANDVKNWWNTHLRSRHQQQQKVHQEDELSQDTTVAIIKPQPRTFSKTLNWFGNRQSVKDHVDINIIKSSSASDTNNISAPPELIASPKILDDAINECRQKLFDGDEKEVDIDGHVRWSFTPADEEPLNIVDQENGHDSLLDFPIDEVVWDLLN</w:t>
            </w:r>
          </w:p>
        </w:tc>
      </w:tr>
      <w:tr w:rsidR="00DC6C55" w:rsidRPr="00E55384" w14:paraId="4412DB30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C895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LhMYB6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4F3B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BAJ05399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896D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MSPFRVSATSSSFSQMSPSPVLRLVRKGAWTQVEDDLLKRCIERHGVVRWSRVPQLAGLNRCRKSCRLRWLNYLDPRIRRGQFEEDEDDLIIRLHKLLGNRWSLIAGRLPGRTANDVKNYWNSHLSKKLIPQEKKVRACPCIAAPTRPQPRKCSIKTKTSVDDQQVNMSELIPQKKKVRACRIIAAPTRPQPRKCSIETKTSVDEQQVNMSESRPSADTANCAVWQDDLGNVKEMIEQLTEATIPSENTEGFAHE</w:t>
            </w:r>
          </w:p>
        </w:tc>
      </w:tr>
      <w:tr w:rsidR="00DC6C55" w:rsidRPr="00E55384" w14:paraId="1EDC6738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F89F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EsMYBA1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BDAAA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AGT39060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065C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MKPDFSEMFKSGVRKGAWTKEEDEVLKICVEKYGVGNWHRIPQRAGLNRCRKSCRMRWLNYLNPNINRGVSREDEIDLMLKMHKLLGNRWSLIAGRLPGRTANDVKNFWNTQLRHKSVLNNKDKERILPPKKVQVIKPHPRIFKPVPTRLTGEPAFCNLQEQQQEEGNQHPIAEDTIWWEELLFHDKEMNHGTSVSFGREEVVSTTNSTEEERKAALFSDVDFEFQDFSDLNFWNFE</w:t>
            </w:r>
          </w:p>
        </w:tc>
      </w:tr>
      <w:tr w:rsidR="00DC6C55" w:rsidRPr="00E55384" w14:paraId="4EBCEC69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09B7A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ZmC1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396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AAA33482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C63C8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MGRRACCAKEGVKRGAWTSKEDDALAAYVKAHGEGKWREVPQKAGLRRCGKSCRLRWLNYLRPNIRRGNISYDEEDLIIRLHRLLGNRWSLIAGRLPGRTDNEIKNYWNSTLGRRAGAGAGAGGSWVVVAPDTGSHATPAATSGACETGQNSAAHRADPDSAGTTTTSAAAVWAPKAVRCTGGLFFFHRDTTPAHAGETATPMAGGGGGGGGEAGSSDDCSSAASVSLRVGSHDEPCFSGDGDGDWMDDVRALAS</w:t>
            </w:r>
          </w:p>
        </w:tc>
      </w:tr>
      <w:tr w:rsidR="00DC6C55" w:rsidRPr="00E55384" w14:paraId="48FB4289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6629E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ZmPl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2258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AAA19819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5CB7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MGRRACCAKEGVKRGAWTAKEDDTLAAYVKAHGEGKWREVPQKAGLRRCGKSCRLRWLNYLRPNIKRGNISYDEEDLIVRLHKLLGNRWSLIAGRLPGRTDNEIKNYWNSTLGRRAGGSRVVFAPDTGSHATPAAGSREMTGGQKGAAPRADLGSPASAAVVWAPKAARCTGGLFFHRRDTHTPHAGGTETPTPMMAGGGGGEARSSDDCSSAASVSPLVGSSQHDPCFSGDGDGDWMDDVRALASFLESDEERL</w:t>
            </w:r>
          </w:p>
        </w:tc>
      </w:tr>
      <w:tr w:rsidR="00DC6C55" w:rsidRPr="00E55384" w14:paraId="4F19A015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4655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LjTT2a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0F08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BAG12893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86C25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MGRSPCCSKQGLNRGAWTAQEDQILRDYVHLHGQGKWRNLPQSAGLKRCGKSCRLRWLNYLRPDIKRGNISRDEEELIIRLHKLLGNRWSLIAGRLPGRTDNEIKNYWNTNLCKRVQDGVDVGDSKTPSSQEKNNHHDQKAKPQSVTPSVFSSSQPKNNNVIRTKASKCSKVLLRDPLLPCPPMQTQSDDFIAKLLEEAEGEPLLSAVANDFTSGDEDGVLSFDPCGNEKELSTDLLLDLDIGEICLPEFINSDF</w:t>
            </w:r>
          </w:p>
        </w:tc>
      </w:tr>
      <w:tr w:rsidR="00DC6C55" w:rsidRPr="00E55384" w14:paraId="27177C94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F1AE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VvMYBPA2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7B828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ACK56131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9EC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MGRRPCCAKEGLNRGSWSAWEDKILCNYVEVHGEGKWRDLPQRAGLKRCGKSCRLRWLNYLRPDIKRGNISSEEEELIIRLHKLLGNRWSLIAGRLPGRTDNEIKNYWNTNLSKRLQASKGQNSPNKKVENPKNQTSGTGKSSAELHTVIRTRAVRCSKVIIPRVQADFDENPSPKMAVPTSEPSSSALEQGETANFFMGFDIGDLLTSDALNSFLDQDEEMGENNSNGVSDHFPPCSDFLAPEIENQEGVSGLL</w:t>
            </w:r>
          </w:p>
        </w:tc>
      </w:tr>
      <w:tr w:rsidR="00DC6C55" w:rsidRPr="00E55384" w14:paraId="30B18418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2F62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FaMYB11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514F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AFL02461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E0DBB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MGRSPCCAKEGLNRGAWTAMEDRTLTEYITTHGEGKWRNLPKRAGLKRCGKSCRLRWLNYLRPDIKRGNITRDEEELIIRLHKLLGNRWSLIAGRLPGRTDNEIKNYWNTNIRKKVQDHSSTNSEANITHHKPPNHQTQKKNTNVVRTKASRCTKVFMPHQQSQMDKKGTCNNPTADQQGAAPFLNHDYYDPINYNDDPALRMMGITDTHHQESDDLSPFLNLEIDNENSNSCGFMVDFKMDESFLSEFLNVDFS</w:t>
            </w:r>
          </w:p>
        </w:tc>
      </w:tr>
      <w:tr w:rsidR="00DC6C55" w:rsidRPr="00E55384" w14:paraId="3C218081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5594C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AtTT2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F848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NP_198405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6F8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MGKRATTSVRREELNRGAWTDHEDKILRDYITTHGEGKWSTLPNQAGLKRCGKSCRLRWKNYLRPGIKRGNISSDEEELIIRLHNLLGNRWSLIAGRLPGRTDNEIKNHWNSNLRKRLPKTQTKQPKRIKHSTNNENNVCVIRTKAIRCSKTLLFSDLSLQKKSSTSPLPLKEQEMDQGGSSLMGDLEFDFDRIHSEFHFPDLMDFDGLDCGNVTSLVSSNEILGELVPAQGNLDLNRPFTSCHHRGDDEDWLRD</w:t>
            </w:r>
          </w:p>
        </w:tc>
      </w:tr>
      <w:tr w:rsidR="00DC6C55" w:rsidRPr="00E55384" w14:paraId="3954089E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BAA2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FaMYB9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AA8F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AFL02460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60F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MGRSPCCSKEGLNRGAWTALEDKVLTSYIKAHGEGKWRNLPKRAGLKRCGKSCRLRWLNYLRPDIKRGNISGDEEELIIRLHNLLGNRWSLIAGRLPGRTDNEIKNYWNTTLSKKAKPESHSGSSKETSPGPTRFRPRKASAAATTQPQVIRTKATRLTRMPVPSLPLLIDDCSTSTTALELQVPQTQLVSSLPEDAVNTQVHFQGTDAMNFGCNGFQATAGDDEDAKGDYDIPLDDGMLNDWTGNGNCDLENYG</w:t>
            </w:r>
          </w:p>
        </w:tc>
      </w:tr>
      <w:tr w:rsidR="00DC6C55" w:rsidRPr="00E55384" w14:paraId="2AB91CC5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7408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OsMYB3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408E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BAA23339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65C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MGRKPCCSKEGLNRGAWTAMEDDILVSYIAKHGEGKWGALPKRAGLKRCGKSCRLRWLNYLRPGIKRGNISGDEEELILRLHTLLGNRWSLIAGRLPGRTDNEIKNYWNSTLSKRVAMQRTAAATSMPAAATTSSNADAAGAAARRRRSPEPRTVVVSPIRTKALRCNNNSSSGIVVVQQAGACSHGGRPPESGAPGDAAADKVATPQAVQQQQQQELAGAEDDDDLPVPAVCIDLDLDDIELGGLDGFLISPWR</w:t>
            </w:r>
          </w:p>
        </w:tc>
      </w:tr>
      <w:tr w:rsidR="00DC6C55" w:rsidRPr="00E55384" w14:paraId="3DAF5B7D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821E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DkMYB4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9767D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BAI49721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37F1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MGRAPCCSKVGLHRGPWTGKEDGLLTKYIQVHGEGSWRSLPKKAGLLRCGKSCRLRWMNYLRPDIKRGNITPDEDDLIIKMHALLGNRWSLIAGRLPGRTDNEIKNYWNTHLSKRLRSQGTDPNTHKKLSDSHVQEPKKRSSNKKQKNKSKSNLDHTEKLKVHNPKPFRIKSLASFSFSRDSSSFDWTTTTATATPSGSSNHEGERGMLGNNGSNGHEVGFFIGEDGSDHYHHDHMMDDSDLECQSLEKLYEEYL</w:t>
            </w:r>
          </w:p>
        </w:tc>
      </w:tr>
      <w:tr w:rsidR="00DC6C55" w:rsidRPr="00E55384" w14:paraId="724DF28B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A4DA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VvMYBPA1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1FBE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CAJ90831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9124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MGRAPCCSKVGLHRGSWTAREDTLLTKYIQAHGEGHWRSLPKKAGLLRCGKSCRLRWMNYLRPDIKRGNITPDEDDLIIRLHSLLGNRWSLIAGRLPGRTDNEIKNYWNTHLSKKLRSQGTDPNTHKKMTEPPEPKRRKNTRTRTNNGGGSKRVKISKDQENSNHKVHLPKPVRVTSLISMSRNNSFESNTVSGGSGSSSGGNGETLPWPSFRDIRDDKVIGVDGVDFFIGDDQGQDLVASSDPESQSHMPPTDN</w:t>
            </w:r>
          </w:p>
        </w:tc>
      </w:tr>
      <w:tr w:rsidR="00DC6C55" w:rsidRPr="00E55384" w14:paraId="74C4A568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EC1C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AtMYB32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C8565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EFH43356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663F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MGRSPCCEKDHTNKGAWTKEEDDKLISYIKSHGEGCWRSLPRSAGLQRCGKSCRLRWINYLRPDLKRGNFTLEEDDLIIKLHSLLGNKWSLIATRLPGRTDNEIKNYWNTHVKRKLLRRGIDPATHRPINKTPQDSSDSSKTEDSLVKILSFGPQLEKIANFGDERNEKEVMCQKERVEYSVVEERCLDLNLELRISPPWQDQLHDEKNLRFGRVKRMCTACRFGFGNGKECSCDNTKSQTEDSSSSSYSSTDFS</w:t>
            </w:r>
          </w:p>
        </w:tc>
      </w:tr>
      <w:tr w:rsidR="00DC6C55" w:rsidRPr="00E55384" w14:paraId="5791C0F0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81F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AtMYB4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ABE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NP_195574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6DE1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MGRSPCCEKAHTNKGAWTKEEDERLVAYIKAHGEGCWRSLPKAAGLLRCGKSCRLRWINYLRPDLKRGNFTEEEDELIIKLHSLLGNKWSLIAGRLPGRTDNEIKNYWNTHIRRKLINRGIDPTSHRPIQESSASQDSKPTQLEPVTSNTINISFTSAPKVETFHESISFPGKSEKISMLTFKEEKDECPVQEKFPDLNLELRISLPDDVDRLQGHGKSTTPRCFKCSLGMINGMECRCGRMRCDVVGGSSKGSD</w:t>
            </w:r>
          </w:p>
        </w:tc>
      </w:tr>
      <w:tr w:rsidR="00DC6C55" w:rsidRPr="00E55384" w14:paraId="525AC23B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88B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AtMYB7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0799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NP_179263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4AC8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MGRSPCCEKEHMNKGAWTKEEDERLVSYIKSHGEGCWRSLPRAAGLLRCGKSCRLRWINYLRPDLKRGNFTHDEDELIIKLHSLLGNKWSLIAARLPGRTDNEIKNYWNTHIKRKLLSKGIDPATHRGINEAKISDLKKTKDQIVKDVSFVTKFEETDKSGDQKQNKYIRNGLVCKEERVVVEEKIGPDLNLELRISPPWQNQREISTCTASRFYMENDMECSSETVKCQTENSSSISYSSIDISSSNVGYDFLG</w:t>
            </w:r>
          </w:p>
        </w:tc>
      </w:tr>
      <w:tr w:rsidR="00DC6C55" w:rsidRPr="00E55384" w14:paraId="08D32164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A247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lastRenderedPageBreak/>
              <w:t>AtMYB12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559E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ABB03913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590DB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MGRAPCCEKVGIKRGRWTAEEDQILSNYIQSNGEGSWRSLPKNAGLKRCGKSCRLRWINYLRSDLKRGNITPEEEELVVKLHSTLGNRWSLIAGHLPGRTDNEIKNYWNSHLSRKLHNFIRKPSISQDVSAVIMTNASSAPPPPQAKRRLGRTSRSAMKPKIHRTKTRKTKKTSAPPEPNADVAGADKEALMVESSGAEAELGRPCDYYGDDCNKNLMSINGDNGVLTFDDDIIDLLLDESDPGHLYTNTTCGVM</w:t>
            </w:r>
          </w:p>
        </w:tc>
      </w:tr>
      <w:tr w:rsidR="00DC6C55" w:rsidRPr="00E55384" w14:paraId="0E9CBF89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4A84F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SlMYB12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9B44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ACB46530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57F2D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MGRTPCCEKVGIKRGRWTAEEDQILTNYIISNGEGSWRSLPKNAGLLRCGKSCRLRWINYLRSDLKRGNITSQEEDIIIKLHATLGNRWSLIAEHLSGRTDNEIKNYWNSHLSRKVDSLRIPSDEKLPKAVVDLAKKGIPKPIKKSSISRPKNKKSNLLEKEALCCTNMPACDSAMELMQEDLAKIEVPNSWAGPIEAKGSLSSDSDIEWPRLEEIMPDVVIDDEDKNTNFILNCFREEVTSNNVGNSYSCIEEG</w:t>
            </w:r>
          </w:p>
        </w:tc>
      </w:tr>
      <w:tr w:rsidR="00DC6C55" w:rsidRPr="00E55384" w14:paraId="1C0A3C4A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CAA9C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VvMYBF1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F33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ACV81697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48F4C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MGRAPCCEKVGLKKGRWTAEEDEVLVKYIQANGEGSWRSLPKNAGLLRCGKSCRLRWINYLRADLKRGNFSEEEEEIIIKLHASLGNRWSMIAGQLPGRTDNEIKNYWNSHLSRKVHSFRRLTNEGPSMVIDLAKVTTAHKRKVGRTSRWAMKKNRSDKSIREDVNKSSLEKPKGDDDGNGVIAEKETRSETMTGDLYAQVNEEENPELMASHLLGCGGRMFGEGSETFGPFRVPEVEGLCFSENMESGVLVDGG</w:t>
            </w:r>
          </w:p>
        </w:tc>
      </w:tr>
      <w:tr w:rsidR="00DC6C55" w:rsidRPr="00E55384" w14:paraId="45490DE3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A90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VvMYB5a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D8E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AAS68190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C85E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MRNPASASTSKTPCCTKVGLKRGPWTPEEDELLANYVKREGEGRWRTLPKRAGLLRCGKSCRLRWMNYLRPSVKRGQIAPDEEDLILRLHRLLGNRWSLIAGRIPGRTDNEIKNYWNTHLSKKLISQGIDPRTHKPLNPKPNPSPDVNAPVSKSIPNANPNPSSSRVGEIGSNHEVKEIESNENHKEPPNLDQYHSPLAADSNENWQSADGLVTGLQSTHGTSNDDEDDIGFCNDDTFPSFLNSLINEDVFGNHN</w:t>
            </w:r>
          </w:p>
        </w:tc>
      </w:tr>
      <w:tr w:rsidR="00DC6C55" w:rsidRPr="00E55384" w14:paraId="77A518F4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68EB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VvMYB5b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CBE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AAX51291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65DB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MRNASSASAPPSSSSKTPCCIKVGLKRGPWTPEEDEVLANYIKKEGEGRWRTLPKRAGLLRCGKSCRLRWMNYLRPSVKRGQIAPDEEDLILRLHRLLGNRWALIAGRIPGRTDNEIKNYWNTHLSKKLISQGIDPRTHKPLNPNSSSVDVKASSSKAKAVMNPNPNPNPSPSEKAAANKEAGNFKSDNQYQIGAAGNDGSANIQNSDGSGTGLRSSNNEEDDDLNCGTDDVFSSFLNSLINEDVFPGQHHLQQQ</w:t>
            </w:r>
          </w:p>
        </w:tc>
      </w:tr>
      <w:tr w:rsidR="00DC6C55" w:rsidRPr="00E55384" w14:paraId="1D0F7D2B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B37B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DcMYB6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415E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ARD08871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3D4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MHPKALKNSTNPLKLRKGAWGSDEDALLRKCIEKYGEGKWHLVPRRAGLNRCRKSCRLRWLNYLRPTIKRGDFAADEVDLMMRLHKLLGNRWSLIAGRLPGRTANDVKNFWNTNVQKKLTTSSNHGQTEAVKVQEVVNKNQTSNAGTSAAATHVVVKPLPRTLSKGTSVPCYNPNAIGHKHSPWPGGMVYNKISSSNNNNNSCMVMNKTLSPAAPLPDQDGTEWWKNLFAEIGIQGQEEGSLEGHLVASSSGSEN</w:t>
            </w:r>
          </w:p>
        </w:tc>
      </w:tr>
      <w:tr w:rsidR="00DC6C55" w:rsidRPr="00E55384" w14:paraId="18EE7FEB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1A7F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MDP0000031172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4DA2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147DC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MGRSPCCSKEGLNRGAWTALEDKILTAYIKAHGEGKWRSLPKRAGLKRCGKSCRLRWLNYLRPDIKRGNISGDEEELIVRLHNLLGNRWSLIAGRLPGRTDNEIKNYWNTTLWKKSKADSPSGSSKETSQHPSKSVVKKKDVESKTTSTAAAKPLVIRTKATRLSKILVPQNIPS</w:t>
            </w:r>
          </w:p>
        </w:tc>
      </w:tr>
      <w:tr w:rsidR="00DC6C55" w:rsidRPr="00E55384" w14:paraId="4630D9E9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E084E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MDP0000127691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1591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055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MEGYNENLSVRKGAWTREEDNLLRQCVEIHGEGKWNQVSYKAGLNRCRKSCRQRWLNYLKPNIKRGDFKEDEVDLIIRLHRLLGNRY</w:t>
            </w:r>
          </w:p>
        </w:tc>
      </w:tr>
      <w:tr w:rsidR="00DC6C55" w:rsidRPr="00E55384" w14:paraId="70162243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8A6C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MDP0000133416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F35B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C773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MAGGQHRGWGMINDEGWRKGPWTAEEDGFLIEHVRFHGEGRWNSVARLAGLKRNGKSCRLRWVNYLRPEHKRGQITPHEESLILDLHARWGNRTHFKKEAKMPSDASERAKNHILRRQKFHNQQQQQKNLQVDEEEVKRIMSLLDENETKMPLYWPHAANLR</w:t>
            </w:r>
          </w:p>
        </w:tc>
      </w:tr>
      <w:tr w:rsidR="00DC6C55" w:rsidRPr="00E55384" w14:paraId="268C16D1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D67C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MDP0000159011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94C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A60D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MRKPCCEKEGTNKGAWSKQEDQKLIDYIKTHGEGCWRSLPKAAGLHRCGKSCRLRWINYLRPDIKRGNFEQDEEELIIKLHALLGNRWSLIAGRLPGRTDNEVKNYWNSHIRKKLIKMGIDPNNHRLNQIIPRPNPQNDSVSPAATSSGSMSNINACTKTPLKSSDDQIDHRASEAASVLEDETSGPSSRDLNLDLTIAFPEPSLQVEEGMPKLIKGSNTTAREIETNLQHLPTLVLFR</w:t>
            </w:r>
          </w:p>
        </w:tc>
      </w:tr>
      <w:tr w:rsidR="00DC6C55" w:rsidRPr="00E55384" w14:paraId="45FBDDCF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41E7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MDP0000167107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10968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2964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MSTNTKTLSSNYSGEDDSELRRGQWILEEDSLLIQYIERHGEGQWNLLAKRSGLRRTGKSCRLRWLNYLKPDVKRGNLSPEEQLLILDLHSKMGNRWSKIARYLPGRTDNEIKNYWRTRVHKQARHLNIDTKSREFQNMIRCYWMPRLKQKIGRETSISSAVLNQNPTISQPRENNTFQHFTATISPPPQILVQEEINMSGTMYNLDVEKQNTEADYCRSSFIFPSEPMDMSKTAQFPECPPFYCGDNNGYDMES</w:t>
            </w:r>
          </w:p>
        </w:tc>
      </w:tr>
      <w:tr w:rsidR="00DC6C55" w:rsidRPr="00E55384" w14:paraId="4C7C1718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3AFE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MDP0000175918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9189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1051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MGRAPCCEKAHTNKGAWTKEEDQRLIDHIRQHGEGCWRSLPKAAGLLRCGKSCRLRWINYLRPDLKRGNFTQEEDELIIKLHSLLGNKWSLIAGRLPGRTDNEIKNYWNTHIKRKLISRGLDPQTHRPLNQTTTAAAAATPASRLDLRNRSSPSSAVFDHKTIKNNKFELLKHPKMEHEYYNYNIESEANCSTTTGSGTTTDEDQKQQNKYKCSDLNLDLSIGLEPFQSEPTRASSGNSAESRLQRIIAPSNSNN</w:t>
            </w:r>
          </w:p>
        </w:tc>
      </w:tr>
      <w:tr w:rsidR="00DC6C55" w:rsidRPr="00E55384" w14:paraId="4A05C1F9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DD4B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MDP0000197283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C5D7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A623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MGRAPCCDKNGLKKGPWTPEEDQKLMDYIQKHGYGNWRTLPKNAGLQRCGKSCRLRXTNYLRPDIKRGXFSFEEEETIIQLHSILGNKWSAIAARLPGRTDNEIKNYWNTHIRKRLLRMGIDPVTHSPRLDLLDFSSILYNSSHHHHQMNNFSRLLGQPIGLNPELLRLATSLIQSRXENNSNQNFVLQNAQENDYHQICNPQIQPQQPVQDNVPYPNEVSQLMQQQPNVEYPSSLSDFRSQNSQLNEWQSNVGT</w:t>
            </w:r>
          </w:p>
        </w:tc>
      </w:tr>
      <w:tr w:rsidR="00DC6C55" w:rsidRPr="00E55384" w14:paraId="337204FD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F54EF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MDP0000210851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28BE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9EBA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MGRSPCCSKEGLNRGAWTALEDKILSSYIKAHGEGKWRSLPKRAGLKRCGKSCRLRWLNYLRPDIKRGNISGDEEELIVRLHNLLGNRWSLIAGRLPGRTDNEIKNYWNTTLGKKSKVDSFSGSSKETSLNPCKSIAKKKDVESKTSTAAAQPLVIRTKATRLTKILVPQNIPSDENYTAAAANPLELQTQSAEKGGSTEEFPRTNAGDCSNILKNFGCDDDDIDAKGDQYCNEFQLLNSIPLDEAXINDGCWTG</w:t>
            </w:r>
          </w:p>
        </w:tc>
      </w:tr>
      <w:tr w:rsidR="00DC6C55" w:rsidRPr="00E55384" w14:paraId="40B66AA5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634E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MDP0000241185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8575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5AC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MSSSSVWNKEEDKEFENAIAMHWIDENSKEMWEKIAELVPSKSMGELKQHYQMLVDDVGAIEAGRVSPPNYAVDEAANTLSSSKDSGHRASSSGASASDKRLNCGHGGGFSGLGHDSAGHGGKGGSRADQERKKGIPWTEEEHRLFLLGLDKFGKGDWRSISRNFVISRTPTQVASHAQKYFIRLNSMNRDRRRSSIHDITSVNNGDVSSHQQPPITGQQTNTYPPSAGTAIRVGGPQTAKHRPQSHMAGLGMYG</w:t>
            </w:r>
          </w:p>
        </w:tc>
      </w:tr>
      <w:tr w:rsidR="00DC6C55" w:rsidRPr="00E55384" w14:paraId="33DBF57C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61A9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MDP0000259614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6630E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2C7E8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MEGYNENLSVRKGAWTREEDNLLRQCRKSCRQRWLNYLKPNIKRGDFKEDEVDLIIRLHRLLGNRWSLIARRLPGRTANAVKNYWNTRLRIDSRMKTVKNKSQEMRKTNVIRPQPQKFNRSSYYLSSKEPILDHIQSAEDLSTPPQTSSSTKNGNDWWETLLEGEDTFEXAAYPSIELEEELFTSFWFDDRLSPRSCANFPEGQSRSEFSFSTDLWNHSKEE</w:t>
            </w:r>
          </w:p>
        </w:tc>
      </w:tr>
      <w:tr w:rsidR="00DC6C55" w:rsidRPr="00E55384" w14:paraId="52B3E9E4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5669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MDP0000261265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DB92D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5B2A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MVPVSSRSSKKDVNRGSWTAEEDQKLAQVIEIHGPRRWKSIATKAGLKRCGKSCRLRWMNYLRPNIKRGNISDQEEDLILRLHKLLGNRWSLIAGRLPGRTDNEIKNYWNSHLSKKMKQNRAVSKTVQGSTEQKNIKANDVNALTIEREDAFKLEENFNFGFNGGQFFNCSSSEQGPLNLEWMNKFLEMDESWFTLHDI</w:t>
            </w:r>
          </w:p>
        </w:tc>
      </w:tr>
      <w:tr w:rsidR="00DC6C55" w:rsidRPr="00E55384" w14:paraId="18B1A591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0AA4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MDP0000266156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0D5C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5524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MGRTPCCDKENVKRGPWSPEEDAALKSYLQSHGSDGTASNWIHLPKKAGLRRCGKSCRLRWLNYLRPDIKHGGFTEEEDSIICNLYNQMGSRQYFLTYLHFLNSPNFLRWSVIASYMPGRTDNDVKNYWNTKLKKKLLGGKIKNISSKEPTIANNANFFGIPEAEKPQDSAFSTSEPQVPSTLQMLYDVXSGLSADNQTMSLNPDQLYNPKLSGFSDLGARSRRNYSTTVSLSQEGSSISDSSSMAGNLYLDQDS</w:t>
            </w:r>
          </w:p>
        </w:tc>
      </w:tr>
      <w:tr w:rsidR="00DC6C55" w:rsidRPr="00E55384" w14:paraId="78FD048E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5B4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MDP0000268980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B39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8B5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MQEETREIPKPKTSKDDSSKPIPESEDTFLXQRHIXNPIEXSLAEPGLPAKRCHRRXKFFTELNGFPSLAKNHRTDLNKDVDVXSLIAISKGFLVNSLTXXEIEANVVPTIGXVXQANYIVGKNHILSRWRSNVSFWLTRELALESIRSKHKGLVXSAYEFXVEHGYINFGLAPTGNHSGISGTSCHHNSMGLNLNLSSNFGRQPPQSQAAPEYRETEVHRLQRXVFFLAVEQEVLQLQILMHNPELNDLSPASS</w:t>
            </w:r>
          </w:p>
        </w:tc>
      </w:tr>
      <w:tr w:rsidR="00DC6C55" w:rsidRPr="00E55384" w14:paraId="0E15D450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C32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lastRenderedPageBreak/>
              <w:t>MDP0000298689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B97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D89A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MGAMSSEDRVTGSWNPQEDATLIKLVAQHGPSNWSLISTGIPGRSGKSCRLRWCNQLCPTVQHKPFSPQEDSIIIQAHALHGNKWATIARLLPGRTDNAIKNHWNSTLRRWRRQLAKLSSESSCSDSAAAHGEEPDLKRQCLRASPEHESLKADAGGEGVIVKTSLTLSPPGENAENDVAVKSEEEEHDREAVDNNDDGEKCAVEMDETCLLTIMQRMIAQEVRNYIYGLRPDGGPTFGLHSAHQNENDAQQNME</w:t>
            </w:r>
          </w:p>
        </w:tc>
      </w:tr>
      <w:tr w:rsidR="00DC6C55" w:rsidRPr="00E55384" w14:paraId="17CDED9E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EA70C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MDP0000317257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B7B15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DBB0E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MEGCNVNLSVXRKGAWTREEDDLLRQCIEIHGEGKWRQLPNKAGLNTCRKSCRLRWLNYLKPNIKRGDFTEDEVDLTIRLHKLLGNRY</w:t>
            </w:r>
          </w:p>
        </w:tc>
      </w:tr>
      <w:tr w:rsidR="00DC6C55" w:rsidRPr="00E55384" w14:paraId="5B7359C0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17E98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MDP0000407613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26FE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ACDB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MVRTPCRDENGMKKGTWTPDEDRKLIAYVTRYGCWNWRQLPKFAGLSRCGKSCRLRWMNYLRPNIKRGNYSTEEEETIVKLHEKLGNRWSAIAAQLPGRTDNEIKNHWHTNLKKRTNNKQCNSSFSSSATNTEETPSYSSLEAAVDQPIKKAIFPNAESTVTPQVTQKTDDRVDNSSQLSPSPQPSSSEVSSMSADNNWVNYVEDINVTSMEAYADSQFIDDFWTEPFLADNSYIPSGFYTPLMDSEFVYPLFGG</w:t>
            </w:r>
          </w:p>
        </w:tc>
      </w:tr>
      <w:tr w:rsidR="00DC6C55" w:rsidRPr="00E55384" w14:paraId="3778EAE2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6EEE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MDP0000477900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A05C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A2E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MEALXICSSSASSSDTSSSESSLTRNPNKPERIKGPWSAEEDRVLTRLVERYGPRNWSLISRYIKGRSGKSCRLRWCNQLSPSVQHRSFSQAEDETILAAQARFGNRWATIARLLPGRTDNAVKNHWNSTLKRRVRGDQLTEGGSFLGGGGNVGSNEGMSTNSVSGSLVNGSMEFDPLTELTLAPPGIGSGSGGAMVAEQRRNNESVPAGFWDAMRDVIAREVRDYVATTFSEPSGLL</w:t>
            </w:r>
          </w:p>
        </w:tc>
      </w:tr>
      <w:tr w:rsidR="00DC6C55" w:rsidRPr="00E55384" w14:paraId="6EB284E6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7B9CB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MDP0000573302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647B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EA45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MEGYNVNLSVMRKGAWTREEDDLLRRCIETLGEGKWHQVPYKAVTSAYVKRAMPRDLVPHIIVHVERCXXNLGLNRCRKSCRLRWLNYLKPNIKRGDFTEDEVDLIVRLHKLLGNRWSLIAGRLPGRTSNDVKNYWNTQLRIDSGVKTMKNKFQETRKTIAIRPQPQKFIQGSYYLNSKEPILDHIQAAEDLSTLPQTSSSTKNGNDWWXTLLEDEDAFERIACPSLELEEEHFS</w:t>
            </w:r>
          </w:p>
        </w:tc>
      </w:tr>
      <w:tr w:rsidR="00DC6C55" w:rsidRPr="00E55384" w14:paraId="2BAADD39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164B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MDP0000655330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8F6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6058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MRNPSSSSKAAAAASAKMQTTITASSSSSKAAGVAGGTKTPCCAKVGLKRGPWTPEEDELLANYIKKEGEGRWRTLPKRAGLLRCGKSCRLRWMNYLRXSVKRGQIAPDEEDLILRLHRLLGNRWSLIAGRIPGRTDNEIKNYWNTHLSKKLISQGIDPRTHKPLNXDHHSAADDXDVDNTNKSTAVASSSKANDRFSNPNPSPPSDRLVHKEGDPNNSRNDGNIAIADHDLGTIVXGFANMITSINNPDASSSA</w:t>
            </w:r>
          </w:p>
        </w:tc>
      </w:tr>
      <w:tr w:rsidR="00DC6C55" w:rsidRPr="00E55384" w14:paraId="3AC223B4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919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MDP0000693678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F75C4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5E29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MAMKGAXSGEDRVKGSWSPQEDATLIKLVAQHGPRNWSLISTGIPGRSGKSCRLRWCNQLSPTVQHKPFSXQXDSVIIQAHALHGNKWATIARLLPGRTDNAIKNHWNSTLRRGRQRAEXSSTSSGSDLAAAVGDEPDMKRQCLRASPEHESLKANAGGEGVIVETSLTLSPPGEKAENEVVLKSEEEEDGHEAVDNNDDVENCRVETEETSLLKIMHRMIAREVRNYIDSLRENGGPTFGLQSAAHQNDP</w:t>
            </w:r>
          </w:p>
        </w:tc>
      </w:tr>
      <w:tr w:rsidR="00DC6C55" w:rsidRPr="00E55384" w14:paraId="7A1AF9D9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0856F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MDP0000755899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BD36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2B3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MAFRHLMSDCDGFTRYQDLNFLPPPPVSNQLSLSNIFGGSSTSAMGVVPFSPSSSQQTNKPWSFQALENGGPKNISDLGVLSGVDQKRPTPLNLNLVGEEDDDEGRSPAGGRTSAKSCIRGHWRPAEDSKLKELVGQYGPQNWNVIAEHLDGRSGKSCRLRWFNQLDPRINRGAFSEEEEERLLAAHRLYGNKWAMIARLFPGRTDNAVKNHWHVIMARRHREQSNVFKRRKPSSPPPPSPLPHVVANFPKNPST</w:t>
            </w:r>
          </w:p>
        </w:tc>
      </w:tr>
      <w:tr w:rsidR="00DC6C55" w:rsidRPr="00E55384" w14:paraId="1E3C3569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EE1E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MDP0000764760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EF181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3BE66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MPVQSKFCLISYSQELVDGQPLYASSNCLPVKALNREPAGHSFHAVALKLRGCVEENKEVEDEKVVNNKEQTSIPSFDSYSSKGKKKSGGEGKEQDHYALLGLSHLRYLATEEQIRKSYRETALKYHPDKQAALLLNEVTEAAKQTKKDEIESHFKSIQEAYEVLIDPVKRRIYDSTDEFDDEIPTECAPQDFFRVFSPAFMRNGRWSVSQPIPFLGDESTPLKEVDDFYDFWYTFKSWREFPHADEFDLEQAES</w:t>
            </w:r>
          </w:p>
        </w:tc>
      </w:tr>
      <w:tr w:rsidR="00DC6C55" w:rsidRPr="00E55384" w14:paraId="5DF25347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9B545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MDP0000787808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BCD6A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41F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MGRQPCCDKLGVKKGPWTAEEDKKLVNFLLTHGQCCWRAVPKLAGLRRCGKSCRLRWINYLRPDLKRGLLNDAEEQLVIDLHARLGNRWSKIAARLPGRTDNEIKNHWNTHIKKKLVKMGIDPITHEPLHKQVTTXQEMPCEASNQPANSDMSIQQMNTNIPEHGISTNSDGNSTSENSPSNDSEPAEPNPNYSEEEDPLVSFILSDTFLEDLTWDFSTSSEYSSADNPTEENSLAWFMDCNDFGVEDFEL</w:t>
            </w:r>
          </w:p>
        </w:tc>
      </w:tr>
      <w:tr w:rsidR="00DC6C55" w:rsidRPr="00E55384" w14:paraId="0B989CAF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1A26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MDP0000819856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7068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015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MDGEKLRKGPWLEEEDERLTTVVNLKGNRRWDAXAKESGLRRSGRSCRMRWLNYLRPNIKHGQITIIEEKTILQLHQRWGNKWSKIARALPGRTDNEIKNYWRTHLKKKTQIPDGNFQCTLNKNGRGLFCQEGDMNNEKYDFDQDHDSVKNSWETKVTSSDDLGLSDFAVTNSPYETQLSDWISELSSEQNGTAYNQDCNSVESDLCHLTWTPDDSDTWDCPSFLWDMN</w:t>
            </w:r>
          </w:p>
        </w:tc>
      </w:tr>
      <w:tr w:rsidR="00DC6C55" w:rsidRPr="00E55384" w14:paraId="36D8C939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FA808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MDP0000887107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3F87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0B5D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MGRSPCCAKEGLNRGAWTAHEDKVLTQYIKLHGEGRWRNLPKKAGLKRCGKSCRLRWLNYLRPDIKRGNISPDEEELIIRLHKLLGNRWSLIAGRLPGRTDNEIKNYWNTNLGKKVPDRQQQRSASNLKHHKNGEPNSKKAKSMDMASPSSLVYRTKAVKCTQVFINPQPHKVLLGHDHQHCTEETNTVLMFDGKPAAMDDDHINRTLSFSSFSNINADQENSTSDFLVDFDMNEISIASLLNSDFPEINRDYLN</w:t>
            </w:r>
          </w:p>
        </w:tc>
      </w:tr>
      <w:tr w:rsidR="00DC6C55" w:rsidRPr="00E55384" w14:paraId="390F3447" w14:textId="77777777" w:rsidTr="00DC6C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C72C3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MDP0000915330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B81A0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A859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MGRAPCCSKVGLHRGPWTPREDTLLTKYIEAHGEGHWRSLPKKAGLLRCGKSCRLRWMNYLRPDIKRGNITPDEDDLIIRLHSLLGNRWSLIAGRLPGRTDNEIKNYWNTHLSKRLRNEGTDPNTHKKLSEPIARENKRRKNQRSKSNNNKKEMVMTKDKNNKTAQHVEPQKPKVHLPKPTRFTSFLSLPRNDSFTSSTTVTTGSSSQDLNGGGGRGGGGGGFGVNTWCNNGGLVFCVGDEDQDHDPINSSADGG</w:t>
            </w:r>
          </w:p>
        </w:tc>
      </w:tr>
      <w:tr w:rsidR="00DC6C55" w:rsidRPr="00E55384" w14:paraId="382F1F6F" w14:textId="77777777" w:rsidTr="00DC6C55"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54862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MDP0000932804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6A11B" w14:textId="28EB151F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F69EB" w14:textId="77777777" w:rsidR="00E55384" w:rsidRPr="00E55384" w:rsidRDefault="00E55384" w:rsidP="00E55384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E553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MGRHSCCYKQKLRKGLWSPEEDEKLLNYITKHGHGCWSSVPKLAGLQRCGKSCRLRWINYLRPDLKRGPFSQQEENLIVELHAVLGNRWSQIAAQLPGRTDNEIKNLWNSCIKKKLRQRGIDPNTHKLLSEVLNQNIDTETNNNNNINLSPTYKSNEKASEGSNELSLVEAVSXKHPPSASENRFNPVEVSSTSKLISSKSLTHEGSXSSCRPCDFVGYFSFPHHNNQNNYGSSSDMGLQAVNQNTTFSFLNQNP</w:t>
            </w:r>
          </w:p>
        </w:tc>
      </w:tr>
    </w:tbl>
    <w:p w14:paraId="4047D8DD" w14:textId="77777777" w:rsidR="00320C2E" w:rsidRDefault="00320C2E" w:rsidP="0072754B">
      <w:pPr>
        <w:keepNext/>
        <w:spacing w:after="0"/>
        <w:rPr>
          <w:rFonts w:cs="Times New Roman"/>
          <w:b/>
          <w:szCs w:val="24"/>
        </w:rPr>
        <w:sectPr w:rsidR="00320C2E" w:rsidSect="0093429D">
          <w:headerReference w:type="even" r:id="rId8"/>
          <w:footerReference w:type="even" r:id="rId9"/>
          <w:footerReference w:type="default" r:id="rId10"/>
          <w:headerReference w:type="first" r:id="rId1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851D4B7" w14:textId="7E3487BA" w:rsidR="00E55384" w:rsidRDefault="00DE17C2" w:rsidP="0072754B">
      <w:pPr>
        <w:keepNext/>
        <w:spacing w:after="0"/>
        <w:rPr>
          <w:rFonts w:cs="Times New Roman"/>
          <w:b/>
          <w:szCs w:val="24"/>
        </w:rPr>
      </w:pPr>
      <w:r w:rsidRPr="00DE17C2">
        <w:rPr>
          <w:rFonts w:cs="Times New Roman"/>
          <w:b/>
          <w:szCs w:val="24"/>
        </w:rPr>
        <w:lastRenderedPageBreak/>
        <w:t>Supplementary Table S2</w:t>
      </w:r>
      <w:r>
        <w:rPr>
          <w:rFonts w:cs="Times New Roman"/>
          <w:b/>
          <w:szCs w:val="24"/>
        </w:rPr>
        <w:t xml:space="preserve"> </w:t>
      </w:r>
      <w:r w:rsidRPr="00DE17C2">
        <w:rPr>
          <w:rFonts w:cs="Times New Roman"/>
          <w:b/>
          <w:szCs w:val="24"/>
        </w:rPr>
        <w:t>Sequences of 21 MdMATE members of clade I and 24 different known MATEs</w:t>
      </w:r>
    </w:p>
    <w:tbl>
      <w:tblPr>
        <w:tblW w:w="9777" w:type="dxa"/>
        <w:tblLayout w:type="fixed"/>
        <w:tblLook w:val="04A0" w:firstRow="1" w:lastRow="0" w:firstColumn="1" w:lastColumn="0" w:noHBand="0" w:noVBand="1"/>
      </w:tblPr>
      <w:tblGrid>
        <w:gridCol w:w="1418"/>
        <w:gridCol w:w="8359"/>
      </w:tblGrid>
      <w:tr w:rsidR="002D20FB" w:rsidRPr="00DE17C2" w14:paraId="4FFA68F7" w14:textId="77777777" w:rsidTr="002D20FB">
        <w:trPr>
          <w:trHeight w:val="400"/>
        </w:trPr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844909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20"/>
                <w:szCs w:val="20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20"/>
                <w:szCs w:val="20"/>
                <w:lang w:eastAsia="zh-CN"/>
              </w:rPr>
              <w:t xml:space="preserve">Gene ID </w:t>
            </w:r>
          </w:p>
        </w:tc>
        <w:tc>
          <w:tcPr>
            <w:tcW w:w="83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2D5A2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20"/>
                <w:szCs w:val="20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20"/>
                <w:szCs w:val="20"/>
                <w:lang w:eastAsia="zh-CN"/>
              </w:rPr>
              <w:t>Protein sequence</w:t>
            </w:r>
          </w:p>
        </w:tc>
      </w:tr>
      <w:tr w:rsidR="002D20FB" w:rsidRPr="00DE17C2" w14:paraId="0BE7A926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AD079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VvAM1 </w:t>
            </w:r>
          </w:p>
          <w:p w14:paraId="54999FA6" w14:textId="073A5A6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Vitis vinifera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E8DEE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METPLLNSGAEEGYSGPDGDYQPLRSWREVRSMVWKETVKLWRVAGPLAFQILCQFGTNSMTSVFVGHIGNLQLSAVSISLSVIGTFSFGFMLGMGSALETLCGQAYGAGQVHLLGVYLQRSWIILLVTCVILSPVYVFATPILKVLGQEDAIADLAGQFTIETIPQLFSLAIIFPTQKFLQAQSKVNVQATIAFVALILHIGMLSVFIFVFGWGTTGAAIAYDISNWVIAVSQVVYAIGWCKEGWTGLTWSAFR</w:t>
            </w:r>
          </w:p>
        </w:tc>
      </w:tr>
      <w:tr w:rsidR="002D20FB" w:rsidRPr="00DE17C2" w14:paraId="48DECF8F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35E20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VvAM3 </w:t>
            </w:r>
          </w:p>
          <w:p w14:paraId="5150C76F" w14:textId="080C8E7F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Vitis vinifera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FC2BF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METPLLKSGAERGYGGEGGDYPPLTTWREVRSMLWRETVKVWRVAGPLAFQILCQFGTNLVTTVFVGHIGNLELSAVSISVSVIGTFSFGFMLGMGSALETLCGQAYGAGQVQLLGVYLQRSWIILLVSCIILLPIYIFATPILKALGQEDEIADLAGQFTLETIPQLFSLAIIFPTQKFLQAQSKVNVQATICFVALILDIGMLAVFIFVFGWGTTGAAIAYDISSWVTAVAQVVYAISWCKEGWTGLTWSAFR</w:t>
            </w:r>
          </w:p>
        </w:tc>
      </w:tr>
      <w:tr w:rsidR="002D20FB" w:rsidRPr="00DE17C2" w14:paraId="7F762B36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29DE3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MtMATE2 </w:t>
            </w:r>
          </w:p>
          <w:p w14:paraId="26CD874E" w14:textId="35FED01C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Medicago truncatula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C7375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MDSHTPLLNTTAATSSSSELLELDGGDYLEVKGFKQARKVFAIETLRIWKIALPIVFNILCQYGVNSITNIFVGHLGDIQLSAISLINSVIGTFAFGFMLGMGSATETLCGQAFGAGQVHMLGVYMQRSWIILFVTSIILLPIYIFAAPILKLLGQQEDMADLAGSFALLVIPQFLSLSFNFPTQKFLQSQSKVNVIAWIGLVALIVHIGLLWLLIYVLDLGLTGAAIAFDVTSWGITLAQLVYVVIWCKDCWNG</w:t>
            </w:r>
          </w:p>
        </w:tc>
      </w:tr>
      <w:tr w:rsidR="002D20FB" w:rsidRPr="00DE17C2" w14:paraId="29C77F56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9980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SlMTP77 </w:t>
            </w:r>
          </w:p>
          <w:p w14:paraId="7364C368" w14:textId="2CEFCD88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Solanum lycopersicum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9524E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METPLLNGYSGSGERNDLIGADGDYRPAKSTKDWWAIFCVETLKLWRIGGPIAFNIICQYGVNSLTNIFVGHLGNVELSAISIAQTVISTFSFGFMMGMGSALETLCGQAYGAGQVHMLGVYMQRSIIILLATCVFLLPIYLFTTPLLVLLGQETAIADLSGRYTMLLIPQLFSLAINFPTSKFLQAQSKVDVLAGIGFAAVLVHALFLWLFIYTLEWGTNGAAIAFDLTNWLTAMAQLAYVVGWCKDGWKGLSW</w:t>
            </w:r>
          </w:p>
        </w:tc>
      </w:tr>
      <w:tr w:rsidR="002D20FB" w:rsidRPr="00DE17C2" w14:paraId="37E6E72A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FEA60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GhTT12 </w:t>
            </w:r>
          </w:p>
          <w:p w14:paraId="656CC99A" w14:textId="268974BB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Gossypium hirsutum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EFE1A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MGSAAPEYQPLLLGLDSHSRIPDLSSVAIEEFLQHRPIALRWWPRLVAWESRLLWLLSGSSIVLSIFNYMLSFVTLMFTGHLGALELAGASIASVGIQGLAYGIMLGMASAVQTVCGQAYGAKQYSAMGIICQRAIILHLGAAVLLTFLYWFSGDVLQAIGQTESIAQQGQVFSRGLIPQIYAFAISCPMQRFLQAQNIVNPLAFMSIGIFLVHVLLTWLVVNVLGCGLLGAALTLSLSWWFLVVINGLYIVLSP</w:t>
            </w:r>
          </w:p>
        </w:tc>
      </w:tr>
      <w:tr w:rsidR="002D20FB" w:rsidRPr="00DE17C2" w14:paraId="03266C85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7867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AtDTX35 (AtFFT) </w:t>
            </w:r>
          </w:p>
          <w:p w14:paraId="303F072F" w14:textId="4EDF2071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Arabidopsis thaliana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5024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MDPTAPLLTHGGEVEEDYAPARSWTDVKRVLSTESAKLWMIAAPVGFNIICQYGVSSVTNIFVGHIGEVELSAVSISLSVIGTFSFGFLLGMGSALETLCGQAYGAGQVNMLGVYMQRSWIILFVSYFFLLPIYIFATPVLRLLGQAEEIAVPAGQFTLLTIPQLFSLAFNFPTSKFLQAQSKVVAIAWIGFVALSLHVIMLWLFIIEFGWGTNGAALAFNITNWGTAIAQIVYVIGWCNEGWTGLSWLAFKEIW</w:t>
            </w:r>
          </w:p>
        </w:tc>
      </w:tr>
      <w:tr w:rsidR="002D20FB" w:rsidRPr="00DE17C2" w14:paraId="56920924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1538D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MtMATE1</w:t>
            </w:r>
          </w:p>
          <w:p w14:paraId="741DCC1B" w14:textId="6AD3E0BB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Medicago truncatula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C24F1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MENQPFLVGLDSHSHTHIADLSSDAIEEFLEHRPIGLRWWLKLVAWESRLLWILSGASIVVYLCNFMLSFVTMMFCGHLGSLELAGASIASVGIQGLAYGIMLGMASAVQTVCGQAYGAKKHAAMCITLQRAIILHFGAAVILTFLYWFSGDFLKVIGQTESIAVQGQVFARGLIPQLYAFAFSCPMQRFLQAQNIVNPLAYMAVGVLLLHALLSWLVVVVLGYGLLGAALTLSFSWWILVFLNALYIIFSPKCK</w:t>
            </w:r>
          </w:p>
        </w:tc>
      </w:tr>
      <w:tr w:rsidR="002D20FB" w:rsidRPr="00DE17C2" w14:paraId="50682E78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E058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AtTT12 </w:t>
            </w:r>
          </w:p>
          <w:p w14:paraId="3B7590E1" w14:textId="79CF3E88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Arabidopsis thaliana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E9AC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MSSTETYEPLLTRLHSDSQITERSSPEIEEFLRRRGSTVTPRWWLKLAVWESKLLWTLSGASIVVSVLNYMLSFVTVMFTGHLGSLQLAGASIATVGIQGLAYGIMLGMASAVQTVCGQAYGARQYSSMGIICQRAMVLHLAAAVFLTFLYWYSGPILKTMGQSVAIAHEGQIFARGMIPQIYAFALACPMQRFLQAQNIVNPLAYMSLGVFLLHTLLTWLVTNVLDFGLLGAALILSFSWWLLVAVNGMYILMS</w:t>
            </w:r>
          </w:p>
        </w:tc>
      </w:tr>
      <w:tr w:rsidR="002D20FB" w:rsidRPr="00DE17C2" w14:paraId="77DCE060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232B5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VvMATE1 </w:t>
            </w:r>
          </w:p>
          <w:p w14:paraId="47CB9A45" w14:textId="50114A0A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Vitis vinifera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A1963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MASAAEDGEPLLLGHSSAGIHELSSSAVEELLLHKPVPGRWWPRLFGWESRLLWVLSGSAIVSSVFNYMLSFITLMFAGQLGALELAGASIASVGIQGLAYGLMLGMASAVQTVCGQAYGAKKYAAMGIICQRAIVLHLGAAILLTFLYWYSGAFLKAIGQSESIAVQGQIFARGLILQVYAFALSCPMQRFLQAQNIVNPLAYIAVGVTLLHILLTWLVVNVLDSGLLGIALTLSLSWWLLVFSIALYILLSPS</w:t>
            </w:r>
          </w:p>
        </w:tc>
      </w:tr>
      <w:tr w:rsidR="002D20FB" w:rsidRPr="00DE17C2" w14:paraId="42C10E0F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2EAB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VvMATE2 </w:t>
            </w:r>
          </w:p>
          <w:p w14:paraId="6F98B4EA" w14:textId="667011C2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Vitis vinifera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6087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MGSEEYQPLLLGLNSHARIPDLSSFAVEEFLAHKPVAVRWWPRLFGWESRLLWLLSGSSIVASIFNYMLSFVTLMFTGHLGALELAGASIASVGIQGLAYGIMLGMASAVQTVCGQAYGAKKYKAMGIICQRAIILHLGAAVLLTFLYWFSGPFLRAIGQSDSISAQGQIFARGLILQLYAFAISCPMQRFLQAQNIVNPLAYMAVGVFFLHVLLTWLVVYVLDYGLLGAALTLSFSWWILVVVIALYILLSPSC</w:t>
            </w:r>
          </w:p>
        </w:tc>
      </w:tr>
      <w:tr w:rsidR="002D20FB" w:rsidRPr="00DE17C2" w14:paraId="25B1D826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21D62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VcMATE2 </w:t>
            </w:r>
          </w:p>
          <w:p w14:paraId="03452853" w14:textId="0F19453E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Vaccinium corymbosum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A796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MAAAEEYHPLLPGILQEESLASAEVEEILMQKPVAASRYIKLFGWESKLLWILSWASIVVSICNYMLSFVTLTFSGHLGALDLAGASIAMVGAQGLAYGIMLGMASAVQTVCGQAYGAKQYGAMGIICQRAIILHLGMAILLTFLYVYFGEVLKIIGQAEDIAEKGQIFARGMIPQLYAFSISCPLQRFLQAQNIANPLAYMSLSVFLVHIFLSWLVVYHFDFGLLGAALTLSLSWWILVVLQGLYILLSPSCKN</w:t>
            </w:r>
          </w:p>
        </w:tc>
      </w:tr>
      <w:tr w:rsidR="002D20FB" w:rsidRPr="00DE17C2" w14:paraId="12B9C2A6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BEE1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FaTT12-1 </w:t>
            </w:r>
          </w:p>
          <w:p w14:paraId="32BDEC31" w14:textId="35AE2BD8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Fragaria x ananassa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EB18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MGSSEQYQPLLLGLDSHSRIPDLSSAVIEEFLEQSPVAVRWWPRLVAWESRLLWILSGSSILVSVFNYMLSFVTLMFCGHLSALELAGASIASVGIQGLAYGIMLGMASAVQTVCGQAYGAKHLSAMGIICQRAIVLHLGAAVLLTFLYWFSGPILVAMGQSESIAEQGQIFARGLIPQLYAFAINCPQQRFLQAQNIVNPLAYMSIGVFLVHTLLTWVVVYVVDYGLIGAALTLSFSWYLLVITNGIYILVSPN</w:t>
            </w:r>
          </w:p>
        </w:tc>
      </w:tr>
      <w:tr w:rsidR="002D20FB" w:rsidRPr="00DE17C2" w14:paraId="3C10B331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D148C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DkMATE1 </w:t>
            </w:r>
          </w:p>
          <w:p w14:paraId="7B6D265B" w14:textId="7DABAD8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Diospyros kaki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58E9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MGSEEYQTLLLRLDSHLSLSSSGVEGLLSQSQPTSLNWYLRLAGWESRLLWQLSGASIAVSIFNYMLSFVTLTFTGHLGALELAGASIASVGIQGLAYGIMLGMASAVQTVCGQAYGAKRYGALGVICQRAVVLHVGAAVLLTFLYWFAGPILKAIGQSDSIADEGQVFARGLIPQLYAFSISCPLQRFLQAQNIVNPLAYMSVGVFLLHILITWLAVYVLNYGLIGAALTLSLSWWLLVILQSLYILLSPSCAQ</w:t>
            </w:r>
          </w:p>
        </w:tc>
      </w:tr>
      <w:tr w:rsidR="002D20FB" w:rsidRPr="00DE17C2" w14:paraId="26FEF0E1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97CC5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Nt-JAT1 </w:t>
            </w:r>
          </w:p>
          <w:p w14:paraId="67B742C1" w14:textId="627A061D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Nicotiana tabacum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8CBCA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MVEELPQSLKEKKWQINWDAVSQELKKTSRFMAPMVAVTVFQYLLQVVSVMMVGHLGELALSSVAIATSLTNVTGFSLLTGLVGGMETLCGQAYGAQQYHKLSTYTYTAIISLFLVCIPICVLWCFMDKLLILTGQDHSISVEARKYSLWVIPAIFGGAISKPLSRYSQAQSLILPMLLSSFAVLCFHLPISWALIFKLELGNIGAAIAFSISSWLYVLFLASYVKLSSSCEKTRAPFSMEAFLCIRQFFRLAVP</w:t>
            </w:r>
          </w:p>
        </w:tc>
      </w:tr>
      <w:tr w:rsidR="002D20FB" w:rsidRPr="00DE17C2" w14:paraId="40F91D34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6DCE3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NtMATE1 </w:t>
            </w:r>
          </w:p>
          <w:p w14:paraId="1D6BC22E" w14:textId="64448388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Nicotiana tabacum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1B67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MGKSMKSEVEQPLLIAAHGGSSELEEVLSDTQLPYFRRLRYASWIEFQLLYRLAAPSVAVYMINNAMSMSTRIFSGQLGNLQLAAASLGNQGIQLFAYGLMLGMGSAVETLCGQAYGAHRYEMLGVYLQRATVVLSVTGIPLTVVYLFSKNILLALGESKLVASAAAVFVYGLIPQIFAYAVNFPIQKFLQAQSIVAPSAFISLGTLFVHILLSWVVVYKIGLGLLGASLVLSFSWWIIVVAQFIYIIKSERCKA</w:t>
            </w:r>
          </w:p>
        </w:tc>
      </w:tr>
      <w:tr w:rsidR="002D20FB" w:rsidRPr="00DE17C2" w14:paraId="2610F246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DFD0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AtEDS5 </w:t>
            </w:r>
          </w:p>
          <w:p w14:paraId="2FE2251D" w14:textId="7204BA31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Arabidopsis thaliana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9F7B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MLIKSQRLTLFSPLLSKTRRIPVNSHQTLVAESVITRRTLGAITATPSFHKNPVVIRRRIKLERVTRNCVRIDREIDEEEEEEEKERGDLVKQSIWEQMKEIVKFTGPAMGMWICGPLMSLIDTVVIGQGSSIELAALGPGTVLCDHMSYVFMFLSVAT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lastRenderedPageBreak/>
              <w:t>SNMVATSLAKQDKKEAQHQISVLLFIGLVCGLMMLLLTRLFGPWAVTAFTRGKNIEIVPAANKYIQIRGLAWPFILVGLVAQSASLGMKNSWGPLK</w:t>
            </w:r>
          </w:p>
        </w:tc>
      </w:tr>
      <w:tr w:rsidR="002D20FB" w:rsidRPr="00DE17C2" w14:paraId="557F90E2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7A366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lastRenderedPageBreak/>
              <w:t xml:space="preserve">VcMATE3 </w:t>
            </w:r>
          </w:p>
          <w:p w14:paraId="732B30EE" w14:textId="3E020BB3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Vaccinium corymbosum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121EE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MGTADTTPLLLNNNNLQEGGGGDLQGKAVAVARAFGTESKRLWKIAGPAILTAICQYSLGALTQTFAGFVGDLELAAVSVENSVVAGLAFGVMLGMGSALETLCGQAYGAGQVRMLGVYMQRSWVILLVTACLLVPVYVFSPPILELAGETTEISEAAGKFAIKMLPQLFAYALNFPIQKFLQAQRKVLVMTWVSAIVLVIHVVFSWLLMLKLGWGLTGAAIVLNTSWWLIVIGQLLYIFVTTSDGAWSGFSWLA</w:t>
            </w:r>
          </w:p>
        </w:tc>
      </w:tr>
      <w:tr w:rsidR="002D20FB" w:rsidRPr="00DE17C2" w14:paraId="7B271447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AA69B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VcMATE8 </w:t>
            </w:r>
          </w:p>
          <w:p w14:paraId="19E61DBF" w14:textId="419463EF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Vaccinium corymbosum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FF497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MDNNIEHRLLGSEEEDPTDLKLRVWVESKKIWRVAAPGILARVSQFGLMVVTQSFIGHISEFDLAAYALVQTLTVRFANGILLGMSSATETLCGQAFGAGQHHMMGIYLQRSWIVDFVTATILLPLFIWTTQIFELLGEDTAISILAEKISIWFIPFLYNFVFTLTIQMYLQAQLKNMIVAWLATVSFIFHLVVSWLFVSELDLGIPGAMGALSISSWLVAVGEFVYIFGGWCPLSWKGFSKAAFSDLWPLIKLS</w:t>
            </w:r>
          </w:p>
        </w:tc>
      </w:tr>
      <w:tr w:rsidR="002D20FB" w:rsidRPr="00DE17C2" w14:paraId="283538C4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502E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VcMATE9 </w:t>
            </w:r>
          </w:p>
          <w:p w14:paraId="2541D650" w14:textId="69CD4314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Vaccinium corymbosum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791E7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MVTNIETQPDDELHQPILHSTPLPPPPPPPPPPQPPSTATYQPSTELEGVLSDTQLPLFNRLRLASWIELRLLFRLAGPAVMMYLINNAMSVSTRIYCGHLGNLELAAASLGNQGIQLFVYGLMLGMGSAVETLCGQAYGAHKYEMLGVYLQRSTVVLTLTGIPLTVIYILSKKILLLLGESSAVSSEAAVFVYGLIPQIFAYAINFPIQKFLQSQSIVAPSAYISASTLVLHLVLSWVVVYKLGLGLIGASLVL</w:t>
            </w:r>
          </w:p>
        </w:tc>
      </w:tr>
      <w:tr w:rsidR="002D20FB" w:rsidRPr="00DE17C2" w14:paraId="786C2986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F167E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RsMATE2 </w:t>
            </w:r>
          </w:p>
          <w:p w14:paraId="1CCF759F" w14:textId="6877A197" w:rsidR="00DE17C2" w:rsidRPr="00DE17C2" w:rsidRDefault="002D20FB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Raphanus sativus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01400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MDSSQNDGAYQPLLQPQLSQATEWNNGELERVLSDVETPVFARLRKATMIESKLLFKLAAPAVIVYMINYLMSMSTQIFSGHLGNLELAAASLGNTGIQVFAYGLMLGMGSAVETLCGQAFGGKKYDMLGVYLQRSAVLLTLTGVLLTFIYVFSEPILLFLGESPEIASAASLFVYGLIPQIFAYAMNFPIQKFLQAQSIVAPSAYIATATLFVHLLLSWLAVYKLGMGLLGASLVLSLSWWIIVAAQFVYIVTS</w:t>
            </w:r>
          </w:p>
        </w:tc>
      </w:tr>
      <w:tr w:rsidR="002D20FB" w:rsidRPr="00DE17C2" w14:paraId="5655682C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FEAFE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RsMATE3 </w:t>
            </w:r>
          </w:p>
          <w:p w14:paraId="6881FE9A" w14:textId="368EBB30" w:rsidR="00DE17C2" w:rsidRPr="00DE17C2" w:rsidRDefault="002D20FB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Raphanus sativus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13CC6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MEKDNSFMDPFLSSTEDLDPTTQKALMDYLGVGSPASSLVSFCSTAVDIPPISNVGDFVREFRIESKKLWKLAGPAIFTSMAQFSLGAITQVFAGHISTIALAAVSIENSVIAGFSFGIMLGMGSALETLCGQAFGAGQASLLGVYLQRSWVILSATALMLSLLYIFAAPILTFIGQTATISAMAGLFSIFMIPQIFAYAINYPTAKFLQSQSKIMVMAGISGVALVIHTLLTWLVMSKFHWGLPGLAFVLNTSW</w:t>
            </w:r>
          </w:p>
        </w:tc>
      </w:tr>
      <w:tr w:rsidR="002D20FB" w:rsidRPr="00DE17C2" w14:paraId="293A6914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317EE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RsMATE5 </w:t>
            </w:r>
          </w:p>
          <w:p w14:paraId="258A3D92" w14:textId="23D6E1D9" w:rsidR="00DE17C2" w:rsidRPr="00DE17C2" w:rsidRDefault="002D20FB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Raphanus sativus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DEDC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MDHTSPLLPHGGEVEEDYAPARTWSDVRRVLCTESAKMWLIAAPVGFNVICQYGVSSVTNIFVGHIGEIELSAVSISLSVIGTFSFGFLLGMGSALETLCGQAFGAGQFHMLGVYMQRSWIILFVSCLFLLPIYIFATPVLRLLGQAEEIAVPAGQFTLLTIPQLFSMAFNFPTSKFLQAQSKVTVIASIGFIALLLHVGMLWLFIIVFGLGTNGAALAFNITNWGIAISQIVYVIGWCNDGWTGLSWLAFKEIW</w:t>
            </w:r>
          </w:p>
        </w:tc>
      </w:tr>
      <w:tr w:rsidR="002D20FB" w:rsidRPr="00DE17C2" w14:paraId="252D82AB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9464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RsMATE7 </w:t>
            </w:r>
          </w:p>
          <w:p w14:paraId="40DDDEDC" w14:textId="5CD9AD9F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Raphanus sativus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B7969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MSEDIGYNKETACDFPRNPLCIFLSDFKSVLIFDELGLEIARIALPAALALTADPIASLVDTAFIGQIGPVELAAVGVSIALFNQVSRIAIFPLVSITTSFVAEEDACSSQETTVQDHKECIETGINNAKEETQELIPDNNTDSISNESKISSSIFSVSESPVKKRNIPSVSSALIIGAILGLLQAAFLISTARPLLSFMGIKHDSPMLGPAQRYLSLRSLGAPAVLLSLATQGVFRGFKDTTTPLYATVVGDAT</w:t>
            </w:r>
          </w:p>
        </w:tc>
      </w:tr>
      <w:tr w:rsidR="002D20FB" w:rsidRPr="00DE17C2" w14:paraId="14430C05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609AB" w14:textId="77777777" w:rsidR="002D20FB" w:rsidRPr="00956748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RsMATE8 </w:t>
            </w:r>
          </w:p>
          <w:p w14:paraId="5DFAA593" w14:textId="19D77BD3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[</w:t>
            </w:r>
            <w:r w:rsidRPr="00DE17C2">
              <w:rPr>
                <w:rFonts w:eastAsia="DengXian" w:cs="Times New Roman"/>
                <w:i/>
                <w:iCs/>
                <w:color w:val="000000"/>
                <w:sz w:val="16"/>
                <w:szCs w:val="16"/>
                <w:lang w:eastAsia="zh-CN"/>
              </w:rPr>
              <w:t>Raphanus sativus</w:t>
            </w: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CEDE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MEPTTPLLDHGGGDEVKEDYSPARTLSDVKRVLSMESAKLWKIAAPIGFNIICQYGVTSFTNIFVGHIGEIGLSAVSISLSVIGTFSFGFLLGMGSALETLCGQAFGAGQVHMLGVYMQRSWIILFVSCIFLLPIYIFATPVLRFLGQAEEIAVAAGEFTLLTIPQLFSMAFTFPTSKFLQAQSKVIAIAWIGFVALIMHVAMLWLFIVVFGWGTNGAALAFSITNWGTAISQIVYVIGWCNEGWTGLTWLAFKE</w:t>
            </w:r>
          </w:p>
        </w:tc>
      </w:tr>
      <w:tr w:rsidR="002D20FB" w:rsidRPr="00DE17C2" w14:paraId="63657399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C88C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MdMATE4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8D8F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MEKPLLHTAGDGDVELSYKPLLYEGTNEDYAPVRSFDALRRMFWIETVKLWQIAGSTVITMVCMYGNTAVVVLFAGHLGTIELSAISISLTVISIFSFGVMLGMGSALETLCGQAFGAGQVHMLGIYMQRSCIILFVTNIFLLPTYIFATPILKWLGQEDDIANLAGKFSLQIIPHLFSLAVIFPTQKFLQSQRKVKVLAWIAVLALIVEIGMLGLFIYVFDWGTTGAAVAFNVTRWGMAITQVVYIMGWCREGW</w:t>
            </w:r>
          </w:p>
        </w:tc>
      </w:tr>
      <w:tr w:rsidR="002D20FB" w:rsidRPr="00DE17C2" w14:paraId="6DCD6BDB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0ADD1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MdMATE8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900B9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MEEPLLDTAAGGTTEYSNKQLMYEGESEDYAPVRSFGELRQMFWIETVKLWQIGGSAVITIMCMYGTNSVIVLFAGHLGTIELSAISISLSVISTFTYGFMLGMGSALETLCGQAFGAGQVHMLGIYMQRSCIILFVTSFLLLPIYIFATPVLKWLGQEDDIANEAGKFTLQIIPQLFSLAINFPAQKFLKAQRKVKVLAWIAVLALLIHIGMLALFIYVFDWGTSGAAVSFNITRWGISIAQVVYIMGWCYEGW</w:t>
            </w:r>
          </w:p>
        </w:tc>
      </w:tr>
      <w:tr w:rsidR="002D20FB" w:rsidRPr="00DE17C2" w14:paraId="1C1180BC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FA8AA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MdMATE7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888D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MEEPLLHTAAAGADELSNRPPLYEGGNEDYAPVRSFDAFQRMFWIETVKLWQIGVSSVITIICMYGTNAVILLFAGHLGTIQLSAISISLAVISTFTDGLMLGMGSALETLCGQAFGAGQVHMLGIYLQRSWIILFVTTLFLLPVYIFAVPILKWLGQEDDIANLAGKFTLQIIPQIFSLAIYFPAQKFLQAQRKVKVLAWIAFLGLVIHIGMLGLFMYEFDWGTLGAAVSFNITRWGMAIAQVVYIMGWCKEGW</w:t>
            </w:r>
          </w:p>
        </w:tc>
      </w:tr>
      <w:tr w:rsidR="002D20FB" w:rsidRPr="00DE17C2" w14:paraId="666B2519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47B58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MdMATE23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CD103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MEEQEPPLHTAAAGATELSNKPPLYVGGNEDYAQVKSFDALRSMFWIETVKLWQMAGSAVITIICMYGTNAVILLFAGHLGTIQLSAISISLAVISTFTDGLMLGMASALETLCGQAFGAGQVHMLGIYLQRSWIILFVTTLFILPIYIFAAPILKLLGQEDDIANLAGKFTLQIIPQLFSLAINFPAQKFLQAQRKVKMLAWIAMLALVIHIGMIALFMYVFNWGTLGAAVSFNITRWAIAIAQVVYIMGWCKE</w:t>
            </w:r>
          </w:p>
        </w:tc>
      </w:tr>
      <w:tr w:rsidR="002D20FB" w:rsidRPr="00DE17C2" w14:paraId="6DD234E1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B1516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MdMATE6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4C124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METPLLHGVSDGEFHDYEPVRSFKDARSVAWTETKKLWKIAGPIAFTIICNYGTNTASTMFVGHLGNLELSAVSISLSVISTFSFGFMLGMGSALETLCGQAFGAGRVHMLGVYMQRSWIILFTSCVILTPLYVFSGPILKLLGQEDDVANLAGSFTRYCIPQLFSLAFNFPAQKFLQSQSKVLVLMWIGFIALVVHIGWLFLFVYVFDWGIYGIGIAFSLTGWETVIAQNIYIMNWCKEGWTGFSWLAFKDIWA</w:t>
            </w:r>
          </w:p>
        </w:tc>
      </w:tr>
      <w:tr w:rsidR="002D20FB" w:rsidRPr="00DE17C2" w14:paraId="637D456B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37B6C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MdMATE21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2B66D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MVTPVPLLHAVNGGEFHDYEPVRNFRDARSVAWNETKKLWKIAGPIAFTIICNFGNNTATTMFVGHLGNLQLSAVSISLSVICTFSFGFMLGMGSALETLCGQAFGAGHVNMLGVYMQRSWIILFTSCVILTPIYIFSAPILKLLGQDDDVANLAGTFTIYCIPQLFSLAFNFPAQKFLQAQSKVLVLAWIGFISLLVQIGMLSLFIYVFDWGIYGAGIAFGITGWVIVIAQNIYIMKWCKEGWTGFSWLAFKDI</w:t>
            </w:r>
          </w:p>
        </w:tc>
      </w:tr>
      <w:tr w:rsidR="002D20FB" w:rsidRPr="00DE17C2" w14:paraId="5E89B917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D0132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MdMATE22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3C782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METPLLTIKAEAAAAADYAPVRSFGEAMKVSWKEAVKLWRVATLVACTSLFQYLVQSITTVFVGHLGDVELSAVSLSLGVICNIPFGFLLGMATALGTLCGQAYGAGQVGQLGIYMQRSWIVLFIACIILSPVFIFAAPILKFLGQEHGIADPAGVYSLKIIPQMFSYAINLPTQRFLQAQSKVLVITLIAFAALIIQTGLLHLFINVFGLGTTGAAVAYDITNWGVAIGQVGYVMVCCKEEWTGFSWLAFREIW</w:t>
            </w:r>
          </w:p>
        </w:tc>
      </w:tr>
      <w:tr w:rsidR="002D20FB" w:rsidRPr="00DE17C2" w14:paraId="3B7E47A8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E92A7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MdMATE20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CEEB4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MVQSPTLMIDGEDDAVSTFEPADLHHAPPAFIGSSDGDYPVIRSFQDAKSICFVESTKLWSIAGPIAFNILCNYGVNSFTNIFVGHIGNVELSAVAISLSVISNFSFGFLLGMASALETLCGQAFGAGQVDMLGVYMQRSWIMLFAACIAILPLYIYSTPVLKLLGQEDDIADLAGKFSIQTIPQMVSLAINFPTQKFLQAQSKVGVLAWIGFITLIAHVGILFLFIKVFGWGTSGAAAAYNISAWGMALAQVVY</w:t>
            </w:r>
          </w:p>
        </w:tc>
      </w:tr>
      <w:tr w:rsidR="002D20FB" w:rsidRPr="00DE17C2" w14:paraId="03392D80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FD0D1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MdMATE24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AEB7F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MEIGNDQNTPLLVSNHSGHEDGGEEKVGFVKQYGIESKKLWKIAGPAIFTSLCQYSLGALTQTFAGFVGDLELAAVSIENSVIAGLAFGVMLGMGSALETLCGQAYGAGQIRMLGVYMQRSWIILLVTACAMVPIYVWSPPILKLFGETTEISEAAGRFALLMLPQLFAYALNFPIQKFLQAQRKVSVIAWISGAVLVEHAVLSWLLMIKLGWGLTGAAITLNASWWLIIIGQLLYIFITKSDGAWSGFSWLAFS</w:t>
            </w:r>
          </w:p>
        </w:tc>
      </w:tr>
      <w:tr w:rsidR="002D20FB" w:rsidRPr="00DE17C2" w14:paraId="0D9B72C5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32A1E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lastRenderedPageBreak/>
              <w:t>MdMATE49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39797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MPTTSRMAIVQEDDPVVVHAGDIPPIVSFRGFSRQFYKETKKLWYLAGPAIFTSLSQYSIGAITQIFAGHVGTLELATVSVENSVIAGFSFGFMYGMGSALETLCGQAFGAGQLDMLGIYMQRSWVILNATAVLLSFLYIFAEQLLKMIGQPDDISKAAGQFAIWMIPQLFAYAMNFPLAKFLQSQSKIMVMAAISAVALVLHTLFSWLLTLKLGWGLVGAAVVLNTSWWFIVLAQLVYIFSGTCGRAWAGFSWK</w:t>
            </w:r>
          </w:p>
        </w:tc>
      </w:tr>
      <w:tr w:rsidR="002D20FB" w:rsidRPr="00DE17C2" w14:paraId="5CCEF0A4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EAD3C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MdMATE3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89D14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MASNSALVEAEVPLLDDLASTVRLKREHNDDENQATTLVRRSWIESKKLWHIVGPAIFSRVASYSMLVITQAFAGHLGDLELAAISIANNVIVGFDFGLLLGMASALETLCGQAYGAKKYYMLGVYMQRSWIVLFLCCILLLPIYLFASPFLKLLGQPAEVAELSGVVSMVMIPLHFSFAFQFPLQRFLQSQLKTAVIAWVSLVSLAVHVFVSWLFVYRLQFGVIGTAITINFSWWVLVFGLLGYTLFGGCPLTW</w:t>
            </w:r>
          </w:p>
        </w:tc>
      </w:tr>
      <w:tr w:rsidR="002D20FB" w:rsidRPr="00DE17C2" w14:paraId="66F28576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9E65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MdMATE25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341DD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MKGSVEEKVMDRQKYSLLAIESSSTSEMKKIATDFLSRVWIESKKLWHIVGPDIINRLAGYSMTVITQAFAGHLGDVELASISMANNIIVGFGYGLLLGMASALATLCGQTFGAKRYHMLGIYMQRSWIVLFSCCILLLPVYLYASPILKLIGQSDEVAEQSGALALWLIPLHFSYAFQFPLQRFLQCQLKNFVTLWVSLAVLVLHSVTTWILVSVLDFGVVGAAIALDISCWACGLGLFWYVVSGGCPLSWVGF</w:t>
            </w:r>
          </w:p>
        </w:tc>
      </w:tr>
      <w:tr w:rsidR="002D20FB" w:rsidRPr="00DE17C2" w14:paraId="157DAADA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6F955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MdMATE43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7CFDA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MLFTDSFNNSYFTKIPNCYVTPRANSLSLSLSLSTNIGSQQTRVQFLISLMGNRNSDQDGDLTQSLLPEALPQNSAANDRDQKTDLSLRVWLETKKLWKIVGPAIFSRVATFSMNVITQAFAGHLGEVELASVSIGITLVIGFNFGLLLGMASALETLCGQAFGAKRYHMLGIYLQRSWTVLFLCCIALLPVYIFVTPILKLLGQSDDVAALSGAVALWLIPLHFSFAFYFPLTRFLQSQLQNIVIAWVSLVALL</w:t>
            </w:r>
          </w:p>
        </w:tc>
      </w:tr>
      <w:tr w:rsidR="002D20FB" w:rsidRPr="00DE17C2" w14:paraId="6F95364E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02535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MdMATE32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2055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MGEEIKGSLLVKETGVGEEEARIIDGDEELSLKRRVWIETKKMWVVAGPAIFTRVASFGTNVISQAFIGHIGSAQLAAFSLVFTVLVRFANGILLGMASALETLCGQSYGAKQYNMLGIHLQRSWIVLFVSTCLLIPLFVFTTPIFEALGQAENISEIAGHISLWVIPVLFAFVVSFTCQMYLQAQSKNMIIAYVSAISIGIHIFLCWLLSVKLKFGVPGVMVSTLIAYWLPNLGQLLFVLCGGCPETWTGFSML</w:t>
            </w:r>
          </w:p>
        </w:tc>
      </w:tr>
      <w:tr w:rsidR="002D20FB" w:rsidRPr="00DE17C2" w14:paraId="7E5FA3E2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1333A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MdMATE40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7150F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MGEDIKRSLLVKETSAGEEETRVIDGEEELSLKRRVWIEIKKMWLVAGPAIFTRVASFGTNVVSQAFIGHIGSLELAAFSLVFTVLVRFGNGILLGMASALETLCGQSYGAKQYNMLGIHLQRSWIVLCVGTLFLIPLFVFTTPIFEALGQADNISEVAGYISLWVIPVLFAFVVSFTCQMYLQAQSKNMIVAYVSAVSIGIHIFLCWLLSVKFKFGVPGVLVSTIISYWLPNVGQLLFILCGGCPETWTGFSML</w:t>
            </w:r>
          </w:p>
        </w:tc>
      </w:tr>
      <w:tr w:rsidR="002D20FB" w:rsidRPr="00DE17C2" w14:paraId="4074E24A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F0139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MdMATE1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C5BE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MGSQEEYQPLLIRLDSYSQIPNLSSSAIEEFLEHKPVAVRWWPKLVAWESRLLWILSGSSIAVSIFNYMLSFVTLMFCGHLGALELAGASIASVGIQGLAYGIMLGMASAVQTVCGQAYGAKQLPAMGIICQRAIILHLGAAVLLTFVYWWSGPILIAIGQTEDIAEQGQVFARGIIPQLYAFAINCPQQRFLQAQNIVNPLAYMSFGVFLVHILLTWVVVYVVDYGLMGAALTLSLSWWLLVITYGIYILVSPM</w:t>
            </w:r>
          </w:p>
        </w:tc>
      </w:tr>
      <w:tr w:rsidR="002D20FB" w:rsidRPr="00DE17C2" w14:paraId="505EC2A8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A09AC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MdMATE52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EEB2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MGSVEEIQQPLLLGFDTHSRLADLSSPAVEEFLGHRPVALWWWPRLVVWESRLLWILSGSSIIVSVFNYMLSFVTLMFCGHLSALELAGASIASVGIQGLAYGIMLGMASAVQTVCGQAYGAKQLPAMGIICQRAIILHLGAAILLSFVYWWSGPILVAIGQSEEIAEQGQIFARGIIPQLFAFAINCPQQRFLQAQNIVNPLAYMSVGVFILHILLNWVVVFVVDYGLIGAALTLSFSWWLLVIIYGLYILLSP</w:t>
            </w:r>
          </w:p>
        </w:tc>
      </w:tr>
      <w:tr w:rsidR="002D20FB" w:rsidRPr="00DE17C2" w14:paraId="557E1595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9660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MdMATE2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BB791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MGTAEEYQPLLNGLDSHSRIPDLSSTAVEEFLEHKPVAVRWWLRLVAWESRLLWTLSGSSIIVSIFNYMLSFTTLMFCGHLSALELAGASIASVGIQGLAYGIMLGMASAVQTVCGQAYGARQYPAMGIICQRAIVLHLGAAVLLTFLYWWSGPILIAIGQTEEIAEQGQVFARGIVPQLYAFAINCPQQRFLQAQNIVNPLAFMSFGVFLVHILLSWVVVYVADYGLTGAALTLSFSWWLLVIVYGIYIVVSPK</w:t>
            </w:r>
          </w:p>
        </w:tc>
      </w:tr>
      <w:tr w:rsidR="002D20FB" w:rsidRPr="00DE17C2" w14:paraId="02B4099B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E226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MdMATE17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6B0A9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MEYSSDSDLSEPMLVPKTSSLQQIVSSELEDTLNNTDLSNFQRLRTATWLETKTLYRLAAPAVVVYLLNNVISMSTQILCGHLGNLELAASSLGNTGIQVFAYGLMLGMGSAVETLCGQAYGAHKYEMLGIYMQRSTILLVATGIPLTIVYIFSKPLLLALGESASISAAAAVFVYGLIPQIFAYACNFPIQKFLQAQSIVFPSAYISAGALVVHIVLSWVVVYKLDWGLLGAALMLSFSWWIIVVAQFVYIVWT</w:t>
            </w:r>
          </w:p>
        </w:tc>
      </w:tr>
      <w:tr w:rsidR="002D20FB" w:rsidRPr="00DE17C2" w14:paraId="22E2AFA7" w14:textId="77777777" w:rsidTr="002D20F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13A5A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MdMATE51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6DA3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MANNELQHPLLESYHPLPPTSTQSSKHSHDEDASRELEQVLSDTDKPFSQRLKPALWIESKLLVILAAPAIIVYVINYVMSMSTQIFSGHLGNLELAASSLGNNGIQMFAYGLLLGMGSAVETLCGQAYGAQKYEMLGIYLQRSTVLLFFPGVLLTIIYIFSEPILLLLGESPSIASSAAVYVYGLIPQIFAYVVNFPIQKFMQAQSIVAPSAYISTGTLVIHIVLSWVAVYTLGLGLLGASLVLSLSWWITVVA</w:t>
            </w:r>
          </w:p>
        </w:tc>
      </w:tr>
      <w:tr w:rsidR="002D20FB" w:rsidRPr="00DE17C2" w14:paraId="449E28F6" w14:textId="77777777" w:rsidTr="002D20FB"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95E4D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MdMATE16</w:t>
            </w:r>
          </w:p>
        </w:tc>
        <w:tc>
          <w:tcPr>
            <w:tcW w:w="83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3987F" w14:textId="77777777" w:rsidR="00DE17C2" w:rsidRPr="00DE17C2" w:rsidRDefault="00DE17C2" w:rsidP="00DE17C2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DE17C2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MPKSTYVHGQRVKYIRSLTWTSYIINAASYFQNSKHQFLSMHRTVAHFCHTPHHLFGPKMGSQHPLHQPILHSEPEPVAQASSDGDGVDFLLEKVLSDTQLPSFKRFRSATWIELKLLFRLAAPAVLVYVINNSMSLSARVFAGHLGNLELAAASLGNNGIQLLAYGLMLGMGSAVETLCGQAYGAQKYDMLSIYLQRATIVLSLTGLPLLAIFLLTKPMLILLGEPPAVASAAAVFVYGLIPQIFAYAVNFPIQ</w:t>
            </w:r>
          </w:p>
        </w:tc>
      </w:tr>
    </w:tbl>
    <w:p w14:paraId="7A9D3477" w14:textId="77777777" w:rsidR="00320C2E" w:rsidRDefault="00320C2E" w:rsidP="0072754B">
      <w:pPr>
        <w:keepNext/>
        <w:spacing w:after="0"/>
        <w:rPr>
          <w:rFonts w:cs="Times New Roman"/>
          <w:b/>
          <w:szCs w:val="24"/>
        </w:rPr>
        <w:sectPr w:rsidR="00320C2E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61379E1E" w14:textId="1F577E83" w:rsidR="003624F4" w:rsidRDefault="003624F4" w:rsidP="0072754B">
      <w:pPr>
        <w:keepNext/>
        <w:spacing w:after="0"/>
        <w:rPr>
          <w:rFonts w:cs="Times New Roman"/>
          <w:b/>
          <w:szCs w:val="24"/>
        </w:rPr>
      </w:pPr>
      <w:r w:rsidRPr="003624F4">
        <w:rPr>
          <w:rFonts w:cs="Times New Roman"/>
          <w:b/>
          <w:szCs w:val="24"/>
        </w:rPr>
        <w:lastRenderedPageBreak/>
        <w:t>Supplementary Table S3 Primer sequences used in the study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03"/>
        <w:gridCol w:w="1465"/>
        <w:gridCol w:w="1560"/>
        <w:gridCol w:w="2976"/>
        <w:gridCol w:w="2973"/>
      </w:tblGrid>
      <w:tr w:rsidR="005D4594" w:rsidRPr="005D4594" w14:paraId="6B9616EE" w14:textId="77777777" w:rsidTr="005D4594">
        <w:trPr>
          <w:trHeight w:val="429"/>
          <w:jc w:val="center"/>
        </w:trPr>
        <w:tc>
          <w:tcPr>
            <w:tcW w:w="80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711CB1" w14:textId="77777777" w:rsidR="005D4594" w:rsidRPr="005D4594" w:rsidRDefault="005D4594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667E80" w14:textId="77777777" w:rsidR="005D4594" w:rsidRPr="005D4594" w:rsidRDefault="005D4594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Primer 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0FEA4A" w14:textId="77777777" w:rsidR="005D4594" w:rsidRPr="005D4594" w:rsidRDefault="005D4594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 xml:space="preserve">Genebank 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9BE10B" w14:textId="682C43EC" w:rsidR="005D4594" w:rsidRPr="005D4594" w:rsidRDefault="005D4594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Froward primer</w:t>
            </w:r>
          </w:p>
        </w:tc>
        <w:tc>
          <w:tcPr>
            <w:tcW w:w="297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151366" w14:textId="77777777" w:rsidR="005D4594" w:rsidRPr="005D4594" w:rsidRDefault="005D4594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 xml:space="preserve"> Reverse primer</w:t>
            </w:r>
          </w:p>
        </w:tc>
      </w:tr>
      <w:tr w:rsidR="003700D8" w:rsidRPr="005D4594" w14:paraId="60E3FAC3" w14:textId="77777777" w:rsidTr="00405C85">
        <w:trPr>
          <w:jc w:val="center"/>
        </w:trPr>
        <w:tc>
          <w:tcPr>
            <w:tcW w:w="80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FA915C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CDS amplification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75BA6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MdMYB10(OE)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3D86E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MDP0000259614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2C7BA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CGGGATCCATGGAGGGATATAACGAAAACCTGAG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52D9F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CGGGATCCATTCTTCTTTTGAATGATTCCAAAGGTCCG</w:t>
            </w:r>
          </w:p>
        </w:tc>
      </w:tr>
      <w:tr w:rsidR="003700D8" w:rsidRPr="005D4594" w14:paraId="16AB14D4" w14:textId="77777777" w:rsidTr="00405C85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17E80D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E1311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MdMYB10(i)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E2C91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MDP0000259614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0BC1F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GGGGACAAGTTTGTACAAAAAAGCAGGCAGGTGGTCATTGATTGCT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DDE6E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GGGGACCACTTTGTACAAGAAAGCTGGGTATTCCAAAGGTCCGTGCTA</w:t>
            </w:r>
          </w:p>
        </w:tc>
      </w:tr>
      <w:tr w:rsidR="003700D8" w:rsidRPr="005D4594" w14:paraId="5A1625C2" w14:textId="77777777" w:rsidTr="00405C85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4ACE06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EA12F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MdMYB9(OE)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A5C38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MDP0000210851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0A983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GCTCTAGAATGGGAAGGAGTCCGTGTTG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3BFEA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CGAGCTCTTAGACTACAACATTTTCTTGGGAAGGC</w:t>
            </w:r>
          </w:p>
        </w:tc>
      </w:tr>
      <w:tr w:rsidR="003700D8" w:rsidRPr="005D4594" w14:paraId="3CA05FCE" w14:textId="77777777" w:rsidTr="00405C85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EB374B2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095BF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MdMYB9(i)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DAC5B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MDP0000210851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A1572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GGGGACAAGTTTGTACAAAAAAGCAGGCTGGGAAGGAGTCCGTGTTG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58FF4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GGGGACCACTTTGTACAAGAAAGCTGGGTCAGCGGCAGTTGATGTTT</w:t>
            </w:r>
          </w:p>
        </w:tc>
      </w:tr>
      <w:tr w:rsidR="003700D8" w:rsidRPr="005D4594" w14:paraId="5FDA5E0B" w14:textId="77777777" w:rsidTr="00405C85">
        <w:trPr>
          <w:jc w:val="center"/>
        </w:trPr>
        <w:tc>
          <w:tcPr>
            <w:tcW w:w="803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82558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D940F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MdMATE8(i)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5DD4B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MDP0000210851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7318D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GGGGACAAGTTTGTACAAAAAAGCAGGACACTCCAAATCATCCCTCAA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4EDFA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GGGGACCACTTTGTACAAGAAAGCTGGGTTCCAACCCTCATAACACCAAC</w:t>
            </w:r>
          </w:p>
        </w:tc>
      </w:tr>
      <w:tr w:rsidR="003700D8" w:rsidRPr="005D4594" w14:paraId="093D51D0" w14:textId="77777777" w:rsidTr="00DD5196">
        <w:trPr>
          <w:jc w:val="center"/>
        </w:trPr>
        <w:tc>
          <w:tcPr>
            <w:tcW w:w="80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56BE1C" w14:textId="08DB677A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qRT-PCR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82A83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>MdUBQ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3C479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DQ438989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52A7A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CTCCGTGGTGGTTTTTAAGT</w:t>
            </w:r>
          </w:p>
        </w:tc>
        <w:tc>
          <w:tcPr>
            <w:tcW w:w="29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B5FF6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 xml:space="preserve"> GGAGGCAGAAACAGTACCAT</w:t>
            </w:r>
          </w:p>
        </w:tc>
      </w:tr>
      <w:tr w:rsidR="003700D8" w:rsidRPr="005D4594" w14:paraId="2C70A1F8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784C31" w14:textId="660BE289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FAD0B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>MdMYB10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E7681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MDP0000259614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52846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TGCCTGGACTCGAGAGGAAGACA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6F778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CCTGTTTCCCAAAAGCCTGTGAA</w:t>
            </w:r>
          </w:p>
        </w:tc>
      </w:tr>
      <w:tr w:rsidR="003700D8" w:rsidRPr="005D4594" w14:paraId="3F343A36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0265CE" w14:textId="16DC722B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89151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>MdMYB9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B7F1B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MDP0000210851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80EDD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CCGCAAACCCATTAGAGC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F2F3E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GTCCAGCAGCCGTCATTT</w:t>
            </w:r>
          </w:p>
        </w:tc>
      </w:tr>
      <w:tr w:rsidR="003700D8" w:rsidRPr="005D4594" w14:paraId="6B055268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A9F78B" w14:textId="7BBEDDF0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A65BE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 xml:space="preserve">MdbHLH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DE01F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MDP0000225680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BE4A6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CCTACAAGCCACGATTACTACAA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F7C03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TGAACGCAATGAGGAATACAA</w:t>
            </w:r>
          </w:p>
        </w:tc>
      </w:tr>
      <w:tr w:rsidR="003700D8" w:rsidRPr="005D4594" w14:paraId="05D6814B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375F62" w14:textId="38F9C55E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31954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 xml:space="preserve">MdbZIP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F867A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MDP0000265875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6E3CB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TCCAATAGGGAATCGGCACG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DA4C3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AATCCTTCACCTCCACCAA</w:t>
            </w:r>
          </w:p>
        </w:tc>
      </w:tr>
      <w:tr w:rsidR="003700D8" w:rsidRPr="005D4594" w14:paraId="7C2A2229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12AD36B" w14:textId="0F16045B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D7A0D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>MdCHS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017D2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MDP0000686666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E979F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GGAGACAACTGGAGAAGGACTGGAA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BA1C7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CGACATTGATACTGGTGTCTTC</w:t>
            </w:r>
          </w:p>
        </w:tc>
      </w:tr>
      <w:tr w:rsidR="003700D8" w:rsidRPr="005D4594" w14:paraId="576A05C6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6D7B0C" w14:textId="45D0BF01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67AD0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 xml:space="preserve">MdCHS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25659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MDP0000575740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79DE6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CGTTCCTGGGCTTATTTCC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16D48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CAGCAGACTTCCTCCTCACTT</w:t>
            </w:r>
          </w:p>
        </w:tc>
      </w:tr>
      <w:tr w:rsidR="003700D8" w:rsidRPr="005D4594" w14:paraId="63EF1586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96C53A0" w14:textId="495FAA1D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0F1AC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 xml:space="preserve">MdF3'H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43770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MDP0000286933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FA983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TTCAACATCGGCGACTTCA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70107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TTCAACAATGGCGGTCAAG</w:t>
            </w:r>
          </w:p>
        </w:tc>
      </w:tr>
      <w:tr w:rsidR="003700D8" w:rsidRPr="005D4594" w14:paraId="32FC6A52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19A76B" w14:textId="4ADEA22B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8A9BD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>MdDFR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4606B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MDP0000494976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3E1E1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ACATTATGGCATCATCAAGCA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D679B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TCAAACCCTATCTCCCTCAACT</w:t>
            </w:r>
          </w:p>
        </w:tc>
      </w:tr>
      <w:tr w:rsidR="003700D8" w:rsidRPr="005D4594" w14:paraId="7BFFA804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878A6F" w14:textId="14E0B94A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6721C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 xml:space="preserve">MdLDOX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44EFA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MDP0000360447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68624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AAGCGTGACTTGTCTATTTG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4EB31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ACTTCTTTCTCCAGCCTCC</w:t>
            </w:r>
          </w:p>
        </w:tc>
      </w:tr>
      <w:tr w:rsidR="003700D8" w:rsidRPr="005D4594" w14:paraId="12D2B2BB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9DD8CFA" w14:textId="19DACA4B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61F78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 xml:space="preserve">MdLODX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237D4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MDP0000788934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495CE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CCAAGTGAAGCGGGTTGTGCT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3FF38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CAAAGCAGGCGGACAGGAGTAGC</w:t>
            </w:r>
          </w:p>
        </w:tc>
      </w:tr>
      <w:tr w:rsidR="003700D8" w:rsidRPr="005D4594" w14:paraId="348AD639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81F69EE" w14:textId="06545B4F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F9991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>MdUFGT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31BCE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MDP0000543445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E764A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CCACCGCCCTTCCAAACACTCT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CE786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CACCCTTATGTTACGCGGCATGT</w:t>
            </w:r>
          </w:p>
        </w:tc>
      </w:tr>
      <w:tr w:rsidR="003700D8" w:rsidRPr="005D4594" w14:paraId="74A64F6F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491AAE" w14:textId="599031BD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1541D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 xml:space="preserve">MdGST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49A47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MDP0000252292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F630C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AGTTGTAGAAGATGGTGACT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78141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CAGGTCGTTGAAGTTGTG</w:t>
            </w:r>
          </w:p>
        </w:tc>
      </w:tr>
      <w:tr w:rsidR="003700D8" w:rsidRPr="005D4594" w14:paraId="3CEBDB46" w14:textId="77777777" w:rsidTr="00DD5196">
        <w:trPr>
          <w:jc w:val="center"/>
        </w:trPr>
        <w:tc>
          <w:tcPr>
            <w:tcW w:w="80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4257B3" w14:textId="76405AD4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2B49F7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i/>
                <w:iCs/>
                <w:sz w:val="16"/>
                <w:szCs w:val="16"/>
                <w:lang w:eastAsia="zh-CN"/>
              </w:rPr>
              <w:t>MdMATE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C15DB3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MDP0000175055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34751E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CTTCTTACTGTTGCCGATT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7DD89C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TCTGAGCCTGGAGGAACTTTT</w:t>
            </w:r>
          </w:p>
        </w:tc>
      </w:tr>
      <w:tr w:rsidR="003700D8" w:rsidRPr="005D4594" w14:paraId="166F7DF9" w14:textId="77777777" w:rsidTr="006C5CA9">
        <w:trPr>
          <w:jc w:val="center"/>
        </w:trPr>
        <w:tc>
          <w:tcPr>
            <w:tcW w:w="80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47D6FC" w14:textId="40249930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Y1H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F511F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MdMYB10-pGADT7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7E85A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MDP0000259614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9B996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CGGGATCCATGGAGGGATATAACGAAAACCTGAG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170C1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CCGCTCGAGATGATTCCAAAGGTCCGTGCT</w:t>
            </w:r>
          </w:p>
        </w:tc>
      </w:tr>
      <w:tr w:rsidR="003700D8" w:rsidRPr="005D4594" w14:paraId="15FC1D9A" w14:textId="77777777" w:rsidTr="006C5CA9">
        <w:trPr>
          <w:jc w:val="center"/>
        </w:trPr>
        <w:tc>
          <w:tcPr>
            <w:tcW w:w="80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407579" w14:textId="07C8B28E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78FC1" w14:textId="098EBFF8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MdMYB9-pGADT7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2AF0F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MDP0000210851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2CB63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CGAGCTCGCTCTAGAATGGGAAGGAGTCCGTG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14EE2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CCGCTCGAGGCTCTAGAGACTACAACATTTTCTTGGGAAG</w:t>
            </w:r>
          </w:p>
        </w:tc>
      </w:tr>
      <w:tr w:rsidR="003700D8" w:rsidRPr="005D4594" w14:paraId="62EA150F" w14:textId="77777777" w:rsidTr="006C5CA9">
        <w:trPr>
          <w:jc w:val="center"/>
        </w:trPr>
        <w:tc>
          <w:tcPr>
            <w:tcW w:w="803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86D33" w14:textId="2550DD78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51DF3F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MdMATE8-pHIS2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EE43B0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MDP0000175055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A77B93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GAGCTCATTAGCCGGTTGACTTTCAAAA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3C7891" w14:textId="77777777" w:rsidR="003700D8" w:rsidRPr="005D4594" w:rsidRDefault="003700D8" w:rsidP="005D4594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5D4594">
              <w:rPr>
                <w:rFonts w:eastAsia="SimSun" w:cs="Times New Roman"/>
                <w:sz w:val="16"/>
                <w:szCs w:val="16"/>
                <w:lang w:eastAsia="zh-CN"/>
              </w:rPr>
              <w:t>GAATTCTTAGTTAGGCGTAAGATTTAAGTTTTG</w:t>
            </w:r>
          </w:p>
        </w:tc>
      </w:tr>
    </w:tbl>
    <w:p w14:paraId="0D8A0F3D" w14:textId="77777777" w:rsidR="00516960" w:rsidRDefault="00516960" w:rsidP="0072754B">
      <w:pPr>
        <w:keepNext/>
        <w:spacing w:after="0"/>
        <w:rPr>
          <w:rFonts w:cs="Times New Roman"/>
          <w:b/>
          <w:szCs w:val="24"/>
        </w:rPr>
        <w:sectPr w:rsidR="00516960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DD71BA4" w14:textId="6549FA41" w:rsidR="008F6B50" w:rsidRDefault="008F6B50" w:rsidP="0072754B">
      <w:pPr>
        <w:keepNext/>
        <w:spacing w:after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 w:rsidRPr="008F6B50">
        <w:rPr>
          <w:rFonts w:cs="Times New Roman"/>
          <w:b/>
          <w:szCs w:val="24"/>
        </w:rPr>
        <w:t xml:space="preserve"> Table S</w:t>
      </w:r>
      <w:r w:rsidR="0057594A">
        <w:rPr>
          <w:rFonts w:cs="Times New Roman"/>
          <w:b/>
          <w:szCs w:val="24"/>
        </w:rPr>
        <w:t>4</w:t>
      </w:r>
      <w:r w:rsidRPr="008F6B50">
        <w:rPr>
          <w:rFonts w:cs="Times New Roman"/>
          <w:b/>
          <w:szCs w:val="24"/>
        </w:rPr>
        <w:t>.</w:t>
      </w:r>
      <w:r w:rsidRPr="008F6B50">
        <w:rPr>
          <w:rFonts w:cs="Times New Roman"/>
          <w:szCs w:val="24"/>
        </w:rPr>
        <w:t xml:space="preserve"> </w:t>
      </w:r>
      <w:r w:rsidRPr="00F2270E">
        <w:rPr>
          <w:rFonts w:cs="Times New Roman"/>
          <w:b/>
          <w:szCs w:val="24"/>
        </w:rPr>
        <w:t>Summary of the sequencing results and correlation coefficient values.</w:t>
      </w:r>
    </w:p>
    <w:tbl>
      <w:tblPr>
        <w:tblW w:w="10080" w:type="dxa"/>
        <w:tblInd w:w="-142" w:type="dxa"/>
        <w:tblLook w:val="04A0" w:firstRow="1" w:lastRow="0" w:firstColumn="1" w:lastColumn="0" w:noHBand="0" w:noVBand="1"/>
      </w:tblPr>
      <w:tblGrid>
        <w:gridCol w:w="792"/>
        <w:gridCol w:w="514"/>
        <w:gridCol w:w="1025"/>
        <w:gridCol w:w="1241"/>
        <w:gridCol w:w="1256"/>
        <w:gridCol w:w="1055"/>
        <w:gridCol w:w="909"/>
        <w:gridCol w:w="630"/>
        <w:gridCol w:w="801"/>
        <w:gridCol w:w="1126"/>
        <w:gridCol w:w="702"/>
        <w:gridCol w:w="29"/>
      </w:tblGrid>
      <w:tr w:rsidR="004F7804" w:rsidRPr="00C82D8B" w14:paraId="220545C5" w14:textId="77777777" w:rsidTr="00052A82">
        <w:trPr>
          <w:trHeight w:val="134"/>
        </w:trPr>
        <w:tc>
          <w:tcPr>
            <w:tcW w:w="10080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80C1A" w14:textId="27250C6D" w:rsidR="001B5516" w:rsidRPr="00C82D8B" w:rsidRDefault="001B5516" w:rsidP="00052A82">
            <w:pPr>
              <w:spacing w:before="0" w:after="0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21"/>
                <w:szCs w:val="16"/>
                <w:lang w:eastAsia="zh-CN"/>
              </w:rPr>
              <w:t>TABLE</w:t>
            </w:r>
            <w:r w:rsidR="00C82D8B" w:rsidRPr="00C82D8B">
              <w:rPr>
                <w:rFonts w:eastAsia="SimSun" w:cs="Times New Roman"/>
                <w:b/>
                <w:bCs/>
                <w:sz w:val="21"/>
                <w:szCs w:val="16"/>
                <w:lang w:eastAsia="zh-CN"/>
              </w:rPr>
              <w:t xml:space="preserve">4 </w:t>
            </w:r>
            <w:r w:rsidRPr="00C82D8B">
              <w:rPr>
                <w:rFonts w:eastAsia="SimSun" w:cs="Times New Roman"/>
                <w:b/>
                <w:bCs/>
                <w:sz w:val="21"/>
                <w:szCs w:val="16"/>
                <w:lang w:eastAsia="zh-CN"/>
              </w:rPr>
              <w:t>| Summary of the sequencing results.</w:t>
            </w:r>
          </w:p>
        </w:tc>
      </w:tr>
      <w:tr w:rsidR="004F7804" w:rsidRPr="00C82D8B" w14:paraId="0187D68E" w14:textId="77777777" w:rsidTr="00052A82">
        <w:trPr>
          <w:gridAfter w:val="1"/>
          <w:wAfter w:w="28" w:type="dxa"/>
          <w:trHeight w:val="259"/>
        </w:trPr>
        <w:tc>
          <w:tcPr>
            <w:tcW w:w="1306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2680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  <w:t>Sample name</w:t>
            </w:r>
          </w:p>
        </w:tc>
        <w:tc>
          <w:tcPr>
            <w:tcW w:w="102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D25F0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  <w:t>Raw reads</w:t>
            </w:r>
          </w:p>
        </w:tc>
        <w:tc>
          <w:tcPr>
            <w:tcW w:w="124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542C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  <w:t>Clean reads</w:t>
            </w:r>
          </w:p>
        </w:tc>
        <w:tc>
          <w:tcPr>
            <w:tcW w:w="125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F96E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  <w:t>Clean reads rate (%)</w:t>
            </w:r>
          </w:p>
        </w:tc>
        <w:tc>
          <w:tcPr>
            <w:tcW w:w="19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7DB24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  <w:t>Mapping to genome</w:t>
            </w:r>
          </w:p>
        </w:tc>
        <w:tc>
          <w:tcPr>
            <w:tcW w:w="255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2D1FC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  <w:t>Mapped position (%)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8711A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  <w:t>Q30 (%)</w:t>
            </w:r>
          </w:p>
        </w:tc>
      </w:tr>
      <w:tr w:rsidR="00052A82" w:rsidRPr="00C82D8B" w14:paraId="325A5070" w14:textId="77777777" w:rsidTr="00052A82">
        <w:trPr>
          <w:gridAfter w:val="1"/>
          <w:wAfter w:w="29" w:type="dxa"/>
          <w:trHeight w:val="259"/>
        </w:trPr>
        <w:tc>
          <w:tcPr>
            <w:tcW w:w="130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33EAC79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02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6B8237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6F3846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2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CE8310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86C80B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B50F8F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  <w:t>Rate (%)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22B850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  <w:t>Exon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05CD53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  <w:t>Intron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2B116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  <w:t>Intergenic</w:t>
            </w:r>
          </w:p>
        </w:tc>
        <w:tc>
          <w:tcPr>
            <w:tcW w:w="7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705ADB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b/>
                <w:bCs/>
                <w:sz w:val="16"/>
                <w:szCs w:val="16"/>
                <w:lang w:eastAsia="zh-CN"/>
              </w:rPr>
            </w:pPr>
          </w:p>
        </w:tc>
      </w:tr>
      <w:tr w:rsidR="00052A82" w:rsidRPr="00C82D8B" w14:paraId="63FE9948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C9A19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Control-24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0A0E0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C1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88B83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33763726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D0E23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32022902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41DC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94.84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6EC3B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29041737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148D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90.69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4E6F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83.8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CFFFA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1.8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4CB6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14.3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CD18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90.82</w:t>
            </w:r>
          </w:p>
        </w:tc>
      </w:tr>
      <w:tr w:rsidR="00052A82" w:rsidRPr="00C82D8B" w14:paraId="28650F6D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4B4150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571F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C2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179F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27497162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0571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26395420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9D1D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95.99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3FFB3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24058541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51A4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E85CA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84.2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F685B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39F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13.8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3501B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91.65</w:t>
            </w:r>
          </w:p>
        </w:tc>
      </w:tr>
      <w:tr w:rsidR="00052A82" w:rsidRPr="00C82D8B" w14:paraId="5565E232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0D867D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D4499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C3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D7D9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27168760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80C2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26082490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72F80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61A96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23644410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6EB93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1C4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84.4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9A4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1.8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8380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13.8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A8B7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91.17</w:t>
            </w:r>
          </w:p>
        </w:tc>
      </w:tr>
      <w:tr w:rsidR="00052A82" w:rsidRPr="00C82D8B" w14:paraId="6EBD1D94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38350" w14:textId="695CF830" w:rsidR="001B5516" w:rsidRPr="00C82D8B" w:rsidRDefault="00E55384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ALA</w:t>
            </w:r>
            <w:r w:rsidR="001B5516" w:rsidRPr="00C82D8B">
              <w:rPr>
                <w:rFonts w:eastAsia="SimSun" w:cs="Times New Roman"/>
                <w:sz w:val="16"/>
                <w:szCs w:val="16"/>
                <w:lang w:eastAsia="zh-CN"/>
              </w:rPr>
              <w:t>-24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16429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T4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C596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27298414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E9C7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26275352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51EC0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96.25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99B51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23692171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85E19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EBF9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83.6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9143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6943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14.5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507E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91.22</w:t>
            </w:r>
          </w:p>
        </w:tc>
      </w:tr>
      <w:tr w:rsidR="00052A82" w:rsidRPr="00C82D8B" w14:paraId="0D254B85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24AFD9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B060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T5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401FB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26376820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CCB2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25078268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B8B1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95.08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4A47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22636521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717CB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88C0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CF9A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2.2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0A9B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14.8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1B6F9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91.5</w:t>
            </w:r>
          </w:p>
        </w:tc>
      </w:tr>
      <w:tr w:rsidR="00052A82" w:rsidRPr="00C82D8B" w14:paraId="42F24BE8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CEF7B8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235D9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T6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87DC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29591274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F159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28299616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CF07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95.64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2DE0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25447680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D6F1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89.92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CACE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83.5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2E541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2.1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AA5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14.4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04FC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91.06</w:t>
            </w:r>
          </w:p>
        </w:tc>
      </w:tr>
      <w:tr w:rsidR="00052A82" w:rsidRPr="00C82D8B" w14:paraId="222532D4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6D46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Control-48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04EE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C7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111E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28636090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86DC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27085828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7971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94.59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B877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24533552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80E8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5E3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84.1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31F4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3CDD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13.9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BC1C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91.52</w:t>
            </w:r>
          </w:p>
        </w:tc>
      </w:tr>
      <w:tr w:rsidR="00052A82" w:rsidRPr="00C82D8B" w14:paraId="6553B44E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1BB288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CB1C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C8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CAC6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30744152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EE37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29388298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8B2A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95.59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B9960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26789159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7BB6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C91B1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84.8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E0D2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AEFB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13.3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C722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91.6</w:t>
            </w:r>
          </w:p>
        </w:tc>
      </w:tr>
      <w:tr w:rsidR="00052A82" w:rsidRPr="00C82D8B" w14:paraId="727C0242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8FD62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D8BC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C9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7BF0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28614420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7A3A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27468658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DA45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68EA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24894274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C39F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90.63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9B97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84.9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DBFA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1.8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7D2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13.3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1468A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91.52</w:t>
            </w:r>
          </w:p>
        </w:tc>
      </w:tr>
      <w:tr w:rsidR="00052A82" w:rsidRPr="00C82D8B" w14:paraId="58B20B7E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F8DEC" w14:textId="535CA6D5" w:rsidR="001B5516" w:rsidRPr="00C82D8B" w:rsidRDefault="00E55384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ALA</w:t>
            </w:r>
            <w:r w:rsidR="001B5516" w:rsidRPr="00C82D8B">
              <w:rPr>
                <w:rFonts w:eastAsia="SimSun" w:cs="Times New Roman"/>
                <w:sz w:val="16"/>
                <w:szCs w:val="16"/>
                <w:lang w:eastAsia="zh-CN"/>
              </w:rPr>
              <w:t>-48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45899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T10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7B27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31803012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61A4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30571964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B05A9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96.13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50581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27715364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0E8E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90.66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9561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83.7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769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95C3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14.3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3904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91.41</w:t>
            </w:r>
          </w:p>
        </w:tc>
      </w:tr>
      <w:tr w:rsidR="00052A82" w:rsidRPr="00C82D8B" w14:paraId="7BA49F24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FC09B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CE05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T11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8126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27520458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698F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26492144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70156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96.26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B36A1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23978432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B980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420B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83.7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7834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3946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14.3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219C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91.69</w:t>
            </w:r>
          </w:p>
        </w:tc>
      </w:tr>
      <w:tr w:rsidR="00052A82" w:rsidRPr="00C82D8B" w14:paraId="339DFB7E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7A27D4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6E4A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T12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FBA0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25503524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FAD8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24457092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1D75B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95.9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FB5D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22301014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0F080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712BA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83.9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3433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2.1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5F1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5078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91.16</w:t>
            </w:r>
          </w:p>
        </w:tc>
      </w:tr>
      <w:tr w:rsidR="00052A82" w:rsidRPr="00C82D8B" w14:paraId="374D4662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5CE9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Control-72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34B1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C13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3F809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29788534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F4CD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28481664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35FD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95.61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1B55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25810073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6C7C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90.62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C3E0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84.8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510C6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1618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13.3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783E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91.17</w:t>
            </w:r>
          </w:p>
        </w:tc>
      </w:tr>
      <w:tr w:rsidR="00052A82" w:rsidRPr="00C82D8B" w14:paraId="3841A547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920049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1AC76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C14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210B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31353898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750BB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30074766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10E7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95.92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5DBA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27346568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87461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5777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84.9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5F6D6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B5653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13.2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B54D0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91.53</w:t>
            </w:r>
          </w:p>
        </w:tc>
      </w:tr>
      <w:tr w:rsidR="00052A82" w:rsidRPr="00C82D8B" w14:paraId="5C4F053A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E560E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838F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C15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D57E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28556660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3324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26791794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BDDE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93.82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D9FA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24254091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3436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90.53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DAFE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84.1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B1B3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2.1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7E60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13.8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FCD9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89.2</w:t>
            </w:r>
          </w:p>
        </w:tc>
      </w:tr>
      <w:tr w:rsidR="00052A82" w:rsidRPr="00C82D8B" w14:paraId="0D3B6B74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86712" w14:textId="52538EFE" w:rsidR="001B5516" w:rsidRPr="00C82D8B" w:rsidRDefault="00E55384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ALA</w:t>
            </w:r>
            <w:r w:rsidR="001B5516" w:rsidRPr="00C82D8B">
              <w:rPr>
                <w:rFonts w:eastAsia="SimSun" w:cs="Times New Roman"/>
                <w:sz w:val="16"/>
                <w:szCs w:val="16"/>
                <w:lang w:eastAsia="zh-CN"/>
              </w:rPr>
              <w:t>-72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7180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T16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25D8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27268836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ABD5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26004326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F70E6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95.36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B18C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23611323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2290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C4410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BE9D6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6904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14.1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9F65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90.94</w:t>
            </w:r>
          </w:p>
        </w:tc>
      </w:tr>
      <w:tr w:rsidR="00052A82" w:rsidRPr="00C82D8B" w14:paraId="6932A611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5F571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5C1A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T17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2CFBA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24099168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7E4EB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22679590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5EDC1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94.11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ECB8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20466525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389C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9CC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84.2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D11DA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29B5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13.9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DDC21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90.5</w:t>
            </w:r>
          </w:p>
        </w:tc>
      </w:tr>
      <w:tr w:rsidR="00052A82" w:rsidRPr="00C82D8B" w14:paraId="03B2522A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9D056" w14:textId="77777777" w:rsidR="001B5516" w:rsidRPr="00C82D8B" w:rsidRDefault="001B5516" w:rsidP="00052A82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A5E3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T18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E32A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28898534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B4C5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27497178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BE372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95.15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1575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24866350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09706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90.43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E82AA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84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7AA8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9D5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14.1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1D12C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90.7</w:t>
            </w:r>
          </w:p>
        </w:tc>
      </w:tr>
      <w:tr w:rsidR="00052A82" w:rsidRPr="00C82D8B" w14:paraId="6F869A32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6CC2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Total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3E00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--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5FB7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514483442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C70A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491147350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B670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--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C4AA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445087785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839EA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--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2A9A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--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34C8D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--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91B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--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FFBAB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--</w:t>
            </w:r>
          </w:p>
        </w:tc>
      </w:tr>
      <w:tr w:rsidR="00052A82" w:rsidRPr="00C82D8B" w14:paraId="6E6ABD63" w14:textId="77777777" w:rsidTr="00052A82">
        <w:trPr>
          <w:gridAfter w:val="1"/>
          <w:wAfter w:w="29" w:type="dxa"/>
          <w:trHeight w:val="259"/>
        </w:trPr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D6708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Mean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A757A3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--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D9E054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28582413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7FE7BB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27285964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E9DC7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95.46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BB4115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24727099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BC8E88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90.62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4D151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--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CF0F6F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--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FC44E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--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6AB9E7" w14:textId="77777777" w:rsidR="001B5516" w:rsidRPr="00C82D8B" w:rsidRDefault="001B5516" w:rsidP="00052A82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C82D8B">
              <w:rPr>
                <w:rFonts w:eastAsia="SimSun" w:cs="Times New Roman"/>
                <w:sz w:val="16"/>
                <w:szCs w:val="16"/>
                <w:lang w:eastAsia="zh-CN"/>
              </w:rPr>
              <w:t>--</w:t>
            </w:r>
          </w:p>
        </w:tc>
      </w:tr>
    </w:tbl>
    <w:p w14:paraId="5951E259" w14:textId="419CD613" w:rsidR="004F7804" w:rsidRDefault="004F7804" w:rsidP="0072754B">
      <w:pPr>
        <w:keepNext/>
        <w:spacing w:after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</w:t>
      </w:r>
      <w:r w:rsidRPr="008F6B50">
        <w:rPr>
          <w:rFonts w:cs="Times New Roman"/>
          <w:b/>
          <w:szCs w:val="24"/>
        </w:rPr>
        <w:t xml:space="preserve"> Table S</w:t>
      </w:r>
      <w:r w:rsidR="0043345D">
        <w:rPr>
          <w:rFonts w:cs="Times New Roman"/>
          <w:b/>
          <w:szCs w:val="24"/>
        </w:rPr>
        <w:t>4</w:t>
      </w:r>
      <w:r w:rsidRPr="008F6B50">
        <w:rPr>
          <w:rFonts w:cs="Times New Roman"/>
          <w:b/>
          <w:szCs w:val="24"/>
        </w:rPr>
        <w:t>.</w:t>
      </w:r>
      <w:r w:rsidRPr="00F2270E">
        <w:rPr>
          <w:rFonts w:cs="Times New Roman"/>
          <w:b/>
          <w:szCs w:val="24"/>
        </w:rPr>
        <w:t xml:space="preserve"> Summary of the sequencing results and correlation coefficient values.</w:t>
      </w:r>
    </w:p>
    <w:tbl>
      <w:tblPr>
        <w:tblW w:w="10192" w:type="dxa"/>
        <w:jc w:val="center"/>
        <w:tblLook w:val="04A0" w:firstRow="1" w:lastRow="0" w:firstColumn="1" w:lastColumn="0" w:noHBand="0" w:noVBand="1"/>
      </w:tblPr>
      <w:tblGrid>
        <w:gridCol w:w="692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4F7804" w:rsidRPr="00305030" w14:paraId="49C17B08" w14:textId="77777777" w:rsidTr="00305030">
        <w:trPr>
          <w:trHeight w:val="255"/>
          <w:jc w:val="center"/>
        </w:trPr>
        <w:tc>
          <w:tcPr>
            <w:tcW w:w="10192" w:type="dxa"/>
            <w:gridSpan w:val="1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2724F5" w14:textId="0CFDF531" w:rsidR="004F7804" w:rsidRPr="00305030" w:rsidRDefault="004F7804" w:rsidP="004F7804">
            <w:pPr>
              <w:spacing w:before="0" w:after="0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 xml:space="preserve">TABLE </w:t>
            </w:r>
            <w:r w:rsidR="0043345D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 xml:space="preserve">4 </w:t>
            </w:r>
            <w:r w:rsidRPr="00305030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| Correlation coefficient vlaues</w:t>
            </w:r>
          </w:p>
        </w:tc>
      </w:tr>
      <w:tr w:rsidR="00305030" w:rsidRPr="00305030" w14:paraId="3B68FD82" w14:textId="77777777" w:rsidTr="00305030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CC4F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Sample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FA37B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F62AC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295B25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C3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A5B2D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8CB27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6701C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7ACF4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2CAC2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93E35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C9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446E7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T10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0E8FA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T11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D6AF97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T12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AF57F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C13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8C11C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C14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51CF2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C15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D46CF7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T16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54613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T17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3E3AF8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T18</w:t>
            </w:r>
          </w:p>
        </w:tc>
      </w:tr>
      <w:tr w:rsidR="00305030" w:rsidRPr="00305030" w14:paraId="79343FDF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2DA8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2B2E602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2D2C3F2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15801D8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993C4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6AA3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862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0759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BD92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688F4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F1A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3548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B0F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4C45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D9B9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7DE0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A66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D06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A7E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0.947</w:t>
            </w:r>
          </w:p>
        </w:tc>
      </w:tr>
      <w:tr w:rsidR="00305030" w:rsidRPr="00305030" w14:paraId="00730F59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45BF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1B17946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72A5932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550B278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DA6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EC81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79D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0D1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B1F14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3FA5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A3C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7006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694D4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8722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A2D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73B8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32B5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19FA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088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</w:tr>
      <w:tr w:rsidR="00305030" w:rsidRPr="00305030" w14:paraId="07C7865F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0820D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4F2A19D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1D2D5E3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70841E0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A9C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BF4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56A79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647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5387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1F0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32C0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DBB8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FE47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D5CF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232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9A0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6E8A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8E34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4F27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</w:tr>
      <w:tr w:rsidR="00305030" w:rsidRPr="00305030" w14:paraId="2F34F56F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9FA4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B01B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7B1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DE0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2DF2978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4EAB83E9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24F05D2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1B2E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06D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C97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0653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7367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20E8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6F5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13B9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7226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EFB6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0E5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2EAC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0.965</w:t>
            </w:r>
          </w:p>
        </w:tc>
      </w:tr>
      <w:tr w:rsidR="00305030" w:rsidRPr="00305030" w14:paraId="3DD57008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7EF7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B82D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6C239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60249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67A294D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6334F2B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015044E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107E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8C73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0.928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E708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EC63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67B5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0A0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8A2A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5DBE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12B7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C6CB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25F3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EBE4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0.963</w:t>
            </w:r>
          </w:p>
        </w:tc>
      </w:tr>
      <w:tr w:rsidR="00305030" w:rsidRPr="00305030" w14:paraId="7B910CAD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B374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4D19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6776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4A3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243DEDE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76DB8D6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5FCD93B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D7A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4317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0.928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B44E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359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CBF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D575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D7C4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676E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D63F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32C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9ADE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339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0.963</w:t>
            </w:r>
          </w:p>
        </w:tc>
      </w:tr>
      <w:tr w:rsidR="00305030" w:rsidRPr="00305030" w14:paraId="583C575B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423C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9B52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7DD0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74E6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79ED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4396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BD65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4BDB06B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2C9EB53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5F9BB58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104F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865A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07D2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D1D1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43A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E6C1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735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975B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5042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0.944</w:t>
            </w:r>
          </w:p>
        </w:tc>
      </w:tr>
      <w:tr w:rsidR="00305030" w:rsidRPr="00305030" w14:paraId="7D736797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01115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C0FF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7A69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E0A4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8CCE4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9347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0.928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DEFA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0.928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006FA54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56242C7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44CAE0B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D214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1DE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43D6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4819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652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C85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C205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1051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E183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0.939</w:t>
            </w:r>
          </w:p>
        </w:tc>
      </w:tr>
      <w:tr w:rsidR="00305030" w:rsidRPr="00305030" w14:paraId="50BE80E1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10DA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64E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708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2A6C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57D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A942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21C64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56D8171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3AF9F93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22DA672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470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818C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75B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2998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9157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DB1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C45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003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9041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0.946</w:t>
            </w:r>
          </w:p>
        </w:tc>
      </w:tr>
      <w:tr w:rsidR="00305030" w:rsidRPr="00305030" w14:paraId="5F35C4EB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1D44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T10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6984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250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133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E51F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B1A5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D680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B821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9BD9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BF80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0EC786D4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178C3BC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79DDDCB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44C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F65B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3A3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CC2F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0A6B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7C53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0.967</w:t>
            </w:r>
          </w:p>
        </w:tc>
      </w:tr>
      <w:tr w:rsidR="00305030" w:rsidRPr="00305030" w14:paraId="6B58F4AE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4177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T11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C40C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D13B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1B84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797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05E6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2F69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5F1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A83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8C629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6FF6EDD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6F0FD80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4DDF6CE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4E4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1207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D4B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9507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1D8F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C0A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</w:tr>
      <w:tr w:rsidR="00305030" w:rsidRPr="00305030" w14:paraId="27D47CC9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A1D5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T12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548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6907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D02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EB82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C2C7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2280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6256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5B53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6B05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24D6CE0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5FAA714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28C98ED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A596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38E59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890F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E737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0F30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90A7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0.966</w:t>
            </w:r>
          </w:p>
        </w:tc>
      </w:tr>
      <w:tr w:rsidR="00305030" w:rsidRPr="00305030" w14:paraId="55F05008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EBFC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C13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0E889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575E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9309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98A2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26E9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797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5BE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F4C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0544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ECCB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570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62C4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6D08D95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078693C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50E11E7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B039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5867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3FEB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</w:tr>
      <w:tr w:rsidR="00305030" w:rsidRPr="00305030" w14:paraId="4010E275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B25A9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C14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ADA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35AE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32B5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2266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3FE6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530A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81ED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92A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D8AF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7E3D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B9F7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1909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7CF3D99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31EEC08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2F5C087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149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8269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D4AF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</w:tr>
      <w:tr w:rsidR="00305030" w:rsidRPr="00305030" w14:paraId="726D6C29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C735A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C15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21D29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5831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2D0F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8464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C55B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09A7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39A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B33C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D5CC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C832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232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4AE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2630712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2B7236E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57B0B27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BD08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ACB1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D1BB9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0.952</w:t>
            </w:r>
          </w:p>
        </w:tc>
      </w:tr>
      <w:tr w:rsidR="00305030" w:rsidRPr="00305030" w14:paraId="069450D8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4692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T16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3B9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EB12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F0B2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6C7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C41B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2879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776F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C429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378A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8FB7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82E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F0DB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D3277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5E00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0AD2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6CB0BDD6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536FABCF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sz w:val="15"/>
                <w:szCs w:val="15"/>
                <w:lang w:eastAsia="zh-CN"/>
              </w:rPr>
              <w:t>0.967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7E1F01C8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sz w:val="15"/>
                <w:szCs w:val="15"/>
                <w:lang w:eastAsia="zh-CN"/>
              </w:rPr>
              <w:t>0.962</w:t>
            </w:r>
          </w:p>
        </w:tc>
      </w:tr>
      <w:tr w:rsidR="00305030" w:rsidRPr="00305030" w14:paraId="22090A6A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1343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T17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5ABF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CB5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A49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3C94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A42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2F27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A2B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72EC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95C6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AE7C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9DF7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620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F7E8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6DE4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620D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6F2043CB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sz w:val="15"/>
                <w:szCs w:val="15"/>
                <w:lang w:eastAsia="zh-CN"/>
              </w:rPr>
              <w:t>0.967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43D5AFFE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77CD8234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sz w:val="15"/>
                <w:szCs w:val="15"/>
                <w:lang w:eastAsia="zh-CN"/>
              </w:rPr>
              <w:t>0.961</w:t>
            </w:r>
          </w:p>
        </w:tc>
      </w:tr>
      <w:tr w:rsidR="00305030" w:rsidRPr="00305030" w14:paraId="19E6E661" w14:textId="77777777" w:rsidTr="00370A43">
        <w:trPr>
          <w:trHeight w:val="255"/>
          <w:jc w:val="center"/>
        </w:trPr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525C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b/>
                <w:bCs/>
                <w:sz w:val="15"/>
                <w:szCs w:val="15"/>
                <w:lang w:eastAsia="zh-CN"/>
              </w:rPr>
              <w:t>T18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162B3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D42740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27AE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1895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DD85E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0.963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2763A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0.963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E4E0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392BF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0.939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17225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4B73B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6185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0AD81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0.966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CF6EC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97308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0.949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ED5B2" w14:textId="77777777" w:rsidR="004F7804" w:rsidRPr="00305030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05030">
              <w:rPr>
                <w:rFonts w:eastAsia="SimSun" w:cs="Times New Roman"/>
                <w:sz w:val="15"/>
                <w:szCs w:val="15"/>
                <w:lang w:eastAsia="zh-CN"/>
              </w:rPr>
              <w:t>0.952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2D050"/>
            <w:noWrap/>
            <w:vAlign w:val="center"/>
            <w:hideMark/>
          </w:tcPr>
          <w:p w14:paraId="0978D4B3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sz w:val="15"/>
                <w:szCs w:val="15"/>
                <w:lang w:eastAsia="zh-CN"/>
              </w:rPr>
              <w:t>0.962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2D050"/>
            <w:noWrap/>
            <w:vAlign w:val="center"/>
            <w:hideMark/>
          </w:tcPr>
          <w:p w14:paraId="7B8491FE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sz w:val="15"/>
                <w:szCs w:val="15"/>
                <w:lang w:eastAsia="zh-CN"/>
              </w:rPr>
              <w:t>0.961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2D050"/>
            <w:noWrap/>
            <w:vAlign w:val="center"/>
            <w:hideMark/>
          </w:tcPr>
          <w:p w14:paraId="27E1BB9B" w14:textId="77777777" w:rsidR="004F7804" w:rsidRPr="00370A43" w:rsidRDefault="004F7804" w:rsidP="004F7804">
            <w:pPr>
              <w:spacing w:before="0" w:after="0"/>
              <w:jc w:val="center"/>
              <w:rPr>
                <w:rFonts w:eastAsia="SimSun" w:cs="Times New Roman"/>
                <w:sz w:val="15"/>
                <w:szCs w:val="15"/>
                <w:lang w:eastAsia="zh-CN"/>
              </w:rPr>
            </w:pPr>
            <w:r w:rsidRPr="00370A43">
              <w:rPr>
                <w:rFonts w:eastAsia="SimSun" w:cs="Times New Roman"/>
                <w:sz w:val="15"/>
                <w:szCs w:val="15"/>
                <w:lang w:eastAsia="zh-CN"/>
              </w:rPr>
              <w:t>1</w:t>
            </w:r>
          </w:p>
        </w:tc>
      </w:tr>
    </w:tbl>
    <w:p w14:paraId="2D24DD4A" w14:textId="77777777" w:rsidR="000329E4" w:rsidRDefault="000329E4">
      <w:pPr>
        <w:spacing w:before="0" w:after="200" w:line="276" w:lineRule="auto"/>
        <w:rPr>
          <w:rFonts w:cs="Times New Roman"/>
          <w:b/>
          <w:szCs w:val="24"/>
        </w:rPr>
        <w:sectPr w:rsidR="000329E4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FD43A02" w14:textId="13AF437D" w:rsidR="004F7804" w:rsidRDefault="004F7804" w:rsidP="004F7804">
      <w:pPr>
        <w:keepNext/>
        <w:spacing w:after="120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 w:rsidRPr="008F6B50">
        <w:rPr>
          <w:rFonts w:cs="Times New Roman"/>
          <w:b/>
          <w:szCs w:val="24"/>
        </w:rPr>
        <w:t xml:space="preserve"> Table S</w:t>
      </w:r>
      <w:r w:rsidR="00D67196">
        <w:rPr>
          <w:rFonts w:cs="Times New Roman"/>
          <w:b/>
          <w:szCs w:val="24"/>
        </w:rPr>
        <w:t>5</w:t>
      </w:r>
      <w:r w:rsidRPr="008F6B50">
        <w:rPr>
          <w:rFonts w:cs="Times New Roman"/>
          <w:b/>
          <w:szCs w:val="24"/>
        </w:rPr>
        <w:t>.</w:t>
      </w:r>
      <w:r w:rsidRPr="008F6B50">
        <w:rPr>
          <w:rFonts w:cs="Times New Roman"/>
          <w:szCs w:val="24"/>
        </w:rPr>
        <w:t xml:space="preserve"> </w:t>
      </w:r>
      <w:r w:rsidR="000329E4" w:rsidRPr="000329E4">
        <w:rPr>
          <w:rFonts w:cs="Times New Roman"/>
          <w:b/>
          <w:szCs w:val="24"/>
        </w:rPr>
        <w:t>Gene expression quantification</w:t>
      </w:r>
    </w:p>
    <w:tbl>
      <w:tblPr>
        <w:tblW w:w="14506" w:type="dxa"/>
        <w:jc w:val="center"/>
        <w:tblLayout w:type="fixed"/>
        <w:tblLook w:val="04A0" w:firstRow="1" w:lastRow="0" w:firstColumn="1" w:lastColumn="0" w:noHBand="0" w:noVBand="1"/>
      </w:tblPr>
      <w:tblGrid>
        <w:gridCol w:w="911"/>
        <w:gridCol w:w="755"/>
        <w:gridCol w:w="755"/>
        <w:gridCol w:w="755"/>
        <w:gridCol w:w="756"/>
        <w:gridCol w:w="755"/>
        <w:gridCol w:w="755"/>
        <w:gridCol w:w="755"/>
        <w:gridCol w:w="756"/>
        <w:gridCol w:w="755"/>
        <w:gridCol w:w="755"/>
        <w:gridCol w:w="756"/>
        <w:gridCol w:w="755"/>
        <w:gridCol w:w="755"/>
        <w:gridCol w:w="755"/>
        <w:gridCol w:w="756"/>
        <w:gridCol w:w="755"/>
        <w:gridCol w:w="755"/>
        <w:gridCol w:w="756"/>
      </w:tblGrid>
      <w:tr w:rsidR="000329E4" w:rsidRPr="000329E4" w14:paraId="2EEEE215" w14:textId="77777777" w:rsidTr="000329E4">
        <w:trPr>
          <w:trHeight w:val="380"/>
          <w:jc w:val="center"/>
        </w:trPr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8C7253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FPKM Interval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0A9DE4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Control-24_1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57EF18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Control-24_2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7C5F8F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Control-24_3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6AC3BF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ALA-24_1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E44536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ALA-24_2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005C0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ALA-24_3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298E7C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Control-48_1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4C0EED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Control-48_2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E578CE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Control-48_3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586774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ALA-48_1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85A735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ALA-48_2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6C5C77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ALA-48_3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2434A0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Control-72_1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03871C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Control-72_2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6324B9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Control-72_3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84A83F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ALA-72_1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3746F6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ALA-72_2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AA2F8C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ALA-72_3</w:t>
            </w:r>
          </w:p>
        </w:tc>
      </w:tr>
      <w:tr w:rsidR="000329E4" w:rsidRPr="000329E4" w14:paraId="30C82C28" w14:textId="77777777" w:rsidTr="000329E4">
        <w:trPr>
          <w:trHeight w:val="558"/>
          <w:jc w:val="center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3F967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0~1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15531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34805</w:t>
            </w:r>
          </w:p>
          <w:p w14:paraId="1F63999F" w14:textId="1D981495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54.80%)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E6826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34490</w:t>
            </w:r>
          </w:p>
          <w:p w14:paraId="4B091AE3" w14:textId="1394C71E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54.30%)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281D2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34720</w:t>
            </w:r>
          </w:p>
          <w:p w14:paraId="37596429" w14:textId="01F3084D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54.66%)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E6BD0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34078</w:t>
            </w:r>
          </w:p>
          <w:p w14:paraId="7B644FBC" w14:textId="7B86AC5A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53.65%)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52BE8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34097</w:t>
            </w:r>
          </w:p>
          <w:p w14:paraId="5253CD24" w14:textId="52DCE889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53.68%)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B5145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34159</w:t>
            </w:r>
          </w:p>
          <w:p w14:paraId="73F1C301" w14:textId="0B15FCDC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53.78%)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E0CDA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34515</w:t>
            </w:r>
          </w:p>
          <w:p w14:paraId="1CD2F0E8" w14:textId="7EB82EDB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54.34%)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E6D86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34947</w:t>
            </w:r>
          </w:p>
          <w:p w14:paraId="6370AB5A" w14:textId="68D77752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55.02%)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61BB0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34377</w:t>
            </w:r>
          </w:p>
          <w:p w14:paraId="746A88F0" w14:textId="322A1220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54.12%)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74AAC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34060</w:t>
            </w:r>
          </w:p>
          <w:p w14:paraId="361458F2" w14:textId="565E026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53.63%)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E0184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34169</w:t>
            </w:r>
          </w:p>
          <w:p w14:paraId="45A51C32" w14:textId="32ABD129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53.80%)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9960B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33915</w:t>
            </w:r>
          </w:p>
          <w:p w14:paraId="6A3793A9" w14:textId="78F162A8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53.40%)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0B05D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34107</w:t>
            </w:r>
          </w:p>
          <w:p w14:paraId="7128B101" w14:textId="61F201A8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53.70%)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5487C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33870</w:t>
            </w:r>
          </w:p>
          <w:p w14:paraId="411B61CF" w14:textId="3ED25B03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53.33%)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19682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33694</w:t>
            </w:r>
          </w:p>
          <w:p w14:paraId="52841226" w14:textId="260C62BF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53.05%)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99C2F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34442</w:t>
            </w:r>
          </w:p>
          <w:p w14:paraId="2FB90E61" w14:textId="59D1B641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54.23%)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5A085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34548</w:t>
            </w:r>
          </w:p>
          <w:p w14:paraId="69695928" w14:textId="6DA68E21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54.39%)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C5A7A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33947</w:t>
            </w:r>
          </w:p>
          <w:p w14:paraId="098E3D09" w14:textId="5762550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53.45%)</w:t>
            </w:r>
          </w:p>
        </w:tc>
      </w:tr>
      <w:tr w:rsidR="000329E4" w:rsidRPr="000329E4" w14:paraId="000A03D3" w14:textId="77777777" w:rsidTr="000329E4">
        <w:trPr>
          <w:trHeight w:val="380"/>
          <w:jc w:val="center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2C29E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1~3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0FEA6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6407</w:t>
            </w:r>
          </w:p>
          <w:p w14:paraId="2400D0D6" w14:textId="0CD45DDB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10.09%)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E9AA8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6374</w:t>
            </w:r>
          </w:p>
          <w:p w14:paraId="4E586660" w14:textId="5E71F10F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10.04%)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12A24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6426</w:t>
            </w:r>
          </w:p>
          <w:p w14:paraId="305C5967" w14:textId="647A747A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10.12%)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D9A88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6262</w:t>
            </w:r>
          </w:p>
          <w:p w14:paraId="61DE86CD" w14:textId="237E5688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9.86%)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23FD6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6319</w:t>
            </w:r>
          </w:p>
          <w:p w14:paraId="30E66421" w14:textId="4FB7C956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9.95%)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3CC85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6314</w:t>
            </w:r>
          </w:p>
          <w:p w14:paraId="119C10EB" w14:textId="5819BE51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9.94%)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B557F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6464</w:t>
            </w:r>
          </w:p>
          <w:p w14:paraId="2B41D36D" w14:textId="345BB9FC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10.18%)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79248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6446</w:t>
            </w:r>
          </w:p>
          <w:p w14:paraId="1758BE16" w14:textId="6C93C226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10.15%)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BB1C0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6375</w:t>
            </w:r>
          </w:p>
          <w:p w14:paraId="42812264" w14:textId="295F0012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10.04%)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45601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6230</w:t>
            </w:r>
          </w:p>
          <w:p w14:paraId="6F112C58" w14:textId="3BD44745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9.81%)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9D47A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6349</w:t>
            </w:r>
          </w:p>
          <w:p w14:paraId="00DF19E5" w14:textId="15D8FB2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10.00%)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55AD3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6197</w:t>
            </w:r>
          </w:p>
          <w:p w14:paraId="09F1054A" w14:textId="63EA2E03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9.76%)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E60AB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6304</w:t>
            </w:r>
          </w:p>
          <w:p w14:paraId="7E64A9F8" w14:textId="43CF399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9.93%)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41C41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6189</w:t>
            </w:r>
          </w:p>
          <w:p w14:paraId="76D97C60" w14:textId="447CD5E2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9.74%)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F47ED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6344</w:t>
            </w:r>
          </w:p>
          <w:p w14:paraId="1085590D" w14:textId="478728A3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9.99%)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339C0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6397</w:t>
            </w:r>
          </w:p>
          <w:p w14:paraId="66B60A08" w14:textId="446B477A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10.07%)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40F90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6355</w:t>
            </w:r>
          </w:p>
          <w:p w14:paraId="70ABCB97" w14:textId="11A60712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10.01%)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54C0A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6349</w:t>
            </w:r>
          </w:p>
          <w:p w14:paraId="09AE5546" w14:textId="209309DB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10.00%)</w:t>
            </w:r>
          </w:p>
        </w:tc>
      </w:tr>
      <w:tr w:rsidR="000329E4" w:rsidRPr="000329E4" w14:paraId="3CCB1224" w14:textId="77777777" w:rsidTr="000329E4">
        <w:trPr>
          <w:trHeight w:val="558"/>
          <w:jc w:val="center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15B45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3~15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3FFD5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11609</w:t>
            </w:r>
          </w:p>
          <w:p w14:paraId="35572096" w14:textId="48A2C61E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18.28%)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0F977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11852</w:t>
            </w:r>
          </w:p>
          <w:p w14:paraId="6A89FCA5" w14:textId="7B887B12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18.66%)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D467A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11733</w:t>
            </w:r>
          </w:p>
          <w:p w14:paraId="4AAE4432" w14:textId="776593D4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18.47%)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246C9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11782</w:t>
            </w:r>
          </w:p>
          <w:p w14:paraId="1A7B0E7A" w14:textId="63324E35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18.55%)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DA595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11858</w:t>
            </w:r>
          </w:p>
          <w:p w14:paraId="7DE72FC4" w14:textId="00C60B31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18.67%)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AC275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11796</w:t>
            </w:r>
          </w:p>
          <w:p w14:paraId="29205D0D" w14:textId="61F2EC60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18.57%)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7EA70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11797</w:t>
            </w:r>
          </w:p>
          <w:p w14:paraId="599E9676" w14:textId="68A9BE99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18.57%)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F57D3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11716</w:t>
            </w:r>
          </w:p>
          <w:p w14:paraId="33FF056F" w14:textId="5508F0CC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18.45%)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15D6D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11880</w:t>
            </w:r>
          </w:p>
          <w:p w14:paraId="598041A0" w14:textId="1869FF2F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18.70%)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486F9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11865</w:t>
            </w:r>
          </w:p>
          <w:p w14:paraId="286269D9" w14:textId="477AC809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18.68%)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CBA47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11841</w:t>
            </w:r>
          </w:p>
          <w:p w14:paraId="628371B0" w14:textId="3F82D916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18.64%)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74CAB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11946</w:t>
            </w:r>
          </w:p>
          <w:p w14:paraId="67AD4E31" w14:textId="1175062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18.81%)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A2218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11982</w:t>
            </w:r>
          </w:p>
          <w:p w14:paraId="7E9DA528" w14:textId="107ABEA0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18.86%)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CCC7D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11863</w:t>
            </w:r>
          </w:p>
          <w:p w14:paraId="00D5FD4D" w14:textId="00CDACAF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18.68%)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9BCCC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12030</w:t>
            </w:r>
          </w:p>
          <w:p w14:paraId="2C631990" w14:textId="5B3CA105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18.94%)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1CF1F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11863</w:t>
            </w:r>
          </w:p>
          <w:p w14:paraId="70D871B1" w14:textId="1E23CD4D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18.68%)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C7B58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11825</w:t>
            </w:r>
          </w:p>
          <w:p w14:paraId="3A8E8A7A" w14:textId="5D34937E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18.62%)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17CDA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11811</w:t>
            </w:r>
          </w:p>
          <w:p w14:paraId="09632D3C" w14:textId="74BF8AAA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18.60%)</w:t>
            </w:r>
          </w:p>
        </w:tc>
      </w:tr>
      <w:tr w:rsidR="000329E4" w:rsidRPr="000329E4" w14:paraId="114DB8ED" w14:textId="77777777" w:rsidTr="000329E4">
        <w:trPr>
          <w:trHeight w:val="380"/>
          <w:jc w:val="center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3C385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15~60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49012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7570</w:t>
            </w:r>
          </w:p>
          <w:p w14:paraId="3AF0BA5B" w14:textId="2551577D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11.92%)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39867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7532</w:t>
            </w:r>
          </w:p>
          <w:p w14:paraId="402A0442" w14:textId="6A15DC91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11.86%)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84955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7364</w:t>
            </w:r>
          </w:p>
          <w:p w14:paraId="26F23198" w14:textId="4F1206BD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11.59%)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756F4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8312</w:t>
            </w:r>
          </w:p>
          <w:p w14:paraId="346550FD" w14:textId="645FCD6B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13.09%)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C3CA1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8150</w:t>
            </w:r>
          </w:p>
          <w:p w14:paraId="2DE0B94D" w14:textId="595EC521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12.83%)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FAA94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8127</w:t>
            </w:r>
          </w:p>
          <w:p w14:paraId="21318C13" w14:textId="526FB7FF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12.80%)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31244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7593</w:t>
            </w:r>
          </w:p>
          <w:p w14:paraId="04D78B39" w14:textId="2F90A3FB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11.95%)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2027D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7295</w:t>
            </w:r>
          </w:p>
          <w:p w14:paraId="5C04C6C6" w14:textId="52064416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11.49%)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F646B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7682</w:t>
            </w:r>
          </w:p>
          <w:p w14:paraId="3E4A7531" w14:textId="448C19A3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12.09%)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16231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8250</w:t>
            </w:r>
          </w:p>
          <w:p w14:paraId="497EBBC8" w14:textId="5800EE7B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12.99%)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EDBCB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8122</w:t>
            </w:r>
          </w:p>
          <w:p w14:paraId="1DF6BF7A" w14:textId="3313041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12.79%)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F5332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8367</w:t>
            </w:r>
          </w:p>
          <w:p w14:paraId="1E1C5A4E" w14:textId="64879CF9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13.17%)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255CB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8017</w:t>
            </w:r>
          </w:p>
          <w:p w14:paraId="40C1118B" w14:textId="7762399D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12.62%)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8A6E1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8390</w:t>
            </w:r>
          </w:p>
          <w:p w14:paraId="49CAC59B" w14:textId="7496C008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13.21%)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A382F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8258</w:t>
            </w:r>
          </w:p>
          <w:p w14:paraId="030BA96C" w14:textId="464A33FF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13.00%)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1E99D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7760</w:t>
            </w:r>
          </w:p>
          <w:p w14:paraId="716F4D1A" w14:textId="599BF40A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12.22%)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517C6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7758</w:t>
            </w:r>
          </w:p>
          <w:p w14:paraId="55EDD97B" w14:textId="417DC8B8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12.21%)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BB1A5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8343</w:t>
            </w:r>
          </w:p>
          <w:p w14:paraId="20BD17FB" w14:textId="50EAF65C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13.14%)</w:t>
            </w:r>
          </w:p>
        </w:tc>
      </w:tr>
      <w:tr w:rsidR="000329E4" w:rsidRPr="000329E4" w14:paraId="3AE5B1B0" w14:textId="77777777" w:rsidTr="000329E4">
        <w:trPr>
          <w:trHeight w:val="380"/>
          <w:jc w:val="center"/>
        </w:trPr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BC0D2C" w14:textId="77777777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&gt;60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0F34AB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3124</w:t>
            </w:r>
          </w:p>
          <w:p w14:paraId="62525036" w14:textId="335883CB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4.92%)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590DE1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3267</w:t>
            </w:r>
          </w:p>
          <w:p w14:paraId="0ADC11F2" w14:textId="3F52550F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5.14%)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25EC46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3272</w:t>
            </w:r>
          </w:p>
          <w:p w14:paraId="37A91ABA" w14:textId="24E607F5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5.15%)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A6298F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3081</w:t>
            </w:r>
          </w:p>
          <w:p w14:paraId="6D7312AE" w14:textId="79953554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4.85%)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170102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3091</w:t>
            </w:r>
          </w:p>
          <w:p w14:paraId="72A0977E" w14:textId="1B8EA2BD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4.87%)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76F93C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3119</w:t>
            </w:r>
          </w:p>
          <w:p w14:paraId="15E0A766" w14:textId="4F4469C8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4.91%)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A4F752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3146</w:t>
            </w:r>
          </w:p>
          <w:p w14:paraId="6682B9D0" w14:textId="0FB0F1AA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4.95%)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0F2662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3111</w:t>
            </w:r>
          </w:p>
          <w:p w14:paraId="401F3E86" w14:textId="11405A24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4.90%)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1D85A9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3201</w:t>
            </w:r>
          </w:p>
          <w:p w14:paraId="09AE6BFB" w14:textId="459D802F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5.04%)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99B724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3110</w:t>
            </w:r>
          </w:p>
          <w:p w14:paraId="037132BC" w14:textId="6E13B80B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4.90%)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08AE31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3034</w:t>
            </w:r>
          </w:p>
          <w:p w14:paraId="28B412C4" w14:textId="540F7FFE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4.78%)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316F1B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3090</w:t>
            </w:r>
          </w:p>
          <w:p w14:paraId="1F40B316" w14:textId="4F8033DA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4.86%)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931C35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3105</w:t>
            </w:r>
          </w:p>
          <w:p w14:paraId="10230A38" w14:textId="35ADF9DE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4.89%)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ED94AC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3203</w:t>
            </w:r>
          </w:p>
          <w:p w14:paraId="2B4BB4CD" w14:textId="0E6D66B9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5.04%)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83D58B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3189</w:t>
            </w:r>
          </w:p>
          <w:p w14:paraId="1263E7A1" w14:textId="12A40FB6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5.02%)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8126D9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3053</w:t>
            </w:r>
          </w:p>
          <w:p w14:paraId="1DB9C616" w14:textId="1BBC494C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4.81%)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F49E27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3029</w:t>
            </w:r>
          </w:p>
          <w:p w14:paraId="7AF0EF1D" w14:textId="3164286B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4.77%)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DF7680" w14:textId="77777777" w:rsid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3065</w:t>
            </w:r>
          </w:p>
          <w:p w14:paraId="0812236D" w14:textId="33D1E00C" w:rsidR="000329E4" w:rsidRPr="000329E4" w:rsidRDefault="000329E4" w:rsidP="000329E4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>
              <w:rPr>
                <w:rFonts w:eastAsia="DengXian" w:cs="Times New Roman"/>
                <w:sz w:val="16"/>
                <w:szCs w:val="16"/>
                <w:lang w:eastAsia="zh-CN"/>
              </w:rPr>
              <w:t>(</w:t>
            </w:r>
            <w:r w:rsidRPr="000329E4">
              <w:rPr>
                <w:rFonts w:eastAsia="DengXian" w:cs="Times New Roman"/>
                <w:sz w:val="16"/>
                <w:szCs w:val="16"/>
                <w:lang w:eastAsia="zh-CN"/>
              </w:rPr>
              <w:t>4.83%)</w:t>
            </w:r>
          </w:p>
        </w:tc>
      </w:tr>
    </w:tbl>
    <w:p w14:paraId="04DCED33" w14:textId="77777777" w:rsidR="000329E4" w:rsidRDefault="000329E4">
      <w:pPr>
        <w:spacing w:before="0" w:after="200" w:line="276" w:lineRule="auto"/>
        <w:rPr>
          <w:rFonts w:cs="Times New Roman"/>
          <w:szCs w:val="24"/>
        </w:rPr>
      </w:pPr>
    </w:p>
    <w:p w14:paraId="5130E637" w14:textId="5BFC9B41" w:rsidR="000329E4" w:rsidRDefault="000329E4">
      <w:pPr>
        <w:spacing w:before="0" w:after="200" w:line="276" w:lineRule="auto"/>
        <w:rPr>
          <w:rFonts w:cs="Times New Roman"/>
          <w:szCs w:val="24"/>
        </w:rPr>
        <w:sectPr w:rsidR="000329E4" w:rsidSect="000329E4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15BF103F" w14:textId="7361CF8E" w:rsidR="0040039A" w:rsidRDefault="0040039A" w:rsidP="0040039A">
      <w:pPr>
        <w:keepNext/>
        <w:spacing w:after="120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 w:rsidRPr="008F6B50">
        <w:rPr>
          <w:rFonts w:cs="Times New Roman"/>
          <w:b/>
          <w:szCs w:val="24"/>
        </w:rPr>
        <w:t xml:space="preserve"> Table S</w:t>
      </w:r>
      <w:r>
        <w:rPr>
          <w:rFonts w:cs="Times New Roman"/>
          <w:b/>
          <w:szCs w:val="24"/>
        </w:rPr>
        <w:t>6</w:t>
      </w:r>
      <w:r w:rsidRPr="008F6B50">
        <w:rPr>
          <w:rFonts w:cs="Times New Roman"/>
          <w:b/>
          <w:szCs w:val="24"/>
        </w:rPr>
        <w:t>.</w:t>
      </w:r>
      <w:r w:rsidRPr="008F6B50">
        <w:rPr>
          <w:rFonts w:cs="Times New Roman"/>
          <w:szCs w:val="24"/>
        </w:rPr>
        <w:t xml:space="preserve"> </w:t>
      </w:r>
      <w:r w:rsidR="008646CE" w:rsidRPr="008646CE">
        <w:rPr>
          <w:rFonts w:cs="Times New Roman"/>
          <w:b/>
          <w:szCs w:val="24"/>
        </w:rPr>
        <w:t>DEGs between ALA-treated and control calli</w:t>
      </w:r>
      <w:r w:rsidR="008646CE">
        <w:rPr>
          <w:rFonts w:cs="Times New Roman"/>
          <w:b/>
          <w:szCs w:val="24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03"/>
        <w:gridCol w:w="696"/>
        <w:gridCol w:w="696"/>
        <w:gridCol w:w="696"/>
        <w:gridCol w:w="1303"/>
        <w:gridCol w:w="696"/>
        <w:gridCol w:w="696"/>
        <w:gridCol w:w="696"/>
        <w:gridCol w:w="1303"/>
        <w:gridCol w:w="696"/>
        <w:gridCol w:w="696"/>
        <w:gridCol w:w="696"/>
        <w:gridCol w:w="1303"/>
        <w:gridCol w:w="696"/>
        <w:gridCol w:w="696"/>
        <w:gridCol w:w="696"/>
      </w:tblGrid>
      <w:tr w:rsidR="00F454D5" w:rsidRPr="00E10D8A" w14:paraId="621AA7F8" w14:textId="77777777" w:rsidTr="00083959">
        <w:trPr>
          <w:jc w:val="center"/>
        </w:trPr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BB0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Gene_id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C7B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24h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141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48h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F6AD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72h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38D9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Gene_id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C4DA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24h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C9B9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48h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912F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72h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89E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Gene_id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F784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24h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971D8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48h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4B2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72h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1D5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Gene_id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60B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24h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F77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48h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247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72h</w:t>
            </w:r>
          </w:p>
        </w:tc>
      </w:tr>
      <w:tr w:rsidR="00F454D5" w:rsidRPr="00E10D8A" w14:paraId="71546E0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ABD0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MDP0000014856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822402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51CF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5446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D72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MDP0000196672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B628E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-2.1984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78F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74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ABB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MDP0000273384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83D7E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BAA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73D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0F0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MDP0000535947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D855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62230E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1.7024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9F7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369B46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DCCF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MDP0000022760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F7C47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-1.6192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29A3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F9A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FAAE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MDP0000196740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BFBF4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AD0E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197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5D0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MDP0000273828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3F45C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1.2145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4C2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8D5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120E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MDP0000538331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337D18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-2.0873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ED8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DDAA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57744B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795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MDP0000031172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34D886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1.9155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769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E52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ED4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MDP0000196862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63A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C3DEE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26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8B2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MDP0000274409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643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127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6CA45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F0A5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MDP0000541805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D0CB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CAEA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6751A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-1.0151</w:t>
            </w:r>
          </w:p>
        </w:tc>
      </w:tr>
      <w:tr w:rsidR="00F454D5" w:rsidRPr="00E10D8A" w14:paraId="21B33DA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0DB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MDP0000032171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145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1625E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-1.5745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CEF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CC23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MDP0000196876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3FA6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E9AC26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1.4136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84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67F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MDP0000274423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0484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11CD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D8B35B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1.0277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C69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MDP0000542815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5F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3ACD6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-2.3481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E0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046C9B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E8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MDP0000044356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FD1C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C607D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1.5905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75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2FDE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MDP0000196922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A2332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-1.4873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AB4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9E12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001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MDP0000274441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68054D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1.9352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03E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9D2A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2C4F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MDP0000542944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B1B9E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3.2861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D8E6D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1.8143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EFD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70DCA5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5F55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MDP0000059789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D9195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EC4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A06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6A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MDP0000197025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ABE6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C23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B41E2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-1.0249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205F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MDP0000274766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1FBEE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-1.8905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A19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5B79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D2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MDP0000543445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AFD3BD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2.8258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FEE4AC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1.9941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3B8792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1.4211</w:t>
            </w:r>
          </w:p>
        </w:tc>
      </w:tr>
      <w:tr w:rsidR="00F454D5" w:rsidRPr="00E10D8A" w14:paraId="3F36682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7D29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MDP0000064909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5E7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193E2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1.2131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33C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4CE8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MDP0000197224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FE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76255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96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DFF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MDP0000274908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0D3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5D0FD5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-2.4928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333F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D6A4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MDP0000543718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27C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4209D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-1.4561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67BC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83AF8A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FC6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MDP0000065186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1C92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EBE91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19C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2B9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MDP0000197283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31259A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2.0613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2068FB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72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D8E4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MDP0000275026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F290B4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-1.4827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34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A1B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99BE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MDP0000544274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7AEF69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BFB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89B5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3D1568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AEB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MDP0000073873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378044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-1.0923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36A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20E6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D4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MDP0000197297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8730E8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-1.2886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094C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54C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78F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MDP0000275151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6E21C0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9E6D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9F66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F03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MDP0000544533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021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0C5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937916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1.3327</w:t>
            </w:r>
          </w:p>
        </w:tc>
      </w:tr>
      <w:tr w:rsidR="00F454D5" w:rsidRPr="00E10D8A" w14:paraId="2018428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A76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MDP0000091523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C1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A84AA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2.0758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556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56F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MDP0000197360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220396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54B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A267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31E6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MDP0000275985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1B6C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12D98A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-1.5429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21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3B9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MDP0000545463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18A62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-2.3867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B132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9679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35FAF2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D2F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MDP0000094767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4CE2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225F34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1.1035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CD3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23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MDP0000197977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1160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FA5DEB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1.4563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E98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BCD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MDP0000276215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1FD3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D4B3F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-2.0055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56D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D89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MDP0000545558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4E5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DC0005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-1.4983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A36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729ABA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05CA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MDP0000096349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ECCC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781E56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-1.2632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59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004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MDP0000198054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6189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FF9F61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-5.5322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30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D232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MDP0000276431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23AB4E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-1.8997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B20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7CB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A36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MDP0000546099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810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F641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7FF45E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-2.1407</w:t>
            </w:r>
          </w:p>
        </w:tc>
      </w:tr>
      <w:tr w:rsidR="00F454D5" w:rsidRPr="00E10D8A" w14:paraId="1D32E79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BCF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MDP0000103621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E52E8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-1.2585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475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ECF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1C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MDP0000198217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021854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-1.5064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31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BE5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EDE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MDP0000276889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F954A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1.6929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CAD3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D5C8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3D9E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MDP0000547254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B162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FE6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2D980E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-1.4215</w:t>
            </w:r>
          </w:p>
        </w:tc>
      </w:tr>
      <w:tr w:rsidR="00F454D5" w:rsidRPr="00E10D8A" w14:paraId="49AF181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ABB2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MDP0000119262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D5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C8460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-1.2071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3A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50F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MDP0000198843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F65A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A875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FE7C54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1.4934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78A4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MDP0000277088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D2E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292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858CE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-1.2258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B9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MDP0000547283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AB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391591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1.7022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318E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D16D80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BA01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MDP0000119275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9709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4E2243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D1A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FE48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MDP0000199052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74F64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742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82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935D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MDP0000277457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7C35FD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049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A7C1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6CD3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MDP0000547655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17B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A6AF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2F5DC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-2.1372</w:t>
            </w:r>
          </w:p>
        </w:tc>
      </w:tr>
      <w:tr w:rsidR="00F454D5" w:rsidRPr="00E10D8A" w14:paraId="597990B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83D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MDP0000119425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150E69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BD32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48E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97A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MDP0000199202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F3537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-1.2191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1B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D33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EE3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MDP0000277477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B820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979374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FF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BE0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MDP0000551192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B1E80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70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A98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249997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1373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MDP0000119931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4A0DD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1.8971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1360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A9E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6E6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MDP0000199698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1FAAEA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1.1042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AD2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0A0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608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MDP0000277525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ED3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35193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1.3147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B2B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0E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MDP0000552015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2C7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DA6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DD1BC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1.244</w:t>
            </w:r>
          </w:p>
        </w:tc>
      </w:tr>
      <w:tr w:rsidR="00F454D5" w:rsidRPr="00E10D8A" w14:paraId="04089F5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CA6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MDP0000119961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9B10A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56A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408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30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MDP0000199827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1F998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1.4709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E961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015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5A8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MDP0000277906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BC1033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476C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E3D9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D764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MDP0000554480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EEFC3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-4.0854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3D3E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A34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6F8567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621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MDP0000120120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6C6981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6757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236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C2A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MDP0000199837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AD7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A49A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2899E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-1.314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827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MDP0000277990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11A7FE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-2.7494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99B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0D41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F2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MDP0000554950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6CA80B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-1.3377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8DE2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F205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32702C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AE2B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MDP0000120125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277354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-1.3762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DF9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5E59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6D41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MDP0000200231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41DB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1951D3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C7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70C8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MDP0000278249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EA92B1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-1.1605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7E6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EAB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67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MDP0000555486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014670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1.6084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234F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C58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0CDFF3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1DA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MDP0000120180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295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4DBFF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92FE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F87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MDP0000200564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C6DCB1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-2.1941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B14015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99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8AD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MDP0000278259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AE9B3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-1.0135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630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6AC6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104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MDP0000556996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99798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ABEC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4F23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E3DEC7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531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MDP0000120214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EEF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E27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78B833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1.1816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681D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MDP0000200635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13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F4985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-1.5497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5A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BE57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MDP0000278762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1ADD55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-2.2637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DB09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3A6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619D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MDP0000557169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A558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F90D3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112E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FE979A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BFC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MDP0000120294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4A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36A55F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-1.1793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0336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1C90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MDP0000200718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039984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-1.4069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40F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FE1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1F3A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MDP0000279515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3CCEB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2FF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0398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B9E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MDP0000557431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9B4FF4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1.2442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1A84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483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8A45B6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D491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MDP0000120347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C1B06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2.9472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3CF67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2.9372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3F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14FF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MDP0000200780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9B5151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2.3069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6D7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2DB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CD04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MDP0000279576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A8FBAC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-2.0722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DC6A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AC47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FF44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MDP0000557979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C1D7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CA34E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-1.1493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05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7D8900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3CD3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MDP0000120398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4C3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7420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B7C916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-1.0405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29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MDP0000201071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F322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34FF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F4F9C1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1.2071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4AED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MDP0000279658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56C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A77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D085C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-1.0104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D6B5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MDP0000559039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D6B78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-2.2236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2E0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55E1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051172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AEC7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MDP0000120460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25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C0EBC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1.7927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28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B553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MDP0000201072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921C66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1.2289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FF2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D7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E3D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MDP0000280208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CBC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716861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1.4754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DF7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A9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MDP0000560112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B8942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BCF218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1.4319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684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484103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27A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MDP0000120467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E48DA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-2.4828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0520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D44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537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MDP0000201389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BCA453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D226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56E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F68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MDP0000280265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35B8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E5A42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-3.1125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78C6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34AC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MDP0000560645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C178C1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-1.6725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5BD6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0C72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FD5513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A0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MDP0000120881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C96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BBE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290354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1.1691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9C78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MDP0000201559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775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E079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42501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1.0502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9105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MDP0000280307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54B4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E14A8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0A1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E87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MDP0000561026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FE3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17DB7E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1.4764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4379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AB0122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91E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MDP0000120921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CEEE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CD505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-1.9647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33A4E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-1.1974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3B3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MDP0000201574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3054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F1DA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561A95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-1.1658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A83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MDP0000280527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BC8C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2C7F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6DE662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1.3974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2106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MDP0000566690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33C33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-1.1026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59D3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C951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40E997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565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MDP0000120995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D15B8F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-1.7861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63F8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659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673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MDP0000201866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9CB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A58173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1.7254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6B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3FD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MDP0000280609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50AAFD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-1.4509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7B70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6243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76E0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MDP0000567084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4D08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A3141B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95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1AE924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2BC6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MDP0000121048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A89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A755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8E50F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-1.5732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F41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MDP0000201967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14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8E05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D93268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1.2936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9B0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MDP0000280662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2019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3AE8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6C80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1.3565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3BB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MDP0000568045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462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915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06C31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-1.1556</w:t>
            </w:r>
          </w:p>
        </w:tc>
      </w:tr>
      <w:tr w:rsidR="00F454D5" w:rsidRPr="00E10D8A" w14:paraId="254D0DB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E914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MDP0000121203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288F2D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900F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E77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A6AA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MDP0000202131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9E81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818FA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1.4586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FD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4CCD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MDP0000281079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E125F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-1.6477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5923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7CA9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A3B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MDP0000568341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8EFA6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2.0146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47D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8FC1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C78197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519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MDP0000121207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8AF0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BA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46D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79C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MDP0000202144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683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3C0D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B9A1AB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1.2333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25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MDP0000281334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B1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11D9A3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-1.1598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1F69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D03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MDP0000569128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ADBFED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-1.9658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CF89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99B4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D59642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5B60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MDP0000121385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CD6306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-1.0776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B6F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F8A0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4D6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MDP0000202577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D22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9D3711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2.2015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804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0678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MDP0000281449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CC1649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BC81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739A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75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MDP0000570178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FB83E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-2.1205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DF7C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6DC9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39EA5E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3D0B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MDP0000121657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B88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A63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C86297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-1.1254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DC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MDP0000202749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2A6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BE190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05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4018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MDP0000281883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A6D8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637DE2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6F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0548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MDP0000570395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7EB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6C0FB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-2.2889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0EF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4A2E3B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45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MDP0000121669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43A084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-2.6724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15CB01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-1.4411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08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E1A6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MDP0000202898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73731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BB2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4CC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8AE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MDP0000282090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EEF4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AEDA25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2.5771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A156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4384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MDP0000571465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03F11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E7CCC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C81F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DFF37E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65D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MDP0000121897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745E97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AEFC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3B7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F61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MDP0000203352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0A7F54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1.7302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A60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D8F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A72B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MDP0000282332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6E0E7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DD25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C1C5B2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-1.3909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2D74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MDP0000573302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6A1B1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2.3054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C9DCF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2.1803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D2921B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2.1232</w:t>
            </w:r>
          </w:p>
        </w:tc>
      </w:tr>
      <w:tr w:rsidR="00F454D5" w:rsidRPr="00E10D8A" w14:paraId="4042F91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1861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MDP0000122199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312E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7FD6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590798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1.0506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43E7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MDP0000203773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C2C20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831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D20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B7B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MDP0000282535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15253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1.7936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9B5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5C4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53A7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MDP0000573746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96151F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2.6764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2E7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668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17D570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380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MDP0000122458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A815F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22DB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F32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D6DE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MDP0000203818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6CDC9A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-1.2137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CEE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650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EAED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MDP0000282680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613C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23A9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30ECFF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-1.3115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DA64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MDP0000574555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C0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20ECB0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3.0772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093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368BEA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1D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MDP0000122972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A4B6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05AEB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86D0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C53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MDP0000203919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7AD95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866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617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A758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MDP0000282711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81C504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-1.3009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8F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8354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317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MDP0000574641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94C3B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5BA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14E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5FE390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6C8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MDP0000123135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EF8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5D929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1.5685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7C99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E65A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MDP0000204472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E74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0B5AC1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-1.7222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485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0147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MDP0000282836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FC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BAA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52FA2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-1.6519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724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MDP0000575740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2FFAD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3.3995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5B4A8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2.2017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EB878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1.6808</w:t>
            </w:r>
          </w:p>
        </w:tc>
      </w:tr>
      <w:tr w:rsidR="00F454D5" w:rsidRPr="00E10D8A" w14:paraId="4393D68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F312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MDP0000123455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DEDC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C24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29719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1.3185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525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MDP0000204616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E38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CC2499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73B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92E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MDP0000283002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A0D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0F4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BBF27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1.9632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42F9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MDP0000576682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181801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-3.5244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C48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BF50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827A93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9B7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MDP0000123466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B689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1583DE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-1.4279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809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DB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MDP0000205024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38C1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342886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1.5172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B1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C21B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MDP0000283260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9D758E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-1.5968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B73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3772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F5B7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MDP0000578146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438C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2D04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95D378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-1.2058</w:t>
            </w:r>
          </w:p>
        </w:tc>
      </w:tr>
      <w:tr w:rsidR="00F454D5" w:rsidRPr="00E10D8A" w14:paraId="6DB52EA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13F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MDP0000123573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E31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EE53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BECA4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1.1426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936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MDP0000205665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001E1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D0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F0FAA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-1.5582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02B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MDP0000283317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B191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64F90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D411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00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MDP0000578465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32706C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-1.0518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FA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7236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2D8801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63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MDP0000123832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E0E194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-1.3141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DED38E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A3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0E33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MDP0000205890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8AE7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AEC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68FD92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1.1742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138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MDP0000283534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71C90B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1.3148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79D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2A62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DE9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MDP0000579343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98BAB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-1.8901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D29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DD3F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B7786B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7E8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MDP0000123890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5A1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823E1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F9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E71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MDP0000205904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819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FD922C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1.2267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FAD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2D0C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MDP0000283589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0D3C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D39B0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2.9841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EF02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7C8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MDP0000579912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A278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76A6A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1.6327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03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DCA018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7C98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MDP0000123998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B694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A83BB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0D4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5CDF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MDP0000206052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3CC31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1.8528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97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B65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47C5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MDP0000283879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8626FF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F361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A1F5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0FE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MDP0000580411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3F9A2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CCC9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43A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59A78E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A51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MDP0000124016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2A9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64B98F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2.9444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CE1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8355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MDP0000206109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832CEF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A2EA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5F2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8A7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MDP0000283949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21F05B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1.7797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364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BC72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39F7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MDP0000581514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08AA8D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D55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095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D7B188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DA4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MDP0000124103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B6F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5E78F9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-1.8055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BC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7D02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MDP0000206212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108A12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-2.7231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A8E1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8C73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E7D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MDP0000284608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B8F7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53B71D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-1.3223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317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B5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MDP0000581822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7D1B35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B13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E7E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430965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9046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lastRenderedPageBreak/>
              <w:t>MDP0000124491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ACB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5CEC5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1.4562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F2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7A56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MDP0000206276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30017A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1.4935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7D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3F0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5FCA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MDP0000284920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9CB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8503ED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6D1E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FA66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MDP0000586415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F46D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C1E3B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-1.0162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A350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B0C402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A6A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MDP0000124555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21D06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1.6788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E8F07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29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B67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MDP0000207170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59F35A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-2.2578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A55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B0A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D3E8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MDP0000285032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1739F0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-1.8275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BA974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-2.5097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4C7C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1D88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MDP0000589856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200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914E7D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-1.1829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EC0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57F9D4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69A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MDP0000124654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86C90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2.1483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E110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73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33CA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MDP0000207225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AF2D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3EF7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22660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8588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MDP0000285142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3796A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3F08A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51F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BB8D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MDP0000592603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10FD66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-1.3874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A26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154D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46BE0B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C3D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MDP0000124672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516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685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29ADD9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-1.4333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30F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MDP0000207554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3E90C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A1C5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608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98E2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MDP0000285414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F65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943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0740E0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1.2789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AC2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MDP0000592869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20D51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-1.9016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C7E8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EC6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3D0162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97F8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MDP0000124838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928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A08CE4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-3.1279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C7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F85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MDP0000207754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595D0B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F73E60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1.8955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58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0D5E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MDP0000285642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77AC0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-1.2682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8455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4DD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BD0C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MDP0000594960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9961C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-1.9886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B39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FCED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AF8E72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DD70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MDP0000124968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84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551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EB2F0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-3.4366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71B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MDP0000207854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7DC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07019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0A4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38F2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MDP0000286425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84854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-1.0464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C80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229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324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MDP0000595961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2AAB2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-2.1163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234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628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ABD683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8A4A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MDP0000124995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15A3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E7E4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2CFD1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-1.4095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1A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MDP0000208200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17D70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-1.6284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A8D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92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7A2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MDP0000286444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F0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42FA7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-1.3246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0197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DD48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MDP0000596615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1BC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5C91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450CC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1.0959</w:t>
            </w:r>
          </w:p>
        </w:tc>
      </w:tr>
      <w:tr w:rsidR="00F454D5" w:rsidRPr="00E10D8A" w14:paraId="6894B5E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3B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MDP0000125070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D76EEE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8C9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A0982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-1.2237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94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MDP0000208204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13FC2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5C0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5B6C7A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-1.274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A47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MDP0000286811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F5B2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5494B7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4C6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CF76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MDP0000597996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B875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0B461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-2.3689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316F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C62480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262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MDP0000125282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AD8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303FF7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244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FD3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MDP0000208320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9D7A2D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1.5116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DF2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83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7A6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MDP0000286933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CB53E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2.7122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E5EFB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CD58AB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1.4028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670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MDP0000598183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822F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1.8534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706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7A0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F10A76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29E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MDP0000125609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D9E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2385F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1.6843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7C398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2.1233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BF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MDP0000208403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150A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1.3753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385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85C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FBE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MDP0000286949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D1B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DC2D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507EE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2.8266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C04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MDP0000598249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3DF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26D6D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711B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DE2CAA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CEA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MDP0000125814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04C80A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-1.9438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0CD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CFF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9F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MDP0000208491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0F0666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1.9377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484F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C9B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CB69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MDP0000287017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3E616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29CD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696B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13C2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MDP0000598822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CA0A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CA26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420156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1.0316</w:t>
            </w:r>
          </w:p>
        </w:tc>
      </w:tr>
      <w:tr w:rsidR="00F454D5" w:rsidRPr="00E10D8A" w14:paraId="255B7A3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5D4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MDP0000125950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92F0B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18E0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381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C99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MDP0000208497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FEC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2CDBD9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EA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19D9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MDP0000287293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2D76F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1.7331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AB9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933D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66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MDP0000600063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21B3F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3.837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3769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5A0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F3E2B7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072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MDP0000126070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DF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55E4F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46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0E40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MDP0000208592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8FC0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DB921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2.2983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96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DE12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MDP0000287581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2DDF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6D96BC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-3.2551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863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F6E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MDP0000600199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ABF02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-1.9977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136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7546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35C1BC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56C1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MDP0000126080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3E060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99CC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EE6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F88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MDP0000208667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35D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F5176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-1.1439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E2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BF7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MDP0000287919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29A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CA3CB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-1.1974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4D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6A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MDP0000602301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C428D0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-2.0708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53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A38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5AB6B5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281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MDP0000126194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85A6D8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-1.0444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24D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155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0634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MDP0000209143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2E2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7C6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1B9C3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1.0048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332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MDP0000287992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A3D0A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1.7448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3DA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9CD6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9FA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MDP0000602757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0EA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B3106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1.7929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A8EF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A73638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47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MDP0000126245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AB8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6CE8F9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-2.4998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987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16D7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MDP0000209147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2473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3D253D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2.1907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DA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76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MDP0000288395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0CFF6D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CCE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B800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A88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MDP0000604285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00F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09E5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906F1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1.0594</w:t>
            </w:r>
          </w:p>
        </w:tc>
      </w:tr>
      <w:tr w:rsidR="00F454D5" w:rsidRPr="00E10D8A" w14:paraId="7B135AB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E036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MDP0000126295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DD6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35AFD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-3.3822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A0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DF8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MDP0000209440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F64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AFFD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34690A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1.0208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77E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MDP0000288486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2910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3.0768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926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CBFD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7850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MDP0000605874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717B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37492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6B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AEA8F9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D169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MDP0000126335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FA9A5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78F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3BF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194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MDP0000209633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15DB2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-2.5263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2F6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DD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B097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MDP0000288729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98394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1.3767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9770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7865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A29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MDP0000606021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44D0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6DC3E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-1.5927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9764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0341C7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3E7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MDP0000126481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BC4C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97DA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0C57A4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-1.5498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FF79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MDP0000209713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20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F15AA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-1.7056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2A12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E933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MDP0000288768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28A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E3B8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ACE84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1.0958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45B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MDP0000607654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B2942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-1.7486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E0A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A32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8D1553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58A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MDP0000126567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316E4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3.9541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03B47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2.1826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D3658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1.5602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FAF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MDP0000210012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0509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20123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1.0694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17F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552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MDP0000289110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A91768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1.1804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FD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5882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5B7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MDP0000607785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C2F25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7C1F1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6539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EA0FC4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1F6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MDP0000126693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6994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2950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B4CFB4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1.2486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87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MDP0000210077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364150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1.2412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186946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1.9518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2F78F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1.2311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FC7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MDP0000289303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6E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D29FA0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3.1291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AB12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AAB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MDP0000608081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4D0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B06F0B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65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06DE90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A8D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MDP0000126873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72393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-1.8775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ACCCD9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-2.9369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BC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A63B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MDP0000210218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1597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E815A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-2.6328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BDA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07F1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MDP0000289414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95883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FF2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EEF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2EF8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MDP0000609114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AEC66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-1.0499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FC0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AEE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DF6B59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1770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MDP0000126946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237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D48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59A4D7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1.1971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993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MDP0000210279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DB14A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-1.3409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36B0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F6B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236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MDP0000289536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13312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F54974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C9E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6D8D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MDP0000609235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339A4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1.2492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00C6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930E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04FC00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10BE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MDP0000127009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951FF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0EF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94C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4CB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MDP0000210534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E9C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921EA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-1.5724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E3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30F4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MDP0000290028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D537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697D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C6C47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2.2599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E355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MDP0000609318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351ECC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6614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E640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07B423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686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MDP0000127023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9E146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1.5957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5546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952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2F8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MDP0000210654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49FA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E05E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184BA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-2.9712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4026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MDP0000290071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57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6F0B55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-1.1057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F48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2AB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MDP0000610961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7699D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-2.2617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9BCE5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-2.2489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617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CCB750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4C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MDP0000127588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A93D1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1B2D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E41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B995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MDP0000210851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5C5D89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1.6981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432F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FF9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4655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MDP0000290143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00B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A0096F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1.6905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3ACCBD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BF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MDP0000611897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8DCB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DF865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1.5833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F0DA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A248EF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500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MDP0000127630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9D4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1184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0DCA5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-2.83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3931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MDP0000210917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F21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7306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22997F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1.4285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EA4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MDP0000290211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4470EB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-1.2183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D84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4481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F16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MDP0000612660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DA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C0F1C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-1.2048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B08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293836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DE8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MDP0000127633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A0D509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A48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B8C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B99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MDP0000210939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728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8B9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DB8660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-1.0322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523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MDP0000290295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5BD2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5AC6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7B49A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-1.4215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B63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MDP0000613143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E7A9A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1.8615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A379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2B9E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078D4E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CDA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MDP0000127691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54E7BF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2.1429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F5D76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1.8664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07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69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MDP0000211186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A9EEA0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1.3418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5E5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33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EAFE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MDP0000290422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590337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2.7878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81386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1.7229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938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EA45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MDP0000613561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A24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E6658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F18D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20AC09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C7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MDP0000127732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29E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249FAE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5F2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ACA6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MDP0000211202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042F7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B0B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304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13D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MDP0000290601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6D797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-2.5467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B9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CED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7DA4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MDP0000617077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6D1E5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1.9841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06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8031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2EB1BA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B9F7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MDP0000127757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C2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7A9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3DA4A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1.3341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95BC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MDP0000211411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721B7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-2.4417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37E39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-1.4475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ADD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A3D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MDP0000290646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B3586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2.0669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389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16C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C6F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MDP0000617479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2C334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1.7388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171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377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363725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022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MDP0000127834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714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1915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811C8C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-1.4399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0D5D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MDP0000211516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82E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D85760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-1.8132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93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B9C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MDP0000291076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A1472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1.5712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ECD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9E3D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F1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MDP0000618087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D824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CD94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7C95F8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1.2757</w:t>
            </w:r>
          </w:p>
        </w:tc>
      </w:tr>
      <w:tr w:rsidR="00F454D5" w:rsidRPr="00E10D8A" w14:paraId="3B2AE00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A8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MDP0000127858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17E48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4BE2E9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04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93AE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MDP0000211698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DE553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-2.0635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186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775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BA9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MDP0000291081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5BCE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EADBD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-2.6953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A45AC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-1.6562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24C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MDP0000619503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D11A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EA1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D089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1.0876</w:t>
            </w:r>
          </w:p>
        </w:tc>
      </w:tr>
      <w:tr w:rsidR="00F454D5" w:rsidRPr="00E10D8A" w14:paraId="107C7F9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264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MDP0000128089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626622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-2.4779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9905AF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-1.5307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1FFA0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-1.9957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E6E9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MDP0000211848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4F0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C9F6C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103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F133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MDP0000291544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FC08A1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-1.7062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87E198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-1.0951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180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573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MDP0000620944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15ED7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-1.0897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80CC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E346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FB440A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FA6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MDP0000128161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2012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C6277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-3.5298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B63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820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MDP0000212002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0D8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E82E7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7BC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FF4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MDP0000292031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6D7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9169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8457A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-1.4041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F91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MDP0000622919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2E02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BDF513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B017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7D04C7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1C56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MDP0000128701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79FBB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-4.1006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5F142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-3.2792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45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BC10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MDP0000212156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879F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88BC57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-1.0871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F3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48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MDP0000292132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29874D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-4.2097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726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1B1B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B4D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MDP0000622920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28EC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DFB0B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1.5813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BB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8569E9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6E6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MDP0000128723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5601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F03A00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1.6652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91E1DC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4.0447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A40B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MDP0000212424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40FD3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E762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99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5983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MDP0000292164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D48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FA9AA0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-1.3897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C7BC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636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MDP0000624125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FE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6C38CB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0E0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1273D3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554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MDP0000128857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795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00A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295EA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1.6873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3B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MDP0000212502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7FC9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DB338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1.9216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1C2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821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MDP0000292206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A07E9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932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6763D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-1.2584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9C6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MDP0000629767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E52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089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FEBB90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-1.0935</w:t>
            </w:r>
          </w:p>
        </w:tc>
      </w:tr>
      <w:tr w:rsidR="00F454D5" w:rsidRPr="00E10D8A" w14:paraId="3AF20C0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DC1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MDP0000128910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70037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1.4129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88E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C377F3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1.3329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7083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MDP0000212760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6A2ED2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3.2547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12D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73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4483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MDP0000292432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1232C4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-1.1473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5EEB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BD4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1D1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MDP0000629985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20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86B553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CA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8206E4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51B2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MDP0000128951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EAF65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2.0501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7AB9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51F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C2F4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MDP0000213002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D8A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72DA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4F055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1.0717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980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MDP0000292492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87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F1FAB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870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424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MDP0000630439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8B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7C5EA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-1.8385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2FA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B6D692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B9D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MDP0000128968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D46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849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D5C9BC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1.6966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02C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MDP0000213638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FDD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A43C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93794A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1.1672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E51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MDP0000292908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8F0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543621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-2.2814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6E1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4C5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MDP0000630746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C250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50DC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C4F5B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1.6609</w:t>
            </w:r>
          </w:p>
        </w:tc>
      </w:tr>
      <w:tr w:rsidR="00F454D5" w:rsidRPr="00E10D8A" w14:paraId="54CEBA4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8F5B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MDP0000129470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8A77A8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49E1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CE8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D2E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MDP0000213770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44ADB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6C955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1.4702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8B0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3195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MDP0000293002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C2F958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-2.3708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8A9D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DE9A89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-1.0826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041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MDP0000633623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D2E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70C89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-1.9858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62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CE7116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65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MDP0000129505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7C736C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-1.6374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E1B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630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29A2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MDP0000214532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15E4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F3AB0F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-3.3781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3F88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419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MDP0000293045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3BEC1D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1.4159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81FD3A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1.4202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6EF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83E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MDP0000633759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4D4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6255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132976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-1.4349</w:t>
            </w:r>
          </w:p>
        </w:tc>
      </w:tr>
      <w:tr w:rsidR="00F454D5" w:rsidRPr="00E10D8A" w14:paraId="5458477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6A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MDP0000130212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282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B8DC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B8B759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1.1398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B21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MDP0000214814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AEBA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EEB6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4.8546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C5D1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C87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MDP0000293087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5E6754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-1.1123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DA2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33E1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2A6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MDP0000634676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2A8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6399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71D26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-2.1025</w:t>
            </w:r>
          </w:p>
        </w:tc>
      </w:tr>
      <w:tr w:rsidR="00F454D5" w:rsidRPr="00E10D8A" w14:paraId="74D566A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83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MDP0000130368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E5C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A372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DE177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-4.7265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0D4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MDP0000215167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60C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4DCE79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1.4496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88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8BA1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MDP0000293119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0FD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799F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54BC53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2.9627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D43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MDP0000635733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40CCD2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1.1849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806D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B81F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0BEDB0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FD5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MDP0000130459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36DE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571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E06DA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1.3914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16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MDP0000215328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E219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48AA2F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087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A21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MDP0000293214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ED5124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-2.2646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BA6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8D1A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1195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MDP0000635740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6E91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DFC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89A411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-1.1832</w:t>
            </w:r>
          </w:p>
        </w:tc>
      </w:tr>
      <w:tr w:rsidR="00F454D5" w:rsidRPr="00E10D8A" w14:paraId="40FCB09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4872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MDP0000130467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2FD6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F601E6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B21E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1FA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MDP0000215367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C12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6F3C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753B1E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-1.4418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CA7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MDP0000293232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C1CAA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A2F8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D64E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56B4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MDP0000636593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58186D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51DDB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-2.3066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882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0F69D1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ECBF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MDP0000131142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7B4D2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-1.9543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EF2A8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-1.6723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D39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2307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MDP0000215478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BEAE80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-4.0765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42C6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97AA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290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MDP0000293578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C948E3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3.3881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A21BB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B1412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2.2147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9AB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MDP0000636876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0A98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4292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DECD0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-1.9446</w:t>
            </w:r>
          </w:p>
        </w:tc>
      </w:tr>
      <w:tr w:rsidR="00F454D5" w:rsidRPr="00E10D8A" w14:paraId="0F7F3B0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4C2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MDP0000131267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BDBAD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1.3691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5A748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29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B4C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MDP0000215585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8F7C12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B1C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C3632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-1.5494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FF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MDP0000293642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3D30C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-2.0308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D4F4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4EC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9CE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MDP0000636927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5CA39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4.6062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7BA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C8EC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5B8121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F66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MDP0000131322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AC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DD7D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B6EBA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1.6835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C5D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MDP0000215611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3D29E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0AC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58F1F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-1.1061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AA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MDP0000294334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4AB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B8E5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FF0DF7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1.0758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AEB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MDP0000639264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BFA707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1.4305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95EF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E275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BE87CE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BD6C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MDP0000131365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A530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F9FEDC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-1.9929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30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DAF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MDP0000216164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BD8F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77EA3F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-2.4762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6064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C158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MDP0000294360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BA1E0C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-1.1205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60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AD44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E58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MDP0000640906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1C2FCA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6F3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045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3062ED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B9B5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MDP0000131529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2CC6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478013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1.5981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F3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93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MDP0000216225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873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969F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2C3430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1.4926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E7D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MDP0000294365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15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8B1C6D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-1.5428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A73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D51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MDP0000642253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A846D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-2.3793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5B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8C6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99246E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EF0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MDP0000131617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C8A154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1.1002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01AF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4AF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053D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MDP0000216487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B7C8F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-1.0899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0F1B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85F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D8E3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MDP0000294444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BB5FD7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3.2648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9B9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DC28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CB8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MDP0000642530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1B4FE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FE9F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F85F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65962B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6789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MDP0000131763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23CF19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-1.8036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C81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D0F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2F7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MDP0000216517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2571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01336E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-2.5322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8B2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FB4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MDP0000294568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8FB82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-1.8919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40B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0FA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DE80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MDP0000642594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83C6D5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-1.1179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BF0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F2A5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1023DA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BF48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MDP0000131964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72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44381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1.2197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BF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0E96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MDP0000216647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5E5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EFB6A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252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E224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MDP0000294667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346D07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3.3065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EB866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2.6168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32F23F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1.5623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3732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MDP0000642826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E570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1.6206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582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38F0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027240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357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lastRenderedPageBreak/>
              <w:t>MDP0000132207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165D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205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511E8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1.3103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6B02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MDP0000216786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0425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D3DB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9D4C3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-2.4235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8B6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MDP0000295258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DB9F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5244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E8DC4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EE2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MDP0000644797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0FD0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D07D6B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567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29ABFF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ED6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MDP0000132209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A37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1AF2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CF8923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1.2976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EA3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MDP0000216812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7B546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1.3088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7A0D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24E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B92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MDP0000295390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254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FDE0BE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1.7146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AB0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001C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MDP0000646125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85158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1.4594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3BC46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1.4204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8DC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92209B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45D3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MDP0000132346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927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0A970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C0C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2CE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MDP0000217043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150D5B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4814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480AE4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-1.0014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9C5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MDP0000295392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7122A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9B14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3E1D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AD8B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MDP0000647263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548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E4D7E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1.4258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DDC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1EACBD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ABE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MDP0000132431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3FC4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4B2C56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2.0503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D9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428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MDP0000217090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81C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6ECE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30C82C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-1.6568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148E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MDP0000295562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657C75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788F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E00D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DA4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MDP0000647373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AA8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95D8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6A5639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-2.8492</w:t>
            </w:r>
          </w:p>
        </w:tc>
      </w:tr>
      <w:tr w:rsidR="00F454D5" w:rsidRPr="00E10D8A" w14:paraId="7C51938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9B4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MDP0000132527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14312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-1.8161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156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1BF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5A2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MDP0000217124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0B746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-1.4131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F62A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E40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FE8C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MDP0000295794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1D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B2C4D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-1.1941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08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F3D8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MDP0000649022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C8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C88432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A6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FC3CB4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68F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MDP0000133203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082E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37BB8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-1.3589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8B1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A9E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MDP0000217406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8F83C4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E3C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9A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D62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MDP0000295959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6D83D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3.1642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5E39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9A99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0D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MDP0000649866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CB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ECBD5A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-1.7753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0C28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3B8CE6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1D8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MDP0000133262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D2BFA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-1.9757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A19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F69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DAD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MDP0000217423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0C298C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46D13F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D1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2D00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MDP0000296000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0E35A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2.3455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B0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F000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177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MDP0000650358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77D352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-1.3095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DEC0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6EA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E49BCB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98D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MDP0000133416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C46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158E5F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B4C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269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MDP0000217508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444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D33426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339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347A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MDP0000296317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1A28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575A18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-1.5355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1F1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911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MDP0000651353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597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800C2C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C8F1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E12C2B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B3F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MDP0000133622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A37F1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8168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571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82A2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MDP0000217690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54707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CC76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E4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D48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MDP0000296357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F5CA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2463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FAC73C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2.2703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1DA4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MDP0000652004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FB8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2E33B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1.7668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272ED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1.5987</w:t>
            </w:r>
          </w:p>
        </w:tc>
      </w:tr>
      <w:tr w:rsidR="00F454D5" w:rsidRPr="00E10D8A" w14:paraId="26AB538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5A6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MDP0000134325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8B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78C1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676B92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1.7188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FD9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MDP0000217946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F68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CEB4CE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2.4054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3208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9B6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MDP0000296410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BFB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1C97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46BCF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1.3176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3DFB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MDP0000654314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4DB861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-3.6998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4B4FD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-5.8516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481F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1EB98B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F1C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MDP0000134377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0E5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65E4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65C6E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1.4031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321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MDP0000218302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6A645A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1.7812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A81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3A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F973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MDP0000296468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FE7C46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1.6301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BD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0CF3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9571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MDP0000654738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E70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4C78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8167DF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1.3376</w:t>
            </w:r>
          </w:p>
        </w:tc>
      </w:tr>
      <w:tr w:rsidR="00F454D5" w:rsidRPr="00E10D8A" w14:paraId="576FE17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D9E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MDP0000134621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A3A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49727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-2.3962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5DC45B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-1.4603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C59D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MDP0000218420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EB84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B10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D84DBB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1.3537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F05D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MDP0000296673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F6E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97E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B89AE3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1.1163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E703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MDP0000654783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4CDC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6D0E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0696C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-1.2614</w:t>
            </w:r>
          </w:p>
        </w:tc>
      </w:tr>
      <w:tr w:rsidR="00F454D5" w:rsidRPr="00E10D8A" w14:paraId="5E5A330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961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MDP0000134728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088B2B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C8A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7AD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E38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MDP0000218462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2A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10B74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43D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C2E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MDP0000296953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257A8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5F21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4F33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3217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MDP0000655330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9D739E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4454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38FA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740015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3C8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MDP0000134742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F96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FDAC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F0A41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1.4546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D6AD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MDP0000218549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864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2C62D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06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AC0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MDP0000297138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BF8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8C5B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9B57A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-1.2304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777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MDP0000656197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2C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673C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E73B05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1.4051</w:t>
            </w:r>
          </w:p>
        </w:tc>
      </w:tr>
      <w:tr w:rsidR="00F454D5" w:rsidRPr="00E10D8A" w14:paraId="5ABA849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78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MDP0000134791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4A3E5F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2.5431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EB9F44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1.5105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D6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E97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MDP0000218748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FE59D4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-2.8636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6CFA7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-2.1491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4EE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B9E4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MDP0000297646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3455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2.0115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4BC0B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1.3056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D06D5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1.9142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5C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MDP0000656802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F4B5FD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-1.8061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D01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2D38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D06206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64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MDP0000134994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0CC2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49A0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D950E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1.3558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CB65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MDP0000218810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BFB64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1.9557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E52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2DA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2B7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MDP0000298597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09C0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34E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689D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12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MDP0000657852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F934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7B0F8A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-1.9956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123C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E7B75A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B44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MDP0000135062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3EFF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72A969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55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D5D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MDP0000218824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96F8D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-2.6724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1D2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48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FA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MDP0000298615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8C758A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FB5C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DBAA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9D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MDP0000657945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D736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8412F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D0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CCB135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D30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MDP0000135937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7BE9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8279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7127E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-1.0383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52D2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MDP0000219042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82A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D88C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D94DA7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1.5601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CD19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MDP0000298689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F51F5C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DF4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E823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5BC6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MDP0000658479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C49F8D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-4.1311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0A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6306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779B4E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2C9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MDP0000136248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7D1A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09232D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D0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923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MDP0000219072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82C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957DA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-1.6734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A95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BCB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MDP0000299430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EA4CD2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37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080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E0B6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MDP0000659853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B7854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-1.5336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F093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15D6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83557F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C6E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MDP0000136295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9D6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32EF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E0D9C9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-1.3676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C0A3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MDP0000219268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95FD76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C5C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E7B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27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MDP0000299479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7A124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0653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5AD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255E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MDP0000661908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670A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CD2E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0A36A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1.4333</w:t>
            </w:r>
          </w:p>
        </w:tc>
      </w:tr>
      <w:tr w:rsidR="00F454D5" w:rsidRPr="00E10D8A" w14:paraId="7CA553C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B9B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MDP0000136345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047F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1A59B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10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5601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MDP0000219285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453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3D6A72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E5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BFC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MDP0000299555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C9716C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-5.1399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0F6C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721A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FD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MDP0000663057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61018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-1.3758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D91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C07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268AE4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C864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MDP0000136398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7B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882CF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1.1091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B3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8E90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MDP0000219684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47C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8EF34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-1.3163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3D7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7ED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MDP0000299693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B0E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7A539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19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9FB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MDP0000666415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4A9BF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8F63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AE32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DEF73D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2973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MDP0000136500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B08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838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33EAD3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7665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MDP0000219689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E68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45D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12C08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1B6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MDP0000300051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924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30F5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83F72B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4.7558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18E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MDP0000667895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58C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401E3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15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02E3C3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03F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MDP0000136609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EA97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C475E8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2.6039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E19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5B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MDP0000219838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94A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9805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12C7F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1.5435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EE7C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MDP0000300139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3ADB03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D939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47D8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12E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MDP0000668041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98B88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-1.2161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559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40E8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D560A3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7F3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MDP0000137221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9E49F1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700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1A895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1.5799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FF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MDP0000220114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3B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792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1A7C7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1.0733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D6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MDP0000300384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41321D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1C9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3540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C3A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MDP0000669437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4AF9B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-1.5841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5DD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7DE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794E49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1DC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MDP0000137225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609FC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-1.0722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16F8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0162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07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MDP0000220160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0B09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05C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8CF34A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2.1744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F64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MDP0000300808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FE4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97DD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32D828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-1.0289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BA8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MDP0000672726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EA485D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-1.4941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8AF56C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-1.4304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048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6805A1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2797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MDP0000137305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DCB2A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-1.6105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9F03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B8D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08B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MDP0000220179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CC3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54FEFD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-2.0114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043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B01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MDP0000300987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264E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056783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-1.1552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D0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6A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MDP0000673070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F59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F87C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8B804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-2.2908</w:t>
            </w:r>
          </w:p>
        </w:tc>
      </w:tr>
      <w:tr w:rsidR="00F454D5" w:rsidRPr="00E10D8A" w14:paraId="1055604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DD9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MDP0000137551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F6C9A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D38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D51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8996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MDP0000220480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0424A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A43400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-1.3277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F80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AB9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MDP0000301020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C04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808695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E7C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6E6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MDP0000674141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47BB89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-1.6805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500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995D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4A47FC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A2B4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MDP0000137969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125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ADE50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1.3935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92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7EA2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MDP0000220876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56DEF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2.5598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B957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CF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0DB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MDP0000301199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80438D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-1.1652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4CE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6277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733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MDP0000674377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407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A6B23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F678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6ECC2B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639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MDP0000138061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08A5FF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78F2F7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-1.9281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CA1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5D6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MDP0000221292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B74C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0EC2D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3.3879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59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A1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MDP0000301521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03E98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-2.5449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D77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BC1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BB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MDP0000676670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F0A9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736E6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-1.2334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2E9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65179A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62C3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MDP0000138581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609FB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4556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AC5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9172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MDP0000221363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A0986E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-1.0074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87EE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D52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641B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MDP0000301576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D4D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88BA5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1.9118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58F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C03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MDP0000679993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9D8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47632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1.3537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DF4B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BD9769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3DF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MDP0000138655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3F5B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5AE3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0CA4E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2.5887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07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MDP0000221435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2E981D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31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52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CE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MDP0000301606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5AC36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558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3B3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780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MDP0000680997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8B5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B90E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6D2B0E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1.2718</w:t>
            </w:r>
          </w:p>
        </w:tc>
      </w:tr>
      <w:tr w:rsidR="00F454D5" w:rsidRPr="00E10D8A" w14:paraId="25ECA00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7758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MDP0000138668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35524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1.6321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7DA8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A52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73B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MDP0000222184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268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AEA4D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-1.5042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71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7548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MDP0000301828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D69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6607D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046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2EF2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MDP0000681060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91E253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-2.1801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1A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5AF8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2A7DC1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4AE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MDP0000138826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1652D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7.1664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3B29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B96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4B8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MDP0000222186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733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4B160B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299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163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MDP0000301958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41D607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-1.6782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9D42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B99E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26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MDP0000681131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33C6D0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2.2035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06FC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C056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485518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252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MDP0000138855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937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2F346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08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CF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MDP0000222189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187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566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33EA5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-1.4117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C8B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MDP0000302024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03F3D3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2.3899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02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4F05C1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1.5855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8A7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MDP0000681201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AFE9F3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62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8F17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FC96AD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91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MDP0000139219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9F4B2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-1.3051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296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DEC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2943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MDP0000222305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D020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D70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E2C230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75E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MDP0000302115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2515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526F8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2.4927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FEE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826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MDP0000681936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6AE00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2.0296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CB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8FF937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1.2817</w:t>
            </w:r>
          </w:p>
        </w:tc>
      </w:tr>
      <w:tr w:rsidR="00F454D5" w:rsidRPr="00E10D8A" w14:paraId="393DDDF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38FF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MDP0000139221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5FD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50F4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F380F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-1.0256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032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MDP0000222555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BBEB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F82E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2CE131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1.2988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292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MDP0000302222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E9AA82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-1.1748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23B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C506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7D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MDP0000684133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E6C0C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-2.7587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513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74AC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C051B4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FC6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MDP0000139278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298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0BF1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92EAA4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-3.6768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E52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MDP0000222633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72EBD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1.3516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5D5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19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BD6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MDP0000302399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4902A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-1.1073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3F4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E86D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760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MDP0000686661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C5FCF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3.5637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18630D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2.4883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40CD99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1.7821</w:t>
            </w:r>
          </w:p>
        </w:tc>
      </w:tr>
      <w:tr w:rsidR="00F454D5" w:rsidRPr="00E10D8A" w14:paraId="2C09101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31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MDP0000139525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D629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92B10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2.658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C29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08D9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MDP0000222681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3B4D4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1.2236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0ED1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FC1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164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MDP0000302467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5969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F98F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07C21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-1.0075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BBE8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MDP0000686666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A381C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3.4945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AD24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2.1681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52DD8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2.1387</w:t>
            </w:r>
          </w:p>
        </w:tc>
      </w:tr>
      <w:tr w:rsidR="00F454D5" w:rsidRPr="00E10D8A" w14:paraId="6CE0C99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BF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MDP0000139736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BC2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D6E9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5D981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-1.0232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8F83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MDP0000222706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89803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-1.4778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ABF502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-1.7025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00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06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MDP0000303216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5A51B1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2.8552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CB9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4C78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84F9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MDP0000686885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1B51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BE78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72EE3A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1.0285</w:t>
            </w:r>
          </w:p>
        </w:tc>
      </w:tr>
      <w:tr w:rsidR="00F454D5" w:rsidRPr="00E10D8A" w14:paraId="608B111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3C2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MDP0000139821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37A33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-1.7086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21685D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-2.4066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BEB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8CB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MDP0000222724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67336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2.0868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07DD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5B6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5643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MDP0000303291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9C1DF2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1.1857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BBB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E57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C964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MDP0000687738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A9D39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-1.6973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862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70F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99A012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AA8B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MDP0000139847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86C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BE34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C4C157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-1.3755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E9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MDP0000222913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CCA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4506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73E5C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1.2139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CEB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MDP0000303333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38C1F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-4.4736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17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26D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664A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MDP0000688415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0A18D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2.3802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0B79DD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F2E2DA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1.9103</w:t>
            </w:r>
          </w:p>
        </w:tc>
      </w:tr>
      <w:tr w:rsidR="00F454D5" w:rsidRPr="00E10D8A" w14:paraId="7B823A4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B632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MDP0000139875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7A02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11852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1.1817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CA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8A9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MDP0000223122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97E21F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-1.4717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AE44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DA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B3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MDP0000303739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57F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7B05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15486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1.0534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7A4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MDP0000688643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36A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798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E6ECB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-1.0114</w:t>
            </w:r>
          </w:p>
        </w:tc>
      </w:tr>
      <w:tr w:rsidR="00F454D5" w:rsidRPr="00E10D8A" w14:paraId="11582D3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29F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MDP0000140078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AF6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F91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4394FD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1.3886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976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MDP0000223309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B6F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293B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3E9D4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1.0814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B90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MDP0000303786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6F1FC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D69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3D6D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5E36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MDP0000689386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3F2A6F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-1.1235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EFC07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6D00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26D1CA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B23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MDP0000140621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2261F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2.7775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8A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FEE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4A35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MDP0000223519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78B00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E25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2D6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9CE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MDP0000303799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A22835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B83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CE8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B04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MDP0000689477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CD9D6E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65BD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637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F0B94D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0FF6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MDP0000140815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E829F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EF62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168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B032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MDP0000223568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95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6853D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1.7331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C95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34BE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MDP0000303818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4C45D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3.3789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A22C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55E3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D7F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MDP0000690108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1E72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23D187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1.3071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02C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D77301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ABD0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MDP0000141719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61267B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B22D8B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FAAA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2DD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MDP0000223631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80EC1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2693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971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0DA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MDP0000304131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C6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5D500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-2.3635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33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269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MDP0000691789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33D12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ECF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4DEE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BF0BFA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C87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MDP0000141915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217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2199D3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1.8789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19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0F6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MDP0000223787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568A64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DC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3D4B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786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MDP0000304369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BCD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DB7D4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-3.4069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D6BE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15D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MDP0000693678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FB6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E64893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-2.1897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FFD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023D55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5871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MDP0000142164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C6F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254A1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-2.768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B41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3708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MDP0000224423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114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8995B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CC8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27A2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MDP0000304842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45ED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3482F6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856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60B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MDP0000694227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B311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1761D1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5CF0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7824BB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8BB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MDP0000142206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8401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FD26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EC792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1.0396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21DA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MDP0000224533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96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22A4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1BC5A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-1.5044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DA9E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MDP0000305017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CE85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9A25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2532C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1.7942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DF7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MDP0000695737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941D1C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917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79EC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345849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FCA7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MDP0000142524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92795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2.5274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54D1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E54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067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MDP0000224545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336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00BE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066626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1.6828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0B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MDP0000305345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E75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B5B6B1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828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9535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MDP0000696333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2EFE6F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-4.6754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C2C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3E9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D8CE84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B9AC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MDP0000142739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62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4B51D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-1.1257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77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9248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MDP0000224741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A0C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BA9C2D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-1.7097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ED7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A06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MDP0000305369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029412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1.8053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46A7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9BD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878E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MDP0000697285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7E3CC3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91DB1E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E714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232623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858D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MDP0000142893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836226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296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026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6F81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MDP0000224773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22759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-1.6197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CF9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A8D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67F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MDP0000305731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755348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E068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E165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B7CD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MDP0000697620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031C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2363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526F28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1.3253</w:t>
            </w:r>
          </w:p>
        </w:tc>
      </w:tr>
      <w:tr w:rsidR="00F454D5" w:rsidRPr="00E10D8A" w14:paraId="0BCEFD6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E64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MDP0000143677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9C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FC50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D76AA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-1.0196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863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MDP0000225088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9177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615E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8E351D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-1.3305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7F99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MDP0000305934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F67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F0101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2.2591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2A24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77F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MDP0000697638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EAC08E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1.4435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DCA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7088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8DB5CF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5A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MDP0000144150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696D98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4ED6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94C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9DE9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MDP0000225491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77C9B7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3.0211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544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9310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AE6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MDP0000306888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BCF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4F5422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-1.7321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7470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BC8B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MDP0000698220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07FD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434D6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-1.9299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7C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947835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AA43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lastRenderedPageBreak/>
              <w:t>MDP0000144280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B5B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3779A3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-1.5074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D0C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E116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MDP0000225680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BFD85F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2.5671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809126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1.4825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F1399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1.1364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E60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MDP0000307173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D68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3BF2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F19056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-6.6119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1DA4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MDP0000699531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2507C3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1.7552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0A7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3469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F99605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95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MDP0000144481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ABE049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6C1F4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-1.0502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A3C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7D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MDP0000225793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CB7D0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24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31C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449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MDP0000307703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21F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EC7B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500BF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1.0949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9F84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MDP0000700267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746A4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-2.8831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61FA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5D3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CD71C2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E7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MDP0000144558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B9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63F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2268A5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-1.0874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516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MDP0000226223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53D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EECF9A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A0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CB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MDP0000307728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331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ED33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0902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1.6827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156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MDP0000702868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C0494B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-1.0884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31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39F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0DB9DB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109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MDP0000144734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E06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E7D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7674EA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18E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MDP0000226787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B00B33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784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59F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AF0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MDP0000307853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5AF749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-2.3379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97B9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6E71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F67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MDP0000703247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52ABA9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-1.0686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46B9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0B06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7B9459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DF72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MDP0000145036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E9DA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533C3C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A1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AE6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MDP0000226967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6DA803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5C7E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92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538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MDP0000307964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2CE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2A3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A885B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1.1498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961A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MDP0000704196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8C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170E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055D42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-1.3521</w:t>
            </w:r>
          </w:p>
        </w:tc>
      </w:tr>
      <w:tr w:rsidR="00F454D5" w:rsidRPr="00E10D8A" w14:paraId="66E4500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C4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MDP0000145279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0B974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9E2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9B5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AD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MDP0000227119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71696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-2.9015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893F2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-1.2075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D0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4C28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MDP0000308285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FA7FF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B04834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1.7732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B1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C6F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MDP0000706020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0CE2E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2.3175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478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84C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2D753A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F34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MDP0000145335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AF43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D74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B9E036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1.3474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783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MDP0000227335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6C4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D037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ED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FA8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MDP0000308419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CE62C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9401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983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53D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MDP0000710349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B1D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005AD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C28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114E0D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041A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MDP0000145448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4D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3F202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-1.0909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E89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2E8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MDP0000227623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724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1AE0C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-2.8088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F72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97D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MDP0000309059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1BBB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4BA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0501C2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-1.4981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5B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MDP0000710522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1B00B4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-3.0174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D4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F261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ABBA0A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C4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MDP0000145643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099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C3823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53A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FDD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MDP0000228529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300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0E903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-1.7409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BA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0A7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MDP0000309093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BADEF8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1.2205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B431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DD6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1DC5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MDP0000711832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65E79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-1.5483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CE2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FA9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54A748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4E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MDP0000145972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205A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6AE969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-1.3603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2D3823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-1.1627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802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MDP0000228662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045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B66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6A64D8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1.6672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06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MDP0000309192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14C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2A9D59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2CE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6BEC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MDP0000711891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5E1C9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-1.5202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0C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800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22064A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4B0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MDP0000146033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FF2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EC6B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3CB61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1.0423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F374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MDP0000228839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9CF8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A60C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9B0899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-1.2972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3BF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MDP0000309291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8B5CD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2.3289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8AF7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64C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4886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MDP0000714688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9EC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228A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97FAD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1.105</w:t>
            </w:r>
          </w:p>
        </w:tc>
      </w:tr>
      <w:tr w:rsidR="00F454D5" w:rsidRPr="00E10D8A" w14:paraId="6DC8CBC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2734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MDP0000146360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E048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0615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8F25C0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-1.4573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7A3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MDP0000229726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3D6CCC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-2.1604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27A7E0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B1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3B3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MDP0000309383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1DBB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588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A0BBA0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-1.1531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BDA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MDP0000716151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93609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1.3431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D8BC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4B1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128BBB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E9F5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MDP0000146449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44E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50312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-1.1641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40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ED3A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MDP0000230194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A45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04A3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9CC44C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2.1345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63DA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MDP0000309451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F275F6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4777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0A2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9CED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MDP0000716238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1A8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9FEF4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1.7353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FB7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E0F15D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5A5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MDP0000146639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73D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2AB6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2B702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-1.0333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073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MDP0000230223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A8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BED6E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A5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478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MDP0000309756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1A4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F2E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24265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1.3421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9804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MDP0000716986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6CA42B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86D24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1.5558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E1245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1.5235</w:t>
            </w:r>
          </w:p>
        </w:tc>
      </w:tr>
      <w:tr w:rsidR="00F454D5" w:rsidRPr="00E10D8A" w14:paraId="3B23DCC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68C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MDP0000146863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1A86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1A6AB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A68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355B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MDP0000230265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C1C86A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3.0607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5A2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FB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CFC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MDP0000310001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CDCD4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-1.4499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5DC4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086A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9AB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MDP0000721987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F142A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3B91A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04D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2FEAE9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974D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MDP0000147216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6643E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CF471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1.6015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0E634C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1.9954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2F1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MDP0000230429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C7DAB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AFAD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FF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16D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MDP0000310094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4D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13F2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141D8C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-1.3404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5F09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MDP0000723447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88B56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-1.2721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570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4F4C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787B40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C90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MDP0000147232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8CDC54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-2.1165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6E7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C98E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2A23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MDP0000230433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52E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E7F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7AB85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1.1454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944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MDP0000310866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E29D58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F6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131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0EDE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MDP0000724659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4148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570A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C004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1.4308</w:t>
            </w:r>
          </w:p>
        </w:tc>
      </w:tr>
      <w:tr w:rsidR="00F454D5" w:rsidRPr="00E10D8A" w14:paraId="01D7E7F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5D2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MDP0000147368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DE929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4.3582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81A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F6E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3DE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MDP0000230638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DA37BD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3D3399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C56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4A8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MDP0000310948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D6E76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-2.7245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FAA5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7146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6F88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MDP0000727570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F5A35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-2.6303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2C1832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-1.6876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030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816E99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752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MDP0000147596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DF950E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3.7006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82B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31B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743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MDP0000230836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5B6EF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-1.2639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028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8D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D01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MDP0000311338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FCE3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E576DC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2.4496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C06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1CE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MDP0000727860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0B0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B58DF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BC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72F948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B365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MDP0000147913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331940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2.0115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9CA1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52B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1E9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MDP0000231093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4940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11FAFD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-2.8865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19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DFD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MDP0000311922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070FE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-2.5466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940A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BDE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F171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MDP0000729348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195B4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-1.2122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723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053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DFD6BA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2E99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MDP0000147996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8A951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-2.6782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652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6A1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F945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MDP0000231376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7DB09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1.2221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F08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76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4AA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MDP0000312212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CD8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D53E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DB80C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-2.7051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A5F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MDP0000729533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43514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-1.5348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EA9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FDB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632689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26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MDP0000148169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927383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1.7683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56B9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EA6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336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MDP0000231390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23F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BCEF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89FD81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-1.7816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09A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MDP0000312565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EACC5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3.8395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860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5B9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9B29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MDP0000732635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CA5BCC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-1.1588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8CBE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548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289F7B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015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MDP0000148287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7E9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6A3F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97D68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1.1188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5C64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MDP0000231417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3856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0A4F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9C48F1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-2.3616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126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MDP0000312665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5170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8F16E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-1.5673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8906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93F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MDP0000734535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B32AC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671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5347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57EBA0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2174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MDP0000148545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F74D8A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1.9432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8B69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A27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8B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MDP0000231545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04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BC186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9FD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60F1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MDP0000312701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2FDB53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-1.9928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E64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091A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173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MDP0000738420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D18B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1FAE8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2.0497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ADD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BBA27D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30C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MDP0000148686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4E194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2DC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8A3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4D5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MDP0000231668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E894C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-1.1771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44D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4CC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3D7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MDP0000313434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83A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287BEB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BC79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FC8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MDP0000738653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7848D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1.3489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6A6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2AD9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60F382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810F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MDP0000148815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B3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A77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4D31A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F44A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MDP0000231935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A7A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0C7A4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-5.6937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918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C4F3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MDP0000313485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7C1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FB97DE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4.1057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CF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E7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MDP0000741963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DF4BE6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9963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48E2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C4487F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07E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MDP0000148873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E440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4D8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DDE37F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1.1825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BA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MDP0000232035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D5F7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F949E1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-2.9067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B3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9D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MDP0000313559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0A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38F7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89466D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1.0887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9CA9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MDP0000744397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E4BE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22A6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03214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1.3003</w:t>
            </w:r>
          </w:p>
        </w:tc>
      </w:tr>
      <w:tr w:rsidR="00F454D5" w:rsidRPr="00E10D8A" w14:paraId="1444EE6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1919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MDP0000149317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EDBD6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-1.1846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21A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9FE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DC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MDP0000232050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8192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9AD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3D29BF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1.1208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5601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MDP0000313603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42FA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85E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D6131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-1.0639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591E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MDP0000747755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EDB34A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-2.1537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5C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540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70FE4C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9B94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MDP0000149570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FC6DCC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2.7229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05F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430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0DF9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MDP0000232292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DCC4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2199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73C2A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1.0323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DF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MDP0000313762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2F3613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1.8864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628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680D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AE1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MDP0000750556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58A601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-1.2034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5FED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804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96F87F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D28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MDP0000149653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25B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7414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120EB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1.7442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025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MDP0000232330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097099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6D57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359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D736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MDP0000314223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1B0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291B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4ABE70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-1.1445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9D19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MDP0000751192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679E7C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-1.0176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26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84E4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FB8A61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F822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MDP0000149835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BF08B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-1.2428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4810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712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C4C5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MDP0000232410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A4A874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42E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4DCFC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-1.1171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42C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MDP0000314595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2AA52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2.733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F5A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CAB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4A61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MDP0000753748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5A11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2DC0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37FFA7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1.1931</w:t>
            </w:r>
          </w:p>
        </w:tc>
      </w:tr>
      <w:tr w:rsidR="00F454D5" w:rsidRPr="00E10D8A" w14:paraId="1547F1C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8615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MDP0000149947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A83F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951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78384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1.1737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C6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MDP0000232589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61B0F4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2701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90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29D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MDP0000314984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79A12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-1.7245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B1B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1DAE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85B2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MDP0000754054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F16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E8D6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DD4BC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1.0587</w:t>
            </w:r>
          </w:p>
        </w:tc>
      </w:tr>
      <w:tr w:rsidR="00F454D5" w:rsidRPr="00E10D8A" w14:paraId="3368D50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D84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MDP0000150049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85D0C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F12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57F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85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MDP0000232662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EE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6648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57A7D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1.0385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4D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MDP0000315320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8C36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85DBBB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-1.2901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E97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3A5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MDP0000754356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B355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2.0696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07D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147B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97DD5E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050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MDP0000150108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DFB6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06E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349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D23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MDP0000232941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21C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C240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11F3DB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1.2909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07F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MDP0000315378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065598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-1.7478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55C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0776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AE9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MDP0000754445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A11E6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1.0639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B37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E84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C2F71A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93A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MDP0000150235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0599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A928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27361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1.4539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07D5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MDP0000232957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3B5E94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-1.2066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EB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F1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37EA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MDP0000315480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DE93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6BC0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75EE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D8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MDP0000754989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0812E5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-2.3291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CAB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7A34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19277C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7B02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MDP0000150279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D2F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3D7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483D91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-1.391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80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MDP0000232990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CF521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085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DF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C7E2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MDP0000315482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EF96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1.8885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1B4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733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511E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MDP0000755899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57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F4CA3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4F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DA9D10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AB3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MDP0000151202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49954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BF03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489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08D7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MDP0000233037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07F232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874A01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047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3ED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MDP0000315483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9F1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0CFF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766A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1.0003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D20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MDP0000757585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30F63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-1.2156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39E0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878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710E34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4410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MDP0000151537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20044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-1.0005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0A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108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6480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MDP0000233070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7327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75F3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5BD6B7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-1.4376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1B3C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MDP0000316256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B1F4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AD66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0A02CC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1.3378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5FD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MDP0000759336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CE134E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2.4107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6B7F0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1.2268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481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4B85AD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B210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MDP0000151618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05F29D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1.4666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3FE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400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8BB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MDP0000233235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F220E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1.8308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84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BE3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3DD8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MDP0000317061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81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31A9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12F12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-1.4041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698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MDP0000759646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65402F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-2.6173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3952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1A0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F509B1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AC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MDP0000151767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1AE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FD04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12635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1.9817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0AD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MDP0000233303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D97D77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-1.7591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12A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106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BBF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MDP0000317257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EF08AE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D726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B5D0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57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MDP0000759988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6F651F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237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8FB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723B60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07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MDP0000152369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942E39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42D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F92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04ED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MDP0000233409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59CCA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AF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6F2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E5A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MDP0000317366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5C8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B91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EAD350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-1.3056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F6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MDP0000760994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B7B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3308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4B8F8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1.4766</w:t>
            </w:r>
          </w:p>
        </w:tc>
      </w:tr>
      <w:tr w:rsidR="00F454D5" w:rsidRPr="00E10D8A" w14:paraId="29077A3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FF1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MDP0000152497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983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EB8FF1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-2.5359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6E7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C10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MDP0000233546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9A4F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ABB4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9B0408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1.1417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866C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MDP0000317906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C7C35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AA80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C082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0A4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MDP0000761511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82AF7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1B46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315C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A828ED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9552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MDP0000152821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87538B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40EE7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69B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E6A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MDP0000233667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237E1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1.4887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C43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07D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C8A4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MDP0000317932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201C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B721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B9559D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-2.8924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4536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MDP0000762227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FE55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E157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7B69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1.5636</w:t>
            </w:r>
          </w:p>
        </w:tc>
      </w:tr>
      <w:tr w:rsidR="00F454D5" w:rsidRPr="00E10D8A" w14:paraId="2E528FD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F14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MDP0000153063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0B8A4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2.2941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69C433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2.2439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29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27D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MDP0000233668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F7C614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-1.3109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2E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C1A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10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MDP0000317970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DD3FB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5F0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B96A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91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MDP0000764712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B804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504E0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F141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8CA2A7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407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MDP0000153069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A9C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98B9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7DBF0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1.1906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DC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MDP0000233691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19DFC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70EE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F3326E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1.9302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76E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MDP0000318040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F286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8D49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76C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234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MDP0000764760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9C37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3D7FE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1.4929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FC3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B57498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C6E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MDP0000153382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3A6B97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E270FA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B8F932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1.0425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9FE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MDP0000233737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BBB4A9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3.2319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A34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35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FD78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MDP0000318130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E3C037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D2F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2B62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2F2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MDP0000767063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968726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6F945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-1.1876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39B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EF749C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D437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MDP0000153419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401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547E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CA3C7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1.5393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7B2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MDP0000234215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DD48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4CD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C2727E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1.3004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39C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MDP0000318732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2F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A97BB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-1.6637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E4BF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31B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MDP0000768176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EA05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9CF1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B09B8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5.5127</w:t>
            </w:r>
          </w:p>
        </w:tc>
      </w:tr>
      <w:tr w:rsidR="00F454D5" w:rsidRPr="00E10D8A" w14:paraId="65E0832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75F1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MDP0000153539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467ED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-2.5932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2DF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526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57A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MDP0000234244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3AF6A2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1.5008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936D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83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18EC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MDP0000318866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FEB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D5ED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FBC49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-1.3422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731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MDP0000768369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2F175B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-3.8803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E5D7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4E34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AD2C52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068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MDP0000153630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84BF61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4.0411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74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34A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FE8E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MDP0000234291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820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4D7C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B37E4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-1.2838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CE82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MDP0000318891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3735DF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BE883E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81C9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9C2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MDP0000768370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7EB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945C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2E734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-1.5868</w:t>
            </w:r>
          </w:p>
        </w:tc>
      </w:tr>
      <w:tr w:rsidR="00F454D5" w:rsidRPr="00E10D8A" w14:paraId="2CA2F3F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1A8A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MDP0000153807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60FFF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1.3518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58CD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78A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A98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MDP0000234528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BB2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4AEA3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-1.1202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52C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F17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MDP0000318900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633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81F7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36C31E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2.522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3800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MDP0000770205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351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7F2B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466F3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-1.2327</w:t>
            </w:r>
          </w:p>
        </w:tc>
      </w:tr>
      <w:tr w:rsidR="00F454D5" w:rsidRPr="00E10D8A" w14:paraId="6F4A69A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5CFC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MDP0000154070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CAFD91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1.3678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8D14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5F173E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-1.554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90A7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MDP0000234707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F14360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2.0794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8F62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8AAC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A34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MDP0000319016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FEE0A6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2C8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096E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90A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MDP0000770377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FB53A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-1.3267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066D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6BCE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8529C0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3DCE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MDP0000154475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24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891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72983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2.1267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872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MDP0000234847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BB6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E7860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36B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3B21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MDP0000319079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3E00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5D41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C87547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-1.2322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15E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MDP0000771561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B55664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3C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A859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176A01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7E97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MDP0000154838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0056EC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-3.0152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804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7E8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3DCD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MDP0000235023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CC48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67E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D5CBC2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1.1836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A7AA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MDP0000319132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C3067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05C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8E3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B67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MDP0000771567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64E6D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-1.1112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A7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2835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73E10D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85E4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MDP0000154855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374E3E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-2.9435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6577A7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-2.6938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22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047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MDP0000235569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BB1FA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702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783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B83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MDP0000319179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698CE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1.6167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F35F68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1.7336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D16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907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MDP0000772420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95737F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3.3562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E50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50F0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58160C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953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MDP0000155158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DA3AE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1.5672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046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D43588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-1.0655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AF4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MDP0000235802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CCD4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E2F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97B9EB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1.0761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472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MDP0000319328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BAB060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3FA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BB77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A3F8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MDP0000772938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B32E1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2B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B80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08C5F9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48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lastRenderedPageBreak/>
              <w:t>MDP0000155293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4C06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364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95F66D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2.0739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8BF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MDP0000236072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0DABEF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-1.2359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D3C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70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2C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MDP0000319451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FD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EC32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B918F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-1.4389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358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MDP0000775970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EDB38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136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5C6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E69176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30B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MDP0000155446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7C92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47D72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2.0317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154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349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MDP0000236081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7A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C80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99DD8E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1.3079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C6B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MDP0000319460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7E0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C5A4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CFF8B1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1.0848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7C78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MDP0000776040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DFE35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-1.7192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ABC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DE9A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4AD1FF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FB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MDP0000155579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A2FB8A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-1.1723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0D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2CA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68F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MDP0000236150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5B2E66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-1.3678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39F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865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0BB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MDP0000319502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C9AE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0928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6A2E8E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1.5326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D39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MDP0000777336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614CF8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-1.3362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B08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8E0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711283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14CB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MDP0000155715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CD98C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1.6635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4EF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FAB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3D41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MDP0000236614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C4F5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DC14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4BBE1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1.6463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06A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MDP0000319744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CBB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97083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1.6217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380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FAF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MDP0000778201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9E2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E409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931D0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-2.2893</w:t>
            </w:r>
          </w:p>
        </w:tc>
      </w:tr>
      <w:tr w:rsidR="00F454D5" w:rsidRPr="00E10D8A" w14:paraId="301A073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F89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MDP0000156088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7AC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DCB7C6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-1.8318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1A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31C2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MDP0000237039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F4C838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E86B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0EE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31B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MDP0000319966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F822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BF21CF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1.3765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E0C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B3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MDP0000778861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2EAC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6395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7F293B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-1.7475</w:t>
            </w:r>
          </w:p>
        </w:tc>
      </w:tr>
      <w:tr w:rsidR="00F454D5" w:rsidRPr="00E10D8A" w14:paraId="62E3A37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459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MDP0000156131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68E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A0B8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28A676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1.4155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EC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MDP0000237150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F0AF1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-3.2083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589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F58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D35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MDP0000320406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8D91A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-1.6191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CA7D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0EF8D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-1.4063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F13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MDP0000780353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A73E8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-1.5654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40B9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B6F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46747F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79C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MDP0000156135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6D1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0C6F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F0F14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1.1198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B9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MDP0000237443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763B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9EAB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7FDD93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-1.4132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263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MDP0000320471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526736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1.8285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6187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6B76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8AA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MDP0000780459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7CF93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AD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650D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D4DAEE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2AC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MDP0000156139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99F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977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49116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1.0897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D35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MDP0000237586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587374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17EB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AC3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6A37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MDP0000320534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5DA75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1.5232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B19E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DA91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C4F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MDP0000781314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C85C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641C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59702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-1.1028</w:t>
            </w:r>
          </w:p>
        </w:tc>
      </w:tr>
      <w:tr w:rsidR="00F454D5" w:rsidRPr="00E10D8A" w14:paraId="38183A3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1BB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MDP0000156241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3593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BA2074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953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E8D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MDP0000237668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989C8D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1D0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196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00E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MDP0000320717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545E4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D4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83C8B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-1.0251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20D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MDP0000782085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AA74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ED038F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-2.0156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644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D5C7E8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EE2F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MDP0000156351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60F6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919849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-1.6952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41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6C1E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MDP0000237742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EAAB2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-1.9944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A3B3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3A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B623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MDP0000320783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33419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1.3716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243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D6DBEE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-1.2798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EE7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MDP0000782642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40A446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1.8827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A5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33CB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1AB618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247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MDP0000156478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4C8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AD75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FF43DF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1.5949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ABF6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MDP0000237989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E41A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9EFC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DF050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-1.2147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3DD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MDP0000320866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A045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366098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-2.4139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92E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095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MDP0000784168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3B2C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EEF4CD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4DE2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00CBA0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25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MDP0000156530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DC2A89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-3.4199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FC94D6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-2.7274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ACE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17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MDP0000238382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5942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CF0AC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1.8945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37E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63E3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MDP0000320910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E48F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701AB9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03F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EEFD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MDP0000784187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23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BE636B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E72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671C46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86FB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MDP0000156548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CF3620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05762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591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06D3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MDP0000238675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9E6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FF70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2A404D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1.0181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2C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MDP0000321018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4873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7AE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C6D0B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-1.2119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5D2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MDP0000785966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49C682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1.2175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4941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C36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CE3F9A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8344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MDP0000156580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54A5CB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-1.4484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9E1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824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106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MDP0000238940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EAB9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6AA102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A6E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098C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MDP0000321031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B919C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1.3603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3796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529E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45ED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MDP0000786540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716A66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-1.8532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AFBCB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-1.5863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3DC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C467C1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C728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MDP0000156921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55C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72E82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-1.9035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603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07B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MDP0000238942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18FA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3FF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E93128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1.1473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25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MDP0000321062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00DE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DF1CC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1.1047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981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7C9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MDP0000786569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EF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C04D8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-1.3519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5A0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9B66EC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3504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MDP0000157072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A958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7DDB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211CF1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1.2727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2406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MDP0000239296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D9F3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7C1B4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3.3904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3DA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A454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MDP0000321215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7916AC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F29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B66D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5087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MDP0000786815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DE3A11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2.1851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6D4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3DBD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96864D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727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MDP0000157094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968964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2.3493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E11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F1DB54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1.2166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14B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MDP0000239381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CDF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F1B5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E285D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1.0185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8846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MDP0000321577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94BB0E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2.0187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EF0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A27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532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MDP0000787216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0257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6999F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C2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C21C67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AF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MDP0000157124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6EA67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-2.8145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DC7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209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2C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MDP0000239530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B12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9C4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36B68F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1.8424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5F0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MDP0000321850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AFE5CA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657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85CC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B4F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MDP0000787808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5FB9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9515D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-2.1151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5267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65BC37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8EE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MDP0000157170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57166D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-1.5402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C3A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61E0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A16F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MDP0000239646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80765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9F69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2E7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2424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MDP0000321910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4A4C2F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2.4131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7B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8A709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2.2924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AD5B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MDP0000787842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68DB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7D8E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A9A23C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1.0919</w:t>
            </w:r>
          </w:p>
        </w:tc>
      </w:tr>
      <w:tr w:rsidR="00F454D5" w:rsidRPr="00E10D8A" w14:paraId="3DA5283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77A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MDP0000157345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1DB6BF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2.6787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A0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CCFF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3CD2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MDP0000239754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29D3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6C5784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-1.1976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2C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17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MDP0000321920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D5957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1.4937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58B4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CC6D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4C1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MDP0000787909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84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9C92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2E7B2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1.5921</w:t>
            </w:r>
          </w:p>
        </w:tc>
      </w:tr>
      <w:tr w:rsidR="00F454D5" w:rsidRPr="00E10D8A" w14:paraId="407E8A9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451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MDP0000157447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2F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68D9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4D18A0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1.1653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272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MDP0000239951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2C50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34D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8612F1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-1.3138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53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MDP0000321945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EC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0240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3135DD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1.5608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2C7A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MDP0000788934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AB262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3.3429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8826C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2.1478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E8C89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2.3962</w:t>
            </w:r>
          </w:p>
        </w:tc>
      </w:tr>
      <w:tr w:rsidR="00F454D5" w:rsidRPr="00E10D8A" w14:paraId="09CE90A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728C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MDP0000157711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F04526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-1.2513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3DA19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-1.1917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B1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1622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MDP0000240094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6D8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C6A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800FE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-3.4084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196D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MDP0000322202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B7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D49D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F55F7D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306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MDP0000790376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F95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41FD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C26DBE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-2.6436</w:t>
            </w:r>
          </w:p>
        </w:tc>
      </w:tr>
      <w:tr w:rsidR="00F454D5" w:rsidRPr="00E10D8A" w14:paraId="54AFDC0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DD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MDP0000157816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4A031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82D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038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CA0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MDP0000240315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5D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0A8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27D030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-1.2827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B042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MDP0000322261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B44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8776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6E875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4FC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MDP0000790788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79211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C47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11DC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688D97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964C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MDP0000157828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C8E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8B654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13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95D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MDP0000240641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77D60E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4.823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BE1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913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DC50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MDP0000322416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BF77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A21F9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-1.6225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B8F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568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MDP0000791177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D53E0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-2.8637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B25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FA99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822D91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C5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MDP0000157932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E0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DFF246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0D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8084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MDP0000240643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4D164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2.8224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FF7462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2.4704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C4ADEF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2.1633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8AEA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MDP0000322504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11F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7BA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B70020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1.2889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B341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MDP0000791184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942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41A5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0026D2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1.1418</w:t>
            </w:r>
          </w:p>
        </w:tc>
      </w:tr>
      <w:tr w:rsidR="00F454D5" w:rsidRPr="00E10D8A" w14:paraId="5F475E0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E68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MDP0000157962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0C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F90AC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-1.1581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BD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D3B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MDP0000240651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D633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413691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2.5141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FE0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43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MDP0000322563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54E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CDB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68A68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1.1792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273D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MDP0000793247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29A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FA3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E3E18B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1.1333</w:t>
            </w:r>
          </w:p>
        </w:tc>
      </w:tr>
      <w:tr w:rsidR="00F454D5" w:rsidRPr="00E10D8A" w14:paraId="5FE3DA9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1C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MDP0000158047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CC0FB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-1.9476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56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3FE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43E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MDP0000240735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C76D6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EBC3F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1.6036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09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070B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MDP0000322989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12D7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30A1A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-1.1982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1CCB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FA3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MDP0000793268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D864F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3.148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DB9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423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FF2A68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F64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MDP0000158057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5BB5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0BF4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AE6524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2.6666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EEE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MDP0000240781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9397D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-1.5725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A374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729F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1786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MDP0000323263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46CB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C9BC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50FEFB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1.3251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C06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MDP0000793896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E4590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08F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1778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4B3597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C07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MDP0000158520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2E4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C2EBA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767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100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MDP0000240888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D5B2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A2E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BFBAF6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-2.261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4496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MDP0000323277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09F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57D2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BFECB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-1.3363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977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MDP0000794528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71FC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FAE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43808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1.054</w:t>
            </w:r>
          </w:p>
        </w:tc>
      </w:tr>
      <w:tr w:rsidR="00F454D5" w:rsidRPr="00E10D8A" w14:paraId="0B30D7A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C86F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MDP0000159011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752B6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7A7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4B22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990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MDP0000241185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E3F87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1.4961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6335BE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016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51E7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MDP0000323375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DB4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7495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564902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1.2523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04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MDP0000795650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B898E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2.4742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DC7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7A77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E95597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DD7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MDP0000159402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3B5CF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6.099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21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F3B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500C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MDP0000241199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F3AD2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2.4789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D4D9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40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698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MDP0000323864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A3F6A9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1.8075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DE82D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F29EF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1.3307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114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MDP0000797782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0A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DBDE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11ADCC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1.9536</w:t>
            </w:r>
          </w:p>
        </w:tc>
      </w:tr>
      <w:tr w:rsidR="00F454D5" w:rsidRPr="00E10D8A" w14:paraId="29ECB55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5545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MDP0000159583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2477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F0D0F6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-1.1199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B4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C0F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MDP0000241392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F1E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44DB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735606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1.0963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05F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MDP0000323950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0113D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-2.1453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7C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2BE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45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MDP0000798156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CBB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EC31EE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546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4DA94C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6C03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MDP0000159721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D3831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1.6701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944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D19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CA0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MDP0000241444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0F9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17A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81F27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-1.3138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C648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MDP0000324249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338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66AD3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1.4224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E3E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C7A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MDP0000800945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EDE7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F0D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08978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1.0324</w:t>
            </w:r>
          </w:p>
        </w:tc>
      </w:tr>
      <w:tr w:rsidR="00F454D5" w:rsidRPr="00E10D8A" w14:paraId="4C165A3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2A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MDP0000159766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B524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EE103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-1.8858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9FB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234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MDP0000241455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BAD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CBE6B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-1.9627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A15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7A0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MDP0000324681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3654A8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-1.4374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879F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C455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DB6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MDP0000801117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0F53B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6C8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1F6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3B4344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F68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MDP0000160289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89717B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-2.1141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641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641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B0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MDP0000241847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0F38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32AD42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-3.3325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08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735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MDP0000325497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43937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-1.3221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46E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7817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EA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MDP0000801659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D7F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71F8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15061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1.1438</w:t>
            </w:r>
          </w:p>
        </w:tc>
      </w:tr>
      <w:tr w:rsidR="00F454D5" w:rsidRPr="00E10D8A" w14:paraId="7313175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8B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MDP0000160384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DF3C7E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4.596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9283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860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B39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MDP0000242152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9B7C8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EA4F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E0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83A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MDP0000325781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FEE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23F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659FD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1.0276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801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MDP0000803773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E40A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2DE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7D575C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1.7767</w:t>
            </w:r>
          </w:p>
        </w:tc>
      </w:tr>
      <w:tr w:rsidR="00F454D5" w:rsidRPr="00E10D8A" w14:paraId="14EC163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482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MDP0000160393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6BCBD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02D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9A7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C2F8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MDP0000242413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9476B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-1.7759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EA02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026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54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MDP0000325832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41F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30548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1.4881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008B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AE6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MDP0000803920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0A20E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-2.6552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61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0691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FC2FCE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DB9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MDP0000161063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F6F2F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-3.0256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2B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848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2F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MDP0000242554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D785A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-2.8142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445C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4B68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A78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MDP0000326906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5B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F467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EDE1B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1.1185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4A9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MDP0000805369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E1A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DE2A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89BE59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1.2128</w:t>
            </w:r>
          </w:p>
        </w:tc>
      </w:tr>
      <w:tr w:rsidR="00F454D5" w:rsidRPr="00E10D8A" w14:paraId="7D61C60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C6B0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MDP0000161121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3C2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1BD0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09D613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2.0552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7C3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MDP0000242568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F14AE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1.2482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AA71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CC8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2A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MDP0000327079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5F4D0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-1.4104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6D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CF3D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326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MDP0000807738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B254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F719B0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-1.5793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9EE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F195D4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71C3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MDP0000161388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503296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814B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37B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8BF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MDP0000242611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DDB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CEFBFC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21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381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MDP0000328589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793DFE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1.3626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1DC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F0D1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12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MDP0000808124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44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18CB5F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-2.1795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DD3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1339B7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C483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MDP0000162426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AE3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7D24BD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A0E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3B9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MDP0000242922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41E3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828A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0BD68F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1.2845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7A3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MDP0000329746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74A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B3C3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11A6E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CA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MDP0000808334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1222DA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-2.4579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E09D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CD42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9FB297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0AA2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MDP0000162904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CED81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-1.1932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071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E3B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867F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MDP0000242926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219B7C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-1.2416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9A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274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A35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MDP0000329863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ACBC37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2.2696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7356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839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D032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MDP0000809488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046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99CD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3A2DCB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1.2976</w:t>
            </w:r>
          </w:p>
        </w:tc>
      </w:tr>
      <w:tr w:rsidR="00F454D5" w:rsidRPr="00E10D8A" w14:paraId="3C0E228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15A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MDP0000162922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C4A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E1783E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F09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6B45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MDP0000243138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0FA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BEF588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1.6364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40B3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FCE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MDP0000330571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94A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4EF91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1.1895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B8F4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4F1A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MDP0000809801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FD7A9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1.0637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F9ADDC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1.4849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B7BE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B09316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EFF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MDP0000163007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05D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C3936B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1.3761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B8E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974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MDP0000243375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3BD782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7D7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CD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598A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MDP0000331309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DB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DD4C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E88CE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-2.584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1852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MDP0000810488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D1E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3F1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748484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1.0749</w:t>
            </w:r>
          </w:p>
        </w:tc>
      </w:tr>
      <w:tr w:rsidR="00F454D5" w:rsidRPr="00E10D8A" w14:paraId="1098C8C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B2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MDP0000163032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0F2A6A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-1.4261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01D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E0A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9E81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MDP0000243380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8C9A5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1.8666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15F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5EE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68F6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MDP0000332388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1E8BF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3EA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E84C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9CCB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MDP0000811127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0832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984E30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-1.3556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799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951DD2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C19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MDP0000163088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84519A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65C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060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6CF8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MDP0000243404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E741C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-1.4064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7C6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47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FFC6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MDP0000332597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3505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E22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93752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-1.2883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92E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MDP0000813805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64E9C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-1.0161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F92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790F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A7198D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CFCB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MDP0000163338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59744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-2.4143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3A8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627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4B6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MDP0000243738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BC5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2209F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CD8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2B3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MDP0000332721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9EE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CF19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CBD2A3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-1.3728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A2DB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MDP0000816500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188B14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406BF6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74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2610F1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2473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MDP0000163588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97265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1.7295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B5C5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AAA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96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MDP0000243940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28281D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AEAF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0C5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A824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MDP0000332899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D6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E7E0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634BD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1.4254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39B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MDP0000817733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A362A7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-1.9638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912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9CF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BB5C9D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CD1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MDP0000163811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54473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644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887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44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MDP0000244238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2AAB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06D39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1.7714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14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882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MDP0000334585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EDEA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AE0F6D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9D9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2D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MDP0000818047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7EBF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ECD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27208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-1.0706</w:t>
            </w:r>
          </w:p>
        </w:tc>
      </w:tr>
      <w:tr w:rsidR="00F454D5" w:rsidRPr="00E10D8A" w14:paraId="53296CF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D22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MDP0000164054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95F4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BC92B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EE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7D3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MDP0000244450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F86F3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2BE2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CA3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D50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MDP0000336127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49F7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EF700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A302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5B6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MDP0000819856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832A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B17E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D6051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1.3103</w:t>
            </w:r>
          </w:p>
        </w:tc>
      </w:tr>
      <w:tr w:rsidR="00F454D5" w:rsidRPr="00E10D8A" w14:paraId="07D1BAC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68F9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MDP0000164160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8FF1C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-1.0877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E4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1AA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C5CF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MDP0000244506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6CB0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A97322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792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494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MDP0000336128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BA42EA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DC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129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614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MDP0000820483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33D18C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CC1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63C3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9FCD20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7ADE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MDP0000164504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FD82F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294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70C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4E9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MDP0000244775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B62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A00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3C0957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1.3668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2D22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MDP0000336174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EB5909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1.7731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8C9F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21A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F9B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MDP0000821608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F1F0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F76FE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3.3772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B6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AACF83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2448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MDP0000164794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C2E7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0286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B4B040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-1.2161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8B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MDP0000245208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8CDE5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-2.9578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A95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D1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A81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MDP0000336462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6D1A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B2B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716F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7CF0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MDP0000821959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5E113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1.7798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9C7448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1.5779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C7E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BEA380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62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MDP0000165031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1709E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-1.7653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883D7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-1.3498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A602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6EC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MDP0000245551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FFCA54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E6D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771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B62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MDP0000340864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EA9C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2F69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3A5EB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1.1566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048E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MDP0000822752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F08B4A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-2.1089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7D0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8192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5DEA75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3266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MDP0000165206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3940A9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6206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3DC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CC8C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MDP0000245975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F005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DBE9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CE643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1.0389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42DA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MDP0000342592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917FDC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-1.2848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08F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031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4398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MDP0000822948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AC00EB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1.3403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25D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A0AD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927682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732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lastRenderedPageBreak/>
              <w:t>MDP0000165287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9E2024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D2D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3F4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E5B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MDP0000246674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320E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77323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-1.1999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519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BB1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MDP0000342703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5C766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-1.9848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90DC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047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81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MDP0000824381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C779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9359F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-1.4681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C4B7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E9328B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441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MDP0000165656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986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115179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137890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1.3355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89D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MDP0000246957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FA893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-1.6122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22D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950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EDE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MDP0000345066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0B8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FE90F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-2.3561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76BA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99A1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MDP0000827881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5EA506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-1.0656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7C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4E133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-1.5807</w:t>
            </w:r>
          </w:p>
        </w:tc>
      </w:tr>
      <w:tr w:rsidR="00F454D5" w:rsidRPr="00E10D8A" w14:paraId="4A3BDF1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D4E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MDP0000165836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DF7CE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7F07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F81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75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MDP0000247311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4BF1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C5D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068FB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1.0472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FF0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MDP0000345457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B54C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6F185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CCC1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F52A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MDP0000831501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6B263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8A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29F0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55A29C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AE98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MDP0000166068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E786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62EBC0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-2.4233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F9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F4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MDP0000247698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CE701F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2.2738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43510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1DE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D6A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MDP0000346782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2036D4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884579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46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C4B0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MDP0000831734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6B0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FC4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3F6279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-2.1567</w:t>
            </w:r>
          </w:p>
        </w:tc>
      </w:tr>
      <w:tr w:rsidR="00F454D5" w:rsidRPr="00E10D8A" w14:paraId="25BD6D9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22B5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MDP0000166359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1454CD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1.5186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2DD8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629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3D6D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MDP0000247868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626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C60927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1.2234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B6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D16B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MDP0000348036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CFE2CB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2.9093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77E4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D41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762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MDP0000832066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7BE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ADB24B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BB3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6B8141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26C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MDP0000166406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70B7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3EA78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7F5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C221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MDP0000247869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6B5EB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CC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8B8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D8A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MDP0000348067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7E0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F3BE5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-1.9841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E2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C2F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MDP0000832104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B00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6F2F7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-5.3434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64C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A4A3EC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734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MDP0000166587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E11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C045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17F2E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-1.4571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0691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MDP0000248043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16C49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0D0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EF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EAFA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MDP0000348372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70470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1.4793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A52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5706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509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MDP0000832105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C19C87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1.5421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D59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210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F48457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7DA9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MDP0000166644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8F14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AFDDD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8320E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-1.4151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5FFD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MDP0000248100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544460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038F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5D71A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-1.1155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8284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MDP0000350055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79F2C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06BAD4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29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724A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MDP0000832994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5561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5424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8D141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1.0492</w:t>
            </w:r>
          </w:p>
        </w:tc>
      </w:tr>
      <w:tr w:rsidR="00F454D5" w:rsidRPr="00E10D8A" w14:paraId="01FD963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EC0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MDP0000166732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649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C26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B6F62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799B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MDP0000248312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122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2E3CE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8874FD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1.0157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C5D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MDP0000350343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3C8C8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8AECF9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DE6C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A8E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MDP0000833178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123E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BE5B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BA91E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-1.1053</w:t>
            </w:r>
          </w:p>
        </w:tc>
      </w:tr>
      <w:tr w:rsidR="00F454D5" w:rsidRPr="00E10D8A" w14:paraId="6031686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7C48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MDP0000166916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5BBF4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07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AAA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63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MDP0000248648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518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4EC20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E3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77B9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MDP0000355440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43CAFC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-1.0633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095B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DB79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9420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MDP0000834150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9B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D1DF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F732A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-1.3699</w:t>
            </w:r>
          </w:p>
        </w:tc>
      </w:tr>
      <w:tr w:rsidR="00F454D5" w:rsidRPr="00E10D8A" w14:paraId="55D10BA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023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MDP0000167107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8D309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-1.9114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D13F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873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B0A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MDP0000248777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3000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04A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DFE81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-1.0029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4A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MDP0000356969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7A162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-1.5552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45F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B71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59FE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MDP0000835211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A43A4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-1.8138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18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39F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4FD0EB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EBB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MDP0000167199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7DAD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2701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D243A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1.0316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370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MDP0000248856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1D1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D813F0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0B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0D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MDP0000357231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857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2E2198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9B22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4237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MDP0000836051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F404C0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-2.2362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1F8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A0E8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9E797C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53F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MDP0000167288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840BC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-3.5627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A3F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673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1883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MDP0000248865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4A37AA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1.9481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515E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684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F2C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MDP0000360394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31AA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9C379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-1.9023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759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1DB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MDP0000838695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9AF677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1.5639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51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0108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9AEEDD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7CEF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MDP0000167338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A8ADF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-1.2162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68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165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7EE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MDP0000249260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C54531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5082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95B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B37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MDP0000360414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9175EC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2.1787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D20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82E0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D54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MDP0000839207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114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6DDE7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7922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8D3112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6F46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MDP0000167387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AB5B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CE7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EB00E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-1.3324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147A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MDP0000249427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4962B3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-1.8841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549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CEAF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033E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MDP0000360438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AA6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1EC7BC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50C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012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MDP0000840330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426EF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-3.0321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D67D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5AB8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7CA054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598E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MDP0000168026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D069A7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F5C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E8D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5BB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MDP0000249714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416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2DED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52CD6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1.7992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81E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MDP0000360447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7CB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36D3AE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2.3807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079C3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1.6841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4A52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MDP0000840536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C51AD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1.9546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480B4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1.6378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CF0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DA8C8A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A166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MDP0000168556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B79D5D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3.4443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C847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FB3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FDC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MDP0000249986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7DA54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-1.4809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DF8B4C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-1.0887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33D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0B6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MDP0000361134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F1AE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7722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E43D7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1.2038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406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MDP0000841002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46CC2A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1.5512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4D3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BDD8E4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1.2994</w:t>
            </w:r>
          </w:p>
        </w:tc>
      </w:tr>
      <w:tr w:rsidR="00F454D5" w:rsidRPr="00E10D8A" w14:paraId="772ADA1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6C7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MDP0000168714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DB2C8D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616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C98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1AF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MDP0000250118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F3A026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A2A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422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417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MDP0000361449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9D12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6C3C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2113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A8BD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MDP0000842520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DD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F5BB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1EE1F1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-1.3128</w:t>
            </w:r>
          </w:p>
        </w:tc>
      </w:tr>
      <w:tr w:rsidR="00F454D5" w:rsidRPr="00E10D8A" w14:paraId="71B886C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D9B6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MDP0000168972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23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C9DBD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-1.1866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5B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2DD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MDP0000250440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820261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-1.6043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46344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DF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63B8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MDP0000361589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5B624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5EB4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FCE6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DDD1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MDP0000842702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777CAD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-1.2983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943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CC4D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BCCB3C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696B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MDP0000169059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0ED6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8BF889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-1.9545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E7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2D0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MDP0000250519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E99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125A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A0E28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1.0615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3BF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MDP0000361644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9553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2B695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-1.2397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0DC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84D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MDP0000843015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084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11C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614173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-1.2016</w:t>
            </w:r>
          </w:p>
        </w:tc>
      </w:tr>
      <w:tr w:rsidR="00F454D5" w:rsidRPr="00E10D8A" w14:paraId="6559543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0A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MDP0000169311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BA14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D47F83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-1.5726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34E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AE1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MDP0000250602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0A8DEE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03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60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B2CC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MDP0000361876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08E7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76B8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CE9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86A1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MDP0000843137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9DC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DF927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A608E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1.4903</w:t>
            </w:r>
          </w:p>
        </w:tc>
      </w:tr>
      <w:tr w:rsidR="00F454D5" w:rsidRPr="00E10D8A" w14:paraId="21FCF2D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1EFD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MDP0000170162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B0E1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838029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-1.0909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0EE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1A38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MDP0000250722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ADDE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BF2C9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FC3D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85D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MDP0000364301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22E8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A8F829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-1.6448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2E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49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MDP0000843310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FA5422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6A89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F1A3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C5B94D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CF38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MDP0000170286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8531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7B44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A0BE0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1.0533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AF7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MDP0000250866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DEE46E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1.8406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3E05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64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05E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MDP0000364547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318EE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1.3774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0320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18D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FC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MDP0000844719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CBD1D1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2.2781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0FF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818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A47EDD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43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MDP0000170603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F98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FEE0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BAB81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1.3421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4CB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MDP0000250895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D74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8EEB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229F5E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-1.1038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BBDE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MDP0000366412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941A4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3.7827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65B604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1.7265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8952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2.4437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074A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MDP0000844941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AF873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-1.5407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A41C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96B5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17471B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B63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MDP0000170822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9E11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C7D3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92D06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-1.7892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EE3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MDP0000250932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A8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99A79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A63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050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MDP0000366869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4CFDEE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8B2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305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50C9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MDP0000846849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FCFC8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8EED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E8D0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87D043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B00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MDP0000171170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580BC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32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425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0299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MDP0000250943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9C8D2C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3A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88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7D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MDP0000368098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0641ED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-1.4392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0A54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0857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CA0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MDP0000846861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CD8C8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1.5276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9FDC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8BAA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2099F5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7754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MDP0000171277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1FA8FE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EDD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B9A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1D01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MDP0000251234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EC80FE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EC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03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59CC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MDP0000368496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B75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77C8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215A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B0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MDP0000850643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41219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-1.1694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5677DF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-1.7555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314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CC9B7A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E23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MDP0000171695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E0D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1077B2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8D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568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MDP0000251253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C53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AE4A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3520B7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1.065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ED4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MDP0000368719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17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27388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-1.7266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00A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AEC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MDP0000851342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CEC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378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9E4E2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2.4245</w:t>
            </w:r>
          </w:p>
        </w:tc>
      </w:tr>
      <w:tr w:rsidR="00F454D5" w:rsidRPr="00E10D8A" w14:paraId="16F564C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65C4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MDP0000171707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FD4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3885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072829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-1.0995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8C6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MDP0000251398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362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5B65A1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-3.316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F4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E0B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MDP0000369641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B780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A9B3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1.3488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B125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AB9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MDP0000854242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571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527DA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1.3188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004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B4ACCB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8B9A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MDP0000171795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729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BEAD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C2D82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1.0494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D1E1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MDP0000251418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828D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D332A0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EDF2BC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1.7938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01D3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MDP0000369704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38E3E7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-1.2395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59D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725B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9A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MDP0000854432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3288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2C5F2A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-1.4158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819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94EB90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D0F6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MDP0000171825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764CAB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1C8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CEB9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6F00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MDP0000251419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2ECC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270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E8DE8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2.8272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D5A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MDP0000370825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818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D2098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421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5D4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MDP0000854541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16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8FA7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4ED29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-1.9404</w:t>
            </w:r>
          </w:p>
        </w:tc>
      </w:tr>
      <w:tr w:rsidR="00F454D5" w:rsidRPr="00E10D8A" w14:paraId="682DB96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925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MDP0000171955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58502E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41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964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0E1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MDP0000251424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EE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DF8D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4CFDA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0A4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MDP0000374836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A05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F756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346F34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1.0295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02AA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MDP0000854767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FA25C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1.0674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E92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3570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EB971C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577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MDP0000172149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5DD7EA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1.3612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25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F9D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2277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MDP0000251560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FEE9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0402CA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-1.2606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00A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8E0A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MDP0000377084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A5F6C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1.6334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7A0B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DCE8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9959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MDP0000854831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C5BCB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2.707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15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20FE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6C5905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BD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MDP0000172356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6B9782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EED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E3E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21E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MDP0000251783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CC67BB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1.4952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55C1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EB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161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MDP0000377788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74856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-1.1429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3231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6B4E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B41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MDP0000855442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3A41DC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77C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8FC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D0B0AB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0668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MDP0000172376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5A91C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-1.4824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2F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2BC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7C2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MDP0000251865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41D542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-1.7469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1A75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DB2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ADE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MDP0000378203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B57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60B65C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1.4341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E4BCE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-1.9386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C88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MDP0000856775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DB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2206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421BAE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1.6165</w:t>
            </w:r>
          </w:p>
        </w:tc>
      </w:tr>
      <w:tr w:rsidR="00F454D5" w:rsidRPr="00E10D8A" w14:paraId="3735588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61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MDP0000172451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8F54C3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-1.8271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AF4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E84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987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MDP0000251956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1B1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E27FC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2.1789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D41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166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MDP0000381084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99C0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904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2CD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10A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MDP0000857724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16A49E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2.4328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30DF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AD8A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810897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2FE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MDP0000172464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6410A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A51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0A5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94F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MDP0000251967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EB13D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1.7481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A1C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A0B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8D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MDP0000381669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80B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537F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BE21B1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1.0272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FE1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MDP0000857733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804AA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-2.9017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EF2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56CC00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-1.9224</w:t>
            </w:r>
          </w:p>
        </w:tc>
      </w:tr>
      <w:tr w:rsidR="00F454D5" w:rsidRPr="00E10D8A" w14:paraId="69491B8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674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MDP0000172584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44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FC7A2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-1.4042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82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71F2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MDP0000252292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822FB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3.144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129735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1.8226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E3BDD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2.207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4B77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MDP0000383809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60A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88E2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6E263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1.5395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BB66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MDP0000860403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205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A186E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-1.7172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2043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C1A381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158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MDP0000173092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2AED6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-1.2684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720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671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8A1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MDP0000252549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A6958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-1.3663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67C4AF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-1.3268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458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888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MDP0000386723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CB1B0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-2.1652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82E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69F3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677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MDP0000861303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C27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16F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4B984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1.2714</w:t>
            </w:r>
          </w:p>
        </w:tc>
      </w:tr>
      <w:tr w:rsidR="00F454D5" w:rsidRPr="00E10D8A" w14:paraId="37FC884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7AD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MDP0000173095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6FE39A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-1.5056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5E4C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1557EF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1.2661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525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MDP0000252585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A8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DEB145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2.9025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4E0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4959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MDP0000386815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199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072ADD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-1.0458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4237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76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MDP0000864349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907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81B4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68BB07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1.5651</w:t>
            </w:r>
          </w:p>
        </w:tc>
      </w:tr>
      <w:tr w:rsidR="00F454D5" w:rsidRPr="00E10D8A" w14:paraId="75C4941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4486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MDP0000173145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B98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603A4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-1.7743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FE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F1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MDP0000252589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093324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1.7776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9FC51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FBCD9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1.2008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E9B7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MDP0000392154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8FEE7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1B14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A680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5A4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MDP0000864817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CE7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D9B75E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-1.1444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7C9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30037C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2A6F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MDP0000173235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67B9B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2.6162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14A0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5E9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65F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MDP0000252680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C0E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4C11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120BFE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-1.4067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E3F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MDP0000393227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BA2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21AD4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-1.7939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AAC7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673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MDP0000866270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13860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-2.5816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7C4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170C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361069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934B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MDP0000173300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60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BA5E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F392E7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1.0994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976D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MDP0000252819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9CA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39E7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CD409D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1E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MDP0000393462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5BA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3B6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7FF3A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1.101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665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MDP0000866840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FFF59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3.7156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991D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DA99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2E246E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7844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MDP0000173534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EABAB6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-4.7217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87F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8D0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47EF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MDP0000252967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9F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6D257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-2.1639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1EAF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AA5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MDP0000394847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17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3D32C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3.1059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46E2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178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MDP0000868045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1FB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10473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-1.8512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60CB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77FE86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1EB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MDP0000173611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22C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C8ABE1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FA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9F1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MDP0000252999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0850C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C59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39C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2084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MDP0000394944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133B68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1.7502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E17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489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79D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MDP0000868556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160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43BA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9406C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-2.0948</w:t>
            </w:r>
          </w:p>
        </w:tc>
      </w:tr>
      <w:tr w:rsidR="00F454D5" w:rsidRPr="00E10D8A" w14:paraId="672244F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391C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MDP0000173635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C81B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20A38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6D3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572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MDP0000253047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D27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B7F91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-1.0491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D2C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945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MDP0000396450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A564F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-1.1509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303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8008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924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MDP0000869097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B4E98B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-1.5494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144893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168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D4D61D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CDBE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MDP0000173694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04CDF6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-1.5384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F60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ECA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52C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MDP0000253113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B9E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912C8E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1.4286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177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83B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MDP0000397367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30B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28B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EE493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1.0855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DC4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MDP0000869725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8C940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8CA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0FE0D3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1.0277</w:t>
            </w:r>
          </w:p>
        </w:tc>
      </w:tr>
      <w:tr w:rsidR="00F454D5" w:rsidRPr="00E10D8A" w14:paraId="2FD422C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FB97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MDP0000174018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BF3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47343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C0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FBF2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MDP0000253189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2C63F8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-1.8962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A7FBC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-2.3645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71D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65C7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MDP0000398010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05F1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1B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EFCA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0C1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MDP0000870405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6D35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AA7C4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3A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FB09C1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790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MDP0000174090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C6F09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-1.4456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CF85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8F8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E16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MDP0000253406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65B3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FD5AF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-1.4862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6261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BC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MDP0000400108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AAA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B7BF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31F84A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-1.2004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DC6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MDP0000870909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DD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D4F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B4BA2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1.5385</w:t>
            </w:r>
          </w:p>
        </w:tc>
      </w:tr>
      <w:tr w:rsidR="00F454D5" w:rsidRPr="00E10D8A" w14:paraId="109F5F2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0D22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MDP0000174161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A29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B158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F0667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1.2261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BFE4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MDP0000253708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686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126D99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92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AB77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MDP0000401034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596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2A7BA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244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752D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MDP0000871602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4AF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57ED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8AF857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-1.3558</w:t>
            </w:r>
          </w:p>
        </w:tc>
      </w:tr>
      <w:tr w:rsidR="00F454D5" w:rsidRPr="00E10D8A" w14:paraId="308A04F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1A0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MDP0000174496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41F67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-4.3343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586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86C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BDA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MDP0000253735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F5E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28ECE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DA0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F604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MDP0000401049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970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7BE8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25633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1.5894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04F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MDP0000872262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FDAAA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-2.0264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7A5A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C064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E4A2AE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C9D5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MDP0000174501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DF6B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F977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6F26BC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1.4785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E5A7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MDP0000253785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235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5352B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38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E09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MDP0000402656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D8D94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0AF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3A3B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19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MDP0000873235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137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CFFAC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-2.756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E04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504408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C55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MDP0000174532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AA6D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01F1D1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-3.8351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8BF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1956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MDP0000253809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84DB6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-1.9464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85D942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-1.2495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5F8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47D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MDP0000403302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32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02B97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-2.0619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165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A399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MDP0000873268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305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B87B6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1D2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2111E8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D43D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MDP0000174597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68FF7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1.4703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21A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8AA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765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MDP0000253860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D3AD6B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08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4DE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8473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MDP0000404331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3D062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-3.4999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D224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8A3B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D2D4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MDP0000873427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5F8E9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B9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25A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B0A3C8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11D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MDP0000174621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D8F404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2.2804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2594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14E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A29F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MDP0000254164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34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A75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52450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-2.4644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2DE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MDP0000404948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B32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BCFE12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E7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C9A7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MDP0000874407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89DD07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369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9BE6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66DF94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C8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lastRenderedPageBreak/>
              <w:t>MDP0000175055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8EB190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2.7644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C05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3F5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A769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MDP0000254558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3439F0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2.5121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876C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9D9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3B0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MDP0000405010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12E818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B91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62D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C35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MDP0000874800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540A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806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4615E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-1.6724</w:t>
            </w:r>
          </w:p>
        </w:tc>
      </w:tr>
      <w:tr w:rsidR="00F454D5" w:rsidRPr="00E10D8A" w14:paraId="27E7E03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6E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MDP0000175240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5EA2D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-2.1928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53E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D6E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031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MDP0000254933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642C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0CD589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43F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5F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MDP0000405668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F4D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0138F8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-1.1604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705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5A54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MDP0000876794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771F91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DB16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AE82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F5613B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0F6C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MDP0000175375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8A3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B630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26325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-2.9276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3EDB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MDP0000255044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BE40D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7E8C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9DA1A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-1.4056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18C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MDP0000407273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749C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57A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62B5AA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2.6749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3A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MDP0000876872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84E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230F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CFDCAB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-3.8786</w:t>
            </w:r>
          </w:p>
        </w:tc>
      </w:tr>
      <w:tr w:rsidR="00F454D5" w:rsidRPr="00E10D8A" w14:paraId="66FC579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003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MDP0000175821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02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DD3534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-2.1988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32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A91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MDP0000255080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465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27E5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D464CC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-4.2554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CB22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MDP0000407613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B7B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549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2D756F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-1.5226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FEB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MDP0000877084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D33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D3A53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-3.2871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E4B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BF15D2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8BD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MDP0000175918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B7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2905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2E909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1.1217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91CD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MDP0000255146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5093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FBFB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F9B0B4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2.057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B77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MDP0000410264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4F1A7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13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417E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684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MDP0000878181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E0B3B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-2.3615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FEB19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-1.6057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0F48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2DBDD6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0261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MDP0000176234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611462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2.6569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CEFD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718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630B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MDP0000255534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8F94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F4C2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D78E1E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1.1544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E8F0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MDP0000410696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F4166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-2.3556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B3D0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1D2D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382D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MDP0000878790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20279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1.3974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A79A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F52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D2AFD6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1C3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MDP0000176374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B19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9D7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3964C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1.0707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07CC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MDP0000255711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04B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7CA4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1.3955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5D2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EC1E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MDP0000414607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130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9F4E80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-2.3429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592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646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MDP0000880312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88B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F26BD8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1.4918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2E3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D61B07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2E7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MDP0000176956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86C5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08A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9A651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1.0125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887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MDP0000255974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151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268C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A1B2D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7CE5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MDP0000415558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3574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C5885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-2.0717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674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481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MDP0000880453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4CD7D6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1.4833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FFC1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7A0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C4E11A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CA9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MDP0000177197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BD13A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5.5156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2FA6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C31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2630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MDP0000256017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E18B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763D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22E52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-1.4973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53F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MDP0000416021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822C5F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-1.6643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910DE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-1.3247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9C1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4F4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MDP0000881763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372B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FF4D67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-1.0034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429A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5F7254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145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MDP0000177244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95EC03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1.6449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12A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167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DE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MDP0000256199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4C22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67917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1.5406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E91FD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2.004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FE5F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MDP0000416118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610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E4B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5CB1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1.0188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3C31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MDP0000884644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0E2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35C9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562AF9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1.1905</w:t>
            </w:r>
          </w:p>
        </w:tc>
      </w:tr>
      <w:tr w:rsidR="00F454D5" w:rsidRPr="00E10D8A" w14:paraId="59891B8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EAE9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MDP0000177906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C5D03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-1.1962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3FF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1C4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2AE5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MDP0000256413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4166F4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801C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D2953A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-1.2843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C4E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MDP0000417633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CD663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192E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CEF7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CBD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MDP0000885773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B351D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1.5529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932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26C1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9E5505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2B35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MDP0000178024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7A0A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33BAE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-1.1182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A0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F36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MDP0000256494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DA5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4002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0A6E8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BCAA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MDP0000420871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9AD2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B4574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-2.1474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59B0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32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MDP0000886138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BCAE19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-1.4736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E0D0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292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E1141B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85ED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MDP0000178042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C6A54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1.7665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98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FF8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03C4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MDP0000256522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A35664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0AC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D9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53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MDP0000421767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349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018C59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1.6108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1D6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0FE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MDP0000886364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CAF56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7C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A0E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BEE1E7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219D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MDP0000178133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C760E5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8120E1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-2.1998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FE9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EB5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MDP0000256696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DD77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96ED9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-1.0832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862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53EA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MDP0000424752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160B1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F2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7D2BC8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-1.5368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73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MDP0000887107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58AF62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1.6014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333E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BF68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A3C04E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3B1B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MDP0000178245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B3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2E43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1BAE26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1.2102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C9F5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MDP0000256697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04E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BF20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FEFFE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1.3077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9B8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MDP0000425375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EC1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A559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F316C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-1.2006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CAC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MDP0000887768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086912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-3.1668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C7D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4325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02D474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4EED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MDP0000178529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B1DD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8D4D7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3E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6543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MDP0000256805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966C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8748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A6B14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-1.0494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187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MDP0000427753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4DA61E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A64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728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B45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MDP0000888928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AC51E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27A3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1.3662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6C8609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1.6487</w:t>
            </w:r>
          </w:p>
        </w:tc>
      </w:tr>
      <w:tr w:rsidR="00F454D5" w:rsidRPr="00E10D8A" w14:paraId="20BF312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38BB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MDP0000179121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CE4A68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667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477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51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MDP0000256892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5D99C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-1.2368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731E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2EA5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53A5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MDP0000428615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BE5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032839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-1.1043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E9C6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15B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MDP0000889159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6F2932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3033DE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1.5039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B2D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DCEF25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D37D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MDP0000179301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8E37C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-1.4243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2CB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A60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394C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MDP0000257814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FB8B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1EFC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181B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709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MDP0000429106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226E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B4D0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E76C89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1.0411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AAB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MDP0000889787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4986BE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-2.3749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54E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36B7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2F5253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32D2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MDP0000179620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158D4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3.0072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541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80CF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6D9D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MDP0000258335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FF3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35D4EB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1.9771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6D1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D8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MDP0000429824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4063C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DF9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A97E9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1.4406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93DD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MDP0000889955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0A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9DBC09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7BF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ACFF4C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134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MDP0000179650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C35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13116C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93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CB92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MDP0000258367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8B4F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70405E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-1.0866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7C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D8C0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MDP0000430391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266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ABABFA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7A0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6840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MDP0000890206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C24C8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1.4223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857C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B8DE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890D38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EDEB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MDP0000179654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4E323E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-1.5623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5B7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8E2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5FA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MDP0000258414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C777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E18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2BDAED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1.0971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A131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MDP0000431417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AA22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35AD1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-2.0079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BBC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22C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MDP0000891532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CE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5EEC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BD6C00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1.0119</w:t>
            </w:r>
          </w:p>
        </w:tc>
      </w:tr>
      <w:tr w:rsidR="00F454D5" w:rsidRPr="00E10D8A" w14:paraId="4B4814D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FFB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MDP0000179747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917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4EE710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12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1EC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MDP0000258428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A05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38D1B3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1.4358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5FE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E0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MDP0000431696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E22DC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2.2445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8908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E4D169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1.2147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82AE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MDP0000891902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5C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3601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FCB74A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1.0593</w:t>
            </w:r>
          </w:p>
        </w:tc>
      </w:tr>
      <w:tr w:rsidR="00F454D5" w:rsidRPr="00E10D8A" w14:paraId="5A59736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58A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MDP0000179901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7BAA1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1.3908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2B3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7315D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-1.338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E9E6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MDP0000258943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4A2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048DD5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DDB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8CB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MDP0000432128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020E1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1.6518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2C4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CAEF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33D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MDP0000893240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AC8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E2EF5E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2.0835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BE97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23B3171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B8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MDP0000180376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23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699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2FE83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1.1031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74B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MDP0000259057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7F66E6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1.4828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6F8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4B5B8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-1.2119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C84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MDP0000432471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20E2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B555E9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-1.4361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A5C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144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MDP0000893502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4E6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B62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3F9DD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-1.2648</w:t>
            </w:r>
          </w:p>
        </w:tc>
      </w:tr>
      <w:tr w:rsidR="00F454D5" w:rsidRPr="00E10D8A" w14:paraId="1144AB7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ACC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MDP0000180420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402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F5CC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BA60A1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1.2798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DF4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MDP0000259495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CEADB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1.4359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297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CB2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C59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MDP0000433167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D6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9375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47C82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-1.2856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4ABE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MDP0000893535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3636CA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-1.1402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BEAD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AEA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60F78B2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1A3D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MDP0000180684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CA7DCE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-1.4366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ED35E2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-1.6251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6AF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378C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MDP0000259614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DC40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136614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2.5053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38E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AEA6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MDP0000436064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AF5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921E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25756F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1.3851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21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MDP0000894176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F0A37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0E7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F861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C445AD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2218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MDP0000180974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BE62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E21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092E6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-2.7939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FA0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MDP0000259621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F921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47B5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7FD4DC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-1.2261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D2D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MDP0000436155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1C9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1BA62B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AF24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CA2A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MDP0000895175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8778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128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2492CB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1.1419</w:t>
            </w:r>
          </w:p>
        </w:tc>
      </w:tr>
      <w:tr w:rsidR="00F454D5" w:rsidRPr="00E10D8A" w14:paraId="34713AA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EC4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MDP0000181436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FB670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3.0012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9D4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7B6D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41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MDP0000259632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644F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106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E01BE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2.2237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C87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MDP0000437664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9D405E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3.6727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284B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B5E7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D53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MDP0000896759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A4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FF5C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9E515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1.4531</w:t>
            </w:r>
          </w:p>
        </w:tc>
      </w:tr>
      <w:tr w:rsidR="00F454D5" w:rsidRPr="00E10D8A" w14:paraId="6FE4E3F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A09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MDP0000181884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BF0AA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-2.2979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CF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4BB2F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-2.3988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850E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MDP0000259734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6145F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1.0632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5D5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97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F4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MDP0000438093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F0F8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9D397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-1.4443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8408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1A9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MDP0000897416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FF8D8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23D6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9B65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0B517B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B96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MDP0000182000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94A6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130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67B24A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1.3796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99D8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MDP0000259991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A73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705B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5F28A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-2.9948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389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MDP0000439660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759E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172C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99DE1A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-1.0644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608D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MDP0000898423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E567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88AD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8744C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1.0544</w:t>
            </w:r>
          </w:p>
        </w:tc>
      </w:tr>
      <w:tr w:rsidR="00F454D5" w:rsidRPr="00E10D8A" w14:paraId="24AF5C5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CB7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MDP0000182105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60AD77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A0F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742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A27D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MDP0000260110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346CF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-1.0042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6BF0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171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834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MDP0000440443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1F2B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4E1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AB971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-1.2678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343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MDP0000899966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690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809E8A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EE2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FED6F5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612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MDP0000182482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AAEC3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64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D3C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53A6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MDP0000260404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78E7B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2.973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02F4C8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2.352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197723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1.6298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8B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MDP0000442056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17BB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D6456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-1.2312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54B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A307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MDP0000901801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6D3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EC6BA4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-1.5962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6238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92311F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6E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MDP0000182514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CA4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BC7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0171D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1.4774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F37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MDP0000260819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5A369E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AF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D56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34FD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MDP0000442206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F3B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8B2A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DCAFA2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1.0127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B6E3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MDP0000902338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8EF98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2.2403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84E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5CF34A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1.6793</w:t>
            </w:r>
          </w:p>
        </w:tc>
      </w:tr>
      <w:tr w:rsidR="00F454D5" w:rsidRPr="00E10D8A" w14:paraId="556D382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495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MDP0000183140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81F7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12D0EF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-1.4179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8A3428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-1.6508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B8B4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MDP0000261265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95C28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2.1913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F98BE5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1.6755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1C9F1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1.5728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17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MDP0000442780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CC4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8DEED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-1.6207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48B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45A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MDP0000903481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C5D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0667F0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D9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EDAE6E4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700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MDP0000183277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D49AA2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-1.4865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1DD2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D2CF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271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MDP0000261447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8079C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D25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2809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15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MDP0000443024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61402A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2.2765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D0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C8A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291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MDP0000907218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C05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1A3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868FD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1.8642</w:t>
            </w:r>
          </w:p>
        </w:tc>
      </w:tr>
      <w:tr w:rsidR="00F454D5" w:rsidRPr="00E10D8A" w14:paraId="7064F7D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8B19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MDP0000183294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A22A66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5C8F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14A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4C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MDP0000261563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41A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D754A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1.2464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F3A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104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MDP0000444145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F255A8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-1.1239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E5B8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9771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AD0F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MDP0000907486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2F0BB7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-1.1104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8540B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-1.1348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A67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E84BE5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0DA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MDP0000183470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608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1335C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E7A0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4B8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MDP0000261625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921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249AB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-1.1417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949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77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MDP0000448896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FC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5819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518D98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1.0749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D731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MDP0000908305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641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6C9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184CBA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-4.2494</w:t>
            </w:r>
          </w:p>
        </w:tc>
      </w:tr>
      <w:tr w:rsidR="00F454D5" w:rsidRPr="00E10D8A" w14:paraId="7F2F3C2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7348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MDP0000183682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EF6D5F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3.2165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E7B44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2.5218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9EE0F4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1.6108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CA99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MDP0000261713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293432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1.1058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682F5B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1.5264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9197E8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1.5726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8672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MDP0000449345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9EFA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2AC95A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1.7791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1F58D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2.5946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D1F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MDP0000908647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4D12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929096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2.7455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AA9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502D2B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4C6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MDP0000183751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28D4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953C10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-1.1474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0A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057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MDP0000261726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FBFFD7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1.9054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BC5A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6D9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DBA8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MDP0000450325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A29BF3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-1.6852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A33B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FDCC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E01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MDP0000908727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1A5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5309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4D686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-4.0908</w:t>
            </w:r>
          </w:p>
        </w:tc>
      </w:tr>
      <w:tr w:rsidR="00F454D5" w:rsidRPr="00E10D8A" w14:paraId="1CCFAE0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9AA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MDP0000184157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2F517F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1.6474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65C1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B3A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F5D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MDP0000261830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33F5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20CE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834DB8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1.1639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6579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MDP0000453188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BAA8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DE7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C7C7A7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1.0588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3EAC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MDP0000909262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0026DD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-1.9226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83CCF1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-2.0408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059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047D8A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50DF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MDP0000184324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50C5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6BF5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1D6673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1.2299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336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MDP0000261839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288CE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5575FC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-1.3888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7F8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524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MDP0000454694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77D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CE0D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47A2A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1.3692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9151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MDP0000909590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06B209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50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4742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9114AD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31A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MDP0000184385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28D8E1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CA7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58E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D553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MDP0000262388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EB2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136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EE847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1.0502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29D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MDP0000455180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2272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953EB2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-1.5041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88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F56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MDP0000909752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1CE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CE03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32261D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1.062</w:t>
            </w:r>
          </w:p>
        </w:tc>
      </w:tr>
      <w:tr w:rsidR="00F454D5" w:rsidRPr="00E10D8A" w14:paraId="348F84D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178C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MDP0000184480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33D7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200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86D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6E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MDP0000262661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0CFC5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1.8722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B6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CF1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EBEB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MDP0000456717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5B64B6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712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A82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981E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MDP0000910523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589D7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A6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4A9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B2B645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EB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MDP0000184534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5DB6E8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1.5238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C3C6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67C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284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MDP0000262753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061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DD225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1.4938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38A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38EC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MDP0000457380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1A8303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DBCD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2534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BC7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MDP0000911918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4798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386B2D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186CB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1.3259</w:t>
            </w:r>
          </w:p>
        </w:tc>
      </w:tr>
      <w:tr w:rsidR="00F454D5" w:rsidRPr="00E10D8A" w14:paraId="7799B19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43B2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MDP0000184562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F4E758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-1.8483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F898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B864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A95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MDP0000263022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9BB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D49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74C8E9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2.5384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7CF0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MDP0000458350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99D9C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72D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E5E8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D999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MDP0000912311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BAA1E4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-1.3692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9781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F24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E44CF7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FCA0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MDP0000184825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0370B7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1.4357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0D8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D71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F058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MDP0000263180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3899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971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95EC45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1.5789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E4BA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MDP0000459561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AC8AD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-1.0755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DD4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0E2B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6B3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MDP0000914155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1EB2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553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2A0CF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1.0576</w:t>
            </w:r>
          </w:p>
        </w:tc>
      </w:tr>
      <w:tr w:rsidR="00F454D5" w:rsidRPr="00E10D8A" w14:paraId="428AC76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048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MDP0000184848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3D4BC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1.7967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538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4E5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16F4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MDP0000263529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446A55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-2.3886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54133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-2.1458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E14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C99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MDP0000460051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F8D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D5B03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12E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CDB2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MDP0000915138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FD32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CC4B8F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1F9ADB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2.1635</w:t>
            </w:r>
          </w:p>
        </w:tc>
      </w:tr>
      <w:tr w:rsidR="00F454D5" w:rsidRPr="00E10D8A" w14:paraId="7E78DCE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FDC6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MDP0000185406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88677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9F0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C30DF4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1.2827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3631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MDP0000263680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92C51B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-2.0406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727A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138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EDE0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MDP0000460074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9D2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8238AD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3.0507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06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BEB3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MDP0000915330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34B82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D40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94E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EA4CD3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5C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MDP0000186135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7BB6D1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-2.9251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4BA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0A8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A57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MDP0000263736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F30320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1.6137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02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FE3A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C321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MDP0000460502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A62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E5B70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-1.0024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E66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C68A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MDP0000915991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0769B2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A85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CD00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23289B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C34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MDP0000186322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230DCB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FB1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C38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62F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MDP0000263835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5B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FC7E52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1.3506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E4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E32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MDP0000463045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6751F5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-2.4276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2E7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6D5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C8D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MDP0000916623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1ED16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1.6234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401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846D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855B24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8E7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MDP0000186494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74071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-1.4794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585B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7F3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19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MDP0000264409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BF9BAF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1.4608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6862A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2FD3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8BD8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MDP0000463117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FE1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9AFC9F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2F99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EFEC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MDP0000916647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3D8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191E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BB7E1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1.1922</w:t>
            </w:r>
          </w:p>
        </w:tc>
      </w:tr>
      <w:tr w:rsidR="00F454D5" w:rsidRPr="00E10D8A" w14:paraId="331CDE4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3FFD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MDP0000186587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C2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3CB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7FEB13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1.2568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2732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MDP0000264424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A68CB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-1.7122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E254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9F4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3777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MDP0000463624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E0B79E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18DF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0AD0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AAD0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MDP0000916930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CA3F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AD39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714C6D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-1.079</w:t>
            </w:r>
          </w:p>
        </w:tc>
      </w:tr>
      <w:tr w:rsidR="00F454D5" w:rsidRPr="00E10D8A" w14:paraId="65A9E00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912A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MDP0000187482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69D72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-1.4934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A04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E49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47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MDP0000264731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1AD0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CBE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8A5EE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1.3584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23E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MDP0000465335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6DA6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47A5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0E5C01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2.2259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7B2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MDP0000917496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75BEC9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3.4996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B9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15AE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83DF93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56E8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MDP0000187617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86CF02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1.3892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D9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4CD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FF4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MDP0000264936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5F41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B0CA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1.2499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FB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DF32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MDP0000465844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6A0E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618519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-1.9578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DFE7E6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-2.2069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4BF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MDP0000917582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1B94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0CA53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A139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9B6824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FAFB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MDP0000187703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F53EFE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2.0759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7E34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F483E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-1.7292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FA29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MDP0000265094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42D1E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405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CB9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FBE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MDP0000466825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BBE2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BC3A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C4DA8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1.4186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01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MDP0000918133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E09780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D48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C9E6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D08E21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FDC8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lastRenderedPageBreak/>
              <w:t>MDP0000187851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AAC8DA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-3.9879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3DCC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950E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07D0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MDP0000265157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BB8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16FD37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1.0457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208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038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MDP0000468391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2B0A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C20C4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-2.3154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8838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01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MDP0000918738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09B3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F50A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8457E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1.4443</w:t>
            </w:r>
          </w:p>
        </w:tc>
      </w:tr>
      <w:tr w:rsidR="00F454D5" w:rsidRPr="00E10D8A" w14:paraId="0F378AD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791C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MDP0000187900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0FF98C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-1.7772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8956B0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-1.4842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D5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5C3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MDP0000265372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1F9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BD5E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F7A7F1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-1.0231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ABD0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MDP0000469664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3C7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E93898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1.4894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FA4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4C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MDP0000919471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32A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2649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79A8D9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-1.6572</w:t>
            </w:r>
          </w:p>
        </w:tc>
      </w:tr>
      <w:tr w:rsidR="00F454D5" w:rsidRPr="00E10D8A" w14:paraId="2D2DA97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532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MDP0000187921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99B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F2F44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-1.2351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F57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410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MDP0000265423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299F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777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E67F44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1.6887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42E6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MDP0000470297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244E5C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830049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2.5946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E0E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430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MDP0000920069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90117F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-1.1951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4AC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B16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1158765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BCC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MDP0000188093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A2A3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1BA2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9AF128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1.0902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7A7C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MDP0000265560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F9B6C9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8A259D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1.2067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62C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6E4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MDP0000472943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E68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38E5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9D7C71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1.4861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E8F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MDP0000920189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29DC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AC7F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66E47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1.369</w:t>
            </w:r>
          </w:p>
        </w:tc>
      </w:tr>
      <w:tr w:rsidR="00F454D5" w:rsidRPr="00E10D8A" w14:paraId="110F931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1974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MDP0000188275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2D5D2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-3.5499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C1D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358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21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MDP0000265654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8AA8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E62C53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E340C4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1.0845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8801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MDP0000475144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80E3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476FF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-1.9707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447983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-2.6494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6D01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MDP0000920266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F88F97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-1.5944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703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B0F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916731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A56E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MDP0000188310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F62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7778F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-1.3447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0D5D1C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-1.477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D41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MDP0000265806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43695A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-1.0667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49B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3872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4102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MDP0000475658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C51C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7992BA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-1.6484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DB8D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930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MDP0000920792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B2B76B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2.753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5791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3F6F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EF3A3A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A21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MDP0000188909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29D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F609BB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-2.7534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135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FCD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MDP0000265817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FAB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4A66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FF0936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-1.1224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F7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MDP0000476095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F14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73DC5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-1.0727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071C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920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MDP0000920996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D5F25D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2.5992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A80B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9CD3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C8E224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3F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MDP0000189281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629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7B15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BBB2D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2.1348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9BB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MDP0000265875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9FF46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1.0644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46E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07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934C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MDP0000477900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E797E1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-1.6694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832F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8276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E6B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MDP0000921871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7FD140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-3.541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697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C6C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B56C19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5D1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MDP0000189486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13E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0EB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9CB6F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-1.4066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7F7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MDP0000266004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48E3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960A97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1.3965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6A7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B131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MDP0000479094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9A884F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-2.0888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E9B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EFD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18C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MDP0000923711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101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353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14190A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-1.1234</w:t>
            </w:r>
          </w:p>
        </w:tc>
      </w:tr>
      <w:tr w:rsidR="00F454D5" w:rsidRPr="00E10D8A" w14:paraId="1B7477C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7C4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MDP0000189901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36E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EBD120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A1C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C87D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MDP0000266107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380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06F8FF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-1.5587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51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5E6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MDP0000479177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9F0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DE70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5A59B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-2.3778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109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MDP0000924327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EC52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7CF06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1.7822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4837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ED6C55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BC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MDP0000190029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5AAD84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-1.6662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7342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278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E1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MDP0000266156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44716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-1.5818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823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3AC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A430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MDP0000480293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B4A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9B99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0A249F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2.7068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A70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MDP0000925058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3A1969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-2.8797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AAB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FFBA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D441D9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260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MDP0000190452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6E5989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-1.4054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B754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E126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4164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MDP0000267047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F97E2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-3.1442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4F5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CC8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9CF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MDP0000480581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A24DF1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-3.8837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E44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94FC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572C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MDP0000928620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244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93ABD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-1.1907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187D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51ABE04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FA5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MDP0000190460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0A345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E294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34B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C7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MDP0000267128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6D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EDC31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1.3786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D9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77C8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MDP0000480605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DE14B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1.1829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715267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0C06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1F2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MDP0000928643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815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3DE6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0874D4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-1.2273</w:t>
            </w:r>
          </w:p>
        </w:tc>
      </w:tr>
      <w:tr w:rsidR="00F454D5" w:rsidRPr="00E10D8A" w14:paraId="2032CFB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6DA1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MDP0000190785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CA921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755D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E17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17A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MDP0000267178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031F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419863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1.6551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53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6664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MDP0000482092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E81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9E85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723034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-1.2676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1CB6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MDP0000929213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8251DF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1.8698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2FC382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1.8087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2B6F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04BB9FF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6939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MDP0000190809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C68DCF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-1.7551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223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1C8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AF74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MDP0000267249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2E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27B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8D068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4.0528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510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MDP0000482268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581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A64E6A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EB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C51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MDP0000930268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AE6D8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018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6C7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C493BE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5A4C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MDP0000191472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F1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CA2F7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1.5742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7EA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FEC7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MDP0000267662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50621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1.5725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098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A98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4F7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MDP0000486046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ADF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0C2FB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1.4401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BDA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373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MDP0000930655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6484B8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-3.4974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6D4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BB91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5729036C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C6A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MDP0000191620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0AE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8AD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87162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1.1233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932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MDP0000267894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CD8C7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1.1105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880E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309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C7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MDP0000487271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317C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4F44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CC3BB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1.3284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688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MDP0000931334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810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37A5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768B65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1.1333</w:t>
            </w:r>
          </w:p>
        </w:tc>
      </w:tr>
      <w:tr w:rsidR="00F454D5" w:rsidRPr="00E10D8A" w14:paraId="0632517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526D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MDP0000191851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85EFEF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-2.4117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F66FCF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-1.9169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E6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6DA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MDP0000268423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20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D280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77477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-1.4433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7C22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MDP0000487488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128D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A60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A2A2F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-1.3402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EB3D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MDP0000932449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693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C2E631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CD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9DD2AF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D0E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MDP0000191921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9D0AD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-1.1864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9FD4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57E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062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MDP0000268505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D83E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9039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3DA87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-1.4963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6571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MDP0000487946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9C7E2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-1.3902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2636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D9F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46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MDP0000932804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18F1DF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68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2F7E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D19AC2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1B9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MDP0000191939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F1D9C9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1.3693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C344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53F4EB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1.1078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B3C5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MDP0000268589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68D4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066B50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1.3801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CD93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6DC5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MDP0000491872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0C88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1B8EC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-1.0239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A83F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BAD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MDP0000933711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FF75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F768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023EB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1.2977</w:t>
            </w:r>
          </w:p>
        </w:tc>
      </w:tr>
      <w:tr w:rsidR="00F454D5" w:rsidRPr="00E10D8A" w14:paraId="682C891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331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MDP0000192000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92B4B9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0470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FF8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C14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MDP0000268890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072346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1.3427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812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757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CBC4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MDP0000494976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A80D85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2.5743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BF8AA4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1.3714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DA8EE0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1.2547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0A85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MDP0000934489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AA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BCD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16DB10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1.0824</w:t>
            </w:r>
          </w:p>
        </w:tc>
      </w:tr>
      <w:tr w:rsidR="00F454D5" w:rsidRPr="00E10D8A" w14:paraId="3CE609C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34E3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MDP0000192210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18C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7BD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824BB4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-1.5381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05F6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MDP0000268980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EC9453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A7040F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1.8662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222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DB9E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MDP0000495801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1522E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-2.2145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480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92E4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0953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MDP0000935120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929F0E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1.2207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C44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1813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A2DFA0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A3A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MDP0000192374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03CC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CE747A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FB38F9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8F5E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MDP0000269628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51EEC3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1.2342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914D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00B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EFD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MDP0000496370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B5EB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CF76E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69D21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1.0235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FDDF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MDP0000935925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CC36CA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1.3975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B27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25F4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1F8C3F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E23E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MDP0000192586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3FB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3CE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019F87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-1.4857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833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MDP0000269735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CAA9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78A873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-1.8353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1AF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52A5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MDP0000498615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5E6697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962A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B21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F7EF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MDP0000936591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5A1D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DA69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8CDCA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1.7724</w:t>
            </w:r>
          </w:p>
        </w:tc>
      </w:tr>
      <w:tr w:rsidR="00F454D5" w:rsidRPr="00E10D8A" w14:paraId="111E95E6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1918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MDP0000192960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98D0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1638E2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1.8204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FEE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CEA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MDP0000270189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3B53F8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1.5276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409A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3D23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473C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MDP0000499282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AFB680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-2.3776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9D18A6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-2.6286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CF4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9E1E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MDP0000937996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C4D5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04F9DB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2.9467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2DF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8539E88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960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MDP0000193181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8FDE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E5201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EE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4101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MDP0000270365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C2B43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-2.3191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5FE5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C333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5A15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MDP0000501816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6B9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5875A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1.5739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60C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0F0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MDP0000939379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6C9822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1.7674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200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B1ED16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-1.8536</w:t>
            </w:r>
          </w:p>
        </w:tc>
      </w:tr>
      <w:tr w:rsidR="00F454D5" w:rsidRPr="00E10D8A" w14:paraId="475BB5A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579A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MDP0000193206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03D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2441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07A2E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1.2994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1194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MDP0000270618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A1481B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1.0658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1A5D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4312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5FC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MDP0000502306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ABD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BE7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8239F3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1.8529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0A4C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MDP0000939502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D3F6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CD7251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-1.2556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6E42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1035BB3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4FA2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MDP0000193325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B0D50E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1.0388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AA9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930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AB56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MDP0000270938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F008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F04CE8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F36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9A94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MDP0000505556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ACEF45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1.9485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4D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1BBC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F3F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MDP0000940411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8398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4A28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2AADE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1.103</w:t>
            </w:r>
          </w:p>
        </w:tc>
      </w:tr>
      <w:tr w:rsidR="00F454D5" w:rsidRPr="00E10D8A" w14:paraId="389D415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C77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MDP0000193385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635F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C6165E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-2.0556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1D9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F1F6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MDP0000270966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5257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E92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B3D491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1.1265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A378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MDP0000512219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3A1CC2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-7.08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2BDC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56A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3486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MDP0000940828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C46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5E0B96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-1.2369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530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64AC5B9B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1B5C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MDP0000193734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506513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0D0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12D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DC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MDP0000270977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9745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0B12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4AC807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1.3021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4245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MDP0000514153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DB2FF8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1.6613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702143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1.2437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8B7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B609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MDP0000943292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7665C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-1.5178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D2C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25F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333216E5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32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MDP0000193947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007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157B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12F941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1.1381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163E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MDP0000271115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271EF6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-1.6787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9360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8F1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25CC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MDP0000516194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F7D79A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1.0789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113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C2D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A78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MDP0000943413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46E1E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1.6719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F6C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77576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04CFF5E2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1F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MDP0000194255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99B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E62F7D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-1.1269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1F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DD1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MDP0000271480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261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050B6B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-1.3856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E93A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41DC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MDP0000516287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528260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-1.3932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7AB3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1351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F10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MDP0000943529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E82A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C57ADE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1.8479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E08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4EA9056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88EF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MDP0000194319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E320FA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-2.3466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0C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AED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803A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MDP0000271527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472366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-1.5747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DE17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4A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001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MDP0000517257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760304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E22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655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71C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MDP0000943790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C8A80B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879C68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EF4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328C9F0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507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MDP0000194613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5903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580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F7D565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-1.0306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6383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MDP0000271554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7D3C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4307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2532CE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1.1875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E693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MDP0000517262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4465D8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1.0052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F176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29574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C495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MDP0000944210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BCB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CF37D9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60F6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269008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E3F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MDP0000194772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1443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392FB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F1A713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1.0214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6102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MDP0000271872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01B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35C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A55F5A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-2.1928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CFA9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MDP0000519318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2E5D87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EC2E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8A23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3F79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MDP0000944576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16E2D0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-1.0886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4E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7245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2C65B78E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2C3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MDP0000195256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27811A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1.0679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D4B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336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BD50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MDP0000272336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69783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31E1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886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EDEF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MDP0000519389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38C73D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A4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5C777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212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MDP0000945035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AB4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0B082D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-1.6362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F11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376126B1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7EE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MDP0000195390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FF4463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1.5266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6DE8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01EA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47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MDP0000272499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001942A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-2.8553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F723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590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9C1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MDP0000521662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2F54A33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1.9764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E32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7F9CD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714D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MDP0000946489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8A253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38F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CCE74B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1.1731</w:t>
            </w:r>
          </w:p>
        </w:tc>
      </w:tr>
      <w:tr w:rsidR="00F454D5" w:rsidRPr="00E10D8A" w14:paraId="685F81C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185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MDP0000195397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BB0726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-2.5355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FCF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174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A5B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MDP0000272549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1010E8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1.3255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85CD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D98B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96A3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MDP0000523477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BCA5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6511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E48018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1.4004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ECB3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MDP0000949258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7DC7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551C45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1.7374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6ABF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</w:tr>
      <w:tr w:rsidR="00F454D5" w:rsidRPr="00E10D8A" w14:paraId="76EE512F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1F2A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MDP0000195801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CC7B2B5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FBE1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623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846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MDP0000272597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6AF7F3D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-2.9016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1269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364F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57BA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MDP0000523942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5FC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6586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A891BF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1.0572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8CD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MDP0000950137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83E8BA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1.0858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FD85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B393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7D6FF6B9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7B6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MDP0000195855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2D64C81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-2.1906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DA6E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9F65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7B75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MDP0000272612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2442D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E409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970132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BB18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MDP0000525641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5A9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1656BC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1.3318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41AD1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58AE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MDP0000950422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DDA7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E350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E577D54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1.0911</w:t>
            </w:r>
          </w:p>
        </w:tc>
      </w:tr>
      <w:tr w:rsidR="00F454D5" w:rsidRPr="00E10D8A" w14:paraId="4181EE0D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171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MDP0000196399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86969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1050ABA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-1.0822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E1B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9D2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MDP0000272674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D88F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1C2BFAC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1.4082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04C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279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MDP0000532061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4D39FD1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3EC9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8049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2D22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MDP0000950554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65866F8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-2.516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89B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E6052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570682A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2E6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MDP0000196402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C7F22C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1.1533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0465DB5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1.1451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CC1DE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6480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MDP0000272843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5067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69EC3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D555EE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1.538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6A95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MDP0000532338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C849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7FD6F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7A825DF8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1.6287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BDA5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MDP0000951795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3CD4477F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2.6377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7B1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BBC3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</w:tr>
      <w:tr w:rsidR="00F454D5" w:rsidRPr="00E10D8A" w14:paraId="4F294073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8F97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MDP0000196404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6466F46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2.2895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center"/>
            <w:hideMark/>
          </w:tcPr>
          <w:p w14:paraId="5CBB6A7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1.7838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168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DBEF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MDP0000272901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4F0B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592C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500CBC6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1.2623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615C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MDP0000533075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ACEBC53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-2.4589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A31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574D0C50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-1.0355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E3A3F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MDP0000951863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D4CEB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9888" w14:textId="77777777" w:rsidR="00F454D5" w:rsidRPr="00F454D5" w:rsidRDefault="00F454D5" w:rsidP="00F454D5">
            <w:pPr>
              <w:spacing w:before="0" w:after="0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42E465FC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-1.3128</w:t>
            </w:r>
          </w:p>
        </w:tc>
      </w:tr>
      <w:tr w:rsidR="00F454D5" w:rsidRPr="002D7737" w14:paraId="54171177" w14:textId="77777777" w:rsidTr="00083959">
        <w:trPr>
          <w:jc w:val="center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A55B0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MDP0000196639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D63FF1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FD5E6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49D87C2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-1.8409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E07F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MDP0000273148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D7D31"/>
            <w:noWrap/>
            <w:vAlign w:val="center"/>
            <w:hideMark/>
          </w:tcPr>
          <w:p w14:paraId="2A33DEDA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1.751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9286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2E78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5381C4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MDP0000535805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623AE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39E35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D7D31"/>
            <w:noWrap/>
            <w:vAlign w:val="center"/>
            <w:hideMark/>
          </w:tcPr>
          <w:p w14:paraId="5CC9227B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1.0148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3CB09C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MDP0000951897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0280A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CD987" w14:textId="77777777" w:rsidR="00F454D5" w:rsidRPr="00F454D5" w:rsidRDefault="00F454D5" w:rsidP="00F454D5">
            <w:pPr>
              <w:spacing w:before="0" w:after="0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D7D31"/>
            <w:noWrap/>
            <w:vAlign w:val="center"/>
            <w:hideMark/>
          </w:tcPr>
          <w:p w14:paraId="35D1FE57" w14:textId="77777777" w:rsidR="00F454D5" w:rsidRPr="00F454D5" w:rsidRDefault="00F454D5" w:rsidP="00F454D5">
            <w:pPr>
              <w:spacing w:before="0" w:after="0"/>
              <w:jc w:val="right"/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</w:pPr>
            <w:r w:rsidRPr="00F454D5">
              <w:rPr>
                <w:rFonts w:eastAsia="DengXian" w:cs="Times New Roman"/>
                <w:color w:val="000000"/>
                <w:sz w:val="15"/>
                <w:szCs w:val="15"/>
                <w:lang w:eastAsia="zh-CN"/>
              </w:rPr>
              <w:t>1.0223</w:t>
            </w:r>
          </w:p>
        </w:tc>
      </w:tr>
    </w:tbl>
    <w:p w14:paraId="762BE48D" w14:textId="77777777" w:rsidR="0040039A" w:rsidRDefault="0040039A">
      <w:pPr>
        <w:spacing w:before="0" w:after="200" w:line="276" w:lineRule="auto"/>
        <w:rPr>
          <w:rFonts w:cs="Times New Roman"/>
          <w:szCs w:val="24"/>
        </w:rPr>
      </w:pPr>
    </w:p>
    <w:p w14:paraId="4CA80915" w14:textId="4C01A536" w:rsidR="00F454D5" w:rsidRDefault="00F454D5">
      <w:pPr>
        <w:spacing w:before="0" w:after="200" w:line="276" w:lineRule="auto"/>
        <w:rPr>
          <w:rFonts w:cs="Times New Roman"/>
          <w:szCs w:val="24"/>
        </w:rPr>
        <w:sectPr w:rsidR="00F454D5" w:rsidSect="00D77CE5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19734DB6" w14:textId="32DC8F3A" w:rsidR="00060037" w:rsidRDefault="00060037" w:rsidP="00060037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 w:rsidRPr="008F6B50">
        <w:rPr>
          <w:rFonts w:cs="Times New Roman"/>
          <w:b/>
          <w:szCs w:val="24"/>
        </w:rPr>
        <w:t xml:space="preserve"> Table S</w:t>
      </w:r>
      <w:r w:rsidR="00635CEC">
        <w:rPr>
          <w:rFonts w:cs="Times New Roman"/>
          <w:b/>
          <w:szCs w:val="24"/>
        </w:rPr>
        <w:t>7</w:t>
      </w:r>
      <w:r w:rsidRPr="008F6B50">
        <w:rPr>
          <w:rFonts w:cs="Times New Roman"/>
          <w:b/>
          <w:szCs w:val="24"/>
        </w:rPr>
        <w:t>.</w:t>
      </w:r>
      <w:r w:rsidRPr="00CE73DB">
        <w:rPr>
          <w:rFonts w:cs="Times New Roman"/>
          <w:b/>
          <w:szCs w:val="24"/>
        </w:rPr>
        <w:t xml:space="preserve"> </w:t>
      </w:r>
      <w:r w:rsidR="00635CEC" w:rsidRPr="00635CEC">
        <w:rPr>
          <w:rFonts w:cs="Times New Roman"/>
          <w:b/>
          <w:szCs w:val="24"/>
        </w:rPr>
        <w:t>GO Annotation of DEGs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3726"/>
        <w:gridCol w:w="1093"/>
        <w:gridCol w:w="746"/>
        <w:gridCol w:w="920"/>
        <w:gridCol w:w="920"/>
        <w:gridCol w:w="919"/>
        <w:gridCol w:w="920"/>
        <w:gridCol w:w="920"/>
        <w:gridCol w:w="920"/>
        <w:gridCol w:w="920"/>
      </w:tblGrid>
      <w:tr w:rsidR="00192484" w:rsidRPr="00451F1A" w14:paraId="2DF72525" w14:textId="77777777" w:rsidTr="00F705B4">
        <w:trPr>
          <w:jc w:val="center"/>
        </w:trPr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4833CC" w14:textId="77777777" w:rsidR="00451F1A" w:rsidRPr="009649DC" w:rsidRDefault="00451F1A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Class</w:t>
            </w:r>
          </w:p>
        </w:tc>
        <w:tc>
          <w:tcPr>
            <w:tcW w:w="37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7D01C" w14:textId="77777777" w:rsidR="00451F1A" w:rsidRPr="009649DC" w:rsidRDefault="00451F1A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GO_Name</w:t>
            </w:r>
          </w:p>
        </w:tc>
        <w:tc>
          <w:tcPr>
            <w:tcW w:w="10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78215" w14:textId="77777777" w:rsidR="00451F1A" w:rsidRPr="009649DC" w:rsidRDefault="00451F1A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GO_ID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65D82" w14:textId="77777777" w:rsidR="00451F1A" w:rsidRPr="009649DC" w:rsidRDefault="00451F1A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GO_Level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E240F" w14:textId="77777777" w:rsidR="00451F1A" w:rsidRPr="009649DC" w:rsidRDefault="00451F1A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P_value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A3980" w14:textId="1CE3ED11" w:rsidR="00451F1A" w:rsidRPr="009649DC" w:rsidRDefault="00451F1A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Enrichment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Score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CCC7A" w14:textId="28F51659" w:rsidR="00451F1A" w:rsidRPr="009649DC" w:rsidRDefault="00451F1A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Hits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Genes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Counts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In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Selected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Set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D2A27" w14:textId="5515D1D5" w:rsidR="00451F1A" w:rsidRPr="009649DC" w:rsidRDefault="00451F1A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Hits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Genes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Counts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In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Background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6FF18" w14:textId="4E71328B" w:rsidR="00451F1A" w:rsidRPr="009649DC" w:rsidRDefault="00451F1A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All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Genes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Counts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In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Selected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Set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52F55" w14:textId="7B919873" w:rsidR="00451F1A" w:rsidRPr="009649DC" w:rsidRDefault="00451F1A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All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Genes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Counts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In</w:t>
            </w:r>
            <w:r w:rsidR="00192484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Background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C578B" w14:textId="77777777" w:rsidR="00451F1A" w:rsidRPr="009649DC" w:rsidRDefault="00451F1A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corrected p-value</w:t>
            </w:r>
          </w:p>
        </w:tc>
      </w:tr>
      <w:tr w:rsidR="00AA0E9B" w:rsidRPr="00451F1A" w14:paraId="12D9D5D6" w14:textId="77777777" w:rsidTr="00F705B4">
        <w:trPr>
          <w:jc w:val="center"/>
        </w:trPr>
        <w:tc>
          <w:tcPr>
            <w:tcW w:w="15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ED441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Molecular function</w:t>
            </w:r>
          </w:p>
          <w:p w14:paraId="7D58D860" w14:textId="5A514025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1D63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sequence-specific DNA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3887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GO:0043565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8306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6999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277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2.587697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9285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D68F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2544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EA5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6D1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E8B7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</w:tr>
      <w:tr w:rsidR="00AA0E9B" w:rsidRPr="00451F1A" w14:paraId="2492AF29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D38A6" w14:textId="44428180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3243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sequence-specific double-stranded DNA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0A7F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GO:1990837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7CC9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FFF3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4.88E-15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C1D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2.571074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1E9B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C31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DFE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BAF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DA57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2.48E-12</w:t>
            </w:r>
          </w:p>
        </w:tc>
      </w:tr>
      <w:tr w:rsidR="00AA0E9B" w:rsidRPr="00451F1A" w14:paraId="6C4527DD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69050" w14:textId="59FBBB3A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0D6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double-stranded DNA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E990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GO:0003690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3006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3F12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1.73E-14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F8D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2.433029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1C0A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9504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9FD8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F07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94E7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5.86E-12</w:t>
            </w:r>
          </w:p>
        </w:tc>
      </w:tr>
      <w:tr w:rsidR="00AA0E9B" w:rsidRPr="00451F1A" w14:paraId="7CDDD9C5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73F4C" w14:textId="5BB09F7E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23BE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protein kinase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27C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GO:0004672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218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83E8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7.72E-13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2E99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1.912204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93C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9590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4052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924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0342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9BAB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1.96E-10</w:t>
            </w:r>
          </w:p>
        </w:tc>
      </w:tr>
      <w:tr w:rsidR="00AA0E9B" w:rsidRPr="00451F1A" w14:paraId="1562C280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5718" w14:textId="1B30FF49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22FB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DNA-binding transcription factor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BDA6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GO:0003700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1634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B2AD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1.40E-12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8020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2.019263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1B02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FFE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B65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8837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81C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2.84E-10</w:t>
            </w:r>
          </w:p>
        </w:tc>
      </w:tr>
      <w:tr w:rsidR="00AA0E9B" w:rsidRPr="00451F1A" w14:paraId="37D39807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65DF" w14:textId="30184269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CC66C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transcription regulator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4EFB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GO:0140110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B23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088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4.11E-12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331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1.943537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8380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B08C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3597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C09F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71C8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AFA5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6.95E-10</w:t>
            </w:r>
          </w:p>
        </w:tc>
      </w:tr>
      <w:tr w:rsidR="00AA0E9B" w:rsidRPr="00451F1A" w14:paraId="0AD5A9C1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C2101" w14:textId="30477C3C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B02B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transcription regulatory region sequence-specific DNA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53BFE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GO:0000976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5A9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FC9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6.74E-12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B337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2.408412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1E53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38DC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1FAF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64F5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0F6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9.77E-10</w:t>
            </w:r>
          </w:p>
        </w:tc>
      </w:tr>
      <w:tr w:rsidR="00AA0E9B" w:rsidRPr="00451F1A" w14:paraId="59CFCF72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E0198" w14:textId="1A7733CB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EBB2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regulatory region nucleic acid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16C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GO:0001067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1C28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0081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6.74E-12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30E6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2.408412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750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EF96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2A3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9BB3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9723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9.77E-10</w:t>
            </w:r>
          </w:p>
        </w:tc>
      </w:tr>
      <w:tr w:rsidR="00AA0E9B" w:rsidRPr="00451F1A" w14:paraId="3A161B2E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620FB" w14:textId="1422D360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C0B7C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protein serine/threonine kinase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66C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GO:0004674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05B6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01F7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7.72E-12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4F5C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1.905765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56E0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6FF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3760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42E8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8CC6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9DD9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8.71E-10</w:t>
            </w:r>
          </w:p>
        </w:tc>
      </w:tr>
      <w:tr w:rsidR="00AA0E9B" w:rsidRPr="00451F1A" w14:paraId="4042DDDA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D9830" w14:textId="2EE75D72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5987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kinase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B860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GO:0016301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2A43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F02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5.89E-11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3F31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1.757824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19AE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0C9A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5639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B443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C8C6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5.98E-09</w:t>
            </w:r>
          </w:p>
        </w:tc>
      </w:tr>
      <w:tr w:rsidR="00AA0E9B" w:rsidRPr="00451F1A" w14:paraId="3ECF6942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C20B" w14:textId="78E899DC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215A2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phosphotransferase activity, alcohol group as acceptor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C86E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GO:0016773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296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367F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1.13E-10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C82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1.766966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F86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658E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4451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BAE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556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435C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1.05E-08</w:t>
            </w:r>
          </w:p>
        </w:tc>
      </w:tr>
      <w:tr w:rsidR="00AA0E9B" w:rsidRPr="00451F1A" w14:paraId="6CAF2B1A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E6A3" w14:textId="4A9AE50C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DD701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small molecule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086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GO:0036094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EC0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F7A2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4.97E-09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C0B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1.318923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468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9BAA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15283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898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EE92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FD58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4.20E-07</w:t>
            </w:r>
          </w:p>
        </w:tc>
      </w:tr>
      <w:tr w:rsidR="00AA0E9B" w:rsidRPr="00451F1A" w14:paraId="36B0E2AB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571D8" w14:textId="17C114DA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2670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microtubule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86EA7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GO:0008017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9DFF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13AA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7.01E-09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4F11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3.745126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2BF7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7776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D192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A48A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AC3A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5.48E-07</w:t>
            </w:r>
          </w:p>
        </w:tc>
      </w:tr>
      <w:tr w:rsidR="00AA0E9B" w:rsidRPr="00451F1A" w14:paraId="3B66D162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9469" w14:textId="14134C09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E554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anion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9D25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GO:0043168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30A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E20E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2.13E-08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0E8E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1.306222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AFF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FE88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15164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873A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F47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D9A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1.55E-06</w:t>
            </w:r>
          </w:p>
        </w:tc>
      </w:tr>
      <w:tr w:rsidR="00AA0E9B" w:rsidRPr="00451F1A" w14:paraId="465B4E31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B5DC9" w14:textId="27E3D1DA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9E946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tubulin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E2A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GO:0015631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A0F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9307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5.04E-08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463E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3.40466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94A4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2F92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C4C7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62C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D831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3.41E-06</w:t>
            </w:r>
          </w:p>
        </w:tc>
      </w:tr>
      <w:tr w:rsidR="00AA0E9B" w:rsidRPr="00451F1A" w14:paraId="620B2943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38E29" w14:textId="1EBA1ACF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8500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carbohydrate derivative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1D21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GO:0097367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2437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238B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8.62E-08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5B4B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1.31072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1D4B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9AE2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13823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8B0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4CF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50CD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5.47E-06</w:t>
            </w:r>
          </w:p>
        </w:tc>
      </w:tr>
      <w:tr w:rsidR="00AA0E9B" w:rsidRPr="00451F1A" w14:paraId="23C77651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AEB45" w14:textId="2C3A2933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0A08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microtubule motor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BAC3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GO:0003777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BA5C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2D82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2.74E-07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AE72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5.170786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353D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EBD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92A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4B6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E7B9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1.64E-05</w:t>
            </w:r>
          </w:p>
        </w:tc>
      </w:tr>
      <w:tr w:rsidR="00AA0E9B" w:rsidRPr="00451F1A" w14:paraId="6494D0F2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2D8F1" w14:textId="1ECC7976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9756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protein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16A7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GO:0005515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EDA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798C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3.27E-07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CC8D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1.42549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6D2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3153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7765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2A07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121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89AB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1.85E-05</w:t>
            </w:r>
          </w:p>
        </w:tc>
      </w:tr>
      <w:tr w:rsidR="00AA0E9B" w:rsidRPr="00451F1A" w14:paraId="51EFF248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0CC06" w14:textId="6F4E1A9D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E289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nucleotide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2923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GO:0000166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0FA4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EB15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3.31E-07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622E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1.284506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519F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2F05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14604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B86B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C72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584A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1.77E-05</w:t>
            </w:r>
          </w:p>
        </w:tc>
      </w:tr>
      <w:tr w:rsidR="00AA0E9B" w:rsidRPr="00451F1A" w14:paraId="66ED8A75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A3A5" w14:textId="7A51C018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FBF0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nucleoside phosphate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D790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GO:1901265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A40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6BE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3.31E-07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527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1.284506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C236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7ED0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14604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1CF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913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8889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1.77E-05</w:t>
            </w:r>
          </w:p>
        </w:tc>
      </w:tr>
      <w:tr w:rsidR="00AA0E9B" w:rsidRPr="00451F1A" w14:paraId="74F6C50F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596C7" w14:textId="1DFA754D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615D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flavonol synthase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02F11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GO:0045431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A33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3B77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3.47E-07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2253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29.12876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EE9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3FC1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BC0C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F366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6361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1.67E-05</w:t>
            </w:r>
          </w:p>
        </w:tc>
      </w:tr>
      <w:tr w:rsidR="00AA0E9B" w:rsidRPr="00451F1A" w14:paraId="5E0628D1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2B813" w14:textId="22039CF0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92D6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motor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9DEB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GO:0003774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26E3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C373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5.46E-07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E1A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4.343763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428C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E057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524B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D481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4199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2.31E-05</w:t>
            </w:r>
          </w:p>
        </w:tc>
      </w:tr>
      <w:tr w:rsidR="00AA0E9B" w:rsidRPr="00451F1A" w14:paraId="4421D27A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C2E7" w14:textId="2C41204C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9E937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purine nucleotide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BFE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GO:0017076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270A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8CD4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9.69E-07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7D40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1.28547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724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B29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13596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0DF1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2A7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E32D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3.94E-05</w:t>
            </w:r>
          </w:p>
        </w:tc>
      </w:tr>
      <w:tr w:rsidR="00AA0E9B" w:rsidRPr="00451F1A" w14:paraId="7CC31966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460C5" w14:textId="67E08E9C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463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cytoskeletal protein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FDEA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GO:0008092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C19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53B1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1.26E-06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8792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2.520045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DD0C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F077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DF0F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147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B38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4.93E-05</w:t>
            </w:r>
          </w:p>
        </w:tc>
      </w:tr>
      <w:tr w:rsidR="00AA0E9B" w:rsidRPr="00451F1A" w14:paraId="59A03780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25933" w14:textId="23431396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4D46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hydrolase activity, acting on glycosyl bonds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5CD02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GO:0016798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B22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D2F4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1.68E-06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B779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1.865389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6AB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306E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F77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C20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7BAA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6.30E-05</w:t>
            </w:r>
          </w:p>
        </w:tc>
      </w:tr>
      <w:tr w:rsidR="00AA0E9B" w:rsidRPr="00451F1A" w14:paraId="6D785389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E0CC7" w14:textId="79214A48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D21F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DNA primase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D8568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GO:0003896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3BDD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70A3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1.70E-06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FDED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22.40674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47F1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D2B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0B0D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196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E79E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6.15E-05</w:t>
            </w:r>
          </w:p>
        </w:tc>
      </w:tr>
      <w:tr w:rsidR="00AA0E9B" w:rsidRPr="00451F1A" w14:paraId="2529BC07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91D3" w14:textId="520D0AB4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C2A97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purine ribonucleotide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9BA7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GO:0032555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2235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3B4D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2.51E-06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DD1A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1.273646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F84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1C0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13585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B118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BB2E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C9C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8.77E-05</w:t>
            </w:r>
          </w:p>
        </w:tc>
      </w:tr>
      <w:tr w:rsidR="00AA0E9B" w:rsidRPr="00451F1A" w14:paraId="3D5CF87A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F2A5D" w14:textId="0B392DAA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9191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ribonucleotide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5338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GO:0032553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641D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7DA3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2.67E-06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B9AB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1.271274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C434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E46A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13702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17B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BA7A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647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9.04E-05</w:t>
            </w:r>
          </w:p>
        </w:tc>
      </w:tr>
      <w:tr w:rsidR="00AA0E9B" w:rsidRPr="00451F1A" w14:paraId="73BFEAE0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5275A" w14:textId="3053BD25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38906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DNA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CA98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GO:0003677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FC38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C1F8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2.71E-06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34F7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1.349669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9F7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20E1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9194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2A0F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5975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F3BA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8.89E-05</w:t>
            </w:r>
          </w:p>
        </w:tc>
      </w:tr>
      <w:tr w:rsidR="00AA0E9B" w:rsidRPr="00451F1A" w14:paraId="7284F806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28D96" w14:textId="30C44850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E70D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oxidoreductase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78B2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GO:0016491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F172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593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3.49E-06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33D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1.501056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E85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28AC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4929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9B5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BFDC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CCD8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1.11E-04</w:t>
            </w:r>
          </w:p>
        </w:tc>
      </w:tr>
      <w:tr w:rsidR="00AA0E9B" w:rsidRPr="00451F1A" w14:paraId="72B963E4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EB6C" w14:textId="1EDF3B9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3882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protein heterodimerization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ABB4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GO:0046982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033D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29CA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4.22E-06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04D5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3.426913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F5E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E271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6F3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1EC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F9EB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1.30E-04</w:t>
            </w:r>
          </w:p>
        </w:tc>
      </w:tr>
      <w:tr w:rsidR="00AA0E9B" w:rsidRPr="00451F1A" w14:paraId="6B729409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A1A9D" w14:textId="52E36798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CB62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L-ascorbic acid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39F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GO:0031418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21A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805B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5.71E-06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76A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6.990903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88BB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90A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C0D7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D9F8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B83F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1.70E-04</w:t>
            </w:r>
          </w:p>
        </w:tc>
      </w:tr>
      <w:tr w:rsidR="00AA0E9B" w:rsidRPr="00451F1A" w14:paraId="6B94E396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62065" w14:textId="37B37B84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97B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adenyl ribonucleotide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AE75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GO:0032559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A62C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3D0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7.92E-06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ACDE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1.267945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9A56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A564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12865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B12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536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247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2.30E-04</w:t>
            </w:r>
          </w:p>
        </w:tc>
      </w:tr>
      <w:tr w:rsidR="00AA0E9B" w:rsidRPr="00451F1A" w14:paraId="18054BB3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BE315" w14:textId="159926D3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848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adenyl nucleotide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112F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GO:0030554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0ECB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F1C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8.31E-06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D4BD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1.267157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284E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1E5B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12873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7709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C85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EC69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2.34E-04</w:t>
            </w:r>
          </w:p>
        </w:tc>
      </w:tr>
      <w:tr w:rsidR="00AA0E9B" w:rsidRPr="00451F1A" w14:paraId="7EA7C60B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D863" w14:textId="425A0F41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16F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polysaccharide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C189C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GO:0030247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D23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574F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9.92E-06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65D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4.403185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E48E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285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8DB6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544E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A73C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2.72E-04</w:t>
            </w:r>
          </w:p>
        </w:tc>
      </w:tr>
      <w:tr w:rsidR="00AA0E9B" w:rsidRPr="00451F1A" w14:paraId="6E06A668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9BC5" w14:textId="421341EA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8D2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organic acid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56E0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GO:0043177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9D1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C99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1.33E-05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E01C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3.426913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6C0E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32BB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141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0B58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5101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3.54E-04</w:t>
            </w:r>
          </w:p>
        </w:tc>
      </w:tr>
      <w:tr w:rsidR="00AA0E9B" w:rsidRPr="00451F1A" w14:paraId="5EDC0024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AC724" w14:textId="2E270145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65E28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carboxylic acid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1991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GO:0031406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CC53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8EC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1.33E-05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250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3.426913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3963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6162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475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631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2A76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3.54E-04</w:t>
            </w:r>
          </w:p>
        </w:tc>
      </w:tr>
      <w:tr w:rsidR="00AA0E9B" w:rsidRPr="00451F1A" w14:paraId="417ACF49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3F11" w14:textId="0578F7DA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64EC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carbohydrate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462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GO:0030246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AE9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7E84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1.44E-05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74E7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2.02512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7D6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B9F6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FBA0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005B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8F1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3.66E-04</w:t>
            </w:r>
          </w:p>
        </w:tc>
      </w:tr>
      <w:tr w:rsidR="00AA0E9B" w:rsidRPr="00451F1A" w14:paraId="7A3581F8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EF126" w14:textId="70C4BB70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5F92C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naringenin 3-dioxygenase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F9E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GO:0045486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4FD7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C96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1.85E-05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44D3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14.56438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CD7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0EE3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F00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8F96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CA8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4.58E-04</w:t>
            </w:r>
          </w:p>
        </w:tc>
      </w:tr>
      <w:tr w:rsidR="00AA0E9B" w:rsidRPr="00451F1A" w14:paraId="5A8AADF7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FAA1" w14:textId="363EA211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6F64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chalcone isomerase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33BD6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GO:0045430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B817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B4D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3.05E-05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019D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13.24035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CD58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764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D902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F06D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18F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7.37E-04</w:t>
            </w:r>
          </w:p>
        </w:tc>
      </w:tr>
      <w:tr w:rsidR="00AA0E9B" w:rsidRPr="00451F1A" w14:paraId="27665B1B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0C376" w14:textId="1D1FA123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3A77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chitinase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AD4B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GO:0004568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EBF6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1AD4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4.07E-05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6FD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6.29811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512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B8BB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C45B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8EC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721B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9.61E-04</w:t>
            </w:r>
          </w:p>
        </w:tc>
      </w:tr>
      <w:tr w:rsidR="00AA0E9B" w:rsidRPr="00451F1A" w14:paraId="5C818A9D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CF90" w14:textId="1F7FE9CB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475FE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transferase activity, transferring glycosyl groups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F715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GO:0016757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9E7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B649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5.70E-05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FBF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1.784094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3FF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1C1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75AF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DA4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758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0.001314</w:t>
            </w:r>
          </w:p>
        </w:tc>
      </w:tr>
      <w:tr w:rsidR="00AA0E9B" w:rsidRPr="00451F1A" w14:paraId="4085F299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F7E13" w14:textId="315DF321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4A55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dioxygenase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35E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GO:0051213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B7CB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43B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7.88E-05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C84C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2.375919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74F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A548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208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777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4A26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0.001778</w:t>
            </w:r>
          </w:p>
        </w:tc>
      </w:tr>
      <w:tr w:rsidR="00AA0E9B" w:rsidRPr="00451F1A" w14:paraId="689D2600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BA7C" w14:textId="414C4778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71E42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calcium ion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0A38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GO:0005509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DB1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D19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8.03E-05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3359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2.326721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C99A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AE4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085C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EEA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D91C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0.001773</w:t>
            </w:r>
          </w:p>
        </w:tc>
      </w:tr>
      <w:tr w:rsidR="00AA0E9B" w:rsidRPr="00451F1A" w14:paraId="7B9FC878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7B121" w14:textId="00F86634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324B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DNA replication origin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5A46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GO:0003688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13B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FBC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8.39E-05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43D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6.685289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DE2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0935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089E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60E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ADFF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0.001812</w:t>
            </w:r>
          </w:p>
        </w:tc>
      </w:tr>
      <w:tr w:rsidR="00AA0E9B" w:rsidRPr="00451F1A" w14:paraId="7B400818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AA273" w14:textId="7FBBCBCB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DD2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drug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031E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GO:0008144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94D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47C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9.08E-05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8BE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1.236246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874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342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B387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33DC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88C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0.00192</w:t>
            </w:r>
          </w:p>
        </w:tc>
      </w:tr>
      <w:tr w:rsidR="00AA0E9B" w:rsidRPr="00451F1A" w14:paraId="06A9F00E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38903" w14:textId="118BAADF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C218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S-adenosylmethionine-dependent methyltransferase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E8E3C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GO:0008757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3602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C6F2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1.13E-04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848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2.543468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6535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D73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587A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161A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A592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0.002344</w:t>
            </w:r>
          </w:p>
        </w:tc>
      </w:tr>
      <w:tr w:rsidR="00AA0E9B" w:rsidRPr="00451F1A" w14:paraId="5D558C56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AEAE1" w14:textId="0716ACD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19081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protein dimerization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18BB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GO:0046983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BA9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E52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1.15E-04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BD86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1.609589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98DD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3F6D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7ED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7B51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013D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0.002342</w:t>
            </w:r>
          </w:p>
        </w:tc>
      </w:tr>
      <w:tr w:rsidR="00AA0E9B" w:rsidRPr="00451F1A" w14:paraId="65A3BBD3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5990B" w14:textId="4DE07621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D1C68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oxidoreductase activity, acting on single donors with incorporation of molecular oxygen, incorporation of two atoms of oxygen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77A5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GO:0016702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DADD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786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1.22E-04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236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4.315372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A07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E613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B4C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9084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A477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0.002422</w:t>
            </w:r>
          </w:p>
        </w:tc>
      </w:tr>
      <w:tr w:rsidR="00AA0E9B" w:rsidRPr="00451F1A" w14:paraId="68DC5267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97E91" w14:textId="7B7B0E56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9769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active transmembrane transporter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83B22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GO:0022804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12F8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89C3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1.47E-04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DCBD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1.716369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1B31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1990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9A46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4AFA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C184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0.002878</w:t>
            </w:r>
          </w:p>
        </w:tc>
      </w:tr>
      <w:tr w:rsidR="00AA0E9B" w:rsidRPr="00451F1A" w14:paraId="525EBC47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227EF" w14:textId="4C0A17B6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2F8F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purine ribonucleoside triphosphate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58F8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GO:0035639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FA3D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DC76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8635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1.225031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943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9F87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12745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A15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0367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ACD9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0.002877</w:t>
            </w:r>
          </w:p>
        </w:tc>
      </w:tr>
      <w:tr w:rsidR="00AA0E9B" w:rsidRPr="00451F1A" w14:paraId="57261820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CB22" w14:textId="4565B3B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29AF0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oxidoreductase activity, acting on CH or CH2 groups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BCE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GO:0016725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0FFD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2ED5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1.73E-04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7D23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9.396375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73C0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6A20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3877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0C9A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F84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0.003196</w:t>
            </w:r>
          </w:p>
        </w:tc>
      </w:tr>
      <w:tr w:rsidR="00AA0E9B" w:rsidRPr="00451F1A" w14:paraId="779EECA1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87224" w14:textId="29E95032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CC36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monosaccharide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F449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GO:0048029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D3EA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8837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2.25E-04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A2C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4.406031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B23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A85C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A34C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76CD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FF2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0.004078</w:t>
            </w:r>
          </w:p>
        </w:tc>
      </w:tr>
      <w:tr w:rsidR="00AA0E9B" w:rsidRPr="00451F1A" w14:paraId="529F7C78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8D38D" w14:textId="7EB3B29B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93D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intramolecular lyase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BEA0E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GO:0016872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F043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15F6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3.13E-04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35A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8.322503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15A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1E5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C7B3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0017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C922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0.005289</w:t>
            </w:r>
          </w:p>
        </w:tc>
      </w:tr>
      <w:tr w:rsidR="00AA0E9B" w:rsidRPr="00451F1A" w14:paraId="0E2DCD42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6D811" w14:textId="5FE94C18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E12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ATPase-coupled xenobiotic transmembrane transporter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9CBB1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GO:0008559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8316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CDA3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3.23E-04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817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6.473058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268C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7D2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EFE8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6787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BC0B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0.005374</w:t>
            </w:r>
          </w:p>
        </w:tc>
      </w:tr>
      <w:tr w:rsidR="00AA0E9B" w:rsidRPr="00451F1A" w14:paraId="2D07F579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81241" w14:textId="62CD90FA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00B6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xyloglucan:xyloglucosyl transferase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095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GO:0016762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B2B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C9A4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3.94E-04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6A62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6.241877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0E74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5891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888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68B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42FB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0.006457</w:t>
            </w:r>
          </w:p>
        </w:tc>
      </w:tr>
      <w:tr w:rsidR="00AA0E9B" w:rsidRPr="00451F1A" w14:paraId="679056EA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0E2F3" w14:textId="1AEF6693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F3C67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ATP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CF0C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GO:0005524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75A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686F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4.09E-04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3A32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1.21602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82E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D3A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12025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0307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544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4EA6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0.006586</w:t>
            </w:r>
          </w:p>
        </w:tc>
      </w:tr>
      <w:tr w:rsidR="00AA0E9B" w:rsidRPr="00451F1A" w14:paraId="1226EE4D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33A88" w14:textId="10859788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93FFC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hydrolase activity, hydrolyzing O-glycosyl compounds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8727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GO:0004553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B7FB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E81F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4.26E-04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BCFE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1.899702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59C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51F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B56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E763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2FCB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0.00675</w:t>
            </w:r>
          </w:p>
        </w:tc>
      </w:tr>
      <w:tr w:rsidR="00AA0E9B" w:rsidRPr="00451F1A" w14:paraId="03FCEF54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0BB50" w14:textId="31AEAD04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EE6D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glucosyltransferase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BC7C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GO:0046527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B5A0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8D43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5.38E-04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24BE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2.16816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7860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CDC8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42A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D582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D5D3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0.008402</w:t>
            </w:r>
          </w:p>
        </w:tc>
      </w:tr>
      <w:tr w:rsidR="00AA0E9B" w:rsidRPr="00451F1A" w14:paraId="6D3334FE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62AC8" w14:textId="5BD4FC9F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F626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protein homodimerization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6F22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GO:0042803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E1D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6F7F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5.90E-04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36AF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1.955403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A597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3A1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7AF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442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6302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0.009071</w:t>
            </w:r>
          </w:p>
        </w:tc>
      </w:tr>
      <w:tr w:rsidR="00AA0E9B" w:rsidRPr="00451F1A" w14:paraId="06E25C38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DDC5" w14:textId="770015FA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CC52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transferase activity, transferring hexosyl groups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53DCC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GO:0016758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0648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137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6.20E-04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EB14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1.771029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4995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C35B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786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9203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497D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0.009385</w:t>
            </w:r>
          </w:p>
        </w:tc>
      </w:tr>
      <w:tr w:rsidR="00AA0E9B" w:rsidRPr="00451F1A" w14:paraId="007E2283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718A" w14:textId="0B26DF51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808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oxidoreductase activity, acting on single donors with incorporation of molecular oxygen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7296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GO:0016701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6D3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251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7.34E-04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0713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3.447191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5621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FFA6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5D4D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7E3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C950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0.010955</w:t>
            </w:r>
          </w:p>
        </w:tc>
      </w:tr>
      <w:tr w:rsidR="00AA0E9B" w:rsidRPr="00451F1A" w14:paraId="33995654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EA8ED" w14:textId="58A9D9FA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33B7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2-oxoglutarate-dependent dioxygenase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CAEB1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GO:0016706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6637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21C3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7.68E-04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2301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3.426913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E93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080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6E0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2BD9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EEC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0.011297</w:t>
            </w:r>
          </w:p>
        </w:tc>
      </w:tr>
      <w:tr w:rsidR="00AA0E9B" w:rsidRPr="00451F1A" w14:paraId="0366F0F2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1A3CB" w14:textId="4A452A68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55CF8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methyltransferase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C4EB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GO:0008168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8EC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3A50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8.35E-04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F395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1.937305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6933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BA1E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F798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22F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0BAB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0.012107</w:t>
            </w:r>
          </w:p>
        </w:tc>
      </w:tr>
      <w:tr w:rsidR="00AA0E9B" w:rsidRPr="00451F1A" w14:paraId="194C96E7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622E5" w14:textId="74559298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580C2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hydrolase activity, hydrolyzing N-glycosyl compounds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7CF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GO:0016799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B547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191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8.84E-04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2981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1.838502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67F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D949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A515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FC42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B879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0.012286</w:t>
            </w:r>
          </w:p>
        </w:tc>
      </w:tr>
      <w:tr w:rsidR="00AA0E9B" w:rsidRPr="00451F1A" w14:paraId="44C12C84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5CB80" w14:textId="2488D9E4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CAE16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nucleoside-triphosphatase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F71DC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GO:0017111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FE60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883F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0.001026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B8A6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1.509388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513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0FB6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2393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A913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2A8C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B672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0.013887</w:t>
            </w:r>
          </w:p>
        </w:tc>
      </w:tr>
      <w:tr w:rsidR="00AA0E9B" w:rsidRPr="00451F1A" w14:paraId="6DD3ABBD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5ACA1" w14:textId="6E1959AC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7847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transferase activity, transferring one-carbon groups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F02D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GO:0016741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C39F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9508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0.001177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94D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1.868881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5FC5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E5A7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5E4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65F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8997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0.015722</w:t>
            </w:r>
          </w:p>
        </w:tc>
      </w:tr>
      <w:tr w:rsidR="00AA0E9B" w:rsidRPr="00451F1A" w14:paraId="6EAC2C8C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05F21" w14:textId="7FC93720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5D5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transmembrane transporter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093A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GO:0022857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E13F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196F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0.001372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97B9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1.412732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62A7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8DBD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DC0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097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1B7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0.01786</w:t>
            </w:r>
          </w:p>
        </w:tc>
      </w:tr>
      <w:tr w:rsidR="00AA0E9B" w:rsidRPr="00451F1A" w14:paraId="42450E4A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5D6EA" w14:textId="738CE763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CA1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pyrophosphatase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A51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GO:0016462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FBB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A29F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0.001413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7DE8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1.473439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164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6A4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2570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69F4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A47E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769D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0.01815</w:t>
            </w:r>
          </w:p>
        </w:tc>
      </w:tr>
      <w:tr w:rsidR="00AA0E9B" w:rsidRPr="00451F1A" w14:paraId="06700AD4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1FFE7" w14:textId="1CFDC1A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324A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signaling receptor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1C528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GO:0038023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42B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F5E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0.001553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FBE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1.812993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D9D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273D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36A3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F32D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2017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0.019459</w:t>
            </w:r>
          </w:p>
        </w:tc>
      </w:tr>
      <w:tr w:rsidR="00AA0E9B" w:rsidRPr="00451F1A" w14:paraId="7B66A8C2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C2882" w14:textId="05E63625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AAD4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cis-regulatory region sequence-specific DNA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5B95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GO:0000987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4C5F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BF39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0.001577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BE32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3.115376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65B6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E8C5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B99F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D50F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B981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0.019521</w:t>
            </w:r>
          </w:p>
        </w:tc>
      </w:tr>
      <w:tr w:rsidR="00AA0E9B" w:rsidRPr="00451F1A" w14:paraId="44C30F9A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504BA" w14:textId="3AADD5A2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31CE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xenobiotic transmembrane transporter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9834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GO:0042910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DB95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3A1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0.001586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6B3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3.361011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BE5A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53F7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1446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DA6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DC88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0.01939</w:t>
            </w:r>
          </w:p>
        </w:tc>
      </w:tr>
      <w:tr w:rsidR="00AA0E9B" w:rsidRPr="00451F1A" w14:paraId="52E47A7D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6D00" w14:textId="4BDB4FD3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5B9C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hydrolase activity, acting on acid anhydrides, in phosphorus-containing anhydrides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5BDE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GO:0016818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0389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752F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0.001683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5C4F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1.462626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E4C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0132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2589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B2C5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1AEF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EEC8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0.020097</w:t>
            </w:r>
          </w:p>
        </w:tc>
      </w:tr>
      <w:tr w:rsidR="00AA0E9B" w:rsidRPr="00451F1A" w14:paraId="0B874732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F4E3" w14:textId="53DA532B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E7C62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transporter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6A63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GO:0005215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3C4D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D6F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0.001877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E061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1.386686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D89E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8CE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3487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3FA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0ADD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1780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0.022147</w:t>
            </w:r>
          </w:p>
        </w:tc>
      </w:tr>
      <w:tr w:rsidR="00AA0E9B" w:rsidRPr="00451F1A" w14:paraId="6E95E524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03AE" w14:textId="655C6A92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12518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transmembrane receptor protein kinase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8DF5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GO:0019199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DBDD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A14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0.001887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CDA0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2.132742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582C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701A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6688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6257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29EE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0.022016</w:t>
            </w:r>
          </w:p>
        </w:tc>
      </w:tr>
      <w:tr w:rsidR="00AA0E9B" w:rsidRPr="00451F1A" w14:paraId="79904307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49A41" w14:textId="30E51780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E72F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ubiquitin-like protein transferase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D9F9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GO:0019787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105C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68E1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0.002295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6AFA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1.713457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D473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2405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AC2A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C52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36D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0.025877</w:t>
            </w:r>
          </w:p>
        </w:tc>
      </w:tr>
      <w:tr w:rsidR="00AA0E9B" w:rsidRPr="00451F1A" w14:paraId="013EE99E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84AB8" w14:textId="6FA9303D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7535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sucrose synthase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4993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GO:0016157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72C8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2E99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1D7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5.394215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E853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970E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D83F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D8FF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A52F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0.025987</w:t>
            </w:r>
          </w:p>
        </w:tc>
      </w:tr>
      <w:tr w:rsidR="00AA0E9B" w:rsidRPr="00451F1A" w14:paraId="32BF9884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4F1DE" w14:textId="43192CBD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FB69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hydrolase activity, acting on acid anhydrides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C2468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GO:0016817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D7F0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FE45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0.002343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70C6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1.442018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E95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6AF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BA1E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F496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35BA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0.02585</w:t>
            </w:r>
          </w:p>
        </w:tc>
      </w:tr>
      <w:tr w:rsidR="00AA0E9B" w:rsidRPr="00451F1A" w14:paraId="724A87E1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AD60B" w14:textId="2E2538B5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258E3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identical protein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8BDB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GO:0042802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36A6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C57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0.002357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164D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1.607374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5FE9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D8E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DAA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441B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7A61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0.025721</w:t>
            </w:r>
          </w:p>
        </w:tc>
      </w:tr>
      <w:tr w:rsidR="00AA0E9B" w:rsidRPr="00451F1A" w14:paraId="62EBD7BC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BBB4D" w14:textId="503D3776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D367D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ubiquitin-protein transferase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381E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GO:0004842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5C78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3ED0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0.002612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990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1.715033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394F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5642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D38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020A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5424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0.027616</w:t>
            </w:r>
          </w:p>
        </w:tc>
      </w:tr>
      <w:tr w:rsidR="00AA0E9B" w:rsidRPr="00451F1A" w14:paraId="7F5E7668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2782" w14:textId="3C72E0AF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626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secondary active transmembrane transporter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39110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GO:0015291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0DA8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BF3A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0.002612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E8D7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1.715033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581C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1CB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8705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A0F0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696A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0.027616</w:t>
            </w:r>
          </w:p>
        </w:tc>
      </w:tr>
      <w:tr w:rsidR="00AA0E9B" w:rsidRPr="00451F1A" w14:paraId="418CC07D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69CB" w14:textId="14667409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46DE1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protein disulfide oxidoreductase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8487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GO:0015035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2DF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093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0.002631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39C2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3.401899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B067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4919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75A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DCB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1A3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0.02725</w:t>
            </w:r>
          </w:p>
        </w:tc>
      </w:tr>
      <w:tr w:rsidR="00AA0E9B" w:rsidRPr="00451F1A" w14:paraId="3BEA158C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14A75" w14:textId="389F9D00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25C8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RNA polymerase II cis-regulatory region sequence-specific DNA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52BD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GO:0000978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0C8A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E82D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0.002631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D3EB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3.401899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454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A6B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E1EC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FF07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A27E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0.02725</w:t>
            </w:r>
          </w:p>
        </w:tc>
      </w:tr>
      <w:tr w:rsidR="00AA0E9B" w:rsidRPr="00451F1A" w14:paraId="3BE1DCED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97806" w14:textId="7D5BBCEF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41B2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molecular transducer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F008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GO:0060089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166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27F4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979D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1.74598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3B8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F02B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7A5B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DEED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8FF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0.027408</w:t>
            </w:r>
          </w:p>
        </w:tc>
      </w:tr>
      <w:tr w:rsidR="00AA0E9B" w:rsidRPr="00451F1A" w14:paraId="3509FC82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4391" w14:textId="393A6B4A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F8D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hormone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0A19C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GO:0042562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8C0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B94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0.002752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97F8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3.377248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E5AB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4EA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49E8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3712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780E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0.027654</w:t>
            </w:r>
          </w:p>
        </w:tc>
      </w:tr>
      <w:tr w:rsidR="00AA0E9B" w:rsidRPr="00451F1A" w14:paraId="7363EF08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DD18" w14:textId="5C498740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CD3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disulfide oxidoreductase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B203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GO:0015036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F3C5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A9A1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63EF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3.048359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9948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6F0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4A49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9D3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53A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0.029395</w:t>
            </w:r>
          </w:p>
        </w:tc>
      </w:tr>
      <w:tr w:rsidR="00AA0E9B" w:rsidRPr="00451F1A" w14:paraId="0ED218AA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60848" w14:textId="4BC558D3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8E18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enzyme regulator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003B1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GO:0030234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A500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F54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0.003118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C13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1.694764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6257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7E87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E444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CFA1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039B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0.029579</w:t>
            </w:r>
          </w:p>
        </w:tc>
      </w:tr>
      <w:tr w:rsidR="00AA0E9B" w:rsidRPr="00451F1A" w14:paraId="69008C1B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8F1AC" w14:textId="11195F1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2B00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organic anion transmembrane transporter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7ED5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GO:0008514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0976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E401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0.003124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D5FC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2.263893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988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B40F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405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8FFB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3D8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0.029362</w:t>
            </w:r>
          </w:p>
        </w:tc>
      </w:tr>
      <w:tr w:rsidR="00AA0E9B" w:rsidRPr="00451F1A" w14:paraId="03366333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D1C2" w14:textId="6791E471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AD32C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oxidoreductase activity, acting on paired donors, with incorporation or reduction of molecular oxygen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14B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GO:0016705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0F7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118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0.003127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A549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1.679038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32B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645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5064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D7D2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A107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0.029117</w:t>
            </w:r>
          </w:p>
        </w:tc>
      </w:tr>
      <w:tr w:rsidR="00AA0E9B" w:rsidRPr="00451F1A" w14:paraId="18174132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85765" w14:textId="1DB7F3B6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D9C8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NAD+ nucleotidase, cyclic ADP-ribose generating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BBC6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GO:0061809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1DA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576C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0.003155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84D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1.765379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7652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1623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9CE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9B0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C5C2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0.029108</w:t>
            </w:r>
          </w:p>
        </w:tc>
      </w:tr>
      <w:tr w:rsidR="00AA0E9B" w:rsidRPr="00451F1A" w14:paraId="44C3D395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CE185" w14:textId="1A603828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49AA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NAD(P)+ nucleosidase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E1C17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GO:0050135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857E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0FF9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0.003155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A64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1.765379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C157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0F1E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D7CD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C28D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186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0.029108</w:t>
            </w:r>
          </w:p>
        </w:tc>
      </w:tr>
      <w:tr w:rsidR="00AA0E9B" w:rsidRPr="00451F1A" w14:paraId="7D9CF0F4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C7A2" w14:textId="4DF2FFD2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F6240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NAD+ nucleosidase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90744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GO:0003953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8A99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248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0.003155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70B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1.765379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1B5A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C91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8859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BC3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1AAA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0.029108</w:t>
            </w:r>
          </w:p>
        </w:tc>
      </w:tr>
      <w:tr w:rsidR="00AA0E9B" w:rsidRPr="00451F1A" w14:paraId="44922F06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4BF7F" w14:textId="7792480D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3328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RNA polymerase II transcription regulatory region sequence-specific DNA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DC4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GO:0000977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860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9D29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0.003277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1402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2.252224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7DD3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E127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6713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2F21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5DC5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0.029438</w:t>
            </w:r>
          </w:p>
        </w:tc>
      </w:tr>
      <w:tr w:rsidR="00AA0E9B" w:rsidRPr="00451F1A" w14:paraId="06D0B73D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CEFA" w14:textId="7B58BAE6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B0AE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proton-exporting ATPase activity, phosphorylative mechanism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F62EB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GO:0008553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2A10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819E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0.003973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974A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4.775207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9E7D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396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332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3A4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6D3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0.035067</w:t>
            </w:r>
          </w:p>
        </w:tc>
      </w:tr>
      <w:tr w:rsidR="00AA0E9B" w:rsidRPr="00451F1A" w14:paraId="27EDD93C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48C0" w14:textId="65BF8A3B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D99F6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chitin binding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82C49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GO:0008061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7D60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A4E1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0.003973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1AA4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4.775207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75C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180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1A79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6514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E79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0.035067</w:t>
            </w:r>
          </w:p>
        </w:tc>
      </w:tr>
      <w:tr w:rsidR="00AA0E9B" w:rsidRPr="00451F1A" w14:paraId="6B8EEF5B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3A7EA" w14:textId="6F04911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A30A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ATPase-coupled transmembrane transporter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460B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GO:0042626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03602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4D48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0.004351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A04C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1.935466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0A6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815A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25D23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BE28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BA829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0.037428</w:t>
            </w:r>
          </w:p>
        </w:tc>
      </w:tr>
      <w:tr w:rsidR="00AA0E9B" w:rsidRPr="00451F1A" w14:paraId="049CE4AC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5451" w14:textId="3D825E83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94BF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oxidoreductase activity, acting on a sulfur group of donors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33DC1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GO:0016667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4CAD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56A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0.005258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EF2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2.493513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184A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A100C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663F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D3A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415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0.044104</w:t>
            </w:r>
          </w:p>
        </w:tc>
      </w:tr>
      <w:tr w:rsidR="00AA0E9B" w:rsidRPr="00451F1A" w14:paraId="505CA5A0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53F5" w14:textId="47045678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A9DB2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enzyme inhibitor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7846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GO:0004857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301A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3C0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0.005657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6B24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2.062213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191A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866F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E2BF5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95BD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02307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0.047068</w:t>
            </w:r>
          </w:p>
        </w:tc>
      </w:tr>
      <w:tr w:rsidR="00AA0E9B" w:rsidRPr="00451F1A" w14:paraId="1B7D4771" w14:textId="77777777" w:rsidTr="00F705B4">
        <w:trPr>
          <w:jc w:val="center"/>
        </w:trPr>
        <w:tc>
          <w:tcPr>
            <w:tcW w:w="156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ABC0D" w14:textId="759B6B5F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CF8CC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inorganic molecular entity transmembrane transporter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54D1" w14:textId="77777777" w:rsidR="00AA0E9B" w:rsidRPr="009649DC" w:rsidRDefault="00AA0E9B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GO:0015318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FC44B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A6084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0.006105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577AE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1.436116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0BE1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D7D06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21130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A5F9D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75038" w14:textId="77777777" w:rsidR="00AA0E9B" w:rsidRPr="009649DC" w:rsidRDefault="00AA0E9B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0.048789</w:t>
            </w:r>
          </w:p>
        </w:tc>
      </w:tr>
      <w:tr w:rsidR="00F705B4" w:rsidRPr="00451F1A" w14:paraId="55074E5E" w14:textId="77777777" w:rsidTr="00755799">
        <w:trPr>
          <w:jc w:val="center"/>
        </w:trPr>
        <w:tc>
          <w:tcPr>
            <w:tcW w:w="15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7E63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component</w:t>
            </w: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F689D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periphery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4845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GO:0071944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A54D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654E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1.58E-08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54CEE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1.308467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54D43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1AE2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11592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D09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741E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C58C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6.75E-06</w:t>
            </w:r>
          </w:p>
        </w:tc>
      </w:tr>
      <w:tr w:rsidR="00F705B4" w:rsidRPr="00451F1A" w14:paraId="420ED470" w14:textId="77777777" w:rsidTr="00755799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65833" w14:textId="5C4224C2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24D28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protein-DNA complex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6CCF3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GO:0032993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62D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ABE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1.28E-06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80E7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3.416746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0D37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227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D616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D0B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FD80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2.73E-04</w:t>
            </w:r>
          </w:p>
        </w:tc>
      </w:tr>
      <w:tr w:rsidR="00F705B4" w:rsidRPr="00451F1A" w14:paraId="74A9F562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B55D" w14:textId="59C1B9DC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2811B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microtubule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FDE39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GO:0005874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CFC63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B26F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1.60E-06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3037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2.44569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89A0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93E41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234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F2C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1489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2.28E-04</w:t>
            </w:r>
          </w:p>
        </w:tc>
      </w:tr>
      <w:tr w:rsidR="00F705B4" w:rsidRPr="00451F1A" w14:paraId="4F1FC1CD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7A378" w14:textId="14F9F05B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F79A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polymeric cytoskeletal fiber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5B3F4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GO:0099513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456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5196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2.44E-06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C3DE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2.365607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F1385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C97EE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4B4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E612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679E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2.60E-04</w:t>
            </w:r>
          </w:p>
        </w:tc>
      </w:tr>
      <w:tr w:rsidR="00F705B4" w:rsidRPr="00451F1A" w14:paraId="6F6E83E0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AAD5E" w14:textId="4C7F138A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A51A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alpha DNA polymerase:primase complex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F8187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GO:0005658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902E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0D66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2.45E-06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EAEC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20.04195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49F7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DD3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754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CE6A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FB70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2.10E-04</w:t>
            </w:r>
          </w:p>
        </w:tc>
      </w:tr>
      <w:tr w:rsidR="00F705B4" w:rsidRPr="00451F1A" w14:paraId="4D7EEAE1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28E0" w14:textId="308B9D18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06FF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supramolecular fiber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83496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GO:0099512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6310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5131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2.95E-06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A694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2.314064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6397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74E31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F7DF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0A0E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D778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2.10E-04</w:t>
            </w:r>
          </w:p>
        </w:tc>
      </w:tr>
      <w:tr w:rsidR="00F705B4" w:rsidRPr="00451F1A" w14:paraId="4160D602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911B" w14:textId="7866ECE4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8AB6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supramolecular polymer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09AF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GO:0099081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A66C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6935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2.95E-06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FA51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2.314064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DEC9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AAA15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BD52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DE86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BDBE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2.10E-04</w:t>
            </w:r>
          </w:p>
        </w:tc>
      </w:tr>
      <w:tr w:rsidR="00F705B4" w:rsidRPr="00451F1A" w14:paraId="09699988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EC6F" w14:textId="22F2EC2A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132C4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kinesin complex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7E3D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GO:0005871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8DFB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B95E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8.12E-06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25C4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3.913517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B648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C006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9100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9438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63D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4.34E-04</w:t>
            </w:r>
          </w:p>
        </w:tc>
      </w:tr>
      <w:tr w:rsidR="00F705B4" w:rsidRPr="00451F1A" w14:paraId="039FF28D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39DE5" w14:textId="5E11524C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D2977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intrinsic component of membrane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C9AD0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GO:0031224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BFC92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532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8.73E-06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6233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1.219718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26C1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386FE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13050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7FB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4C5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BA11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4.14E-04</w:t>
            </w:r>
          </w:p>
        </w:tc>
      </w:tr>
      <w:tr w:rsidR="00F705B4" w:rsidRPr="00451F1A" w14:paraId="0A7A8627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8AC91" w14:textId="0C3A6073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109FE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plasma membrane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54E1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GO:0005886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9FC1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4C6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8.90E-06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1F6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1.260652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2824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D42D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10108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A633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DDDE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838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3.80E-04</w:t>
            </w:r>
          </w:p>
        </w:tc>
      </w:tr>
      <w:tr w:rsidR="00F705B4" w:rsidRPr="00451F1A" w14:paraId="29A3E940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9360D" w14:textId="26157F69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46D2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nuclear replisome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8C5AC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GO:0043601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43A1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55FB1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1.83E-05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F33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6.916438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B21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1267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CDA8E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93CB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1645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7.12E-04</w:t>
            </w:r>
          </w:p>
        </w:tc>
      </w:tr>
      <w:tr w:rsidR="00F705B4" w:rsidRPr="00451F1A" w14:paraId="032350DF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0F33" w14:textId="270CC5E0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BCDED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replisome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D1FE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GO:0030894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FCF6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328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2.12E-05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40E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6.78343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DD24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8F15E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7B7E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4A2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6107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7.56E-04</w:t>
            </w:r>
          </w:p>
        </w:tc>
      </w:tr>
      <w:tr w:rsidR="00F705B4" w:rsidRPr="00451F1A" w14:paraId="02465293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23D18" w14:textId="2F09F358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C9DF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membrane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15B2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GO:0016020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5BE1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5974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3.83E-05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9AF7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1.149977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9AA2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2255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19401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A1C5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DE5A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C4315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0.001257</w:t>
            </w:r>
          </w:p>
        </w:tc>
      </w:tr>
      <w:tr w:rsidR="00F705B4" w:rsidRPr="00451F1A" w14:paraId="72489332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A91FD" w14:textId="02A4E9C3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F86C9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integral component of membrane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7868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GO:0016021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E7C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59E6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7.92E-05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987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1.198237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86FF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C22E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12548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FA4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1316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996B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0.002417</w:t>
            </w:r>
          </w:p>
        </w:tc>
      </w:tr>
      <w:tr w:rsidR="00F705B4" w:rsidRPr="00451F1A" w14:paraId="7A059864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CA64" w14:textId="48E21FE3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84773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microtubule associated complex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00E9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GO:0005875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1C77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E958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9.31E-05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E9D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2.814402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77A3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8229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2C9F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4EB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6213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0.002649</w:t>
            </w:r>
          </w:p>
        </w:tc>
      </w:tr>
      <w:tr w:rsidR="00F705B4" w:rsidRPr="00451F1A" w14:paraId="43FB7CAC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42ADD" w14:textId="6E140D1D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47E9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DNA packaging complex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C9780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GO:0044815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CEC0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7C34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9.87E-05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4281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3.318775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2FBD1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808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6A1C5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DD8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A96E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0.002633</w:t>
            </w:r>
          </w:p>
        </w:tc>
      </w:tr>
      <w:tr w:rsidR="00F705B4" w:rsidRPr="00451F1A" w14:paraId="21EEE245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B624" w14:textId="5094FE75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4CE2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supramolecular complex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450B8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GO:0099080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97BC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E98C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1.31E-04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8AEB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1.84818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46053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3DE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648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123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B913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0.003294</w:t>
            </w:r>
          </w:p>
        </w:tc>
      </w:tr>
      <w:tr w:rsidR="00F705B4" w:rsidRPr="00451F1A" w14:paraId="6406ED0A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B2B22" w14:textId="6AD93A96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2AEC9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microtubule cytoskeleton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84364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GO:0015630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E1C3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F985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1.44E-04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A475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1.872284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E79E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5A9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008B3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9251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344E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0.003412</w:t>
            </w:r>
          </w:p>
        </w:tc>
      </w:tr>
      <w:tr w:rsidR="00F705B4" w:rsidRPr="00451F1A" w14:paraId="1BF7D0EC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8F64" w14:textId="07BC8B2B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EBB6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nuclear replication fork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6CAC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GO:0043596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EE3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52EE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5ACE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4.968146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741A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FA4A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C587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B615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3301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0.004619</w:t>
            </w:r>
          </w:p>
        </w:tc>
      </w:tr>
      <w:tr w:rsidR="00F705B4" w:rsidRPr="00451F1A" w14:paraId="281611A4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6B1FF" w14:textId="6F9FABFB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74952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nucleosome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4A5C8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GO:0000786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8BF1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1871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2.48E-04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1670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3.391715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AC91E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25F9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ACA1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8068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EE93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0.005297</w:t>
            </w:r>
          </w:p>
        </w:tc>
      </w:tr>
      <w:tr w:rsidR="00F705B4" w:rsidRPr="00451F1A" w14:paraId="25EFFB2E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F8390" w14:textId="1CD3AA79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713FC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wall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A14F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GO:0005618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729C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1F4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4.13E-04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B81B1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1.552204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452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8F1EA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5647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130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2D632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0.008407</w:t>
            </w:r>
          </w:p>
        </w:tc>
      </w:tr>
      <w:tr w:rsidR="00F705B4" w:rsidRPr="00451F1A" w14:paraId="21BE06AB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3E456" w14:textId="6F79EC08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7BCE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external encapsulating structure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4908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GO:0030312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3956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7F7B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4.19E-04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7437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1.551351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4A64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B5DB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6F53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B3B7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409E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0.00814</w:t>
            </w:r>
          </w:p>
        </w:tc>
      </w:tr>
      <w:tr w:rsidR="00F705B4" w:rsidRPr="00451F1A" w14:paraId="3FF073BE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296BB" w14:textId="0E9E2345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D37C8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plant-type vacuole membrane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1E82B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GO:0009705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4A4D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4C98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7.94E-04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4692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2.42579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2FC05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398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2D6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DC2CE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395A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0.014735</w:t>
            </w:r>
          </w:p>
        </w:tc>
      </w:tr>
      <w:tr w:rsidR="00F705B4" w:rsidRPr="00451F1A" w14:paraId="4E1D3312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1E96" w14:textId="080BAE9F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1CD0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plant-type vacuole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51381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GO:0000325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21B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576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0.001934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3A9D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1.995947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8284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EED0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75A2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E170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0F96B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0.030582</w:t>
            </w:r>
          </w:p>
        </w:tc>
      </w:tr>
      <w:tr w:rsidR="00F705B4" w:rsidRPr="00451F1A" w14:paraId="26B928E3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1207" w14:textId="7150C05C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843D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replication fork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2EF00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GO:0005657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7C0D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E033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0.002116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6D91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2.979209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19CE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F4A3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AF45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B9B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79C05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0.032272</w:t>
            </w:r>
          </w:p>
        </w:tc>
      </w:tr>
      <w:tr w:rsidR="00F705B4" w:rsidRPr="00451F1A" w14:paraId="7E553312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2415E" w14:textId="6C389E98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6FC4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cytoskeleton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68A05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GO:0005856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9B729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4757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0.002271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1A5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1.54484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59B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4A0B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6612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9D262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48D15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0.033442</w:t>
            </w:r>
          </w:p>
        </w:tc>
      </w:tr>
      <w:tr w:rsidR="00F705B4" w:rsidRPr="00451F1A" w14:paraId="3988023B" w14:textId="77777777" w:rsidTr="00313253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52E94" w14:textId="6C7A5F28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B31D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secretory vesicle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C4717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GO:0099503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FF1E2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F2B3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0.003714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AAF95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2.150844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EBAAC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C46A2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E68ED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C2F2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66DE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0.049554</w:t>
            </w:r>
          </w:p>
        </w:tc>
      </w:tr>
      <w:tr w:rsidR="00F705B4" w:rsidRPr="00451F1A" w14:paraId="6EA33D8E" w14:textId="77777777" w:rsidTr="009A45B4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A5206" w14:textId="26FE1A25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979AF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DNA polymerase complex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0FAF" w14:textId="77777777" w:rsidR="00F705B4" w:rsidRPr="009649DC" w:rsidRDefault="00F70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GO:0042575</w:t>
            </w: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C6FA2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3897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0.003776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E9956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4.792641</w:t>
            </w:r>
          </w:p>
        </w:tc>
        <w:tc>
          <w:tcPr>
            <w:tcW w:w="9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D6E0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2F10F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6C9A8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1181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2F997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52073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094A4" w14:textId="77777777" w:rsidR="00F705B4" w:rsidRPr="009649DC" w:rsidRDefault="00F70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0.04886</w:t>
            </w:r>
          </w:p>
        </w:tc>
      </w:tr>
      <w:tr w:rsidR="009A45B4" w:rsidRPr="00451F1A" w14:paraId="2D62BB36" w14:textId="77777777" w:rsidTr="009408EF">
        <w:trPr>
          <w:jc w:val="center"/>
        </w:trPr>
        <w:tc>
          <w:tcPr>
            <w:tcW w:w="15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D5299" w14:textId="366544C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Biological process</w:t>
            </w: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65B2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abiotic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48B8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9FDF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5FA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F388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1.927861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74E2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D3A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5111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E8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F40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87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</w:tr>
      <w:tr w:rsidR="009A45B4" w:rsidRPr="00451F1A" w14:paraId="7071000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4C961" w14:textId="020CEF5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E620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hormone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2C36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GO:0009725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876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B839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2E2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2.053938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D41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A5B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72C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A63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DB3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</w:tr>
      <w:tr w:rsidR="009A45B4" w:rsidRPr="00451F1A" w14:paraId="19355C2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AF7D7" w14:textId="7E24572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D12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biological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2A5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GO:0050789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4AC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D7C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FA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1.688157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9559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46E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14643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A69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817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F45C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</w:tr>
      <w:tr w:rsidR="009A45B4" w:rsidRPr="00451F1A" w14:paraId="3A39E1D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4098" w14:textId="0426E1A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6E28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E4B8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GO:0050896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49A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69CF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E85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1.760801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8E0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35C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17115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C71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EAD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CB1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</w:tr>
      <w:tr w:rsidR="009A45B4" w:rsidRPr="00451F1A" w14:paraId="59342A9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ABC51" w14:textId="7866E08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751E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organic substance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D188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GO:0010033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1D8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2D1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23AB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1.893668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A71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D2B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5751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C2A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14A5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9F9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</w:tr>
      <w:tr w:rsidR="009A45B4" w:rsidRPr="00451F1A" w14:paraId="5BC6709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A850" w14:textId="1470603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FED8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9C5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GO:0051716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6C3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25A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C473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1.798795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5EB9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CDAE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8617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7775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AE64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FC8C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</w:tr>
      <w:tr w:rsidR="009A45B4" w:rsidRPr="00451F1A" w14:paraId="3BE5C0E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ABCE1" w14:textId="422F0DF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CE40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stress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7D5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GO:0006950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85CA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820E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41A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1.702526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600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64CC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BBE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DFD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0F6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</w:tr>
      <w:tr w:rsidR="009A45B4" w:rsidRPr="00451F1A" w14:paraId="687DBA2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1389" w14:textId="256A27C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B578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biological regulation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960C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GO:0065007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CB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B2C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164E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1.643712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86E8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C40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16336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323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212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62F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</w:tr>
      <w:tr w:rsidR="009A45B4" w:rsidRPr="00451F1A" w14:paraId="4D59335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B70BD" w14:textId="72FE8C4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E53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endogenous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55D2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GO:0009719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428B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9E1B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1.11E-16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449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1.997613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D2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3F2F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4846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BD63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63E4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014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3.59E-14</w:t>
            </w:r>
          </w:p>
        </w:tc>
      </w:tr>
      <w:tr w:rsidR="009A45B4" w:rsidRPr="00451F1A" w14:paraId="15965E7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41DAC" w14:textId="27689C2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333B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flavonoid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4B4F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GO:0009812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0849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42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1.11E-16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701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6.05027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42D9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55CA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F92D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0E95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9F3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3.59E-14</w:t>
            </w:r>
          </w:p>
        </w:tc>
      </w:tr>
      <w:tr w:rsidR="009A45B4" w:rsidRPr="00451F1A" w14:paraId="09B23BF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29F32" w14:textId="4309187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2223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chemical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BA9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GO:0042221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2332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9E1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2.22E-16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A84F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1.795575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AC7F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58A2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7766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28C1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5C4A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BB1D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5.87E-14</w:t>
            </w:r>
          </w:p>
        </w:tc>
      </w:tr>
      <w:tr w:rsidR="009A45B4" w:rsidRPr="00451F1A" w14:paraId="21B5EF4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2D7FC" w14:textId="19592B1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97F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flavonoid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5D7A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GO:0009813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E4EF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785B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2.22E-16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65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6.599124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322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770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5E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943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758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5.87E-14</w:t>
            </w:r>
          </w:p>
        </w:tc>
      </w:tr>
      <w:tr w:rsidR="009A45B4" w:rsidRPr="00451F1A" w14:paraId="3AD4BC5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4055" w14:textId="1525A63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5F4A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cellular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77EE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GO:0050794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AA9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C8B3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3.33E-16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5C2C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1.695556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F1C0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3CF9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12676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24B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0C3B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7FD7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7.46E-14</w:t>
            </w:r>
          </w:p>
        </w:tc>
      </w:tr>
      <w:tr w:rsidR="009A45B4" w:rsidRPr="00451F1A" w14:paraId="679DD4C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B23B7" w14:textId="62F0F95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5D47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anatomical structure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56AF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GO:0048856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48D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55F9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9.99E-16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006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1.634702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3921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28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8918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162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DCD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970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2.08E-13</w:t>
            </w:r>
          </w:p>
        </w:tc>
      </w:tr>
      <w:tr w:rsidR="009A45B4" w:rsidRPr="00451F1A" w14:paraId="370F164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84489" w14:textId="1BB2C50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13B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developmental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3F69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GO:0032502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7591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1B29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1.67E-15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CAED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1.61946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FD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8E05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9251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07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02AF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2107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3.23E-13</w:t>
            </w:r>
          </w:p>
        </w:tc>
      </w:tr>
      <w:tr w:rsidR="009A45B4" w:rsidRPr="00451F1A" w14:paraId="6A1CAC1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6623B" w14:textId="4C96809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535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oxygen-containing compound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002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GO:1901700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010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039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2.66E-15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8C8B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1.932356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846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D52C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CE7E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9FD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679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4.85E-13</w:t>
            </w:r>
          </w:p>
        </w:tc>
      </w:tr>
      <w:tr w:rsidR="009A45B4" w:rsidRPr="00451F1A" w14:paraId="60F8AB1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3E0E" w14:textId="52090B7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08C6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cycle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74C2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GO:0007049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1038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134F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3.44E-15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91F2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2.516351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BE81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38F8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DBD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D2C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C40A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5.89E-13</w:t>
            </w:r>
          </w:p>
        </w:tc>
      </w:tr>
      <w:tr w:rsidR="009A45B4" w:rsidRPr="00451F1A" w14:paraId="62B6E70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978D" w14:textId="13AE628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E24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signal transduction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806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GO:0007165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5DB9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6FAF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1.03E-14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6A2F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1.807697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5B7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BB2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5642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A17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0CE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CB3B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1.67E-12</w:t>
            </w:r>
          </w:p>
        </w:tc>
      </w:tr>
      <w:tr w:rsidR="009A45B4" w:rsidRPr="00451F1A" w14:paraId="263668E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A64FE" w14:textId="1D97390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2F8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signaling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296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GO:0023052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A12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2E29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1.25E-14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AEC2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1.798465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385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9729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5703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7AE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EAF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E9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1.92E-12</w:t>
            </w:r>
          </w:p>
        </w:tc>
      </w:tr>
      <w:tr w:rsidR="009A45B4" w:rsidRPr="00451F1A" w14:paraId="3700E13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44915" w14:textId="06D7D60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45D3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chemical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8850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GO:0070887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688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B277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2.08E-14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BB3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1.927276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254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2A98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4395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45C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424E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4A4B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3.02E-12</w:t>
            </w:r>
          </w:p>
        </w:tc>
      </w:tr>
      <w:tr w:rsidR="009A45B4" w:rsidRPr="00451F1A" w14:paraId="1D9217B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E7A8" w14:textId="14CCDB4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CF39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defense response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9E6B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GO:0006952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49B8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F41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2.10E-14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422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1.757788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F78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4F1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2A1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A4F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61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2.91E-12</w:t>
            </w:r>
          </w:p>
        </w:tc>
      </w:tr>
      <w:tr w:rsidR="009A45B4" w:rsidRPr="00451F1A" w14:paraId="57A2402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EEB9" w14:textId="3409AFE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6F2D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multicellular organismal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095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GO:0032501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213A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90CD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3.50E-14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D804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1.610333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EC8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A7C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8552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EAE2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BE0D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D7AF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4.63E-12</w:t>
            </w:r>
          </w:p>
        </w:tc>
      </w:tr>
      <w:tr w:rsidR="009A45B4" w:rsidRPr="00451F1A" w14:paraId="4C48248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C2E9" w14:textId="0A4A36D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61FD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biotic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0419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GO:0009607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1FAF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531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4.87E-14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9200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1.881118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DF91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8E32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04C0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8D1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96C2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6.17E-12</w:t>
            </w:r>
          </w:p>
        </w:tc>
      </w:tr>
      <w:tr w:rsidR="009A45B4" w:rsidRPr="00451F1A" w14:paraId="44703F5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D7C8D" w14:textId="73391BB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FE13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acid chemical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23C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GO:0001101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05A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7A88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7.23E-14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8A96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2.028359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43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1AAC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3551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2938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3659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CC6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8.76E-12</w:t>
            </w:r>
          </w:p>
        </w:tc>
      </w:tr>
      <w:tr w:rsidR="009A45B4" w:rsidRPr="00451F1A" w14:paraId="349CFB7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9C1FF" w14:textId="78D7BF3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169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chitin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4BA7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GO:0010200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12B0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BE12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8.14E-14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8EDC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5.284823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5F07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AA0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88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685D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813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9.47E-12</w:t>
            </w:r>
          </w:p>
        </w:tc>
      </w:tr>
      <w:tr w:rsidR="009A45B4" w:rsidRPr="00451F1A" w14:paraId="161079C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C274" w14:textId="0A7FF0A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8A00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hormone-mediated signaling pathway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FF5C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GO:0009755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38BF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E16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1.84E-13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5E8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2.163128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02EC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FD08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2797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A58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0FC9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F9A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2.06E-11</w:t>
            </w:r>
          </w:p>
        </w:tc>
      </w:tr>
      <w:tr w:rsidR="009A45B4" w:rsidRPr="00451F1A" w14:paraId="7E80B19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C08A8" w14:textId="04367F9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4CE3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communication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76B1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GO:0007154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64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454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1.96E-13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12A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1.699701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98AA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8F76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89A0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474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1FA0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2.11E-11</w:t>
            </w:r>
          </w:p>
        </w:tc>
      </w:tr>
      <w:tr w:rsidR="009A45B4" w:rsidRPr="00451F1A" w14:paraId="60052D6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A8A49" w14:textId="20A772D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D97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hormone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EF7A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GO:0032870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D0A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1C66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1.97E-13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28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2.106026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9E3A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F069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3037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C739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A820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3775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2.05E-11</w:t>
            </w:r>
          </w:p>
        </w:tc>
      </w:tr>
      <w:tr w:rsidR="009A45B4" w:rsidRPr="00451F1A" w14:paraId="23AFCB5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8D21" w14:textId="5D06C53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1F41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multicellular organism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F078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GO:0007275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09DC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F67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3.09E-13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3A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1.634928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C8F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F862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7507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571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BEDC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43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3.10E-11</w:t>
            </w:r>
          </w:p>
        </w:tc>
      </w:tr>
      <w:tr w:rsidR="009A45B4" w:rsidRPr="00451F1A" w14:paraId="5F305EB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78532" w14:textId="60E23B6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D8D6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external biotic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78CA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GO:0043207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AC3E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A06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5.45E-13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517B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1.856697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F95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A20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4500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DC5C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9907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19CF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5.28E-11</w:t>
            </w:r>
          </w:p>
        </w:tc>
      </w:tr>
      <w:tr w:rsidR="009A45B4" w:rsidRPr="00451F1A" w14:paraId="447C2F5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756A" w14:textId="66FC1CD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84DE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other organism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1946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GO:0051707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7D69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332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5.45E-13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71FE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1.856697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DEB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038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4500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F4B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FD2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BC5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5.28E-11</w:t>
            </w:r>
          </w:p>
        </w:tc>
      </w:tr>
      <w:tr w:rsidR="009A45B4" w:rsidRPr="00451F1A" w14:paraId="136FEEE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9869" w14:textId="4595013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3D5C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external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D00D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GO:0009605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383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207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6.16E-13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AC0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1.745491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BCF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F38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5645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D73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4F7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0F05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5.60E-11</w:t>
            </w:r>
          </w:p>
        </w:tc>
      </w:tr>
      <w:tr w:rsidR="009A45B4" w:rsidRPr="00451F1A" w14:paraId="48A28F8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C6F9" w14:textId="5A91393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7263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endogenous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953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GO:0071495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AC3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25AC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1.90E-12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2336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2.015865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E00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4A44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EAD3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872D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1540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1.67E-10</w:t>
            </w:r>
          </w:p>
        </w:tc>
      </w:tr>
      <w:tr w:rsidR="009A45B4" w:rsidRPr="00451F1A" w14:paraId="13A99D1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8096E" w14:textId="3486A31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E71F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6E2A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GO:0019222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1027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8B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3.56E-12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F4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1.607503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41A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7C9A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7420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01A8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7A2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16B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3.04E-10</w:t>
            </w:r>
          </w:p>
        </w:tc>
      </w:tr>
      <w:tr w:rsidR="009A45B4" w:rsidRPr="00451F1A" w14:paraId="381C9D3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F01D" w14:textId="5E69F96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77F4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drug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B5CB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GO:0042493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33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7FA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7.68E-12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14BB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2.577705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412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A22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5BC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2CD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3D5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6.38E-10</w:t>
            </w:r>
          </w:p>
        </w:tc>
      </w:tr>
      <w:tr w:rsidR="009A45B4" w:rsidRPr="00451F1A" w14:paraId="78ACE9FF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C93B" w14:textId="1ABAB6F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A12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5D19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GO:0009058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5B2A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421C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1.71E-11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09C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1.392491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168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7098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13821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53ED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537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973D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1.38E-09</w:t>
            </w:r>
          </w:p>
        </w:tc>
      </w:tr>
      <w:tr w:rsidR="009A45B4" w:rsidRPr="00451F1A" w14:paraId="70C2F99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9CA02" w14:textId="0840590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777A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organic substance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519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GO:1901576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758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609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3.38E-11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02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1.392797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6CE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88B8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13487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C77A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214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F5DE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2.66E-09</w:t>
            </w:r>
          </w:p>
        </w:tc>
      </w:tr>
      <w:tr w:rsidR="009A45B4" w:rsidRPr="00451F1A" w14:paraId="7A93E1F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E851B" w14:textId="5F4DD21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50F8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cellular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1D37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GO:0031323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B2F4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EB4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3.75E-11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C8C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1.626921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35C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CB41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6446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685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0FD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C7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2.87E-09</w:t>
            </w:r>
          </w:p>
        </w:tc>
      </w:tr>
      <w:tr w:rsidR="009A45B4" w:rsidRPr="00451F1A" w14:paraId="3E4AD1F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05257" w14:textId="7A004C3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A17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anthocyanin-containing compound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5D4C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GO:0009718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B6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48E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4.08E-11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72BB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7.515864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6E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7FA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7820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5697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E37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3.04E-09</w:t>
            </w:r>
          </w:p>
        </w:tc>
      </w:tr>
      <w:tr w:rsidR="009A45B4" w:rsidRPr="00451F1A" w14:paraId="0163974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56989" w14:textId="0C18B66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9C3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mitotic cell cycle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BB1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GO:0000278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889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F7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4.82E-11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42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2.958115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C687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19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DE60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925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B69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3.51E-09</w:t>
            </w:r>
          </w:p>
        </w:tc>
      </w:tr>
      <w:tr w:rsidR="009A45B4" w:rsidRPr="00451F1A" w14:paraId="6BEB194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F18CB" w14:textId="3B9DDBE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6FEB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5EB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GO:0009889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663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5BD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4.88E-11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93D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1.724854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83E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EAE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5011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63E4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F7FE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8D54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3.46E-09</w:t>
            </w:r>
          </w:p>
        </w:tc>
      </w:tr>
      <w:tr w:rsidR="009A45B4" w:rsidRPr="00451F1A" w14:paraId="3AFF2FB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67943" w14:textId="78B7A0D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D48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cellular macromolecule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536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GO:2000112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62C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FCE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5.24E-11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8F66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1.755475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0986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3142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94E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683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64E1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3.63E-09</w:t>
            </w:r>
          </w:p>
        </w:tc>
      </w:tr>
      <w:tr w:rsidR="009A45B4" w:rsidRPr="00451F1A" w14:paraId="744056C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1589" w14:textId="70C9E92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22B9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cellular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45C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GO:0031326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3C74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15B5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5.32E-11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A034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1.730519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D93F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32F4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4928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C18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374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D130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3.60E-09</w:t>
            </w:r>
          </w:p>
        </w:tc>
      </w:tr>
      <w:tr w:rsidR="009A45B4" w:rsidRPr="00451F1A" w14:paraId="1A78ABA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ECD2A" w14:textId="158F583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1A43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anthocyanin-containing compound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6AC2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GO:0046283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70E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8A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6.65E-11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76C5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6.402402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1C7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2555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40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9C58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C1A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4.40E-09</w:t>
            </w:r>
          </w:p>
        </w:tc>
      </w:tr>
      <w:tr w:rsidR="009A45B4" w:rsidRPr="00451F1A" w14:paraId="62688EC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033A" w14:textId="3A275D9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1835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macromolecule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86E1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GO:0010556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EE6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E9A6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1.02E-10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7156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1.73832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CC2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4E56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4707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1F22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38B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330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6.62E-09</w:t>
            </w:r>
          </w:p>
        </w:tc>
      </w:tr>
      <w:tr w:rsidR="009A45B4" w:rsidRPr="00451F1A" w14:paraId="06EECD1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966D1" w14:textId="4F389BD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A3E9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hypoxia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EDD9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GO:0071456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14C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89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2.10E-10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12B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4.125993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197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5F64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5A19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3EB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048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1.33E-08</w:t>
            </w:r>
          </w:p>
        </w:tc>
      </w:tr>
      <w:tr w:rsidR="009A45B4" w:rsidRPr="00451F1A" w14:paraId="4829181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D955D" w14:textId="510E4D6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7CD4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oxygen levels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A007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GO:0071453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BF5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013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2.49E-10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772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4.095654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737C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4B55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02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C724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81C0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1.54E-08</w:t>
            </w:r>
          </w:p>
        </w:tc>
      </w:tr>
      <w:tr w:rsidR="009A45B4" w:rsidRPr="00451F1A" w14:paraId="6862FED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EA789" w14:textId="0CCAA34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29E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decreased oxygen levels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7BE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GO:0036294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11A5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CADB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2.49E-10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EFB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4.095654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109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B05A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5F77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A75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315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1.54E-08</w:t>
            </w:r>
          </w:p>
        </w:tc>
      </w:tr>
      <w:tr w:rsidR="009A45B4" w:rsidRPr="00451F1A" w14:paraId="081EB82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70F44" w14:textId="2762F6A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16E0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transcription, DNA-templated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09F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GO:0006355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51EA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56D7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3.25E-10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54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1.779055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FCD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7B4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4081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23A7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B68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DB2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1.93E-08</w:t>
            </w:r>
          </w:p>
        </w:tc>
      </w:tr>
      <w:tr w:rsidR="009A45B4" w:rsidRPr="00451F1A" w14:paraId="5ED489F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2DC6" w14:textId="74A9E83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7BF9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nucleic acid-templated transcription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E330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GO:1903506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8D42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0E8D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3.67E-10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14A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1.775575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C4C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D27D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4089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E2E4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17A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149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2.13E-08</w:t>
            </w:r>
          </w:p>
        </w:tc>
      </w:tr>
      <w:tr w:rsidR="009A45B4" w:rsidRPr="00451F1A" w14:paraId="775AAE4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CDF62" w14:textId="0883C13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7D9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RNA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765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GO:2001141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58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F39A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4.39E-10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DAE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1.770379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1362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6F0B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4101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CD2E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3B3A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C24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2.50E-08</w:t>
            </w:r>
          </w:p>
        </w:tc>
      </w:tr>
      <w:tr w:rsidR="009A45B4" w:rsidRPr="00451F1A" w14:paraId="4FDCB7F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C62B5" w14:textId="103781E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3AB4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organic substance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571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GO:0071310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03C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F478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4.40E-10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81E9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1.834366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AA68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365C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3581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564B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62C0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1C69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2.46E-08</w:t>
            </w:r>
          </w:p>
        </w:tc>
      </w:tr>
      <w:tr w:rsidR="009A45B4" w:rsidRPr="00451F1A" w14:paraId="7F7E7E8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A7D82" w14:textId="4F01770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DCAF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primary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FCD9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GO:0080090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F7A6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81C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6.17E-10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605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1.606977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5AA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E82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6024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F2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BDF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62EC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3.39E-08</w:t>
            </w:r>
          </w:p>
        </w:tc>
      </w:tr>
      <w:tr w:rsidR="009A45B4" w:rsidRPr="00451F1A" w14:paraId="73DCF08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191B" w14:textId="14944AB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1DCA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secondary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BB7B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GO:0019748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372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D7FB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6.47E-10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A36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2.887644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5E1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24A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4C5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467B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398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3.49E-08</w:t>
            </w:r>
          </w:p>
        </w:tc>
      </w:tr>
      <w:tr w:rsidR="009A45B4" w:rsidRPr="00451F1A" w14:paraId="343A160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9EEA" w14:textId="5EF0D82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4623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hypoxia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9489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GO:0001666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212D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950A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7.76E-10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786B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3.690641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7B3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E4F5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1F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F1A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9B0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4.11E-08</w:t>
            </w:r>
          </w:p>
        </w:tc>
      </w:tr>
      <w:tr w:rsidR="009A45B4" w:rsidRPr="00451F1A" w14:paraId="66E0E8D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B7E8E" w14:textId="73CE220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2E50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nitrogen compound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166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GO:0051171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D7DF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5E23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1.07E-09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52DE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1.611933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E3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D2D1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5791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7EE8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62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F3C1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5.55E-08</w:t>
            </w:r>
          </w:p>
        </w:tc>
      </w:tr>
      <w:tr w:rsidR="009A45B4" w:rsidRPr="00451F1A" w14:paraId="69B3904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5992" w14:textId="5318253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60B3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decreased oxygen levels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C46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GO:0036293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17C5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E66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1.39E-09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A3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3.601351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B01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FDBA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A08A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9F1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AD2B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7.12E-08</w:t>
            </w:r>
          </w:p>
        </w:tc>
      </w:tr>
      <w:tr w:rsidR="009A45B4" w:rsidRPr="00451F1A" w14:paraId="1FCBA24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2B1AF" w14:textId="68D2EDB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761C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oxygen levels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E51D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GO:0070482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F42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915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1.53E-09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3CF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3.586888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C37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156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5F4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9FF7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D964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7.70E-08</w:t>
            </w:r>
          </w:p>
        </w:tc>
      </w:tr>
      <w:tr w:rsidR="009A45B4" w:rsidRPr="00451F1A" w14:paraId="36E9871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D27E7" w14:textId="3284939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A5E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cycle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978B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GO:0022402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F09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321E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2.08E-09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8929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2.399147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C14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4F38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02DF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0D43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79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1.03E-07</w:t>
            </w:r>
          </w:p>
        </w:tc>
      </w:tr>
      <w:tr w:rsidR="009A45B4" w:rsidRPr="00451F1A" w14:paraId="4EB85BC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FAA43" w14:textId="63CA9C4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3955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RNA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4417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GO:0032774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0EB9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AFB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2.58E-09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5BD6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1.697421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0C1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C79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4447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E9A4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117B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A9B6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1.25E-07</w:t>
            </w:r>
          </w:p>
        </w:tc>
      </w:tr>
      <w:tr w:rsidR="009A45B4" w:rsidRPr="00451F1A" w14:paraId="66A78AD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63604" w14:textId="15EE661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304E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RNA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0F14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GO:0051252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43FC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0789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2.69E-09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FCA0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1.696277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6EBE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3CF1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4450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C49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CFF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F359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1.28E-07</w:t>
            </w:r>
          </w:p>
        </w:tc>
      </w:tr>
      <w:tr w:rsidR="009A45B4" w:rsidRPr="00451F1A" w14:paraId="4140A5F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41A8" w14:textId="192FF0E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1A4E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proanthocyanidin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0B1E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GO:0010023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A47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09C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3.12E-09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597E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20.0423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2173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19B0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4E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EDD0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F0F0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1.47E-07</w:t>
            </w:r>
          </w:p>
        </w:tc>
      </w:tr>
      <w:tr w:rsidR="009A45B4" w:rsidRPr="00451F1A" w14:paraId="5D88CEE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921A" w14:textId="1EDE3D9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0D11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aromatic compound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1B9B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GO:0019438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F80D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DC71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3.44E-09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C80A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1.515523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117D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10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7262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C77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4E4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A4D6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1.59E-07</w:t>
            </w:r>
          </w:p>
        </w:tc>
      </w:tr>
      <w:tr w:rsidR="009A45B4" w:rsidRPr="00451F1A" w14:paraId="0FAF279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61CE7" w14:textId="171D44E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FB17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reproductive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237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GO:0022414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60C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538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3.46E-09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0E1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1.651016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00A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D08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4921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A1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6E06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F766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1.57E-07</w:t>
            </w:r>
          </w:p>
        </w:tc>
      </w:tr>
      <w:tr w:rsidR="009A45B4" w:rsidRPr="00451F1A" w14:paraId="386271B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E8639" w14:textId="1FF6E89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025A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organic cyclic compound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1558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GO:1901362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F2F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BB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3.61E-09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6B7F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1.496665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CE5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ED6A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7700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69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351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858C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1.62E-07</w:t>
            </w:r>
          </w:p>
        </w:tc>
      </w:tr>
      <w:tr w:rsidR="009A45B4" w:rsidRPr="00451F1A" w14:paraId="170ECD0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0F510" w14:textId="62FDD2D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252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macromolecule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C27C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GO:0060255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FCD1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CFC7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3.95E-09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879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1.54367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888F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A8F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6607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E1D5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7E5A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DBB1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1.74E-07</w:t>
            </w:r>
          </w:p>
        </w:tc>
      </w:tr>
      <w:tr w:rsidR="009A45B4" w:rsidRPr="00451F1A" w14:paraId="70BD5ABF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D3CF2" w14:textId="3899F16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E5D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division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9E98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GO:0051301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010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649D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4.00E-09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0D1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2.399083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1818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A41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9C93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9F15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E49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1.74E-07</w:t>
            </w:r>
          </w:p>
        </w:tc>
      </w:tr>
      <w:tr w:rsidR="009A45B4" w:rsidRPr="00451F1A" w14:paraId="5F52167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F369E" w14:textId="75A450E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0E2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nucleobase-containing compound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0EA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GO:0019219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26C7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71F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4.17E-09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A22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1.668222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BB4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0BA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002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2E0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361F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1.78E-07</w:t>
            </w:r>
          </w:p>
        </w:tc>
      </w:tr>
      <w:tr w:rsidR="009A45B4" w:rsidRPr="00451F1A" w14:paraId="01CA71A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40BD2" w14:textId="4C7A4EB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6738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reproduction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A957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GO:0000003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38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3A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4.41E-09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B98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1.644666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F1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D1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4940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56FF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6B1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DEA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1.86E-07</w:t>
            </w:r>
          </w:p>
        </w:tc>
      </w:tr>
      <w:tr w:rsidR="009A45B4" w:rsidRPr="00451F1A" w14:paraId="364E128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76AF0" w14:textId="3B9E2CB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E4D6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defense response to other organism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85E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GO:0098542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A5A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CCFF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5.53E-09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FDF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1.738007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A2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C4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3879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EC2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EF06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620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2.30E-07</w:t>
            </w:r>
          </w:p>
        </w:tc>
      </w:tr>
      <w:tr w:rsidR="009A45B4" w:rsidRPr="00451F1A" w14:paraId="7638569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9A254" w14:textId="35CF823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54FD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transcription, DNA-templated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42D4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GO:0006351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A4F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2A62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5.93E-09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E09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1.682098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FB36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3067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4419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C8B2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240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63F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2.43E-07</w:t>
            </w:r>
          </w:p>
        </w:tc>
      </w:tr>
      <w:tr w:rsidR="009A45B4" w:rsidRPr="00451F1A" w14:paraId="55B4369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DF654" w14:textId="1D36A76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FE5E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component organization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2E22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GO:0016043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9A2F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EBB0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6.57E-09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A8DD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1.494774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0F18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B01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7517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52C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3710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E98A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2.66E-07</w:t>
            </w:r>
          </w:p>
        </w:tc>
      </w:tr>
      <w:tr w:rsidR="009A45B4" w:rsidRPr="00451F1A" w14:paraId="3F74F2BF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ED721" w14:textId="2DE4AEA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0077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nucleic acid-templated transcription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6C6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GO:0097659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6858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600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6.59E-09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2A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1.679058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B38D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0D17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4427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1C7D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D0AC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5D33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2.63E-07</w:t>
            </w:r>
          </w:p>
        </w:tc>
      </w:tr>
      <w:tr w:rsidR="009A45B4" w:rsidRPr="00451F1A" w14:paraId="2C10BBE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15658" w14:textId="22B69FF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A0FF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mitotic cell cycle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223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GO:1903047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198D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F39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9.93E-09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A75C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2.984717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5BE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4086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2B6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D6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E362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3.91E-07</w:t>
            </w:r>
          </w:p>
        </w:tc>
      </w:tr>
      <w:tr w:rsidR="009A45B4" w:rsidRPr="00451F1A" w14:paraId="3C8AE64F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742C" w14:textId="59E624A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67B0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interspecies interaction between organisms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7FA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GO:0044419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1E1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E3A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1.02E-08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930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1.573594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C8B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0E99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5749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F1A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1F0B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0E0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3.94E-07</w:t>
            </w:r>
          </w:p>
        </w:tc>
      </w:tr>
      <w:tr w:rsidR="009A45B4" w:rsidRPr="00451F1A" w14:paraId="16C21F8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23ED7" w14:textId="75A3E34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854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anthocyanin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30C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GO:0031542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3851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640D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1.33E-08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3E6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17.07307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44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0582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2FFA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66CB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9092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5.09E-07</w:t>
            </w:r>
          </w:p>
        </w:tc>
      </w:tr>
      <w:tr w:rsidR="009A45B4" w:rsidRPr="00451F1A" w14:paraId="5C27255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F39A8" w14:textId="1A96DA3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B8C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pigment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550F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GO:0046148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0BC7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A46A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1.37E-08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4EAA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3.431267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9EF4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DCAB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5B5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E45F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84C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5.16E-07</w:t>
            </w:r>
          </w:p>
        </w:tc>
      </w:tr>
      <w:tr w:rsidR="009A45B4" w:rsidRPr="00451F1A" w14:paraId="0F45462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E415" w14:textId="582BAFC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D32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DNA replication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F4C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GO:0006260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2868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DC2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1.45E-08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DE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3.184615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4CF7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2E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DA8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B6BB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18B2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5.42E-07</w:t>
            </w:r>
          </w:p>
        </w:tc>
      </w:tr>
      <w:tr w:rsidR="009A45B4" w:rsidRPr="00451F1A" w14:paraId="4731B78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1AD05" w14:textId="654D3AC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78B0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wall organization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C9EA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GO:0071555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009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F8A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1.87E-08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BECC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2.233993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6B2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5C3D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711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8B9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DC1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6.90E-07</w:t>
            </w:r>
          </w:p>
        </w:tc>
      </w:tr>
      <w:tr w:rsidR="009A45B4" w:rsidRPr="00451F1A" w14:paraId="71BF3E1F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B9754" w14:textId="5DD22DC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95C1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component organization or biogenesis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DB6E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GO:0071840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E23F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5A99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1.89E-08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80C4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1.4448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D4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B69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8455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C12B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71D9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1C9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6.86E-07</w:t>
            </w:r>
          </w:p>
        </w:tc>
      </w:tr>
      <w:tr w:rsidR="009A45B4" w:rsidRPr="00451F1A" w14:paraId="4FE32E2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F26F8" w14:textId="2523094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CDB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wall organization or biogenesis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F96B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GO:0071554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6AAA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D81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1.89E-08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DBF2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2.091359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308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0AFF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A535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2F0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1CA8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6.79E-07</w:t>
            </w:r>
          </w:p>
        </w:tc>
      </w:tr>
      <w:tr w:rsidR="009A45B4" w:rsidRPr="00451F1A" w14:paraId="6948BFE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6B59" w14:textId="25D8A60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1A7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gene expression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0E92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GO:0010468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C67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B36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1.98E-08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6E5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1.577234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3C7C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5A9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5480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7D33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9AF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24D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7.03E-07</w:t>
            </w:r>
          </w:p>
        </w:tc>
      </w:tr>
      <w:tr w:rsidR="009A45B4" w:rsidRPr="00451F1A" w14:paraId="3DC1A12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7C7E8" w14:textId="18D577A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CDCD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anthocyanin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0B12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GO:0031540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8A32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79FF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2.94E-08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0217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12.64865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1AE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EE2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516A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231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6A0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1.03E-06</w:t>
            </w:r>
          </w:p>
        </w:tc>
      </w:tr>
      <w:tr w:rsidR="009A45B4" w:rsidRPr="00451F1A" w14:paraId="2386E7A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CA09" w14:textId="3D70D3D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385D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post-embryonic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1BF3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GO:0009791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1EA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11B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3.19E-08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3AF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1.65711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83F0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387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4277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1406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0C4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1A1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1.11E-06</w:t>
            </w:r>
          </w:p>
        </w:tc>
      </w:tr>
      <w:tr w:rsidR="009A45B4" w:rsidRPr="00451F1A" w14:paraId="0790514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A819" w14:textId="4633A3F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78F2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stress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0E0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GO:0033554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1A1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802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3.46E-08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640E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1.756022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4EA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79AB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1DF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95AC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E92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1.19E-06</w:t>
            </w:r>
          </w:p>
        </w:tc>
      </w:tr>
      <w:tr w:rsidR="009A45B4" w:rsidRPr="00451F1A" w14:paraId="6121057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A8986" w14:textId="3D26720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AC22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fungus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64DC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GO:0009620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259F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2BCB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6.86E-08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6E3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2.020224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C9E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1FE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AA5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EDA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2F79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2.32E-06</w:t>
            </w:r>
          </w:p>
        </w:tc>
      </w:tr>
      <w:tr w:rsidR="009A45B4" w:rsidRPr="00451F1A" w14:paraId="77DB31E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929F" w14:textId="4B4E3AA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7BE0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biological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2957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GO:0048518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DF9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5131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7.58E-08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B630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1.619524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2EA6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7F3C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4483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B1C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4A1E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AC4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2.53E-06</w:t>
            </w:r>
          </w:p>
        </w:tc>
      </w:tr>
      <w:tr w:rsidR="009A45B4" w:rsidRPr="00451F1A" w14:paraId="180093E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5F46F" w14:textId="6648958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22D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anthocyanin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384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GO:0031539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0B41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8B37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7.58E-08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940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13.96888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19D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0E08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207C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190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DAC8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2.51E-06</w:t>
            </w:r>
          </w:p>
        </w:tc>
      </w:tr>
      <w:tr w:rsidR="009A45B4" w:rsidRPr="00451F1A" w14:paraId="5F8F0F2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5FAAC" w14:textId="17F4F54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E93D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defense response to fungus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9920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GO:0050832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37C2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F59D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8.30E-08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717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2.090969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9930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A276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1BD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6F24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61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2.71E-06</w:t>
            </w:r>
          </w:p>
        </w:tc>
      </w:tr>
      <w:tr w:rsidR="009A45B4" w:rsidRPr="00451F1A" w14:paraId="60E3757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A882" w14:textId="7983AF0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E4C6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system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038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GO:0048731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0587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FC7E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8.37E-08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55CA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1.557633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94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E4C9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5327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E19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35CF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6A7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2.71E-06</w:t>
            </w:r>
          </w:p>
        </w:tc>
      </w:tr>
      <w:tr w:rsidR="009A45B4" w:rsidRPr="00451F1A" w14:paraId="3DBA793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D950C" w14:textId="16DA1FC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B9FC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external encapsulating structure organization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DC53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GO:0045229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4086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42CF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8.81E-08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CF03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2.134134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95A6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1AF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AF41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3C9B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0D6B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2.82E-06</w:t>
            </w:r>
          </w:p>
        </w:tc>
      </w:tr>
      <w:tr w:rsidR="009A45B4" w:rsidRPr="00451F1A" w14:paraId="4B51E44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C5B7" w14:textId="6A94FEA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5C0B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flavonoid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E1D8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GO:0009962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F3B4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1E2F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9.63E-08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D053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8.23166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D962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7009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F26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F480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B517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3.05E-06</w:t>
            </w:r>
          </w:p>
        </w:tc>
      </w:tr>
      <w:tr w:rsidR="009A45B4" w:rsidRPr="00451F1A" w14:paraId="203BD30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F56BB" w14:textId="2CAC074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FCB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pigment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25FA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GO:0042440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B18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570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1.05E-07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35C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3.048763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523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DD7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8EB0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E42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BCFB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3.28E-06</w:t>
            </w:r>
          </w:p>
        </w:tc>
      </w:tr>
      <w:tr w:rsidR="009A45B4" w:rsidRPr="00451F1A" w14:paraId="1C8EF06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8F70" w14:textId="1199CC7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7CE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abscisic acid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E784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888D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8C8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1.05E-07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EA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2.091529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8AC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65F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1BEA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CCB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D186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3.25E-06</w:t>
            </w:r>
          </w:p>
        </w:tc>
      </w:tr>
      <w:tr w:rsidR="009A45B4" w:rsidRPr="00451F1A" w14:paraId="3E1B085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75D7" w14:textId="011AC9E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96B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heterocycle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CD91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GO:0018130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2456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DD47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1.10E-07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B4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1.469855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DC8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697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6978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E194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D90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7EB5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3.36E-06</w:t>
            </w:r>
          </w:p>
        </w:tc>
      </w:tr>
      <w:tr w:rsidR="009A45B4" w:rsidRPr="00451F1A" w14:paraId="245FEAF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BFF39" w14:textId="7DFD623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AECB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microtubule-based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845D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GO:0007017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C0F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5AF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1.12E-07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16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2.912941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2D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3FB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273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D842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12E7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3.39E-06</w:t>
            </w:r>
          </w:p>
        </w:tc>
      </w:tr>
      <w:tr w:rsidR="009A45B4" w:rsidRPr="00451F1A" w14:paraId="4FA956F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4C804" w14:textId="53D2806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9F83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organonitrogen compound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49A7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GO:0010243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C4E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0BD2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1.44E-07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616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2.597416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C9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9A38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45E9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CD4A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0CE5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4.31E-06</w:t>
            </w:r>
          </w:p>
        </w:tc>
      </w:tr>
      <w:tr w:rsidR="009A45B4" w:rsidRPr="00451F1A" w14:paraId="09BF154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94C3F" w14:textId="5FEBDFE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EC78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phenylpropanoid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A750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GO:0009698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F48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A78B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1.51E-07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53CB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3.066105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6789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C2ED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B19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3C71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7D6F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4.49E-06</w:t>
            </w:r>
          </w:p>
        </w:tc>
      </w:tr>
      <w:tr w:rsidR="009A45B4" w:rsidRPr="00451F1A" w14:paraId="4BAFA97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2FB1" w14:textId="6EA8355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53AF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31EB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GO:0044249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F652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1BA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1.75E-07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908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1.310482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6FBA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395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13103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EDDD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0E75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F619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5.15E-06</w:t>
            </w:r>
          </w:p>
        </w:tc>
      </w:tr>
      <w:tr w:rsidR="009A45B4" w:rsidRPr="00451F1A" w14:paraId="7C57EFE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4D1E9" w14:textId="0F779A5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59A6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gametophyte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5B8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GO:0048229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0C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149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2.35E-07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FFB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2.412869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7D59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AED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F4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A698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705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6.83E-06</w:t>
            </w:r>
          </w:p>
        </w:tc>
      </w:tr>
      <w:tr w:rsidR="009A45B4" w:rsidRPr="00451F1A" w14:paraId="259B851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148A" w14:textId="7A92572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CC9E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alcohol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64C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GO:0097305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AF3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10C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2.53E-07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291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2.0373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570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57BD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C433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B6E9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A5C1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7.28E-06</w:t>
            </w:r>
          </w:p>
        </w:tc>
      </w:tr>
      <w:tr w:rsidR="009A45B4" w:rsidRPr="00451F1A" w14:paraId="0AEB8C0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C009" w14:textId="328788E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FCB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phenol-containing compound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73A4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GO:0046189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0C0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DB4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2.71E-07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F8F9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7.456916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3AA5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B48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BEA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7AF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CE1B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7.73E-06</w:t>
            </w:r>
          </w:p>
        </w:tc>
      </w:tr>
      <w:tr w:rsidR="009A45B4" w:rsidRPr="00451F1A" w14:paraId="6918D4F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8005A" w14:textId="2E326B5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305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DNA-dependent DNA replication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4996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GO:0006261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DAF3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2C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3.45E-07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10D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3.469365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09F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B7B1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D25F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71ED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2A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9.75E-06</w:t>
            </w:r>
          </w:p>
        </w:tc>
      </w:tr>
      <w:tr w:rsidR="009A45B4" w:rsidRPr="00451F1A" w14:paraId="1F5486A9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FB41D" w14:textId="533E819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DC44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syncytium formation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0C34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GO:0006949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00D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37C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4.01E-07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0684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14.40541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E18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4D64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352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998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7390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1.12E-05</w:t>
            </w:r>
          </w:p>
        </w:tc>
      </w:tr>
      <w:tr w:rsidR="009A45B4" w:rsidRPr="00451F1A" w14:paraId="178836B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EBA32" w14:textId="4306DD5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9B78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macromolecule modification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1913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GO:0043412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C3A5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76CF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4.57E-07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B9F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1.443841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9ECB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9E0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6984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A08B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720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6D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1.27E-05</w:t>
            </w:r>
          </w:p>
        </w:tc>
      </w:tr>
      <w:tr w:rsidR="009A45B4" w:rsidRPr="00451F1A" w14:paraId="785ABA7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7EC7C" w14:textId="35C548A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415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flavonoid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0715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GO:0009963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8E74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66D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5.04E-07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D09B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9.260618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AC52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AB6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CCD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1E0B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EBB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1.38E-05</w:t>
            </w:r>
          </w:p>
        </w:tc>
      </w:tr>
      <w:tr w:rsidR="009A45B4" w:rsidRPr="00451F1A" w14:paraId="33B8D26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161C5" w14:textId="05E7FD7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8EE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leading strand elongation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7AAB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GO:0006272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AE5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6E4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6.03E-07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73CF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18.1963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AB69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413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737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11EB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FA2E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1.64E-05</w:t>
            </w:r>
          </w:p>
        </w:tc>
      </w:tr>
      <w:tr w:rsidR="009A45B4" w:rsidRPr="00451F1A" w14:paraId="0C49CA3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BAD00" w14:textId="0E8B5A0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8CA1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nitrogen compound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CCBB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GO:1901698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EECC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ED0A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6.66E-07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79D9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2.346064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6F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EDF1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2983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EB1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55B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1.79E-05</w:t>
            </w:r>
          </w:p>
        </w:tc>
      </w:tr>
      <w:tr w:rsidR="009A45B4" w:rsidRPr="00451F1A" w14:paraId="3F5BB9B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E4738" w14:textId="48B1B33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ED02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DNA replication initiation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A42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GO:0006270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AAEF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7B73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6.83E-07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C7F4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6.815461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B15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CE84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864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F16D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A167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1.82E-05</w:t>
            </w:r>
          </w:p>
        </w:tc>
      </w:tr>
      <w:tr w:rsidR="009A45B4" w:rsidRPr="00451F1A" w14:paraId="4CFF160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00156" w14:textId="65A6356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01D0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nuclear DNA replication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5844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GO:0033260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FAA1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5DE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7.98E-07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DC3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8.789739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B7C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8EA5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2242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0E5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97F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2.11E-05</w:t>
            </w:r>
          </w:p>
        </w:tc>
      </w:tr>
      <w:tr w:rsidR="009A45B4" w:rsidRPr="00451F1A" w14:paraId="1626DBC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C0997" w14:textId="338218B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8CEE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salicylic acid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6673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GO:0009751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3312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2770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8.93E-07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CD5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2.752625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E1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45C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774B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516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77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2.34E-05</w:t>
            </w:r>
          </w:p>
        </w:tc>
      </w:tr>
      <w:tr w:rsidR="009A45B4" w:rsidRPr="00451F1A" w14:paraId="10CEA12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A0D80" w14:textId="1F280AE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4C7C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cycle DNA replication initiation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12D3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GO:1902292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107A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F55A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1.12E-06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4D1B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24.00901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F07B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8D3D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30A4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7B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49F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2.90E-05</w:t>
            </w:r>
          </w:p>
        </w:tc>
      </w:tr>
      <w:tr w:rsidR="009A45B4" w:rsidRPr="00451F1A" w14:paraId="3D0A4D4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AE21" w14:textId="36EBDCE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D0FD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nuclear cell cycle DNA replication initiation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57B8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GO:1902315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FD9E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691A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1.12E-06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EE3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24.00901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A323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5011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56B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5E3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3AA5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2.90E-05</w:t>
            </w:r>
          </w:p>
        </w:tc>
      </w:tr>
      <w:tr w:rsidR="009A45B4" w:rsidRPr="00451F1A" w14:paraId="6D214E3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2904D" w14:textId="58B6936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6C41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mitotic DNA replication initiation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CC82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GO:1902975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80D7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93AA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1.12E-06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5A9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24.00901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E34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A791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B1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8245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7ED8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2.90E-05</w:t>
            </w:r>
          </w:p>
        </w:tc>
      </w:tr>
      <w:tr w:rsidR="009A45B4" w:rsidRPr="00451F1A" w14:paraId="2A5A373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21721" w14:textId="6F6BF88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18B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microtubule-based movement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7FD0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GO:0007018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CA0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0775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1.14E-06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FF82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4.348802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1154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9A4A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E51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CE1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3C21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2.89E-05</w:t>
            </w:r>
          </w:p>
        </w:tc>
      </w:tr>
      <w:tr w:rsidR="009A45B4" w:rsidRPr="00451F1A" w14:paraId="622C9A5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3FAD0" w14:textId="4A4DFE7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9D74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developmental process involved in reproduction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9C5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GO:0003006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E3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48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1.32E-06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8CC0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1.593292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C74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FB1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3942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6F9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72E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9242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3.31E-05</w:t>
            </w:r>
          </w:p>
        </w:tc>
      </w:tr>
      <w:tr w:rsidR="009A45B4" w:rsidRPr="00451F1A" w14:paraId="4F068DC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37CB" w14:textId="330598D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E583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anthocyanin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A036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GO:0031537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24C3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5E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1.41E-06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C646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8.23166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3B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7A78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38A7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4B5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E6F0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3.52E-05</w:t>
            </w:r>
          </w:p>
        </w:tc>
      </w:tr>
      <w:tr w:rsidR="009A45B4" w:rsidRPr="00451F1A" w14:paraId="438C458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8E4A7" w14:textId="785F20F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B5B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protein modification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AED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GO:0006464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2DF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55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1.46E-06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D70B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1.476181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AB7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2B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5699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C52B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A72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8D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3.60E-05</w:t>
            </w:r>
          </w:p>
        </w:tc>
      </w:tr>
      <w:tr w:rsidR="009A45B4" w:rsidRPr="00451F1A" w14:paraId="10EEFEE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3E13F" w14:textId="7153604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173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protein modification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9419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GO:0036211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74F0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F5FF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1.46E-06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2396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1.476181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15C7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391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5699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ED94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91C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55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3.60E-05</w:t>
            </w:r>
          </w:p>
        </w:tc>
      </w:tr>
      <w:tr w:rsidR="009A45B4" w:rsidRPr="00451F1A" w14:paraId="366FD54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65B08" w14:textId="3BB6D9E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F1DB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nucleobase-containing compound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2FCB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GO:0034654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1A0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323A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1.48E-06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C8E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1.449254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41E4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AC2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6282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AC6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A42F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7D7D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3.58E-05</w:t>
            </w:r>
          </w:p>
        </w:tc>
      </w:tr>
      <w:tr w:rsidR="009A45B4" w:rsidRPr="00451F1A" w14:paraId="250A098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E8E5" w14:textId="117D07E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48CC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reproductive system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A9F2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GO:0061458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F06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BEA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1.79E-06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C275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1.639987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F129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93C1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32C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253D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77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4.31E-05</w:t>
            </w:r>
          </w:p>
        </w:tc>
      </w:tr>
      <w:tr w:rsidR="009A45B4" w:rsidRPr="00451F1A" w14:paraId="0BD555C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C39AB" w14:textId="4D1DD36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FC6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reproductive structure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1C5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GO:0048608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AD5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DD8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1.79E-06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4C1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1.639987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ACE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BD60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FE7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8F39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609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4.31E-05</w:t>
            </w:r>
          </w:p>
        </w:tc>
      </w:tr>
      <w:tr w:rsidR="009A45B4" w:rsidRPr="00451F1A" w14:paraId="0A04F2D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778E0" w14:textId="2BBF89C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DFD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jasmonic acid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C63B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GO:0009753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71A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640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2.11E-06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CD94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2.588797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60F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A0FE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16D9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C45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A636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4.99E-05</w:t>
            </w:r>
          </w:p>
        </w:tc>
      </w:tr>
      <w:tr w:rsidR="009A45B4" w:rsidRPr="00451F1A" w14:paraId="1E9168A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3E19D" w14:textId="002E651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2BE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phenylpropanoid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7740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GO:0009699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A7B0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F3AD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2.22E-06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084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3.111027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7F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76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8407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D4A2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F22A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5.21E-05</w:t>
            </w:r>
          </w:p>
        </w:tc>
      </w:tr>
      <w:tr w:rsidR="009A45B4" w:rsidRPr="00451F1A" w14:paraId="244893F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90F3C" w14:textId="6D5C679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A439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organonitrogen compound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FED0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GO:1901564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59C2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395B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2.58E-06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3BE1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1.285806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30B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933A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12503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F1B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DBF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4D1F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6.01E-05</w:t>
            </w:r>
          </w:p>
        </w:tc>
      </w:tr>
      <w:tr w:rsidR="009A45B4" w:rsidRPr="00451F1A" w14:paraId="1F14EA4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1B929" w14:textId="1224C5C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91D7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macromolecule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CCB6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GO:0009059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31D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120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2.63E-06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E529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1.363426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4AD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AE7B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8537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D1A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053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B42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6.08E-05</w:t>
            </w:r>
          </w:p>
        </w:tc>
      </w:tr>
      <w:tr w:rsidR="009A45B4" w:rsidRPr="00451F1A" w14:paraId="4056638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D21B5" w14:textId="474D53E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C3C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response to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E0E9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GO:0048583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1FBE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90F2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3.09E-06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17C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1.736417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4EC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D43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2522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7959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316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39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7.09E-05</w:t>
            </w:r>
          </w:p>
        </w:tc>
      </w:tr>
      <w:tr w:rsidR="009A45B4" w:rsidRPr="00451F1A" w14:paraId="62C2E29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3FB98" w14:textId="3B6FD75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C4B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protein phosphorylation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394A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GO:0006468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86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B5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3.39E-06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C423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1.787721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5985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2ED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E0E9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1E09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879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7.72E-05</w:t>
            </w:r>
          </w:p>
        </w:tc>
      </w:tr>
      <w:tr w:rsidR="009A45B4" w:rsidRPr="00451F1A" w14:paraId="7F9DA91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08E0" w14:textId="52899F9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073A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radiation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1DEA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GO:0009314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798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7B7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3.60E-06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BD6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1.897816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105B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D7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A3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776C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69C7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8.11E-05</w:t>
            </w:r>
          </w:p>
        </w:tc>
      </w:tr>
      <w:tr w:rsidR="009A45B4" w:rsidRPr="00451F1A" w14:paraId="280873D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BEC95" w14:textId="19EB1F1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FF04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secondary metabolite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15E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GO:0044550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2179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E9E3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3.67E-06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898F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2.789874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443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5FD0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993F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F60E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9ECA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8.22E-05</w:t>
            </w:r>
          </w:p>
        </w:tc>
      </w:tr>
      <w:tr w:rsidR="009A45B4" w:rsidRPr="00451F1A" w14:paraId="66A2B5D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1F1F" w14:textId="73505FD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6CE5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antibiotic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5BC0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GO:0046677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B91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867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4.21E-06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A5D1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2.315154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158D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75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3A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117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941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9.35E-05</w:t>
            </w:r>
          </w:p>
        </w:tc>
      </w:tr>
      <w:tr w:rsidR="009A45B4" w:rsidRPr="00451F1A" w14:paraId="24C10AB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62FD5" w14:textId="4DA80F6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5B02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lipid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D33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GO:0033993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5D5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2983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4.45E-06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46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1.781842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6DE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131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D02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AC1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1F8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9.81E-05</w:t>
            </w:r>
          </w:p>
        </w:tc>
      </w:tr>
      <w:tr w:rsidR="009A45B4" w:rsidRPr="00451F1A" w14:paraId="2BF1597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4900E" w14:textId="2FA3B3E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73BC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carbohydrate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E3C0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GO:0005975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2C6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FEEF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6.20E-06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612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1.619596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E224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D2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EA22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F8CA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AD7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1.36E-04</w:t>
            </w:r>
          </w:p>
        </w:tc>
      </w:tr>
      <w:tr w:rsidR="009A45B4" w:rsidRPr="00451F1A" w14:paraId="4CC5446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1FCA6" w14:textId="517E03D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650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seed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E15D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GO:0048316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85B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995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6.51E-06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11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1.896582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7BE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C317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3A5C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AEE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66D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1.41E-04</w:t>
            </w:r>
          </w:p>
        </w:tc>
      </w:tr>
      <w:tr w:rsidR="009A45B4" w:rsidRPr="00451F1A" w14:paraId="16BEF65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64F5" w14:textId="1CD3C44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3EBA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mitotic DNA replication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985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GO:1902969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6568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F64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8.12E-06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99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16.94754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F39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C2F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3132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19F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D3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1.75E-04</w:t>
            </w:r>
          </w:p>
        </w:tc>
      </w:tr>
      <w:tr w:rsidR="009A45B4" w:rsidRPr="00451F1A" w14:paraId="68D020E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C2B50" w14:textId="35A7A92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642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tissue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CAF3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GO:0009888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BA2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D80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9.41E-06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53B1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1.859833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EA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93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898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37C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26D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2.01E-04</w:t>
            </w:r>
          </w:p>
        </w:tc>
      </w:tr>
      <w:tr w:rsidR="009A45B4" w:rsidRPr="00451F1A" w14:paraId="5C8996A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B4877" w14:textId="46A0D9C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7AB1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macromolecule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4B2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GO:0034645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E62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497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1.01E-05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54C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1.343884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2BE7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178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8361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2E3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22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40C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2.14E-04</w:t>
            </w:r>
          </w:p>
        </w:tc>
      </w:tr>
      <w:tr w:rsidR="009A45B4" w:rsidRPr="00451F1A" w14:paraId="30037EE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4F094" w14:textId="0F6C01D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E349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signaling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50C2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GO:0023051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018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9E18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1.03E-05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D6A7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2.118442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ACF3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D605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4CF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270C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00E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2.16E-04</w:t>
            </w:r>
          </w:p>
        </w:tc>
      </w:tr>
      <w:tr w:rsidR="009A45B4" w:rsidRPr="00451F1A" w14:paraId="337331B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73304" w14:textId="4869C90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CD98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light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2B96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GO:0009416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AE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4CE7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1.07E-05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12EA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1.863133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8A7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525D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7E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AD0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BAC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2.25E-04</w:t>
            </w:r>
          </w:p>
        </w:tc>
      </w:tr>
      <w:tr w:rsidR="009A45B4" w:rsidRPr="00451F1A" w14:paraId="7850381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76B95" w14:textId="2FFC1C1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2A1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cellular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7857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GO:0048523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7BB2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FB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1.24E-05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599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1.734344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911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D9FE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CCBB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11BE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29B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2.57E-04</w:t>
            </w:r>
          </w:p>
        </w:tc>
      </w:tr>
      <w:tr w:rsidR="009A45B4" w:rsidRPr="00451F1A" w14:paraId="2B956C1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8AB8" w14:textId="412311B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8FE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DNA strand elongation involved in DNA replication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E9F2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GO:0006271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D658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CC04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1.34E-05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8AA7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7.317031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0BF8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29C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B19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A651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CDE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2.76E-04</w:t>
            </w:r>
          </w:p>
        </w:tc>
      </w:tr>
      <w:tr w:rsidR="009A45B4" w:rsidRPr="00451F1A" w14:paraId="1CE93DC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07F48" w14:textId="6611B34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FA73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fruit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2D2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GO:0010154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3AC9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140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1.37E-05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E7D3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1.823672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43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F44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B9A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E490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C9A5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2.81E-04</w:t>
            </w:r>
          </w:p>
        </w:tc>
      </w:tr>
      <w:tr w:rsidR="009A45B4" w:rsidRPr="00451F1A" w14:paraId="15D07B6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4DEB" w14:textId="7F5769F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DFA8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signal transduction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1C65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GO:0009966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FC2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2244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1.38E-05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68AA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2.114058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288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5F6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8E73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BA3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91E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2.81E-04</w:t>
            </w:r>
          </w:p>
        </w:tc>
      </w:tr>
      <w:tr w:rsidR="009A45B4" w:rsidRPr="00451F1A" w14:paraId="21EB04AF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9C7F" w14:textId="2C1AA53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B22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DNA strand elongation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E32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GO:0022616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21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C773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1.50E-05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5C56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7.202703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3E8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8161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BB1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CE8D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15B5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3.04E-04</w:t>
            </w:r>
          </w:p>
        </w:tc>
      </w:tr>
      <w:tr w:rsidR="009A45B4" w:rsidRPr="00451F1A" w14:paraId="431DA75F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77C1" w14:textId="30BB931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1FA3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glucosamine-containing compound catabolic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ADF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GO:1901072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6364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AE1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1.59E-05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D8AD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6.173745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4410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0A5F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B62D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02C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F1AA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3.19E-04</w:t>
            </w:r>
          </w:p>
        </w:tc>
      </w:tr>
      <w:tr w:rsidR="009A45B4" w:rsidRPr="00451F1A" w14:paraId="5ACF211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BE5A" w14:textId="3B8C004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708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amino sugar catabolic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42E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GO:0046348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CA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5B8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1.59E-05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099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6.173745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D040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F8AA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819C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44E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7B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3.19E-04</w:t>
            </w:r>
          </w:p>
        </w:tc>
      </w:tr>
      <w:tr w:rsidR="009A45B4" w:rsidRPr="00451F1A" w14:paraId="422D5CE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4CFA9" w14:textId="3AAC604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F669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chitin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0047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GO:0006030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890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39E0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1.59E-05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861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6.173745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337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A651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50F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E0E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052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3.19E-04</w:t>
            </w:r>
          </w:p>
        </w:tc>
      </w:tr>
      <w:tr w:rsidR="009A45B4" w:rsidRPr="00451F1A" w14:paraId="7D176CD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5100" w14:textId="0703294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5E9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chitin catabolic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BAEC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GO:0006032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060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CE6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1.59E-05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914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6.173745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51B2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034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205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172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226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3.19E-04</w:t>
            </w:r>
          </w:p>
        </w:tc>
      </w:tr>
      <w:tr w:rsidR="009A45B4" w:rsidRPr="00451F1A" w14:paraId="1956018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876BD" w14:textId="6EA884B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FEE5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cell communication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6D2C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GO:0010646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C4A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1639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1.62E-05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6E23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2.076455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09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383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14A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55B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E2A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3.15E-04</w:t>
            </w:r>
          </w:p>
        </w:tc>
      </w:tr>
      <w:tr w:rsidR="009A45B4" w:rsidRPr="00451F1A" w14:paraId="1F3CBB4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4D0B7" w14:textId="3A60D66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7B2F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phenol-containing compound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9168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GO:0018958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20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69B9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1.64E-05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B0F5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3.935135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A4F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D9D8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13C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E505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D9A7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3.18E-04</w:t>
            </w:r>
          </w:p>
        </w:tc>
      </w:tr>
      <w:tr w:rsidR="009A45B4" w:rsidRPr="00451F1A" w14:paraId="4479DBC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85A2B" w14:textId="09A61D2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80E3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macromolecule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74CA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GO:0010604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433E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F63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1.89E-05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78F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1.744432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6858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782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7C14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32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007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3.63E-04</w:t>
            </w:r>
          </w:p>
        </w:tc>
      </w:tr>
      <w:tr w:rsidR="009A45B4" w:rsidRPr="00451F1A" w14:paraId="64A8456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03EA" w14:textId="26F70EF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FE3C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3075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GO:0009893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57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02B8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1.91E-05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2C4E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1.680138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8396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889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74C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E7AD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F73B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3.66E-04</w:t>
            </w:r>
          </w:p>
        </w:tc>
      </w:tr>
      <w:tr w:rsidR="009A45B4" w:rsidRPr="00451F1A" w14:paraId="050D72C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B19D2" w14:textId="59B9402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A56D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aminoglycan catabolic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6AB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GO:0006026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208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60B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2.11E-05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389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5.960857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8F3D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0149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1C9C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5CB1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FDE3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4.02E-04</w:t>
            </w:r>
          </w:p>
        </w:tc>
      </w:tr>
      <w:tr w:rsidR="009A45B4" w:rsidRPr="00451F1A" w14:paraId="085C891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8DAA3" w14:textId="7188638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8EB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abscisic acid-activated signaling pathway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79A6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A794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B137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2.40E-05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E6C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2.287158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FD6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274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A4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021C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CB65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4.53E-04</w:t>
            </w:r>
          </w:p>
        </w:tc>
      </w:tr>
      <w:tr w:rsidR="009A45B4" w:rsidRPr="00451F1A" w14:paraId="77B3F849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31A02" w14:textId="5C20A2E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99E7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megagametogenesis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17E1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GO:0009561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2FE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4C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2.70E-05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DF13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4.005781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C3BE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1D93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7E3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91C7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8A6C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5.07E-04</w:t>
            </w:r>
          </w:p>
        </w:tc>
      </w:tr>
      <w:tr w:rsidR="009A45B4" w:rsidRPr="00451F1A" w14:paraId="73EF778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0559" w14:textId="1300347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F18D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biological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91DC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GO:0048519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8A9E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9A19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2.93E-05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9B0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1.540774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55B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3668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3478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2253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B4BD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1B52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5.46E-04</w:t>
            </w:r>
          </w:p>
        </w:tc>
      </w:tr>
      <w:tr w:rsidR="009A45B4" w:rsidRPr="00451F1A" w14:paraId="6B11403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85DA4" w14:textId="426805A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250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RNA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968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GO:0016070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64F4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34A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2.93E-05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F9B7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1.336111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B47C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24D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7849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BF30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04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844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5.44E-04</w:t>
            </w:r>
          </w:p>
        </w:tc>
      </w:tr>
      <w:tr w:rsidR="009A45B4" w:rsidRPr="00451F1A" w14:paraId="6E04C03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920FA" w14:textId="77F0257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C3B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acid chemical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A2A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GO:0071229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F182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EFD3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2.97E-05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6024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1.817825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0D9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07C1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4C86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200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7CF9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5.47E-04</w:t>
            </w:r>
          </w:p>
        </w:tc>
      </w:tr>
      <w:tr w:rsidR="009A45B4" w:rsidRPr="00451F1A" w14:paraId="36E87CE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F7D7C" w14:textId="74155C7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DE72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cellular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A56C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GO:0048522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06C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4B46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3.16E-05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834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1.525559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ED71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ACE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3626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FBC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930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03D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5.78E-04</w:t>
            </w:r>
          </w:p>
        </w:tc>
      </w:tr>
      <w:tr w:rsidR="009A45B4" w:rsidRPr="00451F1A" w14:paraId="37CFB74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BBC27" w14:textId="00B8CB1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DD3A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nitrogen compound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E4D7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GO:0051173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C23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DBF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3.22E-05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28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1.748804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3EA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05F2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FC0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407E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8EF4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5.85E-04</w:t>
            </w:r>
          </w:p>
        </w:tc>
      </w:tr>
      <w:tr w:rsidR="009A45B4" w:rsidRPr="00451F1A" w14:paraId="69E887B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1141" w14:textId="2F24AC2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0BFE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phosphorelay signal transduction system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E0FB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GO:0000160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D34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8AC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3.59E-05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E84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2.443984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20F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ADC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628E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ABF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E24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6.49E-04</w:t>
            </w:r>
          </w:p>
        </w:tc>
      </w:tr>
      <w:tr w:rsidR="009A45B4" w:rsidRPr="00451F1A" w14:paraId="73726A4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A9B8C" w14:textId="6477779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023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auxin mediated signaling pathway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7758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GO:0010928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3D64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BB9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3.88E-05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A2AA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4.495304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765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10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02D3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2FE7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F69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6.97E-04</w:t>
            </w:r>
          </w:p>
        </w:tc>
      </w:tr>
      <w:tr w:rsidR="009A45B4" w:rsidRPr="00451F1A" w14:paraId="2DFCF76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41B0F" w14:textId="60DD1CD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ECC4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glucosamine-containing compound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F20E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GO:1901071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DD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2693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3.94E-05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B151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5.516964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9A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51D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1703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B929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AC6E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7.03E-04</w:t>
            </w:r>
          </w:p>
        </w:tc>
      </w:tr>
      <w:tr w:rsidR="009A45B4" w:rsidRPr="00451F1A" w14:paraId="318AF16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B73CB" w14:textId="660C787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22F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auxin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218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6D9F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4572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3.99E-05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07A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2.013659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7E90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450D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4B8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644C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CBAE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7.07E-04</w:t>
            </w:r>
          </w:p>
        </w:tc>
      </w:tr>
      <w:tr w:rsidR="009A45B4" w:rsidRPr="00451F1A" w14:paraId="334FF86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BF32E" w14:textId="3D6366D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01B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karrikin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82A7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GO:0080167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2E93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A64E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4.53E-05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D13E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3.402852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A0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B2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F4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512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5E35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7.98E-04</w:t>
            </w:r>
          </w:p>
        </w:tc>
      </w:tr>
      <w:tr w:rsidR="009A45B4" w:rsidRPr="00451F1A" w14:paraId="6813AD2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90878" w14:textId="20C90E4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6ABE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gene expression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7B4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GO:0010628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719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575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4.58E-05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C2F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1.823469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FB0A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13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EE8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82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FFE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8.03E-04</w:t>
            </w:r>
          </w:p>
        </w:tc>
      </w:tr>
      <w:tr w:rsidR="009A45B4" w:rsidRPr="00451F1A" w14:paraId="32640E4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68FF4" w14:textId="7628DC9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54D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cellular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D783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GO:0031325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A300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11FA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4.89E-05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95DA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1.680084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C5A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9C77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1F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FDBC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08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8.53E-04</w:t>
            </w:r>
          </w:p>
        </w:tc>
      </w:tr>
      <w:tr w:rsidR="009A45B4" w:rsidRPr="00451F1A" w14:paraId="7353A46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8F2E" w14:textId="4772BF9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8C11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growth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452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GO:0040007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ACF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AB5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5.33E-05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B23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1.717008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1FA2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4EF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E140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4364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9ECF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9.23E-04</w:t>
            </w:r>
          </w:p>
        </w:tc>
      </w:tr>
      <w:tr w:rsidR="009A45B4" w:rsidRPr="00451F1A" w14:paraId="5FDEC3F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6EEDD" w14:textId="501986D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806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RNA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F3D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GO:0051254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E71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93DB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5.56E-05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6CC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1.877605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4D8F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3D25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56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83F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AD1C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9.57E-04</w:t>
            </w:r>
          </w:p>
        </w:tc>
      </w:tr>
      <w:tr w:rsidR="009A45B4" w:rsidRPr="00451F1A" w14:paraId="62C9714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1CC0E" w14:textId="491162A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DF45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ethylene-activated signaling pathway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2F9A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GO:0009873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174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B9E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5.84E-05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4794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2.473916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0F8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6B3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94F1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115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712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1.00E-03</w:t>
            </w:r>
          </w:p>
        </w:tc>
      </w:tr>
      <w:tr w:rsidR="009A45B4" w:rsidRPr="00451F1A" w14:paraId="0C59587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A814" w14:textId="314D6B7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E7B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maintenance of seed dormancy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8F1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GO:0010231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2A07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4AF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7.58E-05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FB3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11.08108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C2EC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B017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46A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6FC7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28B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0.00129</w:t>
            </w:r>
          </w:p>
        </w:tc>
      </w:tr>
      <w:tr w:rsidR="009A45B4" w:rsidRPr="00451F1A" w14:paraId="2414BBC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482FC" w14:textId="6882C4C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D3A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maintenance of dormancy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091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GO:0097437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7121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D1E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7.58E-05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3EB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11.08108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DFE5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2F9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E9F6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4DFC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8392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0.00129</w:t>
            </w:r>
          </w:p>
        </w:tc>
      </w:tr>
      <w:tr w:rsidR="009A45B4" w:rsidRPr="00451F1A" w14:paraId="146058A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550E8" w14:textId="4511E85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DBF4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transcription, DNA-templated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EF5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GO:0045893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CDF2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A98A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7.58E-05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968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1.882773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0C54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D1CA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0B6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FFD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C0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0.001276</w:t>
            </w:r>
          </w:p>
        </w:tc>
      </w:tr>
      <w:tr w:rsidR="009A45B4" w:rsidRPr="00451F1A" w14:paraId="5437349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532B1" w14:textId="65F5015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6831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ethylene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024E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GO:0071369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4B56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09B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7.67E-05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7D8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2.430437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D76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60B0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BFF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F52D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0F15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0.001282</w:t>
            </w:r>
          </w:p>
        </w:tc>
      </w:tr>
      <w:tr w:rsidR="009A45B4" w:rsidRPr="00451F1A" w14:paraId="5814AA6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DE6A" w14:textId="28A2086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81B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abscisic acid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32BD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GO:0071215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C9F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3F44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7.69E-05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E80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2.146959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BF2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BD6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9769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6FB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36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0.001279</w:t>
            </w:r>
          </w:p>
        </w:tc>
      </w:tr>
      <w:tr w:rsidR="009A45B4" w:rsidRPr="00451F1A" w14:paraId="4F6945B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B1840" w14:textId="26CB145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245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water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6112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GO:0009415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DBB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B444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7.73E-05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71B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2.062248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6C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F71C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C172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076A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12E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0.001278</w:t>
            </w:r>
          </w:p>
        </w:tc>
      </w:tr>
      <w:tr w:rsidR="009A45B4" w:rsidRPr="00451F1A" w14:paraId="7EBEE09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345C2" w14:textId="1C53B28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7EEA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alcohol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777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GO:0097306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2BE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0E7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7.86E-05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0D0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2.144382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BBB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76E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38F1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67BF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5EF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0.001292</w:t>
            </w:r>
          </w:p>
        </w:tc>
      </w:tr>
      <w:tr w:rsidR="009A45B4" w:rsidRPr="00451F1A" w14:paraId="432E07F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BCC69" w14:textId="557D8A2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DCF3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macromolecule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EFD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GO:0010557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8890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E0E5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8.00E-05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D5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1.820038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E0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005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8FE2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AD62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5C9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0.001308</w:t>
            </w:r>
          </w:p>
        </w:tc>
      </w:tr>
      <w:tr w:rsidR="009A45B4" w:rsidRPr="00451F1A" w14:paraId="651C797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538B" w14:textId="632A175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2E52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photomorphogenesis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9AA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GO:0009640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1D2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190F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8.08E-05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200A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3.601351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131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0C9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5797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0A3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EF5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0.001313</w:t>
            </w:r>
          </w:p>
        </w:tc>
      </w:tr>
      <w:tr w:rsidR="009A45B4" w:rsidRPr="00451F1A" w14:paraId="567938E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1896" w14:textId="0FE346E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EF1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nucleobase-containing compound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5DCF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GO:0045935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AB4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B22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9.00E-05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1792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1.824222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2DE2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905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6FB5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28B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704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0.001455</w:t>
            </w:r>
          </w:p>
        </w:tc>
      </w:tr>
      <w:tr w:rsidR="009A45B4" w:rsidRPr="00451F1A" w14:paraId="0D42A5C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8C45F" w14:textId="1D7AD07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22AC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nucleic acid-templated transcription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106D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GO:1903508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F3B9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D19F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9.57E-05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B09D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1.862955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4DA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76A0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AAC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B8E2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5D82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0.001538</w:t>
            </w:r>
          </w:p>
        </w:tc>
      </w:tr>
      <w:tr w:rsidR="009A45B4" w:rsidRPr="00451F1A" w14:paraId="21E9F6F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0AC0" w14:textId="5279EFF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C55D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RNA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2C9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GO:1902680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35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A124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9.73E-05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CC19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1.861555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C229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A99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F2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1A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A96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0.001555</w:t>
            </w:r>
          </w:p>
        </w:tc>
      </w:tr>
      <w:tr w:rsidR="009A45B4" w:rsidRPr="00451F1A" w14:paraId="0B24D33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2E34" w14:textId="64F5380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052A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stomatal movement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F179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GO:0010118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82C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043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1.07E-04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C2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2.625131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70E3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9C3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A600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3A9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675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0.001698</w:t>
            </w:r>
          </w:p>
        </w:tc>
      </w:tr>
      <w:tr w:rsidR="009A45B4" w:rsidRPr="00451F1A" w14:paraId="26C542A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B6D9" w14:textId="78756F8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779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inorganic substance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52CF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GO:0010035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A4B5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BD2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1.07E-04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160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1.633932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EA9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CEA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8CB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A42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30CF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0.001698</w:t>
            </w:r>
          </w:p>
        </w:tc>
      </w:tr>
      <w:tr w:rsidR="009A45B4" w:rsidRPr="00451F1A" w14:paraId="75C9DC5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A380F" w14:textId="24848F2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974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water homeostasis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9542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GO:0009992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D98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ECA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BA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10.28958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F3E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4B67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9970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2C0D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73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0.001731</w:t>
            </w:r>
          </w:p>
        </w:tc>
      </w:tr>
      <w:tr w:rsidR="009A45B4" w:rsidRPr="00451F1A" w14:paraId="6F76C609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EE22" w14:textId="41AABE9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D7EF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auxin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CA2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GO:0071365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4471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8CA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1.16E-04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1D5E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2.195109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6DA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613D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9AF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8D5F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17EB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0.001817</w:t>
            </w:r>
          </w:p>
        </w:tc>
      </w:tr>
      <w:tr w:rsidR="009A45B4" w:rsidRPr="00451F1A" w14:paraId="322E2BB9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830C5" w14:textId="350E4D2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C5D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water deprivation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8AB0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GO:0009414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53B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F2E7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7F0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2.031532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EE8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CB49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2FF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4D20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6761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0.002007</w:t>
            </w:r>
          </w:p>
        </w:tc>
      </w:tr>
      <w:tr w:rsidR="009A45B4" w:rsidRPr="00451F1A" w14:paraId="00DF345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03558" w14:textId="4C5EE67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B425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ethylene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CE77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GO:0009723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95EC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502B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6A57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2.10554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67E6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CFE6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98BD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694B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0934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0.002159</w:t>
            </w:r>
          </w:p>
        </w:tc>
      </w:tr>
      <w:tr w:rsidR="009A45B4" w:rsidRPr="00451F1A" w14:paraId="21B437F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62ED" w14:textId="672780E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7C5B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anatomical structure morphogenesis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9A60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GO:0009653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281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729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1.51E-04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277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1.537908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1FB0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87D5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C0EE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4672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70E8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0.002324</w:t>
            </w:r>
          </w:p>
        </w:tc>
      </w:tr>
      <w:tr w:rsidR="009A45B4" w:rsidRPr="00451F1A" w14:paraId="6600C4B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3D520" w14:textId="4CFB7E3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3F0A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UV-B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5A8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GO:0010224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21D3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708C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105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3.841441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5979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5C44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207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C6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39FA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0.002442</w:t>
            </w:r>
          </w:p>
        </w:tc>
      </w:tr>
      <w:tr w:rsidR="009A45B4" w:rsidRPr="00451F1A" w14:paraId="0B4B464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6EA9B" w14:textId="03DBCC2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258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cycle DNA replication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2C6F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GO:0044786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CA4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893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1.68E-04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F245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3.8183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3090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69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52E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F52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DF4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0.002562</w:t>
            </w:r>
          </w:p>
        </w:tc>
      </w:tr>
      <w:tr w:rsidR="009A45B4" w:rsidRPr="00451F1A" w14:paraId="0985507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D602" w14:textId="1149393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E2F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volume homeostasis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B030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GO:0006884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1600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662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1.82E-04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5955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9.29381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8E3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2673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F5CC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76B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E176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0.002761</w:t>
            </w:r>
          </w:p>
        </w:tc>
      </w:tr>
      <w:tr w:rsidR="009A45B4" w:rsidRPr="00451F1A" w14:paraId="0A086AE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E075" w14:textId="5408160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EC76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developmental growth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5F2D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GO:0048638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3CA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ED4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1.85E-04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696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2.76714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0E68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83C1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5D23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E40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C27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0.002788</w:t>
            </w:r>
          </w:p>
        </w:tc>
      </w:tr>
      <w:tr w:rsidR="009A45B4" w:rsidRPr="00451F1A" w14:paraId="280271B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F8AD" w14:textId="533F153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F4D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organic cyclic compound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6B16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GO:0014070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0A49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63AF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1.87E-04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41D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1.885979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991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4380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7733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CB2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2675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0.002807</w:t>
            </w:r>
          </w:p>
        </w:tc>
      </w:tr>
      <w:tr w:rsidR="009A45B4" w:rsidRPr="00451F1A" w14:paraId="53A53219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0FA16" w14:textId="3CE4F39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BC7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aminoglycan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9DE7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GO:0006022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8D6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006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1.88E-04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CBD8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4.509518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129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9406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8EB4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51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3433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0.002812</w:t>
            </w:r>
          </w:p>
        </w:tc>
      </w:tr>
      <w:tr w:rsidR="009A45B4" w:rsidRPr="00451F1A" w14:paraId="51E1F37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FC2A0" w14:textId="3177142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A29E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plant organ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72C9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GO:0099402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729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C07E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7AD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1.552098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D0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34B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E3A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700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C7E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0.002804</w:t>
            </w:r>
          </w:p>
        </w:tc>
      </w:tr>
      <w:tr w:rsidR="009A45B4" w:rsidRPr="00451F1A" w14:paraId="3EFDF90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277E" w14:textId="79C454C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8E6C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cellular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9A67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GO:0031328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5A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405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6E9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1.740615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7462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B9DE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4E53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9F0A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EA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0.002802</w:t>
            </w:r>
          </w:p>
        </w:tc>
      </w:tr>
      <w:tr w:rsidR="009A45B4" w:rsidRPr="00451F1A" w14:paraId="6AB449F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80EE9" w14:textId="1DCDE15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0DA6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response to stress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7B8D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GO:0080134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B3A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0FD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2.21E-04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DBA9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1.777946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B06E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45E3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B0A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BE69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D42B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0.003245</w:t>
            </w:r>
          </w:p>
        </w:tc>
      </w:tr>
      <w:tr w:rsidR="009A45B4" w:rsidRPr="00451F1A" w14:paraId="62AF9E9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604B0" w14:textId="2AD8151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E8EC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7728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GO:0009891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0AA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564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2.22E-04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EF48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1.717433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886B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4C48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3D1F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B050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406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0.003246</w:t>
            </w:r>
          </w:p>
        </w:tc>
      </w:tr>
      <w:tr w:rsidR="009A45B4" w:rsidRPr="00451F1A" w14:paraId="296C42F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4A1B7" w14:textId="3BCF0D8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913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movement of cell or subcellular component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AE8F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GO:0006928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8B9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D848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2.32E-04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2F0C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2.713484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C27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93E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B9B9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44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6A45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0.003382</w:t>
            </w:r>
          </w:p>
        </w:tc>
      </w:tr>
      <w:tr w:rsidR="009A45B4" w:rsidRPr="00451F1A" w14:paraId="70B15CC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42D6" w14:textId="2241CB7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DEE6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embryo sac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0878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GO:0009553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C9E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B17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EF5E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2.705988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BC2E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1160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6B28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CCB6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2BE7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0.003475</w:t>
            </w:r>
          </w:p>
        </w:tc>
      </w:tr>
      <w:tr w:rsidR="009A45B4" w:rsidRPr="00451F1A" w14:paraId="6C2BF9C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1D8E" w14:textId="6CA713F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BEC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stomatal movement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8C61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GO:0010119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457B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EEE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A210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3.055692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2DE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D66E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86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1F3D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8A6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0.003545</w:t>
            </w:r>
          </w:p>
        </w:tc>
      </w:tr>
      <w:tr w:rsidR="009A45B4" w:rsidRPr="00451F1A" w14:paraId="3935BE8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9DEAB" w14:textId="4D8A6E5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039B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jasmonic acid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C5A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GO:0071395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6D5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1A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819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2.69112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D432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556A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B17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A5A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F351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0.003668</w:t>
            </w:r>
          </w:p>
        </w:tc>
      </w:tr>
      <w:tr w:rsidR="009A45B4" w:rsidRPr="00451F1A" w14:paraId="21EAFA1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B19D5" w14:textId="68D7A3E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E39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embryo development ending in seed dormancy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9B7D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GO:0009793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EF2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A68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2.65E-04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627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1.870175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7C62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9AB0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2CB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1765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C699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0.003782</w:t>
            </w:r>
          </w:p>
        </w:tc>
      </w:tr>
      <w:tr w:rsidR="009A45B4" w:rsidRPr="00451F1A" w14:paraId="28DA054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99F25" w14:textId="2A5FDE4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B374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anatomical structure formation involved in morphogenesis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409F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GO:0048646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F0F8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ED9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2.74E-04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6B4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2.230514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64F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2962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CBE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7614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0B19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0.003894</w:t>
            </w:r>
          </w:p>
        </w:tc>
      </w:tr>
      <w:tr w:rsidR="009A45B4" w:rsidRPr="00451F1A" w14:paraId="697B807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99F08" w14:textId="3DC129D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6C3C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oxygen-containing compound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0B8C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GO:1901701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C7E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761E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2.84E-04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3279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1.596239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2BBC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80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18D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F05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3727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0.004006</w:t>
            </w:r>
          </w:p>
        </w:tc>
      </w:tr>
      <w:tr w:rsidR="009A45B4" w:rsidRPr="00451F1A" w14:paraId="709777F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C66D1" w14:textId="6E141DE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36F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amino sugar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8AA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GO:0006040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F4D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8E4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2.94E-04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333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4.250775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AB3E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526A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968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4422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D2B0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0.004126</w:t>
            </w:r>
          </w:p>
        </w:tc>
      </w:tr>
      <w:tr w:rsidR="009A45B4" w:rsidRPr="00451F1A" w14:paraId="2A1AAB3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12353" w14:textId="7A71E55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5322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nuclear division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8D2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GO:0000280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2127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A9F7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482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2.426174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8B22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729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781F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13C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AD8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0.004189</w:t>
            </w:r>
          </w:p>
        </w:tc>
      </w:tr>
      <w:tr w:rsidR="009A45B4" w:rsidRPr="00451F1A" w14:paraId="3E0D084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67BDF" w14:textId="53FDFEB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0AA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double-strand break repair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39C8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GO:0006302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9B3C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8C7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D9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2.752077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F417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F077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D16A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BAD2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4D0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0.004175</w:t>
            </w:r>
          </w:p>
        </w:tc>
      </w:tr>
      <w:tr w:rsidR="009A45B4" w:rsidRPr="00451F1A" w14:paraId="6268884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2FFA8" w14:textId="0DAE4E5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6998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pollen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CFDE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GO:0009555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63C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78C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3.28E-04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6505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2.125053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402D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2D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EAC7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B11B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B8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0.00452</w:t>
            </w:r>
          </w:p>
        </w:tc>
      </w:tr>
      <w:tr w:rsidR="009A45B4" w:rsidRPr="00451F1A" w14:paraId="723E221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FF5A3" w14:textId="1129172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F47C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organelle organization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0934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GO:0006996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ECE4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53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3.30E-04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866A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1.392012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6E6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F70F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4512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EB4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D4E0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FBE8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0.004524</w:t>
            </w:r>
          </w:p>
        </w:tc>
      </w:tr>
      <w:tr w:rsidR="009A45B4" w:rsidRPr="00451F1A" w14:paraId="7D1F388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F3B73" w14:textId="428D40C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89C4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multicellular organismal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CA3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GO:0051239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086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042C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3.82E-04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DFE4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1.666328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159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8C7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441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523E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879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0.005219</w:t>
            </w:r>
          </w:p>
        </w:tc>
      </w:tr>
      <w:tr w:rsidR="009A45B4" w:rsidRPr="00451F1A" w14:paraId="57722FA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148B" w14:textId="6DA7AFC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8E43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karyogamy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373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GO:0000741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88CF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441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497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5.238329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543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759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19A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FA8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0F4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0.005297</w:t>
            </w:r>
          </w:p>
        </w:tc>
      </w:tr>
      <w:tr w:rsidR="009A45B4" w:rsidRPr="00451F1A" w14:paraId="501303E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4D21" w14:textId="22D63DC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DC31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polar nucleus fusion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ADA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GO:0010197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D17D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87F1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FF24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5.238329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EDA6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3D6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359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1C87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7AC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0.005297</w:t>
            </w:r>
          </w:p>
        </w:tc>
      </w:tr>
      <w:tr w:rsidR="009A45B4" w:rsidRPr="00451F1A" w14:paraId="3DBA7C0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95943" w14:textId="5A6EFA2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2167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phosphorylation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5874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GO:0016310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2E49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93B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0FB7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1.511938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C8AC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4E01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2744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6A0F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C55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A2F0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0.005339</w:t>
            </w:r>
          </w:p>
        </w:tc>
      </w:tr>
      <w:tr w:rsidR="009A45B4" w:rsidRPr="00451F1A" w14:paraId="6A681DC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4EEA3" w14:textId="16C11D3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B1B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auxin-activated signaling pathway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6874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GO:0009734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DD5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98E4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4.24E-04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407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2.124691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DAB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F12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3527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EA60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7B00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0.00568</w:t>
            </w:r>
          </w:p>
        </w:tc>
      </w:tr>
      <w:tr w:rsidR="009A45B4" w:rsidRPr="00451F1A" w14:paraId="53066E4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A7DEF" w14:textId="4510934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E073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plant-type cell wall organization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07E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GO:0009664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3D5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26C4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4.31E-04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01B3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2.571043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9EE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7A3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F1F1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98FE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802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0.005729</w:t>
            </w:r>
          </w:p>
        </w:tc>
      </w:tr>
      <w:tr w:rsidR="009A45B4" w:rsidRPr="00451F1A" w14:paraId="1669CD5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092D9" w14:textId="6816DA3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E638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chromosome organization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C091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GO:0051276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52D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E08F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4.38E-04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AEAA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1.665758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923B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B36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23B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DC88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07F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0.005797</w:t>
            </w:r>
          </w:p>
        </w:tc>
      </w:tr>
      <w:tr w:rsidR="009A45B4" w:rsidRPr="00451F1A" w14:paraId="462FCAC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68B2B" w14:textId="166C775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5DC4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mitotic nuclear division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103D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GO:0140014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F35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5A0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4.51E-04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9D0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3.020488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17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295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BB6F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5F97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9E3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0.005938</w:t>
            </w:r>
          </w:p>
        </w:tc>
      </w:tr>
      <w:tr w:rsidR="009A45B4" w:rsidRPr="00451F1A" w14:paraId="582D8FF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39E98" w14:textId="20CF416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06A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UV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53CC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GO:0009411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9194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B65D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4.61E-04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E2FD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2.870828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ED7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84F8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F1C7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322A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E31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0.006037</w:t>
            </w:r>
          </w:p>
        </w:tc>
      </w:tr>
      <w:tr w:rsidR="009A45B4" w:rsidRPr="00451F1A" w14:paraId="43182A4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7FF4B" w14:textId="070EE3B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9CBE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jasmonic acid mediated signaling pathway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0D0E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GO:0009867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A582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39E4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4.99E-04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C4E7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2.626627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BA29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9F54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30D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DE25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0F1C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0.00651</w:t>
            </w:r>
          </w:p>
        </w:tc>
      </w:tr>
      <w:tr w:rsidR="009A45B4" w:rsidRPr="00451F1A" w14:paraId="218BD31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B78A2" w14:textId="26CC74F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F9C3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growth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E11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GO:0040008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10E6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2120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5.00E-04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9DF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1.902881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E9C6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3A6F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03E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3FC5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A7EB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0.006497</w:t>
            </w:r>
          </w:p>
        </w:tc>
      </w:tr>
      <w:tr w:rsidR="009A45B4" w:rsidRPr="00451F1A" w14:paraId="64A415C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5A45" w14:textId="0F64033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CBEC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water homeostasis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02E4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GO:0030104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C9DB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BE86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5.06E-04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F66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5.960857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2C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4BA3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96DE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A3C8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A7F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0.006542</w:t>
            </w:r>
          </w:p>
        </w:tc>
      </w:tr>
      <w:tr w:rsidR="009A45B4" w:rsidRPr="00451F1A" w14:paraId="084C02B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5A94" w14:textId="6896D93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091F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DNA replication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A56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GO:0006275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1E6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1385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5.24E-04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290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3.928747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F5BF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06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1E7C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66BD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05FE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0.006746</w:t>
            </w:r>
          </w:p>
        </w:tc>
      </w:tr>
      <w:tr w:rsidR="009A45B4" w:rsidRPr="00451F1A" w14:paraId="5A41023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6870" w14:textId="2F70FFA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3819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microtubule cytoskeleton organization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E6E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GO:0070507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9425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068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5.55E-04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D693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5.859826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A417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4D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0FCF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5E84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0AFB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0.007113</w:t>
            </w:r>
          </w:p>
        </w:tc>
      </w:tr>
      <w:tr w:rsidR="009A45B4" w:rsidRPr="00451F1A" w14:paraId="5AE786AF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E43C2" w14:textId="1FC7222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A2C2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cellular macromolecule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141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GO:2000113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7644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E058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5.89E-04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6E5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1.906372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E0C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E55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E490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3EA3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1B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0.007519</w:t>
            </w:r>
          </w:p>
        </w:tc>
      </w:tr>
      <w:tr w:rsidR="009A45B4" w:rsidRPr="00451F1A" w14:paraId="0B1A3A6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6DB56" w14:textId="130776C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9647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transcription, DNA-templated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EC94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GO:0045892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C38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CF1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5.94E-04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49D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2.010057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2A0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E2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0BE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2E94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2D9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0.007552</w:t>
            </w:r>
          </w:p>
        </w:tc>
      </w:tr>
      <w:tr w:rsidR="009A45B4" w:rsidRPr="00451F1A" w14:paraId="0F2D4A5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01409" w14:textId="0E233CE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D45B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nitrogen compound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8F41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GO:0044271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827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FF98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6.00E-04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4686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1.255271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58E9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BC4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8584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2726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AC04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A9A4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0.007597</w:t>
            </w:r>
          </w:p>
        </w:tc>
      </w:tr>
      <w:tr w:rsidR="009A45B4" w:rsidRPr="00451F1A" w14:paraId="5F5178E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EBED" w14:textId="168FE02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FCF8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lipid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F4C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GO:0071396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3AA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1E9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6.12E-04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C22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1.757031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F0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81D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AB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6056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415B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0.007706</w:t>
            </w:r>
          </w:p>
        </w:tc>
      </w:tr>
      <w:tr w:rsidR="009A45B4" w:rsidRPr="00451F1A" w14:paraId="5468A88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0516" w14:textId="70A5169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B036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organelle fission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F055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GO:0048285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C18B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E17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6.36E-04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DB9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2.14103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8CC8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C2C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20CD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3D69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F6E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0.007944</w:t>
            </w:r>
          </w:p>
        </w:tc>
      </w:tr>
      <w:tr w:rsidR="009A45B4" w:rsidRPr="00451F1A" w14:paraId="1E65D00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D2CF" w14:textId="236A38F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221C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meiotic cell cycle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662D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GO:0051321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08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B752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6.66E-04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93B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2.334351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F1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65B3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71B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DF15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5E4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0.008278</w:t>
            </w:r>
          </w:p>
        </w:tc>
      </w:tr>
      <w:tr w:rsidR="009A45B4" w:rsidRPr="00451F1A" w14:paraId="2D03400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A37BE" w14:textId="07B126E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94B6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developmental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0D3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GO:0048869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E32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112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6.68E-04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07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1.542308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B6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6DB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791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295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CF22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0.008266</w:t>
            </w:r>
          </w:p>
        </w:tc>
      </w:tr>
      <w:tr w:rsidR="009A45B4" w:rsidRPr="00451F1A" w14:paraId="02AC35C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C0F4D" w14:textId="5132993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F71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bacterium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BA3A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GO:0009617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1CC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DA8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6.89E-04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E00D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1.631115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3374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BC22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54B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BAA4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B717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0.008499</w:t>
            </w:r>
          </w:p>
        </w:tc>
      </w:tr>
      <w:tr w:rsidR="009A45B4" w:rsidRPr="00451F1A" w14:paraId="5ED45A3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8B7F7" w14:textId="6FAD147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644F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macromolecule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A39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GO:0010558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3FA7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BEDC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7.36E-04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D1F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1.880284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CF8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7E25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1F4F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ED89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9530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0.009036</w:t>
            </w:r>
          </w:p>
        </w:tc>
      </w:tr>
      <w:tr w:rsidR="009A45B4" w:rsidRPr="00451F1A" w14:paraId="40A4468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5C746" w14:textId="6CA1406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935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RNA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FC7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GO:1902679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95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7D67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7.46E-04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8BA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1.979369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8E87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A3D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23FA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1D6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8E0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0.009126</w:t>
            </w:r>
          </w:p>
        </w:tc>
      </w:tr>
      <w:tr w:rsidR="009A45B4" w:rsidRPr="00451F1A" w14:paraId="70F304D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1CA41" w14:textId="6F8653B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9287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nucleic acid-templated transcription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0F7D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GO:1903507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262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DFDE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7.46E-04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7E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1.979369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876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2B6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3F9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D9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2EF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0.009126</w:t>
            </w:r>
          </w:p>
        </w:tc>
      </w:tr>
      <w:tr w:rsidR="009A45B4" w:rsidRPr="00451F1A" w14:paraId="71EB9B2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3014" w14:textId="5C17F75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3AD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cellular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13B0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GO:0031327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4AD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3A9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7.49E-04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02A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1.85689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CED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D5E6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B941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490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21BA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0.009086</w:t>
            </w:r>
          </w:p>
        </w:tc>
      </w:tr>
      <w:tr w:rsidR="009A45B4" w:rsidRPr="00451F1A" w14:paraId="18BCA8A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B0312" w14:textId="10EB34A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D1D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gene expression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BC1C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GO:0010467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6C51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4DC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7.59E-04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2609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1.240326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126F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00FC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9152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ABE9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19D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316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0.009159</w:t>
            </w:r>
          </w:p>
        </w:tc>
      </w:tr>
      <w:tr w:rsidR="009A45B4" w:rsidRPr="00451F1A" w14:paraId="249D021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E864" w14:textId="74E86BD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2FB4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polysaccharide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A59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GO:0005976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3A9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56BF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7.70E-04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B32D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1.684385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AC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227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825D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0978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9C6D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0.009253</w:t>
            </w:r>
          </w:p>
        </w:tc>
      </w:tr>
      <w:tr w:rsidR="009A45B4" w:rsidRPr="00451F1A" w14:paraId="64E3FCDF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5EEBE" w14:textId="4FAB89D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C65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shoot system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8DC5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GO:0048367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A5B1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6290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7.89E-04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9B9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1.498117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D52C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DB09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2577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E33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8EA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5F27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0.009445</w:t>
            </w:r>
          </w:p>
        </w:tc>
      </w:tr>
      <w:tr w:rsidR="009A45B4" w:rsidRPr="00451F1A" w14:paraId="23A3DE3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8ECF4" w14:textId="432A0F2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FC5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inflorescence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C970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GO:0010229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1BE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020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7.89E-04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D68B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5.487773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077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E37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CAB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445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6ED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0.009411</w:t>
            </w:r>
          </w:p>
        </w:tc>
      </w:tr>
      <w:tr w:rsidR="009A45B4" w:rsidRPr="00451F1A" w14:paraId="2750986F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02CA3" w14:textId="5082832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D589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B3CA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GO:0009890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3F7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A651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8.13E-04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220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1.847587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531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360F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DC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9603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DE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0.00966</w:t>
            </w:r>
          </w:p>
        </w:tc>
      </w:tr>
      <w:tr w:rsidR="009A45B4" w:rsidRPr="00451F1A" w14:paraId="149A430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9238" w14:textId="31ED53F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A5B8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mitotic spindle organization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A36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GO:0007052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9A49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B30D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8.15E-04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334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4.636222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BA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EEC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AE06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069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736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0.009645</w:t>
            </w:r>
          </w:p>
        </w:tc>
      </w:tr>
      <w:tr w:rsidR="009A45B4" w:rsidRPr="00451F1A" w14:paraId="5A18998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25E5" w14:textId="07DC100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CCA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carbohydrate derivative catabolic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B3CA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GO:1901136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26A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0DB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8.16E-04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E7B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3.169189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4E6B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E94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D52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D385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D0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0.009614</w:t>
            </w:r>
          </w:p>
        </w:tc>
      </w:tr>
      <w:tr w:rsidR="009A45B4" w:rsidRPr="00451F1A" w14:paraId="73DA88A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E74A" w14:textId="37CA210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04A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salt stress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935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GO:0009651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65E4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86D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8.27E-04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C7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1.728649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C5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A44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AE8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76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2C5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0.009699</w:t>
            </w:r>
          </w:p>
        </w:tc>
      </w:tr>
      <w:tr w:rsidR="009A45B4" w:rsidRPr="00451F1A" w14:paraId="2D96617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89D13" w14:textId="688EF778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9CD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biological quality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4EEF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GO:0065008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0D01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C42C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8.30E-04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A6A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1.41088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F9E8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5E0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3594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1539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FA2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140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0.009697</w:t>
            </w:r>
          </w:p>
        </w:tc>
      </w:tr>
      <w:tr w:rsidR="009A45B4" w:rsidRPr="00451F1A" w14:paraId="07195E5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58437" w14:textId="6BF46A9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E337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temperature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8E48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GO:0009266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4AE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41F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9.01E-04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7D6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1.670755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3FC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E4B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D982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315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106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0.010363</w:t>
            </w:r>
          </w:p>
        </w:tc>
      </w:tr>
      <w:tr w:rsidR="009A45B4" w:rsidRPr="00451F1A" w14:paraId="6B367F8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576C3" w14:textId="7F0E0D8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0F6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osmotic stress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9FF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GO:0006970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728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BC0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9.53E-04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D0C5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1.654929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6CF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7555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2A0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47F4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945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0.010914</w:t>
            </w:r>
          </w:p>
        </w:tc>
      </w:tr>
      <w:tr w:rsidR="009A45B4" w:rsidRPr="00451F1A" w14:paraId="553E1AD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9B0F" w14:textId="40E6372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7599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methylation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49E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GO:0032259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0FE8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6D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9.78E-04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E289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1.807522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7404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8E7F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6B25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55AE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4F59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0.011159</w:t>
            </w:r>
          </w:p>
        </w:tc>
      </w:tr>
      <w:tr w:rsidR="009A45B4" w:rsidRPr="00451F1A" w14:paraId="738370F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748E" w14:textId="1329933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F410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phosphate ion transport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D9FE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GO:0006817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C20E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42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9.97E-04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F4A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4.481682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CAF3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AB72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56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1F5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120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0.011333</w:t>
            </w:r>
          </w:p>
        </w:tc>
      </w:tr>
      <w:tr w:rsidR="009A45B4" w:rsidRPr="00451F1A" w14:paraId="696452E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2303E" w14:textId="2465DD3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1731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macromolecule methylation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93EE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GO:0043414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0B7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9AF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0.001086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A51C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2.095332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090A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9D0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A222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DFC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70D4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0.012251</w:t>
            </w:r>
          </w:p>
        </w:tc>
      </w:tr>
      <w:tr w:rsidR="009A45B4" w:rsidRPr="00451F1A" w14:paraId="01F8F82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E1F8B" w14:textId="6555CD6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D025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protein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C48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GO:0019538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46C9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6405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0.001098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DE8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1.236655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DD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0DCB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8853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D9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DF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42DA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0.012337</w:t>
            </w:r>
          </w:p>
        </w:tc>
      </w:tr>
      <w:tr w:rsidR="009A45B4" w:rsidRPr="00451F1A" w14:paraId="395DBF4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B8E5" w14:textId="23CF978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F7C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developmental growth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705F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GO:0048589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D42E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68A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0.001106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4670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1.714661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105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D50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644E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EE65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315F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0.012376</w:t>
            </w:r>
          </w:p>
        </w:tc>
      </w:tr>
      <w:tr w:rsidR="009A45B4" w:rsidRPr="00451F1A" w14:paraId="574F5B6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E2E1" w14:textId="60D37F8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FB4A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response to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1EEC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GO:0048585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294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51E0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0.001108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DBA2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1.90036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C1CB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5DC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A8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72A1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A22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0.01235</w:t>
            </w:r>
          </w:p>
        </w:tc>
      </w:tr>
      <w:tr w:rsidR="009A45B4" w:rsidRPr="00451F1A" w14:paraId="356FA33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2946D" w14:textId="69BFBAC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4E5C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growth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0B8E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GO:0016049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17B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477E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0.001129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FFF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1.741711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02B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9321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2C59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FE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A00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0.012541</w:t>
            </w:r>
          </w:p>
        </w:tc>
      </w:tr>
      <w:tr w:rsidR="009A45B4" w:rsidRPr="00451F1A" w14:paraId="621482A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4C58E" w14:textId="3027641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B8CE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red or far red light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8B20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GO:0009639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3E25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DCA1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0.001131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A29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2.178511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FF9E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21F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232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43D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ABD1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0.012513</w:t>
            </w:r>
          </w:p>
        </w:tc>
      </w:tr>
      <w:tr w:rsidR="009A45B4" w:rsidRPr="00451F1A" w14:paraId="220B0DC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43693" w14:textId="781D2FD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E884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transmembrane transport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00F8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GO:0055085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1475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10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0.001132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1EE0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1.620168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5C90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F1C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35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DF8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6A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0.012478</w:t>
            </w:r>
          </w:p>
        </w:tc>
      </w:tr>
      <w:tr w:rsidR="009A45B4" w:rsidRPr="00451F1A" w14:paraId="3F09E34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C71F2" w14:textId="0825703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24E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DNA repair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C9D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GO:0006281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D57F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369A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0.001146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81E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1.828322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4CD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EC9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B659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5BE7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895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0.01259</w:t>
            </w:r>
          </w:p>
        </w:tc>
      </w:tr>
      <w:tr w:rsidR="009A45B4" w:rsidRPr="00451F1A" w14:paraId="0795287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1ACE1" w14:textId="2C3DF1C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21E8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drug catabolic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95B4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GO:0042737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FD53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4573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0.001163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2621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2.010057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B1F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A81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75F5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0B9B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EB8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0.012719</w:t>
            </w:r>
          </w:p>
        </w:tc>
      </w:tr>
      <w:tr w:rsidR="009A45B4" w:rsidRPr="00451F1A" w14:paraId="7D74F6E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DA650" w14:textId="14DC0D7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F91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nucleobase-containing compound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CEF4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GO:0045934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3259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0CA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0.001171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0A4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1.869158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105A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7F0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D57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5801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C96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0.012767</w:t>
            </w:r>
          </w:p>
        </w:tc>
      </w:tr>
      <w:tr w:rsidR="009A45B4" w:rsidRPr="00451F1A" w14:paraId="61CEA17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BCFD" w14:textId="6878A6C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F62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molecular function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F6A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GO:0065009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340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4650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0.001184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3B2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1.824587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A27C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3DD2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B47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FAD5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2F85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0.012852</w:t>
            </w:r>
          </w:p>
        </w:tc>
      </w:tr>
      <w:tr w:rsidR="009A45B4" w:rsidRPr="00451F1A" w14:paraId="7CBC0C6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5F780" w14:textId="50DA6D5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4C11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cytoskeleton-dependent cytokinesis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0762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GO:0061640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1BE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9E3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0.001259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68CA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3.003971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ED95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5471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C8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7183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6905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0.013617</w:t>
            </w:r>
          </w:p>
        </w:tc>
      </w:tr>
      <w:tr w:rsidR="009A45B4" w:rsidRPr="00451F1A" w14:paraId="132274D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D177" w14:textId="7C2E21E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49A6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root system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F30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GO:0022622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47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737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0.001339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0756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1.696066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A97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3366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A4CF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80A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C3E6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0.014329</w:t>
            </w:r>
          </w:p>
        </w:tc>
      </w:tr>
      <w:tr w:rsidR="009A45B4" w:rsidRPr="00451F1A" w14:paraId="62D89B5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864BF" w14:textId="4764CD6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DBFA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root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EB32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GO:0048364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A33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0D90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0.001339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2EB4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1.696066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83DC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716B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7A0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ACA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1BDB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0.014329</w:t>
            </w:r>
          </w:p>
        </w:tc>
      </w:tr>
      <w:tr w:rsidR="009A45B4" w:rsidRPr="00451F1A" w14:paraId="1B5A1DE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CC588" w14:textId="5329AD2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2B33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double-strand break repair via homologous recombination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249C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GO:0000724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445D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CD1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0.001357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169E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2.975764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8049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476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C34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58FB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F91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0.014415</w:t>
            </w:r>
          </w:p>
        </w:tc>
      </w:tr>
      <w:tr w:rsidR="009A45B4" w:rsidRPr="00451F1A" w14:paraId="49E28C5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9AF3C" w14:textId="2EB5DB5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470D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surface receptor signaling pathway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A564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GO:0007166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DB28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67D6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0.001366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66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2.810811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8A1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21EA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01AE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50F8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A90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0.01445</w:t>
            </w:r>
          </w:p>
        </w:tc>
      </w:tr>
      <w:tr w:rsidR="009A45B4" w:rsidRPr="00451F1A" w14:paraId="7669497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EF04D" w14:textId="7BE102C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575C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drug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B81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GO:0017144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A4D0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9FD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0.001446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50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1.582287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3BF1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679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49F4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454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4BBE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0.015243</w:t>
            </w:r>
          </w:p>
        </w:tc>
      </w:tr>
      <w:tr w:rsidR="009A45B4" w:rsidRPr="00451F1A" w14:paraId="4740323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404B7" w14:textId="3852FD1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BA0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spindle organization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E2DF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GO:0007051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6B9B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EAE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0.001515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0C2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3.13161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09F5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B9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7A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4DB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16B5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0.015915</w:t>
            </w:r>
          </w:p>
        </w:tc>
      </w:tr>
      <w:tr w:rsidR="009A45B4" w:rsidRPr="00451F1A" w14:paraId="2F1D53C9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2036" w14:textId="569CB4B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4671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nematode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4F03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6E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785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0.001517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CEB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2.934434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CE02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35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917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ACB3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F521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0.015878</w:t>
            </w:r>
          </w:p>
        </w:tc>
      </w:tr>
      <w:tr w:rsidR="009A45B4" w:rsidRPr="00451F1A" w14:paraId="4F1E59A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42388" w14:textId="278CE18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3E64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cell size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5414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GO:0008361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514F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2CE2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0.001545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A5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4.158261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A4C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D766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4EF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C26B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D9E4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0.016113</w:t>
            </w:r>
          </w:p>
        </w:tc>
      </w:tr>
      <w:tr w:rsidR="009A45B4" w:rsidRPr="00451F1A" w14:paraId="19761BD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E3FC" w14:textId="3F86790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1A9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embryo sac central cell differentiation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80E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GO:0009559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6FA9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DA3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0.001545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06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4.158261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9A11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12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B67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18E5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5DC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0.016113</w:t>
            </w:r>
          </w:p>
        </w:tc>
      </w:tr>
      <w:tr w:rsidR="009A45B4" w:rsidRPr="00451F1A" w14:paraId="4E214A5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60541" w14:textId="2286F71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470C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wounding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70D7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GO:0009611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C1DD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0AC6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0.001593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1A35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2.07201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4DB0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2CCB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4856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F8F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BD6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0.0165</w:t>
            </w:r>
          </w:p>
        </w:tc>
      </w:tr>
      <w:tr w:rsidR="009A45B4" w:rsidRPr="00451F1A" w14:paraId="59D537D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D8321" w14:textId="761BFB6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C8A8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DNA damage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BAC3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GO:0006974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AC3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3F1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0.001632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E7B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1.750933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95E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B6D9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8C6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010E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E1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0.016839</w:t>
            </w:r>
          </w:p>
        </w:tc>
      </w:tr>
      <w:tr w:rsidR="009A45B4" w:rsidRPr="00451F1A" w14:paraId="332DAA4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B106F" w14:textId="47DEF80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656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RNA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6D5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GO:0051253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4C1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D2B1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C158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1.872183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3EB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C39C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06AF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56FD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B872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0.017007</w:t>
            </w:r>
          </w:p>
        </w:tc>
      </w:tr>
      <w:tr w:rsidR="009A45B4" w:rsidRPr="00451F1A" w14:paraId="149880A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B4DD2" w14:textId="28F62E6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5692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multidimensional cell growth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AEC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GO:0009825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EC4F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61C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0.001667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806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3.658516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85FD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CCE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0F2E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C0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0B3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0.017017</w:t>
            </w:r>
          </w:p>
        </w:tc>
      </w:tr>
      <w:tr w:rsidR="009A45B4" w:rsidRPr="00451F1A" w14:paraId="5C86108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CCB21" w14:textId="1E061A2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994D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protein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E75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GO:0044267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87EA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08C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0.001691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AD3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1.234355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430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4B8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8356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EA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8C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B519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0.017201</w:t>
            </w:r>
          </w:p>
        </w:tc>
      </w:tr>
      <w:tr w:rsidR="009A45B4" w:rsidRPr="00451F1A" w14:paraId="337E898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02DB" w14:textId="6C3089B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500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response to heat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909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GO:0009408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953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7C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4C6B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2.018592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904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7BA8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CB8A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5653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ED2E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0.017544</w:t>
            </w:r>
          </w:p>
        </w:tc>
      </w:tr>
      <w:tr w:rsidR="009A45B4" w:rsidRPr="00451F1A" w14:paraId="5D15953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E685E" w14:textId="6287835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A8B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transcription from RNA polymerase II promoter in response to stress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2D0F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GO:0036003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69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3922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0.001893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BAFF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5.649179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AC55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070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68B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FD3C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FB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0.018866</w:t>
            </w:r>
          </w:p>
        </w:tc>
      </w:tr>
      <w:tr w:rsidR="009A45B4" w:rsidRPr="00451F1A" w14:paraId="57724B4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96F6A" w14:textId="10CF612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FD9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transcription from RNA polymerase II promoter in response to heat stress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59A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GO:0061408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46A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D04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0.001893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A42F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5.649179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8758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3D1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18A0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ECF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17D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0.018866</w:t>
            </w:r>
          </w:p>
        </w:tc>
      </w:tr>
      <w:tr w:rsidR="009A45B4" w:rsidRPr="00451F1A" w14:paraId="0FE3BC3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ABA7" w14:textId="2E77F6B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07F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fluid transport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3C14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GO:0042044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AE19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D300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0.001963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9468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4.60973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380C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06D6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195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C94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D30B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0.019362</w:t>
            </w:r>
          </w:p>
        </w:tc>
      </w:tr>
      <w:tr w:rsidR="009A45B4" w:rsidRPr="00451F1A" w14:paraId="6B58B4EB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9578" w14:textId="4062854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E52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water transport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BCFD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GO:0006833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270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64E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0.001963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ED22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4.60973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11E4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4F4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8EC7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4E44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30AF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0.019362</w:t>
            </w:r>
          </w:p>
        </w:tc>
      </w:tr>
      <w:tr w:rsidR="009A45B4" w:rsidRPr="00451F1A" w14:paraId="250A6B8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190A2" w14:textId="6860478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67B0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cellular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B61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GO:0031324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9C9C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F31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0.002006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7EF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1.669538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8BF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4BF0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19B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01EB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52E3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0.019656</w:t>
            </w:r>
          </w:p>
        </w:tc>
      </w:tr>
      <w:tr w:rsidR="009A45B4" w:rsidRPr="00451F1A" w14:paraId="6C46FCB9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6CA4" w14:textId="0C5EF75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3803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embryo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A46A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GO:0009790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6110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7D32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0.002015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F71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1.656295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0A28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7AEB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7947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7E4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F32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0.019678</w:t>
            </w:r>
          </w:p>
        </w:tc>
      </w:tr>
      <w:tr w:rsidR="009A45B4" w:rsidRPr="00451F1A" w14:paraId="3FCE252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A26D6" w14:textId="22F98D1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0D3A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organic hydroxy compound biosynthetic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4ADD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GO:1901617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F15C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293D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0.002151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E42D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2.061596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4B0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667B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DFD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B522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352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0.02073</w:t>
            </w:r>
          </w:p>
        </w:tc>
      </w:tr>
      <w:tr w:rsidR="009A45B4" w:rsidRPr="00451F1A" w14:paraId="77087FA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36EE1" w14:textId="4AB5031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18C4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defense response to bacterium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0224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GO:0042742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533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449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0.002166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036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1.614823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8332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F788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65C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E6C9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D202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0.020801</w:t>
            </w:r>
          </w:p>
        </w:tc>
      </w:tr>
      <w:tr w:rsidR="009A45B4" w:rsidRPr="00451F1A" w14:paraId="6BBCD52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69FBC" w14:textId="3D88F7A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AB64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anion transport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EB5F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GO:0006820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813E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08E4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0.002168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783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1.861071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74B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1AFD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3693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8B0A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CD2B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0.020748</w:t>
            </w:r>
          </w:p>
        </w:tc>
      </w:tr>
      <w:tr w:rsidR="009A45B4" w:rsidRPr="00451F1A" w14:paraId="68FF64F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149C" w14:textId="38859C9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88D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recombinational repair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8E76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GO:0000725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2ADA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482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0.002239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8659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2.792237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595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A68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232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9BC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8624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0.021358</w:t>
            </w:r>
          </w:p>
        </w:tc>
      </w:tr>
      <w:tr w:rsidR="009A45B4" w:rsidRPr="00451F1A" w14:paraId="6A757E0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0EE10" w14:textId="0E7CBF1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943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microtubule cytoskeleton organization involved in mitosis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8930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GO:1902850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CFCC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9856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0.002303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096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3.878378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9346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C90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1C34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DE0D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839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0.021898</w:t>
            </w:r>
          </w:p>
        </w:tc>
      </w:tr>
      <w:tr w:rsidR="009A45B4" w:rsidRPr="00451F1A" w14:paraId="5556D36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0A3D" w14:textId="15F0D261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952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homeostasis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7246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GO:0019725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D32B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FEE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0.002394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F23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1.847302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52F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919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22F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49BE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1A72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0.02269</w:t>
            </w:r>
          </w:p>
        </w:tc>
      </w:tr>
      <w:tr w:rsidR="009A45B4" w:rsidRPr="00451F1A" w14:paraId="60CF01E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9B23" w14:textId="242F34E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4789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wall macromolecule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070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GO:0044036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5564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C232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0.002475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E94C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2.248649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F1DF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D6DF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153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CD2A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D136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0.023385</w:t>
            </w:r>
          </w:p>
        </w:tc>
      </w:tr>
      <w:tr w:rsidR="009A45B4" w:rsidRPr="00451F1A" w14:paraId="043287D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FBCC" w14:textId="3211DD1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84C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mitotic cytokinesis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2543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GO:0000281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6388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39A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0.002499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7D0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3.142998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CBB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FB78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790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C42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8885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0.023537</w:t>
            </w:r>
          </w:p>
        </w:tc>
      </w:tr>
      <w:tr w:rsidR="009A45B4" w:rsidRPr="00451F1A" w14:paraId="61D2E78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0D7C2" w14:textId="5BE9013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F2D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glycosinolate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C36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GO:0019757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B2C5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020D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0.002567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8332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3.414615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BD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0F0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6E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6329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3027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0.024101</w:t>
            </w:r>
          </w:p>
        </w:tc>
      </w:tr>
      <w:tr w:rsidR="009A45B4" w:rsidRPr="00451F1A" w14:paraId="63322F1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CEE8" w14:textId="61320FF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8D7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glucosinolate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62F4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GO:0019760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4B2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C06A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0.002567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73FE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3.414615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677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986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551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F088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6A91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0.024101</w:t>
            </w:r>
          </w:p>
        </w:tc>
      </w:tr>
      <w:tr w:rsidR="009A45B4" w:rsidRPr="00451F1A" w14:paraId="571087D9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C392" w14:textId="40F270B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7F7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S-glycoside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9163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GO:0016143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72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0CB1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0.002567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F99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3.414615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0F3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651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1D2A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D8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56E9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0.024101</w:t>
            </w:r>
          </w:p>
        </w:tc>
      </w:tr>
      <w:tr w:rsidR="009A45B4" w:rsidRPr="00451F1A" w14:paraId="559D96D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74C3" w14:textId="19B143D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42A0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heat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CB8B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GO:0034605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09F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3563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0.002603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E939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3.124064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7A2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8D42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FEB2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40B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0594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0.024198</w:t>
            </w:r>
          </w:p>
        </w:tc>
      </w:tr>
      <w:tr w:rsidR="009A45B4" w:rsidRPr="00451F1A" w14:paraId="3A87A8B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089BA" w14:textId="14C1EFF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735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cell cycle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E6F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GO:0051726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D1A8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5DA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0.002977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3ED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1.868809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56A0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299A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CFA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026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D711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0.027154</w:t>
            </w:r>
          </w:p>
        </w:tc>
      </w:tr>
      <w:tr w:rsidR="009A45B4" w:rsidRPr="00451F1A" w14:paraId="68098DB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13567" w14:textId="0DFF6DB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A62A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developmental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3C1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GO:0050793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B100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2FFC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0.003037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30A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1.448993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B1A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D6F1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2386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AD4B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0305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C4D9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0.027615</w:t>
            </w:r>
          </w:p>
        </w:tc>
      </w:tr>
      <w:tr w:rsidR="009A45B4" w:rsidRPr="00451F1A" w14:paraId="7D3C2CA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B89C" w14:textId="2B750A5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0156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 differentiation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3183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GO:0030154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4EE7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D281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0.003182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6F00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1.478882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37DA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78D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2104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B772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F2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7CA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0.028847</w:t>
            </w:r>
          </w:p>
        </w:tc>
      </w:tr>
      <w:tr w:rsidR="009A45B4" w:rsidRPr="00451F1A" w14:paraId="372266E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117C" w14:textId="0D0A099B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D7D9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meristem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8D96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GO:0048507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6D4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0D3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0.003183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7E6D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1.858762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CD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BC33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CF67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7F2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342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0.028769</w:t>
            </w:r>
          </w:p>
        </w:tc>
      </w:tr>
      <w:tr w:rsidR="009A45B4" w:rsidRPr="00451F1A" w14:paraId="4BC39ACF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8DE5" w14:textId="6D6AC43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D60F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defense response to Gram-negative bacterium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D7DE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GO:0050829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09A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597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0.003275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FB31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4.165418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B96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3466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1FBF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402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2EA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0.029506</w:t>
            </w:r>
          </w:p>
        </w:tc>
      </w:tr>
      <w:tr w:rsidR="009A45B4" w:rsidRPr="00451F1A" w14:paraId="5598ADE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6C99F" w14:textId="025F18E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1AB1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cytokinesis by cell plate formation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1C8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GO:0000911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A1C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CB4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0.003353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EF38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3.269312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142E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89D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1CDB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437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F56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0.030117</w:t>
            </w:r>
          </w:p>
        </w:tc>
      </w:tr>
      <w:tr w:rsidR="009A45B4" w:rsidRPr="00451F1A" w14:paraId="7B3FA98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858D" w14:textId="28C2804E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52E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amine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67B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GO:0009308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EB9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EBA5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0.003409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0665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2.408621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2E84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6C3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4D2B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CA1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550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0.030519</w:t>
            </w:r>
          </w:p>
        </w:tc>
      </w:tr>
      <w:tr w:rsidR="009A45B4" w:rsidRPr="00451F1A" w14:paraId="5666A12C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C123" w14:textId="7A3FFBF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49E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mitotic cell cycle phase transition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6371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GO:0044772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BF19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6E8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0.003426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FDF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2.640991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E80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ECD2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1F2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76BB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E9D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0.030586</w:t>
            </w:r>
          </w:p>
        </w:tc>
      </w:tr>
      <w:tr w:rsidR="009A45B4" w:rsidRPr="00451F1A" w14:paraId="342BD9B6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1E755" w14:textId="33FD5B4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4734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homeostatic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7A7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GO:0042592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5697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0D1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0.003495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0DFC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1.52684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59B4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2BF4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1736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18B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3318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CCD4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0.031105</w:t>
            </w:r>
          </w:p>
        </w:tc>
      </w:tr>
      <w:tr w:rsidR="009A45B4" w:rsidRPr="00451F1A" w14:paraId="6EC8A1E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BE872" w14:textId="65FCC00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224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multicellular organismal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CAE8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GO:2000026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F1A8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95F1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2027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1.559348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4AA6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9125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1A24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B04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44DC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0.031387</w:t>
            </w:r>
          </w:p>
        </w:tc>
      </w:tr>
      <w:tr w:rsidR="009A45B4" w:rsidRPr="00451F1A" w14:paraId="5716FE61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84096" w14:textId="3323E2E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2855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jasmonic acid mediated signaling pathway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26C6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GO:2000022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0A7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CE0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0.003664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5594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3.569481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856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EDF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773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F6C9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143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0.032119</w:t>
            </w:r>
          </w:p>
        </w:tc>
      </w:tr>
      <w:tr w:rsidR="009A45B4" w:rsidRPr="00451F1A" w14:paraId="05B0CA8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9C5A0" w14:textId="49A7CEC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F64A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response to stimulus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5A9E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GO:0048584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4863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EB9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0.004197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1BF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1.748072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C6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C93B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CFAF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5149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4C54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0.036454</w:t>
            </w:r>
          </w:p>
        </w:tc>
      </w:tr>
      <w:tr w:rsidR="009A45B4" w:rsidRPr="00451F1A" w14:paraId="437C055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64414" w14:textId="5E779E8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EA57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microtubule cytoskeleton organization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4C7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GO:0000226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B4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E70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CC9A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2.114555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15B9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3B21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39D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06B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CAE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0.038614</w:t>
            </w:r>
          </w:p>
        </w:tc>
      </w:tr>
      <w:tr w:rsidR="009A45B4" w:rsidRPr="00451F1A" w14:paraId="1132FC0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6ADE2" w14:textId="1754AC5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7C9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protein ubiquitination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C626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GO:0016567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7C4D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7213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2A5F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1.554191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5737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B260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6C5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BC7E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471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0.039864</w:t>
            </w:r>
          </w:p>
        </w:tc>
      </w:tr>
      <w:tr w:rsidR="009A45B4" w:rsidRPr="00451F1A" w14:paraId="3F50B7C2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39C7" w14:textId="09DD365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786D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meristem development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061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GO:0048509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B96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BFAE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7E5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2.319136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D655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687B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272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575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804E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0.040091</w:t>
            </w:r>
          </w:p>
        </w:tc>
      </w:tr>
      <w:tr w:rsidR="009A45B4" w:rsidRPr="00451F1A" w14:paraId="77F4352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65CE7" w14:textId="7B9059D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6D21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phloem or xylem histogenesis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5F9A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GO:0010087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7FBF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B4E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0.004912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C30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2.400901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599A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5C1B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6508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CB91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4880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0.041919</w:t>
            </w:r>
          </w:p>
        </w:tc>
      </w:tr>
      <w:tr w:rsidR="009A45B4" w:rsidRPr="00451F1A" w14:paraId="0A27C04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48F2" w14:textId="4A58946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3713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catalytic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B03D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GO:0050790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F96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B7F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0.004996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52A7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1.791346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BB1C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0449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3FCC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5CA7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8E0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0.04251</w:t>
            </w:r>
          </w:p>
        </w:tc>
      </w:tr>
      <w:tr w:rsidR="009A45B4" w:rsidRPr="00451F1A" w14:paraId="1463583E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D81B" w14:textId="1FAA3E5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A50C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organic hydroxy compound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113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GO:1901615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7D2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C9CB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0.005123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4AD8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1.684503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3C2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BA1A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46D2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B4C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EA02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0.043336</w:t>
            </w:r>
          </w:p>
        </w:tc>
      </w:tr>
      <w:tr w:rsidR="009A45B4" w:rsidRPr="00451F1A" w14:paraId="58B9018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D10C0" w14:textId="7BB351C3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618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microtubule-based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5DD8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GO:0032886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9E1F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F7B6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F009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3.799228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7056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680F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F04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6986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8079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0.043442</w:t>
            </w:r>
          </w:p>
        </w:tc>
      </w:tr>
      <w:tr w:rsidR="009A45B4" w:rsidRPr="00451F1A" w14:paraId="67F83E2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C7CAC" w14:textId="69E78A00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7AA2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nitrogen compound metabolic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76193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GO:0051172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223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5B5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0.005239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4FDC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1.621069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DD8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87D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567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247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ACB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0.04406</w:t>
            </w:r>
          </w:p>
        </w:tc>
      </w:tr>
      <w:tr w:rsidR="009A45B4" w:rsidRPr="00451F1A" w14:paraId="2D1C8A30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4F9AB" w14:textId="7928EC66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AE1FF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radiation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CDB69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GO:0071478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3AF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3E35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0.005299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D4B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2.204106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9F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463A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EB5C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FBC0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08C8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0.044441</w:t>
            </w:r>
          </w:p>
        </w:tc>
      </w:tr>
      <w:tr w:rsidR="009A45B4" w:rsidRPr="00451F1A" w14:paraId="4FFEEFD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E172C" w14:textId="2155ACEC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BD49D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cellular response to blue light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87EE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GO:0071483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2A2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6A8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0.005459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EA5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4.432432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8B69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88E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57B8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F81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BF0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0.045648</w:t>
            </w:r>
          </w:p>
        </w:tc>
      </w:tr>
      <w:tr w:rsidR="009A45B4" w:rsidRPr="00451F1A" w14:paraId="591EBFD7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00D2" w14:textId="3114E0F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0397B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meiotic cell cycle process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9D837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GO:1903046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66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AA7D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0.005681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6097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2.186186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53D8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6E3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DB5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3E21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CC35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0.04683</w:t>
            </w:r>
          </w:p>
        </w:tc>
      </w:tr>
      <w:tr w:rsidR="009A45B4" w:rsidRPr="00451F1A" w14:paraId="464FDE2D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26FDA" w14:textId="70E71DE4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C26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chromatin organization involved in negative regulation of transcription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2E85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GO:0097549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468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F12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0.005689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62B6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2.466295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C098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6444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2A0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3D8C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53E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0.046767</w:t>
            </w:r>
          </w:p>
        </w:tc>
      </w:tr>
      <w:tr w:rsidR="009A45B4" w:rsidRPr="00451F1A" w14:paraId="59EE0315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B42FC" w14:textId="16CF043D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580D6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meristem growth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499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GO:0010075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F0B0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779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78FE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3.252833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C6B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0213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8268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B158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28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0.048283</w:t>
            </w:r>
          </w:p>
        </w:tc>
      </w:tr>
      <w:tr w:rsidR="009A45B4" w:rsidRPr="00451F1A" w14:paraId="2F8844F8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2CA6" w14:textId="0F5402A2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A4F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regulation of mitotic cell cycle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038B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GO:0007346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D27F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2F3E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0.006084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33E7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2.168556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0C78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686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372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52A4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D15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340C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0.048242</w:t>
            </w:r>
          </w:p>
        </w:tc>
      </w:tr>
      <w:tr w:rsidR="009A45B4" w:rsidRPr="00451F1A" w14:paraId="4704A073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A68D" w14:textId="3216D499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43B81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growth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B73E5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GO:0045927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9DC3B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2743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0.006136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11EF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2.954955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E0AC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F4EDA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0D8A4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3BE1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18FC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0.048518</w:t>
            </w:r>
          </w:p>
        </w:tc>
      </w:tr>
      <w:tr w:rsidR="009A45B4" w:rsidRPr="00451F1A" w14:paraId="17F84A04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C449B" w14:textId="70B2D47F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0A634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negative regulation of cell cycle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50610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GO:0045786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605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9C85C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0.006335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84F7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2.560961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D2AC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BDA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E93B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50050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416B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0.049827</w:t>
            </w:r>
          </w:p>
        </w:tc>
      </w:tr>
      <w:tr w:rsidR="009A45B4" w:rsidRPr="00451F1A" w14:paraId="644F8679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C45A2" w14:textId="10854145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82AF2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positive regulation of catalytic activity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709C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GO:0043085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103A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749CF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0.006346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602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2.092795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2C0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5F86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413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7B54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58AE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FE1A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0.049778</w:t>
            </w:r>
          </w:p>
        </w:tc>
      </w:tr>
      <w:tr w:rsidR="009A45B4" w:rsidRPr="00451F1A" w14:paraId="4888E22A" w14:textId="77777777" w:rsidTr="009408EF">
        <w:trPr>
          <w:jc w:val="center"/>
        </w:trPr>
        <w:tc>
          <w:tcPr>
            <w:tcW w:w="1560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6B782" w14:textId="29DDC3AA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AD11E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nucleus organization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52C0A" w14:textId="77777777" w:rsidR="009A45B4" w:rsidRPr="009649DC" w:rsidRDefault="009A45B4" w:rsidP="009649DC">
            <w:pPr>
              <w:spacing w:before="0" w:after="0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GO:0006997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741B2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700DC6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0.006369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D4309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2.936134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1B5DD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ADA65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918E1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1110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C2E73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63960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76D9A7" w14:textId="77777777" w:rsidR="009A45B4" w:rsidRPr="009649DC" w:rsidRDefault="009A45B4" w:rsidP="009649DC">
            <w:pPr>
              <w:spacing w:before="0" w:after="0"/>
              <w:jc w:val="right"/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</w:pPr>
            <w:r w:rsidRPr="009649DC">
              <w:rPr>
                <w:rFonts w:eastAsia="DengXian" w:cs="Times New Roman"/>
                <w:color w:val="000000"/>
                <w:sz w:val="16"/>
                <w:szCs w:val="16"/>
                <w:lang w:eastAsia="zh-CN"/>
              </w:rPr>
              <w:t>0.049824</w:t>
            </w:r>
          </w:p>
        </w:tc>
      </w:tr>
    </w:tbl>
    <w:p w14:paraId="0CA3F568" w14:textId="77777777" w:rsidR="001B5516" w:rsidRDefault="001B5516" w:rsidP="001B5516">
      <w:pPr>
        <w:keepNext/>
        <w:rPr>
          <w:rFonts w:cs="Times New Roman"/>
          <w:szCs w:val="24"/>
        </w:rPr>
      </w:pPr>
    </w:p>
    <w:p w14:paraId="017A17A4" w14:textId="77777777" w:rsidR="0096003E" w:rsidRDefault="0096003E">
      <w:pPr>
        <w:spacing w:before="0" w:after="200" w:line="276" w:lineRule="auto"/>
        <w:rPr>
          <w:rFonts w:cs="Times New Roman"/>
          <w:szCs w:val="24"/>
        </w:rPr>
        <w:sectPr w:rsidR="0096003E" w:rsidSect="009649DC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4679C19E" w14:textId="26167999" w:rsidR="00C0682E" w:rsidRDefault="00C0682E" w:rsidP="00C0682E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 w:rsidRPr="008F6B50">
        <w:rPr>
          <w:rFonts w:cs="Times New Roman"/>
          <w:b/>
          <w:szCs w:val="24"/>
        </w:rPr>
        <w:t xml:space="preserve"> Table S</w:t>
      </w:r>
      <w:r>
        <w:rPr>
          <w:rFonts w:cs="Times New Roman"/>
          <w:b/>
          <w:szCs w:val="24"/>
        </w:rPr>
        <w:t>8</w:t>
      </w:r>
      <w:r w:rsidRPr="008F6B50">
        <w:rPr>
          <w:rFonts w:cs="Times New Roman"/>
          <w:b/>
          <w:szCs w:val="24"/>
        </w:rPr>
        <w:t>.</w:t>
      </w:r>
      <w:r w:rsidRPr="00CE73DB">
        <w:rPr>
          <w:rFonts w:cs="Times New Roman"/>
          <w:b/>
          <w:szCs w:val="24"/>
        </w:rPr>
        <w:t xml:space="preserve"> </w:t>
      </w:r>
      <w:r w:rsidRPr="00C0682E">
        <w:rPr>
          <w:rFonts w:cs="Times New Roman"/>
          <w:b/>
          <w:szCs w:val="24"/>
        </w:rPr>
        <w:t>The DEGs significantly enriched in KEGG pathway after ALA treatment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2127"/>
        <w:gridCol w:w="8035"/>
      </w:tblGrid>
      <w:tr w:rsidR="00647EE5" w:rsidRPr="00647EE5" w14:paraId="7BA5B852" w14:textId="77777777" w:rsidTr="00AC7C87">
        <w:trPr>
          <w:jc w:val="center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7BDAE0" w14:textId="77777777" w:rsidR="00647EE5" w:rsidRPr="00647EE5" w:rsidRDefault="00647EE5" w:rsidP="00647EE5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Illumination Time (h)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88B75D" w14:textId="77777777" w:rsidR="00647EE5" w:rsidRPr="00647EE5" w:rsidRDefault="00647EE5" w:rsidP="00647EE5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ID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EF594E" w14:textId="77777777" w:rsidR="00647EE5" w:rsidRPr="00647EE5" w:rsidRDefault="00647EE5" w:rsidP="00647EE5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Pathway</w:t>
            </w:r>
          </w:p>
        </w:tc>
        <w:tc>
          <w:tcPr>
            <w:tcW w:w="803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41DC1A" w14:textId="77777777" w:rsidR="00647EE5" w:rsidRPr="00647EE5" w:rsidRDefault="00647EE5" w:rsidP="00647EE5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DEGs</w:t>
            </w:r>
          </w:p>
        </w:tc>
      </w:tr>
      <w:tr w:rsidR="00647EE5" w:rsidRPr="00647EE5" w14:paraId="29A49D4F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D0AB1" w14:textId="77777777" w:rsidR="00647EE5" w:rsidRPr="001F1E01" w:rsidRDefault="00647EE5" w:rsidP="00647EE5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FE72A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mdm00941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41F50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Flavonoid biosynthesis</w:t>
            </w:r>
          </w:p>
        </w:tc>
        <w:tc>
          <w:tcPr>
            <w:tcW w:w="8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1E681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DP0000686666|MDP0000729533|MDP0000686661|MDP0000264424|MDP0000759336|MDP0000575740|MDP0000183682|MDP0000494976|MDP0000140621|MDP0000636927|MDP0000294667|MDP0000286933|MDP0000225491|MDP0000240641|MDP0000688415|MDP0000252589|MDP0000134791|MDP0000240643|MDP0000788934|MDP0000271527|MDP0000361449</w:t>
            </w:r>
          </w:p>
        </w:tc>
      </w:tr>
      <w:tr w:rsidR="00647EE5" w:rsidRPr="00647EE5" w14:paraId="5C6E35CA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3AD40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A4A03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mdm03430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64627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Mismatch repair</w:t>
            </w:r>
          </w:p>
        </w:tc>
        <w:tc>
          <w:tcPr>
            <w:tcW w:w="8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E4A1D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MDP0000184480|MDP0000125070|MDP0000568341|MDP0000208491|MDP0000248100|MDP0000786815|MDP0000245551|MDP0000321215</w:t>
            </w:r>
          </w:p>
        </w:tc>
      </w:tr>
      <w:tr w:rsidR="00647EE5" w:rsidRPr="00647EE5" w14:paraId="21A3E228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27EDF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9E77C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mdm03030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5BE9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DNA replication</w:t>
            </w:r>
          </w:p>
        </w:tc>
        <w:tc>
          <w:tcPr>
            <w:tcW w:w="8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CC7A6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MDP0000184480|MDP0000125070|MDP0000195390|MDP0000208491|MDP0000196740|MDP0000786815|MDP0000568341|MDP0000321215|MDP0000131617</w:t>
            </w:r>
          </w:p>
        </w:tc>
      </w:tr>
      <w:tr w:rsidR="00647EE5" w:rsidRPr="00647EE5" w14:paraId="4795D6F3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7CA83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0BCFC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mdm04712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EEEA2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Circadian rhythm - plant</w:t>
            </w:r>
          </w:p>
        </w:tc>
        <w:tc>
          <w:tcPr>
            <w:tcW w:w="8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58396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MDP0000686666|MDP0000686661|MDP0000575740|MDP0000252999|MDP0000287992|MDP0000241199</w:t>
            </w:r>
          </w:p>
        </w:tc>
      </w:tr>
      <w:tr w:rsidR="00647EE5" w:rsidRPr="00647EE5" w14:paraId="58182825" w14:textId="77777777" w:rsidTr="00AC7C8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410BA" w14:textId="77777777" w:rsidR="00647EE5" w:rsidRPr="001F1E01" w:rsidRDefault="00647EE5" w:rsidP="00647EE5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E2915A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mdm00941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F051B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Flavonoid biosynthesis</w:t>
            </w:r>
          </w:p>
        </w:tc>
        <w:tc>
          <w:tcPr>
            <w:tcW w:w="8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3CDB9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MDP0000686666|MDP0000286933|MDP0000686661|MDP0000494976|MDP0000575740|MDP0000183682|MDP0000759336|MDP0000170162|MDP0000294667|MDP0000360447|MDP0000788934|MDP0000688415|MDP0000252589|MDP0000240643|MDP0000134791</w:t>
            </w:r>
          </w:p>
        </w:tc>
      </w:tr>
      <w:tr w:rsidR="00647EE5" w:rsidRPr="00647EE5" w14:paraId="5E6BEE07" w14:textId="77777777" w:rsidTr="00AC7C8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E989" w14:textId="77777777" w:rsidR="00647EE5" w:rsidRPr="001F1E01" w:rsidRDefault="00647EE5" w:rsidP="00647EE5">
            <w:pPr>
              <w:spacing w:before="0" w:after="0"/>
              <w:jc w:val="center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3FB4C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mdm00941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C53E0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Flavonoid biosynthesis</w:t>
            </w:r>
          </w:p>
        </w:tc>
        <w:tc>
          <w:tcPr>
            <w:tcW w:w="80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73DF" w14:textId="77777777" w:rsidR="00647EE5" w:rsidRPr="001F1E01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1F1E01">
              <w:rPr>
                <w:rFonts w:eastAsia="SimSun" w:cs="Times New Roman"/>
                <w:sz w:val="16"/>
                <w:szCs w:val="16"/>
                <w:lang w:eastAsia="zh-CN"/>
              </w:rPr>
              <w:t>MDP0000686666|MDP0000286933|MDP0000686661|MDP0000494976|MDP0000575740|MDP0000183682|MDP0000205890|MDP0000294667|MDP0000523477|MDP0000360447|MDP0000788934|MDP0000688415|MDP0000252589|MDP0000240643</w:t>
            </w:r>
          </w:p>
        </w:tc>
      </w:tr>
      <w:tr w:rsidR="00647EE5" w:rsidRPr="00647EE5" w14:paraId="678D6B1A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76F56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color w:val="FF0000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72C8D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mdm01110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163B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Biosynthesis of secondary metabolites</w:t>
            </w:r>
          </w:p>
        </w:tc>
        <w:tc>
          <w:tcPr>
            <w:tcW w:w="8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BCAF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P0000286933|MDP0000307964|MDP0000280527|MDP0000332597|MDP0000788934|MDP0000271872|MDP0000252589|MDP0000523942|MDP0000171795|MDP0000183682|MDP0000198843|MDP0000494976|MDP0000251253|MDP0000303739|MDP0000294667|MDP0000293578|MDP0000523477|MDP0000360447|MDP0000194772|MDP0000248777|MDP0000176374|MDP0000240643|MDP0000800945|MDP0000272901|MDP0000274409|MDP0000238942|MDP0000130459|MDP0000223309|MDP0000575740|MDP0000397367|MDP0000205890|MDP0000874800|MDP0000931334|MDP0000680997|MDP0000754054|MDP0000280662|MDP0000263180|MDP0000686666|MDP0000686661|MDP0000547655|MDP0000634676|MDP0000442206|MDP0000272843|MDP0000688415|MDP0000296410</w:t>
            </w:r>
          </w:p>
        </w:tc>
      </w:tr>
      <w:tr w:rsidR="00647EE5" w:rsidRPr="00647EE5" w14:paraId="6FABE79D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A301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400A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mdm01100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9C84D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Metabolic pathways</w:t>
            </w:r>
          </w:p>
        </w:tc>
        <w:tc>
          <w:tcPr>
            <w:tcW w:w="8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617CD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P0000286933|MDP0000307964|MDP0000297138|MDP0000280527|MDP0000270977|MDP0000788934|MDP0000271872|MDP0000252589|MDP0000523942|MDP0000575740|MDP0000194772|MDP0000183682|MDP0000126946|MDP0000209143|MDP0000198843|MDP0000494976|MDP0000251253|MDP0000303739|MDP0000332597|MDP0000293578|MDP0000156131|MDP0000523477|MDP0000360447|MDP0000171795|MDP0000248777|MDP0000176374|MDP0000252292|MDP0000240643|MDP0000800945|MDP0000272901|MDP0000274409|MDP0000238942|MDP0000233546|MDP0000130459|MDP0000223309|MDP0000939379|MDP0000787842|MDP0000397367|MDP0000205890|MDP0000157447|MDP0000874800|MDP0000931334|MDP0000680997|MDP0000448896|MDP0000754054|MDP0000280662|MDP0000263180|MDP0000686885|MDP0000686666|MDP0000686661|MDP0000127757|MDP0000547655|MDP0000634676|MDP0000239530|MDP0000442206|MDP0000272843|MDP0000210077|MDP0000294667|MDP0000296410|MDP0000146639</w:t>
            </w:r>
          </w:p>
        </w:tc>
      </w:tr>
      <w:tr w:rsidR="00647EE5" w:rsidRPr="00647EE5" w14:paraId="266A2B96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17190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E8125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mdm00592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D4E7F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alpha-Linolenic acid metabolism</w:t>
            </w:r>
          </w:p>
        </w:tc>
        <w:tc>
          <w:tcPr>
            <w:tcW w:w="8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920C0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MDP0000296410|MDP0000874800|MDP0000272843|MDP0000680997|MDP0000523942|MDP0000272901</w:t>
            </w:r>
          </w:p>
        </w:tc>
      </w:tr>
      <w:tr w:rsidR="00647EE5" w:rsidRPr="00647EE5" w14:paraId="0165EFC8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D80E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B84A0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mdm03030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CB6A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DNA replication</w:t>
            </w:r>
          </w:p>
        </w:tc>
        <w:tc>
          <w:tcPr>
            <w:tcW w:w="8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75A74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MDP0000125070|MDP0000144558|MDP0000313603|MDP0000770205|MDP0000210654|MDP0000231390</w:t>
            </w:r>
          </w:p>
        </w:tc>
      </w:tr>
      <w:tr w:rsidR="00647EE5" w:rsidRPr="00647EE5" w14:paraId="30C60946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C84C1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DA352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mdm04712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F89D5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Circadian rhythm - plant</w:t>
            </w:r>
          </w:p>
        </w:tc>
        <w:tc>
          <w:tcPr>
            <w:tcW w:w="8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792C3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MDP0000139278|MDP0000234215|MDP0000686666|MDP0000575740|MDP0000686661</w:t>
            </w:r>
          </w:p>
        </w:tc>
      </w:tr>
      <w:tr w:rsidR="00647EE5" w:rsidRPr="00647EE5" w14:paraId="6EA29952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E9261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265D0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mdm00944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967C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Flavone and flavonol biosynthesis</w:t>
            </w:r>
          </w:p>
        </w:tc>
        <w:tc>
          <w:tcPr>
            <w:tcW w:w="8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D62F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MDP0000286933|MDP0000319451</w:t>
            </w:r>
          </w:p>
        </w:tc>
      </w:tr>
      <w:tr w:rsidR="00647EE5" w:rsidRPr="00647EE5" w14:paraId="205A35E9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0CD3B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46BF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mdm00350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E009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Tyrosine metabolism</w:t>
            </w:r>
          </w:p>
        </w:tc>
        <w:tc>
          <w:tcPr>
            <w:tcW w:w="8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B7A29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MDP0000296410|MDP0000680997|MDP0000523942|MDP0000272901</w:t>
            </w:r>
          </w:p>
        </w:tc>
      </w:tr>
      <w:tr w:rsidR="00647EE5" w:rsidRPr="00647EE5" w14:paraId="0109328D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2FC45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A7A1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mdm00010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86AF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Glycolysis / Gluconeogenesis</w:t>
            </w:r>
          </w:p>
        </w:tc>
        <w:tc>
          <w:tcPr>
            <w:tcW w:w="8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EAE15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MDP0000238942|MDP0000198843|MDP0000296410|MDP0000680997|MDP0000523942|MDP0000800945|MDP0000272901</w:t>
            </w:r>
          </w:p>
        </w:tc>
      </w:tr>
      <w:tr w:rsidR="00647EE5" w:rsidRPr="00647EE5" w14:paraId="4637AD05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4F34F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6FE5B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mdm03430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DA80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Mismatch repair</w:t>
            </w:r>
          </w:p>
        </w:tc>
        <w:tc>
          <w:tcPr>
            <w:tcW w:w="8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33A7D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MDP0000313603|MDP0000210654|MDP0000248100|MDP0000125070</w:t>
            </w:r>
          </w:p>
        </w:tc>
      </w:tr>
      <w:tr w:rsidR="00647EE5" w:rsidRPr="00647EE5" w14:paraId="71F6EB0C" w14:textId="77777777" w:rsidTr="00AC7C87">
        <w:trPr>
          <w:jc w:val="center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569F6" w14:textId="08AD321A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EF7B5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mdm00071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19F78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Fatty acid degradation</w:t>
            </w:r>
          </w:p>
        </w:tc>
        <w:tc>
          <w:tcPr>
            <w:tcW w:w="80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F615C" w14:textId="77777777" w:rsidR="00647EE5" w:rsidRPr="00647EE5" w:rsidRDefault="00647EE5" w:rsidP="00647EE5">
            <w:pPr>
              <w:spacing w:before="0" w:after="0"/>
              <w:rPr>
                <w:rFonts w:eastAsia="SimSun" w:cs="Times New Roman"/>
                <w:sz w:val="16"/>
                <w:szCs w:val="16"/>
                <w:lang w:eastAsia="zh-CN"/>
              </w:rPr>
            </w:pPr>
            <w:r w:rsidRPr="00647EE5">
              <w:rPr>
                <w:rFonts w:eastAsia="SimSun" w:cs="Times New Roman"/>
                <w:sz w:val="16"/>
                <w:szCs w:val="16"/>
                <w:lang w:eastAsia="zh-CN"/>
              </w:rPr>
              <w:t>MDP0000296410|MDP0000680997|MDP0000523942|MDP0000272901</w:t>
            </w:r>
          </w:p>
        </w:tc>
      </w:tr>
    </w:tbl>
    <w:p w14:paraId="2885661B" w14:textId="77777777" w:rsidR="00647EE5" w:rsidRDefault="00647EE5">
      <w:pPr>
        <w:spacing w:before="0" w:after="200" w:line="276" w:lineRule="auto"/>
        <w:rPr>
          <w:rFonts w:cs="Times New Roman"/>
          <w:szCs w:val="24"/>
        </w:rPr>
      </w:pPr>
    </w:p>
    <w:p w14:paraId="329AAAA4" w14:textId="77777777" w:rsidR="00C0682E" w:rsidRDefault="00C0682E">
      <w:pPr>
        <w:spacing w:before="0" w:after="200" w:line="276" w:lineRule="auto"/>
        <w:rPr>
          <w:rFonts w:cs="Times New Roman"/>
          <w:b/>
          <w:szCs w:val="24"/>
        </w:rPr>
        <w:sectPr w:rsidR="00C0682E" w:rsidSect="00C0682E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5BA179A7" w14:textId="1A79B9B5" w:rsidR="00B42B2A" w:rsidRDefault="00B42B2A" w:rsidP="00B42B2A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 w:rsidRPr="008F6B50">
        <w:rPr>
          <w:rFonts w:cs="Times New Roman"/>
          <w:b/>
          <w:szCs w:val="24"/>
        </w:rPr>
        <w:t xml:space="preserve"> Table S</w:t>
      </w:r>
      <w:r>
        <w:rPr>
          <w:rFonts w:cs="Times New Roman"/>
          <w:b/>
          <w:szCs w:val="24"/>
        </w:rPr>
        <w:t>9</w:t>
      </w:r>
      <w:r w:rsidRPr="008F6B50">
        <w:rPr>
          <w:rFonts w:cs="Times New Roman"/>
          <w:b/>
          <w:szCs w:val="24"/>
        </w:rPr>
        <w:t>.</w:t>
      </w:r>
      <w:r w:rsidRPr="00CE73DB">
        <w:rPr>
          <w:rFonts w:cs="Times New Roman"/>
          <w:b/>
          <w:szCs w:val="24"/>
        </w:rPr>
        <w:t xml:space="preserve"> </w:t>
      </w:r>
      <w:r w:rsidRPr="00B42B2A">
        <w:rPr>
          <w:rFonts w:cs="Times New Roman"/>
          <w:b/>
          <w:szCs w:val="24"/>
        </w:rPr>
        <w:t>Differentially expressed transcription factors related to anthocyanin metabolism in apple calli</w:t>
      </w:r>
    </w:p>
    <w:tbl>
      <w:tblPr>
        <w:tblW w:w="8560" w:type="dxa"/>
        <w:jc w:val="center"/>
        <w:tblLook w:val="04A0" w:firstRow="1" w:lastRow="0" w:firstColumn="1" w:lastColumn="0" w:noHBand="0" w:noVBand="1"/>
      </w:tblPr>
      <w:tblGrid>
        <w:gridCol w:w="1535"/>
        <w:gridCol w:w="1971"/>
        <w:gridCol w:w="5054"/>
      </w:tblGrid>
      <w:tr w:rsidR="0043140F" w:rsidRPr="0043140F" w14:paraId="2668A877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53838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Type of TFs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A924A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Number of DEGs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AE179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Description</w:t>
            </w:r>
          </w:p>
        </w:tc>
      </w:tr>
      <w:tr w:rsidR="0043140F" w:rsidRPr="0043140F" w14:paraId="18B5DACE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97FA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AP2-EREBP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A14E2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FEB61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Ethylene-responsive transcription factor</w:t>
            </w:r>
          </w:p>
        </w:tc>
      </w:tr>
      <w:tr w:rsidR="0043140F" w:rsidRPr="0043140F" w14:paraId="28EFBD00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7E057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ARF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125E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B72CB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Auxin response factor</w:t>
            </w:r>
          </w:p>
        </w:tc>
      </w:tr>
      <w:tr w:rsidR="0043140F" w:rsidRPr="0043140F" w14:paraId="6BDE9948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6805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bHLH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D3213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EDD2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Basic helix-loop-helix protein</w:t>
            </w:r>
          </w:p>
        </w:tc>
      </w:tr>
      <w:tr w:rsidR="0043140F" w:rsidRPr="0043140F" w14:paraId="1F3D0109" w14:textId="77777777" w:rsidTr="0043140F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B5312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bZIP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EB361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461E8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Basic Leucine Zipper Domain transcription factor</w:t>
            </w:r>
          </w:p>
        </w:tc>
      </w:tr>
      <w:tr w:rsidR="0043140F" w:rsidRPr="0043140F" w14:paraId="15C2C3ED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D8493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C2C2-Dof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A7C2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7ABB2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Zinc finger protein</w:t>
            </w:r>
          </w:p>
        </w:tc>
      </w:tr>
      <w:tr w:rsidR="0043140F" w:rsidRPr="0043140F" w14:paraId="43D63408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3231A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C2H2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68BA5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7DB55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Zinc finger C2H2 domain-containing protein</w:t>
            </w:r>
          </w:p>
        </w:tc>
      </w:tr>
      <w:tr w:rsidR="0043140F" w:rsidRPr="0043140F" w14:paraId="76EF71CC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DCF8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C3H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C334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862B3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Zinc finger CCCH domain-containing protein</w:t>
            </w:r>
          </w:p>
        </w:tc>
      </w:tr>
      <w:tr w:rsidR="0043140F" w:rsidRPr="0043140F" w14:paraId="5E38F443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9A37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CCAAT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21A9A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371FE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Zinc finger CCCH domain-containing protein</w:t>
            </w:r>
          </w:p>
        </w:tc>
      </w:tr>
      <w:tr w:rsidR="0043140F" w:rsidRPr="0043140F" w14:paraId="2682C081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FAA1F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GRAS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E43CC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CF76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Scarecrow-like protein</w:t>
            </w:r>
          </w:p>
        </w:tc>
      </w:tr>
      <w:tr w:rsidR="0043140F" w:rsidRPr="0043140F" w14:paraId="1BEB438D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D827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HB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407FD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35B1D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Homeobox-leucine zipper protein</w:t>
            </w:r>
          </w:p>
        </w:tc>
      </w:tr>
      <w:tr w:rsidR="0043140F" w:rsidRPr="0043140F" w14:paraId="2EEAB3C6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2DCC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HSF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C015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D985A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Heat stress transcription factor</w:t>
            </w:r>
          </w:p>
        </w:tc>
      </w:tr>
      <w:tr w:rsidR="0043140F" w:rsidRPr="0043140F" w14:paraId="1913A9C1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F8F2A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LOB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2F19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FC133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LOB domain-containing protei</w:t>
            </w:r>
          </w:p>
        </w:tc>
      </w:tr>
      <w:tr w:rsidR="0043140F" w:rsidRPr="0043140F" w14:paraId="603A7F49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41DFE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MADS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F5AAF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6DB5F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MADS-box protein</w:t>
            </w:r>
          </w:p>
        </w:tc>
      </w:tr>
      <w:tr w:rsidR="0043140F" w:rsidRPr="0043140F" w14:paraId="69D123B9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20111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MYB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FB214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9F59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Myb (Myeloblastosis) -related protein</w:t>
            </w:r>
          </w:p>
        </w:tc>
      </w:tr>
      <w:tr w:rsidR="0043140F" w:rsidRPr="0043140F" w14:paraId="7BAF00EE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5CEE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NAC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DF72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1C8BE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NAC domain-containing protein</w:t>
            </w:r>
          </w:p>
        </w:tc>
      </w:tr>
      <w:tr w:rsidR="0043140F" w:rsidRPr="0043140F" w14:paraId="0A6896E8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3977C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Orphans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72E9E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40A37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Orphan Transcription Factor</w:t>
            </w:r>
          </w:p>
        </w:tc>
      </w:tr>
      <w:tr w:rsidR="0043140F" w:rsidRPr="0043140F" w14:paraId="3F52FE40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06BA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TIFY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8F7DB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96C77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TIFY protein</w:t>
            </w:r>
          </w:p>
        </w:tc>
      </w:tr>
      <w:tr w:rsidR="0043140F" w:rsidRPr="0043140F" w14:paraId="6F03E4CC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C22D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Trihelix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62BE3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E80E7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Trihelix transcription factor</w:t>
            </w:r>
          </w:p>
        </w:tc>
      </w:tr>
      <w:tr w:rsidR="0043140F" w:rsidRPr="0043140F" w14:paraId="45D2339E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D5FDF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WRKY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A7EF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E3EF6" w14:textId="7777777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WRKY transcription factor</w:t>
            </w:r>
          </w:p>
        </w:tc>
      </w:tr>
      <w:tr w:rsidR="0043140F" w:rsidRPr="0043140F" w14:paraId="204CEABD" w14:textId="77777777" w:rsidTr="0043140F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2FC7B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Other TFs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6CCA7B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0BBAF" w14:textId="4BA6A267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43140F" w:rsidRPr="0043140F" w14:paraId="3EE214A2" w14:textId="77777777" w:rsidTr="0043140F">
        <w:trPr>
          <w:trHeight w:val="324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D6170C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Total TFs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EFEA6" w14:textId="77777777" w:rsidR="0043140F" w:rsidRPr="0043140F" w:rsidRDefault="0043140F" w:rsidP="0043140F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43140F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C179A" w14:textId="52B127FA" w:rsidR="0043140F" w:rsidRPr="0043140F" w:rsidRDefault="0043140F" w:rsidP="0043140F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</w:tbl>
    <w:p w14:paraId="09E53F11" w14:textId="77777777" w:rsidR="00033BBF" w:rsidRDefault="00033BBF" w:rsidP="00B42B2A">
      <w:pPr>
        <w:spacing w:before="0" w:after="200" w:line="276" w:lineRule="auto"/>
        <w:rPr>
          <w:rFonts w:cs="Times New Roman"/>
          <w:b/>
          <w:szCs w:val="24"/>
        </w:rPr>
        <w:sectPr w:rsidR="00033BBF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BBB8D9D" w14:textId="1A56AE08" w:rsidR="00033BBF" w:rsidRDefault="00033BBF" w:rsidP="00033BBF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 w:rsidRPr="008F6B50">
        <w:rPr>
          <w:rFonts w:cs="Times New Roman"/>
          <w:b/>
          <w:szCs w:val="24"/>
        </w:rPr>
        <w:t xml:space="preserve"> Table S</w:t>
      </w:r>
      <w:r>
        <w:rPr>
          <w:rFonts w:cs="Times New Roman"/>
          <w:b/>
          <w:szCs w:val="24"/>
        </w:rPr>
        <w:t>10</w:t>
      </w:r>
      <w:r w:rsidRPr="008F6B50">
        <w:rPr>
          <w:rFonts w:cs="Times New Roman"/>
          <w:b/>
          <w:szCs w:val="24"/>
        </w:rPr>
        <w:t>.</w:t>
      </w:r>
      <w:r w:rsidRPr="00CE73DB">
        <w:rPr>
          <w:rFonts w:cs="Times New Roman"/>
          <w:b/>
          <w:szCs w:val="24"/>
        </w:rPr>
        <w:t xml:space="preserve"> </w:t>
      </w:r>
      <w:r w:rsidRPr="00033BBF">
        <w:rPr>
          <w:rFonts w:cs="Times New Roman"/>
          <w:b/>
          <w:szCs w:val="24"/>
        </w:rPr>
        <w:t>Correlations between the relative expressions of MdMYB10 and MdMYB9 and anthocyanin metabolism genes under ALA treatment</w:t>
      </w:r>
    </w:p>
    <w:tbl>
      <w:tblPr>
        <w:tblW w:w="13700" w:type="dxa"/>
        <w:tblLook w:val="04A0" w:firstRow="1" w:lastRow="0" w:firstColumn="1" w:lastColumn="0" w:noHBand="0" w:noVBand="1"/>
      </w:tblPr>
      <w:tblGrid>
        <w:gridCol w:w="1929"/>
        <w:gridCol w:w="2041"/>
        <w:gridCol w:w="1196"/>
        <w:gridCol w:w="1388"/>
        <w:gridCol w:w="1303"/>
        <w:gridCol w:w="1313"/>
        <w:gridCol w:w="1501"/>
        <w:gridCol w:w="1355"/>
        <w:gridCol w:w="1674"/>
      </w:tblGrid>
      <w:tr w:rsidR="00E546C7" w:rsidRPr="00E546C7" w14:paraId="06A6A290" w14:textId="77777777" w:rsidTr="00E546C7">
        <w:trPr>
          <w:trHeight w:val="335"/>
        </w:trPr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C94F9F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204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0050A5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Gene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2812A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  <w:t>MdCHS</w:t>
            </w:r>
          </w:p>
        </w:tc>
        <w:tc>
          <w:tcPr>
            <w:tcW w:w="138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C1FD14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  <w:t>MdF3’H</w:t>
            </w:r>
          </w:p>
        </w:tc>
        <w:tc>
          <w:tcPr>
            <w:tcW w:w="130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16B36B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  <w:t>MdDFR</w:t>
            </w:r>
          </w:p>
        </w:tc>
        <w:tc>
          <w:tcPr>
            <w:tcW w:w="131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EDF0D4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  <w:t>MdANS</w:t>
            </w:r>
          </w:p>
        </w:tc>
        <w:tc>
          <w:tcPr>
            <w:tcW w:w="15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3CD0A7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  <w:t>MdUFGT</w:t>
            </w:r>
          </w:p>
        </w:tc>
        <w:tc>
          <w:tcPr>
            <w:tcW w:w="13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1D7620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  <w:t>MdGST</w:t>
            </w:r>
          </w:p>
        </w:tc>
        <w:tc>
          <w:tcPr>
            <w:tcW w:w="16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49935A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  <w:t>MdMATE</w:t>
            </w:r>
          </w:p>
        </w:tc>
      </w:tr>
      <w:tr w:rsidR="00E546C7" w:rsidRPr="00E546C7" w14:paraId="3512F451" w14:textId="77777777" w:rsidTr="00E546C7">
        <w:trPr>
          <w:trHeight w:val="335"/>
        </w:trPr>
        <w:tc>
          <w:tcPr>
            <w:tcW w:w="19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B73100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Correlations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F99CE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  <w:t>MdMYB10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C2E48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0.96**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84DB6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0.97**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9F285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0.99**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9A305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0.98**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FD455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0.98**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1685F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0.88**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DAD6C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0.92**</w:t>
            </w:r>
          </w:p>
        </w:tc>
      </w:tr>
      <w:tr w:rsidR="00E546C7" w:rsidRPr="00E546C7" w14:paraId="40C0F3DE" w14:textId="77777777" w:rsidTr="00E546C7">
        <w:trPr>
          <w:trHeight w:val="335"/>
        </w:trPr>
        <w:tc>
          <w:tcPr>
            <w:tcW w:w="19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33871E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D34C82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  <w:t>MdMYB9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2B036C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0.99**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2F2B2A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0.98**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97B782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0.96**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67DA7B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0.99**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357BDF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0.98**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DDF606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0.85**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34201E" w14:textId="77777777" w:rsidR="00E546C7" w:rsidRPr="00E546C7" w:rsidRDefault="00E546C7" w:rsidP="00E546C7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0.94**</w:t>
            </w:r>
          </w:p>
        </w:tc>
      </w:tr>
      <w:tr w:rsidR="00E546C7" w:rsidRPr="00E546C7" w14:paraId="6B1D7F5F" w14:textId="77777777" w:rsidTr="00E546C7">
        <w:trPr>
          <w:trHeight w:val="251"/>
        </w:trPr>
        <w:tc>
          <w:tcPr>
            <w:tcW w:w="137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864BD" w14:textId="176BCD48" w:rsidR="00E546C7" w:rsidRPr="00E546C7" w:rsidRDefault="00E546C7" w:rsidP="00E546C7">
            <w:pPr>
              <w:spacing w:before="0" w:after="0"/>
              <w:ind w:firstLineChars="100" w:firstLine="18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Note: Pearson correlation test, ** represent correlation between MYB genes of apple and anthocyanin biosynthesis and transport genes is significant at the </w:t>
            </w:r>
            <w:r w:rsidRPr="00E546C7">
              <w:rPr>
                <w:rFonts w:eastAsia="DengXi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P</w:t>
            </w:r>
            <w:r w:rsidRPr="00E546C7"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 = 0.01 level.</w:t>
            </w:r>
          </w:p>
        </w:tc>
      </w:tr>
    </w:tbl>
    <w:p w14:paraId="4AD613D8" w14:textId="51F6F36B" w:rsidR="0043140F" w:rsidRDefault="0043140F" w:rsidP="00B42B2A">
      <w:pPr>
        <w:spacing w:before="0" w:after="200" w:line="276" w:lineRule="auto"/>
        <w:rPr>
          <w:rFonts w:cs="Times New Roman"/>
          <w:b/>
          <w:szCs w:val="24"/>
        </w:rPr>
      </w:pPr>
    </w:p>
    <w:p w14:paraId="475E64B5" w14:textId="6460AF5B" w:rsidR="00B42B2A" w:rsidRDefault="00B42B2A" w:rsidP="00B42B2A">
      <w:pPr>
        <w:spacing w:before="0" w:after="200" w:line="276" w:lineRule="auto"/>
        <w:rPr>
          <w:rFonts w:cs="Times New Roman"/>
          <w:b/>
          <w:szCs w:val="24"/>
        </w:rPr>
      </w:pPr>
    </w:p>
    <w:p w14:paraId="6ACBF829" w14:textId="77777777" w:rsidR="0043140F" w:rsidRDefault="0043140F" w:rsidP="00B42B2A">
      <w:pPr>
        <w:spacing w:before="0" w:after="200" w:line="276" w:lineRule="auto"/>
        <w:rPr>
          <w:rFonts w:cs="Times New Roman"/>
          <w:b/>
          <w:szCs w:val="24"/>
        </w:rPr>
        <w:sectPr w:rsidR="0043140F" w:rsidSect="00E546C7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18B5564C" w14:textId="77777777" w:rsidR="008F0A7E" w:rsidRDefault="008F0A7E" w:rsidP="008F0A7E">
      <w:pPr>
        <w:spacing w:before="0" w:after="200" w:line="276" w:lineRule="auto"/>
        <w:jc w:val="center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72FA95DA" wp14:editId="1345519D">
            <wp:extent cx="4805079" cy="4320000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79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79818" w14:textId="263B7322" w:rsidR="00D60D34" w:rsidRDefault="00D60D34" w:rsidP="008F0A7E">
      <w:pPr>
        <w:spacing w:before="0" w:after="200" w:line="276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8F0A7E" w:rsidRPr="008F0A7E">
        <w:rPr>
          <w:rFonts w:cs="Times New Roman"/>
          <w:szCs w:val="24"/>
        </w:rPr>
        <w:t>Principal component analysis (PCA) showing the divergence of the respective transcriptomes in response to ALA treatment</w:t>
      </w:r>
      <w:r w:rsidRPr="00AD771F">
        <w:rPr>
          <w:rFonts w:cs="Times New Roman"/>
          <w:szCs w:val="24"/>
        </w:rPr>
        <w:t xml:space="preserve">. </w:t>
      </w:r>
      <w:bookmarkStart w:id="0" w:name="_Hlk63520463"/>
      <w:r w:rsidR="00A81D00" w:rsidRPr="00A81D00">
        <w:rPr>
          <w:rFonts w:cs="Times New Roman"/>
          <w:szCs w:val="24"/>
        </w:rPr>
        <w:t>The</w:t>
      </w:r>
      <w:r w:rsidR="00A81D00" w:rsidRPr="002D2600">
        <w:rPr>
          <w:rFonts w:cs="Times New Roman"/>
          <w:szCs w:val="24"/>
        </w:rPr>
        <w:t xml:space="preserve"> </w:t>
      </w:r>
      <w:r w:rsidR="00A81D00" w:rsidRPr="00A81D00">
        <w:rPr>
          <w:rFonts w:cs="Times New Roman"/>
          <w:szCs w:val="24"/>
        </w:rPr>
        <w:t xml:space="preserve">PCA </w:t>
      </w:r>
      <w:r w:rsidR="00A81D00" w:rsidRPr="002D2600">
        <w:rPr>
          <w:rFonts w:cs="Times New Roman"/>
          <w:szCs w:val="24"/>
        </w:rPr>
        <w:t xml:space="preserve">was </w:t>
      </w:r>
      <w:r w:rsidR="00A81D00" w:rsidRPr="00A81D00">
        <w:rPr>
          <w:rFonts w:cs="Times New Roman"/>
          <w:szCs w:val="24"/>
        </w:rPr>
        <w:t xml:space="preserve">conducted </w:t>
      </w:r>
      <w:r w:rsidR="00A81D00" w:rsidRPr="002D2600">
        <w:rPr>
          <w:rFonts w:cs="Times New Roman"/>
          <w:szCs w:val="24"/>
        </w:rPr>
        <w:t>with the</w:t>
      </w:r>
      <w:r w:rsidR="00A81D00" w:rsidRPr="00A81D00">
        <w:rPr>
          <w:rFonts w:cs="Times New Roman"/>
          <w:szCs w:val="24"/>
        </w:rPr>
        <w:t xml:space="preserve"> </w:t>
      </w:r>
      <w:r w:rsidR="00A81D00" w:rsidRPr="005A2B7E">
        <w:rPr>
          <w:rFonts w:cs="Times New Roman"/>
          <w:szCs w:val="24"/>
        </w:rPr>
        <w:t>using the internal</w:t>
      </w:r>
      <w:r w:rsidR="00A81D00" w:rsidRPr="00A81D00">
        <w:rPr>
          <w:rFonts w:cs="Times New Roman"/>
          <w:szCs w:val="24"/>
        </w:rPr>
        <w:t xml:space="preserve"> steps of the </w:t>
      </w:r>
      <w:r w:rsidR="00A81D00" w:rsidRPr="00A81D00">
        <w:rPr>
          <w:rFonts w:cs="Times New Roman"/>
          <w:i/>
          <w:iCs/>
          <w:szCs w:val="24"/>
        </w:rPr>
        <w:t>R</w:t>
      </w:r>
      <w:r w:rsidR="00A81D00" w:rsidRPr="00A81D00">
        <w:rPr>
          <w:rFonts w:cs="Times New Roman"/>
          <w:szCs w:val="24"/>
        </w:rPr>
        <w:t xml:space="preserve"> package version 3.5.3 (http://www.Bioconductor.org).</w:t>
      </w:r>
      <w:bookmarkEnd w:id="0"/>
    </w:p>
    <w:p w14:paraId="6C3433C9" w14:textId="715D217C" w:rsidR="0043140F" w:rsidRDefault="0023718B" w:rsidP="008F0A7E">
      <w:pPr>
        <w:spacing w:before="0" w:after="200" w:line="276" w:lineRule="auto"/>
        <w:jc w:val="center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6C859416" wp14:editId="739F827A">
            <wp:extent cx="3545784" cy="360000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78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1570" w14:textId="5728BE30" w:rsidR="00B771B2" w:rsidRDefault="00B771B2" w:rsidP="00EC47F6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60D34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AD771F">
        <w:rPr>
          <w:rFonts w:cs="Times New Roman"/>
          <w:szCs w:val="24"/>
        </w:rPr>
        <w:t>qRT-PCR analysis of the relative expression of target genes in transgenic calli. Relative expression level was calculated using the 2</w:t>
      </w:r>
      <w:r w:rsidRPr="00AD771F">
        <w:rPr>
          <w:rFonts w:cs="Times New Roman"/>
          <w:szCs w:val="24"/>
          <w:vertAlign w:val="superscript"/>
        </w:rPr>
        <w:t>-</w:t>
      </w:r>
      <w:r w:rsidRPr="00AD771F">
        <w:rPr>
          <w:rFonts w:cs="Times New Roman"/>
          <w:szCs w:val="24"/>
          <w:vertAlign w:val="superscript"/>
        </w:rPr>
        <w:sym w:font="Symbol" w:char="F044"/>
      </w:r>
      <w:r w:rsidRPr="00AD771F">
        <w:rPr>
          <w:rFonts w:cs="Times New Roman"/>
          <w:szCs w:val="24"/>
          <w:vertAlign w:val="superscript"/>
        </w:rPr>
        <w:sym w:font="Symbol" w:char="F044"/>
      </w:r>
      <w:r w:rsidRPr="00AD771F">
        <w:rPr>
          <w:rFonts w:cs="Times New Roman"/>
          <w:szCs w:val="24"/>
          <w:vertAlign w:val="superscript"/>
        </w:rPr>
        <w:t>CT</w:t>
      </w:r>
      <w:r w:rsidRPr="00AD771F">
        <w:rPr>
          <w:rFonts w:cs="Times New Roman"/>
          <w:szCs w:val="24"/>
        </w:rPr>
        <w:t xml:space="preserve"> method with three replicates. The different letters in each gene represent significant differences (</w:t>
      </w:r>
      <w:r w:rsidRPr="00AD771F">
        <w:rPr>
          <w:rFonts w:cs="Times New Roman"/>
          <w:i/>
          <w:szCs w:val="24"/>
        </w:rPr>
        <w:t>P</w:t>
      </w:r>
      <w:r w:rsidRPr="00AD771F">
        <w:rPr>
          <w:rFonts w:cs="Times New Roman"/>
          <w:szCs w:val="24"/>
        </w:rPr>
        <w:t xml:space="preserve"> &lt; 0.05)</w:t>
      </w:r>
      <w:r w:rsidRPr="001549D3">
        <w:rPr>
          <w:rFonts w:cs="Times New Roman"/>
          <w:szCs w:val="24"/>
        </w:rPr>
        <w:t xml:space="preserve">. </w:t>
      </w:r>
    </w:p>
    <w:p w14:paraId="40F560CF" w14:textId="3CEAD4ED" w:rsidR="00647EE5" w:rsidRPr="001549D3" w:rsidRDefault="00B771B2" w:rsidP="00647EE5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DC1254D" wp14:editId="36EB4DE8">
            <wp:extent cx="5400000" cy="2550586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2431" w14:textId="3492D93E" w:rsidR="00AD771F" w:rsidRDefault="00647EE5" w:rsidP="00EC47F6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60D34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C47F6" w:rsidRPr="00EC47F6">
        <w:rPr>
          <w:rFonts w:cs="Times New Roman"/>
          <w:szCs w:val="24"/>
        </w:rPr>
        <w:t>Chromosomal location</w:t>
      </w:r>
      <w:r w:rsidR="00EC47F6">
        <w:rPr>
          <w:rFonts w:cs="Times New Roman"/>
          <w:szCs w:val="24"/>
        </w:rPr>
        <w:t xml:space="preserve"> of MdMATEs and p</w:t>
      </w:r>
      <w:r w:rsidR="00EC47F6" w:rsidRPr="00CA1AD7">
        <w:rPr>
          <w:rFonts w:cs="Times New Roman"/>
          <w:szCs w:val="24"/>
        </w:rPr>
        <w:t>hylogenetic analysis of MdMATE</w:t>
      </w:r>
      <w:r w:rsidR="00EC47F6">
        <w:rPr>
          <w:rFonts w:cs="Times New Roman"/>
          <w:szCs w:val="24"/>
        </w:rPr>
        <w:t>s</w:t>
      </w:r>
      <w:r w:rsidR="00EC47F6" w:rsidRPr="00CA1AD7">
        <w:rPr>
          <w:rFonts w:cs="Times New Roman"/>
          <w:szCs w:val="24"/>
        </w:rPr>
        <w:t xml:space="preserve"> proteins and MATE proteins from other species</w:t>
      </w:r>
      <w:r w:rsidRPr="00693FF6">
        <w:rPr>
          <w:rFonts w:cs="Times New Roman"/>
          <w:szCs w:val="24"/>
        </w:rPr>
        <w:t xml:space="preserve">. The phylogenetic tree was generated with </w:t>
      </w:r>
      <w:r w:rsidRPr="00693FF6">
        <w:rPr>
          <w:rFonts w:cs="Times New Roman"/>
          <w:szCs w:val="24"/>
        </w:rPr>
        <w:lastRenderedPageBreak/>
        <w:t xml:space="preserve">MEGA </w:t>
      </w:r>
      <w:r w:rsidR="00EC47F6">
        <w:rPr>
          <w:rFonts w:cs="Times New Roman"/>
          <w:szCs w:val="24"/>
        </w:rPr>
        <w:t>X</w:t>
      </w:r>
      <w:r w:rsidRPr="00693FF6">
        <w:rPr>
          <w:rFonts w:cs="Times New Roman"/>
          <w:szCs w:val="24"/>
        </w:rPr>
        <w:t xml:space="preserve"> software using the maximum likelihood</w:t>
      </w:r>
      <w:r w:rsidR="00EC47F6">
        <w:rPr>
          <w:rFonts w:cs="Times New Roman"/>
          <w:szCs w:val="24"/>
        </w:rPr>
        <w:t xml:space="preserve"> (ML)</w:t>
      </w:r>
      <w:r w:rsidRPr="00693FF6">
        <w:rPr>
          <w:rFonts w:cs="Times New Roman"/>
          <w:szCs w:val="24"/>
        </w:rPr>
        <w:t xml:space="preserve"> method. Bootstrap values from 1000 replicates a</w:t>
      </w:r>
      <w:r>
        <w:rPr>
          <w:rFonts w:cs="Times New Roman"/>
          <w:szCs w:val="24"/>
        </w:rPr>
        <w:t>re indicated at each branch</w:t>
      </w:r>
      <w:r w:rsidRPr="001549D3">
        <w:rPr>
          <w:rFonts w:cs="Times New Roman"/>
          <w:szCs w:val="24"/>
        </w:rPr>
        <w:t>.</w:t>
      </w:r>
    </w:p>
    <w:p w14:paraId="04FAAB11" w14:textId="5ACFC0F2" w:rsidR="00EF568E" w:rsidRDefault="00EF568E" w:rsidP="004802B2">
      <w:pPr>
        <w:keepNext/>
        <w:jc w:val="center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5311A574" wp14:editId="129AE1A9">
            <wp:extent cx="5039995" cy="1784985"/>
            <wp:effectExtent l="0" t="0" r="825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51B05" w14:textId="2AF4DADE" w:rsidR="004802B2" w:rsidRDefault="004802B2" w:rsidP="00EC47F6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2C2DEF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C2DEF" w:rsidRPr="002C2DEF">
        <w:rPr>
          <w:rFonts w:cs="Times New Roman"/>
          <w:szCs w:val="24"/>
        </w:rPr>
        <w:t>Screening of the optimal concentration of 3-AT used for yeast one hybrid assay.</w:t>
      </w:r>
      <w:r w:rsidR="008E701F">
        <w:rPr>
          <w:rFonts w:cs="Times New Roman"/>
          <w:szCs w:val="24"/>
        </w:rPr>
        <w:t xml:space="preserve"> </w:t>
      </w:r>
      <w:r w:rsidR="00970933">
        <w:rPr>
          <w:rFonts w:cs="Times New Roman"/>
          <w:szCs w:val="24"/>
        </w:rPr>
        <w:t>T</w:t>
      </w:r>
      <w:r w:rsidR="00970933" w:rsidRPr="00DF6F7F">
        <w:rPr>
          <w:rFonts w:cs="Times New Roman"/>
          <w:szCs w:val="24"/>
        </w:rPr>
        <w:t>he yeast strain Y187 transformed with the pHIS2</w:t>
      </w:r>
      <w:r w:rsidR="005B3D27">
        <w:rPr>
          <w:rFonts w:cs="Times New Roman"/>
          <w:szCs w:val="24"/>
        </w:rPr>
        <w:t>-MdMATE8pro</w:t>
      </w:r>
      <w:r w:rsidR="00970933" w:rsidRPr="00DF6F7F">
        <w:rPr>
          <w:rFonts w:cs="Times New Roman"/>
          <w:szCs w:val="24"/>
        </w:rPr>
        <w:t xml:space="preserve"> vectors were grown on -Trp/-His medium containing different concentrations of </w:t>
      </w:r>
      <w:r w:rsidR="00970933" w:rsidRPr="00970933">
        <w:rPr>
          <w:rFonts w:cs="Times New Roman"/>
          <w:szCs w:val="24"/>
        </w:rPr>
        <w:t>3-AT</w:t>
      </w:r>
      <w:r w:rsidR="00970933" w:rsidRPr="00DF6F7F">
        <w:rPr>
          <w:rFonts w:cs="Times New Roman"/>
          <w:szCs w:val="24"/>
        </w:rPr>
        <w:t>.</w:t>
      </w:r>
    </w:p>
    <w:sectPr w:rsidR="004802B2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1DDFCD" w14:textId="77777777" w:rsidR="00980175" w:rsidRDefault="00980175" w:rsidP="00117666">
      <w:pPr>
        <w:spacing w:after="0"/>
      </w:pPr>
      <w:r>
        <w:separator/>
      </w:r>
    </w:p>
  </w:endnote>
  <w:endnote w:type="continuationSeparator" w:id="0">
    <w:p w14:paraId="4A02F4F7" w14:textId="77777777" w:rsidR="00980175" w:rsidRDefault="0098017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AE09C5" w:rsidRPr="00577C4C" w:rsidRDefault="00AE09C5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AE09C5" w:rsidRPr="00577C4C" w:rsidRDefault="00AE09C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44D8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AE09C5" w:rsidRPr="00577C4C" w:rsidRDefault="00AE09C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44D8C">
                      <w:rPr>
                        <w:noProof/>
                        <w:color w:val="000000" w:themeColor="text1"/>
                        <w:szCs w:val="40"/>
                      </w:rPr>
                      <w:t>16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AE09C5" w:rsidRPr="00577C4C" w:rsidRDefault="00AE09C5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AE09C5" w:rsidRPr="00577C4C" w:rsidRDefault="00AE09C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44D8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AE09C5" w:rsidRPr="00577C4C" w:rsidRDefault="00AE09C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44D8C">
                      <w:rPr>
                        <w:noProof/>
                        <w:color w:val="000000" w:themeColor="text1"/>
                        <w:szCs w:val="40"/>
                      </w:rPr>
                      <w:t>15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E5994" w14:textId="77777777" w:rsidR="00980175" w:rsidRDefault="00980175" w:rsidP="00117666">
      <w:pPr>
        <w:spacing w:after="0"/>
      </w:pPr>
      <w:r>
        <w:separator/>
      </w:r>
    </w:p>
  </w:footnote>
  <w:footnote w:type="continuationSeparator" w:id="0">
    <w:p w14:paraId="08F2B737" w14:textId="77777777" w:rsidR="00980175" w:rsidRDefault="0098017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AE09C5" w:rsidRPr="009151AA" w:rsidRDefault="00AE09C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AE09C5" w:rsidRDefault="00AE09C5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29E4"/>
    <w:rsid w:val="00033BBF"/>
    <w:rsid w:val="00034304"/>
    <w:rsid w:val="00035434"/>
    <w:rsid w:val="00044D8C"/>
    <w:rsid w:val="00052A14"/>
    <w:rsid w:val="00052A82"/>
    <w:rsid w:val="00060037"/>
    <w:rsid w:val="00066EAF"/>
    <w:rsid w:val="00077D53"/>
    <w:rsid w:val="00083959"/>
    <w:rsid w:val="000A701B"/>
    <w:rsid w:val="000B3C9C"/>
    <w:rsid w:val="000D25E1"/>
    <w:rsid w:val="000E02E9"/>
    <w:rsid w:val="00100055"/>
    <w:rsid w:val="00105FD9"/>
    <w:rsid w:val="00117666"/>
    <w:rsid w:val="001549D3"/>
    <w:rsid w:val="00160065"/>
    <w:rsid w:val="00177D84"/>
    <w:rsid w:val="00192484"/>
    <w:rsid w:val="001B5516"/>
    <w:rsid w:val="001D0702"/>
    <w:rsid w:val="001F1E01"/>
    <w:rsid w:val="0023718B"/>
    <w:rsid w:val="00267D18"/>
    <w:rsid w:val="00274347"/>
    <w:rsid w:val="00280DEB"/>
    <w:rsid w:val="002868E2"/>
    <w:rsid w:val="002869C3"/>
    <w:rsid w:val="002936E4"/>
    <w:rsid w:val="002B4A57"/>
    <w:rsid w:val="002C2DEF"/>
    <w:rsid w:val="002C74CA"/>
    <w:rsid w:val="002D20FB"/>
    <w:rsid w:val="002D7737"/>
    <w:rsid w:val="00305030"/>
    <w:rsid w:val="003123F4"/>
    <w:rsid w:val="00320C2E"/>
    <w:rsid w:val="00323762"/>
    <w:rsid w:val="003544FB"/>
    <w:rsid w:val="003624F4"/>
    <w:rsid w:val="00363127"/>
    <w:rsid w:val="003700D8"/>
    <w:rsid w:val="00370A43"/>
    <w:rsid w:val="003B5336"/>
    <w:rsid w:val="003D11B6"/>
    <w:rsid w:val="003D2F2D"/>
    <w:rsid w:val="0040039A"/>
    <w:rsid w:val="00401590"/>
    <w:rsid w:val="0043140F"/>
    <w:rsid w:val="0043345D"/>
    <w:rsid w:val="00447801"/>
    <w:rsid w:val="00451F1A"/>
    <w:rsid w:val="00452E9C"/>
    <w:rsid w:val="004735C8"/>
    <w:rsid w:val="004802B2"/>
    <w:rsid w:val="004947A6"/>
    <w:rsid w:val="004961FF"/>
    <w:rsid w:val="004B276A"/>
    <w:rsid w:val="004C5DE4"/>
    <w:rsid w:val="004C6D36"/>
    <w:rsid w:val="004F1EDA"/>
    <w:rsid w:val="004F7804"/>
    <w:rsid w:val="00516960"/>
    <w:rsid w:val="00517A89"/>
    <w:rsid w:val="005250F2"/>
    <w:rsid w:val="0057594A"/>
    <w:rsid w:val="00593EEA"/>
    <w:rsid w:val="005A5EEE"/>
    <w:rsid w:val="005B3D27"/>
    <w:rsid w:val="005D4594"/>
    <w:rsid w:val="00635CEC"/>
    <w:rsid w:val="006375C7"/>
    <w:rsid w:val="00647EE5"/>
    <w:rsid w:val="00654E8F"/>
    <w:rsid w:val="00660D05"/>
    <w:rsid w:val="006820B1"/>
    <w:rsid w:val="00693FF6"/>
    <w:rsid w:val="006B7D14"/>
    <w:rsid w:val="006D323D"/>
    <w:rsid w:val="00701727"/>
    <w:rsid w:val="0070566C"/>
    <w:rsid w:val="00714C50"/>
    <w:rsid w:val="00725A7D"/>
    <w:rsid w:val="0072754B"/>
    <w:rsid w:val="007501BE"/>
    <w:rsid w:val="00790BB3"/>
    <w:rsid w:val="007C206C"/>
    <w:rsid w:val="00817DD6"/>
    <w:rsid w:val="008321BC"/>
    <w:rsid w:val="0083759F"/>
    <w:rsid w:val="0084084C"/>
    <w:rsid w:val="00860A20"/>
    <w:rsid w:val="008646CE"/>
    <w:rsid w:val="00885156"/>
    <w:rsid w:val="008B0517"/>
    <w:rsid w:val="008C2ECB"/>
    <w:rsid w:val="008E701F"/>
    <w:rsid w:val="008F0A7E"/>
    <w:rsid w:val="008F6B50"/>
    <w:rsid w:val="009151AA"/>
    <w:rsid w:val="0093429D"/>
    <w:rsid w:val="00943573"/>
    <w:rsid w:val="0095621B"/>
    <w:rsid w:val="00956748"/>
    <w:rsid w:val="0096003E"/>
    <w:rsid w:val="00964134"/>
    <w:rsid w:val="009649DC"/>
    <w:rsid w:val="009670A9"/>
    <w:rsid w:val="00970933"/>
    <w:rsid w:val="00970F7D"/>
    <w:rsid w:val="00980175"/>
    <w:rsid w:val="00983C54"/>
    <w:rsid w:val="00994A3D"/>
    <w:rsid w:val="009A3E41"/>
    <w:rsid w:val="009A45B4"/>
    <w:rsid w:val="009C2B12"/>
    <w:rsid w:val="00A174D9"/>
    <w:rsid w:val="00A31779"/>
    <w:rsid w:val="00A81D00"/>
    <w:rsid w:val="00AA0E9B"/>
    <w:rsid w:val="00AA4D24"/>
    <w:rsid w:val="00AB0B64"/>
    <w:rsid w:val="00AB3266"/>
    <w:rsid w:val="00AB6715"/>
    <w:rsid w:val="00AC7C87"/>
    <w:rsid w:val="00AD771F"/>
    <w:rsid w:val="00AE09C5"/>
    <w:rsid w:val="00B1671E"/>
    <w:rsid w:val="00B16771"/>
    <w:rsid w:val="00B25EB8"/>
    <w:rsid w:val="00B37F4D"/>
    <w:rsid w:val="00B42B2A"/>
    <w:rsid w:val="00B6796E"/>
    <w:rsid w:val="00B771B2"/>
    <w:rsid w:val="00BE7505"/>
    <w:rsid w:val="00C0682E"/>
    <w:rsid w:val="00C52A7B"/>
    <w:rsid w:val="00C56BAF"/>
    <w:rsid w:val="00C679AA"/>
    <w:rsid w:val="00C75972"/>
    <w:rsid w:val="00C82D8B"/>
    <w:rsid w:val="00CD066B"/>
    <w:rsid w:val="00CE4FEE"/>
    <w:rsid w:val="00CE73DB"/>
    <w:rsid w:val="00D060CF"/>
    <w:rsid w:val="00D60D34"/>
    <w:rsid w:val="00D67196"/>
    <w:rsid w:val="00D75BEA"/>
    <w:rsid w:val="00D77CE5"/>
    <w:rsid w:val="00DB59C3"/>
    <w:rsid w:val="00DC259A"/>
    <w:rsid w:val="00DC6C55"/>
    <w:rsid w:val="00DE17C2"/>
    <w:rsid w:val="00DE23E8"/>
    <w:rsid w:val="00E000D3"/>
    <w:rsid w:val="00E10D8A"/>
    <w:rsid w:val="00E41FC7"/>
    <w:rsid w:val="00E52377"/>
    <w:rsid w:val="00E537AD"/>
    <w:rsid w:val="00E546C7"/>
    <w:rsid w:val="00E55384"/>
    <w:rsid w:val="00E64E17"/>
    <w:rsid w:val="00E71E87"/>
    <w:rsid w:val="00E866C9"/>
    <w:rsid w:val="00E90E85"/>
    <w:rsid w:val="00EA3D3C"/>
    <w:rsid w:val="00EA56A3"/>
    <w:rsid w:val="00EC090A"/>
    <w:rsid w:val="00EC47F6"/>
    <w:rsid w:val="00ED20B5"/>
    <w:rsid w:val="00EF568E"/>
    <w:rsid w:val="00F2270E"/>
    <w:rsid w:val="00F377DC"/>
    <w:rsid w:val="00F454D5"/>
    <w:rsid w:val="00F46900"/>
    <w:rsid w:val="00F61D89"/>
    <w:rsid w:val="00F7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456F7B19-B626-42C0-ACFA-6E1A8DE1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font5">
    <w:name w:val="font5"/>
    <w:basedOn w:val="Normal"/>
    <w:rsid w:val="00AE09C5"/>
    <w:pPr>
      <w:spacing w:before="100" w:beforeAutospacing="1" w:after="100" w:afterAutospacing="1"/>
    </w:pPr>
    <w:rPr>
      <w:rFonts w:ascii="SimSun" w:eastAsia="SimSun" w:hAnsi="SimSun" w:cs="SimSun"/>
      <w:sz w:val="18"/>
      <w:szCs w:val="18"/>
      <w:lang w:eastAsia="zh-CN"/>
    </w:rPr>
  </w:style>
  <w:style w:type="paragraph" w:customStyle="1" w:styleId="xl65">
    <w:name w:val="xl65"/>
    <w:basedOn w:val="Normal"/>
    <w:rsid w:val="00AE09C5"/>
    <w:pPr>
      <w:spacing w:before="100" w:beforeAutospacing="1" w:after="100" w:afterAutospacing="1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66">
    <w:name w:val="xl66"/>
    <w:basedOn w:val="Normal"/>
    <w:rsid w:val="00AE09C5"/>
    <w:pPr>
      <w:spacing w:before="100" w:beforeAutospacing="1" w:after="100" w:afterAutospacing="1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67">
    <w:name w:val="xl67"/>
    <w:basedOn w:val="Normal"/>
    <w:rsid w:val="00AE09C5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68">
    <w:name w:val="xl68"/>
    <w:basedOn w:val="Normal"/>
    <w:rsid w:val="00AE09C5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69">
    <w:name w:val="xl69"/>
    <w:basedOn w:val="Normal"/>
    <w:rsid w:val="00AE09C5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msonormal0">
    <w:name w:val="msonormal"/>
    <w:basedOn w:val="Normal"/>
    <w:rsid w:val="0040039A"/>
    <w:pP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  <w:style w:type="paragraph" w:customStyle="1" w:styleId="xl63">
    <w:name w:val="xl63"/>
    <w:basedOn w:val="Normal"/>
    <w:rsid w:val="0040039A"/>
    <w:pPr>
      <w:spacing w:before="100" w:beforeAutospacing="1" w:after="100" w:afterAutospacing="1"/>
      <w:textAlignment w:val="center"/>
    </w:pPr>
    <w:rPr>
      <w:rFonts w:ascii="Calibri" w:eastAsia="SimSun" w:hAnsi="Calibri" w:cs="Calibri"/>
      <w:szCs w:val="24"/>
      <w:lang w:eastAsia="zh-CN"/>
    </w:rPr>
  </w:style>
  <w:style w:type="paragraph" w:customStyle="1" w:styleId="xl64">
    <w:name w:val="xl64"/>
    <w:basedOn w:val="Normal"/>
    <w:rsid w:val="0040039A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eastAsia="SimSun" w:hAnsi="Calibri" w:cs="Calibri"/>
      <w:szCs w:val="24"/>
      <w:lang w:eastAsia="zh-CN"/>
    </w:rPr>
  </w:style>
  <w:style w:type="paragraph" w:customStyle="1" w:styleId="xl70">
    <w:name w:val="xl70"/>
    <w:basedOn w:val="Normal"/>
    <w:rsid w:val="00F454D5"/>
    <w:pPr>
      <w:pBdr>
        <w:bottom w:val="single" w:sz="8" w:space="0" w:color="auto"/>
      </w:pBdr>
      <w:shd w:val="clear" w:color="000000" w:fill="ED7D31"/>
      <w:spacing w:before="100" w:beforeAutospacing="1" w:after="100" w:afterAutospacing="1"/>
      <w:textAlignment w:val="center"/>
    </w:pPr>
    <w:rPr>
      <w:rFonts w:ascii="Calibri" w:eastAsia="SimSun" w:hAnsi="Calibri" w:cs="Calibri"/>
      <w:szCs w:val="24"/>
      <w:lang w:eastAsia="zh-CN"/>
    </w:rPr>
  </w:style>
  <w:style w:type="paragraph" w:customStyle="1" w:styleId="xl71">
    <w:name w:val="xl71"/>
    <w:basedOn w:val="Normal"/>
    <w:rsid w:val="00F454D5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Calibri" w:eastAsia="SimSun" w:hAnsi="Calibri" w:cs="Calibri"/>
      <w:szCs w:val="24"/>
      <w:lang w:eastAsia="zh-CN"/>
    </w:rPr>
  </w:style>
  <w:style w:type="paragraph" w:customStyle="1" w:styleId="xl72">
    <w:name w:val="xl72"/>
    <w:basedOn w:val="Normal"/>
    <w:rsid w:val="00F454D5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eastAsia="SimSun" w:hAnsi="Calibri" w:cs="Calibri"/>
      <w:szCs w:val="24"/>
      <w:lang w:eastAsia="zh-CN"/>
    </w:rPr>
  </w:style>
  <w:style w:type="paragraph" w:customStyle="1" w:styleId="xl73">
    <w:name w:val="xl73"/>
    <w:basedOn w:val="Normal"/>
    <w:rsid w:val="00F454D5"/>
    <w:pPr>
      <w:pBdr>
        <w:bottom w:val="single" w:sz="8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eastAsia="SimSun" w:hAnsi="Calibri" w:cs="Calibri"/>
      <w:szCs w:val="24"/>
      <w:lang w:eastAsia="zh-CN"/>
    </w:rPr>
  </w:style>
  <w:style w:type="paragraph" w:customStyle="1" w:styleId="xl74">
    <w:name w:val="xl74"/>
    <w:basedOn w:val="Normal"/>
    <w:rsid w:val="00F454D5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Calibri" w:eastAsia="SimSun" w:hAnsi="Calibri" w:cs="Calibri"/>
      <w:szCs w:val="24"/>
      <w:lang w:eastAsia="zh-CN"/>
    </w:rPr>
  </w:style>
  <w:style w:type="paragraph" w:customStyle="1" w:styleId="xl75">
    <w:name w:val="xl75"/>
    <w:basedOn w:val="Normal"/>
    <w:rsid w:val="00F454D5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SimSun" w:hAnsi="Calibri" w:cs="Calibri"/>
      <w:szCs w:val="24"/>
      <w:lang w:eastAsia="zh-CN"/>
    </w:rPr>
  </w:style>
  <w:style w:type="paragraph" w:customStyle="1" w:styleId="xl76">
    <w:name w:val="xl76"/>
    <w:basedOn w:val="Normal"/>
    <w:rsid w:val="00F454D5"/>
    <w:pPr>
      <w:pBdr>
        <w:right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eastAsia="SimSun" w:hAnsi="Calibri" w:cs="Calibri"/>
      <w:szCs w:val="24"/>
      <w:lang w:eastAsia="zh-CN"/>
    </w:rPr>
  </w:style>
  <w:style w:type="paragraph" w:customStyle="1" w:styleId="xl77">
    <w:name w:val="xl77"/>
    <w:basedOn w:val="Normal"/>
    <w:rsid w:val="00F454D5"/>
    <w:pPr>
      <w:pBdr>
        <w:right w:val="single" w:sz="4" w:space="0" w:color="auto"/>
      </w:pBdr>
      <w:shd w:val="clear" w:color="000000" w:fill="ED7D31"/>
      <w:spacing w:before="100" w:beforeAutospacing="1" w:after="100" w:afterAutospacing="1"/>
      <w:textAlignment w:val="center"/>
    </w:pPr>
    <w:rPr>
      <w:rFonts w:ascii="Calibri" w:eastAsia="SimSun" w:hAnsi="Calibri" w:cs="Calibri"/>
      <w:szCs w:val="24"/>
      <w:lang w:eastAsia="zh-CN"/>
    </w:rPr>
  </w:style>
  <w:style w:type="paragraph" w:customStyle="1" w:styleId="xl78">
    <w:name w:val="xl78"/>
    <w:basedOn w:val="Normal"/>
    <w:rsid w:val="00F454D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eastAsia="SimSun" w:hAnsi="Calibri" w:cs="Calibri"/>
      <w:szCs w:val="24"/>
      <w:lang w:eastAsia="zh-CN"/>
    </w:rPr>
  </w:style>
  <w:style w:type="paragraph" w:customStyle="1" w:styleId="xl79">
    <w:name w:val="xl79"/>
    <w:basedOn w:val="Normal"/>
    <w:rsid w:val="00F454D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SimSun" w:hAnsi="Calibri" w:cs="Calibri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9164992-B239-4BEB-A41E-C2EF3F514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243</TotalTime>
  <Pages>34</Pages>
  <Words>19019</Words>
  <Characters>108409</Characters>
  <Application>Microsoft Office Word</Application>
  <DocSecurity>0</DocSecurity>
  <Lines>903</Lines>
  <Paragraphs>254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cp:keywords/>
  <dc:description/>
  <cp:lastModifiedBy>Lucie Senn</cp:lastModifiedBy>
  <cp:revision>107</cp:revision>
  <cp:lastPrinted>2013-10-03T12:51:00Z</cp:lastPrinted>
  <dcterms:created xsi:type="dcterms:W3CDTF">2018-11-23T08:58:00Z</dcterms:created>
  <dcterms:modified xsi:type="dcterms:W3CDTF">2021-03-08T08:15:00Z</dcterms:modified>
</cp:coreProperties>
</file>