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D378" w14:textId="76665630" w:rsidR="00994A3D" w:rsidRPr="001549D3" w:rsidRDefault="00654E8F" w:rsidP="00365B25">
      <w:pPr>
        <w:pStyle w:val="SupplementaryMaterial"/>
        <w:rPr>
          <w:szCs w:val="24"/>
        </w:rPr>
      </w:pPr>
      <w:r w:rsidRPr="001549D3">
        <w:t>Supplementary Material</w:t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lastRenderedPageBreak/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D54B" w14:textId="3DBA11D2" w:rsidR="00A01DD2" w:rsidRDefault="00A01DD2" w:rsidP="00A01DD2">
      <w:r w:rsidRPr="00EB527E">
        <w:rPr>
          <w:noProof/>
        </w:rPr>
        <w:lastRenderedPageBreak/>
        <w:drawing>
          <wp:inline distT="0" distB="0" distL="0" distR="0" wp14:anchorId="7C61383F" wp14:editId="38B7CE56">
            <wp:extent cx="5880100" cy="734060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85F3" w14:textId="4ADAF27A" w:rsidR="00A01DD2" w:rsidRDefault="00A01DD2" w:rsidP="00A01DD2">
      <w:r w:rsidRPr="00EB527E">
        <w:rPr>
          <w:noProof/>
        </w:rPr>
        <w:lastRenderedPageBreak/>
        <w:drawing>
          <wp:inline distT="0" distB="0" distL="0" distR="0" wp14:anchorId="0B77AB0C" wp14:editId="08E99087">
            <wp:extent cx="5880100" cy="68072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1CDE" w14:textId="55A35688" w:rsidR="00A01DD2" w:rsidRDefault="00A01DD2" w:rsidP="00A01DD2"/>
    <w:p w14:paraId="763B7AF7" w14:textId="515E2A52" w:rsidR="00A01DD2" w:rsidRDefault="00A01DD2" w:rsidP="00A01DD2">
      <w:r w:rsidRPr="00EB527E">
        <w:rPr>
          <w:noProof/>
        </w:rPr>
        <w:lastRenderedPageBreak/>
        <w:drawing>
          <wp:inline distT="0" distB="0" distL="0" distR="0" wp14:anchorId="2C5EC5E6" wp14:editId="4ADAE65D">
            <wp:extent cx="5880100" cy="72136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5CCA" w14:textId="13377267" w:rsidR="00A01DD2" w:rsidRDefault="00A01DD2" w:rsidP="00A01DD2">
      <w:r>
        <w:t>Supplemental Table 1</w:t>
      </w:r>
    </w:p>
    <w:sectPr w:rsidR="00A01DD2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0D608" w14:textId="77777777" w:rsidR="00BD1F33" w:rsidRDefault="00BD1F33" w:rsidP="00117666">
      <w:pPr>
        <w:spacing w:after="0"/>
      </w:pPr>
      <w:r>
        <w:separator/>
      </w:r>
    </w:p>
  </w:endnote>
  <w:endnote w:type="continuationSeparator" w:id="0">
    <w:p w14:paraId="7C7804C6" w14:textId="77777777" w:rsidR="00BD1F33" w:rsidRDefault="00BD1F3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F1BE2" w14:textId="77777777" w:rsidR="00BD1F33" w:rsidRDefault="00BD1F33" w:rsidP="00117666">
      <w:pPr>
        <w:spacing w:after="0"/>
      </w:pPr>
      <w:r>
        <w:separator/>
      </w:r>
    </w:p>
  </w:footnote>
  <w:footnote w:type="continuationSeparator" w:id="0">
    <w:p w14:paraId="0EBF6639" w14:textId="77777777" w:rsidR="00BD1F33" w:rsidRDefault="00BD1F3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0186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65B2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94E11"/>
    <w:rsid w:val="005A5EEE"/>
    <w:rsid w:val="005E162D"/>
    <w:rsid w:val="006375C7"/>
    <w:rsid w:val="0064478F"/>
    <w:rsid w:val="00654E8F"/>
    <w:rsid w:val="00660D05"/>
    <w:rsid w:val="006820B1"/>
    <w:rsid w:val="006B7D14"/>
    <w:rsid w:val="006C6476"/>
    <w:rsid w:val="00701727"/>
    <w:rsid w:val="0070566C"/>
    <w:rsid w:val="00714C50"/>
    <w:rsid w:val="00725A7D"/>
    <w:rsid w:val="007311E7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45F70"/>
    <w:rsid w:val="00964134"/>
    <w:rsid w:val="00970F7D"/>
    <w:rsid w:val="00994A3D"/>
    <w:rsid w:val="009C2B12"/>
    <w:rsid w:val="00A01DD2"/>
    <w:rsid w:val="00A174D9"/>
    <w:rsid w:val="00AA4D24"/>
    <w:rsid w:val="00AB6715"/>
    <w:rsid w:val="00B1671E"/>
    <w:rsid w:val="00B25EB8"/>
    <w:rsid w:val="00B369D5"/>
    <w:rsid w:val="00B37F4D"/>
    <w:rsid w:val="00BD1F33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5E0A"/>
    <w:rsid w:val="00E866C9"/>
    <w:rsid w:val="00EA3D3C"/>
    <w:rsid w:val="00EC090A"/>
    <w:rsid w:val="00ED20B5"/>
    <w:rsid w:val="00F2243F"/>
    <w:rsid w:val="00F46900"/>
    <w:rsid w:val="00F61D89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Anson Ku</cp:lastModifiedBy>
  <cp:revision>4</cp:revision>
  <cp:lastPrinted>2013-10-03T12:51:00Z</cp:lastPrinted>
  <dcterms:created xsi:type="dcterms:W3CDTF">2021-02-04T04:13:00Z</dcterms:created>
  <dcterms:modified xsi:type="dcterms:W3CDTF">2021-02-04T04:17:00Z</dcterms:modified>
</cp:coreProperties>
</file>