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D5A427" w14:textId="3C1734DC" w:rsidR="00EA3D3C" w:rsidRDefault="00654E8F" w:rsidP="0001436A">
      <w:pPr>
        <w:pStyle w:val="Heading1"/>
      </w:pPr>
      <w:r w:rsidRPr="00994A3D">
        <w:t xml:space="preserve">Supplementary </w:t>
      </w:r>
      <w:r w:rsidR="00C5241C">
        <w:t>Tables</w:t>
      </w:r>
    </w:p>
    <w:p w14:paraId="16759471" w14:textId="52F16688" w:rsidR="00C5241C" w:rsidRPr="00C43FA0" w:rsidRDefault="00C5241C" w:rsidP="00C5241C">
      <w:pPr>
        <w:ind w:right="-4"/>
        <w:jc w:val="both"/>
        <w:rPr>
          <w:rFonts w:cs="Times New Roman"/>
          <w:color w:val="000000" w:themeColor="text1"/>
          <w:szCs w:val="24"/>
        </w:rPr>
      </w:pPr>
      <w:r w:rsidRPr="00C43FA0">
        <w:rPr>
          <w:rFonts w:cs="Times New Roman"/>
          <w:b/>
          <w:bCs/>
          <w:color w:val="000000" w:themeColor="text1"/>
          <w:szCs w:val="24"/>
        </w:rPr>
        <w:t xml:space="preserve">Table 1: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Median levels (and inter-quartile ranges in parenthesis) of host biomarkers detected in all </w:t>
      </w:r>
      <w:r w:rsidR="00C850AA">
        <w:rPr>
          <w:rFonts w:cs="Times New Roman"/>
          <w:b/>
          <w:bCs/>
          <w:color w:val="000000" w:themeColor="text1"/>
          <w:szCs w:val="24"/>
        </w:rPr>
        <w:t xml:space="preserve">Norwegian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TB patients </w:t>
      </w:r>
      <w:r w:rsidR="00C850AA">
        <w:rPr>
          <w:rFonts w:cs="Times New Roman"/>
          <w:b/>
          <w:bCs/>
          <w:color w:val="000000" w:themeColor="text1"/>
          <w:szCs w:val="24"/>
        </w:rPr>
        <w:t>(pulmonary and extrapulmonary</w:t>
      </w:r>
      <w:r w:rsidR="00B2018D">
        <w:rPr>
          <w:rFonts w:cs="Times New Roman"/>
          <w:b/>
          <w:bCs/>
          <w:color w:val="000000" w:themeColor="text1"/>
          <w:szCs w:val="24"/>
        </w:rPr>
        <w:t xml:space="preserve"> TB</w:t>
      </w:r>
      <w:r w:rsidR="00C850AA">
        <w:rPr>
          <w:rFonts w:cs="Times New Roman"/>
          <w:b/>
          <w:bCs/>
          <w:color w:val="000000" w:themeColor="text1"/>
          <w:szCs w:val="24"/>
        </w:rPr>
        <w:t xml:space="preserve">)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and individuals with </w:t>
      </w:r>
      <w:r w:rsidR="00C850AA">
        <w:rPr>
          <w:rFonts w:cs="Times New Roman"/>
          <w:b/>
          <w:bCs/>
          <w:color w:val="000000" w:themeColor="text1"/>
          <w:szCs w:val="24"/>
        </w:rPr>
        <w:t>other respiratory diseases (</w:t>
      </w:r>
      <w:r w:rsidRPr="00163355">
        <w:rPr>
          <w:rFonts w:cs="Times New Roman"/>
          <w:b/>
          <w:bCs/>
          <w:color w:val="000000" w:themeColor="text1"/>
          <w:szCs w:val="24"/>
        </w:rPr>
        <w:t>ORD</w:t>
      </w:r>
      <w:r w:rsidR="00C850AA">
        <w:rPr>
          <w:rFonts w:cs="Times New Roman"/>
          <w:b/>
          <w:bCs/>
          <w:color w:val="000000" w:themeColor="text1"/>
          <w:szCs w:val="24"/>
        </w:rPr>
        <w:t>)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 and their diagnostic accuracies for TB disease</w:t>
      </w:r>
      <w:r w:rsidRPr="00C43FA0">
        <w:rPr>
          <w:rFonts w:cs="Times New Roman"/>
          <w:color w:val="000000" w:themeColor="text1"/>
          <w:szCs w:val="24"/>
        </w:rPr>
        <w:t>. Data obtained for participants recruited in Norway only is shown in the table.</w:t>
      </w:r>
      <w:r>
        <w:rPr>
          <w:rFonts w:cs="Times New Roman"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 xml:space="preserve">Only markers (15) with significant differences (p ≤ 0.05) between groups by the Mann Whitney U test are shown. Optimal cut-off values and associated sensitivity and specificity were determined based on the Youden’s index. All concentrations are in </w:t>
      </w:r>
      <w:proofErr w:type="spellStart"/>
      <w:r w:rsidRPr="00C43FA0">
        <w:rPr>
          <w:rFonts w:cs="Times New Roman"/>
          <w:color w:val="000000" w:themeColor="text1"/>
          <w:szCs w:val="24"/>
        </w:rPr>
        <w:t>pg</w:t>
      </w:r>
      <w:proofErr w:type="spellEnd"/>
      <w:r w:rsidRPr="00C43FA0">
        <w:rPr>
          <w:rFonts w:cs="Times New Roman"/>
          <w:color w:val="000000" w:themeColor="text1"/>
          <w:szCs w:val="24"/>
        </w:rPr>
        <w:t>/ml with the exemption of CRP in ng/ml.</w:t>
      </w:r>
      <w:r>
        <w:rPr>
          <w:rFonts w:cs="Times New Roman"/>
          <w:color w:val="000000" w:themeColor="text1"/>
          <w:szCs w:val="24"/>
        </w:rPr>
        <w:t xml:space="preserve"> Sens: Sensitivity, Spec: Specificity</w:t>
      </w:r>
    </w:p>
    <w:tbl>
      <w:tblPr>
        <w:tblStyle w:val="TableGrid"/>
        <w:tblW w:w="10496" w:type="dxa"/>
        <w:jc w:val="center"/>
        <w:tblLook w:val="04A0" w:firstRow="1" w:lastRow="0" w:firstColumn="1" w:lastColumn="0" w:noHBand="0" w:noVBand="1"/>
      </w:tblPr>
      <w:tblGrid>
        <w:gridCol w:w="1590"/>
        <w:gridCol w:w="1208"/>
        <w:gridCol w:w="1233"/>
        <w:gridCol w:w="1012"/>
        <w:gridCol w:w="1351"/>
        <w:gridCol w:w="1256"/>
        <w:gridCol w:w="1417"/>
        <w:gridCol w:w="1429"/>
      </w:tblGrid>
      <w:tr w:rsidR="00C5241C" w:rsidRPr="00C43FA0" w14:paraId="43D48AA4" w14:textId="77777777" w:rsidTr="000267D4">
        <w:trPr>
          <w:trHeight w:val="790"/>
          <w:jc w:val="center"/>
        </w:trPr>
        <w:tc>
          <w:tcPr>
            <w:tcW w:w="1590" w:type="dxa"/>
            <w:hideMark/>
          </w:tcPr>
          <w:p w14:paraId="1F22BF0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bookmarkStart w:id="0" w:name="_Hlk29629746"/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Biomarker</w:t>
            </w:r>
          </w:p>
        </w:tc>
        <w:tc>
          <w:tcPr>
            <w:tcW w:w="1208" w:type="dxa"/>
            <w:hideMark/>
          </w:tcPr>
          <w:p w14:paraId="130813F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TB</w:t>
            </w:r>
          </w:p>
          <w:p w14:paraId="37F3A894" w14:textId="77777777" w:rsidR="00C5241C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(N=85)</w:t>
            </w:r>
          </w:p>
          <w:p w14:paraId="1996FD2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(IQR)</w:t>
            </w:r>
          </w:p>
        </w:tc>
        <w:tc>
          <w:tcPr>
            <w:tcW w:w="1233" w:type="dxa"/>
            <w:hideMark/>
          </w:tcPr>
          <w:p w14:paraId="507B5ECB" w14:textId="77777777" w:rsidR="00C5241C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ORD </w:t>
            </w:r>
          </w:p>
          <w:p w14:paraId="27F07B7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(N= 19) (IQR)</w:t>
            </w:r>
          </w:p>
        </w:tc>
        <w:tc>
          <w:tcPr>
            <w:tcW w:w="1012" w:type="dxa"/>
            <w:hideMark/>
          </w:tcPr>
          <w:p w14:paraId="4FBD8FBF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 value</w:t>
            </w:r>
          </w:p>
        </w:tc>
        <w:tc>
          <w:tcPr>
            <w:tcW w:w="1351" w:type="dxa"/>
            <w:hideMark/>
          </w:tcPr>
          <w:p w14:paraId="36407478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AUC (95% CI)</w:t>
            </w:r>
          </w:p>
        </w:tc>
        <w:tc>
          <w:tcPr>
            <w:tcW w:w="1256" w:type="dxa"/>
            <w:hideMark/>
          </w:tcPr>
          <w:p w14:paraId="61C0F084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Cut off value</w:t>
            </w:r>
          </w:p>
        </w:tc>
        <w:tc>
          <w:tcPr>
            <w:tcW w:w="1417" w:type="dxa"/>
            <w:hideMark/>
          </w:tcPr>
          <w:p w14:paraId="41D7D863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Sens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% (95% CI)</w:t>
            </w:r>
          </w:p>
        </w:tc>
        <w:tc>
          <w:tcPr>
            <w:tcW w:w="1429" w:type="dxa"/>
            <w:hideMark/>
          </w:tcPr>
          <w:p w14:paraId="10951F0A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Spec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% (95% CI)</w:t>
            </w:r>
          </w:p>
        </w:tc>
      </w:tr>
      <w:tr w:rsidR="00C5241C" w:rsidRPr="00C43FA0" w14:paraId="7E3EF3F1" w14:textId="77777777" w:rsidTr="000267D4">
        <w:trPr>
          <w:trHeight w:val="300"/>
          <w:jc w:val="center"/>
        </w:trPr>
        <w:tc>
          <w:tcPr>
            <w:tcW w:w="1590" w:type="dxa"/>
            <w:hideMark/>
          </w:tcPr>
          <w:p w14:paraId="4BD77E6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CCL18</w:t>
            </w:r>
          </w:p>
        </w:tc>
        <w:tc>
          <w:tcPr>
            <w:tcW w:w="1208" w:type="dxa"/>
            <w:hideMark/>
          </w:tcPr>
          <w:p w14:paraId="25194AE7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41377</w:t>
            </w:r>
          </w:p>
          <w:p w14:paraId="565B41B4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(25867-</w:t>
            </w:r>
          </w:p>
          <w:p w14:paraId="05F482AA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53843)</w:t>
            </w:r>
          </w:p>
        </w:tc>
        <w:tc>
          <w:tcPr>
            <w:tcW w:w="1233" w:type="dxa"/>
            <w:hideMark/>
          </w:tcPr>
          <w:p w14:paraId="1045794B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48770 (38454-71117)</w:t>
            </w:r>
          </w:p>
        </w:tc>
        <w:tc>
          <w:tcPr>
            <w:tcW w:w="1012" w:type="dxa"/>
            <w:hideMark/>
          </w:tcPr>
          <w:p w14:paraId="544AFB4D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0.0465</w:t>
            </w:r>
          </w:p>
        </w:tc>
        <w:tc>
          <w:tcPr>
            <w:tcW w:w="1351" w:type="dxa"/>
            <w:hideMark/>
          </w:tcPr>
          <w:p w14:paraId="5B9796A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0.65</w:t>
            </w:r>
          </w:p>
          <w:p w14:paraId="617AA0A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(0.52–0.77)</w:t>
            </w:r>
          </w:p>
        </w:tc>
        <w:tc>
          <w:tcPr>
            <w:tcW w:w="1256" w:type="dxa"/>
            <w:hideMark/>
          </w:tcPr>
          <w:p w14:paraId="38717A9C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42523</w:t>
            </w:r>
          </w:p>
        </w:tc>
        <w:tc>
          <w:tcPr>
            <w:tcW w:w="1417" w:type="dxa"/>
            <w:hideMark/>
          </w:tcPr>
          <w:p w14:paraId="7479940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74 (51 – 88)</w:t>
            </w:r>
          </w:p>
        </w:tc>
        <w:tc>
          <w:tcPr>
            <w:tcW w:w="1429" w:type="dxa"/>
            <w:hideMark/>
          </w:tcPr>
          <w:p w14:paraId="772FC25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53 (42 – 63)</w:t>
            </w:r>
          </w:p>
        </w:tc>
      </w:tr>
      <w:tr w:rsidR="00C5241C" w:rsidRPr="00C43FA0" w14:paraId="20410686" w14:textId="77777777" w:rsidTr="000267D4">
        <w:trPr>
          <w:trHeight w:val="300"/>
          <w:jc w:val="center"/>
        </w:trPr>
        <w:tc>
          <w:tcPr>
            <w:tcW w:w="1590" w:type="dxa"/>
            <w:hideMark/>
          </w:tcPr>
          <w:p w14:paraId="5021664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MDC</w:t>
            </w:r>
          </w:p>
        </w:tc>
        <w:tc>
          <w:tcPr>
            <w:tcW w:w="1208" w:type="dxa"/>
            <w:hideMark/>
          </w:tcPr>
          <w:p w14:paraId="2C5C8F4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832,7</w:t>
            </w:r>
          </w:p>
          <w:p w14:paraId="75F14B17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(635,4-</w:t>
            </w:r>
          </w:p>
          <w:p w14:paraId="44DAA951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1039)</w:t>
            </w:r>
          </w:p>
        </w:tc>
        <w:tc>
          <w:tcPr>
            <w:tcW w:w="1233" w:type="dxa"/>
            <w:hideMark/>
          </w:tcPr>
          <w:p w14:paraId="139E5AED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647.4 (465.1-798.1)</w:t>
            </w:r>
          </w:p>
        </w:tc>
        <w:tc>
          <w:tcPr>
            <w:tcW w:w="1012" w:type="dxa"/>
            <w:hideMark/>
          </w:tcPr>
          <w:p w14:paraId="3D12E90D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0.0298</w:t>
            </w:r>
          </w:p>
        </w:tc>
        <w:tc>
          <w:tcPr>
            <w:tcW w:w="1351" w:type="dxa"/>
            <w:hideMark/>
          </w:tcPr>
          <w:p w14:paraId="19835EF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0.66</w:t>
            </w:r>
          </w:p>
          <w:p w14:paraId="5FDF930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(0.51–0.81)</w:t>
            </w:r>
          </w:p>
        </w:tc>
        <w:tc>
          <w:tcPr>
            <w:tcW w:w="1256" w:type="dxa"/>
            <w:hideMark/>
          </w:tcPr>
          <w:p w14:paraId="1F19720E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698.4</w:t>
            </w:r>
          </w:p>
        </w:tc>
        <w:tc>
          <w:tcPr>
            <w:tcW w:w="1417" w:type="dxa"/>
            <w:hideMark/>
          </w:tcPr>
          <w:p w14:paraId="2E39412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 (41 – 81)</w:t>
            </w:r>
          </w:p>
        </w:tc>
        <w:tc>
          <w:tcPr>
            <w:tcW w:w="1429" w:type="dxa"/>
            <w:hideMark/>
          </w:tcPr>
          <w:p w14:paraId="658451B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69 (59 – 78)</w:t>
            </w:r>
          </w:p>
        </w:tc>
      </w:tr>
      <w:tr w:rsidR="00C5241C" w:rsidRPr="00C43FA0" w14:paraId="60C37130" w14:textId="77777777" w:rsidTr="000267D4">
        <w:trPr>
          <w:trHeight w:val="300"/>
          <w:jc w:val="center"/>
        </w:trPr>
        <w:tc>
          <w:tcPr>
            <w:tcW w:w="1590" w:type="dxa"/>
            <w:hideMark/>
          </w:tcPr>
          <w:p w14:paraId="79A3F90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VCAM-1</w:t>
            </w:r>
          </w:p>
        </w:tc>
        <w:tc>
          <w:tcPr>
            <w:tcW w:w="1208" w:type="dxa"/>
            <w:hideMark/>
          </w:tcPr>
          <w:p w14:paraId="2294694A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826429</w:t>
            </w:r>
          </w:p>
          <w:p w14:paraId="32981220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(626828-</w:t>
            </w:r>
          </w:p>
          <w:p w14:paraId="0EFC3217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1084050)</w:t>
            </w:r>
          </w:p>
        </w:tc>
        <w:tc>
          <w:tcPr>
            <w:tcW w:w="1233" w:type="dxa"/>
            <w:hideMark/>
          </w:tcPr>
          <w:p w14:paraId="7C1A555F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1424900 (725699-1967700)</w:t>
            </w:r>
          </w:p>
        </w:tc>
        <w:tc>
          <w:tcPr>
            <w:tcW w:w="1012" w:type="dxa"/>
            <w:hideMark/>
          </w:tcPr>
          <w:p w14:paraId="194A267C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0.0108</w:t>
            </w:r>
          </w:p>
        </w:tc>
        <w:tc>
          <w:tcPr>
            <w:tcW w:w="1351" w:type="dxa"/>
            <w:hideMark/>
          </w:tcPr>
          <w:p w14:paraId="4CB3180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0.69</w:t>
            </w:r>
          </w:p>
          <w:p w14:paraId="0DAD61C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(0.54–0.83)</w:t>
            </w:r>
          </w:p>
        </w:tc>
        <w:tc>
          <w:tcPr>
            <w:tcW w:w="1256" w:type="dxa"/>
            <w:hideMark/>
          </w:tcPr>
          <w:p w14:paraId="4F8C6FE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1259150</w:t>
            </w:r>
          </w:p>
        </w:tc>
        <w:tc>
          <w:tcPr>
            <w:tcW w:w="1417" w:type="dxa"/>
            <w:hideMark/>
          </w:tcPr>
          <w:p w14:paraId="59ADA04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 (41 – 81)</w:t>
            </w:r>
          </w:p>
        </w:tc>
        <w:tc>
          <w:tcPr>
            <w:tcW w:w="1429" w:type="dxa"/>
            <w:hideMark/>
          </w:tcPr>
          <w:p w14:paraId="74EA6F7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82 (73 – 89)</w:t>
            </w:r>
          </w:p>
        </w:tc>
      </w:tr>
      <w:tr w:rsidR="00C5241C" w:rsidRPr="00C43FA0" w14:paraId="278641BB" w14:textId="77777777" w:rsidTr="000267D4">
        <w:trPr>
          <w:trHeight w:val="300"/>
          <w:jc w:val="center"/>
        </w:trPr>
        <w:tc>
          <w:tcPr>
            <w:tcW w:w="1590" w:type="dxa"/>
          </w:tcPr>
          <w:p w14:paraId="44DA1E9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VEGFR3</w:t>
            </w:r>
          </w:p>
        </w:tc>
        <w:tc>
          <w:tcPr>
            <w:tcW w:w="1208" w:type="dxa"/>
          </w:tcPr>
          <w:p w14:paraId="7ED3A299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729,4</w:t>
            </w:r>
          </w:p>
          <w:p w14:paraId="1811C670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(402,1-</w:t>
            </w:r>
          </w:p>
          <w:p w14:paraId="7CF67E17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1121)</w:t>
            </w:r>
          </w:p>
        </w:tc>
        <w:tc>
          <w:tcPr>
            <w:tcW w:w="1233" w:type="dxa"/>
          </w:tcPr>
          <w:p w14:paraId="17503C88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434.6 (293.4-634.2)</w:t>
            </w:r>
          </w:p>
        </w:tc>
        <w:tc>
          <w:tcPr>
            <w:tcW w:w="1012" w:type="dxa"/>
          </w:tcPr>
          <w:p w14:paraId="7C2EF0C3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0.0037</w:t>
            </w:r>
          </w:p>
        </w:tc>
        <w:tc>
          <w:tcPr>
            <w:tcW w:w="1351" w:type="dxa"/>
          </w:tcPr>
          <w:p w14:paraId="2FD7745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0.71</w:t>
            </w:r>
          </w:p>
          <w:p w14:paraId="7797A94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(0.60-0.82)</w:t>
            </w:r>
          </w:p>
        </w:tc>
        <w:tc>
          <w:tcPr>
            <w:tcW w:w="1256" w:type="dxa"/>
          </w:tcPr>
          <w:p w14:paraId="10465ABF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634.7</w:t>
            </w:r>
          </w:p>
        </w:tc>
        <w:tc>
          <w:tcPr>
            <w:tcW w:w="1417" w:type="dxa"/>
          </w:tcPr>
          <w:p w14:paraId="7614035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79 (57 – 91)</w:t>
            </w:r>
          </w:p>
        </w:tc>
        <w:tc>
          <w:tcPr>
            <w:tcW w:w="1429" w:type="dxa"/>
          </w:tcPr>
          <w:p w14:paraId="78D1E68A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58 (47 – 68)</w:t>
            </w:r>
          </w:p>
        </w:tc>
      </w:tr>
      <w:tr w:rsidR="00C5241C" w:rsidRPr="00C43FA0" w14:paraId="41389478" w14:textId="77777777" w:rsidTr="000267D4">
        <w:trPr>
          <w:trHeight w:val="300"/>
          <w:jc w:val="center"/>
        </w:trPr>
        <w:tc>
          <w:tcPr>
            <w:tcW w:w="1590" w:type="dxa"/>
          </w:tcPr>
          <w:p w14:paraId="649477A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MPO</w:t>
            </w:r>
          </w:p>
        </w:tc>
        <w:tc>
          <w:tcPr>
            <w:tcW w:w="1208" w:type="dxa"/>
          </w:tcPr>
          <w:p w14:paraId="2EC0126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35312</w:t>
            </w:r>
          </w:p>
          <w:p w14:paraId="198E91C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(25881-</w:t>
            </w:r>
          </w:p>
          <w:p w14:paraId="0D7B0DAF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48995)</w:t>
            </w:r>
          </w:p>
        </w:tc>
        <w:tc>
          <w:tcPr>
            <w:tcW w:w="1233" w:type="dxa"/>
          </w:tcPr>
          <w:p w14:paraId="44C8A141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47298 (40091-63064)</w:t>
            </w:r>
          </w:p>
        </w:tc>
        <w:tc>
          <w:tcPr>
            <w:tcW w:w="1012" w:type="dxa"/>
          </w:tcPr>
          <w:p w14:paraId="5FDF1AAB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0.0035</w:t>
            </w:r>
          </w:p>
        </w:tc>
        <w:tc>
          <w:tcPr>
            <w:tcW w:w="1351" w:type="dxa"/>
          </w:tcPr>
          <w:p w14:paraId="0D0F0D1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0.71</w:t>
            </w:r>
          </w:p>
          <w:p w14:paraId="157594E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(0.60–0.82)</w:t>
            </w:r>
          </w:p>
        </w:tc>
        <w:tc>
          <w:tcPr>
            <w:tcW w:w="1256" w:type="dxa"/>
          </w:tcPr>
          <w:p w14:paraId="5ADD42B2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40010</w:t>
            </w:r>
          </w:p>
        </w:tc>
        <w:tc>
          <w:tcPr>
            <w:tcW w:w="1417" w:type="dxa"/>
          </w:tcPr>
          <w:p w14:paraId="7554810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79 (57 - 91)</w:t>
            </w:r>
          </w:p>
        </w:tc>
        <w:tc>
          <w:tcPr>
            <w:tcW w:w="1429" w:type="dxa"/>
          </w:tcPr>
          <w:p w14:paraId="45E6C5A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(52 – 73)</w:t>
            </w:r>
          </w:p>
        </w:tc>
      </w:tr>
      <w:tr w:rsidR="00C5241C" w:rsidRPr="00C43FA0" w14:paraId="6A2A7913" w14:textId="77777777" w:rsidTr="000267D4">
        <w:trPr>
          <w:trHeight w:val="300"/>
          <w:jc w:val="center"/>
        </w:trPr>
        <w:tc>
          <w:tcPr>
            <w:tcW w:w="1590" w:type="dxa"/>
          </w:tcPr>
          <w:p w14:paraId="32A4976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GDF-15</w:t>
            </w:r>
          </w:p>
        </w:tc>
        <w:tc>
          <w:tcPr>
            <w:tcW w:w="1208" w:type="dxa"/>
          </w:tcPr>
          <w:p w14:paraId="6F516C7C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360,5</w:t>
            </w:r>
          </w:p>
          <w:p w14:paraId="21BBCCFB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(277,2-</w:t>
            </w:r>
          </w:p>
          <w:p w14:paraId="3CB37D72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834,5)</w:t>
            </w:r>
          </w:p>
        </w:tc>
        <w:tc>
          <w:tcPr>
            <w:tcW w:w="1233" w:type="dxa"/>
          </w:tcPr>
          <w:p w14:paraId="4CE04419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701.0 (551.3-874.2)</w:t>
            </w:r>
          </w:p>
        </w:tc>
        <w:tc>
          <w:tcPr>
            <w:tcW w:w="1012" w:type="dxa"/>
          </w:tcPr>
          <w:p w14:paraId="52A14A13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0.0024</w:t>
            </w:r>
          </w:p>
        </w:tc>
        <w:tc>
          <w:tcPr>
            <w:tcW w:w="1351" w:type="dxa"/>
          </w:tcPr>
          <w:p w14:paraId="10A3905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0.72</w:t>
            </w:r>
          </w:p>
          <w:p w14:paraId="6DE4765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(0.63–0.81)</w:t>
            </w:r>
          </w:p>
        </w:tc>
        <w:tc>
          <w:tcPr>
            <w:tcW w:w="1256" w:type="dxa"/>
          </w:tcPr>
          <w:p w14:paraId="709C3480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532.4</w:t>
            </w:r>
          </w:p>
        </w:tc>
        <w:tc>
          <w:tcPr>
            <w:tcW w:w="1417" w:type="dxa"/>
          </w:tcPr>
          <w:p w14:paraId="3397178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84 (62 -94)</w:t>
            </w:r>
          </w:p>
        </w:tc>
        <w:tc>
          <w:tcPr>
            <w:tcW w:w="1429" w:type="dxa"/>
          </w:tcPr>
          <w:p w14:paraId="466D4CD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(53 - 73)</w:t>
            </w:r>
          </w:p>
        </w:tc>
      </w:tr>
      <w:tr w:rsidR="00C5241C" w:rsidRPr="00C43FA0" w14:paraId="4A79BCB6" w14:textId="77777777" w:rsidTr="000267D4">
        <w:trPr>
          <w:trHeight w:val="300"/>
          <w:jc w:val="center"/>
        </w:trPr>
        <w:tc>
          <w:tcPr>
            <w:tcW w:w="1590" w:type="dxa"/>
          </w:tcPr>
          <w:p w14:paraId="7A73AFF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MMP-1</w:t>
            </w:r>
          </w:p>
        </w:tc>
        <w:tc>
          <w:tcPr>
            <w:tcW w:w="1208" w:type="dxa"/>
          </w:tcPr>
          <w:p w14:paraId="43332778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1137</w:t>
            </w:r>
          </w:p>
          <w:p w14:paraId="1C7E0707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(578,4-</w:t>
            </w:r>
          </w:p>
          <w:p w14:paraId="29E0689E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2342)</w:t>
            </w:r>
          </w:p>
        </w:tc>
        <w:tc>
          <w:tcPr>
            <w:tcW w:w="1233" w:type="dxa"/>
          </w:tcPr>
          <w:p w14:paraId="211A3D68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512.2 (338.0-921.8)</w:t>
            </w:r>
          </w:p>
        </w:tc>
        <w:tc>
          <w:tcPr>
            <w:tcW w:w="1012" w:type="dxa"/>
          </w:tcPr>
          <w:p w14:paraId="06B2879E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0.0019</w:t>
            </w:r>
          </w:p>
        </w:tc>
        <w:tc>
          <w:tcPr>
            <w:tcW w:w="1351" w:type="dxa"/>
          </w:tcPr>
          <w:p w14:paraId="0A095AC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0.72</w:t>
            </w:r>
          </w:p>
          <w:p w14:paraId="23ECDF8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(0.61–0.83)</w:t>
            </w:r>
          </w:p>
        </w:tc>
        <w:tc>
          <w:tcPr>
            <w:tcW w:w="1256" w:type="dxa"/>
          </w:tcPr>
          <w:p w14:paraId="514850AD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663.6</w:t>
            </w:r>
          </w:p>
        </w:tc>
        <w:tc>
          <w:tcPr>
            <w:tcW w:w="1417" w:type="dxa"/>
          </w:tcPr>
          <w:p w14:paraId="5E4BE8B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68 (46 – 85)</w:t>
            </w:r>
          </w:p>
        </w:tc>
        <w:tc>
          <w:tcPr>
            <w:tcW w:w="1429" w:type="dxa"/>
          </w:tcPr>
          <w:p w14:paraId="212CB07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 (60 – 79)</w:t>
            </w:r>
          </w:p>
        </w:tc>
      </w:tr>
      <w:tr w:rsidR="00C5241C" w:rsidRPr="00C43FA0" w14:paraId="10CEAF6B" w14:textId="77777777" w:rsidTr="000267D4">
        <w:trPr>
          <w:trHeight w:val="300"/>
          <w:jc w:val="center"/>
        </w:trPr>
        <w:tc>
          <w:tcPr>
            <w:tcW w:w="1590" w:type="dxa"/>
            <w:hideMark/>
          </w:tcPr>
          <w:p w14:paraId="3B496DE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I-309</w:t>
            </w:r>
          </w:p>
        </w:tc>
        <w:tc>
          <w:tcPr>
            <w:tcW w:w="1208" w:type="dxa"/>
            <w:hideMark/>
          </w:tcPr>
          <w:p w14:paraId="0B0A2451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10,47</w:t>
            </w:r>
          </w:p>
          <w:p w14:paraId="1F1FF26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(4,950-</w:t>
            </w:r>
          </w:p>
          <w:p w14:paraId="27A2E4A9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21,86)</w:t>
            </w:r>
          </w:p>
        </w:tc>
        <w:tc>
          <w:tcPr>
            <w:tcW w:w="1233" w:type="dxa"/>
            <w:hideMark/>
          </w:tcPr>
          <w:p w14:paraId="2F2AE450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4.950 (0.000-7.580)</w:t>
            </w:r>
          </w:p>
        </w:tc>
        <w:tc>
          <w:tcPr>
            <w:tcW w:w="1012" w:type="dxa"/>
            <w:hideMark/>
          </w:tcPr>
          <w:p w14:paraId="1B859E64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0.0009</w:t>
            </w:r>
          </w:p>
        </w:tc>
        <w:tc>
          <w:tcPr>
            <w:tcW w:w="1351" w:type="dxa"/>
            <w:hideMark/>
          </w:tcPr>
          <w:p w14:paraId="701A272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0.74</w:t>
            </w:r>
          </w:p>
          <w:p w14:paraId="365E338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(0.63–0.85)</w:t>
            </w:r>
          </w:p>
        </w:tc>
        <w:tc>
          <w:tcPr>
            <w:tcW w:w="1256" w:type="dxa"/>
            <w:hideMark/>
          </w:tcPr>
          <w:p w14:paraId="56EAB86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5.935</w:t>
            </w:r>
          </w:p>
        </w:tc>
        <w:tc>
          <w:tcPr>
            <w:tcW w:w="1417" w:type="dxa"/>
            <w:hideMark/>
          </w:tcPr>
          <w:p w14:paraId="05B1076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58 (36-77)</w:t>
            </w:r>
          </w:p>
        </w:tc>
        <w:tc>
          <w:tcPr>
            <w:tcW w:w="1429" w:type="dxa"/>
            <w:hideMark/>
          </w:tcPr>
          <w:p w14:paraId="7375FF4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68 (57 - 77)</w:t>
            </w:r>
          </w:p>
        </w:tc>
      </w:tr>
      <w:tr w:rsidR="00C5241C" w:rsidRPr="00C43FA0" w14:paraId="2BFC22EF" w14:textId="77777777" w:rsidTr="000267D4">
        <w:trPr>
          <w:trHeight w:val="300"/>
          <w:jc w:val="center"/>
        </w:trPr>
        <w:tc>
          <w:tcPr>
            <w:tcW w:w="1590" w:type="dxa"/>
          </w:tcPr>
          <w:p w14:paraId="642C5BE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Pentraxin 3</w:t>
            </w:r>
          </w:p>
        </w:tc>
        <w:tc>
          <w:tcPr>
            <w:tcW w:w="1208" w:type="dxa"/>
          </w:tcPr>
          <w:p w14:paraId="14CFC548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522,1</w:t>
            </w:r>
          </w:p>
          <w:p w14:paraId="01D00C63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(362,3-</w:t>
            </w:r>
          </w:p>
          <w:p w14:paraId="2577F268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1012)</w:t>
            </w:r>
          </w:p>
        </w:tc>
        <w:tc>
          <w:tcPr>
            <w:tcW w:w="1233" w:type="dxa"/>
          </w:tcPr>
          <w:p w14:paraId="059B3B5B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1463 (513.2-2075)</w:t>
            </w:r>
          </w:p>
        </w:tc>
        <w:tc>
          <w:tcPr>
            <w:tcW w:w="1012" w:type="dxa"/>
          </w:tcPr>
          <w:p w14:paraId="2F40C5AF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0.0008</w:t>
            </w:r>
          </w:p>
        </w:tc>
        <w:tc>
          <w:tcPr>
            <w:tcW w:w="1351" w:type="dxa"/>
          </w:tcPr>
          <w:p w14:paraId="62ECAA2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0.74</w:t>
            </w:r>
          </w:p>
          <w:p w14:paraId="2C499E3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(0.62–0.86)</w:t>
            </w:r>
          </w:p>
        </w:tc>
        <w:tc>
          <w:tcPr>
            <w:tcW w:w="1256" w:type="dxa"/>
          </w:tcPr>
          <w:p w14:paraId="1F47BFAF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889.6</w:t>
            </w:r>
          </w:p>
        </w:tc>
        <w:tc>
          <w:tcPr>
            <w:tcW w:w="1417" w:type="dxa"/>
          </w:tcPr>
          <w:p w14:paraId="1E91614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74 (51 – 88)</w:t>
            </w:r>
          </w:p>
        </w:tc>
        <w:tc>
          <w:tcPr>
            <w:tcW w:w="1429" w:type="dxa"/>
          </w:tcPr>
          <w:p w14:paraId="4A4DF6A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72 (61 – 80)</w:t>
            </w:r>
          </w:p>
        </w:tc>
      </w:tr>
      <w:tr w:rsidR="00C5241C" w:rsidRPr="00C43FA0" w14:paraId="1A6D3C10" w14:textId="77777777" w:rsidTr="000267D4">
        <w:trPr>
          <w:trHeight w:val="300"/>
          <w:jc w:val="center"/>
        </w:trPr>
        <w:tc>
          <w:tcPr>
            <w:tcW w:w="1590" w:type="dxa"/>
          </w:tcPr>
          <w:p w14:paraId="02D5027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Ferritin</w:t>
            </w:r>
          </w:p>
        </w:tc>
        <w:tc>
          <w:tcPr>
            <w:tcW w:w="1208" w:type="dxa"/>
          </w:tcPr>
          <w:p w14:paraId="40CD632E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80125</w:t>
            </w:r>
          </w:p>
          <w:p w14:paraId="2262B987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(33319-</w:t>
            </w:r>
          </w:p>
          <w:p w14:paraId="4074240B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233565)</w:t>
            </w:r>
          </w:p>
        </w:tc>
        <w:tc>
          <w:tcPr>
            <w:tcW w:w="1233" w:type="dxa"/>
          </w:tcPr>
          <w:p w14:paraId="42979615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246706 (157998-407602)</w:t>
            </w:r>
          </w:p>
        </w:tc>
        <w:tc>
          <w:tcPr>
            <w:tcW w:w="1012" w:type="dxa"/>
          </w:tcPr>
          <w:p w14:paraId="4C658689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0.0002</w:t>
            </w:r>
          </w:p>
        </w:tc>
        <w:tc>
          <w:tcPr>
            <w:tcW w:w="1351" w:type="dxa"/>
          </w:tcPr>
          <w:p w14:paraId="6DE7069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0.77</w:t>
            </w:r>
          </w:p>
          <w:p w14:paraId="52F5B4D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(0.68–0.86)</w:t>
            </w:r>
          </w:p>
        </w:tc>
        <w:tc>
          <w:tcPr>
            <w:tcW w:w="1256" w:type="dxa"/>
          </w:tcPr>
          <w:p w14:paraId="372857A1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138869</w:t>
            </w:r>
          </w:p>
        </w:tc>
        <w:tc>
          <w:tcPr>
            <w:tcW w:w="1417" w:type="dxa"/>
          </w:tcPr>
          <w:p w14:paraId="21B6910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84 (62 – 94)</w:t>
            </w:r>
          </w:p>
        </w:tc>
        <w:tc>
          <w:tcPr>
            <w:tcW w:w="1429" w:type="dxa"/>
          </w:tcPr>
          <w:p w14:paraId="73E7B08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68 (57 – 77)</w:t>
            </w:r>
          </w:p>
        </w:tc>
      </w:tr>
      <w:tr w:rsidR="00C5241C" w:rsidRPr="00C43FA0" w14:paraId="2742E0C7" w14:textId="77777777" w:rsidTr="000267D4">
        <w:trPr>
          <w:trHeight w:val="300"/>
          <w:jc w:val="center"/>
        </w:trPr>
        <w:tc>
          <w:tcPr>
            <w:tcW w:w="1590" w:type="dxa"/>
            <w:hideMark/>
          </w:tcPr>
          <w:p w14:paraId="6BA5EAA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PDGF-BB</w:t>
            </w:r>
          </w:p>
        </w:tc>
        <w:tc>
          <w:tcPr>
            <w:tcW w:w="1208" w:type="dxa"/>
            <w:hideMark/>
          </w:tcPr>
          <w:p w14:paraId="5729103E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234,1</w:t>
            </w:r>
          </w:p>
          <w:p w14:paraId="5D60FE40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(7,525-</w:t>
            </w:r>
          </w:p>
          <w:p w14:paraId="6D06D462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723,6)</w:t>
            </w:r>
          </w:p>
        </w:tc>
        <w:tc>
          <w:tcPr>
            <w:tcW w:w="1233" w:type="dxa"/>
            <w:hideMark/>
          </w:tcPr>
          <w:p w14:paraId="3A0EAC7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0.000 (0.000-</w:t>
            </w: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104.8)</w:t>
            </w:r>
          </w:p>
        </w:tc>
        <w:tc>
          <w:tcPr>
            <w:tcW w:w="1012" w:type="dxa"/>
            <w:hideMark/>
          </w:tcPr>
          <w:p w14:paraId="5FFB0441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&lt;0.0001</w:t>
            </w:r>
          </w:p>
        </w:tc>
        <w:tc>
          <w:tcPr>
            <w:tcW w:w="1351" w:type="dxa"/>
            <w:hideMark/>
          </w:tcPr>
          <w:p w14:paraId="3BDF263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0.78</w:t>
            </w:r>
          </w:p>
          <w:p w14:paraId="7AC964A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(0.68–0.88)</w:t>
            </w:r>
          </w:p>
        </w:tc>
        <w:tc>
          <w:tcPr>
            <w:tcW w:w="1256" w:type="dxa"/>
            <w:hideMark/>
          </w:tcPr>
          <w:p w14:paraId="1B26D9EC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440.4</w:t>
            </w:r>
          </w:p>
        </w:tc>
        <w:tc>
          <w:tcPr>
            <w:tcW w:w="1417" w:type="dxa"/>
            <w:hideMark/>
          </w:tcPr>
          <w:p w14:paraId="309134E9" w14:textId="77777777" w:rsidR="00C5241C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 xml:space="preserve">100 </w:t>
            </w:r>
          </w:p>
          <w:p w14:paraId="3C82ED67" w14:textId="2E8B498B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(83 –100)</w:t>
            </w:r>
          </w:p>
        </w:tc>
        <w:tc>
          <w:tcPr>
            <w:tcW w:w="1429" w:type="dxa"/>
            <w:hideMark/>
          </w:tcPr>
          <w:p w14:paraId="05DA6AE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38 (28 – 48)</w:t>
            </w:r>
          </w:p>
        </w:tc>
      </w:tr>
      <w:tr w:rsidR="00C5241C" w:rsidRPr="00C43FA0" w14:paraId="2A4C8E08" w14:textId="77777777" w:rsidTr="000267D4">
        <w:trPr>
          <w:trHeight w:val="300"/>
          <w:jc w:val="center"/>
        </w:trPr>
        <w:tc>
          <w:tcPr>
            <w:tcW w:w="1590" w:type="dxa"/>
            <w:hideMark/>
          </w:tcPr>
          <w:p w14:paraId="4BB5FE1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RANTES</w:t>
            </w:r>
          </w:p>
        </w:tc>
        <w:tc>
          <w:tcPr>
            <w:tcW w:w="1208" w:type="dxa"/>
            <w:hideMark/>
          </w:tcPr>
          <w:p w14:paraId="1FE2BE3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7763</w:t>
            </w:r>
          </w:p>
          <w:p w14:paraId="58A7D404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(2957-</w:t>
            </w:r>
          </w:p>
          <w:p w14:paraId="397D7259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18122)</w:t>
            </w:r>
          </w:p>
        </w:tc>
        <w:tc>
          <w:tcPr>
            <w:tcW w:w="1233" w:type="dxa"/>
            <w:hideMark/>
          </w:tcPr>
          <w:p w14:paraId="1C989275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1013 (282.6-6053)</w:t>
            </w:r>
          </w:p>
        </w:tc>
        <w:tc>
          <w:tcPr>
            <w:tcW w:w="1012" w:type="dxa"/>
            <w:hideMark/>
          </w:tcPr>
          <w:p w14:paraId="243748FB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351" w:type="dxa"/>
            <w:hideMark/>
          </w:tcPr>
          <w:p w14:paraId="77F77AA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0.79</w:t>
            </w:r>
          </w:p>
          <w:p w14:paraId="6C2A599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(0.69–0.89)</w:t>
            </w:r>
          </w:p>
        </w:tc>
        <w:tc>
          <w:tcPr>
            <w:tcW w:w="1256" w:type="dxa"/>
            <w:hideMark/>
          </w:tcPr>
          <w:p w14:paraId="2FBB39B0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2108</w:t>
            </w:r>
          </w:p>
        </w:tc>
        <w:tc>
          <w:tcPr>
            <w:tcW w:w="1417" w:type="dxa"/>
            <w:hideMark/>
          </w:tcPr>
          <w:p w14:paraId="3CA0F45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 (41 – 81)</w:t>
            </w:r>
          </w:p>
        </w:tc>
        <w:tc>
          <w:tcPr>
            <w:tcW w:w="1429" w:type="dxa"/>
            <w:hideMark/>
          </w:tcPr>
          <w:p w14:paraId="05C9D06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84 (74 – 90)</w:t>
            </w:r>
          </w:p>
        </w:tc>
      </w:tr>
      <w:tr w:rsidR="00C5241C" w:rsidRPr="00C43FA0" w14:paraId="288D08D6" w14:textId="77777777" w:rsidTr="000267D4">
        <w:trPr>
          <w:trHeight w:val="300"/>
          <w:jc w:val="center"/>
        </w:trPr>
        <w:tc>
          <w:tcPr>
            <w:tcW w:w="1590" w:type="dxa"/>
          </w:tcPr>
          <w:p w14:paraId="55F18C7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CRP</w:t>
            </w:r>
          </w:p>
        </w:tc>
        <w:tc>
          <w:tcPr>
            <w:tcW w:w="1208" w:type="dxa"/>
          </w:tcPr>
          <w:p w14:paraId="2EA79178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393774</w:t>
            </w:r>
          </w:p>
          <w:p w14:paraId="6D847E4F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(136572-</w:t>
            </w:r>
          </w:p>
          <w:p w14:paraId="0EEE951D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733872)</w:t>
            </w:r>
          </w:p>
        </w:tc>
        <w:tc>
          <w:tcPr>
            <w:tcW w:w="1233" w:type="dxa"/>
          </w:tcPr>
          <w:p w14:paraId="71DB291D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905124 (583363-1172000)</w:t>
            </w:r>
          </w:p>
        </w:tc>
        <w:tc>
          <w:tcPr>
            <w:tcW w:w="1012" w:type="dxa"/>
          </w:tcPr>
          <w:p w14:paraId="7FC5247C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351" w:type="dxa"/>
          </w:tcPr>
          <w:p w14:paraId="4915991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0.79</w:t>
            </w:r>
          </w:p>
          <w:p w14:paraId="5C9DE9E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(0.71–0.88)</w:t>
            </w:r>
          </w:p>
        </w:tc>
        <w:tc>
          <w:tcPr>
            <w:tcW w:w="1256" w:type="dxa"/>
          </w:tcPr>
          <w:p w14:paraId="3124379D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542706</w:t>
            </w:r>
          </w:p>
        </w:tc>
        <w:tc>
          <w:tcPr>
            <w:tcW w:w="1417" w:type="dxa"/>
          </w:tcPr>
          <w:p w14:paraId="557647F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84 (62 – 94)</w:t>
            </w:r>
          </w:p>
        </w:tc>
        <w:tc>
          <w:tcPr>
            <w:tcW w:w="1429" w:type="dxa"/>
          </w:tcPr>
          <w:p w14:paraId="35B2D47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67 (57 – 76)</w:t>
            </w:r>
          </w:p>
        </w:tc>
      </w:tr>
      <w:tr w:rsidR="00C5241C" w:rsidRPr="00C43FA0" w14:paraId="64B7248C" w14:textId="77777777" w:rsidTr="000267D4">
        <w:trPr>
          <w:trHeight w:val="300"/>
          <w:jc w:val="center"/>
        </w:trPr>
        <w:tc>
          <w:tcPr>
            <w:tcW w:w="1590" w:type="dxa"/>
            <w:hideMark/>
          </w:tcPr>
          <w:p w14:paraId="4598B10A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Myoglobin</w:t>
            </w:r>
          </w:p>
        </w:tc>
        <w:tc>
          <w:tcPr>
            <w:tcW w:w="1208" w:type="dxa"/>
            <w:hideMark/>
          </w:tcPr>
          <w:p w14:paraId="0DCCA86C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2551</w:t>
            </w:r>
          </w:p>
          <w:p w14:paraId="7F65FE43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(1897-</w:t>
            </w:r>
          </w:p>
          <w:p w14:paraId="06D8580A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3864)</w:t>
            </w:r>
          </w:p>
        </w:tc>
        <w:tc>
          <w:tcPr>
            <w:tcW w:w="1233" w:type="dxa"/>
            <w:hideMark/>
          </w:tcPr>
          <w:p w14:paraId="34B62950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4504 (4063-6027)</w:t>
            </w:r>
          </w:p>
        </w:tc>
        <w:tc>
          <w:tcPr>
            <w:tcW w:w="1012" w:type="dxa"/>
            <w:hideMark/>
          </w:tcPr>
          <w:p w14:paraId="4B5BA5F2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351" w:type="dxa"/>
            <w:hideMark/>
          </w:tcPr>
          <w:p w14:paraId="15FA247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0.80</w:t>
            </w:r>
          </w:p>
          <w:p w14:paraId="38566E4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(0.71–0.89)</w:t>
            </w:r>
          </w:p>
        </w:tc>
        <w:tc>
          <w:tcPr>
            <w:tcW w:w="1256" w:type="dxa"/>
            <w:hideMark/>
          </w:tcPr>
          <w:p w14:paraId="66D193B3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3863</w:t>
            </w:r>
          </w:p>
        </w:tc>
        <w:tc>
          <w:tcPr>
            <w:tcW w:w="1417" w:type="dxa"/>
            <w:hideMark/>
          </w:tcPr>
          <w:p w14:paraId="111C282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84 (62 – 94)</w:t>
            </w:r>
          </w:p>
        </w:tc>
        <w:tc>
          <w:tcPr>
            <w:tcW w:w="1429" w:type="dxa"/>
            <w:hideMark/>
          </w:tcPr>
          <w:p w14:paraId="003DFA47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75 (65 – 83)</w:t>
            </w:r>
          </w:p>
        </w:tc>
      </w:tr>
      <w:tr w:rsidR="00C5241C" w:rsidRPr="00C43FA0" w14:paraId="6E690E9B" w14:textId="77777777" w:rsidTr="000267D4">
        <w:trPr>
          <w:trHeight w:val="300"/>
          <w:jc w:val="center"/>
        </w:trPr>
        <w:tc>
          <w:tcPr>
            <w:tcW w:w="1590" w:type="dxa"/>
          </w:tcPr>
          <w:p w14:paraId="6101F5E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Procalcitonin</w:t>
            </w:r>
          </w:p>
        </w:tc>
        <w:tc>
          <w:tcPr>
            <w:tcW w:w="1208" w:type="dxa"/>
          </w:tcPr>
          <w:p w14:paraId="2342E453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45,68</w:t>
            </w:r>
          </w:p>
          <w:p w14:paraId="583E1C57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(28,46-</w:t>
            </w:r>
          </w:p>
          <w:p w14:paraId="61D22DCA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65,70)</w:t>
            </w:r>
          </w:p>
        </w:tc>
        <w:tc>
          <w:tcPr>
            <w:tcW w:w="1233" w:type="dxa"/>
          </w:tcPr>
          <w:p w14:paraId="573385B5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135.6 (57.87-224.6)</w:t>
            </w:r>
          </w:p>
        </w:tc>
        <w:tc>
          <w:tcPr>
            <w:tcW w:w="1012" w:type="dxa"/>
          </w:tcPr>
          <w:p w14:paraId="6E9D5D19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351" w:type="dxa"/>
          </w:tcPr>
          <w:p w14:paraId="26097AF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0.81</w:t>
            </w:r>
          </w:p>
          <w:p w14:paraId="54BE814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(0.69–0.92)</w:t>
            </w:r>
          </w:p>
        </w:tc>
        <w:tc>
          <w:tcPr>
            <w:tcW w:w="1256" w:type="dxa"/>
          </w:tcPr>
          <w:p w14:paraId="2B72B286" w14:textId="77777777" w:rsidR="00C5241C" w:rsidRPr="00C43FA0" w:rsidRDefault="00C5241C" w:rsidP="00C5241C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84.27</w:t>
            </w:r>
          </w:p>
        </w:tc>
        <w:tc>
          <w:tcPr>
            <w:tcW w:w="1417" w:type="dxa"/>
          </w:tcPr>
          <w:p w14:paraId="6A3792D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74 (51 – 88)</w:t>
            </w:r>
          </w:p>
        </w:tc>
        <w:tc>
          <w:tcPr>
            <w:tcW w:w="1429" w:type="dxa"/>
          </w:tcPr>
          <w:p w14:paraId="710881D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86 (77 – 92)</w:t>
            </w:r>
          </w:p>
        </w:tc>
      </w:tr>
      <w:bookmarkEnd w:id="0"/>
    </w:tbl>
    <w:p w14:paraId="6153C1D3" w14:textId="37CC6807" w:rsidR="00C5241C" w:rsidRDefault="00C5241C" w:rsidP="00C5241C"/>
    <w:p w14:paraId="60655501" w14:textId="2361A030" w:rsidR="00C5241C" w:rsidRDefault="00C5241C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  <w:r w:rsidRPr="00C43FA0">
        <w:rPr>
          <w:rFonts w:cs="Times New Roman"/>
          <w:b/>
          <w:bCs/>
          <w:color w:val="000000" w:themeColor="text1"/>
          <w:szCs w:val="24"/>
        </w:rPr>
        <w:t xml:space="preserve">Table 2: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Median levels (and inter-quartile ranges in parenthesis) of host biomarkers detected in </w:t>
      </w:r>
      <w:r w:rsidR="00456112">
        <w:rPr>
          <w:rFonts w:cs="Times New Roman"/>
          <w:b/>
          <w:bCs/>
          <w:color w:val="000000" w:themeColor="text1"/>
          <w:szCs w:val="24"/>
        </w:rPr>
        <w:t xml:space="preserve">Norwegian pulmonary TB patients </w:t>
      </w:r>
      <w:r w:rsidR="00456112" w:rsidRPr="00163355">
        <w:rPr>
          <w:rFonts w:cs="Times New Roman"/>
          <w:b/>
          <w:bCs/>
          <w:color w:val="000000" w:themeColor="text1"/>
          <w:szCs w:val="24"/>
        </w:rPr>
        <w:t xml:space="preserve">and individuals with </w:t>
      </w:r>
      <w:r w:rsidR="00456112">
        <w:rPr>
          <w:rFonts w:cs="Times New Roman"/>
          <w:b/>
          <w:bCs/>
          <w:color w:val="000000" w:themeColor="text1"/>
          <w:szCs w:val="24"/>
        </w:rPr>
        <w:t>other respiratory diseases (</w:t>
      </w:r>
      <w:r w:rsidR="00456112" w:rsidRPr="00163355">
        <w:rPr>
          <w:rFonts w:cs="Times New Roman"/>
          <w:b/>
          <w:bCs/>
          <w:color w:val="000000" w:themeColor="text1"/>
          <w:szCs w:val="24"/>
        </w:rPr>
        <w:t>ORD</w:t>
      </w:r>
      <w:r w:rsidR="00456112">
        <w:rPr>
          <w:rFonts w:cs="Times New Roman"/>
          <w:b/>
          <w:bCs/>
          <w:color w:val="000000" w:themeColor="text1"/>
          <w:szCs w:val="24"/>
        </w:rPr>
        <w:t>)</w:t>
      </w:r>
      <w:r w:rsidR="00456112" w:rsidRPr="00163355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163355">
        <w:rPr>
          <w:rFonts w:cs="Times New Roman"/>
          <w:b/>
          <w:bCs/>
          <w:color w:val="000000" w:themeColor="text1"/>
          <w:szCs w:val="24"/>
        </w:rPr>
        <w:t>and their diagnostic accuracies for TB disease</w:t>
      </w:r>
      <w:r w:rsidRPr="00C43FA0">
        <w:rPr>
          <w:rFonts w:cs="Times New Roman"/>
          <w:color w:val="000000" w:themeColor="text1"/>
          <w:szCs w:val="24"/>
        </w:rPr>
        <w:t xml:space="preserve">. Data obtained from study participants recruited in Norway only are shown. Only markers (15) with significant differences (p ≤ 0.05) between groups by the Mann Whitney U test are shown. Optimal cut-off values and associated sensitivity and specificity were determined based on the Youden’s index. All concentrations are in </w:t>
      </w:r>
      <w:proofErr w:type="spellStart"/>
      <w:r w:rsidRPr="00C43FA0">
        <w:rPr>
          <w:rFonts w:cs="Times New Roman"/>
          <w:color w:val="000000" w:themeColor="text1"/>
          <w:szCs w:val="24"/>
        </w:rPr>
        <w:t>pg</w:t>
      </w:r>
      <w:proofErr w:type="spellEnd"/>
      <w:r w:rsidRPr="00C43FA0">
        <w:rPr>
          <w:rFonts w:cs="Times New Roman"/>
          <w:color w:val="000000" w:themeColor="text1"/>
          <w:szCs w:val="24"/>
        </w:rPr>
        <w:t>/ml with the exemption of SAA and CRP in ng/ml.</w:t>
      </w:r>
      <w:r w:rsidRPr="00C5241C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Sens: Sensitivity, Spec: Specificity</w:t>
      </w:r>
    </w:p>
    <w:tbl>
      <w:tblPr>
        <w:tblStyle w:val="TableGrid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419"/>
        <w:gridCol w:w="1134"/>
        <w:gridCol w:w="1275"/>
        <w:gridCol w:w="1134"/>
        <w:gridCol w:w="1418"/>
        <w:gridCol w:w="968"/>
        <w:gridCol w:w="1419"/>
        <w:gridCol w:w="1431"/>
      </w:tblGrid>
      <w:tr w:rsidR="00C5241C" w:rsidRPr="00C43FA0" w14:paraId="6AAF2B86" w14:textId="77777777" w:rsidTr="00C5241C">
        <w:tc>
          <w:tcPr>
            <w:tcW w:w="1419" w:type="dxa"/>
          </w:tcPr>
          <w:p w14:paraId="246E8806" w14:textId="77777777" w:rsidR="00C5241C" w:rsidRPr="00C43FA0" w:rsidRDefault="00C5241C" w:rsidP="000267D4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Biomarker</w:t>
            </w:r>
          </w:p>
        </w:tc>
        <w:tc>
          <w:tcPr>
            <w:tcW w:w="1134" w:type="dxa"/>
          </w:tcPr>
          <w:p w14:paraId="3F65220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PTB</w:t>
            </w:r>
          </w:p>
          <w:p w14:paraId="25D723D6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(N=34) (IQR)</w:t>
            </w:r>
          </w:p>
        </w:tc>
        <w:tc>
          <w:tcPr>
            <w:tcW w:w="1275" w:type="dxa"/>
          </w:tcPr>
          <w:p w14:paraId="57665835" w14:textId="77777777" w:rsidR="00C5241C" w:rsidRDefault="00C5241C" w:rsidP="00C5241C">
            <w:pPr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ORD </w:t>
            </w:r>
          </w:p>
          <w:p w14:paraId="4986928C" w14:textId="206ED822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(N= 19) (IQR)</w:t>
            </w:r>
          </w:p>
        </w:tc>
        <w:tc>
          <w:tcPr>
            <w:tcW w:w="1134" w:type="dxa"/>
          </w:tcPr>
          <w:p w14:paraId="4AB0DB7A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 value</w:t>
            </w:r>
          </w:p>
        </w:tc>
        <w:tc>
          <w:tcPr>
            <w:tcW w:w="1418" w:type="dxa"/>
          </w:tcPr>
          <w:p w14:paraId="7DE0B042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AUC (95% CI)</w:t>
            </w:r>
          </w:p>
        </w:tc>
        <w:tc>
          <w:tcPr>
            <w:tcW w:w="968" w:type="dxa"/>
          </w:tcPr>
          <w:p w14:paraId="2FD6C51F" w14:textId="77777777" w:rsidR="00C5241C" w:rsidRPr="00C43FA0" w:rsidRDefault="00C5241C" w:rsidP="00C5241C">
            <w:pPr>
              <w:contextualSpacing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Cut off value</w:t>
            </w:r>
          </w:p>
        </w:tc>
        <w:tc>
          <w:tcPr>
            <w:tcW w:w="1419" w:type="dxa"/>
          </w:tcPr>
          <w:p w14:paraId="5D54F487" w14:textId="4C0A2C71" w:rsidR="00C5241C" w:rsidRPr="00C43FA0" w:rsidRDefault="00C5241C" w:rsidP="000267D4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Sens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% (95% CI)</w:t>
            </w:r>
          </w:p>
        </w:tc>
        <w:tc>
          <w:tcPr>
            <w:tcW w:w="1431" w:type="dxa"/>
          </w:tcPr>
          <w:p w14:paraId="1F35B6B6" w14:textId="42F38BC7" w:rsidR="00C5241C" w:rsidRPr="00C43FA0" w:rsidRDefault="00C5241C" w:rsidP="000267D4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Spec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% (95% CI)</w:t>
            </w:r>
          </w:p>
        </w:tc>
      </w:tr>
      <w:tr w:rsidR="00C5241C" w:rsidRPr="00C43FA0" w14:paraId="35D23036" w14:textId="77777777" w:rsidTr="00C5241C">
        <w:tc>
          <w:tcPr>
            <w:tcW w:w="1419" w:type="dxa"/>
          </w:tcPr>
          <w:p w14:paraId="5D25917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MDC</w:t>
            </w:r>
          </w:p>
          <w:p w14:paraId="054B522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359AC781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867,4</w:t>
            </w:r>
          </w:p>
          <w:p w14:paraId="0DE481F3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(677,6-</w:t>
            </w:r>
          </w:p>
          <w:p w14:paraId="1259F1D7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1071)</w:t>
            </w:r>
          </w:p>
        </w:tc>
        <w:tc>
          <w:tcPr>
            <w:tcW w:w="1275" w:type="dxa"/>
          </w:tcPr>
          <w:p w14:paraId="1F9F7F2D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647.4 (465.1-798.1)</w:t>
            </w:r>
          </w:p>
        </w:tc>
        <w:tc>
          <w:tcPr>
            <w:tcW w:w="1134" w:type="dxa"/>
          </w:tcPr>
          <w:p w14:paraId="44DEB26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0.0270</w:t>
            </w:r>
          </w:p>
          <w:p w14:paraId="2E6FA13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0B89905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0.68</w:t>
            </w:r>
          </w:p>
          <w:p w14:paraId="3773BBD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(0.52-0.84)</w:t>
            </w:r>
          </w:p>
        </w:tc>
        <w:tc>
          <w:tcPr>
            <w:tcW w:w="968" w:type="dxa"/>
          </w:tcPr>
          <w:p w14:paraId="6DF902B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&lt; 763.0</w:t>
            </w:r>
          </w:p>
        </w:tc>
        <w:tc>
          <w:tcPr>
            <w:tcW w:w="1419" w:type="dxa"/>
          </w:tcPr>
          <w:p w14:paraId="04E9EC6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74 (51-88)</w:t>
            </w:r>
          </w:p>
        </w:tc>
        <w:tc>
          <w:tcPr>
            <w:tcW w:w="1431" w:type="dxa"/>
          </w:tcPr>
          <w:p w14:paraId="1D1E7DF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65 (48-79)</w:t>
            </w:r>
          </w:p>
        </w:tc>
      </w:tr>
      <w:tr w:rsidR="00C5241C" w:rsidRPr="00C43FA0" w14:paraId="0079CEE1" w14:textId="77777777" w:rsidTr="00C5241C">
        <w:tc>
          <w:tcPr>
            <w:tcW w:w="1419" w:type="dxa"/>
          </w:tcPr>
          <w:p w14:paraId="5B90612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CCL18</w:t>
            </w:r>
          </w:p>
          <w:p w14:paraId="4CEC17B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1855CB2D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36975</w:t>
            </w:r>
          </w:p>
          <w:p w14:paraId="2E604A13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(23043-</w:t>
            </w:r>
          </w:p>
          <w:p w14:paraId="3F0694BE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53828)</w:t>
            </w:r>
          </w:p>
        </w:tc>
        <w:tc>
          <w:tcPr>
            <w:tcW w:w="1275" w:type="dxa"/>
          </w:tcPr>
          <w:p w14:paraId="7A850EB1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48770 (38454-71117)</w:t>
            </w:r>
          </w:p>
        </w:tc>
        <w:tc>
          <w:tcPr>
            <w:tcW w:w="1134" w:type="dxa"/>
          </w:tcPr>
          <w:p w14:paraId="5D919C0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0.0221</w:t>
            </w:r>
          </w:p>
          <w:p w14:paraId="361C936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014F0FB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0.69</w:t>
            </w:r>
          </w:p>
          <w:p w14:paraId="51199AC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(0.55-0.83)</w:t>
            </w:r>
          </w:p>
        </w:tc>
        <w:tc>
          <w:tcPr>
            <w:tcW w:w="968" w:type="dxa"/>
          </w:tcPr>
          <w:p w14:paraId="5E543F0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41596</w:t>
            </w:r>
          </w:p>
        </w:tc>
        <w:tc>
          <w:tcPr>
            <w:tcW w:w="1419" w:type="dxa"/>
          </w:tcPr>
          <w:p w14:paraId="6101E5D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74 (51-88)</w:t>
            </w:r>
          </w:p>
        </w:tc>
        <w:tc>
          <w:tcPr>
            <w:tcW w:w="1431" w:type="dxa"/>
          </w:tcPr>
          <w:p w14:paraId="20DAAF0A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62 (45-76)</w:t>
            </w:r>
          </w:p>
        </w:tc>
      </w:tr>
      <w:tr w:rsidR="00C5241C" w:rsidRPr="00C43FA0" w14:paraId="0943E21F" w14:textId="77777777" w:rsidTr="00C5241C">
        <w:tc>
          <w:tcPr>
            <w:tcW w:w="1419" w:type="dxa"/>
          </w:tcPr>
          <w:p w14:paraId="5C0242B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MMP-1</w:t>
            </w:r>
          </w:p>
          <w:p w14:paraId="5DC62A1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1648AD56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961,6</w:t>
            </w:r>
          </w:p>
          <w:p w14:paraId="7D2E89F0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(508,8-</w:t>
            </w:r>
          </w:p>
          <w:p w14:paraId="7D6ECA40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1926)</w:t>
            </w:r>
          </w:p>
        </w:tc>
        <w:tc>
          <w:tcPr>
            <w:tcW w:w="1275" w:type="dxa"/>
          </w:tcPr>
          <w:p w14:paraId="1E51E214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512.2 (338.0-921.8)</w:t>
            </w:r>
          </w:p>
        </w:tc>
        <w:tc>
          <w:tcPr>
            <w:tcW w:w="1134" w:type="dxa"/>
          </w:tcPr>
          <w:p w14:paraId="465AD13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0.0235</w:t>
            </w:r>
          </w:p>
          <w:p w14:paraId="2519DEF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6C8A657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0.69</w:t>
            </w:r>
          </w:p>
          <w:p w14:paraId="1464777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(0.54-0.83)</w:t>
            </w:r>
          </w:p>
        </w:tc>
        <w:tc>
          <w:tcPr>
            <w:tcW w:w="968" w:type="dxa"/>
          </w:tcPr>
          <w:p w14:paraId="6D4861F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&lt; 615.9</w:t>
            </w:r>
          </w:p>
        </w:tc>
        <w:tc>
          <w:tcPr>
            <w:tcW w:w="1419" w:type="dxa"/>
          </w:tcPr>
          <w:p w14:paraId="0CE2B74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63 (41-81)</w:t>
            </w:r>
          </w:p>
        </w:tc>
        <w:tc>
          <w:tcPr>
            <w:tcW w:w="1431" w:type="dxa"/>
          </w:tcPr>
          <w:p w14:paraId="709E7037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71 (54-83)</w:t>
            </w:r>
          </w:p>
        </w:tc>
      </w:tr>
      <w:tr w:rsidR="00C5241C" w:rsidRPr="00C43FA0" w14:paraId="27472D84" w14:textId="77777777" w:rsidTr="00C5241C">
        <w:tc>
          <w:tcPr>
            <w:tcW w:w="1419" w:type="dxa"/>
          </w:tcPr>
          <w:p w14:paraId="0C4687B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VEGFR3</w:t>
            </w:r>
          </w:p>
          <w:p w14:paraId="08D16A2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64E0FDA7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708,1</w:t>
            </w:r>
          </w:p>
          <w:p w14:paraId="266FDA11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(396,5-</w:t>
            </w:r>
          </w:p>
          <w:p w14:paraId="2C0D9552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1075)</w:t>
            </w:r>
          </w:p>
        </w:tc>
        <w:tc>
          <w:tcPr>
            <w:tcW w:w="1275" w:type="dxa"/>
          </w:tcPr>
          <w:p w14:paraId="202627C8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434.6 (293.4-634.2)</w:t>
            </w:r>
          </w:p>
        </w:tc>
        <w:tc>
          <w:tcPr>
            <w:tcW w:w="1134" w:type="dxa"/>
          </w:tcPr>
          <w:p w14:paraId="72D0F7F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0.0088</w:t>
            </w:r>
          </w:p>
          <w:p w14:paraId="55C50C6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0378BCA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0.72</w:t>
            </w:r>
          </w:p>
          <w:p w14:paraId="49EB381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(0.58-0.86)</w:t>
            </w:r>
          </w:p>
        </w:tc>
        <w:tc>
          <w:tcPr>
            <w:tcW w:w="968" w:type="dxa"/>
          </w:tcPr>
          <w:p w14:paraId="5FD31B1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&lt; 490.6</w:t>
            </w:r>
          </w:p>
        </w:tc>
        <w:tc>
          <w:tcPr>
            <w:tcW w:w="1419" w:type="dxa"/>
          </w:tcPr>
          <w:p w14:paraId="40C2908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63 (41-81)</w:t>
            </w:r>
          </w:p>
        </w:tc>
        <w:tc>
          <w:tcPr>
            <w:tcW w:w="1431" w:type="dxa"/>
          </w:tcPr>
          <w:p w14:paraId="032E6E3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68 (51-81)</w:t>
            </w:r>
          </w:p>
        </w:tc>
      </w:tr>
      <w:tr w:rsidR="00C5241C" w:rsidRPr="00C43FA0" w14:paraId="5889D995" w14:textId="77777777" w:rsidTr="00C5241C">
        <w:tc>
          <w:tcPr>
            <w:tcW w:w="1419" w:type="dxa"/>
          </w:tcPr>
          <w:p w14:paraId="70A9EC4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GDF-15</w:t>
            </w:r>
          </w:p>
          <w:p w14:paraId="41D97F8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4FFD8ED8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405,8</w:t>
            </w:r>
          </w:p>
          <w:p w14:paraId="4D5DCE88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(290,8-</w:t>
            </w:r>
          </w:p>
          <w:p w14:paraId="22C91DFC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833,9)</w:t>
            </w:r>
          </w:p>
        </w:tc>
        <w:tc>
          <w:tcPr>
            <w:tcW w:w="1275" w:type="dxa"/>
          </w:tcPr>
          <w:p w14:paraId="18901993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701.0 (551.3-874.2)</w:t>
            </w:r>
          </w:p>
        </w:tc>
        <w:tc>
          <w:tcPr>
            <w:tcW w:w="1134" w:type="dxa"/>
          </w:tcPr>
          <w:p w14:paraId="6B31EBC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0.0083</w:t>
            </w:r>
          </w:p>
          <w:p w14:paraId="752E0C4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029AC10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0.72</w:t>
            </w:r>
          </w:p>
          <w:p w14:paraId="05EB5E3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(0.58-0.85)</w:t>
            </w:r>
          </w:p>
        </w:tc>
        <w:tc>
          <w:tcPr>
            <w:tcW w:w="968" w:type="dxa"/>
          </w:tcPr>
          <w:p w14:paraId="318B355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532.4</w:t>
            </w:r>
          </w:p>
        </w:tc>
        <w:tc>
          <w:tcPr>
            <w:tcW w:w="1419" w:type="dxa"/>
          </w:tcPr>
          <w:p w14:paraId="4488FEC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84 (62-94)</w:t>
            </w:r>
          </w:p>
        </w:tc>
        <w:tc>
          <w:tcPr>
            <w:tcW w:w="1431" w:type="dxa"/>
          </w:tcPr>
          <w:p w14:paraId="56A379F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62 (45-76)</w:t>
            </w:r>
          </w:p>
        </w:tc>
      </w:tr>
      <w:tr w:rsidR="00C5241C" w:rsidRPr="00C43FA0" w14:paraId="3BA26692" w14:textId="77777777" w:rsidTr="00C5241C">
        <w:tc>
          <w:tcPr>
            <w:tcW w:w="1419" w:type="dxa"/>
          </w:tcPr>
          <w:p w14:paraId="3B6D0A7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VCAM-1</w:t>
            </w:r>
          </w:p>
          <w:p w14:paraId="613728D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1C2656A9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832845</w:t>
            </w:r>
          </w:p>
          <w:p w14:paraId="05D75EB9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(621182-</w:t>
            </w:r>
          </w:p>
          <w:p w14:paraId="3259A411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999406)</w:t>
            </w:r>
          </w:p>
        </w:tc>
        <w:tc>
          <w:tcPr>
            <w:tcW w:w="1275" w:type="dxa"/>
          </w:tcPr>
          <w:p w14:paraId="33F7F73E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1424900 (725699-1967700)</w:t>
            </w:r>
          </w:p>
        </w:tc>
        <w:tc>
          <w:tcPr>
            <w:tcW w:w="1134" w:type="dxa"/>
          </w:tcPr>
          <w:p w14:paraId="4AD4E1E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0.0055</w:t>
            </w:r>
          </w:p>
          <w:p w14:paraId="63EB800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5C9CA62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0.73</w:t>
            </w:r>
          </w:p>
          <w:p w14:paraId="009FE75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(0.57-0.89)</w:t>
            </w:r>
          </w:p>
        </w:tc>
        <w:tc>
          <w:tcPr>
            <w:tcW w:w="968" w:type="dxa"/>
          </w:tcPr>
          <w:p w14:paraId="1179AF2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853440</w:t>
            </w:r>
          </w:p>
        </w:tc>
        <w:tc>
          <w:tcPr>
            <w:tcW w:w="1419" w:type="dxa"/>
          </w:tcPr>
          <w:p w14:paraId="0441ECE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74 (51-88)</w:t>
            </w:r>
          </w:p>
        </w:tc>
        <w:tc>
          <w:tcPr>
            <w:tcW w:w="1431" w:type="dxa"/>
          </w:tcPr>
          <w:p w14:paraId="702AF91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56 (39-71)</w:t>
            </w:r>
          </w:p>
        </w:tc>
      </w:tr>
      <w:tr w:rsidR="00C5241C" w:rsidRPr="00C43FA0" w14:paraId="667646A9" w14:textId="77777777" w:rsidTr="00C5241C">
        <w:tc>
          <w:tcPr>
            <w:tcW w:w="1419" w:type="dxa"/>
          </w:tcPr>
          <w:p w14:paraId="6045B94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SAA</w:t>
            </w:r>
          </w:p>
          <w:p w14:paraId="6DE24C4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1D965947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46690</w:t>
            </w:r>
          </w:p>
          <w:p w14:paraId="2BEBC5E5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(9221-</w:t>
            </w:r>
          </w:p>
          <w:p w14:paraId="0F13B883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lastRenderedPageBreak/>
              <w:t>1062000)</w:t>
            </w:r>
          </w:p>
        </w:tc>
        <w:tc>
          <w:tcPr>
            <w:tcW w:w="1275" w:type="dxa"/>
          </w:tcPr>
          <w:p w14:paraId="029A36A9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lastRenderedPageBreak/>
              <w:t>1062000</w:t>
            </w:r>
          </w:p>
          <w:p w14:paraId="712FA64B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(1062000-</w:t>
            </w:r>
          </w:p>
          <w:p w14:paraId="4C0B6E3A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lastRenderedPageBreak/>
              <w:t>1062000)</w:t>
            </w:r>
          </w:p>
        </w:tc>
        <w:tc>
          <w:tcPr>
            <w:tcW w:w="1134" w:type="dxa"/>
          </w:tcPr>
          <w:p w14:paraId="6D9095E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lastRenderedPageBreak/>
              <w:t>0.0005</w:t>
            </w:r>
          </w:p>
          <w:p w14:paraId="5ED3181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63509A5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0.75</w:t>
            </w:r>
          </w:p>
          <w:p w14:paraId="263E40A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(0.62-0.88)</w:t>
            </w:r>
          </w:p>
          <w:p w14:paraId="3D43AF0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689E36E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lastRenderedPageBreak/>
              <w:t>&gt; 586485</w:t>
            </w:r>
          </w:p>
        </w:tc>
        <w:tc>
          <w:tcPr>
            <w:tcW w:w="1419" w:type="dxa"/>
          </w:tcPr>
          <w:p w14:paraId="18ADC8F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89 (69-98)</w:t>
            </w:r>
          </w:p>
        </w:tc>
        <w:tc>
          <w:tcPr>
            <w:tcW w:w="1431" w:type="dxa"/>
          </w:tcPr>
          <w:p w14:paraId="5E044FC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56 (39-71)</w:t>
            </w:r>
          </w:p>
        </w:tc>
      </w:tr>
      <w:tr w:rsidR="00C5241C" w:rsidRPr="00C43FA0" w14:paraId="11E3FA1B" w14:textId="77777777" w:rsidTr="00C5241C">
        <w:tc>
          <w:tcPr>
            <w:tcW w:w="1419" w:type="dxa"/>
          </w:tcPr>
          <w:p w14:paraId="62819D6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lastRenderedPageBreak/>
              <w:t>RANTES</w:t>
            </w:r>
          </w:p>
          <w:p w14:paraId="21807AB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58F0B9D0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6335</w:t>
            </w:r>
          </w:p>
          <w:p w14:paraId="261539A7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(2131-</w:t>
            </w:r>
          </w:p>
          <w:p w14:paraId="17519463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17687)</w:t>
            </w:r>
          </w:p>
        </w:tc>
        <w:tc>
          <w:tcPr>
            <w:tcW w:w="1275" w:type="dxa"/>
          </w:tcPr>
          <w:p w14:paraId="2FB64FD7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1013 (282.6-6053)</w:t>
            </w:r>
          </w:p>
        </w:tc>
        <w:tc>
          <w:tcPr>
            <w:tcW w:w="1134" w:type="dxa"/>
          </w:tcPr>
          <w:p w14:paraId="0021B597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0.0017</w:t>
            </w:r>
          </w:p>
          <w:p w14:paraId="2840041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3AEA0D4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0.76</w:t>
            </w:r>
          </w:p>
          <w:p w14:paraId="400CF92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(0.62-0.89)</w:t>
            </w:r>
          </w:p>
          <w:p w14:paraId="4CBEE6C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52A8D83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&lt; 2113</w:t>
            </w:r>
          </w:p>
        </w:tc>
        <w:tc>
          <w:tcPr>
            <w:tcW w:w="1419" w:type="dxa"/>
          </w:tcPr>
          <w:p w14:paraId="327C2B2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63 (41-81)</w:t>
            </w:r>
          </w:p>
        </w:tc>
        <w:tc>
          <w:tcPr>
            <w:tcW w:w="1431" w:type="dxa"/>
          </w:tcPr>
          <w:p w14:paraId="609010D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79 (63-90)</w:t>
            </w:r>
          </w:p>
        </w:tc>
      </w:tr>
      <w:tr w:rsidR="00C5241C" w:rsidRPr="00C43FA0" w14:paraId="25366512" w14:textId="77777777" w:rsidTr="00C5241C">
        <w:tc>
          <w:tcPr>
            <w:tcW w:w="1419" w:type="dxa"/>
          </w:tcPr>
          <w:p w14:paraId="71FE8F0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MPO</w:t>
            </w:r>
          </w:p>
          <w:p w14:paraId="4DC2331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2E2E1B79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32435</w:t>
            </w:r>
          </w:p>
          <w:p w14:paraId="39E0B3F2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(24140-</w:t>
            </w:r>
          </w:p>
          <w:p w14:paraId="7C640D39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45359)</w:t>
            </w:r>
          </w:p>
        </w:tc>
        <w:tc>
          <w:tcPr>
            <w:tcW w:w="1275" w:type="dxa"/>
          </w:tcPr>
          <w:p w14:paraId="255C3A65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47298 (40091-63064)</w:t>
            </w:r>
          </w:p>
        </w:tc>
        <w:tc>
          <w:tcPr>
            <w:tcW w:w="1134" w:type="dxa"/>
          </w:tcPr>
          <w:p w14:paraId="5E3903B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0.0018</w:t>
            </w:r>
          </w:p>
          <w:p w14:paraId="4C515BB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6837CD6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0.76</w:t>
            </w:r>
          </w:p>
          <w:p w14:paraId="3FCFA70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(0.62-0.89)</w:t>
            </w:r>
          </w:p>
          <w:p w14:paraId="1C48BE9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2DC4A66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36441</w:t>
            </w:r>
          </w:p>
        </w:tc>
        <w:tc>
          <w:tcPr>
            <w:tcW w:w="1419" w:type="dxa"/>
          </w:tcPr>
          <w:p w14:paraId="6C2FDD4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84 (62-94)</w:t>
            </w:r>
          </w:p>
        </w:tc>
        <w:tc>
          <w:tcPr>
            <w:tcW w:w="1431" w:type="dxa"/>
          </w:tcPr>
          <w:p w14:paraId="034911A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62 (45-76)</w:t>
            </w:r>
          </w:p>
        </w:tc>
      </w:tr>
      <w:tr w:rsidR="00C5241C" w:rsidRPr="00C43FA0" w14:paraId="418E6FB5" w14:textId="77777777" w:rsidTr="00C5241C">
        <w:tc>
          <w:tcPr>
            <w:tcW w:w="1419" w:type="dxa"/>
          </w:tcPr>
          <w:p w14:paraId="32D028A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Ferritin</w:t>
            </w:r>
          </w:p>
          <w:p w14:paraId="76B35EB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5A463F9E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79767</w:t>
            </w:r>
          </w:p>
          <w:p w14:paraId="54036AD6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(38011-</w:t>
            </w:r>
          </w:p>
          <w:p w14:paraId="222676CD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210898)</w:t>
            </w:r>
          </w:p>
        </w:tc>
        <w:tc>
          <w:tcPr>
            <w:tcW w:w="1275" w:type="dxa"/>
          </w:tcPr>
          <w:p w14:paraId="38A84EE5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246706 (157998-407602)</w:t>
            </w:r>
          </w:p>
        </w:tc>
        <w:tc>
          <w:tcPr>
            <w:tcW w:w="1134" w:type="dxa"/>
          </w:tcPr>
          <w:p w14:paraId="2BE7786A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0.0007</w:t>
            </w:r>
          </w:p>
          <w:p w14:paraId="6A03507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1C3232B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0.78</w:t>
            </w:r>
          </w:p>
          <w:p w14:paraId="4CD0F97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(0.65-0.90)</w:t>
            </w:r>
          </w:p>
          <w:p w14:paraId="07FE1EC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3AF03B2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131130</w:t>
            </w:r>
          </w:p>
        </w:tc>
        <w:tc>
          <w:tcPr>
            <w:tcW w:w="1419" w:type="dxa"/>
          </w:tcPr>
          <w:p w14:paraId="2D1AD04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84 (62-94)</w:t>
            </w:r>
          </w:p>
        </w:tc>
        <w:tc>
          <w:tcPr>
            <w:tcW w:w="1431" w:type="dxa"/>
          </w:tcPr>
          <w:p w14:paraId="78B48CE7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71 (54-83)</w:t>
            </w:r>
          </w:p>
        </w:tc>
      </w:tr>
      <w:tr w:rsidR="00C5241C" w:rsidRPr="00C43FA0" w14:paraId="2F45C38E" w14:textId="77777777" w:rsidTr="00C5241C">
        <w:tc>
          <w:tcPr>
            <w:tcW w:w="1419" w:type="dxa"/>
          </w:tcPr>
          <w:p w14:paraId="10603AEA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PDGF-BB</w:t>
            </w:r>
          </w:p>
          <w:p w14:paraId="56C0D36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3E7B4A06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250,7</w:t>
            </w:r>
          </w:p>
          <w:p w14:paraId="1AD38AB8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(72,70-</w:t>
            </w:r>
          </w:p>
          <w:p w14:paraId="407D73B5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629,3)</w:t>
            </w:r>
          </w:p>
        </w:tc>
        <w:tc>
          <w:tcPr>
            <w:tcW w:w="1275" w:type="dxa"/>
          </w:tcPr>
          <w:p w14:paraId="27CCCFCE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0.000 (0.000-104.8)</w:t>
            </w:r>
          </w:p>
        </w:tc>
        <w:tc>
          <w:tcPr>
            <w:tcW w:w="1134" w:type="dxa"/>
          </w:tcPr>
          <w:p w14:paraId="774CDEA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0.0003</w:t>
            </w:r>
          </w:p>
          <w:p w14:paraId="5B05F40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0E6F57B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0.78</w:t>
            </w:r>
          </w:p>
          <w:p w14:paraId="60857AB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(0.66-0.91)</w:t>
            </w:r>
          </w:p>
          <w:p w14:paraId="7BC0EFBA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33B9B67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&lt; 118.7</w:t>
            </w:r>
          </w:p>
        </w:tc>
        <w:tc>
          <w:tcPr>
            <w:tcW w:w="1419" w:type="dxa"/>
          </w:tcPr>
          <w:p w14:paraId="7699014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84 (62-94)</w:t>
            </w:r>
          </w:p>
        </w:tc>
        <w:tc>
          <w:tcPr>
            <w:tcW w:w="1431" w:type="dxa"/>
          </w:tcPr>
          <w:p w14:paraId="66D25CFA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74 (57-85)</w:t>
            </w:r>
          </w:p>
        </w:tc>
      </w:tr>
      <w:tr w:rsidR="00C5241C" w:rsidRPr="00C43FA0" w14:paraId="5FA95291" w14:textId="77777777" w:rsidTr="00C5241C">
        <w:tc>
          <w:tcPr>
            <w:tcW w:w="1419" w:type="dxa"/>
          </w:tcPr>
          <w:p w14:paraId="226BE52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Myoglobin</w:t>
            </w:r>
          </w:p>
          <w:p w14:paraId="2043808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58A5C58E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2610</w:t>
            </w:r>
          </w:p>
          <w:p w14:paraId="6A98B99E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(1857-</w:t>
            </w:r>
          </w:p>
          <w:p w14:paraId="0015C4DC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3907)</w:t>
            </w:r>
          </w:p>
        </w:tc>
        <w:tc>
          <w:tcPr>
            <w:tcW w:w="1275" w:type="dxa"/>
          </w:tcPr>
          <w:p w14:paraId="5E2DD2F5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4504 (4063-6027)</w:t>
            </w:r>
          </w:p>
        </w:tc>
        <w:tc>
          <w:tcPr>
            <w:tcW w:w="1134" w:type="dxa"/>
          </w:tcPr>
          <w:p w14:paraId="1F02F33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0.0003</w:t>
            </w:r>
          </w:p>
          <w:p w14:paraId="4F38A5B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4B3B6F65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0.79</w:t>
            </w:r>
          </w:p>
          <w:p w14:paraId="422D5BD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(0.67-0.91)</w:t>
            </w:r>
          </w:p>
          <w:p w14:paraId="612850D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62B33CB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3863</w:t>
            </w:r>
          </w:p>
        </w:tc>
        <w:tc>
          <w:tcPr>
            <w:tcW w:w="1419" w:type="dxa"/>
          </w:tcPr>
          <w:p w14:paraId="112D6A8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84 (62-94)</w:t>
            </w:r>
          </w:p>
        </w:tc>
        <w:tc>
          <w:tcPr>
            <w:tcW w:w="1431" w:type="dxa"/>
          </w:tcPr>
          <w:p w14:paraId="165BED3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76 (60-87)</w:t>
            </w:r>
          </w:p>
        </w:tc>
      </w:tr>
      <w:tr w:rsidR="00C5241C" w:rsidRPr="00C43FA0" w14:paraId="79DC03D9" w14:textId="77777777" w:rsidTr="00C5241C">
        <w:tc>
          <w:tcPr>
            <w:tcW w:w="1419" w:type="dxa"/>
          </w:tcPr>
          <w:p w14:paraId="7DD165D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Pentraxin 3</w:t>
            </w:r>
          </w:p>
          <w:p w14:paraId="653D72F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016FBFCE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503,9</w:t>
            </w:r>
          </w:p>
          <w:p w14:paraId="371DE80D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(336,3-</w:t>
            </w:r>
          </w:p>
          <w:p w14:paraId="115C06A1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750,4)</w:t>
            </w:r>
          </w:p>
        </w:tc>
        <w:tc>
          <w:tcPr>
            <w:tcW w:w="1275" w:type="dxa"/>
          </w:tcPr>
          <w:p w14:paraId="12770D82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1463 (513.2-2075)</w:t>
            </w:r>
          </w:p>
        </w:tc>
        <w:tc>
          <w:tcPr>
            <w:tcW w:w="1134" w:type="dxa"/>
          </w:tcPr>
          <w:p w14:paraId="7C4DDE7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0.0003</w:t>
            </w:r>
          </w:p>
          <w:p w14:paraId="525D25F8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5A867CB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0.79</w:t>
            </w:r>
          </w:p>
          <w:p w14:paraId="746BB90B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(0.66-0.93)</w:t>
            </w:r>
          </w:p>
          <w:p w14:paraId="63A6D427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1225D16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830.0</w:t>
            </w:r>
          </w:p>
        </w:tc>
        <w:tc>
          <w:tcPr>
            <w:tcW w:w="1419" w:type="dxa"/>
          </w:tcPr>
          <w:p w14:paraId="4FE04D1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74 (51-88)</w:t>
            </w:r>
          </w:p>
        </w:tc>
        <w:tc>
          <w:tcPr>
            <w:tcW w:w="1431" w:type="dxa"/>
          </w:tcPr>
          <w:p w14:paraId="6AF9526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79 (63-90)</w:t>
            </w:r>
          </w:p>
        </w:tc>
      </w:tr>
      <w:tr w:rsidR="00C5241C" w:rsidRPr="00C43FA0" w14:paraId="6CECAD90" w14:textId="77777777" w:rsidTr="00C5241C">
        <w:tc>
          <w:tcPr>
            <w:tcW w:w="1419" w:type="dxa"/>
          </w:tcPr>
          <w:p w14:paraId="088C9D89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Procalcitonin</w:t>
            </w:r>
          </w:p>
          <w:p w14:paraId="1584546F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1134" w:type="dxa"/>
          </w:tcPr>
          <w:p w14:paraId="10A7DAA1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46,17</w:t>
            </w:r>
          </w:p>
          <w:p w14:paraId="127AFDBA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(30,90-</w:t>
            </w:r>
          </w:p>
          <w:p w14:paraId="136474A2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62,24)</w:t>
            </w:r>
          </w:p>
        </w:tc>
        <w:tc>
          <w:tcPr>
            <w:tcW w:w="1275" w:type="dxa"/>
          </w:tcPr>
          <w:p w14:paraId="0FDB16D6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135.6 (57.87-224.6)</w:t>
            </w:r>
          </w:p>
        </w:tc>
        <w:tc>
          <w:tcPr>
            <w:tcW w:w="1134" w:type="dxa"/>
          </w:tcPr>
          <w:p w14:paraId="6307DB1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&lt;0.0001</w:t>
            </w:r>
          </w:p>
          <w:p w14:paraId="3F6E03C3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7A931EF6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0.84</w:t>
            </w:r>
          </w:p>
          <w:p w14:paraId="7917BC60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(0.72-0.97)</w:t>
            </w:r>
          </w:p>
        </w:tc>
        <w:tc>
          <w:tcPr>
            <w:tcW w:w="968" w:type="dxa"/>
          </w:tcPr>
          <w:p w14:paraId="1EA29634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79.48</w:t>
            </w:r>
          </w:p>
        </w:tc>
        <w:tc>
          <w:tcPr>
            <w:tcW w:w="1419" w:type="dxa"/>
          </w:tcPr>
          <w:p w14:paraId="5E690EF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74 (51-88)</w:t>
            </w:r>
          </w:p>
        </w:tc>
        <w:tc>
          <w:tcPr>
            <w:tcW w:w="1431" w:type="dxa"/>
          </w:tcPr>
          <w:p w14:paraId="7F6F53B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94 (81-99)</w:t>
            </w:r>
          </w:p>
        </w:tc>
      </w:tr>
      <w:tr w:rsidR="00C5241C" w:rsidRPr="00C43FA0" w14:paraId="7BACE43C" w14:textId="77777777" w:rsidTr="00C5241C">
        <w:tc>
          <w:tcPr>
            <w:tcW w:w="1419" w:type="dxa"/>
          </w:tcPr>
          <w:p w14:paraId="4ECB4BC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  <w:r w:rsidRPr="00C43FA0">
              <w:rPr>
                <w:rFonts w:cs="Times New Roman"/>
                <w:b/>
                <w:bCs/>
                <w:szCs w:val="24"/>
              </w:rPr>
              <w:t>CRP</w:t>
            </w:r>
          </w:p>
        </w:tc>
        <w:tc>
          <w:tcPr>
            <w:tcW w:w="1134" w:type="dxa"/>
          </w:tcPr>
          <w:p w14:paraId="6827ACE5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353083</w:t>
            </w:r>
          </w:p>
          <w:p w14:paraId="5520BA96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(64496-</w:t>
            </w:r>
          </w:p>
          <w:p w14:paraId="63A2EDD2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518917)</w:t>
            </w:r>
          </w:p>
        </w:tc>
        <w:tc>
          <w:tcPr>
            <w:tcW w:w="1275" w:type="dxa"/>
          </w:tcPr>
          <w:p w14:paraId="7C8A8F9D" w14:textId="77777777" w:rsidR="00C5241C" w:rsidRPr="00C43FA0" w:rsidRDefault="00C5241C" w:rsidP="00C5241C">
            <w:pPr>
              <w:contextualSpacing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905124 (583363-1172000)</w:t>
            </w:r>
          </w:p>
        </w:tc>
        <w:tc>
          <w:tcPr>
            <w:tcW w:w="1134" w:type="dxa"/>
          </w:tcPr>
          <w:p w14:paraId="6AB483A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color w:val="000000"/>
                <w:szCs w:val="24"/>
              </w:rPr>
            </w:pPr>
            <w:r w:rsidRPr="00C43FA0">
              <w:rPr>
                <w:rFonts w:cs="Times New Roman"/>
                <w:color w:val="000000"/>
                <w:szCs w:val="24"/>
              </w:rPr>
              <w:t>&lt;0.0001</w:t>
            </w:r>
          </w:p>
          <w:p w14:paraId="2A2C779D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418" w:type="dxa"/>
          </w:tcPr>
          <w:p w14:paraId="06F58DD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0.89</w:t>
            </w:r>
          </w:p>
          <w:p w14:paraId="15502A3C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color w:val="000000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/>
                <w:szCs w:val="24"/>
              </w:rPr>
              <w:t>(0.80-0.98)</w:t>
            </w:r>
          </w:p>
          <w:p w14:paraId="3F70F63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968" w:type="dxa"/>
          </w:tcPr>
          <w:p w14:paraId="6BA1B10E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&gt; 529273</w:t>
            </w:r>
          </w:p>
        </w:tc>
        <w:tc>
          <w:tcPr>
            <w:tcW w:w="1419" w:type="dxa"/>
          </w:tcPr>
          <w:p w14:paraId="35125E92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95 (75-100)</w:t>
            </w:r>
          </w:p>
        </w:tc>
        <w:tc>
          <w:tcPr>
            <w:tcW w:w="1431" w:type="dxa"/>
          </w:tcPr>
          <w:p w14:paraId="1CC2E3E1" w14:textId="77777777" w:rsidR="00C5241C" w:rsidRPr="00C43FA0" w:rsidRDefault="00C5241C" w:rsidP="00C5241C">
            <w:pPr>
              <w:contextualSpacing/>
              <w:jc w:val="center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82 (66-92)</w:t>
            </w:r>
          </w:p>
        </w:tc>
      </w:tr>
    </w:tbl>
    <w:p w14:paraId="480D51EB" w14:textId="0BC47165" w:rsidR="00C5241C" w:rsidRDefault="00C5241C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0A3EDEC0" w14:textId="28F421ED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38C64116" w14:textId="28BBC77A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46E06F08" w14:textId="2B106C56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3018DE55" w14:textId="45163A78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00CDF466" w14:textId="7825A89F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57C2C51C" w14:textId="6610B762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2A58203E" w14:textId="11D9A4BF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6591EC08" w14:textId="2A18D509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15B183DA" w14:textId="0831F9A8" w:rsidR="000267D4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0043635F" w14:textId="3447F5F9" w:rsidR="0033504D" w:rsidRDefault="0033504D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47B42FB8" w14:textId="77777777" w:rsidR="0033504D" w:rsidRDefault="0033504D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0BC375DD" w14:textId="3DC1C6E9" w:rsidR="000267D4" w:rsidRPr="00C43FA0" w:rsidRDefault="000267D4" w:rsidP="000267D4">
      <w:pPr>
        <w:ind w:right="261"/>
        <w:jc w:val="both"/>
        <w:rPr>
          <w:rFonts w:cs="Times New Roman"/>
          <w:color w:val="000000" w:themeColor="text1"/>
          <w:szCs w:val="24"/>
        </w:rPr>
      </w:pPr>
      <w:r w:rsidRPr="00C43FA0">
        <w:rPr>
          <w:rFonts w:cs="Times New Roman"/>
          <w:b/>
          <w:bCs/>
          <w:color w:val="000000" w:themeColor="text1"/>
          <w:szCs w:val="24"/>
        </w:rPr>
        <w:lastRenderedPageBreak/>
        <w:t xml:space="preserve">Table 3: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Median levels (and inter-quartile ranges in parenthesis) of host biomarkers detected in </w:t>
      </w:r>
      <w:r w:rsidR="00B2018D" w:rsidRPr="00B2018D">
        <w:rPr>
          <w:rFonts w:cs="Times New Roman"/>
          <w:b/>
          <w:color w:val="000000" w:themeColor="text1"/>
          <w:szCs w:val="24"/>
        </w:rPr>
        <w:t>South African</w:t>
      </w:r>
      <w:r w:rsidR="00B2018D" w:rsidRPr="00C43FA0">
        <w:rPr>
          <w:rFonts w:cs="Times New Roman"/>
          <w:color w:val="000000" w:themeColor="text1"/>
          <w:szCs w:val="24"/>
        </w:rPr>
        <w:t xml:space="preserve"> </w:t>
      </w:r>
      <w:r w:rsidR="00B2018D" w:rsidRPr="00B2018D">
        <w:rPr>
          <w:rFonts w:cs="Times New Roman"/>
          <w:b/>
          <w:color w:val="000000" w:themeColor="text1"/>
          <w:szCs w:val="24"/>
        </w:rPr>
        <w:t xml:space="preserve">pulmonary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TB patients and individuals with </w:t>
      </w:r>
      <w:r w:rsidR="00B2018D">
        <w:rPr>
          <w:rFonts w:cs="Times New Roman"/>
          <w:b/>
          <w:bCs/>
          <w:color w:val="000000" w:themeColor="text1"/>
          <w:szCs w:val="24"/>
        </w:rPr>
        <w:t>other respiratory diseases (</w:t>
      </w:r>
      <w:r w:rsidR="00B2018D" w:rsidRPr="00163355">
        <w:rPr>
          <w:rFonts w:cs="Times New Roman"/>
          <w:b/>
          <w:bCs/>
          <w:color w:val="000000" w:themeColor="text1"/>
          <w:szCs w:val="24"/>
        </w:rPr>
        <w:t>ORD</w:t>
      </w:r>
      <w:r w:rsidR="00B2018D">
        <w:rPr>
          <w:rFonts w:cs="Times New Roman"/>
          <w:b/>
          <w:bCs/>
          <w:color w:val="000000" w:themeColor="text1"/>
          <w:szCs w:val="24"/>
        </w:rPr>
        <w:t>)</w:t>
      </w:r>
      <w:r w:rsidR="00B2018D" w:rsidRPr="00163355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163355">
        <w:rPr>
          <w:rFonts w:cs="Times New Roman"/>
          <w:b/>
          <w:bCs/>
          <w:color w:val="000000" w:themeColor="text1"/>
          <w:szCs w:val="24"/>
        </w:rPr>
        <w:t>and their diagnostic accuracies for TB disease</w:t>
      </w:r>
      <w:r w:rsidRPr="00C43FA0">
        <w:rPr>
          <w:rFonts w:cs="Times New Roman"/>
          <w:color w:val="000000" w:themeColor="text1"/>
          <w:szCs w:val="24"/>
        </w:rPr>
        <w:t>. Data obtained from study participants recruited in South African only are shown.</w:t>
      </w:r>
      <w:r>
        <w:rPr>
          <w:rFonts w:cs="Times New Roman"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 xml:space="preserve">Only markers (25) with significant differences (p ≤ 0.05) between groups by the Mann Whitney U test are shown. Optimal cut-off values and associated sensitivity and specificity were determined based on the Youden’s index. All concentrations are in </w:t>
      </w:r>
      <w:proofErr w:type="spellStart"/>
      <w:r w:rsidRPr="00C43FA0">
        <w:rPr>
          <w:rFonts w:cs="Times New Roman"/>
          <w:color w:val="000000" w:themeColor="text1"/>
          <w:szCs w:val="24"/>
        </w:rPr>
        <w:t>pg</w:t>
      </w:r>
      <w:proofErr w:type="spellEnd"/>
      <w:r w:rsidRPr="00C43FA0">
        <w:rPr>
          <w:rFonts w:cs="Times New Roman"/>
          <w:color w:val="000000" w:themeColor="text1"/>
          <w:szCs w:val="24"/>
        </w:rPr>
        <w:t>/ml with the exemption of C1q, CFB, SAA and CRP in ng/ml.</w:t>
      </w:r>
      <w:r>
        <w:rPr>
          <w:rFonts w:cs="Times New Roman"/>
          <w:color w:val="000000" w:themeColor="text1"/>
          <w:szCs w:val="24"/>
        </w:rPr>
        <w:t xml:space="preserve"> Sens: Sensitivity, Spec: Specificity</w:t>
      </w:r>
    </w:p>
    <w:tbl>
      <w:tblPr>
        <w:tblStyle w:val="TableGrid"/>
        <w:tblpPr w:leftFromText="180" w:rightFromText="180" w:vertAnchor="text" w:horzAnchor="margin" w:tblpXSpec="center" w:tblpY="65"/>
        <w:tblW w:w="10632" w:type="dxa"/>
        <w:tblLayout w:type="fixed"/>
        <w:tblLook w:val="04A0" w:firstRow="1" w:lastRow="0" w:firstColumn="1" w:lastColumn="0" w:noHBand="0" w:noVBand="1"/>
      </w:tblPr>
      <w:tblGrid>
        <w:gridCol w:w="1696"/>
        <w:gridCol w:w="1418"/>
        <w:gridCol w:w="1276"/>
        <w:gridCol w:w="1134"/>
        <w:gridCol w:w="1417"/>
        <w:gridCol w:w="992"/>
        <w:gridCol w:w="1282"/>
        <w:gridCol w:w="1417"/>
      </w:tblGrid>
      <w:tr w:rsidR="000267D4" w:rsidRPr="00C43FA0" w14:paraId="3768011A" w14:textId="77777777" w:rsidTr="000267D4">
        <w:trPr>
          <w:trHeight w:val="790"/>
        </w:trPr>
        <w:tc>
          <w:tcPr>
            <w:tcW w:w="1696" w:type="dxa"/>
            <w:hideMark/>
          </w:tcPr>
          <w:p w14:paraId="43ED774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Biomarker</w:t>
            </w:r>
          </w:p>
        </w:tc>
        <w:tc>
          <w:tcPr>
            <w:tcW w:w="1418" w:type="dxa"/>
            <w:hideMark/>
          </w:tcPr>
          <w:p w14:paraId="0805061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TB</w:t>
            </w:r>
          </w:p>
          <w:p w14:paraId="43C704B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(N=22)</w:t>
            </w:r>
          </w:p>
          <w:p w14:paraId="450C6C9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(IQR)</w:t>
            </w:r>
          </w:p>
        </w:tc>
        <w:tc>
          <w:tcPr>
            <w:tcW w:w="1276" w:type="dxa"/>
            <w:hideMark/>
          </w:tcPr>
          <w:p w14:paraId="08AFD39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ORD</w:t>
            </w:r>
          </w:p>
          <w:p w14:paraId="5C5470A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(N= 59)</w:t>
            </w:r>
          </w:p>
          <w:p w14:paraId="2E720CE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(IQR)</w:t>
            </w:r>
          </w:p>
        </w:tc>
        <w:tc>
          <w:tcPr>
            <w:tcW w:w="1134" w:type="dxa"/>
            <w:hideMark/>
          </w:tcPr>
          <w:p w14:paraId="6866FFF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 value</w:t>
            </w:r>
          </w:p>
        </w:tc>
        <w:tc>
          <w:tcPr>
            <w:tcW w:w="1417" w:type="dxa"/>
            <w:hideMark/>
          </w:tcPr>
          <w:p w14:paraId="5277A4F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AUC</w:t>
            </w:r>
          </w:p>
          <w:p w14:paraId="52FF7A1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(95% CI)</w:t>
            </w:r>
          </w:p>
        </w:tc>
        <w:tc>
          <w:tcPr>
            <w:tcW w:w="992" w:type="dxa"/>
            <w:hideMark/>
          </w:tcPr>
          <w:p w14:paraId="2DFB4AE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Cut off value</w:t>
            </w:r>
          </w:p>
        </w:tc>
        <w:tc>
          <w:tcPr>
            <w:tcW w:w="1282" w:type="dxa"/>
            <w:hideMark/>
          </w:tcPr>
          <w:p w14:paraId="1C7445A6" w14:textId="2589857C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Sens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% (95% CI)</w:t>
            </w:r>
          </w:p>
        </w:tc>
        <w:tc>
          <w:tcPr>
            <w:tcW w:w="1417" w:type="dxa"/>
            <w:hideMark/>
          </w:tcPr>
          <w:p w14:paraId="33A0B5B7" w14:textId="118FDDC2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Spec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% (95% CI)</w:t>
            </w:r>
          </w:p>
        </w:tc>
      </w:tr>
      <w:tr w:rsidR="000267D4" w:rsidRPr="00C43FA0" w14:paraId="4E2BEE06" w14:textId="77777777" w:rsidTr="000267D4">
        <w:trPr>
          <w:trHeight w:val="397"/>
        </w:trPr>
        <w:tc>
          <w:tcPr>
            <w:tcW w:w="1696" w:type="dxa"/>
          </w:tcPr>
          <w:p w14:paraId="2BFF113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C3b/iC3b</w:t>
            </w:r>
          </w:p>
        </w:tc>
        <w:tc>
          <w:tcPr>
            <w:tcW w:w="1418" w:type="dxa"/>
          </w:tcPr>
          <w:p w14:paraId="7343815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35095</w:t>
            </w:r>
          </w:p>
          <w:p w14:paraId="7FC56F5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 xml:space="preserve"> (0,000-</w:t>
            </w:r>
          </w:p>
          <w:p w14:paraId="544E731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134818)</w:t>
            </w:r>
          </w:p>
        </w:tc>
        <w:tc>
          <w:tcPr>
            <w:tcW w:w="1276" w:type="dxa"/>
          </w:tcPr>
          <w:p w14:paraId="60A222A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0,000</w:t>
            </w:r>
          </w:p>
          <w:p w14:paraId="47175C3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(0,000-</w:t>
            </w:r>
          </w:p>
          <w:p w14:paraId="6638BE9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35095)</w:t>
            </w:r>
          </w:p>
        </w:tc>
        <w:tc>
          <w:tcPr>
            <w:tcW w:w="1134" w:type="dxa"/>
          </w:tcPr>
          <w:p w14:paraId="29F5355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0.0329</w:t>
            </w:r>
          </w:p>
        </w:tc>
        <w:tc>
          <w:tcPr>
            <w:tcW w:w="1417" w:type="dxa"/>
          </w:tcPr>
          <w:p w14:paraId="3F0C668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0.64</w:t>
            </w:r>
          </w:p>
          <w:p w14:paraId="59C6490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(0.50-0.77)</w:t>
            </w:r>
          </w:p>
        </w:tc>
        <w:tc>
          <w:tcPr>
            <w:tcW w:w="992" w:type="dxa"/>
          </w:tcPr>
          <w:p w14:paraId="26EC27F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529.5</w:t>
            </w:r>
          </w:p>
        </w:tc>
        <w:tc>
          <w:tcPr>
            <w:tcW w:w="1282" w:type="dxa"/>
          </w:tcPr>
          <w:p w14:paraId="4CC554A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66 (53-77)</w:t>
            </w:r>
          </w:p>
        </w:tc>
        <w:tc>
          <w:tcPr>
            <w:tcW w:w="1417" w:type="dxa"/>
          </w:tcPr>
          <w:p w14:paraId="494DF13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59 (39-77)</w:t>
            </w:r>
          </w:p>
        </w:tc>
      </w:tr>
      <w:tr w:rsidR="000267D4" w:rsidRPr="00C43FA0" w14:paraId="7A4189B8" w14:textId="77777777" w:rsidTr="000267D4">
        <w:trPr>
          <w:trHeight w:val="397"/>
        </w:trPr>
        <w:tc>
          <w:tcPr>
            <w:tcW w:w="1696" w:type="dxa"/>
          </w:tcPr>
          <w:p w14:paraId="06573F9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IL-4Ra</w:t>
            </w:r>
          </w:p>
        </w:tc>
        <w:tc>
          <w:tcPr>
            <w:tcW w:w="1418" w:type="dxa"/>
          </w:tcPr>
          <w:p w14:paraId="5C301EE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40.89</w:t>
            </w:r>
          </w:p>
          <w:p w14:paraId="3D1F99C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 xml:space="preserve"> (33.23-52.64)</w:t>
            </w:r>
          </w:p>
        </w:tc>
        <w:tc>
          <w:tcPr>
            <w:tcW w:w="1276" w:type="dxa"/>
          </w:tcPr>
          <w:p w14:paraId="005C4BA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34.49 (30.99-41.59)</w:t>
            </w:r>
          </w:p>
        </w:tc>
        <w:tc>
          <w:tcPr>
            <w:tcW w:w="1134" w:type="dxa"/>
          </w:tcPr>
          <w:p w14:paraId="6FCF1B0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0.0360</w:t>
            </w:r>
          </w:p>
        </w:tc>
        <w:tc>
          <w:tcPr>
            <w:tcW w:w="1417" w:type="dxa"/>
          </w:tcPr>
          <w:p w14:paraId="774C17A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0.65</w:t>
            </w:r>
          </w:p>
          <w:p w14:paraId="3D3480E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(0.51-0.80)</w:t>
            </w:r>
          </w:p>
        </w:tc>
        <w:tc>
          <w:tcPr>
            <w:tcW w:w="992" w:type="dxa"/>
          </w:tcPr>
          <w:p w14:paraId="2241843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36.69</w:t>
            </w:r>
          </w:p>
        </w:tc>
        <w:tc>
          <w:tcPr>
            <w:tcW w:w="1282" w:type="dxa"/>
          </w:tcPr>
          <w:p w14:paraId="467A269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 (50-74)</w:t>
            </w:r>
          </w:p>
        </w:tc>
        <w:tc>
          <w:tcPr>
            <w:tcW w:w="1417" w:type="dxa"/>
          </w:tcPr>
          <w:p w14:paraId="57267AC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68 (47-84)</w:t>
            </w:r>
          </w:p>
        </w:tc>
      </w:tr>
      <w:tr w:rsidR="000267D4" w:rsidRPr="00C43FA0" w14:paraId="100CB0B4" w14:textId="77777777" w:rsidTr="000267D4">
        <w:trPr>
          <w:trHeight w:val="300"/>
        </w:trPr>
        <w:tc>
          <w:tcPr>
            <w:tcW w:w="1696" w:type="dxa"/>
          </w:tcPr>
          <w:p w14:paraId="3F4D5F1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C1q</w:t>
            </w:r>
          </w:p>
        </w:tc>
        <w:tc>
          <w:tcPr>
            <w:tcW w:w="1418" w:type="dxa"/>
          </w:tcPr>
          <w:p w14:paraId="1645C9F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120453</w:t>
            </w:r>
          </w:p>
          <w:p w14:paraId="0E614BE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(107450-142181)</w:t>
            </w:r>
          </w:p>
        </w:tc>
        <w:tc>
          <w:tcPr>
            <w:tcW w:w="1276" w:type="dxa"/>
          </w:tcPr>
          <w:p w14:paraId="45A930C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109940(100881-126371)</w:t>
            </w:r>
          </w:p>
        </w:tc>
        <w:tc>
          <w:tcPr>
            <w:tcW w:w="1134" w:type="dxa"/>
          </w:tcPr>
          <w:p w14:paraId="06C1696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0.0289</w:t>
            </w:r>
          </w:p>
        </w:tc>
        <w:tc>
          <w:tcPr>
            <w:tcW w:w="1417" w:type="dxa"/>
          </w:tcPr>
          <w:p w14:paraId="44F4B0B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0.66</w:t>
            </w:r>
          </w:p>
          <w:p w14:paraId="7A2B32D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(0.52-0.79)</w:t>
            </w:r>
          </w:p>
        </w:tc>
        <w:tc>
          <w:tcPr>
            <w:tcW w:w="992" w:type="dxa"/>
          </w:tcPr>
          <w:p w14:paraId="664A595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112409</w:t>
            </w:r>
          </w:p>
        </w:tc>
        <w:tc>
          <w:tcPr>
            <w:tcW w:w="1282" w:type="dxa"/>
          </w:tcPr>
          <w:p w14:paraId="4D5151F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56 (43-68)</w:t>
            </w:r>
          </w:p>
        </w:tc>
        <w:tc>
          <w:tcPr>
            <w:tcW w:w="1417" w:type="dxa"/>
          </w:tcPr>
          <w:p w14:paraId="43C24CE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  <w:tr w:rsidR="000267D4" w:rsidRPr="00C43FA0" w14:paraId="77669DB4" w14:textId="77777777" w:rsidTr="000267D4">
        <w:trPr>
          <w:trHeight w:val="523"/>
        </w:trPr>
        <w:tc>
          <w:tcPr>
            <w:tcW w:w="1696" w:type="dxa"/>
          </w:tcPr>
          <w:p w14:paraId="51E3B61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Procalcitonin</w:t>
            </w:r>
          </w:p>
        </w:tc>
        <w:tc>
          <w:tcPr>
            <w:tcW w:w="1418" w:type="dxa"/>
          </w:tcPr>
          <w:p w14:paraId="27CE76B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57.92</w:t>
            </w:r>
          </w:p>
          <w:p w14:paraId="36AE025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(42.07-82.99)</w:t>
            </w:r>
          </w:p>
        </w:tc>
        <w:tc>
          <w:tcPr>
            <w:tcW w:w="1276" w:type="dxa"/>
          </w:tcPr>
          <w:p w14:paraId="4C9C504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36.91</w:t>
            </w:r>
          </w:p>
          <w:p w14:paraId="23C0354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(23.12-</w:t>
            </w:r>
          </w:p>
          <w:p w14:paraId="1FC94A0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66.03)</w:t>
            </w:r>
          </w:p>
        </w:tc>
        <w:tc>
          <w:tcPr>
            <w:tcW w:w="1134" w:type="dxa"/>
          </w:tcPr>
          <w:p w14:paraId="0828ADF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0.0298</w:t>
            </w:r>
          </w:p>
        </w:tc>
        <w:tc>
          <w:tcPr>
            <w:tcW w:w="1417" w:type="dxa"/>
          </w:tcPr>
          <w:p w14:paraId="1BA730B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0.66</w:t>
            </w:r>
          </w:p>
          <w:p w14:paraId="78043DE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(0.53-0.78)</w:t>
            </w:r>
          </w:p>
        </w:tc>
        <w:tc>
          <w:tcPr>
            <w:tcW w:w="992" w:type="dxa"/>
          </w:tcPr>
          <w:p w14:paraId="55C7E94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50.55</w:t>
            </w:r>
          </w:p>
        </w:tc>
        <w:tc>
          <w:tcPr>
            <w:tcW w:w="1282" w:type="dxa"/>
          </w:tcPr>
          <w:p w14:paraId="714D870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61 (48-72)</w:t>
            </w:r>
          </w:p>
        </w:tc>
        <w:tc>
          <w:tcPr>
            <w:tcW w:w="1417" w:type="dxa"/>
          </w:tcPr>
          <w:p w14:paraId="4642453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  <w:tr w:rsidR="000267D4" w:rsidRPr="00C43FA0" w14:paraId="7A797D55" w14:textId="77777777" w:rsidTr="000267D4">
        <w:trPr>
          <w:trHeight w:val="300"/>
        </w:trPr>
        <w:tc>
          <w:tcPr>
            <w:tcW w:w="1696" w:type="dxa"/>
          </w:tcPr>
          <w:p w14:paraId="36BD083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CFB</w:t>
            </w:r>
          </w:p>
        </w:tc>
        <w:tc>
          <w:tcPr>
            <w:tcW w:w="1418" w:type="dxa"/>
          </w:tcPr>
          <w:p w14:paraId="0CF0E95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390912</w:t>
            </w:r>
          </w:p>
          <w:p w14:paraId="113493C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(336835-433379)</w:t>
            </w:r>
          </w:p>
        </w:tc>
        <w:tc>
          <w:tcPr>
            <w:tcW w:w="1276" w:type="dxa"/>
          </w:tcPr>
          <w:p w14:paraId="29155B8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347878</w:t>
            </w:r>
          </w:p>
          <w:p w14:paraId="33664DD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(279274-</w:t>
            </w:r>
          </w:p>
          <w:p w14:paraId="76C6447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415672)</w:t>
            </w:r>
          </w:p>
        </w:tc>
        <w:tc>
          <w:tcPr>
            <w:tcW w:w="1134" w:type="dxa"/>
          </w:tcPr>
          <w:p w14:paraId="2F3C9A7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0.0282</w:t>
            </w:r>
          </w:p>
        </w:tc>
        <w:tc>
          <w:tcPr>
            <w:tcW w:w="1417" w:type="dxa"/>
          </w:tcPr>
          <w:p w14:paraId="42FF759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0.66</w:t>
            </w:r>
          </w:p>
          <w:p w14:paraId="5D4E127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(0.53-0.79)</w:t>
            </w:r>
          </w:p>
        </w:tc>
        <w:tc>
          <w:tcPr>
            <w:tcW w:w="992" w:type="dxa"/>
          </w:tcPr>
          <w:p w14:paraId="17265FE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382108</w:t>
            </w:r>
          </w:p>
        </w:tc>
        <w:tc>
          <w:tcPr>
            <w:tcW w:w="1282" w:type="dxa"/>
          </w:tcPr>
          <w:p w14:paraId="363AF00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69 (57-80)</w:t>
            </w:r>
          </w:p>
        </w:tc>
        <w:tc>
          <w:tcPr>
            <w:tcW w:w="1417" w:type="dxa"/>
          </w:tcPr>
          <w:p w14:paraId="0E15EED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(43-80)</w:t>
            </w:r>
          </w:p>
        </w:tc>
      </w:tr>
      <w:tr w:rsidR="000267D4" w:rsidRPr="00C43FA0" w14:paraId="40B4495C" w14:textId="77777777" w:rsidTr="000267D4">
        <w:trPr>
          <w:trHeight w:val="300"/>
        </w:trPr>
        <w:tc>
          <w:tcPr>
            <w:tcW w:w="1696" w:type="dxa"/>
          </w:tcPr>
          <w:p w14:paraId="21CA190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CCL18</w:t>
            </w:r>
          </w:p>
        </w:tc>
        <w:tc>
          <w:tcPr>
            <w:tcW w:w="1418" w:type="dxa"/>
          </w:tcPr>
          <w:p w14:paraId="612F9BE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58653</w:t>
            </w:r>
          </w:p>
          <w:p w14:paraId="7A7BDB4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(39651-</w:t>
            </w:r>
          </w:p>
          <w:p w14:paraId="7C97489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105254)</w:t>
            </w:r>
          </w:p>
        </w:tc>
        <w:tc>
          <w:tcPr>
            <w:tcW w:w="1276" w:type="dxa"/>
          </w:tcPr>
          <w:p w14:paraId="52C9C6E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44842</w:t>
            </w:r>
          </w:p>
          <w:p w14:paraId="21E0E00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(25577-</w:t>
            </w:r>
          </w:p>
          <w:p w14:paraId="4AFFC21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65905)</w:t>
            </w:r>
          </w:p>
        </w:tc>
        <w:tc>
          <w:tcPr>
            <w:tcW w:w="1134" w:type="dxa"/>
          </w:tcPr>
          <w:p w14:paraId="50C5B9C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0.0276</w:t>
            </w:r>
          </w:p>
        </w:tc>
        <w:tc>
          <w:tcPr>
            <w:tcW w:w="1417" w:type="dxa"/>
          </w:tcPr>
          <w:p w14:paraId="4C74134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0.66</w:t>
            </w:r>
          </w:p>
          <w:p w14:paraId="1C156A4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(0.53-0.79)</w:t>
            </w:r>
          </w:p>
        </w:tc>
        <w:tc>
          <w:tcPr>
            <w:tcW w:w="992" w:type="dxa"/>
          </w:tcPr>
          <w:p w14:paraId="7C9B28E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57082</w:t>
            </w:r>
          </w:p>
        </w:tc>
        <w:tc>
          <w:tcPr>
            <w:tcW w:w="1282" w:type="dxa"/>
          </w:tcPr>
          <w:p w14:paraId="677D944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71 (59-81)</w:t>
            </w:r>
          </w:p>
        </w:tc>
        <w:tc>
          <w:tcPr>
            <w:tcW w:w="1417" w:type="dxa"/>
          </w:tcPr>
          <w:p w14:paraId="57ADC6E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59 (39 – 77)</w:t>
            </w:r>
          </w:p>
        </w:tc>
      </w:tr>
      <w:tr w:rsidR="000267D4" w:rsidRPr="00C43FA0" w14:paraId="7AB796FE" w14:textId="77777777" w:rsidTr="000267D4">
        <w:trPr>
          <w:trHeight w:val="300"/>
        </w:trPr>
        <w:tc>
          <w:tcPr>
            <w:tcW w:w="1696" w:type="dxa"/>
          </w:tcPr>
          <w:p w14:paraId="5F6F262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GDF-15</w:t>
            </w:r>
          </w:p>
        </w:tc>
        <w:tc>
          <w:tcPr>
            <w:tcW w:w="1418" w:type="dxa"/>
          </w:tcPr>
          <w:p w14:paraId="4617E7A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772.1</w:t>
            </w:r>
          </w:p>
          <w:p w14:paraId="1E1E0B8B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(653.1-1182)</w:t>
            </w:r>
          </w:p>
        </w:tc>
        <w:tc>
          <w:tcPr>
            <w:tcW w:w="1276" w:type="dxa"/>
          </w:tcPr>
          <w:p w14:paraId="01AD973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610.2</w:t>
            </w:r>
          </w:p>
          <w:p w14:paraId="7B8F941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(382.5-</w:t>
            </w:r>
          </w:p>
          <w:p w14:paraId="4E301DA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994.2)</w:t>
            </w:r>
          </w:p>
        </w:tc>
        <w:tc>
          <w:tcPr>
            <w:tcW w:w="1134" w:type="dxa"/>
          </w:tcPr>
          <w:p w14:paraId="26EE798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0.0231</w:t>
            </w:r>
          </w:p>
        </w:tc>
        <w:tc>
          <w:tcPr>
            <w:tcW w:w="1417" w:type="dxa"/>
          </w:tcPr>
          <w:p w14:paraId="25B9963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0.66</w:t>
            </w:r>
          </w:p>
          <w:p w14:paraId="5BC4E28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(0.54-0.79)</w:t>
            </w:r>
          </w:p>
        </w:tc>
        <w:tc>
          <w:tcPr>
            <w:tcW w:w="992" w:type="dxa"/>
          </w:tcPr>
          <w:p w14:paraId="2B33E68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721.3</w:t>
            </w:r>
          </w:p>
        </w:tc>
        <w:tc>
          <w:tcPr>
            <w:tcW w:w="1282" w:type="dxa"/>
          </w:tcPr>
          <w:p w14:paraId="011FC8C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 (50-74)</w:t>
            </w:r>
          </w:p>
        </w:tc>
        <w:tc>
          <w:tcPr>
            <w:tcW w:w="1417" w:type="dxa"/>
          </w:tcPr>
          <w:p w14:paraId="3B67085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  <w:tr w:rsidR="000267D4" w:rsidRPr="00C43FA0" w14:paraId="5E1D6DDE" w14:textId="77777777" w:rsidTr="000267D4">
        <w:trPr>
          <w:trHeight w:val="300"/>
        </w:trPr>
        <w:tc>
          <w:tcPr>
            <w:tcW w:w="1696" w:type="dxa"/>
          </w:tcPr>
          <w:p w14:paraId="70288C1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VCAM-1</w:t>
            </w:r>
          </w:p>
        </w:tc>
        <w:tc>
          <w:tcPr>
            <w:tcW w:w="1418" w:type="dxa"/>
          </w:tcPr>
          <w:p w14:paraId="5E92B43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897495</w:t>
            </w:r>
          </w:p>
          <w:p w14:paraId="3D18201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(709655-</w:t>
            </w:r>
          </w:p>
          <w:p w14:paraId="6194974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1232975)</w:t>
            </w:r>
          </w:p>
        </w:tc>
        <w:tc>
          <w:tcPr>
            <w:tcW w:w="1276" w:type="dxa"/>
          </w:tcPr>
          <w:p w14:paraId="1C7B849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766227</w:t>
            </w:r>
          </w:p>
          <w:p w14:paraId="499A3E8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(568086-</w:t>
            </w:r>
          </w:p>
          <w:p w14:paraId="3D5D277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1023300)</w:t>
            </w:r>
          </w:p>
        </w:tc>
        <w:tc>
          <w:tcPr>
            <w:tcW w:w="1134" w:type="dxa"/>
          </w:tcPr>
          <w:p w14:paraId="39C0E8F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0.0219</w:t>
            </w:r>
          </w:p>
        </w:tc>
        <w:tc>
          <w:tcPr>
            <w:tcW w:w="1417" w:type="dxa"/>
          </w:tcPr>
          <w:p w14:paraId="38B502B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0.67</w:t>
            </w:r>
          </w:p>
          <w:p w14:paraId="133559C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(0.53-0.80)</w:t>
            </w:r>
          </w:p>
        </w:tc>
        <w:tc>
          <w:tcPr>
            <w:tcW w:w="992" w:type="dxa"/>
          </w:tcPr>
          <w:p w14:paraId="00C11AF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886055</w:t>
            </w:r>
          </w:p>
        </w:tc>
        <w:tc>
          <w:tcPr>
            <w:tcW w:w="1282" w:type="dxa"/>
          </w:tcPr>
          <w:p w14:paraId="0B33D45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66 (53-77)</w:t>
            </w:r>
          </w:p>
        </w:tc>
        <w:tc>
          <w:tcPr>
            <w:tcW w:w="1417" w:type="dxa"/>
          </w:tcPr>
          <w:p w14:paraId="5E64DA7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54 (35-73)</w:t>
            </w:r>
          </w:p>
        </w:tc>
      </w:tr>
      <w:tr w:rsidR="000267D4" w:rsidRPr="00C43FA0" w14:paraId="2C2D48AE" w14:textId="77777777" w:rsidTr="000267D4">
        <w:trPr>
          <w:trHeight w:val="300"/>
        </w:trPr>
        <w:tc>
          <w:tcPr>
            <w:tcW w:w="1696" w:type="dxa"/>
          </w:tcPr>
          <w:p w14:paraId="2A0CB80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TNF-a</w:t>
            </w:r>
          </w:p>
        </w:tc>
        <w:tc>
          <w:tcPr>
            <w:tcW w:w="1418" w:type="dxa"/>
          </w:tcPr>
          <w:p w14:paraId="44FC272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3.040</w:t>
            </w:r>
          </w:p>
          <w:p w14:paraId="1877CC4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(0.000-</w:t>
            </w:r>
          </w:p>
          <w:p w14:paraId="46E3AA7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7.975)</w:t>
            </w:r>
          </w:p>
        </w:tc>
        <w:tc>
          <w:tcPr>
            <w:tcW w:w="1276" w:type="dxa"/>
          </w:tcPr>
          <w:p w14:paraId="270F4A5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10A3741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(0.000-</w:t>
            </w:r>
          </w:p>
          <w:p w14:paraId="69A8C48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2.030)</w:t>
            </w:r>
          </w:p>
        </w:tc>
        <w:tc>
          <w:tcPr>
            <w:tcW w:w="1134" w:type="dxa"/>
          </w:tcPr>
          <w:p w14:paraId="0A88882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0.0106</w:t>
            </w:r>
          </w:p>
        </w:tc>
        <w:tc>
          <w:tcPr>
            <w:tcW w:w="1417" w:type="dxa"/>
          </w:tcPr>
          <w:p w14:paraId="32DAEAA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0.67</w:t>
            </w:r>
          </w:p>
          <w:p w14:paraId="1367BC0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(0.53-0.81)</w:t>
            </w:r>
          </w:p>
        </w:tc>
        <w:tc>
          <w:tcPr>
            <w:tcW w:w="992" w:type="dxa"/>
          </w:tcPr>
          <w:p w14:paraId="0DA5A32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0.6400</w:t>
            </w:r>
          </w:p>
        </w:tc>
        <w:tc>
          <w:tcPr>
            <w:tcW w:w="1282" w:type="dxa"/>
          </w:tcPr>
          <w:p w14:paraId="2670C8A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58 (45-69)</w:t>
            </w:r>
          </w:p>
        </w:tc>
        <w:tc>
          <w:tcPr>
            <w:tcW w:w="1417" w:type="dxa"/>
          </w:tcPr>
          <w:p w14:paraId="4FCDFB4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68 (47-84)</w:t>
            </w:r>
          </w:p>
        </w:tc>
      </w:tr>
      <w:tr w:rsidR="000267D4" w:rsidRPr="00C43FA0" w14:paraId="3F4A3800" w14:textId="77777777" w:rsidTr="000267D4">
        <w:trPr>
          <w:trHeight w:val="300"/>
        </w:trPr>
        <w:tc>
          <w:tcPr>
            <w:tcW w:w="1696" w:type="dxa"/>
          </w:tcPr>
          <w:p w14:paraId="604A010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Ferritin</w:t>
            </w:r>
          </w:p>
        </w:tc>
        <w:tc>
          <w:tcPr>
            <w:tcW w:w="1418" w:type="dxa"/>
          </w:tcPr>
          <w:p w14:paraId="1216E7E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157891</w:t>
            </w:r>
          </w:p>
          <w:p w14:paraId="13CC3C4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(78503-</w:t>
            </w:r>
          </w:p>
          <w:p w14:paraId="1D3126B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377407)</w:t>
            </w:r>
          </w:p>
        </w:tc>
        <w:tc>
          <w:tcPr>
            <w:tcW w:w="1276" w:type="dxa"/>
          </w:tcPr>
          <w:p w14:paraId="01A719C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84327</w:t>
            </w:r>
          </w:p>
          <w:p w14:paraId="0295360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(30439-</w:t>
            </w:r>
          </w:p>
          <w:p w14:paraId="31463D4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198380)</w:t>
            </w:r>
          </w:p>
        </w:tc>
        <w:tc>
          <w:tcPr>
            <w:tcW w:w="1134" w:type="dxa"/>
          </w:tcPr>
          <w:p w14:paraId="6EA99B8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0.0185</w:t>
            </w:r>
          </w:p>
        </w:tc>
        <w:tc>
          <w:tcPr>
            <w:tcW w:w="1417" w:type="dxa"/>
          </w:tcPr>
          <w:p w14:paraId="7BBF72B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0.67</w:t>
            </w:r>
          </w:p>
          <w:p w14:paraId="7AA1171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(0.54-0.80</w:t>
            </w:r>
          </w:p>
        </w:tc>
        <w:tc>
          <w:tcPr>
            <w:tcW w:w="992" w:type="dxa"/>
          </w:tcPr>
          <w:p w14:paraId="1100DA1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96242</w:t>
            </w:r>
          </w:p>
        </w:tc>
        <w:tc>
          <w:tcPr>
            <w:tcW w:w="1282" w:type="dxa"/>
          </w:tcPr>
          <w:p w14:paraId="68BBE93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54 (42-66)</w:t>
            </w:r>
          </w:p>
        </w:tc>
        <w:tc>
          <w:tcPr>
            <w:tcW w:w="1417" w:type="dxa"/>
          </w:tcPr>
          <w:p w14:paraId="0BEDDD2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  <w:tr w:rsidR="000267D4" w:rsidRPr="00C43FA0" w14:paraId="642A5A51" w14:textId="77777777" w:rsidTr="000267D4">
        <w:trPr>
          <w:trHeight w:val="300"/>
        </w:trPr>
        <w:tc>
          <w:tcPr>
            <w:tcW w:w="1696" w:type="dxa"/>
          </w:tcPr>
          <w:p w14:paraId="1D53242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MPO</w:t>
            </w:r>
          </w:p>
        </w:tc>
        <w:tc>
          <w:tcPr>
            <w:tcW w:w="1418" w:type="dxa"/>
          </w:tcPr>
          <w:p w14:paraId="199DCE7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65087</w:t>
            </w:r>
          </w:p>
          <w:p w14:paraId="5605B7B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(40842-</w:t>
            </w:r>
          </w:p>
          <w:p w14:paraId="3464D7B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97926)</w:t>
            </w:r>
          </w:p>
        </w:tc>
        <w:tc>
          <w:tcPr>
            <w:tcW w:w="1276" w:type="dxa"/>
          </w:tcPr>
          <w:p w14:paraId="1BB38BB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45154</w:t>
            </w:r>
          </w:p>
          <w:p w14:paraId="5203292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(28910-</w:t>
            </w:r>
          </w:p>
          <w:p w14:paraId="5E4F39F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60899)</w:t>
            </w:r>
          </w:p>
        </w:tc>
        <w:tc>
          <w:tcPr>
            <w:tcW w:w="1134" w:type="dxa"/>
          </w:tcPr>
          <w:p w14:paraId="2070001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0.0039</w:t>
            </w:r>
          </w:p>
        </w:tc>
        <w:tc>
          <w:tcPr>
            <w:tcW w:w="1417" w:type="dxa"/>
          </w:tcPr>
          <w:p w14:paraId="03C13FA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0.71</w:t>
            </w:r>
          </w:p>
          <w:p w14:paraId="27B327A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(0.58-0.84)</w:t>
            </w:r>
          </w:p>
        </w:tc>
        <w:tc>
          <w:tcPr>
            <w:tcW w:w="992" w:type="dxa"/>
          </w:tcPr>
          <w:p w14:paraId="1F0530E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55926</w:t>
            </w:r>
          </w:p>
        </w:tc>
        <w:tc>
          <w:tcPr>
            <w:tcW w:w="1282" w:type="dxa"/>
          </w:tcPr>
          <w:p w14:paraId="2531AB5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(60-83)</w:t>
            </w:r>
          </w:p>
        </w:tc>
        <w:tc>
          <w:tcPr>
            <w:tcW w:w="1417" w:type="dxa"/>
          </w:tcPr>
          <w:p w14:paraId="7D87F76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68 (47-84)</w:t>
            </w:r>
          </w:p>
        </w:tc>
      </w:tr>
      <w:tr w:rsidR="000267D4" w:rsidRPr="00C43FA0" w14:paraId="77BA86E2" w14:textId="77777777" w:rsidTr="000267D4">
        <w:trPr>
          <w:trHeight w:val="300"/>
        </w:trPr>
        <w:tc>
          <w:tcPr>
            <w:tcW w:w="1696" w:type="dxa"/>
          </w:tcPr>
          <w:p w14:paraId="47D7CF0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SAA</w:t>
            </w:r>
          </w:p>
        </w:tc>
        <w:tc>
          <w:tcPr>
            <w:tcW w:w="1418" w:type="dxa"/>
          </w:tcPr>
          <w:p w14:paraId="3D2E5E8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1062000</w:t>
            </w:r>
          </w:p>
          <w:p w14:paraId="36EDBEE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(15194-</w:t>
            </w:r>
          </w:p>
          <w:p w14:paraId="59C19DE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1062000)</w:t>
            </w:r>
          </w:p>
        </w:tc>
        <w:tc>
          <w:tcPr>
            <w:tcW w:w="1276" w:type="dxa"/>
          </w:tcPr>
          <w:p w14:paraId="73D375A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19410</w:t>
            </w:r>
          </w:p>
          <w:p w14:paraId="1255F74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(7959-</w:t>
            </w:r>
          </w:p>
          <w:p w14:paraId="06FCA78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105813)</w:t>
            </w:r>
          </w:p>
        </w:tc>
        <w:tc>
          <w:tcPr>
            <w:tcW w:w="1134" w:type="dxa"/>
          </w:tcPr>
          <w:p w14:paraId="25B3B12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0.0010</w:t>
            </w:r>
          </w:p>
        </w:tc>
        <w:tc>
          <w:tcPr>
            <w:tcW w:w="1417" w:type="dxa"/>
          </w:tcPr>
          <w:p w14:paraId="799ECC3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0.73</w:t>
            </w:r>
          </w:p>
          <w:p w14:paraId="5C0E92D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(0.60-0.86)</w:t>
            </w:r>
          </w:p>
        </w:tc>
        <w:tc>
          <w:tcPr>
            <w:tcW w:w="992" w:type="dxa"/>
          </w:tcPr>
          <w:p w14:paraId="3624D31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 xml:space="preserve">&lt; </w:t>
            </w: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87621</w:t>
            </w:r>
          </w:p>
        </w:tc>
        <w:tc>
          <w:tcPr>
            <w:tcW w:w="1282" w:type="dxa"/>
          </w:tcPr>
          <w:p w14:paraId="3DC2288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lastRenderedPageBreak/>
              <w:t>75 (62-84)</w:t>
            </w:r>
          </w:p>
        </w:tc>
        <w:tc>
          <w:tcPr>
            <w:tcW w:w="1417" w:type="dxa"/>
          </w:tcPr>
          <w:p w14:paraId="5C9914A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  <w:tr w:rsidR="000267D4" w:rsidRPr="00C43FA0" w14:paraId="4405B92F" w14:textId="77777777" w:rsidTr="000267D4">
        <w:trPr>
          <w:trHeight w:val="300"/>
        </w:trPr>
        <w:tc>
          <w:tcPr>
            <w:tcW w:w="1696" w:type="dxa"/>
          </w:tcPr>
          <w:p w14:paraId="49D5971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lastRenderedPageBreak/>
              <w:t>CRP</w:t>
            </w:r>
          </w:p>
        </w:tc>
        <w:tc>
          <w:tcPr>
            <w:tcW w:w="1418" w:type="dxa"/>
          </w:tcPr>
          <w:p w14:paraId="22124B7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1169750</w:t>
            </w:r>
          </w:p>
          <w:p w14:paraId="32E5BC3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(375810-</w:t>
            </w:r>
          </w:p>
          <w:p w14:paraId="3273703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1379275)</w:t>
            </w:r>
          </w:p>
        </w:tc>
        <w:tc>
          <w:tcPr>
            <w:tcW w:w="1276" w:type="dxa"/>
          </w:tcPr>
          <w:p w14:paraId="11A4B1B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327895</w:t>
            </w:r>
          </w:p>
          <w:p w14:paraId="76429B1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(82637-</w:t>
            </w:r>
          </w:p>
          <w:p w14:paraId="7445750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798207)</w:t>
            </w:r>
          </w:p>
        </w:tc>
        <w:tc>
          <w:tcPr>
            <w:tcW w:w="1134" w:type="dxa"/>
          </w:tcPr>
          <w:p w14:paraId="27A6C70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0,0006</w:t>
            </w:r>
          </w:p>
        </w:tc>
        <w:tc>
          <w:tcPr>
            <w:tcW w:w="1417" w:type="dxa"/>
          </w:tcPr>
          <w:p w14:paraId="442E811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0.74</w:t>
            </w:r>
          </w:p>
          <w:p w14:paraId="471BC4A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(0.60-0.88)</w:t>
            </w:r>
          </w:p>
        </w:tc>
        <w:tc>
          <w:tcPr>
            <w:tcW w:w="992" w:type="dxa"/>
          </w:tcPr>
          <w:p w14:paraId="0F54C87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822185</w:t>
            </w:r>
          </w:p>
        </w:tc>
        <w:tc>
          <w:tcPr>
            <w:tcW w:w="1282" w:type="dxa"/>
          </w:tcPr>
          <w:p w14:paraId="429C1A4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78 (66-87)</w:t>
            </w:r>
          </w:p>
        </w:tc>
        <w:tc>
          <w:tcPr>
            <w:tcW w:w="1417" w:type="dxa"/>
          </w:tcPr>
          <w:p w14:paraId="79A82E5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(43-80)</w:t>
            </w:r>
          </w:p>
        </w:tc>
      </w:tr>
      <w:tr w:rsidR="000267D4" w:rsidRPr="00C43FA0" w14:paraId="30D32654" w14:textId="77777777" w:rsidTr="000267D4">
        <w:trPr>
          <w:trHeight w:val="300"/>
        </w:trPr>
        <w:tc>
          <w:tcPr>
            <w:tcW w:w="1696" w:type="dxa"/>
          </w:tcPr>
          <w:p w14:paraId="2A9E1F4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IL-2Ra</w:t>
            </w:r>
          </w:p>
        </w:tc>
        <w:tc>
          <w:tcPr>
            <w:tcW w:w="1418" w:type="dxa"/>
          </w:tcPr>
          <w:p w14:paraId="0F23EE5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1242</w:t>
            </w:r>
          </w:p>
          <w:p w14:paraId="707C6FBA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(691.8-2000)</w:t>
            </w:r>
          </w:p>
        </w:tc>
        <w:tc>
          <w:tcPr>
            <w:tcW w:w="1276" w:type="dxa"/>
          </w:tcPr>
          <w:p w14:paraId="70D71BC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753.7</w:t>
            </w:r>
          </w:p>
          <w:p w14:paraId="07512F4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(611.7-</w:t>
            </w:r>
          </w:p>
          <w:p w14:paraId="50909BF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928.6)</w:t>
            </w:r>
          </w:p>
        </w:tc>
        <w:tc>
          <w:tcPr>
            <w:tcW w:w="1134" w:type="dxa"/>
          </w:tcPr>
          <w:p w14:paraId="56BC9B1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0.0006</w:t>
            </w:r>
          </w:p>
        </w:tc>
        <w:tc>
          <w:tcPr>
            <w:tcW w:w="1417" w:type="dxa"/>
          </w:tcPr>
          <w:p w14:paraId="1C968FF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0.74</w:t>
            </w:r>
          </w:p>
          <w:p w14:paraId="571D723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(0.60-0.89)</w:t>
            </w:r>
          </w:p>
        </w:tc>
        <w:tc>
          <w:tcPr>
            <w:tcW w:w="992" w:type="dxa"/>
          </w:tcPr>
          <w:p w14:paraId="1FB4458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1024</w:t>
            </w:r>
          </w:p>
        </w:tc>
        <w:tc>
          <w:tcPr>
            <w:tcW w:w="1282" w:type="dxa"/>
          </w:tcPr>
          <w:p w14:paraId="61DC552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88 (77-94)</w:t>
            </w:r>
          </w:p>
        </w:tc>
        <w:tc>
          <w:tcPr>
            <w:tcW w:w="1417" w:type="dxa"/>
          </w:tcPr>
          <w:p w14:paraId="5CBBEF2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(43-80)</w:t>
            </w:r>
          </w:p>
        </w:tc>
      </w:tr>
      <w:tr w:rsidR="000267D4" w:rsidRPr="00C43FA0" w14:paraId="22FA3FC9" w14:textId="77777777" w:rsidTr="000267D4">
        <w:trPr>
          <w:trHeight w:val="300"/>
        </w:trPr>
        <w:tc>
          <w:tcPr>
            <w:tcW w:w="1696" w:type="dxa"/>
          </w:tcPr>
          <w:p w14:paraId="2F7238F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IFN-g</w:t>
            </w:r>
          </w:p>
        </w:tc>
        <w:tc>
          <w:tcPr>
            <w:tcW w:w="1418" w:type="dxa"/>
          </w:tcPr>
          <w:p w14:paraId="4C00040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33.51</w:t>
            </w:r>
          </w:p>
          <w:p w14:paraId="37A7E932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(4.598-64.34)</w:t>
            </w:r>
          </w:p>
        </w:tc>
        <w:tc>
          <w:tcPr>
            <w:tcW w:w="1276" w:type="dxa"/>
          </w:tcPr>
          <w:p w14:paraId="3FA9FCC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7753416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(0.000-</w:t>
            </w:r>
          </w:p>
          <w:p w14:paraId="5001B1F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16.14)</w:t>
            </w:r>
          </w:p>
        </w:tc>
        <w:tc>
          <w:tcPr>
            <w:tcW w:w="1134" w:type="dxa"/>
          </w:tcPr>
          <w:p w14:paraId="6C16042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0.0001</w:t>
            </w:r>
          </w:p>
        </w:tc>
        <w:tc>
          <w:tcPr>
            <w:tcW w:w="1417" w:type="dxa"/>
          </w:tcPr>
          <w:p w14:paraId="23AA7D2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0.75</w:t>
            </w:r>
          </w:p>
          <w:p w14:paraId="5E8FF62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(0.62-0.88)</w:t>
            </w:r>
          </w:p>
        </w:tc>
        <w:tc>
          <w:tcPr>
            <w:tcW w:w="992" w:type="dxa"/>
          </w:tcPr>
          <w:p w14:paraId="53E2AD0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11.14</w:t>
            </w:r>
          </w:p>
        </w:tc>
        <w:tc>
          <w:tcPr>
            <w:tcW w:w="1282" w:type="dxa"/>
          </w:tcPr>
          <w:p w14:paraId="3A14B93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(52-75)</w:t>
            </w:r>
          </w:p>
        </w:tc>
        <w:tc>
          <w:tcPr>
            <w:tcW w:w="1417" w:type="dxa"/>
          </w:tcPr>
          <w:p w14:paraId="48132EE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 (52-87)</w:t>
            </w:r>
          </w:p>
        </w:tc>
      </w:tr>
      <w:tr w:rsidR="000267D4" w:rsidRPr="00C43FA0" w14:paraId="485D5E4C" w14:textId="77777777" w:rsidTr="000267D4">
        <w:trPr>
          <w:trHeight w:val="300"/>
        </w:trPr>
        <w:tc>
          <w:tcPr>
            <w:tcW w:w="1696" w:type="dxa"/>
          </w:tcPr>
          <w:p w14:paraId="756DD7E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IP-10</w:t>
            </w:r>
          </w:p>
        </w:tc>
        <w:tc>
          <w:tcPr>
            <w:tcW w:w="1418" w:type="dxa"/>
          </w:tcPr>
          <w:p w14:paraId="11FFFF7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89.82</w:t>
            </w:r>
          </w:p>
          <w:p w14:paraId="24F7AC7B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(36.14-205.5)</w:t>
            </w:r>
          </w:p>
        </w:tc>
        <w:tc>
          <w:tcPr>
            <w:tcW w:w="1276" w:type="dxa"/>
          </w:tcPr>
          <w:p w14:paraId="4CA0AC0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39.39</w:t>
            </w:r>
          </w:p>
          <w:p w14:paraId="4AF424A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(28.34-</w:t>
            </w:r>
          </w:p>
          <w:p w14:paraId="132E85D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66.31)</w:t>
            </w:r>
          </w:p>
        </w:tc>
        <w:tc>
          <w:tcPr>
            <w:tcW w:w="1134" w:type="dxa"/>
          </w:tcPr>
          <w:p w14:paraId="7AD14FE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0.0003</w:t>
            </w:r>
          </w:p>
        </w:tc>
        <w:tc>
          <w:tcPr>
            <w:tcW w:w="1417" w:type="dxa"/>
          </w:tcPr>
          <w:p w14:paraId="4AF3906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0.76</w:t>
            </w:r>
          </w:p>
          <w:p w14:paraId="7CF8D6A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(0.62-0.89)</w:t>
            </w:r>
          </w:p>
        </w:tc>
        <w:tc>
          <w:tcPr>
            <w:tcW w:w="992" w:type="dxa"/>
          </w:tcPr>
          <w:p w14:paraId="714FA6D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53.26</w:t>
            </w:r>
          </w:p>
        </w:tc>
        <w:tc>
          <w:tcPr>
            <w:tcW w:w="1282" w:type="dxa"/>
          </w:tcPr>
          <w:p w14:paraId="17BFC4B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(52-75)</w:t>
            </w:r>
          </w:p>
        </w:tc>
        <w:tc>
          <w:tcPr>
            <w:tcW w:w="1417" w:type="dxa"/>
          </w:tcPr>
          <w:p w14:paraId="32E9A4A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  <w:tr w:rsidR="000267D4" w:rsidRPr="00C43FA0" w14:paraId="05929F8D" w14:textId="77777777" w:rsidTr="000267D4">
        <w:trPr>
          <w:trHeight w:val="300"/>
        </w:trPr>
        <w:tc>
          <w:tcPr>
            <w:tcW w:w="1696" w:type="dxa"/>
          </w:tcPr>
          <w:p w14:paraId="40F7711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PDGF-BB</w:t>
            </w:r>
          </w:p>
        </w:tc>
        <w:tc>
          <w:tcPr>
            <w:tcW w:w="1418" w:type="dxa"/>
          </w:tcPr>
          <w:p w14:paraId="6FBA2CE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4300</w:t>
            </w:r>
          </w:p>
          <w:p w14:paraId="5459D144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(2427-8818)</w:t>
            </w:r>
          </w:p>
        </w:tc>
        <w:tc>
          <w:tcPr>
            <w:tcW w:w="1276" w:type="dxa"/>
          </w:tcPr>
          <w:p w14:paraId="14BE09D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1591</w:t>
            </w:r>
          </w:p>
          <w:p w14:paraId="598BC19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(415.3-</w:t>
            </w:r>
          </w:p>
          <w:p w14:paraId="618F755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3088)</w:t>
            </w:r>
          </w:p>
        </w:tc>
        <w:tc>
          <w:tcPr>
            <w:tcW w:w="1134" w:type="dxa"/>
          </w:tcPr>
          <w:p w14:paraId="57951AC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0.0003</w:t>
            </w:r>
          </w:p>
        </w:tc>
        <w:tc>
          <w:tcPr>
            <w:tcW w:w="1417" w:type="dxa"/>
          </w:tcPr>
          <w:p w14:paraId="0E319A3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0.76</w:t>
            </w:r>
          </w:p>
          <w:p w14:paraId="1FF5F9D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(0.63-0.89)</w:t>
            </w:r>
          </w:p>
        </w:tc>
        <w:tc>
          <w:tcPr>
            <w:tcW w:w="992" w:type="dxa"/>
          </w:tcPr>
          <w:p w14:paraId="3A7F4A8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2181</w:t>
            </w:r>
          </w:p>
        </w:tc>
        <w:tc>
          <w:tcPr>
            <w:tcW w:w="1282" w:type="dxa"/>
          </w:tcPr>
          <w:p w14:paraId="405A320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(52-75)</w:t>
            </w:r>
          </w:p>
        </w:tc>
        <w:tc>
          <w:tcPr>
            <w:tcW w:w="1417" w:type="dxa"/>
          </w:tcPr>
          <w:p w14:paraId="5F3EC18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82 (61-93)</w:t>
            </w:r>
          </w:p>
        </w:tc>
      </w:tr>
      <w:tr w:rsidR="000267D4" w:rsidRPr="00C43FA0" w14:paraId="70F11E44" w14:textId="77777777" w:rsidTr="000267D4">
        <w:trPr>
          <w:trHeight w:val="300"/>
        </w:trPr>
        <w:tc>
          <w:tcPr>
            <w:tcW w:w="1696" w:type="dxa"/>
          </w:tcPr>
          <w:p w14:paraId="64FF995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VEGF</w:t>
            </w:r>
          </w:p>
        </w:tc>
        <w:tc>
          <w:tcPr>
            <w:tcW w:w="1418" w:type="dxa"/>
          </w:tcPr>
          <w:p w14:paraId="3CAABCD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61.94</w:t>
            </w:r>
          </w:p>
          <w:p w14:paraId="7D1BE90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(32.21-99.98)</w:t>
            </w:r>
          </w:p>
        </w:tc>
        <w:tc>
          <w:tcPr>
            <w:tcW w:w="1276" w:type="dxa"/>
          </w:tcPr>
          <w:p w14:paraId="32C6EE8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30.57</w:t>
            </w:r>
          </w:p>
          <w:p w14:paraId="14BAAF1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(23.77-</w:t>
            </w:r>
          </w:p>
          <w:p w14:paraId="58DC596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42.26)</w:t>
            </w:r>
          </w:p>
        </w:tc>
        <w:tc>
          <w:tcPr>
            <w:tcW w:w="1134" w:type="dxa"/>
          </w:tcPr>
          <w:p w14:paraId="185E9FE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0.0002</w:t>
            </w:r>
          </w:p>
        </w:tc>
        <w:tc>
          <w:tcPr>
            <w:tcW w:w="1417" w:type="dxa"/>
          </w:tcPr>
          <w:p w14:paraId="012958C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0.76</w:t>
            </w:r>
          </w:p>
          <w:p w14:paraId="2A40A24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(0.64-0.88)</w:t>
            </w:r>
          </w:p>
        </w:tc>
        <w:tc>
          <w:tcPr>
            <w:tcW w:w="992" w:type="dxa"/>
          </w:tcPr>
          <w:p w14:paraId="0C9EC75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40.66</w:t>
            </w:r>
          </w:p>
        </w:tc>
        <w:tc>
          <w:tcPr>
            <w:tcW w:w="1282" w:type="dxa"/>
          </w:tcPr>
          <w:p w14:paraId="42529E3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(60-83)</w:t>
            </w:r>
          </w:p>
        </w:tc>
        <w:tc>
          <w:tcPr>
            <w:tcW w:w="1417" w:type="dxa"/>
          </w:tcPr>
          <w:p w14:paraId="768BEC3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  <w:tr w:rsidR="000267D4" w:rsidRPr="00C43FA0" w14:paraId="4F08381D" w14:textId="77777777" w:rsidTr="000267D4">
        <w:trPr>
          <w:trHeight w:val="300"/>
        </w:trPr>
        <w:tc>
          <w:tcPr>
            <w:tcW w:w="1696" w:type="dxa"/>
          </w:tcPr>
          <w:p w14:paraId="6D230A5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Pentraxin3</w:t>
            </w:r>
          </w:p>
        </w:tc>
        <w:tc>
          <w:tcPr>
            <w:tcW w:w="1418" w:type="dxa"/>
          </w:tcPr>
          <w:p w14:paraId="744FA9C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936.6</w:t>
            </w:r>
          </w:p>
          <w:p w14:paraId="2F30335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(633.9-2171)</w:t>
            </w:r>
          </w:p>
        </w:tc>
        <w:tc>
          <w:tcPr>
            <w:tcW w:w="1276" w:type="dxa"/>
          </w:tcPr>
          <w:p w14:paraId="672E95E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495.5</w:t>
            </w:r>
          </w:p>
          <w:p w14:paraId="01399E1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(315.0-</w:t>
            </w:r>
          </w:p>
          <w:p w14:paraId="1A7232F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743.7)</w:t>
            </w:r>
          </w:p>
        </w:tc>
        <w:tc>
          <w:tcPr>
            <w:tcW w:w="1134" w:type="dxa"/>
          </w:tcPr>
          <w:p w14:paraId="2A1A156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0.0003</w:t>
            </w:r>
          </w:p>
        </w:tc>
        <w:tc>
          <w:tcPr>
            <w:tcW w:w="1417" w:type="dxa"/>
          </w:tcPr>
          <w:p w14:paraId="45B5114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0.76</w:t>
            </w:r>
          </w:p>
          <w:p w14:paraId="4E650A6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(0.64-0.88)</w:t>
            </w:r>
          </w:p>
        </w:tc>
        <w:tc>
          <w:tcPr>
            <w:tcW w:w="992" w:type="dxa"/>
          </w:tcPr>
          <w:p w14:paraId="154DE52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657.2</w:t>
            </w:r>
          </w:p>
        </w:tc>
        <w:tc>
          <w:tcPr>
            <w:tcW w:w="1282" w:type="dxa"/>
          </w:tcPr>
          <w:p w14:paraId="685C855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69 (57-80)</w:t>
            </w:r>
          </w:p>
        </w:tc>
        <w:tc>
          <w:tcPr>
            <w:tcW w:w="1417" w:type="dxa"/>
          </w:tcPr>
          <w:p w14:paraId="4074770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77 (57-90)</w:t>
            </w:r>
          </w:p>
        </w:tc>
      </w:tr>
      <w:tr w:rsidR="000267D4" w:rsidRPr="00C43FA0" w14:paraId="028C5715" w14:textId="77777777" w:rsidTr="000267D4">
        <w:trPr>
          <w:trHeight w:val="300"/>
        </w:trPr>
        <w:tc>
          <w:tcPr>
            <w:tcW w:w="1696" w:type="dxa"/>
          </w:tcPr>
          <w:p w14:paraId="095D9D2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MMP-1</w:t>
            </w:r>
          </w:p>
        </w:tc>
        <w:tc>
          <w:tcPr>
            <w:tcW w:w="1418" w:type="dxa"/>
          </w:tcPr>
          <w:p w14:paraId="6763D61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4672</w:t>
            </w:r>
          </w:p>
          <w:p w14:paraId="7C18E4C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(3185-11892)</w:t>
            </w:r>
          </w:p>
        </w:tc>
        <w:tc>
          <w:tcPr>
            <w:tcW w:w="1276" w:type="dxa"/>
          </w:tcPr>
          <w:p w14:paraId="620E925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1764</w:t>
            </w:r>
          </w:p>
          <w:p w14:paraId="641210C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(1044-</w:t>
            </w:r>
          </w:p>
          <w:p w14:paraId="241A094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3192)</w:t>
            </w:r>
          </w:p>
        </w:tc>
        <w:tc>
          <w:tcPr>
            <w:tcW w:w="1134" w:type="dxa"/>
          </w:tcPr>
          <w:p w14:paraId="15E25C4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17" w:type="dxa"/>
          </w:tcPr>
          <w:p w14:paraId="27FB032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0.77</w:t>
            </w:r>
          </w:p>
          <w:p w14:paraId="63B5F16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(0.66-0.89)</w:t>
            </w:r>
          </w:p>
        </w:tc>
        <w:tc>
          <w:tcPr>
            <w:tcW w:w="992" w:type="dxa"/>
          </w:tcPr>
          <w:p w14:paraId="55FBA3C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3377</w:t>
            </w:r>
          </w:p>
        </w:tc>
        <w:tc>
          <w:tcPr>
            <w:tcW w:w="1282" w:type="dxa"/>
          </w:tcPr>
          <w:p w14:paraId="31C730E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78 (66-87)</w:t>
            </w:r>
          </w:p>
        </w:tc>
        <w:tc>
          <w:tcPr>
            <w:tcW w:w="1417" w:type="dxa"/>
          </w:tcPr>
          <w:p w14:paraId="41AC1AC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77 (57-90)</w:t>
            </w:r>
          </w:p>
        </w:tc>
      </w:tr>
      <w:tr w:rsidR="000267D4" w:rsidRPr="00C43FA0" w14:paraId="721823D4" w14:textId="77777777" w:rsidTr="000267D4">
        <w:trPr>
          <w:trHeight w:val="300"/>
        </w:trPr>
        <w:tc>
          <w:tcPr>
            <w:tcW w:w="1696" w:type="dxa"/>
          </w:tcPr>
          <w:p w14:paraId="5CF56DB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RANTES</w:t>
            </w:r>
          </w:p>
        </w:tc>
        <w:tc>
          <w:tcPr>
            <w:tcW w:w="1418" w:type="dxa"/>
          </w:tcPr>
          <w:p w14:paraId="4E7FAC7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74702</w:t>
            </w:r>
          </w:p>
          <w:p w14:paraId="1308935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(37906-</w:t>
            </w:r>
          </w:p>
          <w:p w14:paraId="4B0A6F3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139488)</w:t>
            </w:r>
          </w:p>
        </w:tc>
        <w:tc>
          <w:tcPr>
            <w:tcW w:w="1276" w:type="dxa"/>
          </w:tcPr>
          <w:p w14:paraId="6A586FC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25448</w:t>
            </w:r>
          </w:p>
          <w:p w14:paraId="5DC63D3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(12210-</w:t>
            </w:r>
          </w:p>
          <w:p w14:paraId="1926C80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48482)</w:t>
            </w:r>
          </w:p>
        </w:tc>
        <w:tc>
          <w:tcPr>
            <w:tcW w:w="1134" w:type="dxa"/>
          </w:tcPr>
          <w:p w14:paraId="7FD4DA6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17" w:type="dxa"/>
          </w:tcPr>
          <w:p w14:paraId="23CCB40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0.78</w:t>
            </w:r>
          </w:p>
          <w:p w14:paraId="7F2288E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(0.66-0.90)</w:t>
            </w:r>
          </w:p>
        </w:tc>
        <w:tc>
          <w:tcPr>
            <w:tcW w:w="992" w:type="dxa"/>
          </w:tcPr>
          <w:p w14:paraId="6AEB713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37391</w:t>
            </w:r>
          </w:p>
        </w:tc>
        <w:tc>
          <w:tcPr>
            <w:tcW w:w="1282" w:type="dxa"/>
          </w:tcPr>
          <w:p w14:paraId="65624C2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66 (53-77)</w:t>
            </w:r>
          </w:p>
        </w:tc>
        <w:tc>
          <w:tcPr>
            <w:tcW w:w="1417" w:type="dxa"/>
          </w:tcPr>
          <w:p w14:paraId="070F540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82 (61-93)</w:t>
            </w:r>
          </w:p>
        </w:tc>
      </w:tr>
      <w:tr w:rsidR="000267D4" w:rsidRPr="00C43FA0" w14:paraId="7B373A9D" w14:textId="77777777" w:rsidTr="000267D4">
        <w:trPr>
          <w:trHeight w:val="300"/>
        </w:trPr>
        <w:tc>
          <w:tcPr>
            <w:tcW w:w="1696" w:type="dxa"/>
          </w:tcPr>
          <w:p w14:paraId="2323633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TNF RII</w:t>
            </w:r>
          </w:p>
        </w:tc>
        <w:tc>
          <w:tcPr>
            <w:tcW w:w="1418" w:type="dxa"/>
          </w:tcPr>
          <w:p w14:paraId="1FA12D4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2982</w:t>
            </w:r>
          </w:p>
          <w:p w14:paraId="0553253C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(2302-4793)</w:t>
            </w:r>
          </w:p>
        </w:tc>
        <w:tc>
          <w:tcPr>
            <w:tcW w:w="1276" w:type="dxa"/>
          </w:tcPr>
          <w:p w14:paraId="61C82ED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1984</w:t>
            </w:r>
          </w:p>
          <w:p w14:paraId="57BA936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(1557-</w:t>
            </w:r>
          </w:p>
          <w:p w14:paraId="2BB4A17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2489)</w:t>
            </w:r>
          </w:p>
        </w:tc>
        <w:tc>
          <w:tcPr>
            <w:tcW w:w="1134" w:type="dxa"/>
          </w:tcPr>
          <w:p w14:paraId="4BA3390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17" w:type="dxa"/>
          </w:tcPr>
          <w:p w14:paraId="4FCFC9D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0.78</w:t>
            </w:r>
          </w:p>
          <w:p w14:paraId="717F001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(0.67-0.89)</w:t>
            </w:r>
          </w:p>
        </w:tc>
        <w:tc>
          <w:tcPr>
            <w:tcW w:w="992" w:type="dxa"/>
          </w:tcPr>
          <w:p w14:paraId="30335B0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2280</w:t>
            </w:r>
          </w:p>
        </w:tc>
        <w:tc>
          <w:tcPr>
            <w:tcW w:w="1282" w:type="dxa"/>
          </w:tcPr>
          <w:p w14:paraId="3D38124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(60-82)</w:t>
            </w:r>
          </w:p>
        </w:tc>
        <w:tc>
          <w:tcPr>
            <w:tcW w:w="1417" w:type="dxa"/>
          </w:tcPr>
          <w:p w14:paraId="2B23105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82 (61-93)</w:t>
            </w:r>
          </w:p>
        </w:tc>
      </w:tr>
      <w:tr w:rsidR="000267D4" w:rsidRPr="00C43FA0" w14:paraId="20AF3FB4" w14:textId="77777777" w:rsidTr="000267D4">
        <w:trPr>
          <w:trHeight w:val="300"/>
        </w:trPr>
        <w:tc>
          <w:tcPr>
            <w:tcW w:w="1696" w:type="dxa"/>
          </w:tcPr>
          <w:p w14:paraId="10D084C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MIG</w:t>
            </w:r>
          </w:p>
        </w:tc>
        <w:tc>
          <w:tcPr>
            <w:tcW w:w="1418" w:type="dxa"/>
          </w:tcPr>
          <w:p w14:paraId="2A82CE4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1079</w:t>
            </w:r>
          </w:p>
          <w:p w14:paraId="7730BA5B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(572.4-3067)</w:t>
            </w:r>
          </w:p>
        </w:tc>
        <w:tc>
          <w:tcPr>
            <w:tcW w:w="1276" w:type="dxa"/>
          </w:tcPr>
          <w:p w14:paraId="236A2E3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572.4</w:t>
            </w:r>
          </w:p>
          <w:p w14:paraId="3B7BE93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(0.000-</w:t>
            </w:r>
          </w:p>
          <w:p w14:paraId="1BAFD3A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572.4)</w:t>
            </w:r>
          </w:p>
        </w:tc>
        <w:tc>
          <w:tcPr>
            <w:tcW w:w="1134" w:type="dxa"/>
          </w:tcPr>
          <w:p w14:paraId="435694B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17" w:type="dxa"/>
          </w:tcPr>
          <w:p w14:paraId="6B94FAE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0.79</w:t>
            </w:r>
          </w:p>
          <w:p w14:paraId="4D6ABE3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(0.67-0.91)</w:t>
            </w:r>
          </w:p>
        </w:tc>
        <w:tc>
          <w:tcPr>
            <w:tcW w:w="992" w:type="dxa"/>
          </w:tcPr>
          <w:p w14:paraId="130F604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708.2</w:t>
            </w:r>
          </w:p>
        </w:tc>
        <w:tc>
          <w:tcPr>
            <w:tcW w:w="1282" w:type="dxa"/>
          </w:tcPr>
          <w:p w14:paraId="4FEC5A2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85 (73-92)</w:t>
            </w:r>
          </w:p>
        </w:tc>
        <w:tc>
          <w:tcPr>
            <w:tcW w:w="1417" w:type="dxa"/>
          </w:tcPr>
          <w:p w14:paraId="394B816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(43-80)</w:t>
            </w:r>
          </w:p>
        </w:tc>
      </w:tr>
      <w:tr w:rsidR="000267D4" w:rsidRPr="00C43FA0" w14:paraId="2065464D" w14:textId="77777777" w:rsidTr="000267D4">
        <w:trPr>
          <w:trHeight w:val="300"/>
        </w:trPr>
        <w:tc>
          <w:tcPr>
            <w:tcW w:w="1696" w:type="dxa"/>
          </w:tcPr>
          <w:p w14:paraId="7E2BB19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sCD40L</w:t>
            </w:r>
          </w:p>
        </w:tc>
        <w:tc>
          <w:tcPr>
            <w:tcW w:w="1418" w:type="dxa"/>
          </w:tcPr>
          <w:p w14:paraId="6D488F1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1618</w:t>
            </w:r>
          </w:p>
          <w:p w14:paraId="13A78AFB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(1376-4421)</w:t>
            </w:r>
          </w:p>
        </w:tc>
        <w:tc>
          <w:tcPr>
            <w:tcW w:w="1276" w:type="dxa"/>
          </w:tcPr>
          <w:p w14:paraId="1D8B764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939.3</w:t>
            </w:r>
          </w:p>
          <w:p w14:paraId="0A4488D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(612.4-</w:t>
            </w:r>
          </w:p>
          <w:p w14:paraId="0243335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1457)</w:t>
            </w:r>
          </w:p>
        </w:tc>
        <w:tc>
          <w:tcPr>
            <w:tcW w:w="1134" w:type="dxa"/>
          </w:tcPr>
          <w:p w14:paraId="67148AA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17" w:type="dxa"/>
          </w:tcPr>
          <w:p w14:paraId="1A174B6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0.81</w:t>
            </w:r>
          </w:p>
          <w:p w14:paraId="0AB3D9F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(0.71-0.90)</w:t>
            </w:r>
          </w:p>
        </w:tc>
        <w:tc>
          <w:tcPr>
            <w:tcW w:w="992" w:type="dxa"/>
          </w:tcPr>
          <w:p w14:paraId="30BE0A7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1374</w:t>
            </w:r>
          </w:p>
        </w:tc>
        <w:tc>
          <w:tcPr>
            <w:tcW w:w="1282" w:type="dxa"/>
          </w:tcPr>
          <w:p w14:paraId="05A4250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71 (59-81)</w:t>
            </w:r>
          </w:p>
        </w:tc>
        <w:tc>
          <w:tcPr>
            <w:tcW w:w="1417" w:type="dxa"/>
          </w:tcPr>
          <w:p w14:paraId="052CBD4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77 (56-90)</w:t>
            </w:r>
          </w:p>
        </w:tc>
      </w:tr>
      <w:tr w:rsidR="000267D4" w:rsidRPr="00C43FA0" w14:paraId="684C03CF" w14:textId="77777777" w:rsidTr="000267D4">
        <w:trPr>
          <w:trHeight w:val="300"/>
        </w:trPr>
        <w:tc>
          <w:tcPr>
            <w:tcW w:w="1696" w:type="dxa"/>
          </w:tcPr>
          <w:p w14:paraId="6846A9B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CCL1/I-309</w:t>
            </w:r>
          </w:p>
        </w:tc>
        <w:tc>
          <w:tcPr>
            <w:tcW w:w="1418" w:type="dxa"/>
          </w:tcPr>
          <w:p w14:paraId="79EA0F6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7.460 (3.230-35.55)</w:t>
            </w:r>
          </w:p>
        </w:tc>
        <w:tc>
          <w:tcPr>
            <w:tcW w:w="1276" w:type="dxa"/>
          </w:tcPr>
          <w:p w14:paraId="235E8DA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0.000(0.000-1.730)</w:t>
            </w:r>
          </w:p>
        </w:tc>
        <w:tc>
          <w:tcPr>
            <w:tcW w:w="1134" w:type="dxa"/>
          </w:tcPr>
          <w:p w14:paraId="7D6E385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17" w:type="dxa"/>
          </w:tcPr>
          <w:p w14:paraId="0873F2D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0.82</w:t>
            </w:r>
          </w:p>
          <w:p w14:paraId="6337F38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(0.70-0.94)</w:t>
            </w:r>
          </w:p>
        </w:tc>
        <w:tc>
          <w:tcPr>
            <w:tcW w:w="992" w:type="dxa"/>
          </w:tcPr>
          <w:p w14:paraId="7487531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4.490</w:t>
            </w:r>
          </w:p>
        </w:tc>
        <w:tc>
          <w:tcPr>
            <w:tcW w:w="1282" w:type="dxa"/>
          </w:tcPr>
          <w:p w14:paraId="068AB42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86 (75-93)</w:t>
            </w:r>
          </w:p>
        </w:tc>
        <w:tc>
          <w:tcPr>
            <w:tcW w:w="1417" w:type="dxa"/>
          </w:tcPr>
          <w:p w14:paraId="122D20B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(52-87)</w:t>
            </w:r>
          </w:p>
        </w:tc>
      </w:tr>
    </w:tbl>
    <w:p w14:paraId="05606686" w14:textId="648D4CD7" w:rsidR="000267D4" w:rsidRPr="00C43FA0" w:rsidRDefault="000267D4" w:rsidP="00C5241C">
      <w:pPr>
        <w:ind w:right="261"/>
        <w:jc w:val="both"/>
        <w:rPr>
          <w:rFonts w:cs="Times New Roman"/>
          <w:color w:val="000000" w:themeColor="text1"/>
          <w:szCs w:val="24"/>
        </w:rPr>
      </w:pPr>
    </w:p>
    <w:p w14:paraId="473831AC" w14:textId="2A7AE840" w:rsidR="00C5241C" w:rsidRPr="00C43FA0" w:rsidRDefault="00C5241C" w:rsidP="00C5241C">
      <w:pPr>
        <w:ind w:right="261"/>
        <w:rPr>
          <w:rFonts w:cs="Times New Roman"/>
          <w:color w:val="000000" w:themeColor="text1"/>
          <w:szCs w:val="24"/>
        </w:rPr>
      </w:pPr>
    </w:p>
    <w:p w14:paraId="5384D260" w14:textId="2987910E" w:rsidR="00C5241C" w:rsidRDefault="00C5241C" w:rsidP="00C5241C"/>
    <w:p w14:paraId="50D49A4E" w14:textId="07308279" w:rsidR="00C5241C" w:rsidRDefault="00C5241C" w:rsidP="00C5241C"/>
    <w:p w14:paraId="2322FBF3" w14:textId="292EBC09" w:rsidR="000267D4" w:rsidRPr="00C43FA0" w:rsidRDefault="000267D4" w:rsidP="000267D4">
      <w:pPr>
        <w:tabs>
          <w:tab w:val="left" w:pos="1108"/>
        </w:tabs>
        <w:ind w:right="261"/>
        <w:jc w:val="both"/>
        <w:rPr>
          <w:rFonts w:cs="Times New Roman"/>
          <w:color w:val="000000" w:themeColor="text1"/>
          <w:szCs w:val="24"/>
        </w:rPr>
      </w:pPr>
      <w:r w:rsidRPr="00C43FA0">
        <w:rPr>
          <w:rFonts w:cs="Times New Roman"/>
          <w:b/>
          <w:bCs/>
          <w:color w:val="000000" w:themeColor="text1"/>
          <w:szCs w:val="24"/>
        </w:rPr>
        <w:lastRenderedPageBreak/>
        <w:t xml:space="preserve">Table 4: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Median levels (and inter-quartile ranges in parenthesis) of host biomarkers detected in </w:t>
      </w:r>
      <w:r w:rsidR="00B2018D">
        <w:rPr>
          <w:rFonts w:cs="Times New Roman"/>
          <w:b/>
          <w:bCs/>
          <w:color w:val="000000" w:themeColor="text1"/>
          <w:szCs w:val="24"/>
        </w:rPr>
        <w:t xml:space="preserve">Norwegian and South-African </w:t>
      </w:r>
      <w:r w:rsidR="00B2018D" w:rsidRPr="00163355">
        <w:rPr>
          <w:rFonts w:cs="Times New Roman"/>
          <w:b/>
          <w:bCs/>
          <w:color w:val="000000" w:themeColor="text1"/>
          <w:szCs w:val="24"/>
        </w:rPr>
        <w:t>TB patients</w:t>
      </w:r>
      <w:r w:rsidR="00B2018D">
        <w:rPr>
          <w:rFonts w:cs="Times New Roman"/>
          <w:b/>
          <w:bCs/>
          <w:color w:val="000000" w:themeColor="text1"/>
          <w:szCs w:val="24"/>
        </w:rPr>
        <w:t xml:space="preserve"> combined</w:t>
      </w:r>
      <w:r w:rsidR="00B2018D" w:rsidRPr="00163355">
        <w:rPr>
          <w:rFonts w:cs="Times New Roman"/>
          <w:b/>
          <w:bCs/>
          <w:color w:val="000000" w:themeColor="text1"/>
          <w:szCs w:val="24"/>
        </w:rPr>
        <w:t xml:space="preserve"> </w:t>
      </w:r>
      <w:r w:rsidR="00B2018D">
        <w:rPr>
          <w:rFonts w:cs="Times New Roman"/>
          <w:b/>
          <w:bCs/>
          <w:color w:val="000000" w:themeColor="text1"/>
          <w:szCs w:val="24"/>
        </w:rPr>
        <w:t xml:space="preserve">(pulmonary and extrapulmonary TB) </w:t>
      </w:r>
      <w:r w:rsidR="00B2018D" w:rsidRPr="00163355">
        <w:rPr>
          <w:rFonts w:cs="Times New Roman"/>
          <w:b/>
          <w:bCs/>
          <w:color w:val="000000" w:themeColor="text1"/>
          <w:szCs w:val="24"/>
        </w:rPr>
        <w:t xml:space="preserve">and individuals with </w:t>
      </w:r>
      <w:r w:rsidR="00B2018D">
        <w:rPr>
          <w:rFonts w:cs="Times New Roman"/>
          <w:b/>
          <w:bCs/>
          <w:color w:val="000000" w:themeColor="text1"/>
          <w:szCs w:val="24"/>
        </w:rPr>
        <w:t>other respiratory diseases (</w:t>
      </w:r>
      <w:r w:rsidR="00B2018D" w:rsidRPr="00163355">
        <w:rPr>
          <w:rFonts w:cs="Times New Roman"/>
          <w:b/>
          <w:bCs/>
          <w:color w:val="000000" w:themeColor="text1"/>
          <w:szCs w:val="24"/>
        </w:rPr>
        <w:t>ORD</w:t>
      </w:r>
      <w:r w:rsidR="00B2018D">
        <w:rPr>
          <w:rFonts w:cs="Times New Roman"/>
          <w:b/>
          <w:bCs/>
          <w:color w:val="000000" w:themeColor="text1"/>
          <w:szCs w:val="24"/>
        </w:rPr>
        <w:t xml:space="preserve">) </w:t>
      </w:r>
      <w:r w:rsidRPr="00163355">
        <w:rPr>
          <w:rFonts w:cs="Times New Roman"/>
          <w:b/>
          <w:bCs/>
          <w:color w:val="000000" w:themeColor="text1"/>
          <w:szCs w:val="24"/>
        </w:rPr>
        <w:t>and their diagnostic accuracies for TB disease</w:t>
      </w:r>
      <w:r w:rsidRPr="00C43FA0">
        <w:rPr>
          <w:rFonts w:cs="Times New Roman"/>
          <w:color w:val="000000" w:themeColor="text1"/>
          <w:szCs w:val="24"/>
        </w:rPr>
        <w:t>. Data shown was obtained after measurements in both sets of study participants (Norway and South Africa) were jointly analyzed.</w:t>
      </w:r>
      <w:r>
        <w:rPr>
          <w:rFonts w:cs="Times New Roman"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>Only markers (</w:t>
      </w:r>
      <w:r w:rsidR="009F0739">
        <w:rPr>
          <w:rFonts w:cs="Times New Roman"/>
          <w:color w:val="000000" w:themeColor="text1"/>
          <w:szCs w:val="24"/>
        </w:rPr>
        <w:t>2</w:t>
      </w:r>
      <w:r w:rsidRPr="00C43FA0">
        <w:rPr>
          <w:rFonts w:cs="Times New Roman"/>
          <w:color w:val="000000" w:themeColor="text1"/>
          <w:szCs w:val="24"/>
        </w:rPr>
        <w:t xml:space="preserve">1) with significant differences (p ≤ 0.05) between groups by the Mann Whitney U test are shown. Optimal cut-off values and associated sensitivity and specificity were determined based on the Youden’s index. All concentrations are in </w:t>
      </w:r>
      <w:proofErr w:type="spellStart"/>
      <w:r w:rsidRPr="00C43FA0">
        <w:rPr>
          <w:rFonts w:cs="Times New Roman"/>
          <w:color w:val="000000" w:themeColor="text1"/>
          <w:szCs w:val="24"/>
        </w:rPr>
        <w:t>pg</w:t>
      </w:r>
      <w:proofErr w:type="spellEnd"/>
      <w:r w:rsidRPr="00C43FA0">
        <w:rPr>
          <w:rFonts w:cs="Times New Roman"/>
          <w:color w:val="000000" w:themeColor="text1"/>
          <w:szCs w:val="24"/>
        </w:rPr>
        <w:t xml:space="preserve">/ml with the exemption of C1q, </w:t>
      </w:r>
      <w:r w:rsidRPr="00C43FA0">
        <w:rPr>
          <w:rFonts w:cs="Times New Roman"/>
          <w:bCs/>
          <w:color w:val="000000" w:themeColor="text1"/>
          <w:szCs w:val="24"/>
        </w:rPr>
        <w:t>C3b/iC3b, CC3</w:t>
      </w:r>
      <w:r w:rsidRPr="00C43FA0">
        <w:rPr>
          <w:rFonts w:cs="Times New Roman"/>
          <w:color w:val="000000" w:themeColor="text1"/>
          <w:szCs w:val="24"/>
        </w:rPr>
        <w:t>, SAA and CRP in ng/ml.</w:t>
      </w:r>
      <w:r>
        <w:rPr>
          <w:rFonts w:cs="Times New Roman"/>
          <w:color w:val="000000" w:themeColor="text1"/>
          <w:szCs w:val="24"/>
        </w:rPr>
        <w:t xml:space="preserve"> Sens: Sensitivity, Spec: Specificity.</w:t>
      </w:r>
    </w:p>
    <w:tbl>
      <w:tblPr>
        <w:tblStyle w:val="TableGrid"/>
        <w:tblpPr w:leftFromText="180" w:rightFromText="180" w:vertAnchor="text" w:horzAnchor="margin" w:tblpXSpec="center" w:tblpY="296"/>
        <w:tblW w:w="10774" w:type="dxa"/>
        <w:tblLook w:val="04A0" w:firstRow="1" w:lastRow="0" w:firstColumn="1" w:lastColumn="0" w:noHBand="0" w:noVBand="1"/>
      </w:tblPr>
      <w:tblGrid>
        <w:gridCol w:w="1723"/>
        <w:gridCol w:w="1388"/>
        <w:gridCol w:w="1275"/>
        <w:gridCol w:w="1012"/>
        <w:gridCol w:w="1401"/>
        <w:gridCol w:w="1134"/>
        <w:gridCol w:w="1363"/>
        <w:gridCol w:w="1478"/>
      </w:tblGrid>
      <w:tr w:rsidR="006347F2" w:rsidRPr="00C43FA0" w14:paraId="16D47BE8" w14:textId="77777777" w:rsidTr="006347F2">
        <w:tc>
          <w:tcPr>
            <w:tcW w:w="1723" w:type="dxa"/>
          </w:tcPr>
          <w:p w14:paraId="509A270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Biomarker</w:t>
            </w:r>
          </w:p>
        </w:tc>
        <w:tc>
          <w:tcPr>
            <w:tcW w:w="1388" w:type="dxa"/>
          </w:tcPr>
          <w:p w14:paraId="44D80A0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TB</w:t>
            </w:r>
          </w:p>
          <w:p w14:paraId="2F05FAF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(N=107)</w:t>
            </w:r>
          </w:p>
          <w:p w14:paraId="1379038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(IQR)</w:t>
            </w:r>
          </w:p>
        </w:tc>
        <w:tc>
          <w:tcPr>
            <w:tcW w:w="1275" w:type="dxa"/>
          </w:tcPr>
          <w:p w14:paraId="24896EA5" w14:textId="7F803160" w:rsidR="000267D4" w:rsidRPr="00C43FA0" w:rsidRDefault="00C405F8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ORD</w:t>
            </w:r>
            <w:r w:rsidR="000267D4" w:rsidRPr="00C43FA0">
              <w:rPr>
                <w:rFonts w:cs="Times New Roman"/>
                <w:b/>
                <w:color w:val="000000" w:themeColor="text1"/>
                <w:szCs w:val="24"/>
              </w:rPr>
              <w:t xml:space="preserve"> (N=78)</w:t>
            </w:r>
          </w:p>
          <w:p w14:paraId="47667B8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(IQR)</w:t>
            </w:r>
          </w:p>
        </w:tc>
        <w:tc>
          <w:tcPr>
            <w:tcW w:w="1012" w:type="dxa"/>
          </w:tcPr>
          <w:p w14:paraId="419E67E6" w14:textId="77777777" w:rsidR="000267D4" w:rsidRPr="00C43FA0" w:rsidRDefault="000267D4" w:rsidP="000267D4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P value</w:t>
            </w:r>
          </w:p>
        </w:tc>
        <w:tc>
          <w:tcPr>
            <w:tcW w:w="1401" w:type="dxa"/>
          </w:tcPr>
          <w:p w14:paraId="7504CBAD" w14:textId="77777777" w:rsidR="000267D4" w:rsidRPr="00C43FA0" w:rsidRDefault="000267D4" w:rsidP="000267D4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 xml:space="preserve">AUC </w:t>
            </w:r>
          </w:p>
          <w:p w14:paraId="5406A5FB" w14:textId="77777777" w:rsidR="000267D4" w:rsidRPr="00C43FA0" w:rsidRDefault="000267D4" w:rsidP="000267D4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(95% CI)</w:t>
            </w:r>
          </w:p>
        </w:tc>
        <w:tc>
          <w:tcPr>
            <w:tcW w:w="1134" w:type="dxa"/>
          </w:tcPr>
          <w:p w14:paraId="1E1A6B06" w14:textId="77777777" w:rsidR="000267D4" w:rsidRPr="00C43FA0" w:rsidRDefault="000267D4" w:rsidP="000267D4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Cut off value</w:t>
            </w:r>
          </w:p>
        </w:tc>
        <w:tc>
          <w:tcPr>
            <w:tcW w:w="1363" w:type="dxa"/>
          </w:tcPr>
          <w:p w14:paraId="76887AAD" w14:textId="5FD33482" w:rsidR="000267D4" w:rsidRPr="00C43FA0" w:rsidRDefault="000267D4" w:rsidP="000267D4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Sens</w:t>
            </w:r>
            <w:r w:rsidR="006347F2"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% (95% CI)</w:t>
            </w:r>
          </w:p>
        </w:tc>
        <w:tc>
          <w:tcPr>
            <w:tcW w:w="1478" w:type="dxa"/>
          </w:tcPr>
          <w:p w14:paraId="6CD73335" w14:textId="5BA3E353" w:rsidR="000267D4" w:rsidRPr="00C43FA0" w:rsidRDefault="000267D4" w:rsidP="000267D4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Spe</w:t>
            </w:r>
            <w:r w:rsidR="006347F2">
              <w:rPr>
                <w:rFonts w:cs="Times New Roman"/>
                <w:b/>
                <w:color w:val="000000" w:themeColor="text1"/>
                <w:szCs w:val="24"/>
              </w:rPr>
              <w:t>c</w:t>
            </w: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% (95% CI)</w:t>
            </w:r>
          </w:p>
        </w:tc>
      </w:tr>
      <w:tr w:rsidR="006347F2" w:rsidRPr="00C43FA0" w14:paraId="1A7D86B0" w14:textId="77777777" w:rsidTr="006347F2">
        <w:tc>
          <w:tcPr>
            <w:tcW w:w="1723" w:type="dxa"/>
          </w:tcPr>
          <w:p w14:paraId="70A22C4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GDF-15</w:t>
            </w:r>
          </w:p>
        </w:tc>
        <w:tc>
          <w:tcPr>
            <w:tcW w:w="1388" w:type="dxa"/>
          </w:tcPr>
          <w:p w14:paraId="188A689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461,8</w:t>
            </w:r>
          </w:p>
          <w:p w14:paraId="10DAD11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(293,5-906,3)</w:t>
            </w:r>
          </w:p>
        </w:tc>
        <w:tc>
          <w:tcPr>
            <w:tcW w:w="1275" w:type="dxa"/>
          </w:tcPr>
          <w:p w14:paraId="3594BC6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680.0</w:t>
            </w:r>
          </w:p>
          <w:p w14:paraId="260C426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(423.5 -</w:t>
            </w:r>
          </w:p>
          <w:p w14:paraId="3F5BA5A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922.2)</w:t>
            </w:r>
          </w:p>
        </w:tc>
        <w:tc>
          <w:tcPr>
            <w:tcW w:w="1012" w:type="dxa"/>
          </w:tcPr>
          <w:p w14:paraId="39EFFC9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0.0186</w:t>
            </w:r>
          </w:p>
        </w:tc>
        <w:tc>
          <w:tcPr>
            <w:tcW w:w="1401" w:type="dxa"/>
          </w:tcPr>
          <w:p w14:paraId="46BB35A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0.60</w:t>
            </w:r>
          </w:p>
          <w:p w14:paraId="17054179" w14:textId="494A9038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(0.52 -0.68)</w:t>
            </w:r>
          </w:p>
        </w:tc>
        <w:tc>
          <w:tcPr>
            <w:tcW w:w="1134" w:type="dxa"/>
          </w:tcPr>
          <w:p w14:paraId="3FAD8C9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532.8</w:t>
            </w:r>
          </w:p>
        </w:tc>
        <w:tc>
          <w:tcPr>
            <w:tcW w:w="1363" w:type="dxa"/>
          </w:tcPr>
          <w:p w14:paraId="7FF710DC" w14:textId="5BB714B1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 (52 –73)</w:t>
            </w:r>
          </w:p>
        </w:tc>
        <w:tc>
          <w:tcPr>
            <w:tcW w:w="1478" w:type="dxa"/>
          </w:tcPr>
          <w:p w14:paraId="444EB4D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55 (46 – 64)</w:t>
            </w:r>
          </w:p>
        </w:tc>
      </w:tr>
      <w:tr w:rsidR="006347F2" w:rsidRPr="00C43FA0" w14:paraId="66B0CF19" w14:textId="77777777" w:rsidTr="006347F2">
        <w:tc>
          <w:tcPr>
            <w:tcW w:w="1723" w:type="dxa"/>
          </w:tcPr>
          <w:p w14:paraId="5CA4BFD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Myoglobin</w:t>
            </w:r>
          </w:p>
        </w:tc>
        <w:tc>
          <w:tcPr>
            <w:tcW w:w="1388" w:type="dxa"/>
          </w:tcPr>
          <w:p w14:paraId="376073E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2706</w:t>
            </w:r>
          </w:p>
          <w:p w14:paraId="0A4AFB6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(2003-4063)</w:t>
            </w:r>
          </w:p>
        </w:tc>
        <w:tc>
          <w:tcPr>
            <w:tcW w:w="1275" w:type="dxa"/>
          </w:tcPr>
          <w:p w14:paraId="799B3E6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3564</w:t>
            </w:r>
          </w:p>
          <w:p w14:paraId="53B6317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(2609 -</w:t>
            </w:r>
          </w:p>
          <w:p w14:paraId="0F955F4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4693)</w:t>
            </w:r>
          </w:p>
        </w:tc>
        <w:tc>
          <w:tcPr>
            <w:tcW w:w="1012" w:type="dxa"/>
          </w:tcPr>
          <w:p w14:paraId="7074081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0.0194</w:t>
            </w:r>
          </w:p>
        </w:tc>
        <w:tc>
          <w:tcPr>
            <w:tcW w:w="1401" w:type="dxa"/>
          </w:tcPr>
          <w:p w14:paraId="2E67658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0.60</w:t>
            </w:r>
          </w:p>
          <w:p w14:paraId="4FAD9ED0" w14:textId="7803EA90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(0.52 -0.68)</w:t>
            </w:r>
          </w:p>
        </w:tc>
        <w:tc>
          <w:tcPr>
            <w:tcW w:w="1134" w:type="dxa"/>
          </w:tcPr>
          <w:p w14:paraId="52B27E0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2951</w:t>
            </w:r>
          </w:p>
        </w:tc>
        <w:tc>
          <w:tcPr>
            <w:tcW w:w="1363" w:type="dxa"/>
          </w:tcPr>
          <w:p w14:paraId="249ADFE4" w14:textId="19A1B18E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67 (56– 76)</w:t>
            </w:r>
          </w:p>
        </w:tc>
        <w:tc>
          <w:tcPr>
            <w:tcW w:w="1478" w:type="dxa"/>
          </w:tcPr>
          <w:p w14:paraId="648BEA8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59 (49 – 68)</w:t>
            </w:r>
          </w:p>
        </w:tc>
      </w:tr>
      <w:tr w:rsidR="006347F2" w:rsidRPr="00C43FA0" w14:paraId="680AAA3C" w14:textId="77777777" w:rsidTr="006347F2">
        <w:tc>
          <w:tcPr>
            <w:tcW w:w="1723" w:type="dxa"/>
          </w:tcPr>
          <w:p w14:paraId="2805E9A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MMP-2</w:t>
            </w:r>
          </w:p>
        </w:tc>
        <w:tc>
          <w:tcPr>
            <w:tcW w:w="1388" w:type="dxa"/>
          </w:tcPr>
          <w:p w14:paraId="05E21B1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244293</w:t>
            </w:r>
          </w:p>
          <w:p w14:paraId="4E351BC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(153623-</w:t>
            </w:r>
          </w:p>
          <w:p w14:paraId="6676F7B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311399)</w:t>
            </w:r>
          </w:p>
        </w:tc>
        <w:tc>
          <w:tcPr>
            <w:tcW w:w="1275" w:type="dxa"/>
          </w:tcPr>
          <w:p w14:paraId="7D09BBD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302078</w:t>
            </w:r>
          </w:p>
          <w:p w14:paraId="7978D05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(204167 -</w:t>
            </w:r>
          </w:p>
          <w:p w14:paraId="2ADDAFB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382224)</w:t>
            </w:r>
          </w:p>
        </w:tc>
        <w:tc>
          <w:tcPr>
            <w:tcW w:w="1012" w:type="dxa"/>
          </w:tcPr>
          <w:p w14:paraId="15A9C63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0.0184</w:t>
            </w:r>
          </w:p>
        </w:tc>
        <w:tc>
          <w:tcPr>
            <w:tcW w:w="1401" w:type="dxa"/>
          </w:tcPr>
          <w:p w14:paraId="2D24CB5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0.60</w:t>
            </w:r>
          </w:p>
          <w:p w14:paraId="7799D9BD" w14:textId="32761B59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(0.52 -0.69)</w:t>
            </w:r>
          </w:p>
        </w:tc>
        <w:tc>
          <w:tcPr>
            <w:tcW w:w="1134" w:type="dxa"/>
          </w:tcPr>
          <w:p w14:paraId="644321A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271032</w:t>
            </w:r>
          </w:p>
        </w:tc>
        <w:tc>
          <w:tcPr>
            <w:tcW w:w="1363" w:type="dxa"/>
          </w:tcPr>
          <w:p w14:paraId="7E6E85B0" w14:textId="6B255399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62 (50– 72)</w:t>
            </w:r>
          </w:p>
        </w:tc>
        <w:tc>
          <w:tcPr>
            <w:tcW w:w="1478" w:type="dxa"/>
          </w:tcPr>
          <w:p w14:paraId="710BAD7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60 (50 -67)</w:t>
            </w:r>
          </w:p>
        </w:tc>
      </w:tr>
      <w:tr w:rsidR="006347F2" w:rsidRPr="00C43FA0" w14:paraId="04C43B35" w14:textId="77777777" w:rsidTr="006347F2">
        <w:tc>
          <w:tcPr>
            <w:tcW w:w="1723" w:type="dxa"/>
          </w:tcPr>
          <w:p w14:paraId="7C31B14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Antithrombin-III</w:t>
            </w:r>
          </w:p>
        </w:tc>
        <w:tc>
          <w:tcPr>
            <w:tcW w:w="1388" w:type="dxa"/>
          </w:tcPr>
          <w:p w14:paraId="196C2B0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3400200</w:t>
            </w:r>
          </w:p>
          <w:p w14:paraId="65BB3A7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(2525200-</w:t>
            </w:r>
          </w:p>
          <w:p w14:paraId="5ABE539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4561300)</w:t>
            </w:r>
          </w:p>
        </w:tc>
        <w:tc>
          <w:tcPr>
            <w:tcW w:w="1275" w:type="dxa"/>
          </w:tcPr>
          <w:p w14:paraId="5299FE2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4040800</w:t>
            </w:r>
          </w:p>
          <w:p w14:paraId="78B81BBF" w14:textId="77777777" w:rsidR="000267D4" w:rsidRPr="00C43FA0" w:rsidRDefault="000267D4" w:rsidP="000267D4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(3106825 -4953100)</w:t>
            </w:r>
          </w:p>
        </w:tc>
        <w:tc>
          <w:tcPr>
            <w:tcW w:w="1012" w:type="dxa"/>
          </w:tcPr>
          <w:p w14:paraId="4A0D58B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0.0270</w:t>
            </w:r>
          </w:p>
        </w:tc>
        <w:tc>
          <w:tcPr>
            <w:tcW w:w="1401" w:type="dxa"/>
          </w:tcPr>
          <w:p w14:paraId="7D110E5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0.60</w:t>
            </w:r>
          </w:p>
          <w:p w14:paraId="1260F43C" w14:textId="3158B074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(0.51 -0.68)</w:t>
            </w:r>
          </w:p>
        </w:tc>
        <w:tc>
          <w:tcPr>
            <w:tcW w:w="1134" w:type="dxa"/>
          </w:tcPr>
          <w:p w14:paraId="2C864B6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3380900</w:t>
            </w:r>
          </w:p>
        </w:tc>
        <w:tc>
          <w:tcPr>
            <w:tcW w:w="1363" w:type="dxa"/>
          </w:tcPr>
          <w:p w14:paraId="3706C12C" w14:textId="12050B92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71 (60– 79)</w:t>
            </w:r>
          </w:p>
        </w:tc>
        <w:tc>
          <w:tcPr>
            <w:tcW w:w="1478" w:type="dxa"/>
          </w:tcPr>
          <w:p w14:paraId="192D954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50 (40 – 59)</w:t>
            </w:r>
          </w:p>
        </w:tc>
      </w:tr>
      <w:tr w:rsidR="006347F2" w:rsidRPr="00C43FA0" w14:paraId="4E66830B" w14:textId="77777777" w:rsidTr="006347F2">
        <w:tc>
          <w:tcPr>
            <w:tcW w:w="1723" w:type="dxa"/>
          </w:tcPr>
          <w:p w14:paraId="77200A2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IL-1Ra</w:t>
            </w:r>
          </w:p>
        </w:tc>
        <w:tc>
          <w:tcPr>
            <w:tcW w:w="1388" w:type="dxa"/>
          </w:tcPr>
          <w:p w14:paraId="2331CF2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542,1</w:t>
            </w:r>
          </w:p>
          <w:p w14:paraId="48E527D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(394,6-1059)</w:t>
            </w:r>
          </w:p>
        </w:tc>
        <w:tc>
          <w:tcPr>
            <w:tcW w:w="1275" w:type="dxa"/>
          </w:tcPr>
          <w:p w14:paraId="1A365C0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737.3</w:t>
            </w:r>
          </w:p>
          <w:p w14:paraId="3275CBE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(514.4 -</w:t>
            </w:r>
          </w:p>
          <w:p w14:paraId="6C1CB98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1041)</w:t>
            </w:r>
          </w:p>
        </w:tc>
        <w:tc>
          <w:tcPr>
            <w:tcW w:w="1012" w:type="dxa"/>
          </w:tcPr>
          <w:p w14:paraId="2505807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0.0270</w:t>
            </w:r>
          </w:p>
        </w:tc>
        <w:tc>
          <w:tcPr>
            <w:tcW w:w="1401" w:type="dxa"/>
          </w:tcPr>
          <w:p w14:paraId="5F1E907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0.60</w:t>
            </w:r>
          </w:p>
          <w:p w14:paraId="32996F17" w14:textId="505393C4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(0.51- 0.68)</w:t>
            </w:r>
          </w:p>
        </w:tc>
        <w:tc>
          <w:tcPr>
            <w:tcW w:w="1134" w:type="dxa"/>
          </w:tcPr>
          <w:p w14:paraId="434785D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644.6</w:t>
            </w:r>
          </w:p>
        </w:tc>
        <w:tc>
          <w:tcPr>
            <w:tcW w:w="1363" w:type="dxa"/>
          </w:tcPr>
          <w:p w14:paraId="29E77E8D" w14:textId="6699A499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58 (47– 68)</w:t>
            </w:r>
          </w:p>
        </w:tc>
        <w:tc>
          <w:tcPr>
            <w:tcW w:w="1478" w:type="dxa"/>
          </w:tcPr>
          <w:p w14:paraId="30EEA61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(55 – 73)</w:t>
            </w:r>
          </w:p>
        </w:tc>
      </w:tr>
      <w:tr w:rsidR="006347F2" w:rsidRPr="00C43FA0" w14:paraId="38E5F3A7" w14:textId="77777777" w:rsidTr="006347F2">
        <w:tc>
          <w:tcPr>
            <w:tcW w:w="1723" w:type="dxa"/>
          </w:tcPr>
          <w:p w14:paraId="4DBE09C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SAA</w:t>
            </w:r>
          </w:p>
        </w:tc>
        <w:tc>
          <w:tcPr>
            <w:tcW w:w="1388" w:type="dxa"/>
          </w:tcPr>
          <w:p w14:paraId="0E8AB7E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1062000</w:t>
            </w:r>
          </w:p>
          <w:p w14:paraId="7ABE7FE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(19473-</w:t>
            </w:r>
          </w:p>
          <w:p w14:paraId="793E5A7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1062000)</w:t>
            </w:r>
          </w:p>
        </w:tc>
        <w:tc>
          <w:tcPr>
            <w:tcW w:w="1275" w:type="dxa"/>
          </w:tcPr>
          <w:p w14:paraId="6822AB5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44139</w:t>
            </w:r>
          </w:p>
          <w:p w14:paraId="1514873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(9299 -</w:t>
            </w:r>
          </w:p>
          <w:p w14:paraId="4F943BE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1062000)</w:t>
            </w:r>
          </w:p>
        </w:tc>
        <w:tc>
          <w:tcPr>
            <w:tcW w:w="1012" w:type="dxa"/>
          </w:tcPr>
          <w:p w14:paraId="04CB98A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0.0070</w:t>
            </w:r>
          </w:p>
        </w:tc>
        <w:tc>
          <w:tcPr>
            <w:tcW w:w="1401" w:type="dxa"/>
          </w:tcPr>
          <w:p w14:paraId="11AB7F2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0.61</w:t>
            </w:r>
          </w:p>
          <w:p w14:paraId="7B38EDA0" w14:textId="593B3B02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(0.53- 0.69)</w:t>
            </w:r>
          </w:p>
        </w:tc>
        <w:tc>
          <w:tcPr>
            <w:tcW w:w="1134" w:type="dxa"/>
          </w:tcPr>
          <w:p w14:paraId="52010EC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160272</w:t>
            </w:r>
          </w:p>
        </w:tc>
        <w:tc>
          <w:tcPr>
            <w:tcW w:w="1363" w:type="dxa"/>
          </w:tcPr>
          <w:p w14:paraId="0D9FF73B" w14:textId="2F4C6324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62 (50– 72)</w:t>
            </w:r>
          </w:p>
        </w:tc>
        <w:tc>
          <w:tcPr>
            <w:tcW w:w="1478" w:type="dxa"/>
          </w:tcPr>
          <w:p w14:paraId="4CDC423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61 (52 – 69)</w:t>
            </w:r>
          </w:p>
        </w:tc>
      </w:tr>
      <w:tr w:rsidR="006347F2" w:rsidRPr="00C43FA0" w14:paraId="057B1BF5" w14:textId="77777777" w:rsidTr="006347F2">
        <w:tc>
          <w:tcPr>
            <w:tcW w:w="1723" w:type="dxa"/>
          </w:tcPr>
          <w:p w14:paraId="68C1312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VEGFR3</w:t>
            </w:r>
          </w:p>
        </w:tc>
        <w:tc>
          <w:tcPr>
            <w:tcW w:w="1388" w:type="dxa"/>
          </w:tcPr>
          <w:p w14:paraId="5688473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735,6</w:t>
            </w:r>
          </w:p>
          <w:p w14:paraId="4520E7D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(425,2-1116)</w:t>
            </w:r>
          </w:p>
        </w:tc>
        <w:tc>
          <w:tcPr>
            <w:tcW w:w="1275" w:type="dxa"/>
          </w:tcPr>
          <w:p w14:paraId="1A6AFB4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562.5</w:t>
            </w:r>
          </w:p>
          <w:p w14:paraId="1537646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(363.7 -</w:t>
            </w:r>
          </w:p>
          <w:p w14:paraId="0914B74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861.7)</w:t>
            </w:r>
          </w:p>
        </w:tc>
        <w:tc>
          <w:tcPr>
            <w:tcW w:w="1012" w:type="dxa"/>
          </w:tcPr>
          <w:p w14:paraId="7AC857D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0.0096</w:t>
            </w:r>
          </w:p>
        </w:tc>
        <w:tc>
          <w:tcPr>
            <w:tcW w:w="1401" w:type="dxa"/>
          </w:tcPr>
          <w:p w14:paraId="72DFAC2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0.61</w:t>
            </w:r>
          </w:p>
          <w:p w14:paraId="09DC192E" w14:textId="10FD1C81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(0.53 -0.69)</w:t>
            </w:r>
          </w:p>
        </w:tc>
        <w:tc>
          <w:tcPr>
            <w:tcW w:w="1134" w:type="dxa"/>
          </w:tcPr>
          <w:p w14:paraId="5BBEB86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658.7</w:t>
            </w:r>
          </w:p>
        </w:tc>
        <w:tc>
          <w:tcPr>
            <w:tcW w:w="1363" w:type="dxa"/>
          </w:tcPr>
          <w:p w14:paraId="3EB608B6" w14:textId="2084229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62 (50– 71)</w:t>
            </w:r>
          </w:p>
        </w:tc>
        <w:tc>
          <w:tcPr>
            <w:tcW w:w="1478" w:type="dxa"/>
          </w:tcPr>
          <w:p w14:paraId="6879032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55 (46 – 64)</w:t>
            </w:r>
          </w:p>
        </w:tc>
      </w:tr>
      <w:tr w:rsidR="006347F2" w:rsidRPr="00C43FA0" w14:paraId="0AC08893" w14:textId="77777777" w:rsidTr="006347F2">
        <w:tc>
          <w:tcPr>
            <w:tcW w:w="1723" w:type="dxa"/>
          </w:tcPr>
          <w:p w14:paraId="5EEC343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IL-2</w:t>
            </w:r>
          </w:p>
        </w:tc>
        <w:tc>
          <w:tcPr>
            <w:tcW w:w="1388" w:type="dxa"/>
          </w:tcPr>
          <w:p w14:paraId="269CBE6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6641891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(0.000 -27.34)</w:t>
            </w:r>
          </w:p>
        </w:tc>
        <w:tc>
          <w:tcPr>
            <w:tcW w:w="1275" w:type="dxa"/>
          </w:tcPr>
          <w:p w14:paraId="7B3584C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4F34D54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</w:t>
            </w:r>
          </w:p>
          <w:p w14:paraId="38E7348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0.000)</w:t>
            </w:r>
          </w:p>
        </w:tc>
        <w:tc>
          <w:tcPr>
            <w:tcW w:w="1012" w:type="dxa"/>
          </w:tcPr>
          <w:p w14:paraId="18D5EA5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0.0016</w:t>
            </w:r>
          </w:p>
        </w:tc>
        <w:tc>
          <w:tcPr>
            <w:tcW w:w="1401" w:type="dxa"/>
          </w:tcPr>
          <w:p w14:paraId="618AFAC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0.61</w:t>
            </w:r>
          </w:p>
          <w:p w14:paraId="2BC32D23" w14:textId="5C750992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(0.53 -0.69)</w:t>
            </w:r>
          </w:p>
        </w:tc>
        <w:tc>
          <w:tcPr>
            <w:tcW w:w="1134" w:type="dxa"/>
          </w:tcPr>
          <w:p w14:paraId="79A75BD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1.690</w:t>
            </w:r>
          </w:p>
        </w:tc>
        <w:tc>
          <w:tcPr>
            <w:tcW w:w="1363" w:type="dxa"/>
          </w:tcPr>
          <w:p w14:paraId="247A8BC4" w14:textId="082FAB6A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83 (74– 90)</w:t>
            </w:r>
          </w:p>
        </w:tc>
        <w:tc>
          <w:tcPr>
            <w:tcW w:w="1478" w:type="dxa"/>
          </w:tcPr>
          <w:p w14:paraId="0C50971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39 (31 – 49)</w:t>
            </w:r>
          </w:p>
        </w:tc>
      </w:tr>
      <w:tr w:rsidR="006347F2" w:rsidRPr="00C43FA0" w14:paraId="192E8D22" w14:textId="77777777" w:rsidTr="006347F2">
        <w:tc>
          <w:tcPr>
            <w:tcW w:w="1723" w:type="dxa"/>
          </w:tcPr>
          <w:p w14:paraId="17442C9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TNF-a</w:t>
            </w:r>
          </w:p>
        </w:tc>
        <w:tc>
          <w:tcPr>
            <w:tcW w:w="1388" w:type="dxa"/>
          </w:tcPr>
          <w:p w14:paraId="2D70929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2,030</w:t>
            </w:r>
          </w:p>
          <w:p w14:paraId="52B4D25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(0,000-4,990)</w:t>
            </w:r>
          </w:p>
        </w:tc>
        <w:tc>
          <w:tcPr>
            <w:tcW w:w="1275" w:type="dxa"/>
          </w:tcPr>
          <w:p w14:paraId="7DF56C5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4B4AAD5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</w:t>
            </w:r>
          </w:p>
          <w:p w14:paraId="0AE9753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3.040)</w:t>
            </w:r>
          </w:p>
        </w:tc>
        <w:tc>
          <w:tcPr>
            <w:tcW w:w="1012" w:type="dxa"/>
          </w:tcPr>
          <w:p w14:paraId="3942B42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0.0040</w:t>
            </w:r>
          </w:p>
        </w:tc>
        <w:tc>
          <w:tcPr>
            <w:tcW w:w="1401" w:type="dxa"/>
          </w:tcPr>
          <w:p w14:paraId="4F06B2C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0.62</w:t>
            </w:r>
          </w:p>
          <w:p w14:paraId="4F048DD9" w14:textId="6C8C4662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(0.54 -0.70)</w:t>
            </w:r>
          </w:p>
        </w:tc>
        <w:tc>
          <w:tcPr>
            <w:tcW w:w="1134" w:type="dxa"/>
          </w:tcPr>
          <w:p w14:paraId="7CC2A1B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1.035</w:t>
            </w:r>
          </w:p>
        </w:tc>
        <w:tc>
          <w:tcPr>
            <w:tcW w:w="1363" w:type="dxa"/>
          </w:tcPr>
          <w:p w14:paraId="51C2A1D3" w14:textId="27CFA999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(53– 74)</w:t>
            </w:r>
          </w:p>
        </w:tc>
        <w:tc>
          <w:tcPr>
            <w:tcW w:w="1478" w:type="dxa"/>
          </w:tcPr>
          <w:p w14:paraId="32C70C4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60 (50 – 69)</w:t>
            </w:r>
          </w:p>
        </w:tc>
      </w:tr>
      <w:tr w:rsidR="006347F2" w:rsidRPr="00C43FA0" w14:paraId="1016B323" w14:textId="77777777" w:rsidTr="006347F2">
        <w:tc>
          <w:tcPr>
            <w:tcW w:w="1723" w:type="dxa"/>
          </w:tcPr>
          <w:p w14:paraId="29E9119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IL-2Ra</w:t>
            </w:r>
          </w:p>
        </w:tc>
        <w:tc>
          <w:tcPr>
            <w:tcW w:w="1388" w:type="dxa"/>
          </w:tcPr>
          <w:p w14:paraId="6D53B4B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1009</w:t>
            </w:r>
          </w:p>
          <w:p w14:paraId="3F482CB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(675,0-1503)</w:t>
            </w:r>
          </w:p>
        </w:tc>
        <w:tc>
          <w:tcPr>
            <w:tcW w:w="1275" w:type="dxa"/>
          </w:tcPr>
          <w:p w14:paraId="4EE9364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782.5</w:t>
            </w:r>
          </w:p>
          <w:p w14:paraId="63D4706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(604.8 -</w:t>
            </w:r>
          </w:p>
          <w:p w14:paraId="67E7F54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1013)</w:t>
            </w:r>
          </w:p>
        </w:tc>
        <w:tc>
          <w:tcPr>
            <w:tcW w:w="1012" w:type="dxa"/>
          </w:tcPr>
          <w:p w14:paraId="48B8AB6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0.0011</w:t>
            </w:r>
          </w:p>
        </w:tc>
        <w:tc>
          <w:tcPr>
            <w:tcW w:w="1401" w:type="dxa"/>
          </w:tcPr>
          <w:p w14:paraId="6F94AB1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0.64</w:t>
            </w:r>
          </w:p>
          <w:p w14:paraId="35748A4A" w14:textId="2D5337B1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(0.56 -0.72)</w:t>
            </w:r>
          </w:p>
        </w:tc>
        <w:tc>
          <w:tcPr>
            <w:tcW w:w="1134" w:type="dxa"/>
          </w:tcPr>
          <w:p w14:paraId="52EA195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978.0</w:t>
            </w:r>
          </w:p>
        </w:tc>
        <w:tc>
          <w:tcPr>
            <w:tcW w:w="1363" w:type="dxa"/>
          </w:tcPr>
          <w:p w14:paraId="79DA097F" w14:textId="64AA0CE0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72 (61– 81)</w:t>
            </w:r>
          </w:p>
        </w:tc>
        <w:tc>
          <w:tcPr>
            <w:tcW w:w="1478" w:type="dxa"/>
          </w:tcPr>
          <w:p w14:paraId="3CAB3B8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56 (46 – 65)</w:t>
            </w:r>
          </w:p>
        </w:tc>
      </w:tr>
      <w:tr w:rsidR="006347F2" w:rsidRPr="00C43FA0" w14:paraId="581BAE7B" w14:textId="77777777" w:rsidTr="006347F2">
        <w:tc>
          <w:tcPr>
            <w:tcW w:w="1723" w:type="dxa"/>
          </w:tcPr>
          <w:p w14:paraId="51E2EF1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MMP-9</w:t>
            </w:r>
          </w:p>
        </w:tc>
        <w:tc>
          <w:tcPr>
            <w:tcW w:w="1388" w:type="dxa"/>
          </w:tcPr>
          <w:p w14:paraId="09FA8FE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41794</w:t>
            </w:r>
          </w:p>
          <w:p w14:paraId="6C708A1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(24341-</w:t>
            </w:r>
          </w:p>
          <w:p w14:paraId="346F162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80947)</w:t>
            </w:r>
          </w:p>
        </w:tc>
        <w:tc>
          <w:tcPr>
            <w:tcW w:w="1275" w:type="dxa"/>
          </w:tcPr>
          <w:p w14:paraId="24B2E3F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70881</w:t>
            </w:r>
          </w:p>
          <w:p w14:paraId="7DE03AD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(36022 -</w:t>
            </w:r>
          </w:p>
          <w:p w14:paraId="1E3F431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113819)</w:t>
            </w:r>
          </w:p>
        </w:tc>
        <w:tc>
          <w:tcPr>
            <w:tcW w:w="1012" w:type="dxa"/>
          </w:tcPr>
          <w:p w14:paraId="7BFCDD1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0.0044</w:t>
            </w:r>
          </w:p>
        </w:tc>
        <w:tc>
          <w:tcPr>
            <w:tcW w:w="1401" w:type="dxa"/>
          </w:tcPr>
          <w:p w14:paraId="2EBA5CC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0.62</w:t>
            </w:r>
          </w:p>
          <w:p w14:paraId="3E85F25E" w14:textId="5370E6CD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(0.54 -0.71)</w:t>
            </w:r>
          </w:p>
        </w:tc>
        <w:tc>
          <w:tcPr>
            <w:tcW w:w="1134" w:type="dxa"/>
          </w:tcPr>
          <w:p w14:paraId="33AFE33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57334</w:t>
            </w:r>
          </w:p>
        </w:tc>
        <w:tc>
          <w:tcPr>
            <w:tcW w:w="1363" w:type="dxa"/>
          </w:tcPr>
          <w:p w14:paraId="7DAC20AC" w14:textId="6ABCD35A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62 (50– 72)</w:t>
            </w:r>
          </w:p>
        </w:tc>
        <w:tc>
          <w:tcPr>
            <w:tcW w:w="1478" w:type="dxa"/>
          </w:tcPr>
          <w:p w14:paraId="4F6E5E1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65 (56 – 74)</w:t>
            </w:r>
          </w:p>
        </w:tc>
      </w:tr>
      <w:tr w:rsidR="006347F2" w:rsidRPr="00C43FA0" w14:paraId="46D9C2AE" w14:textId="77777777" w:rsidTr="006347F2">
        <w:tc>
          <w:tcPr>
            <w:tcW w:w="1723" w:type="dxa"/>
          </w:tcPr>
          <w:p w14:paraId="39018BA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lastRenderedPageBreak/>
              <w:t>C1q</w:t>
            </w:r>
          </w:p>
        </w:tc>
        <w:tc>
          <w:tcPr>
            <w:tcW w:w="1388" w:type="dxa"/>
          </w:tcPr>
          <w:p w14:paraId="0B56B5B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120952</w:t>
            </w:r>
          </w:p>
          <w:p w14:paraId="188634F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(103346-</w:t>
            </w:r>
          </w:p>
          <w:p w14:paraId="6FAA37B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145940)</w:t>
            </w:r>
          </w:p>
        </w:tc>
        <w:tc>
          <w:tcPr>
            <w:tcW w:w="1275" w:type="dxa"/>
          </w:tcPr>
          <w:p w14:paraId="7027BDA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110980</w:t>
            </w:r>
          </w:p>
          <w:p w14:paraId="3FA43BD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(97792 -</w:t>
            </w:r>
          </w:p>
          <w:p w14:paraId="1A985E2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125659)</w:t>
            </w:r>
          </w:p>
        </w:tc>
        <w:tc>
          <w:tcPr>
            <w:tcW w:w="1012" w:type="dxa"/>
          </w:tcPr>
          <w:p w14:paraId="6261D19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0.0073</w:t>
            </w:r>
          </w:p>
        </w:tc>
        <w:tc>
          <w:tcPr>
            <w:tcW w:w="1401" w:type="dxa"/>
          </w:tcPr>
          <w:p w14:paraId="5DB2879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0.63</w:t>
            </w:r>
          </w:p>
          <w:p w14:paraId="2509723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(0.54-0.71)</w:t>
            </w:r>
          </w:p>
        </w:tc>
        <w:tc>
          <w:tcPr>
            <w:tcW w:w="1134" w:type="dxa"/>
          </w:tcPr>
          <w:p w14:paraId="7670970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112134</w:t>
            </w:r>
          </w:p>
        </w:tc>
        <w:tc>
          <w:tcPr>
            <w:tcW w:w="1363" w:type="dxa"/>
          </w:tcPr>
          <w:p w14:paraId="585FC874" w14:textId="690505B3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54 (43– 65)</w:t>
            </w:r>
          </w:p>
        </w:tc>
        <w:tc>
          <w:tcPr>
            <w:tcW w:w="1478" w:type="dxa"/>
          </w:tcPr>
          <w:p w14:paraId="6D99F85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(53- 74)</w:t>
            </w:r>
          </w:p>
        </w:tc>
      </w:tr>
      <w:tr w:rsidR="006347F2" w:rsidRPr="00C43FA0" w14:paraId="373810F4" w14:textId="77777777" w:rsidTr="006347F2">
        <w:tc>
          <w:tcPr>
            <w:tcW w:w="1723" w:type="dxa"/>
          </w:tcPr>
          <w:p w14:paraId="2B0E5E5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G-CSF</w:t>
            </w:r>
          </w:p>
        </w:tc>
        <w:tc>
          <w:tcPr>
            <w:tcW w:w="1388" w:type="dxa"/>
          </w:tcPr>
          <w:p w14:paraId="6146BE6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151,1</w:t>
            </w:r>
          </w:p>
          <w:p w14:paraId="720313C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(121,2-178,2)</w:t>
            </w:r>
          </w:p>
        </w:tc>
        <w:tc>
          <w:tcPr>
            <w:tcW w:w="1275" w:type="dxa"/>
          </w:tcPr>
          <w:p w14:paraId="7B1A0F5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179.1</w:t>
            </w:r>
          </w:p>
          <w:p w14:paraId="31CB148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(144.6 -</w:t>
            </w:r>
          </w:p>
          <w:p w14:paraId="56DE96F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203.8)</w:t>
            </w:r>
          </w:p>
        </w:tc>
        <w:tc>
          <w:tcPr>
            <w:tcW w:w="1012" w:type="dxa"/>
          </w:tcPr>
          <w:p w14:paraId="3452767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0.0001</w:t>
            </w:r>
          </w:p>
        </w:tc>
        <w:tc>
          <w:tcPr>
            <w:tcW w:w="1401" w:type="dxa"/>
          </w:tcPr>
          <w:p w14:paraId="5A97B34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0.66</w:t>
            </w:r>
          </w:p>
          <w:p w14:paraId="08C5BB4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(0.58 -0.74)</w:t>
            </w:r>
          </w:p>
        </w:tc>
        <w:tc>
          <w:tcPr>
            <w:tcW w:w="1134" w:type="dxa"/>
          </w:tcPr>
          <w:p w14:paraId="24AD8E3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&gt; 159.0</w:t>
            </w:r>
          </w:p>
        </w:tc>
        <w:tc>
          <w:tcPr>
            <w:tcW w:w="1363" w:type="dxa"/>
          </w:tcPr>
          <w:p w14:paraId="3136D45D" w14:textId="00B89459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67 (55– 76)</w:t>
            </w:r>
          </w:p>
        </w:tc>
        <w:tc>
          <w:tcPr>
            <w:tcW w:w="1478" w:type="dxa"/>
          </w:tcPr>
          <w:p w14:paraId="1F7DC69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 (53 – 71)</w:t>
            </w:r>
          </w:p>
        </w:tc>
      </w:tr>
      <w:tr w:rsidR="006347F2" w:rsidRPr="00C43FA0" w14:paraId="7659BE77" w14:textId="77777777" w:rsidTr="006347F2">
        <w:tc>
          <w:tcPr>
            <w:tcW w:w="1723" w:type="dxa"/>
          </w:tcPr>
          <w:p w14:paraId="7CEF3DC6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IL-12p70</w:t>
            </w:r>
          </w:p>
        </w:tc>
        <w:tc>
          <w:tcPr>
            <w:tcW w:w="1388" w:type="dxa"/>
          </w:tcPr>
          <w:p w14:paraId="0121CCA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8,020</w:t>
            </w:r>
          </w:p>
          <w:p w14:paraId="08B579C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(0,000-20,45)</w:t>
            </w:r>
          </w:p>
        </w:tc>
        <w:tc>
          <w:tcPr>
            <w:tcW w:w="1275" w:type="dxa"/>
          </w:tcPr>
          <w:p w14:paraId="350E00A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753C6DA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</w:t>
            </w:r>
          </w:p>
          <w:p w14:paraId="2A46C95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11.16)</w:t>
            </w:r>
          </w:p>
        </w:tc>
        <w:tc>
          <w:tcPr>
            <w:tcW w:w="1012" w:type="dxa"/>
          </w:tcPr>
          <w:p w14:paraId="78A5E20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0EDDB3F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0.67</w:t>
            </w:r>
          </w:p>
          <w:p w14:paraId="6A4EAB47" w14:textId="19D271C5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(0.59- 0.75)</w:t>
            </w:r>
          </w:p>
        </w:tc>
        <w:tc>
          <w:tcPr>
            <w:tcW w:w="1134" w:type="dxa"/>
          </w:tcPr>
          <w:p w14:paraId="670DAFB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0.4650</w:t>
            </w:r>
          </w:p>
        </w:tc>
        <w:tc>
          <w:tcPr>
            <w:tcW w:w="1363" w:type="dxa"/>
          </w:tcPr>
          <w:p w14:paraId="131BC38C" w14:textId="441FD886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63 (52– 73)</w:t>
            </w:r>
          </w:p>
        </w:tc>
        <w:tc>
          <w:tcPr>
            <w:tcW w:w="1478" w:type="dxa"/>
          </w:tcPr>
          <w:p w14:paraId="2B299C3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69 (60 - 77)</w:t>
            </w:r>
          </w:p>
        </w:tc>
      </w:tr>
      <w:tr w:rsidR="006347F2" w:rsidRPr="00C43FA0" w14:paraId="469EF3DD" w14:textId="77777777" w:rsidTr="006347F2">
        <w:tc>
          <w:tcPr>
            <w:tcW w:w="1723" w:type="dxa"/>
          </w:tcPr>
          <w:p w14:paraId="6BECE40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MIG</w:t>
            </w:r>
          </w:p>
        </w:tc>
        <w:tc>
          <w:tcPr>
            <w:tcW w:w="1388" w:type="dxa"/>
          </w:tcPr>
          <w:p w14:paraId="79F5944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870,3</w:t>
            </w:r>
          </w:p>
          <w:p w14:paraId="5D461B4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(0,000-1723)</w:t>
            </w:r>
          </w:p>
        </w:tc>
        <w:tc>
          <w:tcPr>
            <w:tcW w:w="1275" w:type="dxa"/>
          </w:tcPr>
          <w:p w14:paraId="6590F7D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550.3</w:t>
            </w:r>
          </w:p>
          <w:p w14:paraId="057FC6E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</w:t>
            </w:r>
          </w:p>
          <w:p w14:paraId="11FF15D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572.4)</w:t>
            </w:r>
          </w:p>
        </w:tc>
        <w:tc>
          <w:tcPr>
            <w:tcW w:w="1012" w:type="dxa"/>
          </w:tcPr>
          <w:p w14:paraId="01F5A53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47D0B74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0.67</w:t>
            </w:r>
          </w:p>
          <w:p w14:paraId="2D1304E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(0.60 -0.75)</w:t>
            </w:r>
          </w:p>
        </w:tc>
        <w:tc>
          <w:tcPr>
            <w:tcW w:w="1134" w:type="dxa"/>
          </w:tcPr>
          <w:p w14:paraId="4DAF8C3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587.8</w:t>
            </w:r>
          </w:p>
        </w:tc>
        <w:tc>
          <w:tcPr>
            <w:tcW w:w="1363" w:type="dxa"/>
          </w:tcPr>
          <w:p w14:paraId="62A34809" w14:textId="14C25D62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81 (71– 88)</w:t>
            </w:r>
          </w:p>
        </w:tc>
        <w:tc>
          <w:tcPr>
            <w:tcW w:w="1478" w:type="dxa"/>
          </w:tcPr>
          <w:p w14:paraId="2D0F7F9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59 (49 – 68)</w:t>
            </w:r>
          </w:p>
        </w:tc>
      </w:tr>
      <w:tr w:rsidR="006347F2" w:rsidRPr="00C43FA0" w14:paraId="0C2094E5" w14:textId="77777777" w:rsidTr="006347F2">
        <w:tc>
          <w:tcPr>
            <w:tcW w:w="1723" w:type="dxa"/>
          </w:tcPr>
          <w:p w14:paraId="5AFE329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MIP-1a</w:t>
            </w:r>
          </w:p>
        </w:tc>
        <w:tc>
          <w:tcPr>
            <w:tcW w:w="1388" w:type="dxa"/>
          </w:tcPr>
          <w:p w14:paraId="64E875E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131,1</w:t>
            </w:r>
          </w:p>
          <w:p w14:paraId="44FFA94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(0,000-180,6)</w:t>
            </w:r>
          </w:p>
        </w:tc>
        <w:tc>
          <w:tcPr>
            <w:tcW w:w="1275" w:type="dxa"/>
          </w:tcPr>
          <w:p w14:paraId="1F0D255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565F393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</w:t>
            </w:r>
          </w:p>
          <w:p w14:paraId="1E22404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82.84)</w:t>
            </w:r>
          </w:p>
        </w:tc>
        <w:tc>
          <w:tcPr>
            <w:tcW w:w="1012" w:type="dxa"/>
          </w:tcPr>
          <w:p w14:paraId="2307D89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7F0C6CD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0.67</w:t>
            </w:r>
          </w:p>
          <w:p w14:paraId="1AB98F5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(0.60 -0.75)</w:t>
            </w:r>
          </w:p>
        </w:tc>
        <w:tc>
          <w:tcPr>
            <w:tcW w:w="1134" w:type="dxa"/>
          </w:tcPr>
          <w:p w14:paraId="5BBBC3E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84.63</w:t>
            </w:r>
          </w:p>
        </w:tc>
        <w:tc>
          <w:tcPr>
            <w:tcW w:w="1363" w:type="dxa"/>
          </w:tcPr>
          <w:p w14:paraId="4D577EEF" w14:textId="7F85293A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77 (66– 85)</w:t>
            </w:r>
          </w:p>
        </w:tc>
        <w:tc>
          <w:tcPr>
            <w:tcW w:w="1478" w:type="dxa"/>
          </w:tcPr>
          <w:p w14:paraId="30AD86F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56 (47 – 65)</w:t>
            </w:r>
          </w:p>
        </w:tc>
      </w:tr>
      <w:tr w:rsidR="006347F2" w:rsidRPr="00C43FA0" w14:paraId="0BF38E57" w14:textId="77777777" w:rsidTr="006347F2">
        <w:tc>
          <w:tcPr>
            <w:tcW w:w="1723" w:type="dxa"/>
          </w:tcPr>
          <w:p w14:paraId="58FCC7C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TNF RII</w:t>
            </w:r>
          </w:p>
        </w:tc>
        <w:tc>
          <w:tcPr>
            <w:tcW w:w="1388" w:type="dxa"/>
          </w:tcPr>
          <w:p w14:paraId="74889B5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3280</w:t>
            </w:r>
          </w:p>
          <w:p w14:paraId="37BC637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(2470-4763)</w:t>
            </w:r>
          </w:p>
        </w:tc>
        <w:tc>
          <w:tcPr>
            <w:tcW w:w="1275" w:type="dxa"/>
          </w:tcPr>
          <w:p w14:paraId="513FFC9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2220</w:t>
            </w:r>
          </w:p>
          <w:p w14:paraId="1EC9B6C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(1759 -</w:t>
            </w:r>
          </w:p>
          <w:p w14:paraId="3B74965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3542)</w:t>
            </w:r>
          </w:p>
        </w:tc>
        <w:tc>
          <w:tcPr>
            <w:tcW w:w="1012" w:type="dxa"/>
          </w:tcPr>
          <w:p w14:paraId="02B7DF4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62FE24B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0.68</w:t>
            </w:r>
          </w:p>
          <w:p w14:paraId="4AD3BD4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(0.60 -0.76)</w:t>
            </w:r>
          </w:p>
        </w:tc>
        <w:tc>
          <w:tcPr>
            <w:tcW w:w="1134" w:type="dxa"/>
          </w:tcPr>
          <w:p w14:paraId="381219A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2378</w:t>
            </w:r>
          </w:p>
        </w:tc>
        <w:tc>
          <w:tcPr>
            <w:tcW w:w="1363" w:type="dxa"/>
          </w:tcPr>
          <w:p w14:paraId="296DE31F" w14:textId="328B91DA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59 (48– 69)</w:t>
            </w:r>
          </w:p>
        </w:tc>
        <w:tc>
          <w:tcPr>
            <w:tcW w:w="1478" w:type="dxa"/>
          </w:tcPr>
          <w:p w14:paraId="77AEE77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79 (71 – 86)</w:t>
            </w:r>
          </w:p>
        </w:tc>
      </w:tr>
      <w:tr w:rsidR="006347F2" w:rsidRPr="00C43FA0" w14:paraId="4F9DD1A9" w14:textId="77777777" w:rsidTr="006347F2">
        <w:tc>
          <w:tcPr>
            <w:tcW w:w="1723" w:type="dxa"/>
          </w:tcPr>
          <w:p w14:paraId="19A850B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C3b/iC3b</w:t>
            </w:r>
          </w:p>
        </w:tc>
        <w:tc>
          <w:tcPr>
            <w:tcW w:w="1388" w:type="dxa"/>
          </w:tcPr>
          <w:p w14:paraId="692C227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138630</w:t>
            </w:r>
          </w:p>
          <w:p w14:paraId="5D320CD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(0,000-</w:t>
            </w:r>
          </w:p>
          <w:p w14:paraId="64243C85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392695)</w:t>
            </w:r>
          </w:p>
        </w:tc>
        <w:tc>
          <w:tcPr>
            <w:tcW w:w="1275" w:type="dxa"/>
          </w:tcPr>
          <w:p w14:paraId="5D32AA0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7BB1EE7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</w:t>
            </w:r>
          </w:p>
          <w:p w14:paraId="7415305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87807)</w:t>
            </w:r>
          </w:p>
        </w:tc>
        <w:tc>
          <w:tcPr>
            <w:tcW w:w="1012" w:type="dxa"/>
          </w:tcPr>
          <w:p w14:paraId="6BECDBA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78B3E30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0.68</w:t>
            </w:r>
          </w:p>
          <w:p w14:paraId="281A188E" w14:textId="511FFE70" w:rsidR="000267D4" w:rsidRPr="00C43FA0" w:rsidRDefault="000267D4" w:rsidP="006347F2">
            <w:pPr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(0.61 -0.76)</w:t>
            </w:r>
          </w:p>
        </w:tc>
        <w:tc>
          <w:tcPr>
            <w:tcW w:w="1134" w:type="dxa"/>
          </w:tcPr>
          <w:p w14:paraId="0C2CC74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1772</w:t>
            </w:r>
          </w:p>
        </w:tc>
        <w:tc>
          <w:tcPr>
            <w:tcW w:w="1363" w:type="dxa"/>
          </w:tcPr>
          <w:p w14:paraId="2CE65B91" w14:textId="2F6734BC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62 (51– 72)</w:t>
            </w:r>
          </w:p>
        </w:tc>
        <w:tc>
          <w:tcPr>
            <w:tcW w:w="1478" w:type="dxa"/>
          </w:tcPr>
          <w:p w14:paraId="1C53A2E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69 (60 – 77)</w:t>
            </w:r>
          </w:p>
        </w:tc>
      </w:tr>
      <w:tr w:rsidR="006347F2" w:rsidRPr="00C43FA0" w14:paraId="2F07EBA5" w14:textId="77777777" w:rsidTr="006347F2">
        <w:tc>
          <w:tcPr>
            <w:tcW w:w="1723" w:type="dxa"/>
          </w:tcPr>
          <w:p w14:paraId="7481146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CC3</w:t>
            </w:r>
          </w:p>
        </w:tc>
        <w:tc>
          <w:tcPr>
            <w:tcW w:w="1388" w:type="dxa"/>
          </w:tcPr>
          <w:p w14:paraId="16F80B8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146358</w:t>
            </w:r>
          </w:p>
          <w:p w14:paraId="44E02E8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(91515-</w:t>
            </w:r>
          </w:p>
          <w:p w14:paraId="67652EF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258872)</w:t>
            </w:r>
          </w:p>
        </w:tc>
        <w:tc>
          <w:tcPr>
            <w:tcW w:w="1275" w:type="dxa"/>
          </w:tcPr>
          <w:p w14:paraId="2FC73EE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83126</w:t>
            </w:r>
          </w:p>
          <w:p w14:paraId="09C4EBDA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(72474 -</w:t>
            </w:r>
          </w:p>
          <w:p w14:paraId="6298CC0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123333)</w:t>
            </w:r>
          </w:p>
        </w:tc>
        <w:tc>
          <w:tcPr>
            <w:tcW w:w="1012" w:type="dxa"/>
          </w:tcPr>
          <w:p w14:paraId="1AD9285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17ECDFE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0.70</w:t>
            </w:r>
          </w:p>
          <w:p w14:paraId="755776E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(0.62-0.77)</w:t>
            </w:r>
          </w:p>
        </w:tc>
        <w:tc>
          <w:tcPr>
            <w:tcW w:w="1134" w:type="dxa"/>
          </w:tcPr>
          <w:p w14:paraId="3778E2F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101004</w:t>
            </w:r>
          </w:p>
        </w:tc>
        <w:tc>
          <w:tcPr>
            <w:tcW w:w="1363" w:type="dxa"/>
          </w:tcPr>
          <w:p w14:paraId="33A80B5A" w14:textId="255ED04A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64 (52– 73)</w:t>
            </w:r>
          </w:p>
        </w:tc>
        <w:tc>
          <w:tcPr>
            <w:tcW w:w="1478" w:type="dxa"/>
          </w:tcPr>
          <w:p w14:paraId="50C84B9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73 (63 – 80)</w:t>
            </w:r>
          </w:p>
        </w:tc>
      </w:tr>
      <w:tr w:rsidR="006347F2" w:rsidRPr="00C43FA0" w14:paraId="354039BF" w14:textId="77777777" w:rsidTr="006347F2">
        <w:tc>
          <w:tcPr>
            <w:tcW w:w="1723" w:type="dxa"/>
          </w:tcPr>
          <w:p w14:paraId="5DE7D6FB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IP-10</w:t>
            </w:r>
          </w:p>
        </w:tc>
        <w:tc>
          <w:tcPr>
            <w:tcW w:w="1388" w:type="dxa"/>
          </w:tcPr>
          <w:p w14:paraId="222F444F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117,0</w:t>
            </w:r>
          </w:p>
          <w:p w14:paraId="0A5C5E79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(68,29-217,6)</w:t>
            </w:r>
          </w:p>
        </w:tc>
        <w:tc>
          <w:tcPr>
            <w:tcW w:w="1275" w:type="dxa"/>
          </w:tcPr>
          <w:p w14:paraId="14A0FE4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50.95</w:t>
            </w:r>
          </w:p>
          <w:p w14:paraId="7F47DE1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(30.07 -</w:t>
            </w:r>
          </w:p>
          <w:p w14:paraId="031FA1E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84.08)</w:t>
            </w:r>
          </w:p>
        </w:tc>
        <w:tc>
          <w:tcPr>
            <w:tcW w:w="1012" w:type="dxa"/>
          </w:tcPr>
          <w:p w14:paraId="6F91C48C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462E153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0.77</w:t>
            </w:r>
          </w:p>
          <w:p w14:paraId="70F0AE2D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(0.70 -0.84)</w:t>
            </w:r>
          </w:p>
        </w:tc>
        <w:tc>
          <w:tcPr>
            <w:tcW w:w="1134" w:type="dxa"/>
          </w:tcPr>
          <w:p w14:paraId="5C56F45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69.96</w:t>
            </w:r>
          </w:p>
        </w:tc>
        <w:tc>
          <w:tcPr>
            <w:tcW w:w="1363" w:type="dxa"/>
          </w:tcPr>
          <w:p w14:paraId="0EE7F749" w14:textId="41695F01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71 (60– 79)</w:t>
            </w:r>
          </w:p>
        </w:tc>
        <w:tc>
          <w:tcPr>
            <w:tcW w:w="1478" w:type="dxa"/>
          </w:tcPr>
          <w:p w14:paraId="74066AE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75 (66 – 82)</w:t>
            </w:r>
          </w:p>
        </w:tc>
      </w:tr>
      <w:tr w:rsidR="006347F2" w:rsidRPr="00C43FA0" w14:paraId="20EF1762" w14:textId="77777777" w:rsidTr="006347F2">
        <w:tc>
          <w:tcPr>
            <w:tcW w:w="1723" w:type="dxa"/>
          </w:tcPr>
          <w:p w14:paraId="7BF42AC7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CCL1/I-309</w:t>
            </w:r>
          </w:p>
        </w:tc>
        <w:tc>
          <w:tcPr>
            <w:tcW w:w="1388" w:type="dxa"/>
          </w:tcPr>
          <w:p w14:paraId="6119FEB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9,110</w:t>
            </w:r>
          </w:p>
          <w:p w14:paraId="3D4CA371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(4,740-22,75)</w:t>
            </w:r>
          </w:p>
        </w:tc>
        <w:tc>
          <w:tcPr>
            <w:tcW w:w="1275" w:type="dxa"/>
          </w:tcPr>
          <w:p w14:paraId="40270968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0.000</w:t>
            </w:r>
          </w:p>
          <w:p w14:paraId="34A0AF1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(0.000 -</w:t>
            </w:r>
          </w:p>
          <w:p w14:paraId="13695302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4.330)</w:t>
            </w:r>
          </w:p>
        </w:tc>
        <w:tc>
          <w:tcPr>
            <w:tcW w:w="1012" w:type="dxa"/>
          </w:tcPr>
          <w:p w14:paraId="4AA224CE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496ACBB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0.85</w:t>
            </w:r>
          </w:p>
          <w:p w14:paraId="21157C34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(0.79 -0.90)</w:t>
            </w:r>
          </w:p>
        </w:tc>
        <w:tc>
          <w:tcPr>
            <w:tcW w:w="1134" w:type="dxa"/>
          </w:tcPr>
          <w:p w14:paraId="504A9920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&lt; 3.715</w:t>
            </w:r>
          </w:p>
        </w:tc>
        <w:tc>
          <w:tcPr>
            <w:tcW w:w="1363" w:type="dxa"/>
          </w:tcPr>
          <w:p w14:paraId="58E15058" w14:textId="026E8514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74 (64– 83)</w:t>
            </w:r>
          </w:p>
        </w:tc>
        <w:tc>
          <w:tcPr>
            <w:tcW w:w="1478" w:type="dxa"/>
          </w:tcPr>
          <w:p w14:paraId="56D41323" w14:textId="77777777" w:rsidR="000267D4" w:rsidRPr="00C43FA0" w:rsidRDefault="000267D4" w:rsidP="000267D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Cs/>
                <w:color w:val="000000" w:themeColor="text1"/>
                <w:szCs w:val="24"/>
              </w:rPr>
              <w:t>81 (73 – 87)</w:t>
            </w:r>
          </w:p>
        </w:tc>
      </w:tr>
    </w:tbl>
    <w:p w14:paraId="5834D276" w14:textId="2197097E" w:rsidR="000267D4" w:rsidRDefault="000267D4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3A53E497" w14:textId="3F754913" w:rsidR="006347F2" w:rsidRDefault="006347F2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11813E0A" w14:textId="76FC1027" w:rsidR="006347F2" w:rsidRDefault="006347F2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3F04A5E6" w14:textId="305D3A9A" w:rsidR="00780C20" w:rsidRDefault="00780C20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039DFBD1" w14:textId="5ED23A8B" w:rsidR="00780C20" w:rsidRDefault="00780C20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421CDA7C" w14:textId="67F6A7C7" w:rsidR="00780C20" w:rsidRDefault="00780C20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7C8F6A3C" w14:textId="24EB840C" w:rsidR="00780C20" w:rsidRDefault="00780C20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7A358AC3" w14:textId="731942D6" w:rsidR="00780C20" w:rsidRDefault="00780C20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2B261071" w14:textId="6E518CE6" w:rsidR="00780C20" w:rsidRDefault="00780C20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49974931" w14:textId="77777777" w:rsidR="00780C20" w:rsidRDefault="00780C20" w:rsidP="000267D4">
      <w:pPr>
        <w:ind w:right="261"/>
        <w:rPr>
          <w:rFonts w:cs="Times New Roman"/>
          <w:color w:val="000000" w:themeColor="text1"/>
          <w:szCs w:val="24"/>
        </w:rPr>
      </w:pPr>
    </w:p>
    <w:p w14:paraId="3BC6EDD0" w14:textId="175120D3" w:rsidR="006347F2" w:rsidRDefault="00780C20" w:rsidP="00C14098">
      <w:pPr>
        <w:tabs>
          <w:tab w:val="left" w:pos="1108"/>
        </w:tabs>
        <w:ind w:right="261"/>
        <w:jc w:val="both"/>
        <w:rPr>
          <w:rFonts w:cs="Times New Roman"/>
          <w:color w:val="000000" w:themeColor="text1"/>
          <w:szCs w:val="24"/>
        </w:rPr>
      </w:pPr>
      <w:r w:rsidRPr="00C43FA0">
        <w:rPr>
          <w:rFonts w:cs="Times New Roman"/>
          <w:b/>
          <w:bCs/>
          <w:color w:val="000000" w:themeColor="text1"/>
          <w:szCs w:val="24"/>
        </w:rPr>
        <w:lastRenderedPageBreak/>
        <w:t xml:space="preserve">Table </w:t>
      </w:r>
      <w:r w:rsidR="00D2794A">
        <w:rPr>
          <w:rFonts w:cs="Times New Roman"/>
          <w:b/>
          <w:bCs/>
          <w:color w:val="000000" w:themeColor="text1"/>
          <w:szCs w:val="24"/>
        </w:rPr>
        <w:t>5</w:t>
      </w:r>
      <w:r w:rsidRPr="00C43FA0">
        <w:rPr>
          <w:rFonts w:cs="Times New Roman"/>
          <w:b/>
          <w:bCs/>
          <w:color w:val="000000" w:themeColor="text1"/>
          <w:szCs w:val="24"/>
        </w:rPr>
        <w:t xml:space="preserve">: 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Median levels (and inter-quartile ranges in parenthesis) of host biomarkers detected in </w:t>
      </w:r>
      <w:r w:rsidR="0012482D">
        <w:rPr>
          <w:rFonts w:cs="Times New Roman"/>
          <w:b/>
          <w:bCs/>
          <w:color w:val="000000" w:themeColor="text1"/>
          <w:szCs w:val="24"/>
        </w:rPr>
        <w:t>Norwegian and South-African pulmonary</w:t>
      </w:r>
      <w:r w:rsidR="0012482D" w:rsidRPr="00163355">
        <w:rPr>
          <w:rFonts w:cs="Times New Roman"/>
          <w:b/>
          <w:bCs/>
          <w:color w:val="000000" w:themeColor="text1"/>
          <w:szCs w:val="24"/>
        </w:rPr>
        <w:t xml:space="preserve"> TB patients</w:t>
      </w:r>
      <w:r w:rsidR="0012482D">
        <w:rPr>
          <w:rFonts w:cs="Times New Roman"/>
          <w:b/>
          <w:bCs/>
          <w:color w:val="000000" w:themeColor="text1"/>
          <w:szCs w:val="24"/>
        </w:rPr>
        <w:t xml:space="preserve"> combined</w:t>
      </w:r>
      <w:r w:rsidR="0012482D" w:rsidRPr="00163355">
        <w:rPr>
          <w:rFonts w:cs="Times New Roman"/>
          <w:b/>
          <w:bCs/>
          <w:color w:val="000000" w:themeColor="text1"/>
          <w:szCs w:val="24"/>
        </w:rPr>
        <w:t xml:space="preserve"> and individuals with </w:t>
      </w:r>
      <w:r w:rsidR="0012482D">
        <w:rPr>
          <w:rFonts w:cs="Times New Roman"/>
          <w:b/>
          <w:bCs/>
          <w:color w:val="000000" w:themeColor="text1"/>
          <w:szCs w:val="24"/>
        </w:rPr>
        <w:t>other respiratory diseases (</w:t>
      </w:r>
      <w:r w:rsidR="0012482D" w:rsidRPr="00163355">
        <w:rPr>
          <w:rFonts w:cs="Times New Roman"/>
          <w:b/>
          <w:bCs/>
          <w:color w:val="000000" w:themeColor="text1"/>
          <w:szCs w:val="24"/>
        </w:rPr>
        <w:t>ORD</w:t>
      </w:r>
      <w:r w:rsidR="0012482D">
        <w:rPr>
          <w:rFonts w:cs="Times New Roman"/>
          <w:b/>
          <w:bCs/>
          <w:color w:val="000000" w:themeColor="text1"/>
          <w:szCs w:val="24"/>
        </w:rPr>
        <w:t xml:space="preserve">) </w:t>
      </w:r>
      <w:r w:rsidRPr="00163355">
        <w:rPr>
          <w:rFonts w:cs="Times New Roman"/>
          <w:b/>
          <w:bCs/>
          <w:color w:val="000000" w:themeColor="text1"/>
          <w:szCs w:val="24"/>
        </w:rPr>
        <w:t>and their diagnostic accuracies for TB</w:t>
      </w:r>
      <w:r w:rsidR="0012482D">
        <w:rPr>
          <w:rFonts w:cs="Times New Roman"/>
          <w:b/>
          <w:bCs/>
          <w:color w:val="000000" w:themeColor="text1"/>
          <w:szCs w:val="24"/>
        </w:rPr>
        <w:t xml:space="preserve"> disease.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>Data shown was obtained after measurements in both sets of study participants (Norway and South Africa) jointly analyzed</w:t>
      </w:r>
      <w:r w:rsidR="00BE047A">
        <w:rPr>
          <w:rFonts w:cs="Times New Roman"/>
          <w:color w:val="000000" w:themeColor="text1"/>
          <w:szCs w:val="24"/>
        </w:rPr>
        <w:t xml:space="preserve"> excluding EPTB cases</w:t>
      </w:r>
      <w:r w:rsidRPr="00C43FA0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>Only markers (</w:t>
      </w:r>
      <w:r w:rsidR="00BE63C2">
        <w:rPr>
          <w:rFonts w:cs="Times New Roman"/>
          <w:color w:val="000000" w:themeColor="text1"/>
          <w:szCs w:val="24"/>
        </w:rPr>
        <w:t>1</w:t>
      </w:r>
      <w:r w:rsidRPr="00C43FA0">
        <w:rPr>
          <w:rFonts w:cs="Times New Roman"/>
          <w:color w:val="000000" w:themeColor="text1"/>
          <w:szCs w:val="24"/>
        </w:rPr>
        <w:t xml:space="preserve">1) with significant differences (p ≤ 0.05) between groups by the Mann Whitney U test are shown. Optimal cut-off values and associated sensitivity and specificity were determined based on the Youden’s index. All concentrations are in </w:t>
      </w:r>
      <w:proofErr w:type="spellStart"/>
      <w:r w:rsidRPr="00C43FA0">
        <w:rPr>
          <w:rFonts w:cs="Times New Roman"/>
          <w:color w:val="000000" w:themeColor="text1"/>
          <w:szCs w:val="24"/>
        </w:rPr>
        <w:t>pg</w:t>
      </w:r>
      <w:proofErr w:type="spellEnd"/>
      <w:r w:rsidRPr="00C43FA0">
        <w:rPr>
          <w:rFonts w:cs="Times New Roman"/>
          <w:color w:val="000000" w:themeColor="text1"/>
          <w:szCs w:val="24"/>
        </w:rPr>
        <w:t xml:space="preserve">/ml with the exemption of C1q, </w:t>
      </w:r>
      <w:r w:rsidRPr="00C43FA0">
        <w:rPr>
          <w:rFonts w:cs="Times New Roman"/>
          <w:bCs/>
          <w:color w:val="000000" w:themeColor="text1"/>
          <w:szCs w:val="24"/>
        </w:rPr>
        <w:t>C3b/iC3b,</w:t>
      </w:r>
      <w:r w:rsidR="009D18C8">
        <w:rPr>
          <w:rFonts w:cs="Times New Roman"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 xml:space="preserve">and </w:t>
      </w:r>
      <w:r w:rsidR="009D18C8" w:rsidRPr="00C43FA0">
        <w:rPr>
          <w:rFonts w:cs="Times New Roman"/>
          <w:bCs/>
          <w:color w:val="000000" w:themeColor="text1"/>
          <w:szCs w:val="24"/>
        </w:rPr>
        <w:t>CC3</w:t>
      </w:r>
      <w:r w:rsidR="009D18C8">
        <w:rPr>
          <w:rFonts w:cs="Times New Roman"/>
          <w:bCs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>in ng/ml.</w:t>
      </w:r>
      <w:r>
        <w:rPr>
          <w:rFonts w:cs="Times New Roman"/>
          <w:color w:val="000000" w:themeColor="text1"/>
          <w:szCs w:val="24"/>
        </w:rPr>
        <w:t xml:space="preserve"> Sens: Sensitivity, Spec: Specificity</w:t>
      </w:r>
      <w:r w:rsidR="00C14098">
        <w:rPr>
          <w:rFonts w:cs="Times New Roman"/>
          <w:color w:val="000000" w:themeColor="text1"/>
          <w:szCs w:val="24"/>
        </w:rPr>
        <w:t>.</w:t>
      </w:r>
    </w:p>
    <w:tbl>
      <w:tblPr>
        <w:tblStyle w:val="TableGrid"/>
        <w:tblpPr w:leftFromText="180" w:rightFromText="180" w:vertAnchor="text" w:horzAnchor="margin" w:tblpXSpec="center" w:tblpY="296"/>
        <w:tblW w:w="10774" w:type="dxa"/>
        <w:tblLook w:val="04A0" w:firstRow="1" w:lastRow="0" w:firstColumn="1" w:lastColumn="0" w:noHBand="0" w:noVBand="1"/>
      </w:tblPr>
      <w:tblGrid>
        <w:gridCol w:w="1723"/>
        <w:gridCol w:w="1388"/>
        <w:gridCol w:w="1275"/>
        <w:gridCol w:w="1012"/>
        <w:gridCol w:w="1401"/>
        <w:gridCol w:w="1134"/>
        <w:gridCol w:w="1363"/>
        <w:gridCol w:w="1478"/>
      </w:tblGrid>
      <w:tr w:rsidR="00C14098" w:rsidRPr="00C43FA0" w14:paraId="24CEED96" w14:textId="77777777" w:rsidTr="0027196E">
        <w:tc>
          <w:tcPr>
            <w:tcW w:w="1723" w:type="dxa"/>
          </w:tcPr>
          <w:p w14:paraId="57C22D75" w14:textId="77777777" w:rsidR="00C14098" w:rsidRPr="00C43FA0" w:rsidRDefault="00C1409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Biomarker</w:t>
            </w:r>
          </w:p>
        </w:tc>
        <w:tc>
          <w:tcPr>
            <w:tcW w:w="1388" w:type="dxa"/>
          </w:tcPr>
          <w:p w14:paraId="4F56D8A4" w14:textId="153C5CCA" w:rsidR="00C14098" w:rsidRPr="00C43FA0" w:rsidRDefault="00C1409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P</w:t>
            </w: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TB</w:t>
            </w:r>
          </w:p>
          <w:p w14:paraId="51C1DE13" w14:textId="551189C0" w:rsidR="00C14098" w:rsidRPr="00C43FA0" w:rsidRDefault="00C1409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(N=</w:t>
            </w:r>
            <w:r w:rsidR="00342713">
              <w:rPr>
                <w:rFonts w:cs="Times New Roman"/>
                <w:b/>
                <w:color w:val="000000" w:themeColor="text1"/>
                <w:szCs w:val="24"/>
              </w:rPr>
              <w:t>56</w:t>
            </w: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)</w:t>
            </w:r>
          </w:p>
          <w:p w14:paraId="15715838" w14:textId="77777777" w:rsidR="00C14098" w:rsidRPr="00C43FA0" w:rsidRDefault="00C1409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(IQR)</w:t>
            </w:r>
          </w:p>
        </w:tc>
        <w:tc>
          <w:tcPr>
            <w:tcW w:w="1275" w:type="dxa"/>
          </w:tcPr>
          <w:p w14:paraId="3852239A" w14:textId="57557E4F" w:rsidR="00C14098" w:rsidRPr="00C43FA0" w:rsidRDefault="00C1409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ORD</w:t>
            </w:r>
            <w:r w:rsidRPr="00C43FA0">
              <w:rPr>
                <w:rFonts w:cs="Times New Roman"/>
                <w:b/>
                <w:color w:val="000000" w:themeColor="text1"/>
                <w:szCs w:val="24"/>
              </w:rPr>
              <w:t xml:space="preserve"> (N=78)</w:t>
            </w:r>
          </w:p>
          <w:p w14:paraId="422C9AD2" w14:textId="77777777" w:rsidR="00C14098" w:rsidRPr="00C43FA0" w:rsidRDefault="00C1409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(IQR)</w:t>
            </w:r>
          </w:p>
        </w:tc>
        <w:tc>
          <w:tcPr>
            <w:tcW w:w="1012" w:type="dxa"/>
          </w:tcPr>
          <w:p w14:paraId="443C35E4" w14:textId="77777777" w:rsidR="00C14098" w:rsidRPr="00C43FA0" w:rsidRDefault="00C14098" w:rsidP="0027196E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P value</w:t>
            </w:r>
          </w:p>
        </w:tc>
        <w:tc>
          <w:tcPr>
            <w:tcW w:w="1401" w:type="dxa"/>
          </w:tcPr>
          <w:p w14:paraId="54EC503B" w14:textId="77777777" w:rsidR="00C14098" w:rsidRPr="00C43FA0" w:rsidRDefault="00C14098" w:rsidP="0027196E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 xml:space="preserve">AUC </w:t>
            </w:r>
          </w:p>
          <w:p w14:paraId="08CED090" w14:textId="77777777" w:rsidR="00C14098" w:rsidRPr="00C43FA0" w:rsidRDefault="00C14098" w:rsidP="0027196E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(95% CI)</w:t>
            </w:r>
          </w:p>
        </w:tc>
        <w:tc>
          <w:tcPr>
            <w:tcW w:w="1134" w:type="dxa"/>
          </w:tcPr>
          <w:p w14:paraId="0123D1B9" w14:textId="77777777" w:rsidR="00C14098" w:rsidRPr="00C43FA0" w:rsidRDefault="00C14098" w:rsidP="0027196E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Cut off value</w:t>
            </w:r>
          </w:p>
        </w:tc>
        <w:tc>
          <w:tcPr>
            <w:tcW w:w="1363" w:type="dxa"/>
          </w:tcPr>
          <w:p w14:paraId="56315C87" w14:textId="77777777" w:rsidR="00C14098" w:rsidRPr="00C43FA0" w:rsidRDefault="00C14098" w:rsidP="0027196E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Sens</w:t>
            </w:r>
            <w:r>
              <w:rPr>
                <w:rFonts w:cs="Times New Roman"/>
                <w:b/>
                <w:color w:val="000000" w:themeColor="text1"/>
                <w:szCs w:val="24"/>
              </w:rPr>
              <w:t xml:space="preserve"> </w:t>
            </w: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% (95% CI)</w:t>
            </w:r>
          </w:p>
        </w:tc>
        <w:tc>
          <w:tcPr>
            <w:tcW w:w="1478" w:type="dxa"/>
          </w:tcPr>
          <w:p w14:paraId="3EB79B55" w14:textId="77777777" w:rsidR="00C14098" w:rsidRPr="00C43FA0" w:rsidRDefault="00C14098" w:rsidP="0027196E">
            <w:pPr>
              <w:contextualSpacing/>
              <w:rPr>
                <w:rFonts w:cs="Times New Roman"/>
                <w:b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Spe</w:t>
            </w:r>
            <w:r>
              <w:rPr>
                <w:rFonts w:cs="Times New Roman"/>
                <w:b/>
                <w:color w:val="000000" w:themeColor="text1"/>
                <w:szCs w:val="24"/>
              </w:rPr>
              <w:t>c</w:t>
            </w:r>
            <w:r w:rsidRPr="00C43FA0">
              <w:rPr>
                <w:rFonts w:cs="Times New Roman"/>
                <w:b/>
                <w:color w:val="000000" w:themeColor="text1"/>
                <w:szCs w:val="24"/>
              </w:rPr>
              <w:t>% (95% CI)</w:t>
            </w:r>
          </w:p>
        </w:tc>
      </w:tr>
      <w:tr w:rsidR="00C14098" w:rsidRPr="00C43FA0" w14:paraId="744E20A2" w14:textId="77777777" w:rsidTr="0027196E">
        <w:tc>
          <w:tcPr>
            <w:tcW w:w="1723" w:type="dxa"/>
          </w:tcPr>
          <w:p w14:paraId="317D67F0" w14:textId="277A63F1" w:rsidR="00C14098" w:rsidRPr="00C43FA0" w:rsidRDefault="00D629DE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VEGFR3</w:t>
            </w:r>
          </w:p>
        </w:tc>
        <w:tc>
          <w:tcPr>
            <w:tcW w:w="1388" w:type="dxa"/>
          </w:tcPr>
          <w:p w14:paraId="4383463E" w14:textId="0FE55CF8" w:rsidR="00E3450A" w:rsidRPr="00E3450A" w:rsidRDefault="00E3450A" w:rsidP="00E3450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E3450A">
              <w:rPr>
                <w:rFonts w:cs="Times New Roman"/>
                <w:bCs/>
                <w:color w:val="000000" w:themeColor="text1"/>
                <w:szCs w:val="24"/>
              </w:rPr>
              <w:t>732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E3450A">
              <w:rPr>
                <w:rFonts w:cs="Times New Roman"/>
                <w:bCs/>
                <w:color w:val="000000" w:themeColor="text1"/>
                <w:szCs w:val="24"/>
              </w:rPr>
              <w:t>5</w:t>
            </w:r>
          </w:p>
          <w:p w14:paraId="47C988BB" w14:textId="605DC10E" w:rsidR="00E3450A" w:rsidRPr="00E3450A" w:rsidRDefault="00E3450A" w:rsidP="00E3450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E3450A">
              <w:rPr>
                <w:rFonts w:cs="Times New Roman"/>
                <w:bCs/>
                <w:color w:val="000000" w:themeColor="text1"/>
                <w:szCs w:val="24"/>
              </w:rPr>
              <w:t>428,1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02A45D7D" w14:textId="07C40D28" w:rsidR="00C14098" w:rsidRPr="00C43FA0" w:rsidRDefault="00E3450A" w:rsidP="00E3450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E3450A">
              <w:rPr>
                <w:rFonts w:cs="Times New Roman"/>
                <w:bCs/>
                <w:color w:val="000000" w:themeColor="text1"/>
                <w:szCs w:val="24"/>
              </w:rPr>
              <w:t>1069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735C23F7" w14:textId="5A4DF256" w:rsidR="00230113" w:rsidRPr="00230113" w:rsidRDefault="00230113" w:rsidP="00230113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230113">
              <w:rPr>
                <w:rFonts w:cs="Times New Roman"/>
                <w:bCs/>
                <w:color w:val="000000" w:themeColor="text1"/>
                <w:szCs w:val="24"/>
              </w:rPr>
              <w:t>562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230113">
              <w:rPr>
                <w:rFonts w:cs="Times New Roman"/>
                <w:bCs/>
                <w:color w:val="000000" w:themeColor="text1"/>
                <w:szCs w:val="24"/>
              </w:rPr>
              <w:t>5</w:t>
            </w:r>
          </w:p>
          <w:p w14:paraId="2544CCF4" w14:textId="460425EC" w:rsidR="00230113" w:rsidRPr="00230113" w:rsidRDefault="00230113" w:rsidP="00230113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230113">
              <w:rPr>
                <w:rFonts w:cs="Times New Roman"/>
                <w:bCs/>
                <w:color w:val="000000" w:themeColor="text1"/>
                <w:szCs w:val="24"/>
              </w:rPr>
              <w:t>363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230113">
              <w:rPr>
                <w:rFonts w:cs="Times New Roman"/>
                <w:bCs/>
                <w:color w:val="000000" w:themeColor="text1"/>
                <w:szCs w:val="24"/>
              </w:rPr>
              <w:t>7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52C7DE6F" w14:textId="4762E113" w:rsidR="00C14098" w:rsidRPr="00C43FA0" w:rsidRDefault="00230113" w:rsidP="00230113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230113">
              <w:rPr>
                <w:rFonts w:cs="Times New Roman"/>
                <w:bCs/>
                <w:color w:val="000000" w:themeColor="text1"/>
                <w:szCs w:val="24"/>
              </w:rPr>
              <w:t>861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230113">
              <w:rPr>
                <w:rFonts w:cs="Times New Roman"/>
                <w:bCs/>
                <w:color w:val="000000" w:themeColor="text1"/>
                <w:szCs w:val="24"/>
              </w:rPr>
              <w:t>7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58AD32CC" w14:textId="7FA94515" w:rsidR="00C14098" w:rsidRPr="00C43FA0" w:rsidRDefault="00467CA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</w:t>
            </w:r>
            <w:r w:rsidR="00DF4E88">
              <w:rPr>
                <w:rFonts w:cs="Times New Roman"/>
                <w:bCs/>
                <w:color w:val="000000" w:themeColor="text1"/>
                <w:szCs w:val="24"/>
              </w:rPr>
              <w:t>351</w:t>
            </w:r>
          </w:p>
        </w:tc>
        <w:tc>
          <w:tcPr>
            <w:tcW w:w="1401" w:type="dxa"/>
          </w:tcPr>
          <w:p w14:paraId="6D5E8A17" w14:textId="77777777" w:rsidR="00C14098" w:rsidRDefault="007C36C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0.61</w:t>
            </w:r>
          </w:p>
          <w:p w14:paraId="38633594" w14:textId="2D5EEB40" w:rsidR="007C36CE" w:rsidRPr="00C43FA0" w:rsidRDefault="007C36C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2B652A">
              <w:rPr>
                <w:rFonts w:cs="Times New Roman"/>
                <w:bCs/>
                <w:color w:val="000000" w:themeColor="text1"/>
                <w:szCs w:val="24"/>
              </w:rPr>
              <w:t>0.51-0.71)</w:t>
            </w:r>
          </w:p>
        </w:tc>
        <w:tc>
          <w:tcPr>
            <w:tcW w:w="1134" w:type="dxa"/>
          </w:tcPr>
          <w:p w14:paraId="510B436F" w14:textId="4FF0D95C" w:rsidR="00C14098" w:rsidRPr="00C43FA0" w:rsidRDefault="00D37897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D37897">
              <w:rPr>
                <w:rFonts w:cs="Times New Roman"/>
                <w:bCs/>
                <w:color w:val="000000" w:themeColor="text1"/>
                <w:szCs w:val="24"/>
              </w:rPr>
              <w:t>&lt; 634.6</w:t>
            </w:r>
          </w:p>
        </w:tc>
        <w:tc>
          <w:tcPr>
            <w:tcW w:w="1363" w:type="dxa"/>
          </w:tcPr>
          <w:p w14:paraId="1E7BC91D" w14:textId="77777777" w:rsidR="00C14098" w:rsidRDefault="00431DF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56</w:t>
            </w:r>
          </w:p>
          <w:p w14:paraId="3826DCE8" w14:textId="270C58E1" w:rsidR="00431DFE" w:rsidRPr="00C43FA0" w:rsidRDefault="00431DF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9C4D45">
              <w:rPr>
                <w:rFonts w:cs="Times New Roman"/>
                <w:bCs/>
                <w:color w:val="000000" w:themeColor="text1"/>
                <w:szCs w:val="24"/>
              </w:rPr>
              <w:t>45-67)</w:t>
            </w:r>
          </w:p>
        </w:tc>
        <w:tc>
          <w:tcPr>
            <w:tcW w:w="1478" w:type="dxa"/>
          </w:tcPr>
          <w:p w14:paraId="367877F4" w14:textId="77777777" w:rsidR="00C14098" w:rsidRDefault="009C4D45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61</w:t>
            </w:r>
          </w:p>
          <w:p w14:paraId="45F5731E" w14:textId="55F9F602" w:rsidR="009C4D45" w:rsidRPr="00C43FA0" w:rsidRDefault="009C4D45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(48-72)</w:t>
            </w:r>
          </w:p>
        </w:tc>
      </w:tr>
      <w:tr w:rsidR="00C14098" w:rsidRPr="00C43FA0" w14:paraId="49B12565" w14:textId="77777777" w:rsidTr="0027196E">
        <w:tc>
          <w:tcPr>
            <w:tcW w:w="1723" w:type="dxa"/>
          </w:tcPr>
          <w:p w14:paraId="7446E5C7" w14:textId="339F5747" w:rsidR="00C14098" w:rsidRPr="00C43FA0" w:rsidRDefault="00D629DE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MIP-1a</w:t>
            </w:r>
          </w:p>
        </w:tc>
        <w:tc>
          <w:tcPr>
            <w:tcW w:w="1388" w:type="dxa"/>
          </w:tcPr>
          <w:p w14:paraId="3A3963E6" w14:textId="2FF75E79" w:rsidR="00F76CA4" w:rsidRPr="00F76CA4" w:rsidRDefault="00F76CA4" w:rsidP="00F76CA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</w:p>
          <w:p w14:paraId="46BA50A3" w14:textId="7830F917" w:rsidR="00F76CA4" w:rsidRPr="00F76CA4" w:rsidRDefault="00F76CA4" w:rsidP="00F76CA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50E0048A" w14:textId="2F5E5E8A" w:rsidR="00C14098" w:rsidRPr="00C43FA0" w:rsidRDefault="00F76CA4" w:rsidP="00F76CA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164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7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1CF3B546" w14:textId="6F525657" w:rsidR="00A937D5" w:rsidRPr="00A937D5" w:rsidRDefault="00A937D5" w:rsidP="00A937D5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</w:p>
          <w:p w14:paraId="4C7E00F7" w14:textId="2C2EC11E" w:rsidR="00A937D5" w:rsidRPr="00A937D5" w:rsidRDefault="00A937D5" w:rsidP="00A937D5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6FF5B27F" w14:textId="356B5FD8" w:rsidR="00C14098" w:rsidRPr="00C43FA0" w:rsidRDefault="00A937D5" w:rsidP="00A937D5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82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84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3FCD932B" w14:textId="3A7F2671" w:rsidR="00C14098" w:rsidRPr="00C43FA0" w:rsidRDefault="000C2E01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0.0148</w:t>
            </w:r>
          </w:p>
        </w:tc>
        <w:tc>
          <w:tcPr>
            <w:tcW w:w="1401" w:type="dxa"/>
          </w:tcPr>
          <w:p w14:paraId="064CB01E" w14:textId="0B8800A3" w:rsidR="00C14098" w:rsidRDefault="00F35319" w:rsidP="00F35319">
            <w:pPr>
              <w:tabs>
                <w:tab w:val="left" w:pos="370"/>
                <w:tab w:val="center" w:pos="592"/>
              </w:tabs>
              <w:contextualSpacing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ab/>
            </w:r>
            <w:r>
              <w:rPr>
                <w:rFonts w:cs="Times New Roman"/>
                <w:bCs/>
                <w:color w:val="000000" w:themeColor="text1"/>
                <w:szCs w:val="24"/>
              </w:rPr>
              <w:tab/>
            </w:r>
            <w:r w:rsidR="002B652A">
              <w:rPr>
                <w:rFonts w:cs="Times New Roman"/>
                <w:bCs/>
                <w:color w:val="000000" w:themeColor="text1"/>
                <w:szCs w:val="24"/>
              </w:rPr>
              <w:t>0.61</w:t>
            </w:r>
          </w:p>
          <w:p w14:paraId="5A7F9B89" w14:textId="3E42ABC6" w:rsidR="002B652A" w:rsidRPr="00C43FA0" w:rsidRDefault="002B652A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(0.5</w:t>
            </w:r>
            <w:r w:rsidR="0026222D">
              <w:rPr>
                <w:rFonts w:cs="Times New Roman"/>
                <w:bCs/>
                <w:color w:val="000000" w:themeColor="text1"/>
                <w:szCs w:val="24"/>
              </w:rPr>
              <w:t>1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-0.</w:t>
            </w:r>
            <w:r w:rsidR="0026222D">
              <w:rPr>
                <w:rFonts w:cs="Times New Roman"/>
                <w:bCs/>
                <w:color w:val="000000" w:themeColor="text1"/>
                <w:szCs w:val="24"/>
              </w:rPr>
              <w:t>70</w:t>
            </w:r>
          </w:p>
        </w:tc>
        <w:tc>
          <w:tcPr>
            <w:tcW w:w="1134" w:type="dxa"/>
          </w:tcPr>
          <w:p w14:paraId="6C7EC4D6" w14:textId="77FCAB61" w:rsidR="00C14098" w:rsidRPr="00C43FA0" w:rsidRDefault="00A1790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A1790C">
              <w:rPr>
                <w:rFonts w:cs="Times New Roman"/>
                <w:bCs/>
                <w:color w:val="000000" w:themeColor="text1"/>
                <w:szCs w:val="24"/>
              </w:rPr>
              <w:t>&lt; 26.06</w:t>
            </w:r>
          </w:p>
        </w:tc>
        <w:tc>
          <w:tcPr>
            <w:tcW w:w="1363" w:type="dxa"/>
          </w:tcPr>
          <w:p w14:paraId="24FB8EF4" w14:textId="77777777" w:rsidR="00C14098" w:rsidRDefault="00A1790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72</w:t>
            </w:r>
          </w:p>
          <w:p w14:paraId="56523F6D" w14:textId="7E1EB80D" w:rsidR="00A1790C" w:rsidRPr="00C43FA0" w:rsidRDefault="00A1790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(61-81)</w:t>
            </w:r>
          </w:p>
        </w:tc>
        <w:tc>
          <w:tcPr>
            <w:tcW w:w="1478" w:type="dxa"/>
          </w:tcPr>
          <w:p w14:paraId="322B840E" w14:textId="77777777" w:rsidR="00C14098" w:rsidRDefault="000C607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48</w:t>
            </w:r>
          </w:p>
          <w:p w14:paraId="2C5811D7" w14:textId="7D3C79D4" w:rsidR="000C6072" w:rsidRPr="00C43FA0" w:rsidRDefault="000C607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(36-61)</w:t>
            </w:r>
          </w:p>
        </w:tc>
      </w:tr>
      <w:tr w:rsidR="00C14098" w:rsidRPr="00C43FA0" w14:paraId="67F078F7" w14:textId="77777777" w:rsidTr="0027196E">
        <w:tc>
          <w:tcPr>
            <w:tcW w:w="1723" w:type="dxa"/>
          </w:tcPr>
          <w:p w14:paraId="2BF467B0" w14:textId="24693084" w:rsidR="00C14098" w:rsidRPr="00C43FA0" w:rsidRDefault="00D629DE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IL-12p70</w:t>
            </w:r>
          </w:p>
        </w:tc>
        <w:tc>
          <w:tcPr>
            <w:tcW w:w="1388" w:type="dxa"/>
          </w:tcPr>
          <w:p w14:paraId="7E0351FF" w14:textId="4854F6B9" w:rsidR="006B10CA" w:rsidRPr="006B10CA" w:rsidRDefault="006B10CA" w:rsidP="006B10C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8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020</w:t>
            </w:r>
          </w:p>
          <w:p w14:paraId="07DC60E5" w14:textId="0F8C0D08" w:rsidR="006B10CA" w:rsidRPr="006B10CA" w:rsidRDefault="006B10CA" w:rsidP="006B10C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4D5D2F71" w14:textId="4D42BF9E" w:rsidR="00C14098" w:rsidRPr="00C43FA0" w:rsidRDefault="006B10CA" w:rsidP="006B10C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13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88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0C859E5F" w14:textId="55822FD0" w:rsidR="00823872" w:rsidRPr="00823872" w:rsidRDefault="00823872" w:rsidP="00823872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</w:p>
          <w:p w14:paraId="7D196040" w14:textId="55A4E35D" w:rsidR="00823872" w:rsidRPr="00823872" w:rsidRDefault="00823872" w:rsidP="00823872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5705AE7A" w14:textId="44728F6B" w:rsidR="00C14098" w:rsidRPr="00C43FA0" w:rsidRDefault="00823872" w:rsidP="00823872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11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16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100371A3" w14:textId="61C675EE" w:rsidR="00C14098" w:rsidRPr="00C43FA0" w:rsidRDefault="00EE0278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0.0125</w:t>
            </w:r>
          </w:p>
        </w:tc>
        <w:tc>
          <w:tcPr>
            <w:tcW w:w="1401" w:type="dxa"/>
          </w:tcPr>
          <w:p w14:paraId="19A11869" w14:textId="77777777" w:rsidR="00C14098" w:rsidRDefault="00F3531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0.62</w:t>
            </w:r>
          </w:p>
          <w:p w14:paraId="69A6ACE3" w14:textId="622BCC72" w:rsidR="00F35319" w:rsidRPr="00C43FA0" w:rsidRDefault="00F35319" w:rsidP="00F35319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(0.5</w:t>
            </w:r>
            <w:r w:rsidR="00A30963">
              <w:rPr>
                <w:rFonts w:cs="Times New Roman"/>
                <w:bCs/>
                <w:color w:val="000000" w:themeColor="text1"/>
                <w:szCs w:val="24"/>
              </w:rPr>
              <w:t>2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-0.71)</w:t>
            </w:r>
          </w:p>
        </w:tc>
        <w:tc>
          <w:tcPr>
            <w:tcW w:w="1134" w:type="dxa"/>
          </w:tcPr>
          <w:p w14:paraId="3A43816B" w14:textId="4A433319" w:rsidR="00C14098" w:rsidRPr="00C43FA0" w:rsidRDefault="0041389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41389C">
              <w:rPr>
                <w:rFonts w:cs="Times New Roman"/>
                <w:bCs/>
                <w:color w:val="000000" w:themeColor="text1"/>
                <w:szCs w:val="24"/>
              </w:rPr>
              <w:t>&lt; 1.750</w:t>
            </w:r>
          </w:p>
        </w:tc>
        <w:tc>
          <w:tcPr>
            <w:tcW w:w="1363" w:type="dxa"/>
          </w:tcPr>
          <w:p w14:paraId="48307A56" w14:textId="14AB298F" w:rsidR="00C92FC7" w:rsidRDefault="00C92FC7" w:rsidP="00C92FC7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63</w:t>
            </w:r>
          </w:p>
          <w:p w14:paraId="4AC8B080" w14:textId="691FD997" w:rsidR="00C92FC7" w:rsidRPr="00C43FA0" w:rsidRDefault="00C92FC7" w:rsidP="00C92FC7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(52-72)</w:t>
            </w:r>
          </w:p>
        </w:tc>
        <w:tc>
          <w:tcPr>
            <w:tcW w:w="1478" w:type="dxa"/>
          </w:tcPr>
          <w:p w14:paraId="1CAB83EA" w14:textId="77777777" w:rsidR="00C14098" w:rsidRDefault="007D27A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63</w:t>
            </w:r>
          </w:p>
          <w:p w14:paraId="1027F50C" w14:textId="1236A8B4" w:rsidR="007D27AC" w:rsidRPr="00C43FA0" w:rsidRDefault="007D27A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(49-74)</w:t>
            </w:r>
          </w:p>
        </w:tc>
      </w:tr>
      <w:tr w:rsidR="00C14098" w:rsidRPr="00C43FA0" w14:paraId="3D4C5406" w14:textId="77777777" w:rsidTr="0027196E">
        <w:tc>
          <w:tcPr>
            <w:tcW w:w="1723" w:type="dxa"/>
          </w:tcPr>
          <w:p w14:paraId="0F5D90FF" w14:textId="25C5CA08" w:rsidR="00C14098" w:rsidRPr="00C43FA0" w:rsidRDefault="00C55D52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G-CSF</w:t>
            </w:r>
          </w:p>
        </w:tc>
        <w:tc>
          <w:tcPr>
            <w:tcW w:w="1388" w:type="dxa"/>
          </w:tcPr>
          <w:p w14:paraId="0BA4B5A8" w14:textId="40B1B90C" w:rsidR="009B25AD" w:rsidRPr="009B25AD" w:rsidRDefault="009B25AD" w:rsidP="009B25A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9B25AD">
              <w:rPr>
                <w:rFonts w:cs="Times New Roman"/>
                <w:bCs/>
                <w:color w:val="000000" w:themeColor="text1"/>
                <w:szCs w:val="24"/>
              </w:rPr>
              <w:t>155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B25AD">
              <w:rPr>
                <w:rFonts w:cs="Times New Roman"/>
                <w:bCs/>
                <w:color w:val="000000" w:themeColor="text1"/>
                <w:szCs w:val="24"/>
              </w:rPr>
              <w:t>2</w:t>
            </w:r>
          </w:p>
          <w:p w14:paraId="7F2098AB" w14:textId="2554F7C0" w:rsidR="009B25AD" w:rsidRPr="009B25AD" w:rsidRDefault="009B25AD" w:rsidP="009B25A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9B25AD">
              <w:rPr>
                <w:rFonts w:cs="Times New Roman"/>
                <w:bCs/>
                <w:color w:val="000000" w:themeColor="text1"/>
                <w:szCs w:val="24"/>
              </w:rPr>
              <w:t>123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B25AD">
              <w:rPr>
                <w:rFonts w:cs="Times New Roman"/>
                <w:bCs/>
                <w:color w:val="000000" w:themeColor="text1"/>
                <w:szCs w:val="24"/>
              </w:rPr>
              <w:t>3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1D4B41AB" w14:textId="78E4B06C" w:rsidR="00C14098" w:rsidRPr="00C43FA0" w:rsidRDefault="009B25AD" w:rsidP="009B25A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9B25AD">
              <w:rPr>
                <w:rFonts w:cs="Times New Roman"/>
                <w:bCs/>
                <w:color w:val="000000" w:themeColor="text1"/>
                <w:szCs w:val="24"/>
              </w:rPr>
              <w:t>193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B25AD">
              <w:rPr>
                <w:rFonts w:cs="Times New Roman"/>
                <w:bCs/>
                <w:color w:val="000000" w:themeColor="text1"/>
                <w:szCs w:val="24"/>
              </w:rPr>
              <w:t>1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7ED2DBDB" w14:textId="5A7225F8" w:rsidR="00A937D5" w:rsidRPr="00A937D5" w:rsidRDefault="00A937D5" w:rsidP="00A937D5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179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1</w:t>
            </w:r>
          </w:p>
          <w:p w14:paraId="6EC7B267" w14:textId="4E3EF52A" w:rsidR="00A937D5" w:rsidRPr="00A937D5" w:rsidRDefault="00A937D5" w:rsidP="00A937D5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144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6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36A8ACED" w14:textId="013C3771" w:rsidR="00C14098" w:rsidRPr="00C43FA0" w:rsidRDefault="00A937D5" w:rsidP="00A937D5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203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A937D5">
              <w:rPr>
                <w:rFonts w:cs="Times New Roman"/>
                <w:bCs/>
                <w:color w:val="000000" w:themeColor="text1"/>
                <w:szCs w:val="24"/>
              </w:rPr>
              <w:t>8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7FFEDC08" w14:textId="4EA50477" w:rsidR="00C14098" w:rsidRPr="00C43FA0" w:rsidRDefault="00DE7F57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0.0131</w:t>
            </w:r>
          </w:p>
        </w:tc>
        <w:tc>
          <w:tcPr>
            <w:tcW w:w="1401" w:type="dxa"/>
          </w:tcPr>
          <w:p w14:paraId="75E1A77A" w14:textId="77777777" w:rsidR="00C14098" w:rsidRDefault="00F3531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0.63</w:t>
            </w:r>
          </w:p>
          <w:p w14:paraId="55976F66" w14:textId="507A5BC7" w:rsidR="00F35319" w:rsidRPr="00C43FA0" w:rsidRDefault="00F3531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4D082C">
              <w:rPr>
                <w:rFonts w:cs="Times New Roman"/>
                <w:bCs/>
                <w:color w:val="000000" w:themeColor="text1"/>
                <w:szCs w:val="24"/>
              </w:rPr>
              <w:t>0.53-0.72)</w:t>
            </w:r>
          </w:p>
        </w:tc>
        <w:tc>
          <w:tcPr>
            <w:tcW w:w="1134" w:type="dxa"/>
          </w:tcPr>
          <w:p w14:paraId="2D9982C8" w14:textId="62C74863" w:rsidR="00C14098" w:rsidRPr="00C43FA0" w:rsidRDefault="002820F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2820F2">
              <w:rPr>
                <w:rFonts w:cs="Times New Roman"/>
                <w:bCs/>
                <w:color w:val="000000" w:themeColor="text1"/>
                <w:szCs w:val="24"/>
              </w:rPr>
              <w:t>&gt; 174.4</w:t>
            </w:r>
          </w:p>
        </w:tc>
        <w:tc>
          <w:tcPr>
            <w:tcW w:w="1363" w:type="dxa"/>
          </w:tcPr>
          <w:p w14:paraId="43BF8F70" w14:textId="77777777" w:rsidR="00C14098" w:rsidRDefault="002820F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55</w:t>
            </w:r>
          </w:p>
          <w:p w14:paraId="753B0D9E" w14:textId="0F290FDB" w:rsidR="002820F2" w:rsidRPr="00C43FA0" w:rsidRDefault="002820F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500F31">
              <w:rPr>
                <w:rFonts w:cs="Times New Roman"/>
                <w:bCs/>
                <w:color w:val="000000" w:themeColor="text1"/>
                <w:szCs w:val="24"/>
              </w:rPr>
              <w:t>44-67)</w:t>
            </w:r>
          </w:p>
        </w:tc>
        <w:tc>
          <w:tcPr>
            <w:tcW w:w="1478" w:type="dxa"/>
          </w:tcPr>
          <w:p w14:paraId="0CE0F14F" w14:textId="77777777" w:rsidR="00C14098" w:rsidRDefault="004C7E4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68</w:t>
            </w:r>
          </w:p>
          <w:p w14:paraId="758653DE" w14:textId="44F8AA43" w:rsidR="004C7E4E" w:rsidRPr="00C43FA0" w:rsidRDefault="004C7E4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C62DD4">
              <w:rPr>
                <w:rFonts w:cs="Times New Roman"/>
                <w:bCs/>
                <w:color w:val="000000" w:themeColor="text1"/>
                <w:szCs w:val="24"/>
              </w:rPr>
              <w:t>55-79)</w:t>
            </w:r>
          </w:p>
        </w:tc>
      </w:tr>
      <w:tr w:rsidR="00C14098" w:rsidRPr="00C43FA0" w14:paraId="51FC018C" w14:textId="77777777" w:rsidTr="0027196E">
        <w:tc>
          <w:tcPr>
            <w:tcW w:w="1723" w:type="dxa"/>
          </w:tcPr>
          <w:p w14:paraId="34404512" w14:textId="6FF7BEFB" w:rsidR="00C14098" w:rsidRPr="00C43FA0" w:rsidRDefault="00C55D52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C1q</w:t>
            </w:r>
          </w:p>
        </w:tc>
        <w:tc>
          <w:tcPr>
            <w:tcW w:w="1388" w:type="dxa"/>
          </w:tcPr>
          <w:p w14:paraId="189828CF" w14:textId="77777777" w:rsidR="00456464" w:rsidRPr="00456464" w:rsidRDefault="00456464" w:rsidP="0045646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456464">
              <w:rPr>
                <w:rFonts w:cs="Times New Roman"/>
                <w:bCs/>
                <w:color w:val="000000" w:themeColor="text1"/>
                <w:szCs w:val="24"/>
              </w:rPr>
              <w:t>123528</w:t>
            </w:r>
          </w:p>
          <w:p w14:paraId="389F3B36" w14:textId="73440AEF" w:rsidR="00456464" w:rsidRPr="00456464" w:rsidRDefault="00456464" w:rsidP="0045646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456464">
              <w:rPr>
                <w:rFonts w:cs="Times New Roman"/>
                <w:bCs/>
                <w:color w:val="000000" w:themeColor="text1"/>
                <w:szCs w:val="24"/>
              </w:rPr>
              <w:t>103639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2F167045" w14:textId="14645835" w:rsidR="00C14098" w:rsidRPr="00C43FA0" w:rsidRDefault="00456464" w:rsidP="0045646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456464">
              <w:rPr>
                <w:rFonts w:cs="Times New Roman"/>
                <w:bCs/>
                <w:color w:val="000000" w:themeColor="text1"/>
                <w:szCs w:val="24"/>
              </w:rPr>
              <w:t>150328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67E674CB" w14:textId="77777777" w:rsidR="00D6221D" w:rsidRPr="00D6221D" w:rsidRDefault="00D6221D" w:rsidP="00D6221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D6221D">
              <w:rPr>
                <w:rFonts w:cs="Times New Roman"/>
                <w:bCs/>
                <w:color w:val="000000" w:themeColor="text1"/>
                <w:szCs w:val="24"/>
              </w:rPr>
              <w:t>110980</w:t>
            </w:r>
          </w:p>
          <w:p w14:paraId="64FB7EF9" w14:textId="29F92DCE" w:rsidR="00D6221D" w:rsidRPr="00D6221D" w:rsidRDefault="00D6221D" w:rsidP="00D6221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D6221D">
              <w:rPr>
                <w:rFonts w:cs="Times New Roman"/>
                <w:bCs/>
                <w:color w:val="000000" w:themeColor="text1"/>
                <w:szCs w:val="24"/>
              </w:rPr>
              <w:t>97792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64CC4252" w14:textId="575EF2CE" w:rsidR="00C14098" w:rsidRPr="00C43FA0" w:rsidRDefault="00D6221D" w:rsidP="00D6221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D6221D">
              <w:rPr>
                <w:rFonts w:cs="Times New Roman"/>
                <w:bCs/>
                <w:color w:val="000000" w:themeColor="text1"/>
                <w:szCs w:val="24"/>
              </w:rPr>
              <w:t>125659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0B193EE6" w14:textId="0B6DDC60" w:rsidR="00C14098" w:rsidRPr="00C43FA0" w:rsidRDefault="00C62DD4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0.0070</w:t>
            </w:r>
          </w:p>
        </w:tc>
        <w:tc>
          <w:tcPr>
            <w:tcW w:w="1401" w:type="dxa"/>
          </w:tcPr>
          <w:p w14:paraId="189F7135" w14:textId="77777777" w:rsidR="00C14098" w:rsidRDefault="004D082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0.64</w:t>
            </w:r>
          </w:p>
          <w:p w14:paraId="19AB54BE" w14:textId="7599F6EF" w:rsidR="004D082C" w:rsidRPr="00C43FA0" w:rsidRDefault="004D082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(0.54-0.75)</w:t>
            </w:r>
          </w:p>
        </w:tc>
        <w:tc>
          <w:tcPr>
            <w:tcW w:w="1134" w:type="dxa"/>
          </w:tcPr>
          <w:p w14:paraId="5CDEB1C6" w14:textId="12765761" w:rsidR="00C14098" w:rsidRPr="00C43FA0" w:rsidRDefault="00FB133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FB1332">
              <w:rPr>
                <w:rFonts w:cs="Times New Roman"/>
                <w:bCs/>
                <w:color w:val="000000" w:themeColor="text1"/>
                <w:szCs w:val="24"/>
              </w:rPr>
              <w:t>&lt; 113974</w:t>
            </w:r>
          </w:p>
        </w:tc>
        <w:tc>
          <w:tcPr>
            <w:tcW w:w="1363" w:type="dxa"/>
          </w:tcPr>
          <w:p w14:paraId="764D644B" w14:textId="77777777" w:rsidR="00C14098" w:rsidRDefault="00C824B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63</w:t>
            </w:r>
          </w:p>
          <w:p w14:paraId="6656CDF9" w14:textId="4CB8736D" w:rsidR="00C824B2" w:rsidRPr="00C43FA0" w:rsidRDefault="00C824B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(51-73)</w:t>
            </w:r>
          </w:p>
        </w:tc>
        <w:tc>
          <w:tcPr>
            <w:tcW w:w="1478" w:type="dxa"/>
          </w:tcPr>
          <w:p w14:paraId="1A92C149" w14:textId="77777777" w:rsidR="00C14098" w:rsidRDefault="00C824B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62</w:t>
            </w:r>
          </w:p>
          <w:p w14:paraId="2B28A984" w14:textId="72F32E59" w:rsidR="00C824B2" w:rsidRPr="00C43FA0" w:rsidRDefault="00C824B2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5C54BD">
              <w:rPr>
                <w:rFonts w:cs="Times New Roman"/>
                <w:bCs/>
                <w:color w:val="000000" w:themeColor="text1"/>
                <w:szCs w:val="24"/>
              </w:rPr>
              <w:t>48-74)</w:t>
            </w:r>
          </w:p>
        </w:tc>
      </w:tr>
      <w:tr w:rsidR="00C14098" w:rsidRPr="00C43FA0" w14:paraId="0A2854F0" w14:textId="77777777" w:rsidTr="0027196E">
        <w:tc>
          <w:tcPr>
            <w:tcW w:w="1723" w:type="dxa"/>
          </w:tcPr>
          <w:p w14:paraId="4BD43478" w14:textId="538F6EDE" w:rsidR="00C14098" w:rsidRPr="00C43FA0" w:rsidRDefault="00186B75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C3b/iC3b</w:t>
            </w:r>
          </w:p>
        </w:tc>
        <w:tc>
          <w:tcPr>
            <w:tcW w:w="1388" w:type="dxa"/>
          </w:tcPr>
          <w:p w14:paraId="3128DCD7" w14:textId="77777777" w:rsidR="00BE2E01" w:rsidRPr="00BE2E01" w:rsidRDefault="00BE2E01" w:rsidP="00BE2E01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E2E01">
              <w:rPr>
                <w:rFonts w:cs="Times New Roman"/>
                <w:bCs/>
                <w:color w:val="000000" w:themeColor="text1"/>
                <w:szCs w:val="24"/>
              </w:rPr>
              <w:t>111035</w:t>
            </w:r>
          </w:p>
          <w:p w14:paraId="56069B7E" w14:textId="52BBBFBB" w:rsidR="00BE2E01" w:rsidRPr="00BE2E01" w:rsidRDefault="00BE2E01" w:rsidP="00BE2E01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BE2E01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BE2E01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6CB6A399" w14:textId="7F2898C3" w:rsidR="00C14098" w:rsidRPr="00C43FA0" w:rsidRDefault="00BE2E01" w:rsidP="00BE2E01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E2E01">
              <w:rPr>
                <w:rFonts w:cs="Times New Roman"/>
                <w:bCs/>
                <w:color w:val="000000" w:themeColor="text1"/>
                <w:szCs w:val="24"/>
              </w:rPr>
              <w:t>500816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677D895A" w14:textId="1CB1B5CB" w:rsidR="0042167A" w:rsidRPr="0042167A" w:rsidRDefault="0042167A" w:rsidP="0042167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</w:p>
          <w:p w14:paraId="560B35C2" w14:textId="284A9C4F" w:rsidR="0042167A" w:rsidRPr="0042167A" w:rsidRDefault="0042167A" w:rsidP="0042167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3BEC1871" w14:textId="75005BB1" w:rsidR="00C14098" w:rsidRPr="00C43FA0" w:rsidRDefault="0042167A" w:rsidP="0042167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87807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6B727C3E" w14:textId="7F176C9D" w:rsidR="00C14098" w:rsidRPr="00C43FA0" w:rsidRDefault="005C54BD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0.0003</w:t>
            </w:r>
          </w:p>
        </w:tc>
        <w:tc>
          <w:tcPr>
            <w:tcW w:w="1401" w:type="dxa"/>
          </w:tcPr>
          <w:p w14:paraId="1A6DB75C" w14:textId="77777777" w:rsidR="00C14098" w:rsidRDefault="004D082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0.67</w:t>
            </w:r>
          </w:p>
          <w:p w14:paraId="24F26EAC" w14:textId="5CB91FDA" w:rsidR="004D082C" w:rsidRPr="00C43FA0" w:rsidRDefault="004D082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095A20">
              <w:rPr>
                <w:rFonts w:cs="Times New Roman"/>
                <w:bCs/>
                <w:color w:val="000000" w:themeColor="text1"/>
                <w:szCs w:val="24"/>
              </w:rPr>
              <w:t>0.58-0.7</w:t>
            </w:r>
            <w:r w:rsidR="00780130">
              <w:rPr>
                <w:rFonts w:cs="Times New Roman"/>
                <w:bCs/>
                <w:color w:val="000000" w:themeColor="text1"/>
                <w:szCs w:val="24"/>
              </w:rPr>
              <w:t>7</w:t>
            </w:r>
            <w:r w:rsidR="00095A20"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</w:tcPr>
          <w:p w14:paraId="038C737C" w14:textId="4C074A21" w:rsidR="00C14098" w:rsidRPr="00C43FA0" w:rsidRDefault="00780130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780130">
              <w:rPr>
                <w:rFonts w:cs="Times New Roman"/>
                <w:bCs/>
                <w:color w:val="000000" w:themeColor="text1"/>
                <w:szCs w:val="24"/>
              </w:rPr>
              <w:t>&lt; 1772</w:t>
            </w:r>
          </w:p>
        </w:tc>
        <w:tc>
          <w:tcPr>
            <w:tcW w:w="1363" w:type="dxa"/>
          </w:tcPr>
          <w:p w14:paraId="10B14546" w14:textId="77777777" w:rsidR="00C14098" w:rsidRDefault="007B70B7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62</w:t>
            </w:r>
          </w:p>
          <w:p w14:paraId="3E371BF6" w14:textId="044C7BEC" w:rsidR="007B70B7" w:rsidRPr="00C43FA0" w:rsidRDefault="007B70B7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(51-72)</w:t>
            </w:r>
          </w:p>
        </w:tc>
        <w:tc>
          <w:tcPr>
            <w:tcW w:w="1478" w:type="dxa"/>
          </w:tcPr>
          <w:p w14:paraId="5443E55B" w14:textId="77777777" w:rsidR="00C14098" w:rsidRDefault="007B70B7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66</w:t>
            </w:r>
          </w:p>
          <w:p w14:paraId="633883E2" w14:textId="7D06DEC3" w:rsidR="007B70B7" w:rsidRPr="00C43FA0" w:rsidRDefault="007B70B7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(53-77)</w:t>
            </w:r>
          </w:p>
        </w:tc>
      </w:tr>
      <w:tr w:rsidR="00C14098" w:rsidRPr="00C43FA0" w14:paraId="57F46417" w14:textId="77777777" w:rsidTr="0027196E">
        <w:tc>
          <w:tcPr>
            <w:tcW w:w="1723" w:type="dxa"/>
          </w:tcPr>
          <w:p w14:paraId="484F3AE0" w14:textId="56F50F38" w:rsidR="00C14098" w:rsidRPr="00C43FA0" w:rsidRDefault="00186B75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CC3</w:t>
            </w:r>
          </w:p>
        </w:tc>
        <w:tc>
          <w:tcPr>
            <w:tcW w:w="1388" w:type="dxa"/>
          </w:tcPr>
          <w:p w14:paraId="169C70C3" w14:textId="77777777" w:rsidR="00BE2E01" w:rsidRPr="00BE2E01" w:rsidRDefault="00BE2E01" w:rsidP="00BE2E01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E2E01">
              <w:rPr>
                <w:rFonts w:cs="Times New Roman"/>
                <w:bCs/>
                <w:color w:val="000000" w:themeColor="text1"/>
                <w:szCs w:val="24"/>
              </w:rPr>
              <w:t>126683</w:t>
            </w:r>
          </w:p>
          <w:p w14:paraId="6CA023EF" w14:textId="03DC6A36" w:rsidR="00BE2E01" w:rsidRPr="00BE2E01" w:rsidRDefault="00BE2E01" w:rsidP="00BE2E01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BE2E01">
              <w:rPr>
                <w:rFonts w:cs="Times New Roman"/>
                <w:bCs/>
                <w:color w:val="000000" w:themeColor="text1"/>
                <w:szCs w:val="24"/>
              </w:rPr>
              <w:t>87524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6B1F1E87" w14:textId="39E34C1F" w:rsidR="00C14098" w:rsidRPr="00C43FA0" w:rsidRDefault="00BE2E01" w:rsidP="00BE2E01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E2E01">
              <w:rPr>
                <w:rFonts w:cs="Times New Roman"/>
                <w:bCs/>
                <w:color w:val="000000" w:themeColor="text1"/>
                <w:szCs w:val="24"/>
              </w:rPr>
              <w:t>383693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13E2711A" w14:textId="77777777" w:rsidR="00B5249B" w:rsidRPr="00B5249B" w:rsidRDefault="00B5249B" w:rsidP="00B5249B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5249B">
              <w:rPr>
                <w:rFonts w:cs="Times New Roman"/>
                <w:bCs/>
                <w:color w:val="000000" w:themeColor="text1"/>
                <w:szCs w:val="24"/>
              </w:rPr>
              <w:t>83126</w:t>
            </w:r>
          </w:p>
          <w:p w14:paraId="559D81E8" w14:textId="00247EBB" w:rsidR="00B5249B" w:rsidRPr="00B5249B" w:rsidRDefault="00B5249B" w:rsidP="00B5249B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B5249B">
              <w:rPr>
                <w:rFonts w:cs="Times New Roman"/>
                <w:bCs/>
                <w:color w:val="000000" w:themeColor="text1"/>
                <w:szCs w:val="24"/>
              </w:rPr>
              <w:t>72474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6F9A7A01" w14:textId="131E6FD4" w:rsidR="00C14098" w:rsidRPr="00C43FA0" w:rsidRDefault="00B5249B" w:rsidP="00B5249B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5249B">
              <w:rPr>
                <w:rFonts w:cs="Times New Roman"/>
                <w:bCs/>
                <w:color w:val="000000" w:themeColor="text1"/>
                <w:szCs w:val="24"/>
              </w:rPr>
              <w:t>123333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144779EB" w14:textId="48E9D87D" w:rsidR="00C14098" w:rsidRPr="00C43FA0" w:rsidRDefault="0001389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0.0005</w:t>
            </w:r>
          </w:p>
        </w:tc>
        <w:tc>
          <w:tcPr>
            <w:tcW w:w="1401" w:type="dxa"/>
          </w:tcPr>
          <w:p w14:paraId="1F703D62" w14:textId="77777777" w:rsidR="00C14098" w:rsidRDefault="00095A20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0.68</w:t>
            </w:r>
          </w:p>
          <w:p w14:paraId="101A95A1" w14:textId="6A385100" w:rsidR="00095A20" w:rsidRPr="00C43FA0" w:rsidRDefault="00095A20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(0.58-0.77)</w:t>
            </w:r>
          </w:p>
        </w:tc>
        <w:tc>
          <w:tcPr>
            <w:tcW w:w="1134" w:type="dxa"/>
          </w:tcPr>
          <w:p w14:paraId="66EAEBF8" w14:textId="2FD76FA8" w:rsidR="00C14098" w:rsidRPr="00C43FA0" w:rsidRDefault="00D86673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D86673">
              <w:rPr>
                <w:rFonts w:cs="Times New Roman"/>
                <w:bCs/>
                <w:color w:val="000000" w:themeColor="text1"/>
                <w:szCs w:val="24"/>
              </w:rPr>
              <w:t>&lt; 101004</w:t>
            </w:r>
          </w:p>
        </w:tc>
        <w:tc>
          <w:tcPr>
            <w:tcW w:w="1363" w:type="dxa"/>
          </w:tcPr>
          <w:p w14:paraId="3A084C25" w14:textId="77777777" w:rsidR="00C14098" w:rsidRDefault="00D86673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64</w:t>
            </w:r>
          </w:p>
          <w:p w14:paraId="5D6B88EC" w14:textId="443616AB" w:rsidR="00D86673" w:rsidRPr="00C43FA0" w:rsidRDefault="00D86673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(52-73)</w:t>
            </w:r>
          </w:p>
        </w:tc>
        <w:tc>
          <w:tcPr>
            <w:tcW w:w="1478" w:type="dxa"/>
          </w:tcPr>
          <w:p w14:paraId="674B86AA" w14:textId="77777777" w:rsidR="00C14098" w:rsidRDefault="00D86673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68</w:t>
            </w:r>
          </w:p>
          <w:p w14:paraId="01709AEF" w14:textId="1F9025A3" w:rsidR="00D86673" w:rsidRPr="00C43FA0" w:rsidRDefault="00D86673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(55-</w:t>
            </w:r>
            <w:r w:rsidR="0032225D">
              <w:rPr>
                <w:rFonts w:cs="Times New Roman"/>
                <w:bCs/>
                <w:color w:val="000000" w:themeColor="text1"/>
                <w:szCs w:val="24"/>
              </w:rPr>
              <w:t>79)</w:t>
            </w:r>
          </w:p>
        </w:tc>
      </w:tr>
      <w:tr w:rsidR="00C14098" w:rsidRPr="00C43FA0" w14:paraId="6E4EAA2E" w14:textId="77777777" w:rsidTr="0027196E">
        <w:tc>
          <w:tcPr>
            <w:tcW w:w="1723" w:type="dxa"/>
          </w:tcPr>
          <w:p w14:paraId="55B0B912" w14:textId="15385498" w:rsidR="00C14098" w:rsidRPr="00C43FA0" w:rsidRDefault="00FE11C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MIG</w:t>
            </w:r>
          </w:p>
        </w:tc>
        <w:tc>
          <w:tcPr>
            <w:tcW w:w="1388" w:type="dxa"/>
          </w:tcPr>
          <w:p w14:paraId="60D1B5CF" w14:textId="3539D700" w:rsidR="006B10CA" w:rsidRPr="006B10CA" w:rsidRDefault="006B10CA" w:rsidP="006B10C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873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8</w:t>
            </w:r>
          </w:p>
          <w:p w14:paraId="067AC496" w14:textId="3D6F3692" w:rsidR="006B10CA" w:rsidRPr="006B10CA" w:rsidRDefault="006B10CA" w:rsidP="006B10C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081E5E0C" w14:textId="2936BBEC" w:rsidR="00C14098" w:rsidRPr="00C43FA0" w:rsidRDefault="006B10CA" w:rsidP="006B10C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6B10CA">
              <w:rPr>
                <w:rFonts w:cs="Times New Roman"/>
                <w:bCs/>
                <w:color w:val="000000" w:themeColor="text1"/>
                <w:szCs w:val="24"/>
              </w:rPr>
              <w:t>1532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75E98CE6" w14:textId="4146AE03" w:rsidR="0042167A" w:rsidRPr="0042167A" w:rsidRDefault="0042167A" w:rsidP="0042167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550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3</w:t>
            </w:r>
          </w:p>
          <w:p w14:paraId="1268F392" w14:textId="2889BE69" w:rsidR="0042167A" w:rsidRPr="0042167A" w:rsidRDefault="0042167A" w:rsidP="0042167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32CD4B79" w14:textId="7955AD45" w:rsidR="00C14098" w:rsidRPr="00C43FA0" w:rsidRDefault="0042167A" w:rsidP="0042167A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572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42167A">
              <w:rPr>
                <w:rFonts w:cs="Times New Roman"/>
                <w:bCs/>
                <w:color w:val="000000" w:themeColor="text1"/>
                <w:szCs w:val="24"/>
              </w:rPr>
              <w:t>4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08D51D81" w14:textId="0C8452BA" w:rsidR="00C14098" w:rsidRPr="00C43FA0" w:rsidRDefault="0032225D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0.0002</w:t>
            </w:r>
          </w:p>
        </w:tc>
        <w:tc>
          <w:tcPr>
            <w:tcW w:w="1401" w:type="dxa"/>
          </w:tcPr>
          <w:p w14:paraId="3301F918" w14:textId="77777777" w:rsidR="00C14098" w:rsidRDefault="00B31EA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0.68</w:t>
            </w:r>
          </w:p>
          <w:p w14:paraId="1E5097CC" w14:textId="167D260C" w:rsidR="00B31EAC" w:rsidRPr="00C43FA0" w:rsidRDefault="00B31EA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(0.59-0.78)</w:t>
            </w:r>
          </w:p>
        </w:tc>
        <w:tc>
          <w:tcPr>
            <w:tcW w:w="1134" w:type="dxa"/>
          </w:tcPr>
          <w:p w14:paraId="14DC4275" w14:textId="71AA1D6C" w:rsidR="00C14098" w:rsidRPr="00C43FA0" w:rsidRDefault="00897878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897878">
              <w:rPr>
                <w:rFonts w:cs="Times New Roman"/>
                <w:bCs/>
                <w:color w:val="000000" w:themeColor="text1"/>
                <w:szCs w:val="24"/>
              </w:rPr>
              <w:t>&lt; 587.8</w:t>
            </w:r>
          </w:p>
        </w:tc>
        <w:tc>
          <w:tcPr>
            <w:tcW w:w="1363" w:type="dxa"/>
          </w:tcPr>
          <w:p w14:paraId="65A2C8FE" w14:textId="77777777" w:rsidR="00C14098" w:rsidRDefault="00426A55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81</w:t>
            </w:r>
          </w:p>
          <w:p w14:paraId="60EE31B5" w14:textId="792421CE" w:rsidR="00426A55" w:rsidRPr="00C43FA0" w:rsidRDefault="00426A55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(71-88)</w:t>
            </w:r>
          </w:p>
        </w:tc>
        <w:tc>
          <w:tcPr>
            <w:tcW w:w="1478" w:type="dxa"/>
          </w:tcPr>
          <w:p w14:paraId="24B580DA" w14:textId="77777777" w:rsidR="00C14098" w:rsidRDefault="00426A55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59</w:t>
            </w:r>
          </w:p>
          <w:p w14:paraId="2CF5D73A" w14:textId="302A8D39" w:rsidR="00426A55" w:rsidRPr="00C43FA0" w:rsidRDefault="00426A55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(46-71)</w:t>
            </w:r>
          </w:p>
        </w:tc>
      </w:tr>
      <w:tr w:rsidR="00C14098" w:rsidRPr="00C43FA0" w14:paraId="27101023" w14:textId="77777777" w:rsidTr="0027196E">
        <w:tc>
          <w:tcPr>
            <w:tcW w:w="1723" w:type="dxa"/>
          </w:tcPr>
          <w:p w14:paraId="5AE385F2" w14:textId="6C4258F0" w:rsidR="00C14098" w:rsidRPr="00C43FA0" w:rsidRDefault="00FE11C8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TNF RII</w:t>
            </w:r>
          </w:p>
        </w:tc>
        <w:tc>
          <w:tcPr>
            <w:tcW w:w="1388" w:type="dxa"/>
          </w:tcPr>
          <w:p w14:paraId="6A24B8C1" w14:textId="77777777" w:rsidR="00B14929" w:rsidRPr="00B14929" w:rsidRDefault="00B14929" w:rsidP="00B14929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14929">
              <w:rPr>
                <w:rFonts w:cs="Times New Roman"/>
                <w:bCs/>
                <w:color w:val="000000" w:themeColor="text1"/>
                <w:szCs w:val="24"/>
              </w:rPr>
              <w:t>3304</w:t>
            </w:r>
          </w:p>
          <w:p w14:paraId="1D9D1B1B" w14:textId="6B1C9F36" w:rsidR="00B14929" w:rsidRPr="00B14929" w:rsidRDefault="00B14929" w:rsidP="00B14929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B14929">
              <w:rPr>
                <w:rFonts w:cs="Times New Roman"/>
                <w:bCs/>
                <w:color w:val="000000" w:themeColor="text1"/>
                <w:szCs w:val="24"/>
              </w:rPr>
              <w:t>2476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56603C94" w14:textId="4414C22B" w:rsidR="00C14098" w:rsidRPr="00C43FA0" w:rsidRDefault="00B14929" w:rsidP="00B14929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B14929">
              <w:rPr>
                <w:rFonts w:cs="Times New Roman"/>
                <w:bCs/>
                <w:color w:val="000000" w:themeColor="text1"/>
                <w:szCs w:val="24"/>
              </w:rPr>
              <w:t>4609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064FD195" w14:textId="77777777" w:rsidR="00823872" w:rsidRPr="00823872" w:rsidRDefault="00823872" w:rsidP="00823872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2220</w:t>
            </w:r>
          </w:p>
          <w:p w14:paraId="58B9B9F1" w14:textId="7AB491EB" w:rsidR="00823872" w:rsidRPr="00823872" w:rsidRDefault="00823872" w:rsidP="00823872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1759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249B2C2D" w14:textId="7C4ED536" w:rsidR="00C14098" w:rsidRPr="00C43FA0" w:rsidRDefault="00823872" w:rsidP="00823872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823872">
              <w:rPr>
                <w:rFonts w:cs="Times New Roman"/>
                <w:bCs/>
                <w:color w:val="000000" w:themeColor="text1"/>
                <w:szCs w:val="24"/>
              </w:rPr>
              <w:t>3542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6FFA740A" w14:textId="51C3105E" w:rsidR="00C14098" w:rsidRPr="00C43FA0" w:rsidRDefault="00512448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2222D401" w14:textId="77777777" w:rsidR="00C14098" w:rsidRPr="00FE1235" w:rsidRDefault="00B31EAC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E1235">
              <w:rPr>
                <w:rFonts w:cs="Times New Roman"/>
                <w:b/>
                <w:color w:val="000000" w:themeColor="text1"/>
                <w:szCs w:val="24"/>
              </w:rPr>
              <w:t>0.70</w:t>
            </w:r>
          </w:p>
          <w:p w14:paraId="74CAE38A" w14:textId="63A0CCEF" w:rsidR="00B31EAC" w:rsidRPr="00FE1235" w:rsidRDefault="00B31EAC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E1235">
              <w:rPr>
                <w:rFonts w:cs="Times New Roman"/>
                <w:b/>
                <w:color w:val="000000" w:themeColor="text1"/>
                <w:szCs w:val="24"/>
              </w:rPr>
              <w:t>(0.61-0.79)</w:t>
            </w:r>
          </w:p>
        </w:tc>
        <w:tc>
          <w:tcPr>
            <w:tcW w:w="1134" w:type="dxa"/>
          </w:tcPr>
          <w:p w14:paraId="26881980" w14:textId="1CBB3F8C" w:rsidR="00C14098" w:rsidRPr="00C43FA0" w:rsidRDefault="00AD5FD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AD5FD9">
              <w:rPr>
                <w:rFonts w:cs="Times New Roman"/>
                <w:bCs/>
                <w:color w:val="000000" w:themeColor="text1"/>
                <w:szCs w:val="24"/>
              </w:rPr>
              <w:t>&lt; 2378</w:t>
            </w:r>
          </w:p>
        </w:tc>
        <w:tc>
          <w:tcPr>
            <w:tcW w:w="1363" w:type="dxa"/>
          </w:tcPr>
          <w:p w14:paraId="443B2D3B" w14:textId="77777777" w:rsidR="00C14098" w:rsidRDefault="00AD5FD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59</w:t>
            </w:r>
          </w:p>
          <w:p w14:paraId="4E46FA6C" w14:textId="61ED9FA5" w:rsidR="00AD5FD9" w:rsidRPr="00C43FA0" w:rsidRDefault="00AD5FD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(48-69)</w:t>
            </w:r>
          </w:p>
        </w:tc>
        <w:tc>
          <w:tcPr>
            <w:tcW w:w="1478" w:type="dxa"/>
          </w:tcPr>
          <w:p w14:paraId="15284755" w14:textId="77777777" w:rsidR="00C14098" w:rsidRDefault="001A1D4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80</w:t>
            </w:r>
          </w:p>
          <w:p w14:paraId="1401E08C" w14:textId="67C3893A" w:rsidR="001A1D4E" w:rsidRPr="00C43FA0" w:rsidRDefault="001A1D4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(68-89)</w:t>
            </w:r>
          </w:p>
        </w:tc>
      </w:tr>
      <w:tr w:rsidR="00C14098" w:rsidRPr="00C43FA0" w14:paraId="7D6210CA" w14:textId="77777777" w:rsidTr="0027196E">
        <w:tc>
          <w:tcPr>
            <w:tcW w:w="1723" w:type="dxa"/>
          </w:tcPr>
          <w:p w14:paraId="2E47C7D0" w14:textId="4B1772D1" w:rsidR="00C14098" w:rsidRPr="00C43FA0" w:rsidRDefault="000E090C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IP-10</w:t>
            </w:r>
          </w:p>
        </w:tc>
        <w:tc>
          <w:tcPr>
            <w:tcW w:w="1388" w:type="dxa"/>
          </w:tcPr>
          <w:p w14:paraId="4D316995" w14:textId="7EA53966" w:rsidR="0018270D" w:rsidRPr="0018270D" w:rsidRDefault="0018270D" w:rsidP="0018270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18270D">
              <w:rPr>
                <w:rFonts w:cs="Times New Roman"/>
                <w:bCs/>
                <w:color w:val="000000" w:themeColor="text1"/>
                <w:szCs w:val="24"/>
              </w:rPr>
              <w:t>105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18270D">
              <w:rPr>
                <w:rFonts w:cs="Times New Roman"/>
                <w:bCs/>
                <w:color w:val="000000" w:themeColor="text1"/>
                <w:szCs w:val="24"/>
              </w:rPr>
              <w:t>2</w:t>
            </w:r>
          </w:p>
          <w:p w14:paraId="590EFA7D" w14:textId="1A638BE5" w:rsidR="0018270D" w:rsidRPr="0018270D" w:rsidRDefault="0018270D" w:rsidP="0018270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18270D">
              <w:rPr>
                <w:rFonts w:cs="Times New Roman"/>
                <w:bCs/>
                <w:color w:val="000000" w:themeColor="text1"/>
                <w:szCs w:val="24"/>
              </w:rPr>
              <w:t>60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18270D">
              <w:rPr>
                <w:rFonts w:cs="Times New Roman"/>
                <w:bCs/>
                <w:color w:val="000000" w:themeColor="text1"/>
                <w:szCs w:val="24"/>
              </w:rPr>
              <w:t>48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4CBA3825" w14:textId="61661F9C" w:rsidR="00C14098" w:rsidRPr="00C43FA0" w:rsidRDefault="0018270D" w:rsidP="0018270D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18270D">
              <w:rPr>
                <w:rFonts w:cs="Times New Roman"/>
                <w:bCs/>
                <w:color w:val="000000" w:themeColor="text1"/>
                <w:szCs w:val="24"/>
              </w:rPr>
              <w:t>203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18270D">
              <w:rPr>
                <w:rFonts w:cs="Times New Roman"/>
                <w:bCs/>
                <w:color w:val="000000" w:themeColor="text1"/>
                <w:szCs w:val="24"/>
              </w:rPr>
              <w:t>1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3CF4F32F" w14:textId="590D8435" w:rsidR="009D18C8" w:rsidRPr="009D18C8" w:rsidRDefault="009D18C8" w:rsidP="009D18C8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50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95</w:t>
            </w:r>
          </w:p>
          <w:p w14:paraId="391F7641" w14:textId="69DC4CDF" w:rsidR="009D18C8" w:rsidRPr="009D18C8" w:rsidRDefault="009D18C8" w:rsidP="009D18C8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30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07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0CAA525B" w14:textId="5263B79F" w:rsidR="00C14098" w:rsidRPr="00C43FA0" w:rsidRDefault="009D18C8" w:rsidP="009D18C8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84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08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7D261A9D" w14:textId="656AB379" w:rsidR="00C14098" w:rsidRPr="00C43FA0" w:rsidRDefault="00FE70D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564882D7" w14:textId="77777777" w:rsidR="00C14098" w:rsidRPr="00FE1235" w:rsidRDefault="00AF4BD1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E1235">
              <w:rPr>
                <w:rFonts w:cs="Times New Roman"/>
                <w:b/>
                <w:color w:val="000000" w:themeColor="text1"/>
                <w:szCs w:val="24"/>
              </w:rPr>
              <w:t>0.73</w:t>
            </w:r>
          </w:p>
          <w:p w14:paraId="2A459028" w14:textId="5DC851EE" w:rsidR="00AF4BD1" w:rsidRPr="00FE1235" w:rsidRDefault="00AF4BD1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E1235">
              <w:rPr>
                <w:rFonts w:cs="Times New Roman"/>
                <w:b/>
                <w:color w:val="000000" w:themeColor="text1"/>
                <w:szCs w:val="24"/>
              </w:rPr>
              <w:t>(0.64-0.82)</w:t>
            </w:r>
          </w:p>
        </w:tc>
        <w:tc>
          <w:tcPr>
            <w:tcW w:w="1134" w:type="dxa"/>
          </w:tcPr>
          <w:p w14:paraId="49B80621" w14:textId="205D836A" w:rsidR="00C14098" w:rsidRPr="00C43FA0" w:rsidRDefault="00FE70D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FE70DC">
              <w:rPr>
                <w:rFonts w:cs="Times New Roman"/>
                <w:bCs/>
                <w:color w:val="000000" w:themeColor="text1"/>
                <w:szCs w:val="24"/>
              </w:rPr>
              <w:t>&lt; 70.56</w:t>
            </w:r>
          </w:p>
        </w:tc>
        <w:tc>
          <w:tcPr>
            <w:tcW w:w="1363" w:type="dxa"/>
          </w:tcPr>
          <w:p w14:paraId="5F23D061" w14:textId="77777777" w:rsidR="00C14098" w:rsidRDefault="00FE70D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71</w:t>
            </w:r>
          </w:p>
          <w:p w14:paraId="33CFF149" w14:textId="2BFAFBF2" w:rsidR="00FE70DC" w:rsidRPr="00C43FA0" w:rsidRDefault="00FE70D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="004B6B04">
              <w:rPr>
                <w:rFonts w:cs="Times New Roman"/>
                <w:bCs/>
                <w:color w:val="000000" w:themeColor="text1"/>
                <w:szCs w:val="24"/>
              </w:rPr>
              <w:t>60-79)</w:t>
            </w:r>
          </w:p>
        </w:tc>
        <w:tc>
          <w:tcPr>
            <w:tcW w:w="1478" w:type="dxa"/>
          </w:tcPr>
          <w:p w14:paraId="355F85C9" w14:textId="77777777" w:rsidR="00C14098" w:rsidRDefault="004B6B04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68</w:t>
            </w:r>
          </w:p>
          <w:p w14:paraId="4B685A6E" w14:textId="3C7AF6DB" w:rsidR="004B6B04" w:rsidRPr="00C43FA0" w:rsidRDefault="004B6B04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(55-79)</w:t>
            </w:r>
          </w:p>
        </w:tc>
      </w:tr>
      <w:tr w:rsidR="00C14098" w:rsidRPr="00C43FA0" w14:paraId="3ECCB482" w14:textId="77777777" w:rsidTr="0027196E">
        <w:tc>
          <w:tcPr>
            <w:tcW w:w="1723" w:type="dxa"/>
          </w:tcPr>
          <w:p w14:paraId="362B05A0" w14:textId="4E7ABD66" w:rsidR="00C14098" w:rsidRPr="00C43FA0" w:rsidRDefault="001A67FA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color w:val="000000" w:themeColor="text1"/>
                <w:szCs w:val="24"/>
              </w:rPr>
              <w:t>I-309</w:t>
            </w:r>
          </w:p>
        </w:tc>
        <w:tc>
          <w:tcPr>
            <w:tcW w:w="1388" w:type="dxa"/>
          </w:tcPr>
          <w:p w14:paraId="43889EA4" w14:textId="40D52A41" w:rsidR="00F76CA4" w:rsidRPr="00F76CA4" w:rsidRDefault="00F76CA4" w:rsidP="00F76CA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7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415</w:t>
            </w:r>
          </w:p>
          <w:p w14:paraId="75FF2F78" w14:textId="6B3C7BE1" w:rsidR="00F76CA4" w:rsidRPr="00F76CA4" w:rsidRDefault="00F76CA4" w:rsidP="00F76CA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4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248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7E91F01E" w14:textId="04496F39" w:rsidR="00C14098" w:rsidRPr="00C43FA0" w:rsidRDefault="00F76CA4" w:rsidP="00F76CA4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12</w:t>
            </w:r>
            <w:r w:rsidR="009D18C8"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F76CA4">
              <w:rPr>
                <w:rFonts w:cs="Times New Roman"/>
                <w:bCs/>
                <w:color w:val="000000" w:themeColor="text1"/>
                <w:szCs w:val="24"/>
              </w:rPr>
              <w:t>04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275" w:type="dxa"/>
          </w:tcPr>
          <w:p w14:paraId="400BA66A" w14:textId="7C8101ED" w:rsidR="009D18C8" w:rsidRPr="009D18C8" w:rsidRDefault="009D18C8" w:rsidP="009D18C8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</w:p>
          <w:p w14:paraId="19FBFBBD" w14:textId="6DC733C0" w:rsidR="009D18C8" w:rsidRPr="009D18C8" w:rsidRDefault="009D18C8" w:rsidP="009D18C8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000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-</w:t>
            </w:r>
          </w:p>
          <w:p w14:paraId="4D51F292" w14:textId="76DBB5BC" w:rsidR="00C14098" w:rsidRPr="00C43FA0" w:rsidRDefault="009D18C8" w:rsidP="009D18C8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4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.</w:t>
            </w:r>
            <w:r w:rsidRPr="009D18C8">
              <w:rPr>
                <w:rFonts w:cs="Times New Roman"/>
                <w:bCs/>
                <w:color w:val="000000" w:themeColor="text1"/>
                <w:szCs w:val="24"/>
              </w:rPr>
              <w:t>330</w:t>
            </w:r>
            <w:r>
              <w:rPr>
                <w:rFonts w:cs="Times New Roman"/>
                <w:bCs/>
                <w:color w:val="000000" w:themeColor="text1"/>
                <w:szCs w:val="24"/>
              </w:rPr>
              <w:t>)</w:t>
            </w:r>
          </w:p>
        </w:tc>
        <w:tc>
          <w:tcPr>
            <w:tcW w:w="1012" w:type="dxa"/>
          </w:tcPr>
          <w:p w14:paraId="5BD3967E" w14:textId="49740D96" w:rsidR="00C14098" w:rsidRPr="00C43FA0" w:rsidRDefault="00FE70DC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&lt;0.0001</w:t>
            </w:r>
          </w:p>
        </w:tc>
        <w:tc>
          <w:tcPr>
            <w:tcW w:w="1401" w:type="dxa"/>
          </w:tcPr>
          <w:p w14:paraId="27DD20AF" w14:textId="77777777" w:rsidR="00C14098" w:rsidRPr="00FE1235" w:rsidRDefault="000E090C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E1235">
              <w:rPr>
                <w:rFonts w:cs="Times New Roman"/>
                <w:b/>
                <w:color w:val="000000" w:themeColor="text1"/>
                <w:szCs w:val="24"/>
              </w:rPr>
              <w:t>0.80</w:t>
            </w:r>
          </w:p>
          <w:p w14:paraId="63CAB386" w14:textId="47CACEE8" w:rsidR="00AF4BD1" w:rsidRPr="00FE1235" w:rsidRDefault="00AF4BD1" w:rsidP="0027196E">
            <w:pPr>
              <w:contextualSpacing/>
              <w:jc w:val="center"/>
              <w:rPr>
                <w:rFonts w:cs="Times New Roman"/>
                <w:b/>
                <w:color w:val="000000" w:themeColor="text1"/>
                <w:szCs w:val="24"/>
              </w:rPr>
            </w:pPr>
            <w:r w:rsidRPr="00FE1235">
              <w:rPr>
                <w:rFonts w:cs="Times New Roman"/>
                <w:b/>
                <w:color w:val="000000" w:themeColor="text1"/>
                <w:szCs w:val="24"/>
              </w:rPr>
              <w:t>(0.73-</w:t>
            </w:r>
            <w:r w:rsidR="00152BF6" w:rsidRPr="00FE1235">
              <w:rPr>
                <w:rFonts w:cs="Times New Roman"/>
                <w:b/>
                <w:color w:val="000000" w:themeColor="text1"/>
                <w:szCs w:val="24"/>
              </w:rPr>
              <w:t>0.88)</w:t>
            </w:r>
          </w:p>
        </w:tc>
        <w:tc>
          <w:tcPr>
            <w:tcW w:w="1134" w:type="dxa"/>
          </w:tcPr>
          <w:p w14:paraId="72561510" w14:textId="0982D3BD" w:rsidR="00C14098" w:rsidRPr="00C43FA0" w:rsidRDefault="009A566E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 w:rsidRPr="009A566E">
              <w:rPr>
                <w:rFonts w:cs="Times New Roman"/>
                <w:bCs/>
                <w:color w:val="000000" w:themeColor="text1"/>
                <w:szCs w:val="24"/>
              </w:rPr>
              <w:t>&lt; 3.925</w:t>
            </w:r>
          </w:p>
        </w:tc>
        <w:tc>
          <w:tcPr>
            <w:tcW w:w="1363" w:type="dxa"/>
          </w:tcPr>
          <w:p w14:paraId="7B6ACB4B" w14:textId="77777777" w:rsidR="00C14098" w:rsidRDefault="0089472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74</w:t>
            </w:r>
          </w:p>
          <w:p w14:paraId="6B72EA8A" w14:textId="60F95F25" w:rsidR="00894729" w:rsidRPr="00C43FA0" w:rsidRDefault="0089472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(64-83)</w:t>
            </w:r>
          </w:p>
        </w:tc>
        <w:tc>
          <w:tcPr>
            <w:tcW w:w="1478" w:type="dxa"/>
          </w:tcPr>
          <w:p w14:paraId="7C5DC506" w14:textId="77777777" w:rsidR="00C14098" w:rsidRDefault="0089472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79</w:t>
            </w:r>
          </w:p>
          <w:p w14:paraId="329CA758" w14:textId="4934AA09" w:rsidR="00894729" w:rsidRPr="00C43FA0" w:rsidRDefault="00894729" w:rsidP="0027196E">
            <w:pPr>
              <w:contextualSpacing/>
              <w:jc w:val="center"/>
              <w:rPr>
                <w:rFonts w:cs="Times New Roman"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Cs/>
                <w:color w:val="000000" w:themeColor="text1"/>
                <w:szCs w:val="24"/>
              </w:rPr>
              <w:t>(66-87)</w:t>
            </w:r>
          </w:p>
        </w:tc>
      </w:tr>
    </w:tbl>
    <w:p w14:paraId="5081A895" w14:textId="77777777" w:rsidR="004257E0" w:rsidRDefault="004257E0" w:rsidP="000267D4">
      <w:pPr>
        <w:ind w:right="261"/>
        <w:rPr>
          <w:rFonts w:cs="Times New Roman"/>
          <w:color w:val="000000" w:themeColor="text1"/>
          <w:szCs w:val="24"/>
        </w:rPr>
        <w:sectPr w:rsidR="004257E0" w:rsidSect="0033504D">
          <w:headerReference w:type="even" r:id="rId9"/>
          <w:footerReference w:type="even" r:id="rId10"/>
          <w:footerReference w:type="default" r:id="rId11"/>
          <w:headerReference w:type="first" r:id="rId12"/>
          <w:pgSz w:w="12240" w:h="15840"/>
          <w:pgMar w:top="709" w:right="1181" w:bottom="1138" w:left="1282" w:header="720" w:footer="720" w:gutter="0"/>
          <w:cols w:space="720"/>
          <w:titlePg/>
          <w:docGrid w:linePitch="360"/>
        </w:sectPr>
      </w:pPr>
    </w:p>
    <w:p w14:paraId="2E7CEB74" w14:textId="77777777" w:rsidR="00D46D17" w:rsidRPr="00163355" w:rsidRDefault="00D46D17" w:rsidP="006347F2">
      <w:pPr>
        <w:tabs>
          <w:tab w:val="left" w:pos="1108"/>
        </w:tabs>
        <w:ind w:right="261"/>
        <w:jc w:val="both"/>
        <w:rPr>
          <w:rFonts w:cs="Times New Roman"/>
          <w:b/>
          <w:bCs/>
          <w:color w:val="000000" w:themeColor="text1"/>
          <w:szCs w:val="24"/>
        </w:rPr>
      </w:pPr>
    </w:p>
    <w:p w14:paraId="7FD3C3FC" w14:textId="5352980C" w:rsidR="006347F2" w:rsidRPr="00C43FA0" w:rsidRDefault="006347F2" w:rsidP="006347F2">
      <w:pPr>
        <w:tabs>
          <w:tab w:val="left" w:pos="1108"/>
        </w:tabs>
        <w:ind w:right="261"/>
        <w:jc w:val="both"/>
        <w:rPr>
          <w:rFonts w:cs="Times New Roman"/>
          <w:b/>
          <w:bCs/>
          <w:color w:val="000000" w:themeColor="text1"/>
          <w:szCs w:val="24"/>
        </w:rPr>
      </w:pPr>
      <w:r w:rsidRPr="00163355">
        <w:rPr>
          <w:rFonts w:cs="Times New Roman"/>
          <w:b/>
          <w:bCs/>
          <w:color w:val="000000" w:themeColor="text1"/>
          <w:szCs w:val="24"/>
        </w:rPr>
        <w:t xml:space="preserve">Table </w:t>
      </w:r>
      <w:r w:rsidR="003609EA">
        <w:rPr>
          <w:rFonts w:cs="Times New Roman"/>
          <w:b/>
          <w:bCs/>
          <w:color w:val="000000" w:themeColor="text1"/>
          <w:szCs w:val="24"/>
        </w:rPr>
        <w:t>6</w:t>
      </w:r>
      <w:r w:rsidRPr="00163355">
        <w:rPr>
          <w:rFonts w:cs="Times New Roman"/>
          <w:b/>
          <w:bCs/>
          <w:color w:val="000000" w:themeColor="text1"/>
          <w:szCs w:val="24"/>
        </w:rPr>
        <w:t>: Least Squared Mean values of biomarkers detected in plasma samples of TB patients at baseline</w:t>
      </w:r>
      <w:r w:rsidR="009D18C8">
        <w:rPr>
          <w:rFonts w:cs="Times New Roman"/>
          <w:b/>
          <w:bCs/>
          <w:color w:val="000000" w:themeColor="text1"/>
          <w:szCs w:val="24"/>
        </w:rPr>
        <w:t>.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 week 2</w:t>
      </w:r>
      <w:r w:rsidR="009D18C8">
        <w:rPr>
          <w:rFonts w:cs="Times New Roman"/>
          <w:b/>
          <w:bCs/>
          <w:color w:val="000000" w:themeColor="text1"/>
          <w:szCs w:val="24"/>
        </w:rPr>
        <w:t>.</w:t>
      </w:r>
      <w:r w:rsidRPr="00163355">
        <w:rPr>
          <w:rFonts w:cs="Times New Roman"/>
          <w:b/>
          <w:bCs/>
          <w:color w:val="000000" w:themeColor="text1"/>
          <w:szCs w:val="24"/>
        </w:rPr>
        <w:t xml:space="preserve"> Month 2 and Month 6.</w:t>
      </w:r>
      <w:r w:rsidRPr="00C43FA0">
        <w:rPr>
          <w:rFonts w:cs="Times New Roman"/>
          <w:color w:val="000000" w:themeColor="text1"/>
          <w:szCs w:val="24"/>
        </w:rPr>
        <w:t xml:space="preserve"> Data obtained from TB patients enrolled in Norway only are shown.</w:t>
      </w:r>
      <w:r>
        <w:rPr>
          <w:rFonts w:cs="Times New Roman"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>Biomarkers with an overall significant difference and those wh</w:t>
      </w:r>
      <w:r w:rsidR="0015041B">
        <w:rPr>
          <w:rFonts w:cs="Times New Roman"/>
          <w:color w:val="000000" w:themeColor="text1"/>
          <w:szCs w:val="24"/>
        </w:rPr>
        <w:t>ich</w:t>
      </w:r>
      <w:r w:rsidRPr="00C43FA0">
        <w:rPr>
          <w:rFonts w:cs="Times New Roman"/>
          <w:color w:val="000000" w:themeColor="text1"/>
          <w:szCs w:val="24"/>
        </w:rPr>
        <w:t xml:space="preserve"> showed a trend in change at the end of treatment are represented. The mean values shown </w:t>
      </w:r>
      <w:r w:rsidR="0015041B">
        <w:rPr>
          <w:rFonts w:cs="Times New Roman"/>
          <w:color w:val="000000" w:themeColor="text1"/>
          <w:szCs w:val="24"/>
        </w:rPr>
        <w:t>and</w:t>
      </w:r>
      <w:r w:rsidRPr="00C43FA0">
        <w:rPr>
          <w:rFonts w:cs="Times New Roman"/>
          <w:color w:val="000000" w:themeColor="text1"/>
          <w:szCs w:val="24"/>
        </w:rPr>
        <w:t xml:space="preserve"> 95% confidence interval (in bracket</w:t>
      </w:r>
      <w:r w:rsidR="0015041B">
        <w:rPr>
          <w:rFonts w:cs="Times New Roman"/>
          <w:color w:val="000000" w:themeColor="text1"/>
          <w:szCs w:val="24"/>
        </w:rPr>
        <w:t>s</w:t>
      </w:r>
      <w:r w:rsidRPr="00C43FA0">
        <w:rPr>
          <w:rFonts w:cs="Times New Roman"/>
          <w:color w:val="000000" w:themeColor="text1"/>
          <w:szCs w:val="24"/>
        </w:rPr>
        <w:t>) are the least squared means. Mixed model repeated measures analysis of variance with the Fischer’s Least Significant Difference post hoc testing was used for analysis. Significant p values between timepoint</w:t>
      </w:r>
      <w:r w:rsidR="0015041B">
        <w:rPr>
          <w:rFonts w:cs="Times New Roman"/>
          <w:color w:val="000000" w:themeColor="text1"/>
          <w:szCs w:val="24"/>
        </w:rPr>
        <w:t>s are</w:t>
      </w:r>
      <w:r w:rsidRPr="00C43FA0">
        <w:rPr>
          <w:rFonts w:cs="Times New Roman"/>
          <w:color w:val="000000" w:themeColor="text1"/>
          <w:szCs w:val="24"/>
        </w:rPr>
        <w:t xml:space="preserve"> highlighted in bold. </w:t>
      </w:r>
      <w:proofErr w:type="spellStart"/>
      <w:r w:rsidRPr="00C43FA0">
        <w:rPr>
          <w:rFonts w:cs="Times New Roman"/>
          <w:color w:val="000000" w:themeColor="text1"/>
          <w:szCs w:val="24"/>
        </w:rPr>
        <w:t>Bsl</w:t>
      </w:r>
      <w:proofErr w:type="spellEnd"/>
      <w:r w:rsidRPr="00C43FA0">
        <w:rPr>
          <w:rFonts w:cs="Times New Roman"/>
          <w:color w:val="000000" w:themeColor="text1"/>
          <w:szCs w:val="24"/>
        </w:rPr>
        <w:t>: Baseline</w:t>
      </w:r>
      <w:r w:rsidR="009D18C8">
        <w:rPr>
          <w:rFonts w:cs="Times New Roman"/>
          <w:color w:val="000000" w:themeColor="text1"/>
          <w:szCs w:val="24"/>
        </w:rPr>
        <w:t>.</w:t>
      </w:r>
      <w:r w:rsidRPr="00C43FA0">
        <w:rPr>
          <w:rFonts w:cs="Times New Roman"/>
          <w:color w:val="000000" w:themeColor="text1"/>
          <w:szCs w:val="24"/>
        </w:rPr>
        <w:t xml:space="preserve"> Wk2: Week 2</w:t>
      </w:r>
      <w:r w:rsidR="009D18C8">
        <w:rPr>
          <w:rFonts w:cs="Times New Roman"/>
          <w:color w:val="000000" w:themeColor="text1"/>
          <w:szCs w:val="24"/>
        </w:rPr>
        <w:t>.</w:t>
      </w:r>
      <w:r w:rsidRPr="00C43FA0">
        <w:rPr>
          <w:rFonts w:cs="Times New Roman"/>
          <w:color w:val="000000" w:themeColor="text1"/>
          <w:szCs w:val="24"/>
        </w:rPr>
        <w:t xml:space="preserve"> M2: Month 2</w:t>
      </w:r>
      <w:r w:rsidR="009D18C8">
        <w:rPr>
          <w:rFonts w:cs="Times New Roman"/>
          <w:color w:val="000000" w:themeColor="text1"/>
          <w:szCs w:val="24"/>
        </w:rPr>
        <w:t>.</w:t>
      </w:r>
      <w:r w:rsidRPr="00C43FA0">
        <w:rPr>
          <w:rFonts w:cs="Times New Roman"/>
          <w:color w:val="000000" w:themeColor="text1"/>
          <w:szCs w:val="24"/>
        </w:rPr>
        <w:t xml:space="preserve"> M6: Month 6</w:t>
      </w:r>
    </w:p>
    <w:tbl>
      <w:tblPr>
        <w:tblStyle w:val="TableGrid"/>
        <w:tblpPr w:leftFromText="180" w:rightFromText="180" w:vertAnchor="text" w:tblpX="-10" w:tblpY="1"/>
        <w:tblOverlap w:val="never"/>
        <w:tblW w:w="12895" w:type="dxa"/>
        <w:tblLayout w:type="fixed"/>
        <w:tblLook w:val="04A0" w:firstRow="1" w:lastRow="0" w:firstColumn="1" w:lastColumn="0" w:noHBand="0" w:noVBand="1"/>
      </w:tblPr>
      <w:tblGrid>
        <w:gridCol w:w="1496"/>
        <w:gridCol w:w="1334"/>
        <w:gridCol w:w="1418"/>
        <w:gridCol w:w="1559"/>
        <w:gridCol w:w="1701"/>
        <w:gridCol w:w="1276"/>
        <w:gridCol w:w="1276"/>
        <w:gridCol w:w="1275"/>
        <w:gridCol w:w="1560"/>
      </w:tblGrid>
      <w:tr w:rsidR="004257E0" w:rsidRPr="00C43FA0" w14:paraId="4F3237A9" w14:textId="77777777" w:rsidTr="004257E0">
        <w:tc>
          <w:tcPr>
            <w:tcW w:w="1496" w:type="dxa"/>
          </w:tcPr>
          <w:p w14:paraId="2198091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</w:p>
        </w:tc>
        <w:tc>
          <w:tcPr>
            <w:tcW w:w="6012" w:type="dxa"/>
            <w:gridSpan w:val="4"/>
          </w:tcPr>
          <w:p w14:paraId="60A0F07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Timepoint</w:t>
            </w:r>
          </w:p>
        </w:tc>
        <w:tc>
          <w:tcPr>
            <w:tcW w:w="5387" w:type="dxa"/>
            <w:gridSpan w:val="4"/>
          </w:tcPr>
          <w:p w14:paraId="1936323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P value</w:t>
            </w:r>
          </w:p>
        </w:tc>
      </w:tr>
      <w:tr w:rsidR="004257E0" w:rsidRPr="00C43FA0" w14:paraId="7425EB94" w14:textId="77777777" w:rsidTr="004257E0">
        <w:tc>
          <w:tcPr>
            <w:tcW w:w="1496" w:type="dxa"/>
          </w:tcPr>
          <w:p w14:paraId="548E1EA4" w14:textId="77777777" w:rsidR="006347F2" w:rsidRPr="00C43FA0" w:rsidRDefault="006347F2" w:rsidP="004257E0">
            <w:pPr>
              <w:tabs>
                <w:tab w:val="left" w:pos="1108"/>
              </w:tabs>
              <w:ind w:left="-113" w:right="-448"/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Marker</w:t>
            </w:r>
          </w:p>
        </w:tc>
        <w:tc>
          <w:tcPr>
            <w:tcW w:w="1334" w:type="dxa"/>
          </w:tcPr>
          <w:p w14:paraId="6B3A6805" w14:textId="73C212FE" w:rsidR="006347F2" w:rsidRPr="00C43FA0" w:rsidRDefault="006347F2" w:rsidP="004257E0">
            <w:pPr>
              <w:tabs>
                <w:tab w:val="left" w:pos="1108"/>
              </w:tabs>
              <w:ind w:left="-113" w:right="-448"/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  </w:t>
            </w: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Baseline</w:t>
            </w:r>
          </w:p>
        </w:tc>
        <w:tc>
          <w:tcPr>
            <w:tcW w:w="1418" w:type="dxa"/>
          </w:tcPr>
          <w:p w14:paraId="3AB57DFB" w14:textId="77777777" w:rsidR="006347F2" w:rsidRPr="00C43FA0" w:rsidRDefault="006347F2" w:rsidP="004257E0">
            <w:pPr>
              <w:tabs>
                <w:tab w:val="left" w:pos="1108"/>
              </w:tabs>
              <w:ind w:left="-113" w:right="-448"/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Week 2</w:t>
            </w:r>
          </w:p>
        </w:tc>
        <w:tc>
          <w:tcPr>
            <w:tcW w:w="1559" w:type="dxa"/>
          </w:tcPr>
          <w:p w14:paraId="5FAECAE4" w14:textId="77777777" w:rsidR="006347F2" w:rsidRPr="00C43FA0" w:rsidRDefault="006347F2" w:rsidP="004257E0">
            <w:pPr>
              <w:tabs>
                <w:tab w:val="left" w:pos="1108"/>
              </w:tabs>
              <w:ind w:left="-113" w:right="-448"/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Month 2</w:t>
            </w:r>
          </w:p>
        </w:tc>
        <w:tc>
          <w:tcPr>
            <w:tcW w:w="1701" w:type="dxa"/>
          </w:tcPr>
          <w:p w14:paraId="4FAA7C52" w14:textId="77777777" w:rsidR="006347F2" w:rsidRPr="00C43FA0" w:rsidRDefault="006347F2" w:rsidP="004257E0">
            <w:pPr>
              <w:tabs>
                <w:tab w:val="left" w:pos="1108"/>
              </w:tabs>
              <w:ind w:left="-113" w:right="-448"/>
              <w:contextualSpacing/>
              <w:jc w:val="center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Month 6</w:t>
            </w:r>
          </w:p>
        </w:tc>
        <w:tc>
          <w:tcPr>
            <w:tcW w:w="1276" w:type="dxa"/>
          </w:tcPr>
          <w:p w14:paraId="5A703A6B" w14:textId="1A26ACBE" w:rsidR="006347F2" w:rsidRPr="00C43FA0" w:rsidRDefault="004257E0" w:rsidP="004257E0">
            <w:pPr>
              <w:tabs>
                <w:tab w:val="left" w:pos="1108"/>
              </w:tabs>
              <w:ind w:left="-113" w:right="-448"/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Bsl</w:t>
            </w:r>
            <w:proofErr w:type="spellEnd"/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Wk2</w:t>
            </w:r>
          </w:p>
        </w:tc>
        <w:tc>
          <w:tcPr>
            <w:tcW w:w="1276" w:type="dxa"/>
          </w:tcPr>
          <w:p w14:paraId="1E7DF28A" w14:textId="4B912434" w:rsidR="006347F2" w:rsidRPr="00C43FA0" w:rsidRDefault="004257E0" w:rsidP="004257E0">
            <w:pPr>
              <w:tabs>
                <w:tab w:val="left" w:pos="1108"/>
              </w:tabs>
              <w:ind w:left="-113" w:right="-448"/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Bsl</w:t>
            </w:r>
            <w:proofErr w:type="spellEnd"/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M2</w:t>
            </w:r>
          </w:p>
        </w:tc>
        <w:tc>
          <w:tcPr>
            <w:tcW w:w="1275" w:type="dxa"/>
          </w:tcPr>
          <w:p w14:paraId="60CE5F8A" w14:textId="2C3CC415" w:rsidR="006347F2" w:rsidRPr="00C43FA0" w:rsidRDefault="004257E0" w:rsidP="004257E0">
            <w:pPr>
              <w:tabs>
                <w:tab w:val="left" w:pos="1108"/>
              </w:tabs>
              <w:ind w:left="-113" w:right="-2178"/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Bsl</w:t>
            </w:r>
            <w:proofErr w:type="spellEnd"/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M6</w:t>
            </w:r>
          </w:p>
        </w:tc>
        <w:tc>
          <w:tcPr>
            <w:tcW w:w="1560" w:type="dxa"/>
          </w:tcPr>
          <w:p w14:paraId="68340EF1" w14:textId="323B3365" w:rsidR="006347F2" w:rsidRPr="00C43FA0" w:rsidRDefault="004257E0" w:rsidP="004257E0">
            <w:pPr>
              <w:tabs>
                <w:tab w:val="left" w:pos="1108"/>
              </w:tabs>
              <w:ind w:left="-113" w:right="-2178"/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proofErr w:type="spellStart"/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Bsl</w:t>
            </w:r>
            <w:proofErr w:type="spellEnd"/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vs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Wk2</w:t>
            </w:r>
          </w:p>
          <w:p w14:paraId="302E1D47" w14:textId="242F7466" w:rsidR="006347F2" w:rsidRPr="00C43FA0" w:rsidRDefault="004257E0" w:rsidP="004257E0">
            <w:pPr>
              <w:tabs>
                <w:tab w:val="left" w:pos="1108"/>
              </w:tabs>
              <w:ind w:left="-113" w:right="-2178"/>
              <w:contextualSpacing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v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M2 vs</w:t>
            </w:r>
            <w:r>
              <w:rPr>
                <w:rFonts w:cs="Times New Roman"/>
                <w:b/>
                <w:bCs/>
                <w:color w:val="000000" w:themeColor="text1"/>
                <w:szCs w:val="24"/>
              </w:rPr>
              <w:t xml:space="preserve"> </w:t>
            </w:r>
            <w:r w:rsidR="006347F2"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M6</w:t>
            </w:r>
          </w:p>
        </w:tc>
      </w:tr>
      <w:tr w:rsidR="004257E0" w:rsidRPr="00C43FA0" w14:paraId="2E86FD1C" w14:textId="77777777" w:rsidTr="004257E0">
        <w:tc>
          <w:tcPr>
            <w:tcW w:w="1496" w:type="dxa"/>
          </w:tcPr>
          <w:p w14:paraId="6DCB9535" w14:textId="77777777" w:rsidR="006347F2" w:rsidRPr="00C43FA0" w:rsidRDefault="006347F2" w:rsidP="004257E0">
            <w:pPr>
              <w:tabs>
                <w:tab w:val="left" w:pos="1025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ADAMTS13</w:t>
            </w:r>
          </w:p>
        </w:tc>
        <w:tc>
          <w:tcPr>
            <w:tcW w:w="1334" w:type="dxa"/>
          </w:tcPr>
          <w:p w14:paraId="3628099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101379.3</w:t>
            </w:r>
          </w:p>
          <w:p w14:paraId="3905B38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(95304.4-</w:t>
            </w:r>
          </w:p>
          <w:p w14:paraId="2AC47C8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107454.3)</w:t>
            </w:r>
          </w:p>
        </w:tc>
        <w:tc>
          <w:tcPr>
            <w:tcW w:w="1418" w:type="dxa"/>
          </w:tcPr>
          <w:p w14:paraId="4EE971D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99067</w:t>
            </w:r>
          </w:p>
          <w:p w14:paraId="6CC17DE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(92214.8-</w:t>
            </w:r>
          </w:p>
          <w:p w14:paraId="5606F7B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105919.1)</w:t>
            </w:r>
          </w:p>
        </w:tc>
        <w:tc>
          <w:tcPr>
            <w:tcW w:w="1559" w:type="dxa"/>
          </w:tcPr>
          <w:p w14:paraId="645A966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111981.4</w:t>
            </w:r>
          </w:p>
          <w:p w14:paraId="0249B71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(105289.8-</w:t>
            </w:r>
          </w:p>
          <w:p w14:paraId="610242A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118673.1)</w:t>
            </w:r>
          </w:p>
        </w:tc>
        <w:tc>
          <w:tcPr>
            <w:tcW w:w="1701" w:type="dxa"/>
          </w:tcPr>
          <w:p w14:paraId="2EC4C5B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116552.1</w:t>
            </w:r>
          </w:p>
          <w:p w14:paraId="4DE19FF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(109418.4-</w:t>
            </w:r>
          </w:p>
          <w:p w14:paraId="63C1F60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123685.8)</w:t>
            </w:r>
          </w:p>
        </w:tc>
        <w:tc>
          <w:tcPr>
            <w:tcW w:w="1276" w:type="dxa"/>
          </w:tcPr>
          <w:p w14:paraId="2308790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0.46</w:t>
            </w:r>
          </w:p>
        </w:tc>
        <w:tc>
          <w:tcPr>
            <w:tcW w:w="1276" w:type="dxa"/>
          </w:tcPr>
          <w:p w14:paraId="1718FA5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344960F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7E19600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3CC795BA" w14:textId="77777777" w:rsidTr="004257E0">
        <w:tc>
          <w:tcPr>
            <w:tcW w:w="1496" w:type="dxa"/>
          </w:tcPr>
          <w:p w14:paraId="0BA8F71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ApoA-1</w:t>
            </w:r>
          </w:p>
        </w:tc>
        <w:tc>
          <w:tcPr>
            <w:tcW w:w="1334" w:type="dxa"/>
          </w:tcPr>
          <w:p w14:paraId="6C1CC22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227.7</w:t>
            </w:r>
          </w:p>
          <w:p w14:paraId="2650B82B" w14:textId="37269CD1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(208-247.2)</w:t>
            </w:r>
          </w:p>
        </w:tc>
        <w:tc>
          <w:tcPr>
            <w:tcW w:w="1418" w:type="dxa"/>
          </w:tcPr>
          <w:p w14:paraId="01B6226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241.4</w:t>
            </w:r>
          </w:p>
          <w:p w14:paraId="4352F95A" w14:textId="7A093508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(220.2-262.5)</w:t>
            </w:r>
          </w:p>
        </w:tc>
        <w:tc>
          <w:tcPr>
            <w:tcW w:w="1559" w:type="dxa"/>
          </w:tcPr>
          <w:p w14:paraId="6134B80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244.9</w:t>
            </w:r>
          </w:p>
          <w:p w14:paraId="3E85D112" w14:textId="65EE3BEE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(224.1-265.7)</w:t>
            </w:r>
          </w:p>
        </w:tc>
        <w:tc>
          <w:tcPr>
            <w:tcW w:w="1701" w:type="dxa"/>
          </w:tcPr>
          <w:p w14:paraId="2EB26D2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261</w:t>
            </w:r>
          </w:p>
          <w:p w14:paraId="0E12C4FE" w14:textId="3794E3A6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(239.2-282.9)</w:t>
            </w:r>
          </w:p>
        </w:tc>
        <w:tc>
          <w:tcPr>
            <w:tcW w:w="1276" w:type="dxa"/>
          </w:tcPr>
          <w:p w14:paraId="011C0AD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0.09</w:t>
            </w:r>
          </w:p>
        </w:tc>
        <w:tc>
          <w:tcPr>
            <w:tcW w:w="1276" w:type="dxa"/>
          </w:tcPr>
          <w:p w14:paraId="2BD9517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0.03</w:t>
            </w:r>
          </w:p>
        </w:tc>
        <w:tc>
          <w:tcPr>
            <w:tcW w:w="1275" w:type="dxa"/>
          </w:tcPr>
          <w:p w14:paraId="4B164CB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318B018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37CAD97B" w14:textId="77777777" w:rsidTr="004257E0">
        <w:tc>
          <w:tcPr>
            <w:tcW w:w="1496" w:type="dxa"/>
          </w:tcPr>
          <w:p w14:paraId="4FC7E50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CCL18</w:t>
            </w:r>
          </w:p>
        </w:tc>
        <w:tc>
          <w:tcPr>
            <w:tcW w:w="1334" w:type="dxa"/>
          </w:tcPr>
          <w:p w14:paraId="42AAED7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334.3</w:t>
            </w:r>
          </w:p>
          <w:p w14:paraId="32644AC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(315.2-353.3)</w:t>
            </w:r>
          </w:p>
        </w:tc>
        <w:tc>
          <w:tcPr>
            <w:tcW w:w="1418" w:type="dxa"/>
          </w:tcPr>
          <w:p w14:paraId="4C96047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338.1</w:t>
            </w:r>
          </w:p>
          <w:p w14:paraId="323553D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(317.1-359.1)</w:t>
            </w:r>
          </w:p>
        </w:tc>
        <w:tc>
          <w:tcPr>
            <w:tcW w:w="1559" w:type="dxa"/>
          </w:tcPr>
          <w:p w14:paraId="42DD60E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328.7</w:t>
            </w:r>
          </w:p>
          <w:p w14:paraId="41DC426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(308.1-349.3)</w:t>
            </w:r>
          </w:p>
        </w:tc>
        <w:tc>
          <w:tcPr>
            <w:tcW w:w="1701" w:type="dxa"/>
          </w:tcPr>
          <w:p w14:paraId="39ED6A1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300.7</w:t>
            </w:r>
          </w:p>
          <w:p w14:paraId="640C2FC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(278.8-322.5)</w:t>
            </w:r>
          </w:p>
        </w:tc>
        <w:tc>
          <w:tcPr>
            <w:tcW w:w="1276" w:type="dxa"/>
          </w:tcPr>
          <w:p w14:paraId="4290BD7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0.67</w:t>
            </w:r>
          </w:p>
        </w:tc>
        <w:tc>
          <w:tcPr>
            <w:tcW w:w="1276" w:type="dxa"/>
          </w:tcPr>
          <w:p w14:paraId="45C0E9C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0.52</w:t>
            </w:r>
          </w:p>
        </w:tc>
        <w:tc>
          <w:tcPr>
            <w:tcW w:w="1275" w:type="dxa"/>
          </w:tcPr>
          <w:p w14:paraId="14D53A9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53351DF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61535857" w14:textId="77777777" w:rsidTr="004257E0">
        <w:tc>
          <w:tcPr>
            <w:tcW w:w="1496" w:type="dxa"/>
          </w:tcPr>
          <w:p w14:paraId="7C06143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CFB</w:t>
            </w:r>
          </w:p>
        </w:tc>
        <w:tc>
          <w:tcPr>
            <w:tcW w:w="1334" w:type="dxa"/>
          </w:tcPr>
          <w:p w14:paraId="1042FF6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157.2</w:t>
            </w:r>
          </w:p>
          <w:p w14:paraId="754C5EC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(148.8-165.7)</w:t>
            </w:r>
          </w:p>
        </w:tc>
        <w:tc>
          <w:tcPr>
            <w:tcW w:w="1418" w:type="dxa"/>
          </w:tcPr>
          <w:p w14:paraId="0DDD65D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156.9</w:t>
            </w:r>
          </w:p>
          <w:p w14:paraId="0197D54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(147.8-165.9)</w:t>
            </w:r>
          </w:p>
        </w:tc>
        <w:tc>
          <w:tcPr>
            <w:tcW w:w="1559" w:type="dxa"/>
          </w:tcPr>
          <w:p w14:paraId="38DDA9C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153.7</w:t>
            </w:r>
          </w:p>
          <w:p w14:paraId="2AC839B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(144.8-162.7)</w:t>
            </w:r>
          </w:p>
        </w:tc>
        <w:tc>
          <w:tcPr>
            <w:tcW w:w="1701" w:type="dxa"/>
          </w:tcPr>
          <w:p w14:paraId="5E5A629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148.1</w:t>
            </w:r>
          </w:p>
          <w:p w14:paraId="4C86120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(138.8-157.5)</w:t>
            </w:r>
          </w:p>
        </w:tc>
        <w:tc>
          <w:tcPr>
            <w:tcW w:w="1276" w:type="dxa"/>
          </w:tcPr>
          <w:p w14:paraId="4E6E6D1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0.92</w:t>
            </w:r>
          </w:p>
        </w:tc>
        <w:tc>
          <w:tcPr>
            <w:tcW w:w="1276" w:type="dxa"/>
          </w:tcPr>
          <w:p w14:paraId="7D5BB6F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0.29</w:t>
            </w:r>
          </w:p>
        </w:tc>
        <w:tc>
          <w:tcPr>
            <w:tcW w:w="1275" w:type="dxa"/>
          </w:tcPr>
          <w:p w14:paraId="4286F0A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  <w:tc>
          <w:tcPr>
            <w:tcW w:w="1560" w:type="dxa"/>
          </w:tcPr>
          <w:p w14:paraId="4DCA34A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0.06</w:t>
            </w:r>
          </w:p>
        </w:tc>
      </w:tr>
      <w:tr w:rsidR="004257E0" w:rsidRPr="00C43FA0" w14:paraId="64F4AB94" w14:textId="77777777" w:rsidTr="004257E0">
        <w:tc>
          <w:tcPr>
            <w:tcW w:w="1496" w:type="dxa"/>
          </w:tcPr>
          <w:p w14:paraId="5570E1B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CRP</w:t>
            </w:r>
          </w:p>
        </w:tc>
        <w:tc>
          <w:tcPr>
            <w:tcW w:w="1334" w:type="dxa"/>
          </w:tcPr>
          <w:p w14:paraId="6690EB3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29.5</w:t>
            </w:r>
          </w:p>
          <w:p w14:paraId="609CC23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(27.9-31.1)</w:t>
            </w:r>
          </w:p>
        </w:tc>
        <w:tc>
          <w:tcPr>
            <w:tcW w:w="1418" w:type="dxa"/>
          </w:tcPr>
          <w:p w14:paraId="78D2E5D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28.4</w:t>
            </w:r>
          </w:p>
          <w:p w14:paraId="4DC8FFC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(26.6-30.1)</w:t>
            </w:r>
          </w:p>
        </w:tc>
        <w:tc>
          <w:tcPr>
            <w:tcW w:w="1559" w:type="dxa"/>
          </w:tcPr>
          <w:p w14:paraId="3308C9C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27.2</w:t>
            </w:r>
          </w:p>
          <w:p w14:paraId="7331033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(25.5-28.9)</w:t>
            </w:r>
          </w:p>
        </w:tc>
        <w:tc>
          <w:tcPr>
            <w:tcW w:w="1701" w:type="dxa"/>
          </w:tcPr>
          <w:p w14:paraId="3A55833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25.1</w:t>
            </w:r>
          </w:p>
          <w:p w14:paraId="7D96AE6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(23.3-26.9)</w:t>
            </w:r>
          </w:p>
        </w:tc>
        <w:tc>
          <w:tcPr>
            <w:tcW w:w="1276" w:type="dxa"/>
          </w:tcPr>
          <w:p w14:paraId="18ADFA8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0.07</w:t>
            </w:r>
          </w:p>
        </w:tc>
        <w:tc>
          <w:tcPr>
            <w:tcW w:w="1276" w:type="dxa"/>
          </w:tcPr>
          <w:p w14:paraId="657063E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23B59FD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09C1A57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4F6AA0E8" w14:textId="77777777" w:rsidTr="004257E0">
        <w:tc>
          <w:tcPr>
            <w:tcW w:w="1496" w:type="dxa"/>
          </w:tcPr>
          <w:p w14:paraId="19672A3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Ferritin</w:t>
            </w:r>
          </w:p>
        </w:tc>
        <w:tc>
          <w:tcPr>
            <w:tcW w:w="1334" w:type="dxa"/>
          </w:tcPr>
          <w:p w14:paraId="25CAD3C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8.8</w:t>
            </w:r>
          </w:p>
          <w:p w14:paraId="712B265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(8.6-8.9)</w:t>
            </w:r>
          </w:p>
        </w:tc>
        <w:tc>
          <w:tcPr>
            <w:tcW w:w="1418" w:type="dxa"/>
          </w:tcPr>
          <w:p w14:paraId="1F6A1E5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8.7</w:t>
            </w:r>
          </w:p>
          <w:p w14:paraId="451B91F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(8.5-8.8)</w:t>
            </w:r>
          </w:p>
        </w:tc>
        <w:tc>
          <w:tcPr>
            <w:tcW w:w="1559" w:type="dxa"/>
          </w:tcPr>
          <w:p w14:paraId="4DBB120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8.5</w:t>
            </w:r>
          </w:p>
          <w:p w14:paraId="1CAEC4C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(8.3-8.7)</w:t>
            </w:r>
          </w:p>
        </w:tc>
        <w:tc>
          <w:tcPr>
            <w:tcW w:w="1701" w:type="dxa"/>
          </w:tcPr>
          <w:p w14:paraId="77C0996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8.2</w:t>
            </w:r>
          </w:p>
          <w:p w14:paraId="32CAEA3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(8.0-8.4)</w:t>
            </w:r>
          </w:p>
        </w:tc>
        <w:tc>
          <w:tcPr>
            <w:tcW w:w="1276" w:type="dxa"/>
          </w:tcPr>
          <w:p w14:paraId="2D878D4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0.13</w:t>
            </w:r>
          </w:p>
        </w:tc>
        <w:tc>
          <w:tcPr>
            <w:tcW w:w="1276" w:type="dxa"/>
          </w:tcPr>
          <w:p w14:paraId="4442D19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526EE1D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02DC105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23A171E6" w14:textId="77777777" w:rsidTr="004257E0">
        <w:tc>
          <w:tcPr>
            <w:tcW w:w="1496" w:type="dxa"/>
          </w:tcPr>
          <w:p w14:paraId="48ABC7F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szCs w:val="24"/>
              </w:rPr>
            </w:pPr>
            <w:r w:rsidRPr="00C43FA0">
              <w:rPr>
                <w:rFonts w:cs="Times New Roman"/>
                <w:szCs w:val="24"/>
              </w:rPr>
              <w:t>G-CSF</w:t>
            </w:r>
          </w:p>
        </w:tc>
        <w:tc>
          <w:tcPr>
            <w:tcW w:w="1334" w:type="dxa"/>
          </w:tcPr>
          <w:p w14:paraId="0122230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143.2</w:t>
            </w:r>
          </w:p>
          <w:p w14:paraId="15A55E3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(134.5-152)</w:t>
            </w:r>
          </w:p>
        </w:tc>
        <w:tc>
          <w:tcPr>
            <w:tcW w:w="1418" w:type="dxa"/>
          </w:tcPr>
          <w:p w14:paraId="041B313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134.2</w:t>
            </w:r>
          </w:p>
          <w:p w14:paraId="223B6E1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(124.0-144.4)</w:t>
            </w:r>
          </w:p>
        </w:tc>
        <w:tc>
          <w:tcPr>
            <w:tcW w:w="1559" w:type="dxa"/>
          </w:tcPr>
          <w:p w14:paraId="5CFB7AE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133.8</w:t>
            </w:r>
          </w:p>
          <w:p w14:paraId="36A5D80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(123.9-143.6)</w:t>
            </w:r>
          </w:p>
        </w:tc>
        <w:tc>
          <w:tcPr>
            <w:tcW w:w="1701" w:type="dxa"/>
          </w:tcPr>
          <w:p w14:paraId="135C5A7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127.2</w:t>
            </w:r>
          </w:p>
          <w:p w14:paraId="590707E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(116.3-138)</w:t>
            </w:r>
          </w:p>
        </w:tc>
        <w:tc>
          <w:tcPr>
            <w:tcW w:w="1276" w:type="dxa"/>
          </w:tcPr>
          <w:p w14:paraId="7DC71B1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0.10</w:t>
            </w:r>
          </w:p>
        </w:tc>
        <w:tc>
          <w:tcPr>
            <w:tcW w:w="1276" w:type="dxa"/>
          </w:tcPr>
          <w:p w14:paraId="5A67D41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0.07</w:t>
            </w:r>
          </w:p>
        </w:tc>
        <w:tc>
          <w:tcPr>
            <w:tcW w:w="1275" w:type="dxa"/>
          </w:tcPr>
          <w:p w14:paraId="5C415FB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  <w:tc>
          <w:tcPr>
            <w:tcW w:w="1560" w:type="dxa"/>
          </w:tcPr>
          <w:p w14:paraId="53028B2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0.04</w:t>
            </w:r>
          </w:p>
        </w:tc>
      </w:tr>
      <w:tr w:rsidR="004257E0" w:rsidRPr="00C43FA0" w14:paraId="68157B0E" w14:textId="77777777" w:rsidTr="004257E0">
        <w:tc>
          <w:tcPr>
            <w:tcW w:w="1496" w:type="dxa"/>
          </w:tcPr>
          <w:p w14:paraId="039B3B6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I-309</w:t>
            </w:r>
          </w:p>
        </w:tc>
        <w:tc>
          <w:tcPr>
            <w:tcW w:w="1334" w:type="dxa"/>
          </w:tcPr>
          <w:p w14:paraId="7542B6C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15.2</w:t>
            </w:r>
          </w:p>
          <w:p w14:paraId="1B6A103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(12.5-17.9)</w:t>
            </w:r>
          </w:p>
        </w:tc>
        <w:tc>
          <w:tcPr>
            <w:tcW w:w="1418" w:type="dxa"/>
          </w:tcPr>
          <w:p w14:paraId="4EFDAD0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15.1</w:t>
            </w:r>
          </w:p>
          <w:p w14:paraId="74E3E09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(12.1-18.1)</w:t>
            </w:r>
          </w:p>
        </w:tc>
        <w:tc>
          <w:tcPr>
            <w:tcW w:w="1559" w:type="dxa"/>
          </w:tcPr>
          <w:p w14:paraId="652B4AF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10.2</w:t>
            </w:r>
          </w:p>
          <w:p w14:paraId="48E8687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(7.3-13.2)</w:t>
            </w:r>
          </w:p>
        </w:tc>
        <w:tc>
          <w:tcPr>
            <w:tcW w:w="1701" w:type="dxa"/>
          </w:tcPr>
          <w:p w14:paraId="16FC323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5.1</w:t>
            </w:r>
          </w:p>
          <w:p w14:paraId="641F160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(1.9-8.2)</w:t>
            </w:r>
          </w:p>
        </w:tc>
        <w:tc>
          <w:tcPr>
            <w:tcW w:w="1276" w:type="dxa"/>
          </w:tcPr>
          <w:p w14:paraId="179E327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0.91</w:t>
            </w:r>
          </w:p>
        </w:tc>
        <w:tc>
          <w:tcPr>
            <w:tcW w:w="1276" w:type="dxa"/>
          </w:tcPr>
          <w:p w14:paraId="2B03B49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48349E4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25A939A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2209EB2B" w14:textId="77777777" w:rsidTr="004257E0">
        <w:tc>
          <w:tcPr>
            <w:tcW w:w="1496" w:type="dxa"/>
          </w:tcPr>
          <w:p w14:paraId="1B1EBB8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ICAM-1</w:t>
            </w:r>
          </w:p>
        </w:tc>
        <w:tc>
          <w:tcPr>
            <w:tcW w:w="1334" w:type="dxa"/>
          </w:tcPr>
          <w:p w14:paraId="050DE68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1244.6</w:t>
            </w:r>
          </w:p>
          <w:p w14:paraId="01521F9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(1175.2-1313.9)</w:t>
            </w:r>
          </w:p>
        </w:tc>
        <w:tc>
          <w:tcPr>
            <w:tcW w:w="1418" w:type="dxa"/>
          </w:tcPr>
          <w:p w14:paraId="4691B29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1225.8</w:t>
            </w:r>
          </w:p>
          <w:p w14:paraId="5E7C946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(1152.2-1299.5)</w:t>
            </w:r>
          </w:p>
        </w:tc>
        <w:tc>
          <w:tcPr>
            <w:tcW w:w="1559" w:type="dxa"/>
          </w:tcPr>
          <w:p w14:paraId="6C5556E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1222.8</w:t>
            </w:r>
          </w:p>
          <w:p w14:paraId="092A05BB" w14:textId="77777777" w:rsidR="004257E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(1150.0-</w:t>
            </w:r>
          </w:p>
          <w:p w14:paraId="20F2E96E" w14:textId="4FBFB906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1295.5)</w:t>
            </w:r>
          </w:p>
        </w:tc>
        <w:tc>
          <w:tcPr>
            <w:tcW w:w="1701" w:type="dxa"/>
          </w:tcPr>
          <w:p w14:paraId="21F1E5D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1172</w:t>
            </w:r>
          </w:p>
          <w:p w14:paraId="580A805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(1096.4-1247.5)</w:t>
            </w:r>
          </w:p>
        </w:tc>
        <w:tc>
          <w:tcPr>
            <w:tcW w:w="1276" w:type="dxa"/>
          </w:tcPr>
          <w:p w14:paraId="25EAFF7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0.45</w:t>
            </w:r>
          </w:p>
        </w:tc>
        <w:tc>
          <w:tcPr>
            <w:tcW w:w="1276" w:type="dxa"/>
          </w:tcPr>
          <w:p w14:paraId="435690D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0.37</w:t>
            </w:r>
          </w:p>
        </w:tc>
        <w:tc>
          <w:tcPr>
            <w:tcW w:w="1275" w:type="dxa"/>
          </w:tcPr>
          <w:p w14:paraId="6AFEFBB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  <w:tc>
          <w:tcPr>
            <w:tcW w:w="1560" w:type="dxa"/>
          </w:tcPr>
          <w:p w14:paraId="530C82F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0.05</w:t>
            </w:r>
          </w:p>
        </w:tc>
      </w:tr>
      <w:tr w:rsidR="004257E0" w:rsidRPr="00C43FA0" w14:paraId="2DF0404F" w14:textId="77777777" w:rsidTr="004257E0">
        <w:tc>
          <w:tcPr>
            <w:tcW w:w="1496" w:type="dxa"/>
          </w:tcPr>
          <w:p w14:paraId="718FA07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IFN-g</w:t>
            </w:r>
          </w:p>
        </w:tc>
        <w:tc>
          <w:tcPr>
            <w:tcW w:w="1334" w:type="dxa"/>
          </w:tcPr>
          <w:p w14:paraId="2E0CF3B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19.1</w:t>
            </w:r>
          </w:p>
          <w:p w14:paraId="41EF7E2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(14-24.2)</w:t>
            </w:r>
          </w:p>
        </w:tc>
        <w:tc>
          <w:tcPr>
            <w:tcW w:w="1418" w:type="dxa"/>
          </w:tcPr>
          <w:p w14:paraId="1BC6F4C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12.8</w:t>
            </w:r>
          </w:p>
          <w:p w14:paraId="3AAA78D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(7.0-18.6)</w:t>
            </w:r>
          </w:p>
        </w:tc>
        <w:tc>
          <w:tcPr>
            <w:tcW w:w="1559" w:type="dxa"/>
          </w:tcPr>
          <w:p w14:paraId="38EAF9E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10.2</w:t>
            </w:r>
          </w:p>
          <w:p w14:paraId="2981909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(4.5-15.8)</w:t>
            </w:r>
          </w:p>
        </w:tc>
        <w:tc>
          <w:tcPr>
            <w:tcW w:w="1701" w:type="dxa"/>
          </w:tcPr>
          <w:p w14:paraId="6A94FF3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9.5</w:t>
            </w:r>
          </w:p>
          <w:p w14:paraId="710FE5A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(3.4-15.5)</w:t>
            </w:r>
          </w:p>
        </w:tc>
        <w:tc>
          <w:tcPr>
            <w:tcW w:w="1276" w:type="dxa"/>
          </w:tcPr>
          <w:p w14:paraId="09EB11F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0.02</w:t>
            </w:r>
          </w:p>
        </w:tc>
        <w:tc>
          <w:tcPr>
            <w:tcW w:w="1276" w:type="dxa"/>
          </w:tcPr>
          <w:p w14:paraId="1A1DDF5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070EE56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61845CF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181BB80B" w14:textId="77777777" w:rsidTr="004257E0">
        <w:tc>
          <w:tcPr>
            <w:tcW w:w="1496" w:type="dxa"/>
          </w:tcPr>
          <w:p w14:paraId="74DFEDD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IL-12p70</w:t>
            </w:r>
          </w:p>
        </w:tc>
        <w:tc>
          <w:tcPr>
            <w:tcW w:w="1334" w:type="dxa"/>
          </w:tcPr>
          <w:p w14:paraId="4DB4347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34.8</w:t>
            </w:r>
          </w:p>
          <w:p w14:paraId="154D675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(22.3-47.2)</w:t>
            </w:r>
          </w:p>
        </w:tc>
        <w:tc>
          <w:tcPr>
            <w:tcW w:w="1418" w:type="dxa"/>
          </w:tcPr>
          <w:p w14:paraId="558136B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34.7</w:t>
            </w:r>
          </w:p>
          <w:p w14:paraId="591DBFD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(22.1-47.2)</w:t>
            </w:r>
          </w:p>
        </w:tc>
        <w:tc>
          <w:tcPr>
            <w:tcW w:w="1559" w:type="dxa"/>
          </w:tcPr>
          <w:p w14:paraId="6556348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32.4</w:t>
            </w:r>
          </w:p>
          <w:p w14:paraId="372A4EE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(19.9-45)</w:t>
            </w:r>
          </w:p>
        </w:tc>
        <w:tc>
          <w:tcPr>
            <w:tcW w:w="1701" w:type="dxa"/>
          </w:tcPr>
          <w:p w14:paraId="6D21B34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31</w:t>
            </w:r>
          </w:p>
          <w:p w14:paraId="40E8AAC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(18.4-43.6)</w:t>
            </w:r>
          </w:p>
        </w:tc>
        <w:tc>
          <w:tcPr>
            <w:tcW w:w="1276" w:type="dxa"/>
          </w:tcPr>
          <w:p w14:paraId="38ED50D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lastRenderedPageBreak/>
              <w:t>0.93</w:t>
            </w:r>
          </w:p>
        </w:tc>
        <w:tc>
          <w:tcPr>
            <w:tcW w:w="1276" w:type="dxa"/>
          </w:tcPr>
          <w:p w14:paraId="034418B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0.06</w:t>
            </w:r>
          </w:p>
        </w:tc>
        <w:tc>
          <w:tcPr>
            <w:tcW w:w="1275" w:type="dxa"/>
          </w:tcPr>
          <w:p w14:paraId="6673C8B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  <w:tc>
          <w:tcPr>
            <w:tcW w:w="1560" w:type="dxa"/>
          </w:tcPr>
          <w:p w14:paraId="02E7F7D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0.02</w:t>
            </w:r>
          </w:p>
        </w:tc>
      </w:tr>
      <w:tr w:rsidR="004257E0" w:rsidRPr="00C43FA0" w14:paraId="0B62DF6D" w14:textId="77777777" w:rsidTr="004257E0">
        <w:tc>
          <w:tcPr>
            <w:tcW w:w="1496" w:type="dxa"/>
          </w:tcPr>
          <w:p w14:paraId="7A7035A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lastRenderedPageBreak/>
              <w:t>IL-1Ra</w:t>
            </w:r>
          </w:p>
        </w:tc>
        <w:tc>
          <w:tcPr>
            <w:tcW w:w="1334" w:type="dxa"/>
          </w:tcPr>
          <w:p w14:paraId="3DC7D06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10.8</w:t>
            </w:r>
          </w:p>
          <w:p w14:paraId="35925C2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(10.3-11.3)</w:t>
            </w:r>
          </w:p>
        </w:tc>
        <w:tc>
          <w:tcPr>
            <w:tcW w:w="1418" w:type="dxa"/>
          </w:tcPr>
          <w:p w14:paraId="4AE5229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10.7</w:t>
            </w:r>
          </w:p>
          <w:p w14:paraId="536E164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(10.1-11.2)</w:t>
            </w:r>
          </w:p>
        </w:tc>
        <w:tc>
          <w:tcPr>
            <w:tcW w:w="1559" w:type="dxa"/>
          </w:tcPr>
          <w:p w14:paraId="4159D74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9.8</w:t>
            </w:r>
          </w:p>
          <w:p w14:paraId="2EA4495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(9.3-10.4)</w:t>
            </w:r>
          </w:p>
        </w:tc>
        <w:tc>
          <w:tcPr>
            <w:tcW w:w="1701" w:type="dxa"/>
          </w:tcPr>
          <w:p w14:paraId="6F9F195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9.5</w:t>
            </w:r>
          </w:p>
          <w:p w14:paraId="459C5DB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(8.9-10.1)</w:t>
            </w:r>
          </w:p>
        </w:tc>
        <w:tc>
          <w:tcPr>
            <w:tcW w:w="1276" w:type="dxa"/>
          </w:tcPr>
          <w:p w14:paraId="1AC5505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0.63</w:t>
            </w:r>
          </w:p>
        </w:tc>
        <w:tc>
          <w:tcPr>
            <w:tcW w:w="1276" w:type="dxa"/>
          </w:tcPr>
          <w:p w14:paraId="1EA6E46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039621D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319DBCD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44E34286" w14:textId="77777777" w:rsidTr="004257E0">
        <w:tc>
          <w:tcPr>
            <w:tcW w:w="1496" w:type="dxa"/>
          </w:tcPr>
          <w:p w14:paraId="6B21FF1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IL-2</w:t>
            </w:r>
          </w:p>
        </w:tc>
        <w:tc>
          <w:tcPr>
            <w:tcW w:w="1334" w:type="dxa"/>
          </w:tcPr>
          <w:p w14:paraId="1244BCF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42.4</w:t>
            </w:r>
          </w:p>
          <w:p w14:paraId="72117FC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(28.1-56.7)</w:t>
            </w:r>
          </w:p>
        </w:tc>
        <w:tc>
          <w:tcPr>
            <w:tcW w:w="1418" w:type="dxa"/>
          </w:tcPr>
          <w:p w14:paraId="245FFCC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39.6</w:t>
            </w:r>
          </w:p>
          <w:p w14:paraId="1170AE4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(23.1-56.1)</w:t>
            </w:r>
          </w:p>
        </w:tc>
        <w:tc>
          <w:tcPr>
            <w:tcW w:w="1559" w:type="dxa"/>
          </w:tcPr>
          <w:p w14:paraId="2ADA2FF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29.4</w:t>
            </w:r>
          </w:p>
          <w:p w14:paraId="0F6FA2C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(13.3-45.4)</w:t>
            </w:r>
          </w:p>
        </w:tc>
        <w:tc>
          <w:tcPr>
            <w:tcW w:w="1701" w:type="dxa"/>
          </w:tcPr>
          <w:p w14:paraId="48C36F2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14.3</w:t>
            </w:r>
          </w:p>
          <w:p w14:paraId="0C8CD98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(3.2-31.8)</w:t>
            </w:r>
          </w:p>
        </w:tc>
        <w:tc>
          <w:tcPr>
            <w:tcW w:w="1276" w:type="dxa"/>
          </w:tcPr>
          <w:p w14:paraId="128100A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0.74</w:t>
            </w:r>
          </w:p>
        </w:tc>
        <w:tc>
          <w:tcPr>
            <w:tcW w:w="1276" w:type="dxa"/>
          </w:tcPr>
          <w:p w14:paraId="7A02075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0.12</w:t>
            </w:r>
          </w:p>
        </w:tc>
        <w:tc>
          <w:tcPr>
            <w:tcW w:w="1275" w:type="dxa"/>
          </w:tcPr>
          <w:p w14:paraId="3AE163A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73BA15C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</w:tr>
      <w:tr w:rsidR="004257E0" w:rsidRPr="00C43FA0" w14:paraId="0AA52771" w14:textId="77777777" w:rsidTr="004257E0">
        <w:tc>
          <w:tcPr>
            <w:tcW w:w="1496" w:type="dxa"/>
          </w:tcPr>
          <w:p w14:paraId="5D7BDBA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IL-2Ra</w:t>
            </w:r>
          </w:p>
        </w:tc>
        <w:tc>
          <w:tcPr>
            <w:tcW w:w="1334" w:type="dxa"/>
          </w:tcPr>
          <w:p w14:paraId="73A59E3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12.6</w:t>
            </w:r>
          </w:p>
          <w:p w14:paraId="33B4291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(12.2-13.1)</w:t>
            </w:r>
          </w:p>
        </w:tc>
        <w:tc>
          <w:tcPr>
            <w:tcW w:w="1418" w:type="dxa"/>
          </w:tcPr>
          <w:p w14:paraId="2199CB6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12.5</w:t>
            </w:r>
          </w:p>
          <w:p w14:paraId="241CD2A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(12.0-13)</w:t>
            </w:r>
          </w:p>
        </w:tc>
        <w:tc>
          <w:tcPr>
            <w:tcW w:w="1559" w:type="dxa"/>
          </w:tcPr>
          <w:p w14:paraId="00CB5A1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12</w:t>
            </w:r>
          </w:p>
          <w:p w14:paraId="144D02D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(11.5-12.5)</w:t>
            </w:r>
          </w:p>
        </w:tc>
        <w:tc>
          <w:tcPr>
            <w:tcW w:w="1701" w:type="dxa"/>
          </w:tcPr>
          <w:p w14:paraId="6973F3E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</w:t>
            </w:r>
          </w:p>
          <w:p w14:paraId="2061214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(10.5-11.5)</w:t>
            </w:r>
          </w:p>
        </w:tc>
        <w:tc>
          <w:tcPr>
            <w:tcW w:w="1276" w:type="dxa"/>
          </w:tcPr>
          <w:p w14:paraId="4945701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0.45</w:t>
            </w:r>
          </w:p>
        </w:tc>
        <w:tc>
          <w:tcPr>
            <w:tcW w:w="1276" w:type="dxa"/>
          </w:tcPr>
          <w:p w14:paraId="07EAD68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573522F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2C8BCF8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5429E231" w14:textId="77777777" w:rsidTr="004257E0">
        <w:tc>
          <w:tcPr>
            <w:tcW w:w="1496" w:type="dxa"/>
          </w:tcPr>
          <w:p w14:paraId="7CE6D2C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IL-4Ra</w:t>
            </w:r>
          </w:p>
        </w:tc>
        <w:tc>
          <w:tcPr>
            <w:tcW w:w="1334" w:type="dxa"/>
          </w:tcPr>
          <w:p w14:paraId="3E30BCA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43.5</w:t>
            </w:r>
          </w:p>
          <w:p w14:paraId="6EC28B3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(38.1-48.8)</w:t>
            </w:r>
          </w:p>
        </w:tc>
        <w:tc>
          <w:tcPr>
            <w:tcW w:w="1418" w:type="dxa"/>
          </w:tcPr>
          <w:p w14:paraId="3863A56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45.5</w:t>
            </w:r>
          </w:p>
          <w:p w14:paraId="61CE4EE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(39.6-51.4)</w:t>
            </w:r>
          </w:p>
        </w:tc>
        <w:tc>
          <w:tcPr>
            <w:tcW w:w="1559" w:type="dxa"/>
          </w:tcPr>
          <w:p w14:paraId="42B56A2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37.7</w:t>
            </w:r>
          </w:p>
          <w:p w14:paraId="44B7290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(32-43.5)</w:t>
            </w:r>
          </w:p>
        </w:tc>
        <w:tc>
          <w:tcPr>
            <w:tcW w:w="1701" w:type="dxa"/>
          </w:tcPr>
          <w:p w14:paraId="41AD9B8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36.2</w:t>
            </w:r>
          </w:p>
          <w:p w14:paraId="3C3372E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(30.1-42.3)</w:t>
            </w:r>
          </w:p>
        </w:tc>
        <w:tc>
          <w:tcPr>
            <w:tcW w:w="1276" w:type="dxa"/>
          </w:tcPr>
          <w:p w14:paraId="1CCC46B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0.42</w:t>
            </w:r>
          </w:p>
        </w:tc>
        <w:tc>
          <w:tcPr>
            <w:tcW w:w="1276" w:type="dxa"/>
          </w:tcPr>
          <w:p w14:paraId="63C092F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0.02</w:t>
            </w:r>
          </w:p>
        </w:tc>
        <w:tc>
          <w:tcPr>
            <w:tcW w:w="1275" w:type="dxa"/>
          </w:tcPr>
          <w:p w14:paraId="6DD232E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  <w:tc>
          <w:tcPr>
            <w:tcW w:w="1560" w:type="dxa"/>
          </w:tcPr>
          <w:p w14:paraId="33F8358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3589F469" w14:textId="77777777" w:rsidTr="004257E0">
        <w:tc>
          <w:tcPr>
            <w:tcW w:w="1496" w:type="dxa"/>
          </w:tcPr>
          <w:p w14:paraId="65D7587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IL-8</w:t>
            </w:r>
          </w:p>
        </w:tc>
        <w:tc>
          <w:tcPr>
            <w:tcW w:w="1334" w:type="dxa"/>
          </w:tcPr>
          <w:p w14:paraId="11692E2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</w:t>
            </w:r>
          </w:p>
          <w:p w14:paraId="0B1BBFF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(1.1-2.8)</w:t>
            </w:r>
          </w:p>
        </w:tc>
        <w:tc>
          <w:tcPr>
            <w:tcW w:w="1418" w:type="dxa"/>
          </w:tcPr>
          <w:p w14:paraId="429F687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1.8</w:t>
            </w:r>
          </w:p>
          <w:p w14:paraId="7877E7A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(0.8-2.7)</w:t>
            </w:r>
          </w:p>
        </w:tc>
        <w:tc>
          <w:tcPr>
            <w:tcW w:w="1559" w:type="dxa"/>
          </w:tcPr>
          <w:p w14:paraId="2B001CD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1.6</w:t>
            </w:r>
          </w:p>
          <w:p w14:paraId="3E5F05C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(0.7-2.6)</w:t>
            </w:r>
          </w:p>
        </w:tc>
        <w:tc>
          <w:tcPr>
            <w:tcW w:w="1701" w:type="dxa"/>
          </w:tcPr>
          <w:p w14:paraId="5E6C5F9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0.6</w:t>
            </w:r>
          </w:p>
          <w:p w14:paraId="7E9B9FE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(0.4-1.7)</w:t>
            </w:r>
          </w:p>
        </w:tc>
        <w:tc>
          <w:tcPr>
            <w:tcW w:w="1276" w:type="dxa"/>
          </w:tcPr>
          <w:p w14:paraId="3351894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0.71</w:t>
            </w:r>
          </w:p>
        </w:tc>
        <w:tc>
          <w:tcPr>
            <w:tcW w:w="1276" w:type="dxa"/>
          </w:tcPr>
          <w:p w14:paraId="5A0B48A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0.49</w:t>
            </w:r>
          </w:p>
        </w:tc>
        <w:tc>
          <w:tcPr>
            <w:tcW w:w="1275" w:type="dxa"/>
          </w:tcPr>
          <w:p w14:paraId="7DEFC1F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0.02</w:t>
            </w:r>
          </w:p>
        </w:tc>
        <w:tc>
          <w:tcPr>
            <w:tcW w:w="1560" w:type="dxa"/>
          </w:tcPr>
          <w:p w14:paraId="71F094D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0.11</w:t>
            </w:r>
          </w:p>
        </w:tc>
      </w:tr>
      <w:tr w:rsidR="004257E0" w:rsidRPr="00C43FA0" w14:paraId="44B034D2" w14:textId="77777777" w:rsidTr="004257E0">
        <w:tc>
          <w:tcPr>
            <w:tcW w:w="1496" w:type="dxa"/>
          </w:tcPr>
          <w:p w14:paraId="08723BE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IP-10</w:t>
            </w:r>
          </w:p>
        </w:tc>
        <w:tc>
          <w:tcPr>
            <w:tcW w:w="1334" w:type="dxa"/>
          </w:tcPr>
          <w:p w14:paraId="217206D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169.3</w:t>
            </w:r>
          </w:p>
          <w:p w14:paraId="2E7DE0E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(143.8-194.8)</w:t>
            </w:r>
          </w:p>
        </w:tc>
        <w:tc>
          <w:tcPr>
            <w:tcW w:w="1418" w:type="dxa"/>
          </w:tcPr>
          <w:p w14:paraId="2E2962C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158.9</w:t>
            </w:r>
          </w:p>
          <w:p w14:paraId="04BFE90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(130-187.7)</w:t>
            </w:r>
          </w:p>
        </w:tc>
        <w:tc>
          <w:tcPr>
            <w:tcW w:w="1559" w:type="dxa"/>
          </w:tcPr>
          <w:p w14:paraId="515B7ED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142.2</w:t>
            </w:r>
          </w:p>
          <w:p w14:paraId="3E1EF5D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(114-170.3)</w:t>
            </w:r>
          </w:p>
        </w:tc>
        <w:tc>
          <w:tcPr>
            <w:tcW w:w="1701" w:type="dxa"/>
          </w:tcPr>
          <w:p w14:paraId="44CB431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111.2</w:t>
            </w:r>
          </w:p>
          <w:p w14:paraId="44D932A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(80.9-141.5)</w:t>
            </w:r>
          </w:p>
        </w:tc>
        <w:tc>
          <w:tcPr>
            <w:tcW w:w="1276" w:type="dxa"/>
          </w:tcPr>
          <w:p w14:paraId="5B79091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0.45</w:t>
            </w:r>
          </w:p>
        </w:tc>
        <w:tc>
          <w:tcPr>
            <w:tcW w:w="1276" w:type="dxa"/>
          </w:tcPr>
          <w:p w14:paraId="4D5E515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0.04</w:t>
            </w:r>
          </w:p>
        </w:tc>
        <w:tc>
          <w:tcPr>
            <w:tcW w:w="1275" w:type="dxa"/>
          </w:tcPr>
          <w:p w14:paraId="3663EB0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323C0C4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50454B69" w14:textId="77777777" w:rsidTr="004257E0">
        <w:tc>
          <w:tcPr>
            <w:tcW w:w="1496" w:type="dxa"/>
          </w:tcPr>
          <w:p w14:paraId="36E7302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MCP-1</w:t>
            </w:r>
          </w:p>
        </w:tc>
        <w:tc>
          <w:tcPr>
            <w:tcW w:w="1334" w:type="dxa"/>
          </w:tcPr>
          <w:p w14:paraId="5E2E6C0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208.3</w:t>
            </w:r>
          </w:p>
          <w:p w14:paraId="35F2528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(186.7-229.8)</w:t>
            </w:r>
          </w:p>
        </w:tc>
        <w:tc>
          <w:tcPr>
            <w:tcW w:w="1418" w:type="dxa"/>
          </w:tcPr>
          <w:p w14:paraId="2C55020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228.4</w:t>
            </w:r>
          </w:p>
          <w:p w14:paraId="543B791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(204-252.8)</w:t>
            </w:r>
          </w:p>
        </w:tc>
        <w:tc>
          <w:tcPr>
            <w:tcW w:w="1559" w:type="dxa"/>
          </w:tcPr>
          <w:p w14:paraId="08A2650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241.3</w:t>
            </w:r>
          </w:p>
          <w:p w14:paraId="590B151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(217.5-265.1)</w:t>
            </w:r>
          </w:p>
        </w:tc>
        <w:tc>
          <w:tcPr>
            <w:tcW w:w="1701" w:type="dxa"/>
          </w:tcPr>
          <w:p w14:paraId="1935C34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253.9</w:t>
            </w:r>
          </w:p>
          <w:p w14:paraId="3E90D75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(228.3-279.5)</w:t>
            </w:r>
          </w:p>
        </w:tc>
        <w:tc>
          <w:tcPr>
            <w:tcW w:w="1276" w:type="dxa"/>
          </w:tcPr>
          <w:p w14:paraId="55A274C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0.08</w:t>
            </w:r>
          </w:p>
        </w:tc>
        <w:tc>
          <w:tcPr>
            <w:tcW w:w="1276" w:type="dxa"/>
          </w:tcPr>
          <w:p w14:paraId="546600E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683C9FB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78C8F3F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55D2A1B6" w14:textId="77777777" w:rsidTr="004257E0">
        <w:tc>
          <w:tcPr>
            <w:tcW w:w="1496" w:type="dxa"/>
          </w:tcPr>
          <w:p w14:paraId="0D6AE9F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MDC</w:t>
            </w:r>
          </w:p>
        </w:tc>
        <w:tc>
          <w:tcPr>
            <w:tcW w:w="1334" w:type="dxa"/>
          </w:tcPr>
          <w:p w14:paraId="599E750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895.4</w:t>
            </w:r>
          </w:p>
          <w:p w14:paraId="2EFBA41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(813.3-977.6)</w:t>
            </w:r>
          </w:p>
        </w:tc>
        <w:tc>
          <w:tcPr>
            <w:tcW w:w="1418" w:type="dxa"/>
          </w:tcPr>
          <w:p w14:paraId="06D3FD4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866.3</w:t>
            </w:r>
          </w:p>
          <w:p w14:paraId="0DA923C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(775-957.7)</w:t>
            </w:r>
          </w:p>
        </w:tc>
        <w:tc>
          <w:tcPr>
            <w:tcW w:w="1559" w:type="dxa"/>
          </w:tcPr>
          <w:p w14:paraId="2CCD601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789.8</w:t>
            </w:r>
          </w:p>
          <w:p w14:paraId="5DECC01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(700.3-879.2)</w:t>
            </w:r>
          </w:p>
        </w:tc>
        <w:tc>
          <w:tcPr>
            <w:tcW w:w="1701" w:type="dxa"/>
          </w:tcPr>
          <w:p w14:paraId="5E928C8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771.6</w:t>
            </w:r>
          </w:p>
          <w:p w14:paraId="3726AE4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(676.3-866.9)</w:t>
            </w:r>
          </w:p>
        </w:tc>
        <w:tc>
          <w:tcPr>
            <w:tcW w:w="1276" w:type="dxa"/>
          </w:tcPr>
          <w:p w14:paraId="61F998D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0.47</w:t>
            </w:r>
          </w:p>
        </w:tc>
        <w:tc>
          <w:tcPr>
            <w:tcW w:w="1276" w:type="dxa"/>
          </w:tcPr>
          <w:p w14:paraId="3F6933E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  <w:tc>
          <w:tcPr>
            <w:tcW w:w="1275" w:type="dxa"/>
          </w:tcPr>
          <w:p w14:paraId="41F9809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1BC7AA0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1663D837" w14:textId="77777777" w:rsidTr="004257E0">
        <w:tc>
          <w:tcPr>
            <w:tcW w:w="1496" w:type="dxa"/>
          </w:tcPr>
          <w:p w14:paraId="0C92B4C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MIG</w:t>
            </w:r>
          </w:p>
        </w:tc>
        <w:tc>
          <w:tcPr>
            <w:tcW w:w="1334" w:type="dxa"/>
          </w:tcPr>
          <w:p w14:paraId="732E4B8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11.4</w:t>
            </w:r>
          </w:p>
          <w:p w14:paraId="5215337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(9.7-13)</w:t>
            </w:r>
          </w:p>
        </w:tc>
        <w:tc>
          <w:tcPr>
            <w:tcW w:w="1418" w:type="dxa"/>
          </w:tcPr>
          <w:p w14:paraId="126454F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11.4</w:t>
            </w:r>
          </w:p>
          <w:p w14:paraId="2E1B6CE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(9.6-13.3)</w:t>
            </w:r>
          </w:p>
        </w:tc>
        <w:tc>
          <w:tcPr>
            <w:tcW w:w="1559" w:type="dxa"/>
          </w:tcPr>
          <w:p w14:paraId="6D2EB5F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9.8</w:t>
            </w:r>
          </w:p>
          <w:p w14:paraId="34076D7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(8-11.6)</w:t>
            </w:r>
          </w:p>
        </w:tc>
        <w:tc>
          <w:tcPr>
            <w:tcW w:w="1701" w:type="dxa"/>
          </w:tcPr>
          <w:p w14:paraId="1C004D6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8.2</w:t>
            </w:r>
          </w:p>
          <w:p w14:paraId="52A6E91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(6.3-10.2)</w:t>
            </w:r>
          </w:p>
        </w:tc>
        <w:tc>
          <w:tcPr>
            <w:tcW w:w="1276" w:type="dxa"/>
          </w:tcPr>
          <w:p w14:paraId="684A2FA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0.93</w:t>
            </w:r>
          </w:p>
        </w:tc>
        <w:tc>
          <w:tcPr>
            <w:tcW w:w="1276" w:type="dxa"/>
          </w:tcPr>
          <w:p w14:paraId="0112773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0.08</w:t>
            </w:r>
          </w:p>
        </w:tc>
        <w:tc>
          <w:tcPr>
            <w:tcW w:w="1275" w:type="dxa"/>
          </w:tcPr>
          <w:p w14:paraId="3C73CA7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412A7F5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65EE6535" w14:textId="77777777" w:rsidTr="004257E0">
        <w:tc>
          <w:tcPr>
            <w:tcW w:w="1496" w:type="dxa"/>
          </w:tcPr>
          <w:p w14:paraId="0F6A84E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MIP-1b</w:t>
            </w:r>
          </w:p>
        </w:tc>
        <w:tc>
          <w:tcPr>
            <w:tcW w:w="1334" w:type="dxa"/>
          </w:tcPr>
          <w:p w14:paraId="04788FD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116.4</w:t>
            </w:r>
          </w:p>
          <w:p w14:paraId="20331EB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(92.2-140.7)</w:t>
            </w:r>
          </w:p>
        </w:tc>
        <w:tc>
          <w:tcPr>
            <w:tcW w:w="1418" w:type="dxa"/>
          </w:tcPr>
          <w:p w14:paraId="642E5D1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117.9</w:t>
            </w:r>
          </w:p>
          <w:p w14:paraId="61B6634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(92-143.8)</w:t>
            </w:r>
          </w:p>
        </w:tc>
        <w:tc>
          <w:tcPr>
            <w:tcW w:w="1559" w:type="dxa"/>
          </w:tcPr>
          <w:p w14:paraId="2D0B2A1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117.5</w:t>
            </w:r>
          </w:p>
          <w:p w14:paraId="205A1D3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(92-143)</w:t>
            </w:r>
          </w:p>
        </w:tc>
        <w:tc>
          <w:tcPr>
            <w:tcW w:w="1701" w:type="dxa"/>
          </w:tcPr>
          <w:p w14:paraId="3C1F28D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95.2</w:t>
            </w:r>
          </w:p>
          <w:p w14:paraId="126F590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(68.6-121.7)</w:t>
            </w:r>
          </w:p>
        </w:tc>
        <w:tc>
          <w:tcPr>
            <w:tcW w:w="1276" w:type="dxa"/>
          </w:tcPr>
          <w:p w14:paraId="54B6A0C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0.87</w:t>
            </w:r>
          </w:p>
        </w:tc>
        <w:tc>
          <w:tcPr>
            <w:tcW w:w="1276" w:type="dxa"/>
          </w:tcPr>
          <w:p w14:paraId="7D43DB1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0.91</w:t>
            </w:r>
          </w:p>
        </w:tc>
        <w:tc>
          <w:tcPr>
            <w:tcW w:w="1275" w:type="dxa"/>
          </w:tcPr>
          <w:p w14:paraId="2F38326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0.03</w:t>
            </w:r>
          </w:p>
        </w:tc>
        <w:tc>
          <w:tcPr>
            <w:tcW w:w="1560" w:type="dxa"/>
          </w:tcPr>
          <w:p w14:paraId="19F1A25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0.07</w:t>
            </w:r>
          </w:p>
        </w:tc>
      </w:tr>
      <w:tr w:rsidR="004257E0" w:rsidRPr="00C43FA0" w14:paraId="5D9B25B1" w14:textId="77777777" w:rsidTr="004257E0">
        <w:tc>
          <w:tcPr>
            <w:tcW w:w="1496" w:type="dxa"/>
          </w:tcPr>
          <w:p w14:paraId="05AD8E8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MMP-1</w:t>
            </w:r>
          </w:p>
        </w:tc>
        <w:tc>
          <w:tcPr>
            <w:tcW w:w="1334" w:type="dxa"/>
          </w:tcPr>
          <w:p w14:paraId="6E41969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16.5</w:t>
            </w:r>
          </w:p>
          <w:p w14:paraId="653A74D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(15.6-17.4)</w:t>
            </w:r>
          </w:p>
        </w:tc>
        <w:tc>
          <w:tcPr>
            <w:tcW w:w="1418" w:type="dxa"/>
          </w:tcPr>
          <w:p w14:paraId="0EA07A0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16.2</w:t>
            </w:r>
          </w:p>
          <w:p w14:paraId="3D761AF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(15.1-17.2)</w:t>
            </w:r>
          </w:p>
        </w:tc>
        <w:tc>
          <w:tcPr>
            <w:tcW w:w="1559" w:type="dxa"/>
          </w:tcPr>
          <w:p w14:paraId="76F42C1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15.4</w:t>
            </w:r>
          </w:p>
          <w:p w14:paraId="104C9CC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(14.4-16.4)</w:t>
            </w:r>
          </w:p>
        </w:tc>
        <w:tc>
          <w:tcPr>
            <w:tcW w:w="1701" w:type="dxa"/>
          </w:tcPr>
          <w:p w14:paraId="6627C5D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</w:t>
            </w:r>
          </w:p>
          <w:p w14:paraId="1EDD24B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(12.9-15.1)</w:t>
            </w:r>
          </w:p>
        </w:tc>
        <w:tc>
          <w:tcPr>
            <w:tcW w:w="1276" w:type="dxa"/>
          </w:tcPr>
          <w:p w14:paraId="24D5698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0.45</w:t>
            </w:r>
          </w:p>
        </w:tc>
        <w:tc>
          <w:tcPr>
            <w:tcW w:w="1276" w:type="dxa"/>
          </w:tcPr>
          <w:p w14:paraId="2A3D2D1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0.02</w:t>
            </w:r>
          </w:p>
        </w:tc>
        <w:tc>
          <w:tcPr>
            <w:tcW w:w="1275" w:type="dxa"/>
          </w:tcPr>
          <w:p w14:paraId="07F894A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666C238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7D89C564" w14:textId="77777777" w:rsidTr="004257E0">
        <w:tc>
          <w:tcPr>
            <w:tcW w:w="1496" w:type="dxa"/>
          </w:tcPr>
          <w:p w14:paraId="2401CD9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MMP-2</w:t>
            </w:r>
          </w:p>
        </w:tc>
        <w:tc>
          <w:tcPr>
            <w:tcW w:w="1334" w:type="dxa"/>
          </w:tcPr>
          <w:p w14:paraId="743A09D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8386.3</w:t>
            </w:r>
          </w:p>
          <w:p w14:paraId="7197E54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(7722.6-9050)</w:t>
            </w:r>
          </w:p>
        </w:tc>
        <w:tc>
          <w:tcPr>
            <w:tcW w:w="1418" w:type="dxa"/>
          </w:tcPr>
          <w:p w14:paraId="6B43B7E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8989.1</w:t>
            </w:r>
          </w:p>
          <w:p w14:paraId="1FF3BE9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(8278.9-</w:t>
            </w:r>
          </w:p>
          <w:p w14:paraId="64E26E7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9699.2)</w:t>
            </w:r>
          </w:p>
        </w:tc>
        <w:tc>
          <w:tcPr>
            <w:tcW w:w="1559" w:type="dxa"/>
          </w:tcPr>
          <w:p w14:paraId="5DB457A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9472.2</w:t>
            </w:r>
          </w:p>
          <w:p w14:paraId="6A941AC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(8771.7-</w:t>
            </w:r>
          </w:p>
          <w:p w14:paraId="4ED528F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10172.8)</w:t>
            </w:r>
          </w:p>
        </w:tc>
        <w:tc>
          <w:tcPr>
            <w:tcW w:w="1701" w:type="dxa"/>
          </w:tcPr>
          <w:p w14:paraId="6290E37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10215.9</w:t>
            </w:r>
          </w:p>
          <w:p w14:paraId="6B74443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(9485.4-</w:t>
            </w:r>
          </w:p>
          <w:p w14:paraId="666A045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10946.4)</w:t>
            </w:r>
          </w:p>
        </w:tc>
        <w:tc>
          <w:tcPr>
            <w:tcW w:w="1276" w:type="dxa"/>
          </w:tcPr>
          <w:p w14:paraId="0C34678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0.02</w:t>
            </w:r>
          </w:p>
        </w:tc>
        <w:tc>
          <w:tcPr>
            <w:tcW w:w="1276" w:type="dxa"/>
          </w:tcPr>
          <w:p w14:paraId="5174603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789AE97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69FBD79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567751EE" w14:textId="77777777" w:rsidTr="004257E0">
        <w:tc>
          <w:tcPr>
            <w:tcW w:w="1496" w:type="dxa"/>
          </w:tcPr>
          <w:p w14:paraId="296686D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NCAM-1</w:t>
            </w:r>
          </w:p>
        </w:tc>
        <w:tc>
          <w:tcPr>
            <w:tcW w:w="1334" w:type="dxa"/>
          </w:tcPr>
          <w:p w14:paraId="5D5097B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5559.4</w:t>
            </w:r>
          </w:p>
          <w:p w14:paraId="77DA042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(5148.5-5970.3)</w:t>
            </w:r>
          </w:p>
        </w:tc>
        <w:tc>
          <w:tcPr>
            <w:tcW w:w="1418" w:type="dxa"/>
          </w:tcPr>
          <w:p w14:paraId="01DD30F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5585.2</w:t>
            </w:r>
          </w:p>
          <w:p w14:paraId="1DAD535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(5157.6-</w:t>
            </w:r>
          </w:p>
          <w:p w14:paraId="1D6427D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6012.8)</w:t>
            </w:r>
          </w:p>
        </w:tc>
        <w:tc>
          <w:tcPr>
            <w:tcW w:w="1559" w:type="dxa"/>
          </w:tcPr>
          <w:p w14:paraId="2659937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6064.6</w:t>
            </w:r>
          </w:p>
          <w:p w14:paraId="557BEC3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(5640.4</w:t>
            </w:r>
          </w:p>
          <w:p w14:paraId="0E21D09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6488.8)</w:t>
            </w:r>
          </w:p>
        </w:tc>
        <w:tc>
          <w:tcPr>
            <w:tcW w:w="1701" w:type="dxa"/>
          </w:tcPr>
          <w:p w14:paraId="424C568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6345.9</w:t>
            </w:r>
          </w:p>
          <w:p w14:paraId="05A01D7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(5910.9-</w:t>
            </w:r>
          </w:p>
          <w:p w14:paraId="6A96F5F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6780.9)</w:t>
            </w:r>
          </w:p>
        </w:tc>
        <w:tc>
          <w:tcPr>
            <w:tcW w:w="1276" w:type="dxa"/>
          </w:tcPr>
          <w:p w14:paraId="3C678E4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0.83</w:t>
            </w:r>
          </w:p>
        </w:tc>
        <w:tc>
          <w:tcPr>
            <w:tcW w:w="1276" w:type="dxa"/>
          </w:tcPr>
          <w:p w14:paraId="6BCA097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40D9111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6272501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6D471660" w14:textId="77777777" w:rsidTr="004257E0">
        <w:tc>
          <w:tcPr>
            <w:tcW w:w="1496" w:type="dxa"/>
          </w:tcPr>
          <w:p w14:paraId="3A8EED8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Pentraxin3</w:t>
            </w:r>
          </w:p>
        </w:tc>
        <w:tc>
          <w:tcPr>
            <w:tcW w:w="1334" w:type="dxa"/>
          </w:tcPr>
          <w:p w14:paraId="183C2F1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16.3</w:t>
            </w:r>
          </w:p>
          <w:p w14:paraId="57E82CC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(15.2-17.5)</w:t>
            </w:r>
          </w:p>
        </w:tc>
        <w:tc>
          <w:tcPr>
            <w:tcW w:w="1418" w:type="dxa"/>
          </w:tcPr>
          <w:p w14:paraId="010B6FF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15.7</w:t>
            </w:r>
          </w:p>
          <w:p w14:paraId="2ED3391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(14.3-17)</w:t>
            </w:r>
          </w:p>
        </w:tc>
        <w:tc>
          <w:tcPr>
            <w:tcW w:w="1559" w:type="dxa"/>
          </w:tcPr>
          <w:p w14:paraId="7842D3F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14.6</w:t>
            </w:r>
          </w:p>
          <w:p w14:paraId="36CAAC8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(13.3-15.9)</w:t>
            </w:r>
          </w:p>
        </w:tc>
        <w:tc>
          <w:tcPr>
            <w:tcW w:w="1701" w:type="dxa"/>
          </w:tcPr>
          <w:p w14:paraId="184A31D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13.1</w:t>
            </w:r>
          </w:p>
          <w:p w14:paraId="716669F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(11.7-14.5)</w:t>
            </w:r>
          </w:p>
        </w:tc>
        <w:tc>
          <w:tcPr>
            <w:tcW w:w="1276" w:type="dxa"/>
          </w:tcPr>
          <w:p w14:paraId="00FCA57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0.36</w:t>
            </w:r>
          </w:p>
        </w:tc>
        <w:tc>
          <w:tcPr>
            <w:tcW w:w="1276" w:type="dxa"/>
          </w:tcPr>
          <w:p w14:paraId="776493A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0.01</w:t>
            </w:r>
          </w:p>
        </w:tc>
        <w:tc>
          <w:tcPr>
            <w:tcW w:w="1275" w:type="dxa"/>
          </w:tcPr>
          <w:p w14:paraId="688079AE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23C8E6B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69B4A2F2" w14:textId="77777777" w:rsidTr="004257E0">
        <w:tc>
          <w:tcPr>
            <w:tcW w:w="1496" w:type="dxa"/>
          </w:tcPr>
          <w:p w14:paraId="5B32474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Procalcitonin</w:t>
            </w:r>
          </w:p>
        </w:tc>
        <w:tc>
          <w:tcPr>
            <w:tcW w:w="1334" w:type="dxa"/>
          </w:tcPr>
          <w:p w14:paraId="32E63A8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51.1</w:t>
            </w:r>
          </w:p>
          <w:p w14:paraId="455F1F0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(45.2-56.9)</w:t>
            </w:r>
          </w:p>
        </w:tc>
        <w:tc>
          <w:tcPr>
            <w:tcW w:w="1418" w:type="dxa"/>
          </w:tcPr>
          <w:p w14:paraId="6D37652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48.5</w:t>
            </w:r>
          </w:p>
          <w:p w14:paraId="012F854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(42-55)</w:t>
            </w:r>
          </w:p>
        </w:tc>
        <w:tc>
          <w:tcPr>
            <w:tcW w:w="1559" w:type="dxa"/>
          </w:tcPr>
          <w:p w14:paraId="1719741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43</w:t>
            </w:r>
          </w:p>
          <w:p w14:paraId="4686D0F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(36.6-49.4)</w:t>
            </w:r>
          </w:p>
        </w:tc>
        <w:tc>
          <w:tcPr>
            <w:tcW w:w="1701" w:type="dxa"/>
          </w:tcPr>
          <w:p w14:paraId="3D0BBE2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41</w:t>
            </w:r>
          </w:p>
          <w:p w14:paraId="068AD0A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(34.3-47.8)</w:t>
            </w:r>
          </w:p>
        </w:tc>
        <w:tc>
          <w:tcPr>
            <w:tcW w:w="1276" w:type="dxa"/>
          </w:tcPr>
          <w:p w14:paraId="1673ABD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0.37</w:t>
            </w:r>
          </w:p>
        </w:tc>
        <w:tc>
          <w:tcPr>
            <w:tcW w:w="1276" w:type="dxa"/>
          </w:tcPr>
          <w:p w14:paraId="6E94967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555D765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7D921EC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3A41BF16" w14:textId="77777777" w:rsidTr="004257E0">
        <w:tc>
          <w:tcPr>
            <w:tcW w:w="1496" w:type="dxa"/>
          </w:tcPr>
          <w:p w14:paraId="51DBFD2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lastRenderedPageBreak/>
              <w:t>SAA</w:t>
            </w:r>
          </w:p>
        </w:tc>
        <w:tc>
          <w:tcPr>
            <w:tcW w:w="1334" w:type="dxa"/>
          </w:tcPr>
          <w:p w14:paraId="7F8B6F7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19.4</w:t>
            </w:r>
          </w:p>
          <w:p w14:paraId="2340588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(18.3-20.5)</w:t>
            </w:r>
          </w:p>
        </w:tc>
        <w:tc>
          <w:tcPr>
            <w:tcW w:w="1418" w:type="dxa"/>
          </w:tcPr>
          <w:p w14:paraId="7691690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18</w:t>
            </w:r>
          </w:p>
          <w:p w14:paraId="4377ACB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(16.7-19.2)</w:t>
            </w:r>
          </w:p>
        </w:tc>
        <w:tc>
          <w:tcPr>
            <w:tcW w:w="1559" w:type="dxa"/>
          </w:tcPr>
          <w:p w14:paraId="612949D5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16.4</w:t>
            </w:r>
          </w:p>
          <w:p w14:paraId="0802656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(15.2-17.7)</w:t>
            </w:r>
          </w:p>
        </w:tc>
        <w:tc>
          <w:tcPr>
            <w:tcW w:w="1701" w:type="dxa"/>
          </w:tcPr>
          <w:p w14:paraId="5EF9891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15.1</w:t>
            </w:r>
          </w:p>
          <w:p w14:paraId="260C512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(13.8-16.5)</w:t>
            </w:r>
          </w:p>
        </w:tc>
        <w:tc>
          <w:tcPr>
            <w:tcW w:w="1276" w:type="dxa"/>
          </w:tcPr>
          <w:p w14:paraId="4192284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0.03</w:t>
            </w:r>
          </w:p>
        </w:tc>
        <w:tc>
          <w:tcPr>
            <w:tcW w:w="1276" w:type="dxa"/>
          </w:tcPr>
          <w:p w14:paraId="1F20D15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490CA9E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05DE3FC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7892ED04" w14:textId="77777777" w:rsidTr="004257E0">
        <w:tc>
          <w:tcPr>
            <w:tcW w:w="1496" w:type="dxa"/>
          </w:tcPr>
          <w:p w14:paraId="074C8A4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sCD40L</w:t>
            </w:r>
          </w:p>
        </w:tc>
        <w:tc>
          <w:tcPr>
            <w:tcW w:w="1334" w:type="dxa"/>
          </w:tcPr>
          <w:p w14:paraId="1E60C29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29</w:t>
            </w:r>
          </w:p>
          <w:p w14:paraId="0116190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(27.4-30.6)</w:t>
            </w:r>
          </w:p>
        </w:tc>
        <w:tc>
          <w:tcPr>
            <w:tcW w:w="1418" w:type="dxa"/>
          </w:tcPr>
          <w:p w14:paraId="47CB439D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29.3</w:t>
            </w:r>
          </w:p>
          <w:p w14:paraId="5BEDB39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(27.4-31.1)</w:t>
            </w:r>
          </w:p>
        </w:tc>
        <w:tc>
          <w:tcPr>
            <w:tcW w:w="1559" w:type="dxa"/>
          </w:tcPr>
          <w:p w14:paraId="491010E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28.8</w:t>
            </w:r>
          </w:p>
          <w:p w14:paraId="0864843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(27-30.6)</w:t>
            </w:r>
          </w:p>
        </w:tc>
        <w:tc>
          <w:tcPr>
            <w:tcW w:w="1701" w:type="dxa"/>
          </w:tcPr>
          <w:p w14:paraId="133040B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26.9</w:t>
            </w:r>
          </w:p>
          <w:p w14:paraId="3D2E879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(25-28.9)</w:t>
            </w:r>
          </w:p>
        </w:tc>
        <w:tc>
          <w:tcPr>
            <w:tcW w:w="1276" w:type="dxa"/>
          </w:tcPr>
          <w:p w14:paraId="3D13812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0.79</w:t>
            </w:r>
          </w:p>
        </w:tc>
        <w:tc>
          <w:tcPr>
            <w:tcW w:w="1276" w:type="dxa"/>
          </w:tcPr>
          <w:p w14:paraId="304F310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0.83</w:t>
            </w:r>
          </w:p>
        </w:tc>
        <w:tc>
          <w:tcPr>
            <w:tcW w:w="1275" w:type="dxa"/>
          </w:tcPr>
          <w:p w14:paraId="6917B9C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0.03</w:t>
            </w:r>
          </w:p>
        </w:tc>
        <w:tc>
          <w:tcPr>
            <w:tcW w:w="1560" w:type="dxa"/>
          </w:tcPr>
          <w:p w14:paraId="4E3F970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0.10</w:t>
            </w:r>
          </w:p>
        </w:tc>
      </w:tr>
      <w:tr w:rsidR="004257E0" w:rsidRPr="00C43FA0" w14:paraId="5051CA46" w14:textId="77777777" w:rsidTr="004257E0">
        <w:tc>
          <w:tcPr>
            <w:tcW w:w="1496" w:type="dxa"/>
          </w:tcPr>
          <w:p w14:paraId="379BB91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TNF-a</w:t>
            </w:r>
          </w:p>
        </w:tc>
        <w:tc>
          <w:tcPr>
            <w:tcW w:w="1334" w:type="dxa"/>
          </w:tcPr>
          <w:p w14:paraId="6C18DDA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6.4</w:t>
            </w:r>
          </w:p>
          <w:p w14:paraId="10FC4D4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(4.4-8.4)</w:t>
            </w:r>
          </w:p>
        </w:tc>
        <w:tc>
          <w:tcPr>
            <w:tcW w:w="1418" w:type="dxa"/>
          </w:tcPr>
          <w:p w14:paraId="3A2C543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5.8</w:t>
            </w:r>
          </w:p>
          <w:p w14:paraId="51A76BC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(3.6-8)</w:t>
            </w:r>
          </w:p>
        </w:tc>
        <w:tc>
          <w:tcPr>
            <w:tcW w:w="1559" w:type="dxa"/>
          </w:tcPr>
          <w:p w14:paraId="1EDF0BD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3.6</w:t>
            </w:r>
          </w:p>
          <w:p w14:paraId="6DD6CAD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(1.4-5.7)</w:t>
            </w:r>
          </w:p>
        </w:tc>
        <w:tc>
          <w:tcPr>
            <w:tcW w:w="1701" w:type="dxa"/>
          </w:tcPr>
          <w:p w14:paraId="643084BA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2.1</w:t>
            </w:r>
          </w:p>
          <w:p w14:paraId="3460BFB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(0.2-4.3)</w:t>
            </w:r>
          </w:p>
        </w:tc>
        <w:tc>
          <w:tcPr>
            <w:tcW w:w="1276" w:type="dxa"/>
          </w:tcPr>
          <w:p w14:paraId="7EA6C742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0.52</w:t>
            </w:r>
          </w:p>
        </w:tc>
        <w:tc>
          <w:tcPr>
            <w:tcW w:w="1276" w:type="dxa"/>
          </w:tcPr>
          <w:p w14:paraId="5F3726A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275" w:type="dxa"/>
          </w:tcPr>
          <w:p w14:paraId="61D2183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53F7465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44044873" w14:textId="77777777" w:rsidTr="004257E0">
        <w:tc>
          <w:tcPr>
            <w:tcW w:w="1496" w:type="dxa"/>
          </w:tcPr>
          <w:p w14:paraId="6CC9BD6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TNFR II</w:t>
            </w:r>
          </w:p>
        </w:tc>
        <w:tc>
          <w:tcPr>
            <w:tcW w:w="1334" w:type="dxa"/>
          </w:tcPr>
          <w:p w14:paraId="127376A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38.2</w:t>
            </w:r>
          </w:p>
          <w:p w14:paraId="729AB51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(35.9-40.5)</w:t>
            </w:r>
          </w:p>
        </w:tc>
        <w:tc>
          <w:tcPr>
            <w:tcW w:w="1418" w:type="dxa"/>
          </w:tcPr>
          <w:p w14:paraId="3422DCF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39</w:t>
            </w:r>
          </w:p>
          <w:p w14:paraId="3884023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(36.5-41.5)</w:t>
            </w:r>
          </w:p>
        </w:tc>
        <w:tc>
          <w:tcPr>
            <w:tcW w:w="1559" w:type="dxa"/>
          </w:tcPr>
          <w:p w14:paraId="3B55D5F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37.3</w:t>
            </w:r>
          </w:p>
          <w:p w14:paraId="66FD4FD9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(34.9-39.8)</w:t>
            </w:r>
          </w:p>
        </w:tc>
        <w:tc>
          <w:tcPr>
            <w:tcW w:w="1701" w:type="dxa"/>
          </w:tcPr>
          <w:p w14:paraId="1EED14B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34.5</w:t>
            </w:r>
          </w:p>
          <w:p w14:paraId="08419FDC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(31.9-37)</w:t>
            </w:r>
          </w:p>
        </w:tc>
        <w:tc>
          <w:tcPr>
            <w:tcW w:w="1276" w:type="dxa"/>
          </w:tcPr>
          <w:p w14:paraId="589E5E7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0.37</w:t>
            </w:r>
          </w:p>
        </w:tc>
        <w:tc>
          <w:tcPr>
            <w:tcW w:w="1276" w:type="dxa"/>
          </w:tcPr>
          <w:p w14:paraId="4E99CC46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0.31</w:t>
            </w:r>
          </w:p>
        </w:tc>
        <w:tc>
          <w:tcPr>
            <w:tcW w:w="1275" w:type="dxa"/>
          </w:tcPr>
          <w:p w14:paraId="7D3E6E3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  <w:tc>
          <w:tcPr>
            <w:tcW w:w="1560" w:type="dxa"/>
          </w:tcPr>
          <w:p w14:paraId="5F185867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&lt;0.01</w:t>
            </w:r>
          </w:p>
        </w:tc>
      </w:tr>
      <w:tr w:rsidR="004257E0" w:rsidRPr="00C43FA0" w14:paraId="641E6506" w14:textId="77777777" w:rsidTr="004257E0">
        <w:tc>
          <w:tcPr>
            <w:tcW w:w="1496" w:type="dxa"/>
          </w:tcPr>
          <w:p w14:paraId="735C463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szCs w:val="24"/>
              </w:rPr>
              <w:t>VCAM-1</w:t>
            </w:r>
          </w:p>
        </w:tc>
        <w:tc>
          <w:tcPr>
            <w:tcW w:w="1334" w:type="dxa"/>
          </w:tcPr>
          <w:p w14:paraId="35FF3933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374.8</w:t>
            </w:r>
          </w:p>
          <w:p w14:paraId="1B42256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(359.5-390.2)</w:t>
            </w:r>
          </w:p>
        </w:tc>
        <w:tc>
          <w:tcPr>
            <w:tcW w:w="1418" w:type="dxa"/>
          </w:tcPr>
          <w:p w14:paraId="53A2C6E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372.5</w:t>
            </w:r>
          </w:p>
          <w:p w14:paraId="26B4580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(355-389.9)</w:t>
            </w:r>
          </w:p>
        </w:tc>
        <w:tc>
          <w:tcPr>
            <w:tcW w:w="1559" w:type="dxa"/>
          </w:tcPr>
          <w:p w14:paraId="6FA166B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367.3</w:t>
            </w:r>
          </w:p>
          <w:p w14:paraId="1DEE95CF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(350.3-384.4)</w:t>
            </w:r>
          </w:p>
        </w:tc>
        <w:tc>
          <w:tcPr>
            <w:tcW w:w="1701" w:type="dxa"/>
          </w:tcPr>
          <w:p w14:paraId="64F5EE8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356</w:t>
            </w:r>
          </w:p>
          <w:p w14:paraId="49CBAF91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(337.6-374.3)</w:t>
            </w:r>
          </w:p>
        </w:tc>
        <w:tc>
          <w:tcPr>
            <w:tcW w:w="1276" w:type="dxa"/>
          </w:tcPr>
          <w:p w14:paraId="261B2C50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0.78</w:t>
            </w:r>
          </w:p>
        </w:tc>
        <w:tc>
          <w:tcPr>
            <w:tcW w:w="1276" w:type="dxa"/>
          </w:tcPr>
          <w:p w14:paraId="7B7FBC58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0.36</w:t>
            </w:r>
          </w:p>
        </w:tc>
        <w:tc>
          <w:tcPr>
            <w:tcW w:w="1275" w:type="dxa"/>
          </w:tcPr>
          <w:p w14:paraId="6E698084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b/>
                <w:bCs/>
                <w:color w:val="000000" w:themeColor="text1"/>
                <w:szCs w:val="24"/>
              </w:rPr>
            </w:pPr>
            <w:r w:rsidRPr="00C43FA0">
              <w:rPr>
                <w:rFonts w:cs="Times New Roman"/>
                <w:b/>
                <w:bCs/>
                <w:color w:val="000000" w:themeColor="text1"/>
                <w:szCs w:val="24"/>
              </w:rPr>
              <w:t>0.04</w:t>
            </w:r>
          </w:p>
        </w:tc>
        <w:tc>
          <w:tcPr>
            <w:tcW w:w="1560" w:type="dxa"/>
          </w:tcPr>
          <w:p w14:paraId="60742E3B" w14:textId="77777777" w:rsidR="006347F2" w:rsidRPr="00C43FA0" w:rsidRDefault="006347F2" w:rsidP="004257E0">
            <w:pPr>
              <w:tabs>
                <w:tab w:val="left" w:pos="1108"/>
              </w:tabs>
              <w:ind w:right="-448"/>
              <w:contextualSpacing/>
              <w:jc w:val="both"/>
              <w:rPr>
                <w:rFonts w:cs="Times New Roman"/>
                <w:color w:val="000000" w:themeColor="text1"/>
                <w:szCs w:val="24"/>
              </w:rPr>
            </w:pPr>
            <w:r w:rsidRPr="00C43FA0">
              <w:rPr>
                <w:rFonts w:cs="Times New Roman"/>
                <w:color w:val="000000" w:themeColor="text1"/>
                <w:szCs w:val="24"/>
              </w:rPr>
              <w:t>0.19</w:t>
            </w:r>
          </w:p>
        </w:tc>
      </w:tr>
    </w:tbl>
    <w:p w14:paraId="1F2657B1" w14:textId="7A129A26" w:rsidR="006347F2" w:rsidRPr="00C43FA0" w:rsidRDefault="006347F2" w:rsidP="006347F2">
      <w:pPr>
        <w:ind w:left="-709" w:right="261"/>
        <w:rPr>
          <w:rFonts w:cs="Times New Roman"/>
          <w:color w:val="000000" w:themeColor="text1"/>
          <w:szCs w:val="24"/>
        </w:rPr>
      </w:pPr>
    </w:p>
    <w:p w14:paraId="6B0A1127" w14:textId="7C410405" w:rsidR="00C5241C" w:rsidRDefault="00C5241C" w:rsidP="00C5241C"/>
    <w:p w14:paraId="65442196" w14:textId="01C95562" w:rsidR="00C5241C" w:rsidRDefault="00C5241C" w:rsidP="00C5241C"/>
    <w:p w14:paraId="23DD3492" w14:textId="2DC5CD90" w:rsidR="00C5241C" w:rsidRDefault="00C5241C" w:rsidP="00C5241C"/>
    <w:p w14:paraId="186BCA4F" w14:textId="7A3CE6A1" w:rsidR="0027196E" w:rsidRDefault="0027196E" w:rsidP="0027196E"/>
    <w:p w14:paraId="0D689598" w14:textId="003F994D" w:rsidR="0027196E" w:rsidRDefault="0027196E" w:rsidP="0027196E"/>
    <w:p w14:paraId="22E8D17A" w14:textId="58B8F921" w:rsidR="0027196E" w:rsidRDefault="0027196E" w:rsidP="0027196E"/>
    <w:p w14:paraId="4B3A5DF9" w14:textId="19340462" w:rsidR="0027196E" w:rsidRDefault="0027196E" w:rsidP="0027196E"/>
    <w:p w14:paraId="7B98DECB" w14:textId="32A7FE9E" w:rsidR="0027196E" w:rsidRDefault="0027196E" w:rsidP="0027196E"/>
    <w:p w14:paraId="71DFCA63" w14:textId="316433BF" w:rsidR="0027196E" w:rsidRDefault="0027196E" w:rsidP="0027196E"/>
    <w:p w14:paraId="6C2202EC" w14:textId="6FD6FE15" w:rsidR="0027196E" w:rsidRDefault="0027196E" w:rsidP="0027196E"/>
    <w:p w14:paraId="25DE70A1" w14:textId="619393D9" w:rsidR="0027196E" w:rsidRDefault="0027196E" w:rsidP="0027196E"/>
    <w:p w14:paraId="759BD0FB" w14:textId="75AD35A0" w:rsidR="0027196E" w:rsidRDefault="0027196E" w:rsidP="0027196E"/>
    <w:p w14:paraId="10EF327D" w14:textId="4370A686" w:rsidR="0027196E" w:rsidRDefault="0027196E" w:rsidP="0027196E"/>
    <w:p w14:paraId="53B13699" w14:textId="50887634" w:rsidR="0027196E" w:rsidRDefault="0027196E" w:rsidP="0027196E"/>
    <w:p w14:paraId="1E2B94F1" w14:textId="08FD922F" w:rsidR="0027196E" w:rsidRDefault="0027196E" w:rsidP="0027196E"/>
    <w:p w14:paraId="02DDC422" w14:textId="10BA0287" w:rsidR="0027196E" w:rsidRDefault="0027196E" w:rsidP="0027196E"/>
    <w:p w14:paraId="4AFFB509" w14:textId="4ED0E965" w:rsidR="0027196E" w:rsidRDefault="0027196E" w:rsidP="0027196E"/>
    <w:p w14:paraId="3F969A56" w14:textId="0FABBC7F" w:rsidR="0027196E" w:rsidRDefault="0027196E" w:rsidP="0027196E"/>
    <w:p w14:paraId="4A6B1327" w14:textId="08CA8FCB" w:rsidR="0027196E" w:rsidRDefault="0027196E" w:rsidP="0027196E"/>
    <w:p w14:paraId="68A73FB2" w14:textId="77777777" w:rsidR="0027196E" w:rsidRPr="0027196E" w:rsidRDefault="0027196E" w:rsidP="0027196E"/>
    <w:p w14:paraId="4542CBB3" w14:textId="54E48891" w:rsidR="004257E0" w:rsidRPr="00C5241C" w:rsidRDefault="00D46D17" w:rsidP="00C5241C">
      <w:pPr>
        <w:pStyle w:val="Heading1"/>
      </w:pPr>
      <w:r w:rsidRPr="00994A3D">
        <w:lastRenderedPageBreak/>
        <w:t xml:space="preserve">Supplementary </w:t>
      </w:r>
      <w:r>
        <w:t>Figures</w:t>
      </w:r>
    </w:p>
    <w:p w14:paraId="7B65BC41" w14:textId="37184A70" w:rsidR="00DE23E8" w:rsidRDefault="00D44CB3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6098BE96" wp14:editId="6158B907">
            <wp:extent cx="8613140" cy="59150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14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0A843" w14:textId="76C07A53" w:rsidR="00D46D17" w:rsidRPr="00D46D17" w:rsidRDefault="00D46D17" w:rsidP="00D46D17">
      <w:pPr>
        <w:keepNext/>
        <w:rPr>
          <w:rFonts w:cs="Times New Roman"/>
          <w:szCs w:val="24"/>
        </w:rPr>
        <w:sectPr w:rsidR="00D46D17" w:rsidRPr="00D46D17" w:rsidSect="00D46D17">
          <w:pgSz w:w="15840" w:h="12240" w:orient="landscape"/>
          <w:pgMar w:top="142" w:right="1138" w:bottom="426" w:left="1138" w:header="720" w:footer="720" w:gutter="0"/>
          <w:cols w:space="720"/>
          <w:titlePg/>
          <w:docGrid w:linePitch="360"/>
        </w:sectPr>
      </w:pPr>
      <w:bookmarkStart w:id="1" w:name="_Hlk46409020"/>
      <w:r w:rsidRPr="00C43FA0">
        <w:rPr>
          <w:rFonts w:cs="Times New Roman"/>
          <w:b/>
          <w:bCs/>
          <w:color w:val="000000" w:themeColor="text1"/>
          <w:szCs w:val="24"/>
        </w:rPr>
        <w:t>Figure 1:</w:t>
      </w:r>
      <w:r w:rsidRPr="00C43FA0">
        <w:rPr>
          <w:rFonts w:cs="Times New Roman"/>
          <w:color w:val="000000" w:themeColor="text1"/>
          <w:szCs w:val="24"/>
        </w:rPr>
        <w:t xml:space="preserve"> </w:t>
      </w:r>
      <w:r w:rsidRPr="004257E0">
        <w:rPr>
          <w:rFonts w:cs="Times New Roman"/>
          <w:color w:val="000000" w:themeColor="text1"/>
          <w:szCs w:val="24"/>
        </w:rPr>
        <w:t xml:space="preserve">Scatter plots and ROC curves showing the concentrations of biomarkers and their accuracies in diagnosing TB disease in </w:t>
      </w:r>
      <w:r w:rsidR="007E441F">
        <w:rPr>
          <w:rFonts w:cs="Times New Roman"/>
          <w:color w:val="000000" w:themeColor="text1"/>
          <w:szCs w:val="24"/>
        </w:rPr>
        <w:t xml:space="preserve">the </w:t>
      </w:r>
      <w:r w:rsidRPr="004257E0">
        <w:rPr>
          <w:rFonts w:cs="Times New Roman"/>
          <w:color w:val="000000" w:themeColor="text1"/>
          <w:szCs w:val="24"/>
        </w:rPr>
        <w:t>Norwegian cohort.</w:t>
      </w:r>
      <w:r>
        <w:rPr>
          <w:rFonts w:cs="Times New Roman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>Representative plots for markers that discriminated between groups with AUC</w:t>
      </w:r>
      <w:r w:rsidRPr="00C43FA0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 xml:space="preserve">≥ 0.70 are shown. </w:t>
      </w:r>
      <w:bookmarkEnd w:id="1"/>
      <w:r w:rsidRPr="00C43FA0">
        <w:rPr>
          <w:rFonts w:cs="Times New Roman"/>
          <w:color w:val="000000" w:themeColor="text1"/>
          <w:szCs w:val="24"/>
        </w:rPr>
        <w:t>The error bars in the scatter plots represent the median with interquartile range</w:t>
      </w:r>
      <w:r w:rsidR="00163355">
        <w:rPr>
          <w:rFonts w:cs="Times New Roman"/>
          <w:color w:val="000000" w:themeColor="text1"/>
          <w:szCs w:val="24"/>
        </w:rPr>
        <w:t>.</w:t>
      </w:r>
    </w:p>
    <w:p w14:paraId="2DD7067C" w14:textId="072B918C" w:rsidR="0033504D" w:rsidRPr="0033504D" w:rsidRDefault="00D44CB3" w:rsidP="00D44CB3">
      <w:pPr>
        <w:spacing w:before="240"/>
        <w:ind w:left="284" w:right="757"/>
        <w:rPr>
          <w:rFonts w:cs="Times New Roman"/>
          <w:color w:val="000000" w:themeColor="text1"/>
          <w:szCs w:val="24"/>
        </w:rPr>
      </w:pPr>
      <w:bookmarkStart w:id="2" w:name="_Hlk51278271"/>
      <w:r>
        <w:rPr>
          <w:noProof/>
        </w:rPr>
        <w:lastRenderedPageBreak/>
        <w:drawing>
          <wp:inline distT="0" distB="0" distL="0" distR="0" wp14:anchorId="1A9B961A" wp14:editId="5F30D3F7">
            <wp:extent cx="7411720" cy="7411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720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E7BF1" w14:textId="5121AA4D" w:rsidR="00D46D17" w:rsidRDefault="0033504D" w:rsidP="0033504D">
      <w:pPr>
        <w:spacing w:before="240"/>
        <w:ind w:right="48"/>
        <w:jc w:val="both"/>
        <w:rPr>
          <w:rFonts w:cs="Times New Roman"/>
          <w:color w:val="000000" w:themeColor="text1"/>
          <w:szCs w:val="24"/>
        </w:rPr>
      </w:pPr>
      <w:r w:rsidRPr="00C43FA0">
        <w:rPr>
          <w:rFonts w:cs="Times New Roman"/>
          <w:b/>
          <w:bCs/>
          <w:color w:val="000000" w:themeColor="text1"/>
          <w:szCs w:val="24"/>
        </w:rPr>
        <w:t>Figure 2:</w:t>
      </w:r>
      <w:r w:rsidRPr="00C43FA0">
        <w:rPr>
          <w:rFonts w:cs="Times New Roman"/>
          <w:color w:val="000000" w:themeColor="text1"/>
          <w:szCs w:val="24"/>
        </w:rPr>
        <w:t xml:space="preserve"> </w:t>
      </w:r>
      <w:r w:rsidRPr="0033504D">
        <w:rPr>
          <w:rFonts w:cs="Times New Roman"/>
          <w:color w:val="000000" w:themeColor="text1"/>
          <w:szCs w:val="24"/>
        </w:rPr>
        <w:t>Scatter plot</w:t>
      </w:r>
      <w:r w:rsidR="007E441F">
        <w:rPr>
          <w:rFonts w:cs="Times New Roman"/>
          <w:color w:val="000000" w:themeColor="text1"/>
          <w:szCs w:val="24"/>
        </w:rPr>
        <w:t>s</w:t>
      </w:r>
      <w:r w:rsidRPr="0033504D">
        <w:rPr>
          <w:rFonts w:cs="Times New Roman"/>
          <w:color w:val="000000" w:themeColor="text1"/>
          <w:szCs w:val="24"/>
        </w:rPr>
        <w:t xml:space="preserve"> and ROC curves showing the concentrations of biomarkers and accuracies in diagnosing TB disease in South African study participants.</w:t>
      </w:r>
      <w:r w:rsidRPr="00C43FA0">
        <w:rPr>
          <w:rFonts w:cs="Times New Roman"/>
          <w:color w:val="000000" w:themeColor="text1"/>
          <w:szCs w:val="24"/>
        </w:rPr>
        <w:t xml:space="preserve"> </w:t>
      </w:r>
      <w:bookmarkEnd w:id="2"/>
      <w:r w:rsidRPr="00C43FA0">
        <w:rPr>
          <w:rFonts w:cs="Times New Roman"/>
          <w:color w:val="000000" w:themeColor="text1"/>
          <w:szCs w:val="24"/>
        </w:rPr>
        <w:t>Representative plots are shown for markers that discriminated between groups with AUC</w:t>
      </w:r>
      <w:r w:rsidRPr="00C43FA0">
        <w:rPr>
          <w:rFonts w:cs="Times New Roman"/>
          <w:b/>
          <w:bCs/>
          <w:color w:val="000000" w:themeColor="text1"/>
          <w:szCs w:val="24"/>
        </w:rPr>
        <w:t xml:space="preserve"> </w:t>
      </w:r>
      <w:r w:rsidRPr="00C43FA0">
        <w:rPr>
          <w:rFonts w:cs="Times New Roman"/>
          <w:color w:val="000000" w:themeColor="text1"/>
          <w:szCs w:val="24"/>
        </w:rPr>
        <w:t>≥ 0.70. The error bars in the scatter plot plots represent the median with interquartile range.</w:t>
      </w:r>
    </w:p>
    <w:p w14:paraId="4D224294" w14:textId="28DEB54A" w:rsidR="0033504D" w:rsidRDefault="0033504D" w:rsidP="0033504D">
      <w:pPr>
        <w:spacing w:before="240"/>
        <w:ind w:right="48"/>
        <w:jc w:val="both"/>
        <w:rPr>
          <w:rFonts w:cs="Times New Roman"/>
          <w:color w:val="000000" w:themeColor="text1"/>
          <w:szCs w:val="24"/>
        </w:rPr>
      </w:pPr>
    </w:p>
    <w:p w14:paraId="02DDA7C3" w14:textId="2B6321E6" w:rsidR="0033504D" w:rsidRDefault="0033504D" w:rsidP="0033504D">
      <w:pPr>
        <w:spacing w:before="240"/>
        <w:ind w:right="48"/>
        <w:jc w:val="both"/>
      </w:pPr>
    </w:p>
    <w:p w14:paraId="1518503B" w14:textId="1084E02D" w:rsidR="0033504D" w:rsidRDefault="00D44CB3" w:rsidP="0033504D">
      <w:pPr>
        <w:spacing w:before="240"/>
        <w:ind w:left="1276" w:right="48"/>
        <w:jc w:val="both"/>
        <w:rPr>
          <w:rFonts w:cs="Times New Roman"/>
          <w:noProof/>
          <w:szCs w:val="24"/>
        </w:rPr>
      </w:pPr>
      <w:r>
        <w:rPr>
          <w:noProof/>
        </w:rPr>
        <w:lastRenderedPageBreak/>
        <w:drawing>
          <wp:inline distT="0" distB="0" distL="0" distR="0" wp14:anchorId="7464A053" wp14:editId="54210160">
            <wp:extent cx="5276850" cy="3727521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89" cy="372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36963" w14:textId="3C446237" w:rsidR="0033504D" w:rsidRDefault="0033504D" w:rsidP="0033504D">
      <w:pPr>
        <w:tabs>
          <w:tab w:val="left" w:pos="2367"/>
        </w:tabs>
        <w:ind w:left="567" w:right="615"/>
        <w:jc w:val="both"/>
        <w:rPr>
          <w:rFonts w:cs="Times New Roman"/>
          <w:color w:val="000000" w:themeColor="text1"/>
          <w:szCs w:val="24"/>
        </w:rPr>
      </w:pPr>
      <w:r w:rsidRPr="00C43FA0">
        <w:rPr>
          <w:rFonts w:cs="Times New Roman"/>
          <w:b/>
          <w:bCs/>
          <w:color w:val="000000" w:themeColor="text1"/>
          <w:szCs w:val="24"/>
        </w:rPr>
        <w:t>Figure 3:</w:t>
      </w:r>
      <w:r w:rsidRPr="00C43FA0">
        <w:rPr>
          <w:rFonts w:cs="Times New Roman"/>
          <w:color w:val="000000" w:themeColor="text1"/>
          <w:szCs w:val="24"/>
        </w:rPr>
        <w:t xml:space="preserve"> </w:t>
      </w:r>
      <w:r w:rsidRPr="0033504D">
        <w:rPr>
          <w:rFonts w:cs="Times New Roman"/>
          <w:color w:val="000000" w:themeColor="text1"/>
          <w:szCs w:val="24"/>
        </w:rPr>
        <w:t>Scatter plots and ROC curves showing the concentrations of biomarkers in diagnosing TB disease in study participants</w:t>
      </w:r>
      <w:r w:rsidR="009D18C8">
        <w:rPr>
          <w:rFonts w:cs="Times New Roman"/>
          <w:color w:val="000000" w:themeColor="text1"/>
          <w:szCs w:val="24"/>
        </w:rPr>
        <w:t>.</w:t>
      </w:r>
      <w:r w:rsidRPr="0033504D">
        <w:rPr>
          <w:rFonts w:cs="Times New Roman"/>
          <w:color w:val="000000" w:themeColor="text1"/>
          <w:szCs w:val="24"/>
        </w:rPr>
        <w:t xml:space="preserve"> irrespective of geographical setting</w:t>
      </w:r>
      <w:r w:rsidRPr="00C43FA0">
        <w:rPr>
          <w:rFonts w:cs="Times New Roman"/>
          <w:color w:val="000000" w:themeColor="text1"/>
          <w:szCs w:val="24"/>
        </w:rPr>
        <w:t>. Representative plots are shown for markers that discriminated between groups with AUC ≥ 0.70</w:t>
      </w:r>
      <w:r w:rsidR="009D18C8">
        <w:rPr>
          <w:rFonts w:cs="Times New Roman"/>
          <w:color w:val="000000" w:themeColor="text1"/>
          <w:szCs w:val="24"/>
        </w:rPr>
        <w:t>.</w:t>
      </w:r>
      <w:r w:rsidRPr="00C43FA0">
        <w:rPr>
          <w:rFonts w:cs="Times New Roman"/>
          <w:color w:val="000000" w:themeColor="text1"/>
          <w:szCs w:val="24"/>
        </w:rPr>
        <w:t xml:space="preserve"> when Norwegian</w:t>
      </w:r>
      <w:r w:rsidR="007E441F">
        <w:rPr>
          <w:rFonts w:cs="Times New Roman"/>
          <w:color w:val="000000" w:themeColor="text1"/>
          <w:szCs w:val="24"/>
        </w:rPr>
        <w:t xml:space="preserve"> (including EPTB patients)</w:t>
      </w:r>
      <w:r w:rsidRPr="00C43FA0">
        <w:rPr>
          <w:rFonts w:cs="Times New Roman"/>
          <w:color w:val="000000" w:themeColor="text1"/>
          <w:szCs w:val="24"/>
        </w:rPr>
        <w:t xml:space="preserve"> and South African study participants were combined. The error bars in the scatter plots represent the median with interquartile range</w:t>
      </w:r>
      <w:r w:rsidR="007E441F">
        <w:rPr>
          <w:rFonts w:cs="Times New Roman"/>
          <w:color w:val="000000" w:themeColor="text1"/>
          <w:szCs w:val="24"/>
        </w:rPr>
        <w:t>s</w:t>
      </w:r>
      <w:r w:rsidRPr="00C43FA0">
        <w:rPr>
          <w:rFonts w:cs="Times New Roman"/>
          <w:color w:val="000000" w:themeColor="text1"/>
          <w:szCs w:val="24"/>
        </w:rPr>
        <w:t>.</w:t>
      </w:r>
    </w:p>
    <w:p w14:paraId="26789B91" w14:textId="7BF4DD5E" w:rsidR="001D57C5" w:rsidRDefault="001D57C5" w:rsidP="0033504D">
      <w:pPr>
        <w:tabs>
          <w:tab w:val="left" w:pos="2367"/>
        </w:tabs>
        <w:ind w:left="567" w:right="615"/>
        <w:jc w:val="both"/>
      </w:pPr>
    </w:p>
    <w:p w14:paraId="7BDD5B3A" w14:textId="7601B87A" w:rsidR="001D57C5" w:rsidRDefault="001D57C5" w:rsidP="0033504D">
      <w:pPr>
        <w:tabs>
          <w:tab w:val="left" w:pos="2367"/>
        </w:tabs>
        <w:ind w:left="567" w:right="615"/>
        <w:jc w:val="both"/>
      </w:pPr>
    </w:p>
    <w:p w14:paraId="3B0F1CA1" w14:textId="4DCA0D27" w:rsidR="001D57C5" w:rsidRDefault="001D57C5" w:rsidP="0033504D">
      <w:pPr>
        <w:tabs>
          <w:tab w:val="left" w:pos="2367"/>
        </w:tabs>
        <w:ind w:left="567" w:right="615"/>
        <w:jc w:val="both"/>
      </w:pPr>
    </w:p>
    <w:p w14:paraId="5B6761A4" w14:textId="2819AD91" w:rsidR="001D57C5" w:rsidRDefault="001D57C5" w:rsidP="0033504D">
      <w:pPr>
        <w:tabs>
          <w:tab w:val="left" w:pos="2367"/>
        </w:tabs>
        <w:ind w:left="567" w:right="615"/>
        <w:jc w:val="both"/>
      </w:pPr>
    </w:p>
    <w:p w14:paraId="7C24571C" w14:textId="192EB94C" w:rsidR="001D57C5" w:rsidRDefault="001D57C5" w:rsidP="0033504D">
      <w:pPr>
        <w:tabs>
          <w:tab w:val="left" w:pos="2367"/>
        </w:tabs>
        <w:ind w:left="567" w:right="615"/>
        <w:jc w:val="both"/>
      </w:pPr>
    </w:p>
    <w:p w14:paraId="30875048" w14:textId="521FB26C" w:rsidR="001D57C5" w:rsidRDefault="001D57C5" w:rsidP="0033504D">
      <w:pPr>
        <w:tabs>
          <w:tab w:val="left" w:pos="2367"/>
        </w:tabs>
        <w:ind w:left="567" w:right="615"/>
        <w:jc w:val="both"/>
      </w:pPr>
      <w:bookmarkStart w:id="3" w:name="_GoBack"/>
      <w:bookmarkEnd w:id="3"/>
    </w:p>
    <w:sectPr w:rsidR="001D57C5" w:rsidSect="0033504D">
      <w:pgSz w:w="12240" w:h="15840"/>
      <w:pgMar w:top="426" w:right="426" w:bottom="142" w:left="14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F3EC1C" w14:textId="77777777" w:rsidR="00FC76D6" w:rsidRDefault="00FC76D6" w:rsidP="00117666">
      <w:pPr>
        <w:spacing w:after="0"/>
      </w:pPr>
      <w:r>
        <w:separator/>
      </w:r>
    </w:p>
  </w:endnote>
  <w:endnote w:type="continuationSeparator" w:id="0">
    <w:p w14:paraId="42A9D709" w14:textId="77777777" w:rsidR="00FC76D6" w:rsidRDefault="00FC76D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27196E" w:rsidRPr="00577C4C" w:rsidRDefault="0027196E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6EFA587A" w:rsidR="0027196E" w:rsidRPr="00577C4C" w:rsidRDefault="0027196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E2C0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6EFA587A" w:rsidR="0027196E" w:rsidRPr="00577C4C" w:rsidRDefault="0027196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E2C00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27196E" w:rsidRPr="00577C4C" w:rsidRDefault="0027196E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1DC7C66" w:rsidR="0027196E" w:rsidRPr="00577C4C" w:rsidRDefault="0027196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E2C00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1DC7C66" w:rsidR="0027196E" w:rsidRPr="00577C4C" w:rsidRDefault="0027196E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E2C00">
                      <w:rPr>
                        <w:noProof/>
                        <w:color w:val="000000" w:themeColor="text1"/>
                        <w:szCs w:val="40"/>
                      </w:rPr>
                      <w:t>15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C92393" w14:textId="77777777" w:rsidR="00FC76D6" w:rsidRDefault="00FC76D6" w:rsidP="00117666">
      <w:pPr>
        <w:spacing w:after="0"/>
      </w:pPr>
      <w:r>
        <w:separator/>
      </w:r>
    </w:p>
  </w:footnote>
  <w:footnote w:type="continuationSeparator" w:id="0">
    <w:p w14:paraId="4352CF8A" w14:textId="77777777" w:rsidR="00FC76D6" w:rsidRDefault="00FC76D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27196E" w:rsidRPr="009151AA" w:rsidRDefault="0027196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27196E" w:rsidRDefault="0027196E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12" name="Picture 1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565841"/>
    <w:multiLevelType w:val="hybridMultilevel"/>
    <w:tmpl w:val="E4649286"/>
    <w:lvl w:ilvl="0" w:tplc="E006D8C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C27303"/>
    <w:multiLevelType w:val="hybridMultilevel"/>
    <w:tmpl w:val="44D408E6"/>
    <w:lvl w:ilvl="0" w:tplc="4650C95C">
      <w:start w:val="8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FF0000"/>
        <w:sz w:val="20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5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UzsjAxNzMzMLMwNrdU0lEKTi0uzszPAykwrgUAUBJ9oCwAAAA="/>
  </w:docVars>
  <w:rsids>
    <w:rsidRoot w:val="00ED20B5"/>
    <w:rsid w:val="0001389C"/>
    <w:rsid w:val="0001436A"/>
    <w:rsid w:val="000267D4"/>
    <w:rsid w:val="00034304"/>
    <w:rsid w:val="00035434"/>
    <w:rsid w:val="00052A14"/>
    <w:rsid w:val="00077D53"/>
    <w:rsid w:val="00095A20"/>
    <w:rsid w:val="000C2E01"/>
    <w:rsid w:val="000C6072"/>
    <w:rsid w:val="000D00BA"/>
    <w:rsid w:val="000E090C"/>
    <w:rsid w:val="00105FD9"/>
    <w:rsid w:val="00117666"/>
    <w:rsid w:val="0012482D"/>
    <w:rsid w:val="0015041B"/>
    <w:rsid w:val="00152BF6"/>
    <w:rsid w:val="001549D3"/>
    <w:rsid w:val="00160065"/>
    <w:rsid w:val="00163355"/>
    <w:rsid w:val="00177D84"/>
    <w:rsid w:val="0018270D"/>
    <w:rsid w:val="00186B75"/>
    <w:rsid w:val="001A1D4E"/>
    <w:rsid w:val="001A67FA"/>
    <w:rsid w:val="001D57C5"/>
    <w:rsid w:val="00211B86"/>
    <w:rsid w:val="00230113"/>
    <w:rsid w:val="0026222D"/>
    <w:rsid w:val="00267D18"/>
    <w:rsid w:val="0027196E"/>
    <w:rsid w:val="00274347"/>
    <w:rsid w:val="002820F2"/>
    <w:rsid w:val="002868E2"/>
    <w:rsid w:val="002869C3"/>
    <w:rsid w:val="002936E4"/>
    <w:rsid w:val="002B4A57"/>
    <w:rsid w:val="002B652A"/>
    <w:rsid w:val="002C74CA"/>
    <w:rsid w:val="003123F4"/>
    <w:rsid w:val="0032225D"/>
    <w:rsid w:val="0033504D"/>
    <w:rsid w:val="00342713"/>
    <w:rsid w:val="003544FB"/>
    <w:rsid w:val="003609EA"/>
    <w:rsid w:val="003D2F2D"/>
    <w:rsid w:val="003E0FF1"/>
    <w:rsid w:val="00401590"/>
    <w:rsid w:val="0041389C"/>
    <w:rsid w:val="0042167A"/>
    <w:rsid w:val="004257E0"/>
    <w:rsid w:val="00426A55"/>
    <w:rsid w:val="00431DFE"/>
    <w:rsid w:val="00447801"/>
    <w:rsid w:val="00452E9C"/>
    <w:rsid w:val="00456112"/>
    <w:rsid w:val="00456464"/>
    <w:rsid w:val="00467CAC"/>
    <w:rsid w:val="004735C8"/>
    <w:rsid w:val="00485152"/>
    <w:rsid w:val="004947A6"/>
    <w:rsid w:val="004961FF"/>
    <w:rsid w:val="004B6B04"/>
    <w:rsid w:val="004C7E4E"/>
    <w:rsid w:val="004D082C"/>
    <w:rsid w:val="00500F31"/>
    <w:rsid w:val="00512448"/>
    <w:rsid w:val="00517A89"/>
    <w:rsid w:val="005250F2"/>
    <w:rsid w:val="00535930"/>
    <w:rsid w:val="00593EEA"/>
    <w:rsid w:val="005A5EEE"/>
    <w:rsid w:val="005C54BD"/>
    <w:rsid w:val="006347F2"/>
    <w:rsid w:val="006375C7"/>
    <w:rsid w:val="00654E8F"/>
    <w:rsid w:val="00660D05"/>
    <w:rsid w:val="006820B1"/>
    <w:rsid w:val="006B10CA"/>
    <w:rsid w:val="006B7D14"/>
    <w:rsid w:val="006F2D39"/>
    <w:rsid w:val="00701727"/>
    <w:rsid w:val="0070566C"/>
    <w:rsid w:val="00714C50"/>
    <w:rsid w:val="00725A7D"/>
    <w:rsid w:val="007501BE"/>
    <w:rsid w:val="00780130"/>
    <w:rsid w:val="00780C20"/>
    <w:rsid w:val="00790BB3"/>
    <w:rsid w:val="007B70B7"/>
    <w:rsid w:val="007C106A"/>
    <w:rsid w:val="007C206C"/>
    <w:rsid w:val="007C36CE"/>
    <w:rsid w:val="007D27AC"/>
    <w:rsid w:val="007E441F"/>
    <w:rsid w:val="00817DD6"/>
    <w:rsid w:val="00823872"/>
    <w:rsid w:val="0083759F"/>
    <w:rsid w:val="00885156"/>
    <w:rsid w:val="00894729"/>
    <w:rsid w:val="00896AFE"/>
    <w:rsid w:val="00897878"/>
    <w:rsid w:val="009151AA"/>
    <w:rsid w:val="0093429D"/>
    <w:rsid w:val="00943573"/>
    <w:rsid w:val="00964134"/>
    <w:rsid w:val="00970F7D"/>
    <w:rsid w:val="00994A3D"/>
    <w:rsid w:val="009A566E"/>
    <w:rsid w:val="009B25AD"/>
    <w:rsid w:val="009C2B12"/>
    <w:rsid w:val="009C4D45"/>
    <w:rsid w:val="009D18C8"/>
    <w:rsid w:val="009F0739"/>
    <w:rsid w:val="00A04FDC"/>
    <w:rsid w:val="00A174D9"/>
    <w:rsid w:val="00A1790C"/>
    <w:rsid w:val="00A30963"/>
    <w:rsid w:val="00A937D5"/>
    <w:rsid w:val="00AA4D24"/>
    <w:rsid w:val="00AB6715"/>
    <w:rsid w:val="00AD5FD9"/>
    <w:rsid w:val="00AF4BD1"/>
    <w:rsid w:val="00B14929"/>
    <w:rsid w:val="00B1671E"/>
    <w:rsid w:val="00B2018D"/>
    <w:rsid w:val="00B25EB8"/>
    <w:rsid w:val="00B31EAC"/>
    <w:rsid w:val="00B37F4D"/>
    <w:rsid w:val="00B5249B"/>
    <w:rsid w:val="00BB664A"/>
    <w:rsid w:val="00BE047A"/>
    <w:rsid w:val="00BE2C00"/>
    <w:rsid w:val="00BE2E01"/>
    <w:rsid w:val="00BE63C2"/>
    <w:rsid w:val="00C14098"/>
    <w:rsid w:val="00C405F8"/>
    <w:rsid w:val="00C5241C"/>
    <w:rsid w:val="00C52A7B"/>
    <w:rsid w:val="00C55D52"/>
    <w:rsid w:val="00C56BAF"/>
    <w:rsid w:val="00C62DD4"/>
    <w:rsid w:val="00C679AA"/>
    <w:rsid w:val="00C75972"/>
    <w:rsid w:val="00C824B2"/>
    <w:rsid w:val="00C850AA"/>
    <w:rsid w:val="00C92FC7"/>
    <w:rsid w:val="00CD066B"/>
    <w:rsid w:val="00CE4FEE"/>
    <w:rsid w:val="00D060CF"/>
    <w:rsid w:val="00D2794A"/>
    <w:rsid w:val="00D37897"/>
    <w:rsid w:val="00D37D13"/>
    <w:rsid w:val="00D44CB3"/>
    <w:rsid w:val="00D46D17"/>
    <w:rsid w:val="00D6221D"/>
    <w:rsid w:val="00D629DE"/>
    <w:rsid w:val="00D74BC3"/>
    <w:rsid w:val="00D86673"/>
    <w:rsid w:val="00DB59C3"/>
    <w:rsid w:val="00DC259A"/>
    <w:rsid w:val="00DE23E8"/>
    <w:rsid w:val="00DE3F04"/>
    <w:rsid w:val="00DE7F57"/>
    <w:rsid w:val="00DF4E88"/>
    <w:rsid w:val="00E3450A"/>
    <w:rsid w:val="00E52377"/>
    <w:rsid w:val="00E537AD"/>
    <w:rsid w:val="00E64E17"/>
    <w:rsid w:val="00E866C9"/>
    <w:rsid w:val="00EA3D3C"/>
    <w:rsid w:val="00EC090A"/>
    <w:rsid w:val="00ED20B5"/>
    <w:rsid w:val="00EE0278"/>
    <w:rsid w:val="00EE5635"/>
    <w:rsid w:val="00F35319"/>
    <w:rsid w:val="00F46900"/>
    <w:rsid w:val="00F61D89"/>
    <w:rsid w:val="00F76CA4"/>
    <w:rsid w:val="00F827E3"/>
    <w:rsid w:val="00FB1332"/>
    <w:rsid w:val="00FC76D6"/>
    <w:rsid w:val="00FE11C8"/>
    <w:rsid w:val="00FE1235"/>
    <w:rsid w:val="00FE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tiff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A67CE9C-F92A-4998-8569-7395F2D19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15</Pages>
  <Words>2752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 Devi</cp:lastModifiedBy>
  <cp:revision>3</cp:revision>
  <cp:lastPrinted>2013-10-03T12:51:00Z</cp:lastPrinted>
  <dcterms:created xsi:type="dcterms:W3CDTF">2021-01-22T11:27:00Z</dcterms:created>
  <dcterms:modified xsi:type="dcterms:W3CDTF">2021-02-18T14:00:00Z</dcterms:modified>
</cp:coreProperties>
</file>