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75CFAE3" w14:textId="77777777" w:rsidR="00F362A3" w:rsidRPr="00061F71" w:rsidRDefault="00F362A3" w:rsidP="00F362A3">
      <w:pPr>
        <w:rPr>
          <w:b/>
          <w:bCs/>
          <w:lang w:val="en-GB"/>
        </w:rPr>
      </w:pPr>
      <w:r w:rsidRPr="00061F71">
        <w:rPr>
          <w:b/>
          <w:bCs/>
          <w:lang w:val="en-GB"/>
        </w:rPr>
        <w:t>Supplementary Figure 1</w:t>
      </w:r>
    </w:p>
    <w:p w14:paraId="5511BED7" w14:textId="69198CE8" w:rsidR="00F362A3" w:rsidRDefault="00426696" w:rsidP="00426696">
      <w:pPr>
        <w:jc w:val="center"/>
        <w:rPr>
          <w:b/>
          <w:bCs/>
          <w:lang w:val="en-GB"/>
        </w:rPr>
      </w:pPr>
      <w:r w:rsidRPr="00426696">
        <w:rPr>
          <w:b/>
          <w:bCs/>
          <w:noProof/>
        </w:rPr>
        <w:drawing>
          <wp:inline distT="0" distB="0" distL="0" distR="0" wp14:anchorId="143F91E0" wp14:editId="72ED56E2">
            <wp:extent cx="5772150" cy="6786424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4628" cy="6789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6DA4E" w14:textId="5051B462" w:rsidR="00426696" w:rsidRDefault="00426696" w:rsidP="00F362A3">
      <w:pPr>
        <w:rPr>
          <w:b/>
          <w:bCs/>
          <w:lang w:val="en-GB"/>
        </w:rPr>
      </w:pPr>
    </w:p>
    <w:p w14:paraId="085BFE13" w14:textId="77777777" w:rsidR="00AD6DB7" w:rsidRDefault="00AD6DB7" w:rsidP="00F362A3">
      <w:pPr>
        <w:rPr>
          <w:b/>
          <w:bCs/>
          <w:lang w:val="en-GB"/>
        </w:rPr>
      </w:pPr>
    </w:p>
    <w:p w14:paraId="3D912AA8" w14:textId="77777777" w:rsidR="00AD6DB7" w:rsidRDefault="00AD6DB7" w:rsidP="00F362A3">
      <w:pPr>
        <w:rPr>
          <w:b/>
          <w:bCs/>
          <w:lang w:val="en-GB"/>
        </w:rPr>
      </w:pPr>
    </w:p>
    <w:p w14:paraId="76E9B8A7" w14:textId="77777777" w:rsidR="00AD6DB7" w:rsidRDefault="00AD6DB7" w:rsidP="00F362A3">
      <w:pPr>
        <w:rPr>
          <w:b/>
          <w:bCs/>
          <w:lang w:val="en-GB"/>
        </w:rPr>
      </w:pPr>
    </w:p>
    <w:p w14:paraId="4F3902F6" w14:textId="77777777" w:rsidR="00AD6DB7" w:rsidRDefault="00AD6DB7" w:rsidP="00F362A3">
      <w:pPr>
        <w:rPr>
          <w:b/>
          <w:bCs/>
          <w:lang w:val="en-GB"/>
        </w:rPr>
      </w:pPr>
    </w:p>
    <w:p w14:paraId="0A3E582E" w14:textId="02412EB0" w:rsidR="00F362A3" w:rsidRDefault="00F362A3" w:rsidP="00F362A3">
      <w:pPr>
        <w:rPr>
          <w:b/>
          <w:bCs/>
          <w:lang w:val="en-GB"/>
        </w:rPr>
      </w:pPr>
      <w:r w:rsidRPr="00061F71">
        <w:rPr>
          <w:b/>
          <w:bCs/>
          <w:lang w:val="en-GB"/>
        </w:rPr>
        <w:lastRenderedPageBreak/>
        <w:t>Supplementary Figure 2</w:t>
      </w:r>
    </w:p>
    <w:p w14:paraId="19A8C97E" w14:textId="77777777" w:rsidR="00AD6DB7" w:rsidRPr="00061F71" w:rsidRDefault="00AD6DB7" w:rsidP="00F362A3">
      <w:pPr>
        <w:rPr>
          <w:b/>
          <w:bCs/>
          <w:lang w:val="en-GB"/>
        </w:rPr>
      </w:pPr>
    </w:p>
    <w:p w14:paraId="14C98074" w14:textId="69DEB027" w:rsidR="00F362A3" w:rsidRPr="00061F71" w:rsidRDefault="00426696" w:rsidP="00426696">
      <w:pPr>
        <w:jc w:val="center"/>
        <w:rPr>
          <w:b/>
          <w:bCs/>
          <w:lang w:val="en-GB"/>
        </w:rPr>
      </w:pPr>
      <w:r w:rsidRPr="00426696">
        <w:rPr>
          <w:b/>
          <w:bCs/>
          <w:noProof/>
        </w:rPr>
        <w:drawing>
          <wp:inline distT="0" distB="0" distL="0" distR="0" wp14:anchorId="1F18C53A" wp14:editId="1D085801">
            <wp:extent cx="5069612" cy="79057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5476" cy="793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D6AD7" w14:textId="77777777" w:rsidR="007F66FD" w:rsidRDefault="007F66FD" w:rsidP="00F362A3">
      <w:pPr>
        <w:rPr>
          <w:b/>
          <w:bCs/>
          <w:lang w:val="en-GB"/>
        </w:rPr>
      </w:pPr>
    </w:p>
    <w:p w14:paraId="5E6A73FE" w14:textId="77777777" w:rsidR="00AD6DB7" w:rsidRDefault="00AD6DB7" w:rsidP="00F362A3">
      <w:pPr>
        <w:rPr>
          <w:b/>
          <w:bCs/>
          <w:lang w:val="en-GB"/>
        </w:rPr>
      </w:pPr>
    </w:p>
    <w:p w14:paraId="716F081C" w14:textId="7B46990D" w:rsidR="00F362A3" w:rsidRDefault="00F362A3" w:rsidP="00F362A3">
      <w:pPr>
        <w:rPr>
          <w:b/>
          <w:bCs/>
          <w:lang w:val="en-GB"/>
        </w:rPr>
      </w:pPr>
      <w:r w:rsidRPr="00061F71">
        <w:rPr>
          <w:b/>
          <w:bCs/>
          <w:lang w:val="en-GB"/>
        </w:rPr>
        <w:lastRenderedPageBreak/>
        <w:t>Supplementary Table 1</w:t>
      </w:r>
    </w:p>
    <w:p w14:paraId="10194771" w14:textId="77777777" w:rsidR="007F66FD" w:rsidRPr="00061F71" w:rsidRDefault="007F66FD" w:rsidP="00F362A3">
      <w:pPr>
        <w:rPr>
          <w:b/>
          <w:bCs/>
          <w:lang w:val="en-GB"/>
        </w:rPr>
      </w:pPr>
    </w:p>
    <w:tbl>
      <w:tblPr>
        <w:tblW w:w="51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0"/>
        <w:gridCol w:w="1460"/>
        <w:gridCol w:w="1720"/>
      </w:tblGrid>
      <w:tr w:rsidR="00F362A3" w:rsidRPr="00061F71" w14:paraId="55D99B2F" w14:textId="77777777" w:rsidTr="00411DA5">
        <w:trPr>
          <w:trHeight w:val="720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71EA5" w14:textId="77777777" w:rsidR="00F362A3" w:rsidRPr="00F362A3" w:rsidRDefault="00F362A3" w:rsidP="00411DA5">
            <w:pPr>
              <w:jc w:val="center"/>
              <w:rPr>
                <w:b/>
                <w:bCs/>
                <w:color w:val="000000"/>
                <w:sz w:val="22"/>
                <w:lang w:val="en-GB"/>
              </w:rPr>
            </w:pPr>
            <w:r w:rsidRPr="00F362A3">
              <w:rPr>
                <w:b/>
                <w:bCs/>
                <w:color w:val="000000"/>
                <w:sz w:val="22"/>
                <w:lang w:val="en-GB"/>
              </w:rPr>
              <w:t>DIAGNOSIS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F7F2C" w14:textId="77777777" w:rsidR="00F362A3" w:rsidRPr="00F362A3" w:rsidRDefault="00F362A3" w:rsidP="00411DA5">
            <w:pPr>
              <w:jc w:val="center"/>
              <w:rPr>
                <w:b/>
                <w:bCs/>
                <w:color w:val="000000"/>
                <w:sz w:val="22"/>
                <w:lang w:val="en-GB"/>
              </w:rPr>
            </w:pPr>
            <w:r w:rsidRPr="00F362A3">
              <w:rPr>
                <w:b/>
                <w:bCs/>
                <w:color w:val="000000"/>
                <w:sz w:val="22"/>
                <w:lang w:val="en-GB"/>
              </w:rPr>
              <w:t>ADK</w:t>
            </w:r>
          </w:p>
        </w:tc>
        <w:tc>
          <w:tcPr>
            <w:tcW w:w="1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EB604" w14:textId="77777777" w:rsidR="00F362A3" w:rsidRPr="00F362A3" w:rsidRDefault="00F362A3" w:rsidP="00411DA5">
            <w:pPr>
              <w:jc w:val="center"/>
              <w:rPr>
                <w:b/>
                <w:bCs/>
                <w:color w:val="000000"/>
                <w:sz w:val="22"/>
                <w:lang w:val="en-GB"/>
              </w:rPr>
            </w:pPr>
            <w:r w:rsidRPr="00F362A3">
              <w:rPr>
                <w:b/>
                <w:bCs/>
                <w:color w:val="000000"/>
                <w:sz w:val="22"/>
                <w:lang w:val="en-GB"/>
              </w:rPr>
              <w:t>HC (Ctrl)</w:t>
            </w:r>
          </w:p>
        </w:tc>
      </w:tr>
      <w:tr w:rsidR="00F362A3" w:rsidRPr="00061F71" w14:paraId="023826A4" w14:textId="77777777" w:rsidTr="00411DA5">
        <w:trPr>
          <w:trHeight w:val="50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32ADA" w14:textId="77777777" w:rsidR="00F362A3" w:rsidRPr="00F362A3" w:rsidRDefault="00F362A3" w:rsidP="00411DA5">
            <w:pPr>
              <w:jc w:val="center"/>
              <w:rPr>
                <w:color w:val="000000"/>
                <w:sz w:val="22"/>
                <w:lang w:val="en-GB"/>
              </w:rPr>
            </w:pPr>
            <w:r w:rsidRPr="00F362A3">
              <w:rPr>
                <w:color w:val="000000"/>
                <w:sz w:val="22"/>
                <w:lang w:val="en-GB"/>
              </w:rPr>
              <w:t>N° of subjects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F9955" w14:textId="162B230D" w:rsidR="00F362A3" w:rsidRPr="00AD6DB7" w:rsidRDefault="00426696" w:rsidP="00411DA5">
            <w:pPr>
              <w:jc w:val="center"/>
              <w:rPr>
                <w:color w:val="000000"/>
                <w:sz w:val="22"/>
                <w:lang w:val="en-GB"/>
              </w:rPr>
            </w:pPr>
            <w:r w:rsidRPr="00AD6DB7">
              <w:rPr>
                <w:color w:val="000000"/>
                <w:sz w:val="22"/>
                <w:lang w:val="en-GB"/>
              </w:rPr>
              <w:t>35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A04D4" w14:textId="0FEC6272" w:rsidR="00F362A3" w:rsidRPr="00AD6DB7" w:rsidRDefault="00426696" w:rsidP="00411DA5">
            <w:pPr>
              <w:jc w:val="center"/>
              <w:rPr>
                <w:color w:val="000000"/>
                <w:sz w:val="22"/>
                <w:lang w:val="en-GB"/>
              </w:rPr>
            </w:pPr>
            <w:r w:rsidRPr="00AD6DB7">
              <w:rPr>
                <w:color w:val="000000"/>
                <w:sz w:val="22"/>
                <w:lang w:val="en-GB"/>
              </w:rPr>
              <w:t>27</w:t>
            </w:r>
          </w:p>
        </w:tc>
      </w:tr>
      <w:tr w:rsidR="00F362A3" w:rsidRPr="00061F71" w14:paraId="2D2EB268" w14:textId="77777777" w:rsidTr="00411DA5">
        <w:trPr>
          <w:trHeight w:val="660"/>
          <w:jc w:val="center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F0B2A" w14:textId="77777777" w:rsidR="00F362A3" w:rsidRPr="00F362A3" w:rsidRDefault="00F362A3" w:rsidP="00411DA5">
            <w:pPr>
              <w:jc w:val="center"/>
              <w:rPr>
                <w:color w:val="000000"/>
                <w:sz w:val="22"/>
                <w:lang w:val="en-GB"/>
              </w:rPr>
            </w:pPr>
            <w:r w:rsidRPr="00F362A3">
              <w:rPr>
                <w:color w:val="000000"/>
                <w:sz w:val="22"/>
                <w:lang w:val="en-GB"/>
              </w:rPr>
              <w:t xml:space="preserve">Age (mean ± </w:t>
            </w:r>
            <w:proofErr w:type="spellStart"/>
            <w:r w:rsidRPr="00F362A3">
              <w:rPr>
                <w:color w:val="000000"/>
                <w:sz w:val="22"/>
                <w:lang w:val="en-GB"/>
              </w:rPr>
              <w:t>sd</w:t>
            </w:r>
            <w:proofErr w:type="spellEnd"/>
            <w:r w:rsidRPr="00F362A3">
              <w:rPr>
                <w:color w:val="000000"/>
                <w:sz w:val="22"/>
                <w:lang w:val="en-GB"/>
              </w:rPr>
              <w:t>)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C1CD6" w14:textId="0E6CD0F0" w:rsidR="00F362A3" w:rsidRPr="00F362A3" w:rsidRDefault="00AD6DB7" w:rsidP="00411DA5">
            <w:pPr>
              <w:jc w:val="center"/>
              <w:rPr>
                <w:color w:val="000000"/>
                <w:sz w:val="22"/>
                <w:lang w:val="en-GB"/>
              </w:rPr>
            </w:pPr>
            <w:r>
              <w:rPr>
                <w:color w:val="000000"/>
                <w:sz w:val="22"/>
                <w:lang w:val="en-GB"/>
              </w:rPr>
              <w:t>70</w:t>
            </w:r>
            <w:r w:rsidR="00F362A3" w:rsidRPr="00F362A3">
              <w:rPr>
                <w:color w:val="000000"/>
                <w:sz w:val="22"/>
                <w:lang w:val="en-GB"/>
              </w:rPr>
              <w:t>±</w:t>
            </w:r>
            <w:r>
              <w:rPr>
                <w:color w:val="000000"/>
                <w:sz w:val="22"/>
                <w:lang w:val="en-GB"/>
              </w:rPr>
              <w:t>6.5</w:t>
            </w: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AE84D" w14:textId="1BDACC41" w:rsidR="00F362A3" w:rsidRPr="00F362A3" w:rsidRDefault="00AD6DB7" w:rsidP="00411DA5">
            <w:pPr>
              <w:jc w:val="center"/>
              <w:rPr>
                <w:color w:val="000000"/>
                <w:sz w:val="22"/>
                <w:lang w:val="en-GB"/>
              </w:rPr>
            </w:pPr>
            <w:r>
              <w:rPr>
                <w:color w:val="000000"/>
                <w:sz w:val="22"/>
                <w:lang w:val="en-GB"/>
              </w:rPr>
              <w:t>57</w:t>
            </w:r>
            <w:r w:rsidR="00F362A3" w:rsidRPr="00F362A3">
              <w:rPr>
                <w:color w:val="000000"/>
                <w:sz w:val="22"/>
                <w:lang w:val="en-GB"/>
              </w:rPr>
              <w:t>±</w:t>
            </w:r>
            <w:r>
              <w:rPr>
                <w:color w:val="000000"/>
                <w:sz w:val="22"/>
                <w:lang w:val="en-GB"/>
              </w:rPr>
              <w:t>10</w:t>
            </w:r>
            <w:r w:rsidR="00F362A3" w:rsidRPr="00F362A3">
              <w:rPr>
                <w:color w:val="000000"/>
                <w:sz w:val="22"/>
                <w:lang w:val="en-GB"/>
              </w:rPr>
              <w:t>.</w:t>
            </w:r>
            <w:r>
              <w:rPr>
                <w:color w:val="000000"/>
                <w:sz w:val="22"/>
                <w:lang w:val="en-GB"/>
              </w:rPr>
              <w:t>1</w:t>
            </w:r>
            <w:r w:rsidR="00F362A3" w:rsidRPr="00F362A3">
              <w:rPr>
                <w:color w:val="000000"/>
                <w:sz w:val="22"/>
                <w:lang w:val="en-GB"/>
              </w:rPr>
              <w:t>6</w:t>
            </w:r>
          </w:p>
        </w:tc>
      </w:tr>
    </w:tbl>
    <w:p w14:paraId="0076C394" w14:textId="77777777" w:rsidR="0029364C" w:rsidRPr="00061F71" w:rsidRDefault="0029364C" w:rsidP="00F362A3">
      <w:pPr>
        <w:rPr>
          <w:b/>
          <w:bCs/>
          <w:lang w:val="en-GB"/>
        </w:rPr>
      </w:pPr>
    </w:p>
    <w:tbl>
      <w:tblPr>
        <w:tblW w:w="83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0"/>
        <w:gridCol w:w="1300"/>
        <w:gridCol w:w="1500"/>
        <w:gridCol w:w="1620"/>
        <w:gridCol w:w="1300"/>
        <w:gridCol w:w="1300"/>
      </w:tblGrid>
      <w:tr w:rsidR="00AD6DB7" w14:paraId="2B815D7E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D63A96" w14:textId="77777777" w:rsidR="00AD6DB7" w:rsidRDefault="00AD6DB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</w:rPr>
              <w:t>ID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92406A" w14:textId="77777777" w:rsidR="00AD6DB7" w:rsidRDefault="00AD6DB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</w:rPr>
              <w:t>AGE</w:t>
            </w:r>
          </w:p>
        </w:tc>
        <w:tc>
          <w:tcPr>
            <w:tcW w:w="15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BE1DFE" w14:textId="77777777" w:rsidR="00AD6DB7" w:rsidRDefault="00AD6DB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</w:rPr>
              <w:t>HISTOLOGY</w:t>
            </w:r>
          </w:p>
        </w:tc>
        <w:tc>
          <w:tcPr>
            <w:tcW w:w="16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917105" w14:textId="77777777" w:rsidR="00AD6DB7" w:rsidRDefault="00AD6DB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</w:rPr>
              <w:t>TMN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6A974D4" w14:textId="77777777" w:rsidR="00AD6DB7" w:rsidRDefault="00AD6DB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</w:rPr>
              <w:t>PSA</w:t>
            </w:r>
          </w:p>
        </w:tc>
        <w:tc>
          <w:tcPr>
            <w:tcW w:w="13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F3C2B5" w14:textId="77777777" w:rsidR="00AD6DB7" w:rsidRDefault="00AD6DB7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</w:rPr>
              <w:t>GLEASON</w:t>
            </w:r>
          </w:p>
        </w:tc>
      </w:tr>
      <w:tr w:rsidR="00AD6DB7" w14:paraId="032A4CB7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EC660B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V1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4138179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69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B5AD1C0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68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2DA7F1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pT3b R1 pN0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0907F52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11,4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716486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4+5</w:t>
            </w:r>
          </w:p>
        </w:tc>
      </w:tr>
      <w:tr w:rsidR="00AD6DB7" w14:paraId="32A8D860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CDA87B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V2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4C5194D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68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688CA9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DE8F6F3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pT2c pN0 M0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56B405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9,2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2452BAA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4+3</w:t>
            </w:r>
          </w:p>
        </w:tc>
      </w:tr>
      <w:tr w:rsidR="00AD6DB7" w14:paraId="255D1C26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819686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V3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0784D47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74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3951EA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0875E5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pT2c pN0 M0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9F9DA6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3,4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6F996A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4+4</w:t>
            </w:r>
          </w:p>
        </w:tc>
      </w:tr>
      <w:tr w:rsidR="00AD6DB7" w14:paraId="4EFF7DF3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00DB0D4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V4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457262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41EA61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AC94501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 xml:space="preserve">pT2c </w:t>
            </w:r>
            <w:proofErr w:type="spellStart"/>
            <w:r>
              <w:rPr>
                <w:color w:val="000000"/>
                <w:sz w:val="22"/>
              </w:rPr>
              <w:t>pNx</w:t>
            </w:r>
            <w:proofErr w:type="spellEnd"/>
            <w:r>
              <w:rPr>
                <w:color w:val="000000"/>
                <w:sz w:val="22"/>
              </w:rPr>
              <w:t xml:space="preserve"> M0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669394B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2,3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C7A486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3+4</w:t>
            </w:r>
          </w:p>
        </w:tc>
      </w:tr>
      <w:tr w:rsidR="00AD6DB7" w14:paraId="5AF0B901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8FA1E1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V5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41FCF8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74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9293D5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33E0EC5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lang w:val="en-GB"/>
              </w:rPr>
              <w:t>ND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EC984D7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ND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FA0DCF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3+4</w:t>
            </w:r>
          </w:p>
        </w:tc>
      </w:tr>
      <w:tr w:rsidR="00AD6DB7" w14:paraId="2B9DB28C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FF65079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V6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77A2E7E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55646E7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EAEF6D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lang w:val="en-GB"/>
              </w:rPr>
              <w:t>ND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EFE478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ND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1C8817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3+4</w:t>
            </w:r>
          </w:p>
        </w:tc>
      </w:tr>
      <w:tr w:rsidR="00AD6DB7" w14:paraId="3504715F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BD776AE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V7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F0D889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76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AFEC1D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D02078C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pT2R1 pN0 M0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E87F2C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7,8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637175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3+4</w:t>
            </w:r>
          </w:p>
        </w:tc>
      </w:tr>
      <w:tr w:rsidR="00AD6DB7" w14:paraId="5A3323F7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7E0828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V8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C0B9450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70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3459A3A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3A82C1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pT2R1 pN0 M0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B6FE3A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12,1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43E84A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4+3</w:t>
            </w:r>
          </w:p>
        </w:tc>
      </w:tr>
      <w:tr w:rsidR="00AD6DB7" w14:paraId="30BE8389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6F7A6B3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V9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5C3176B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53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66170B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8F0385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pT2c pN0 M0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C86EF57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F98B758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3+4</w:t>
            </w:r>
          </w:p>
        </w:tc>
      </w:tr>
      <w:tr w:rsidR="00AD6DB7" w14:paraId="370277B2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C8ED13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V10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3B9E43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75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4333833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FFB76D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cT2a pN0 M0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C2C7B3B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1806DD7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ND</w:t>
            </w:r>
          </w:p>
        </w:tc>
      </w:tr>
      <w:tr w:rsidR="00AD6DB7" w14:paraId="0BF35910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4B6B00B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V11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8C8D22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58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E0F23FF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E4D4E3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Ct2b N0 M0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6C7EDFE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0207D4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ND</w:t>
            </w:r>
          </w:p>
        </w:tc>
      </w:tr>
      <w:tr w:rsidR="00AD6DB7" w14:paraId="12F57F15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1AC76D5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V12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578FD0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34EE82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BAEEA29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pT2a pN0 M0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5A072D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8D232D8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3+4</w:t>
            </w:r>
          </w:p>
        </w:tc>
      </w:tr>
      <w:tr w:rsidR="00AD6DB7" w14:paraId="0E0BD8BB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F1910B5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V13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FA2E5EB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77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75B2D15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FDD47C3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cT2b N0 M0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716C21C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5,4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F215D7A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ND</w:t>
            </w:r>
          </w:p>
        </w:tc>
      </w:tr>
      <w:tr w:rsidR="00AD6DB7" w14:paraId="2B1F8526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7863561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V14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BAB3F6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75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F96C997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6C0B558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cT1c N0 M0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9F9C4D0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2,7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E004338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ND</w:t>
            </w:r>
          </w:p>
        </w:tc>
      </w:tr>
      <w:tr w:rsidR="00AD6DB7" w14:paraId="08973517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343D96B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V15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CF8DD2D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75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249D234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11D9FA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Ct2b N0 M0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E4116E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7,3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7D78FD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ND</w:t>
            </w:r>
          </w:p>
        </w:tc>
      </w:tr>
      <w:tr w:rsidR="00AD6DB7" w14:paraId="181267D6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BDC6928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V16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1BAE70B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76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A3E5DB9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9E5C0D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Ct2b N0 M1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73E0A08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213AE4D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ND</w:t>
            </w:r>
          </w:p>
        </w:tc>
      </w:tr>
      <w:tr w:rsidR="00AD6DB7" w14:paraId="3A62BFF6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526487F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V17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B7FC1C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75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54FC56B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556E78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cT3a N0 M0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87BA7D8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E2D06E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ND</w:t>
            </w:r>
          </w:p>
        </w:tc>
      </w:tr>
      <w:tr w:rsidR="00AD6DB7" w14:paraId="528B2C0E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96B1C73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V18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D2F710C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66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10AA35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A5E8CB8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pT2c pN0 M0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494409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5,5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DC3FB44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3+3</w:t>
            </w:r>
          </w:p>
        </w:tc>
      </w:tr>
      <w:tr w:rsidR="00AD6DB7" w14:paraId="579834A6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025F272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V19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AD2E5B2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52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C28ED1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DEDC7C2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pT3b pN0 M1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6154388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68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CC7B04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4+4/4+3</w:t>
            </w:r>
          </w:p>
        </w:tc>
      </w:tr>
      <w:tr w:rsidR="00AD6DB7" w14:paraId="7A80A0B7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28A93D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V20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3F12FFA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74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6CA40BE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8229856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cT1c N0 M0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23AD084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4,7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55E376A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ND</w:t>
            </w:r>
          </w:p>
        </w:tc>
      </w:tr>
      <w:tr w:rsidR="00AD6DB7" w14:paraId="06AE5057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3A28A10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V21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D974BC5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77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042BB1B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10BC13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pT2c pN0 M0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C0BE066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15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AC6513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3+3</w:t>
            </w:r>
          </w:p>
        </w:tc>
      </w:tr>
      <w:tr w:rsidR="00AD6DB7" w14:paraId="132A0AE9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CC330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SG1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E9015F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66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E679CB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DB4A3F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T3bN1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7BC2322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21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79CBDCC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4+5</w:t>
            </w:r>
          </w:p>
        </w:tc>
      </w:tr>
      <w:tr w:rsidR="00AD6DB7" w14:paraId="03265EA6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F15147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SG2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AC7F952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70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4B4812E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CC72A4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T2Nx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56C883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56EF47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3+3</w:t>
            </w:r>
          </w:p>
        </w:tc>
      </w:tr>
      <w:tr w:rsidR="00AD6DB7" w14:paraId="0339872C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09B056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SG3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8BECF9F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65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300BC2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3FFB34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T2N0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94B8AE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8,6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7DCD4A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3+3</w:t>
            </w:r>
          </w:p>
        </w:tc>
      </w:tr>
      <w:tr w:rsidR="00AD6DB7" w14:paraId="00BE6D63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035D0E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SG4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915B32A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73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0870AE8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A260B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T3aN1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5263F1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D0D669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4+5</w:t>
            </w:r>
          </w:p>
        </w:tc>
      </w:tr>
      <w:tr w:rsidR="00AD6DB7" w14:paraId="15CE2A19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773061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SG5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B87C2AC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72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243FFC2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B7B1AC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T2N0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27DCD6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5,9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4FF748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3+4</w:t>
            </w:r>
          </w:p>
        </w:tc>
      </w:tr>
      <w:tr w:rsidR="00AD6DB7" w14:paraId="2873C59D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31C99D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SG6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105F49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66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5241F6E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D6835E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T3N0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7AA722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9,6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6A921B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3+4 (+5)</w:t>
            </w:r>
          </w:p>
        </w:tc>
      </w:tr>
      <w:tr w:rsidR="00AD6DB7" w14:paraId="5E0D1E29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0ED86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SG7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355378D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75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40D817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AEC938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T2N0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6A1B2C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A138CE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3+4</w:t>
            </w:r>
          </w:p>
        </w:tc>
      </w:tr>
      <w:tr w:rsidR="00AD6DB7" w14:paraId="6BB3447F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4AF73E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lastRenderedPageBreak/>
              <w:t>SG8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EFBD207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75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DB51B7B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EBF55A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T3N0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307C53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35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1E5519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4+5</w:t>
            </w:r>
          </w:p>
        </w:tc>
      </w:tr>
      <w:tr w:rsidR="00AD6DB7" w14:paraId="0E06A681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57A09D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SG9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7B99734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67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5EA7C83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B7602B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T2N0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F11C67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5.18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DB5989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4+3</w:t>
            </w:r>
          </w:p>
        </w:tc>
      </w:tr>
      <w:tr w:rsidR="00AD6DB7" w14:paraId="55F961F0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2E4C26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SG10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B2C2ADD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875510D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347CC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T3aN0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D6426A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8.44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BEA62A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3+3</w:t>
            </w:r>
          </w:p>
        </w:tc>
      </w:tr>
      <w:tr w:rsidR="00AD6DB7" w14:paraId="26F27A00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B2F155E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SG11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3853A78B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73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C4F44A7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09AD9D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T3bN0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65605B9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10.1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6720E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 xml:space="preserve"> 4+3</w:t>
            </w:r>
          </w:p>
        </w:tc>
      </w:tr>
      <w:tr w:rsidR="00AD6DB7" w14:paraId="05C10617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3F0F97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SG12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7145F988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70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2482C2E8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77BF25B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T2N0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90D701C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7.5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92E753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 xml:space="preserve"> 3+4</w:t>
            </w:r>
          </w:p>
        </w:tc>
      </w:tr>
      <w:tr w:rsidR="00AD6DB7" w14:paraId="12CF0E62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1356E7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SG13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55F9BEBF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64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691795A1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8D41F13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T2Nx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B8F0BA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12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F7B45D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 xml:space="preserve"> 3+3</w:t>
            </w:r>
          </w:p>
        </w:tc>
      </w:tr>
      <w:tr w:rsidR="00AD6DB7" w14:paraId="7F7A9E98" w14:textId="77777777" w:rsidTr="00AD6DB7">
        <w:trPr>
          <w:trHeight w:val="340"/>
          <w:jc w:val="center"/>
        </w:trPr>
        <w:tc>
          <w:tcPr>
            <w:tcW w:w="13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C677ABA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SG14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18DC0318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72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4B6F7B2C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ADK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14:paraId="0ED51D74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-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D7B625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20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737C77" w14:textId="77777777" w:rsidR="00AD6DB7" w:rsidRDefault="00AD6DB7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</w:rPr>
              <w:t>ND</w:t>
            </w:r>
          </w:p>
        </w:tc>
      </w:tr>
    </w:tbl>
    <w:p w14:paraId="54E1BC55" w14:textId="77777777" w:rsidR="00AD6DB7" w:rsidRDefault="00AD6DB7" w:rsidP="00F362A3">
      <w:pPr>
        <w:rPr>
          <w:b/>
          <w:bCs/>
          <w:lang w:val="en-GB"/>
        </w:rPr>
      </w:pPr>
    </w:p>
    <w:p w14:paraId="54CE2FD4" w14:textId="77777777" w:rsidR="00AD6DB7" w:rsidRDefault="00AD6DB7" w:rsidP="00F362A3">
      <w:pPr>
        <w:rPr>
          <w:b/>
          <w:bCs/>
          <w:lang w:val="en-GB"/>
        </w:rPr>
      </w:pPr>
    </w:p>
    <w:p w14:paraId="6217A2D9" w14:textId="77777777" w:rsidR="00AD6DB7" w:rsidRDefault="00AD6DB7" w:rsidP="00F362A3">
      <w:pPr>
        <w:rPr>
          <w:b/>
          <w:bCs/>
          <w:lang w:val="en-GB"/>
        </w:rPr>
      </w:pPr>
    </w:p>
    <w:p w14:paraId="73DC2BED" w14:textId="584DA5A4" w:rsidR="00F362A3" w:rsidRDefault="00F362A3" w:rsidP="00F362A3">
      <w:pPr>
        <w:rPr>
          <w:b/>
          <w:bCs/>
          <w:lang w:val="en-GB"/>
        </w:rPr>
      </w:pPr>
      <w:r w:rsidRPr="00061F71">
        <w:rPr>
          <w:b/>
          <w:bCs/>
          <w:lang w:val="en-GB"/>
        </w:rPr>
        <w:t xml:space="preserve">Supplementary Table </w:t>
      </w:r>
      <w:r>
        <w:rPr>
          <w:b/>
          <w:bCs/>
          <w:lang w:val="en-GB"/>
        </w:rPr>
        <w:t>2</w:t>
      </w:r>
    </w:p>
    <w:p w14:paraId="35D869F5" w14:textId="4A65ACA0" w:rsidR="00AD6DB7" w:rsidRDefault="00AD6DB7" w:rsidP="00F362A3">
      <w:pPr>
        <w:rPr>
          <w:b/>
          <w:bCs/>
          <w:lang w:val="en-GB"/>
        </w:rPr>
      </w:pPr>
    </w:p>
    <w:tbl>
      <w:tblPr>
        <w:tblW w:w="89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40"/>
        <w:gridCol w:w="1418"/>
        <w:gridCol w:w="1419"/>
        <w:gridCol w:w="1763"/>
        <w:gridCol w:w="1486"/>
        <w:gridCol w:w="1295"/>
      </w:tblGrid>
      <w:tr w:rsidR="00AD6DB7" w14:paraId="5E215CEE" w14:textId="77777777" w:rsidTr="00AD6DB7">
        <w:trPr>
          <w:trHeight w:val="340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82DC21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MAB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3B9B4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CLONE</w:t>
            </w:r>
          </w:p>
        </w:tc>
        <w:tc>
          <w:tcPr>
            <w:tcW w:w="14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37EE74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REACTIVITY</w:t>
            </w:r>
          </w:p>
        </w:tc>
        <w:tc>
          <w:tcPr>
            <w:tcW w:w="176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3BD98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FLUOROCROME</w:t>
            </w:r>
          </w:p>
        </w:tc>
        <w:tc>
          <w:tcPr>
            <w:tcW w:w="148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4D47CF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TARGET</w:t>
            </w:r>
          </w:p>
        </w:tc>
        <w:tc>
          <w:tcPr>
            <w:tcW w:w="156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8B6FF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SUPPLIER</w:t>
            </w:r>
          </w:p>
        </w:tc>
      </w:tr>
      <w:tr w:rsidR="00AD6DB7" w14:paraId="5C0C2FE4" w14:textId="77777777" w:rsidTr="00AD6DB7">
        <w:trPr>
          <w:trHeight w:val="86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F6FFE3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CD184/CXCR4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370BE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12GS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C91B98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Human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343F47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6C7550" w14:textId="77777777" w:rsidR="00AD6DB7" w:rsidRPr="00AD6DB7" w:rsidRDefault="00AD6DB7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AD6DB7">
              <w:rPr>
                <w:color w:val="000000"/>
                <w:sz w:val="20"/>
                <w:szCs w:val="20"/>
                <w:lang w:val="en-US"/>
              </w:rPr>
              <w:t>C-X-C chemokine receptor type 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DD54D5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Miltenyi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Biotec</w:t>
            </w:r>
            <w:proofErr w:type="spellEnd"/>
          </w:p>
        </w:tc>
      </w:tr>
      <w:tr w:rsidR="00AD6DB7" w14:paraId="2AD82711" w14:textId="77777777" w:rsidTr="00AD6DB7">
        <w:trPr>
          <w:trHeight w:val="58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9626BA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CD314/NKG2D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5892CC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REA1228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48528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Human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7542B1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8C8778" w14:textId="77777777" w:rsidR="00AD6DB7" w:rsidRDefault="00AD6DB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35FA82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Miltenyi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Biotec</w:t>
            </w:r>
            <w:proofErr w:type="spellEnd"/>
          </w:p>
        </w:tc>
      </w:tr>
      <w:tr w:rsidR="00AD6DB7" w14:paraId="5339A0CD" w14:textId="77777777" w:rsidTr="00AD6DB7">
        <w:trPr>
          <w:trHeight w:val="3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5F88D9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Ang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11C63A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14017.7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EE46F0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Human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5240A94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_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B69BBF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Angiogenin</w:t>
            </w:r>
            <w:proofErr w:type="spellEnd"/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1A8E8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Abcam</w:t>
            </w:r>
            <w:proofErr w:type="spellEnd"/>
          </w:p>
        </w:tc>
      </w:tr>
      <w:tr w:rsidR="00AD6DB7" w14:paraId="2D15698F" w14:textId="77777777" w:rsidTr="00AD6DB7">
        <w:trPr>
          <w:trHeight w:val="58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DAAE1D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Angiop1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567FFA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7873CE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Human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FFABCF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_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6EF558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Angiopoietin-1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C7264F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Abcam</w:t>
            </w:r>
            <w:proofErr w:type="spellEnd"/>
          </w:p>
        </w:tc>
      </w:tr>
      <w:tr w:rsidR="00AD6DB7" w14:paraId="473D3E89" w14:textId="77777777" w:rsidTr="00AD6DB7">
        <w:trPr>
          <w:trHeight w:val="58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7F6A05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CD16/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FcγRIII</w:t>
            </w:r>
            <w:proofErr w:type="spellEnd"/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130ED8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REA423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2D43D2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Human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8F907B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FITC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67336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Fc</w:t>
            </w:r>
            <w:proofErr w:type="spellEnd"/>
            <w:r>
              <w:rPr>
                <w:color w:val="000000"/>
                <w:sz w:val="20"/>
                <w:szCs w:val="20"/>
              </w:rPr>
              <w:t>-gamma-</w:t>
            </w:r>
            <w:proofErr w:type="spellStart"/>
            <w:r>
              <w:rPr>
                <w:color w:val="000000"/>
                <w:sz w:val="20"/>
                <w:szCs w:val="20"/>
              </w:rPr>
              <w:t>ReceptorIII</w:t>
            </w:r>
            <w:proofErr w:type="spellEnd"/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E9EC2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Miltenyi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Biotec</w:t>
            </w:r>
            <w:proofErr w:type="spellEnd"/>
          </w:p>
        </w:tc>
      </w:tr>
      <w:tr w:rsidR="00AD6DB7" w14:paraId="57B4995A" w14:textId="77777777" w:rsidTr="00AD6DB7">
        <w:trPr>
          <w:trHeight w:val="58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94E13E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CD3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91C856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BW264/56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BF69A6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Human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45006A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PerCP</w:t>
            </w:r>
            <w:proofErr w:type="spellEnd"/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2DA6B2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T-</w:t>
            </w:r>
            <w:proofErr w:type="spellStart"/>
            <w:r>
              <w:rPr>
                <w:color w:val="000000"/>
                <w:sz w:val="20"/>
                <w:szCs w:val="20"/>
              </w:rPr>
              <w:t>cell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receptor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(TCR)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0B961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Miltenyi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Biotec</w:t>
            </w:r>
            <w:proofErr w:type="spellEnd"/>
          </w:p>
        </w:tc>
      </w:tr>
      <w:tr w:rsidR="00AD6DB7" w14:paraId="00B94EE5" w14:textId="77777777" w:rsidTr="00AD6DB7">
        <w:trPr>
          <w:trHeight w:val="58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6BE6BD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CD49a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7FC0B8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REA1106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112771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Human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22D04D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9DE0ED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α1 </w:t>
            </w:r>
            <w:proofErr w:type="spellStart"/>
            <w:r>
              <w:rPr>
                <w:color w:val="000000"/>
                <w:sz w:val="20"/>
                <w:szCs w:val="20"/>
              </w:rPr>
              <w:t>integrin</w:t>
            </w:r>
            <w:proofErr w:type="spellEnd"/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CAE4D4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Miltenyi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Biotec</w:t>
            </w:r>
            <w:proofErr w:type="spellEnd"/>
          </w:p>
        </w:tc>
      </w:tr>
      <w:tr w:rsidR="00AD6DB7" w14:paraId="5CD4AABC" w14:textId="77777777" w:rsidTr="00AD6DB7">
        <w:trPr>
          <w:trHeight w:val="11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44B4E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CD56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9DE4F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REA196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F23C03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Human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52B96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APC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95F3EF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Neural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cell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adhesion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molecule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(NCAM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BBD484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Miltenyi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Biotec</w:t>
            </w:r>
            <w:proofErr w:type="spellEnd"/>
          </w:p>
        </w:tc>
      </w:tr>
      <w:tr w:rsidR="00AD6DB7" w14:paraId="591600FB" w14:textId="77777777" w:rsidTr="00AD6DB7">
        <w:trPr>
          <w:trHeight w:val="58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5A6E5E1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CD9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CDE50B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REA1071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D8BDF2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Human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BDCC8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D51C5C3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Tetraspanin</w:t>
            </w:r>
            <w:proofErr w:type="spellEnd"/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1CB344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Miltenyi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Biotec</w:t>
            </w:r>
            <w:proofErr w:type="spellEnd"/>
          </w:p>
        </w:tc>
      </w:tr>
      <w:tr w:rsidR="00AD6DB7" w14:paraId="10AE2597" w14:textId="77777777" w:rsidTr="00AD6DB7">
        <w:trPr>
          <w:trHeight w:val="170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308FC0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CXCL12/SDF-1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07882D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79018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FFEE80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Human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DA1A2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DE8484" w14:textId="77777777" w:rsidR="00AD6DB7" w:rsidRPr="00AD6DB7" w:rsidRDefault="00AD6DB7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AD6DB7">
              <w:rPr>
                <w:color w:val="000000"/>
                <w:sz w:val="20"/>
                <w:szCs w:val="20"/>
                <w:lang w:val="en-US"/>
              </w:rPr>
              <w:t>C-X-C Motif Chemokine Ligand 12/Stromal cell-derived factor-1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8E8C6D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R&amp;D SYSTEM</w:t>
            </w:r>
          </w:p>
        </w:tc>
      </w:tr>
      <w:tr w:rsidR="00AD6DB7" w14:paraId="6D69BBF5" w14:textId="77777777" w:rsidTr="00AD6DB7">
        <w:trPr>
          <w:trHeight w:val="11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E4CC3B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CXCL8/IL8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7B93A6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E8N1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DC4B8D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Human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4B50FD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EE1EA" w14:textId="77777777" w:rsidR="00AD6DB7" w:rsidRPr="00AD6DB7" w:rsidRDefault="00AD6DB7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AD6DB7">
              <w:rPr>
                <w:color w:val="000000"/>
                <w:sz w:val="20"/>
                <w:szCs w:val="20"/>
                <w:lang w:val="en-US"/>
              </w:rPr>
              <w:t>C-X-C Motif Chemokine Ligand 8/Interleukin-8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DD85FB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Miltenyi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Biotec</w:t>
            </w:r>
            <w:proofErr w:type="spellEnd"/>
          </w:p>
        </w:tc>
      </w:tr>
      <w:tr w:rsidR="00AD6DB7" w14:paraId="04E1F230" w14:textId="77777777" w:rsidTr="00AD6DB7">
        <w:trPr>
          <w:trHeight w:val="58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5C94AD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lastRenderedPageBreak/>
              <w:t>GRZ-B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C06F43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CB9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942F2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Human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09FD14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C3EC6D3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Granzyme</w:t>
            </w:r>
            <w:proofErr w:type="spellEnd"/>
            <w:r>
              <w:rPr>
                <w:color w:val="000000"/>
                <w:sz w:val="20"/>
                <w:szCs w:val="20"/>
              </w:rPr>
              <w:t>-A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E6F56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Miltenyi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Biotec</w:t>
            </w:r>
            <w:proofErr w:type="spellEnd"/>
          </w:p>
        </w:tc>
      </w:tr>
      <w:tr w:rsidR="00AD6DB7" w14:paraId="7AC5248C" w14:textId="77777777" w:rsidTr="00AD6DB7">
        <w:trPr>
          <w:trHeight w:val="58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4DAE6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IFN</w:t>
            </w:r>
            <w:r>
              <w:rPr>
                <w:rFonts w:ascii="Symbol" w:hAnsi="Symbol"/>
                <w:b/>
                <w:bCs/>
                <w:color w:val="000000"/>
                <w:sz w:val="20"/>
                <w:szCs w:val="20"/>
              </w:rPr>
              <w:t>g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1EA3FD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4</w:t>
            </w:r>
            <w:proofErr w:type="gramStart"/>
            <w:r>
              <w:rPr>
                <w:color w:val="000000"/>
                <w:sz w:val="20"/>
                <w:szCs w:val="20"/>
              </w:rPr>
              <w:t>S.B</w:t>
            </w:r>
            <w:proofErr w:type="gramEnd"/>
            <w:r>
              <w:rPr>
                <w:color w:val="000000"/>
                <w:sz w:val="20"/>
                <w:szCs w:val="20"/>
              </w:rPr>
              <w:t>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85F342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Human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1D1F65B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E4D08F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Interferon-gamma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21CD13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Miltenyi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Biotec</w:t>
            </w:r>
            <w:proofErr w:type="spellEnd"/>
          </w:p>
        </w:tc>
      </w:tr>
      <w:tr w:rsidR="00AD6DB7" w14:paraId="5FB5BE56" w14:textId="77777777" w:rsidTr="00AD6DB7">
        <w:trPr>
          <w:trHeight w:val="86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17F61C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TNF</w:t>
            </w:r>
            <w:r>
              <w:rPr>
                <w:rFonts w:ascii="Symbol" w:hAnsi="Symbol"/>
                <w:b/>
                <w:bCs/>
                <w:color w:val="000000"/>
                <w:sz w:val="20"/>
                <w:szCs w:val="20"/>
              </w:rPr>
              <w:t>a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4975B3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Mab11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3532A9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Human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E5670B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AEEF55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Tumor </w:t>
            </w:r>
            <w:proofErr w:type="spellStart"/>
            <w:r>
              <w:rPr>
                <w:color w:val="000000"/>
                <w:sz w:val="20"/>
                <w:szCs w:val="20"/>
              </w:rPr>
              <w:t>Necrosis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Factor-alpha</w:t>
            </w:r>
            <w:proofErr w:type="spellEnd"/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205DA7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Miltenyi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Biotec</w:t>
            </w:r>
            <w:proofErr w:type="spellEnd"/>
          </w:p>
        </w:tc>
      </w:tr>
      <w:tr w:rsidR="00AD6DB7" w14:paraId="592BFBB1" w14:textId="77777777" w:rsidTr="00AD6DB7">
        <w:trPr>
          <w:trHeight w:val="86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53CDF2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VEGF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09B8C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# 23410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C3383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Human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C0E06A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E0259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Vascular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Endothelial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Growth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Factor</w:t>
            </w:r>
            <w:proofErr w:type="spellEnd"/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5CE0E1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R&amp;D SYSTEM</w:t>
            </w:r>
          </w:p>
        </w:tc>
      </w:tr>
      <w:tr w:rsidR="00AD6DB7" w14:paraId="43883B58" w14:textId="77777777" w:rsidTr="00AD6DB7">
        <w:trPr>
          <w:trHeight w:val="1140"/>
        </w:trPr>
        <w:tc>
          <w:tcPr>
            <w:tcW w:w="126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639B22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CD107a/LAMP-1</w:t>
            </w:r>
          </w:p>
        </w:tc>
        <w:tc>
          <w:tcPr>
            <w:tcW w:w="141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431510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H4A3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8BB2A6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Human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5147BE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FITC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3A4221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Lysosomal-Associated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Membrane </w:t>
            </w:r>
            <w:proofErr w:type="spellStart"/>
            <w:r>
              <w:rPr>
                <w:color w:val="000000"/>
                <w:sz w:val="20"/>
                <w:szCs w:val="20"/>
              </w:rPr>
              <w:t>Protein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7BA71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BD </w:t>
            </w:r>
            <w:proofErr w:type="spellStart"/>
            <w:r>
              <w:rPr>
                <w:color w:val="000000"/>
                <w:sz w:val="20"/>
                <w:szCs w:val="20"/>
              </w:rPr>
              <w:t>Biosciences</w:t>
            </w:r>
            <w:proofErr w:type="spellEnd"/>
          </w:p>
        </w:tc>
      </w:tr>
      <w:tr w:rsidR="00AD6DB7" w14:paraId="79647EBB" w14:textId="77777777" w:rsidTr="00AD6DB7">
        <w:trPr>
          <w:trHeight w:val="860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5984F2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PD-1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4E278E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PD1.3.1.3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506526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Human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4558AB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67673E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Programmed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Cell Death </w:t>
            </w:r>
            <w:proofErr w:type="spellStart"/>
            <w:r>
              <w:rPr>
                <w:color w:val="000000"/>
                <w:sz w:val="20"/>
                <w:szCs w:val="20"/>
              </w:rPr>
              <w:t>Protein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F0AE89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Miltenyi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Biotec</w:t>
            </w:r>
            <w:proofErr w:type="spellEnd"/>
          </w:p>
        </w:tc>
      </w:tr>
      <w:tr w:rsidR="00AD6DB7" w14:paraId="5C72048B" w14:textId="77777777" w:rsidTr="00AD6DB7">
        <w:trPr>
          <w:trHeight w:val="114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F5EB848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TIM-3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06ED0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F38-2E2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37CE12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Human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9E95E55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D4BBE4" w14:textId="77777777" w:rsidR="00AD6DB7" w:rsidRPr="00AD6DB7" w:rsidRDefault="00AD6DB7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AD6DB7">
              <w:rPr>
                <w:color w:val="000000"/>
                <w:sz w:val="20"/>
                <w:szCs w:val="20"/>
                <w:lang w:val="en-US"/>
              </w:rPr>
              <w:t>T-cell Immunoglobulin and Mucin domain 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911F0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Miltenyi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Biotec</w:t>
            </w:r>
            <w:proofErr w:type="spellEnd"/>
          </w:p>
        </w:tc>
      </w:tr>
      <w:tr w:rsidR="00AD6DB7" w14:paraId="4181F14A" w14:textId="77777777" w:rsidTr="00AD6DB7">
        <w:trPr>
          <w:trHeight w:val="80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2538F7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CD45-FITC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0727DC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REA747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90EB62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Human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A2B484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FITC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F40259" w14:textId="77777777" w:rsidR="00AD6DB7" w:rsidRPr="00AD6DB7" w:rsidRDefault="00AD6DB7">
            <w:pPr>
              <w:jc w:val="center"/>
              <w:rPr>
                <w:color w:val="000000"/>
                <w:sz w:val="20"/>
                <w:szCs w:val="20"/>
                <w:lang w:val="en-US"/>
              </w:rPr>
            </w:pPr>
            <w:r w:rsidRPr="00AD6DB7">
              <w:rPr>
                <w:color w:val="000000"/>
                <w:sz w:val="20"/>
                <w:szCs w:val="20"/>
                <w:lang w:val="en-US"/>
              </w:rPr>
              <w:t>Cluster of differentiation 45, Pan-leukocyte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0AD45E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Miltenyi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Biotec</w:t>
            </w:r>
            <w:proofErr w:type="spellEnd"/>
          </w:p>
        </w:tc>
      </w:tr>
      <w:tr w:rsidR="00AD6DB7" w14:paraId="492FF2EE" w14:textId="77777777" w:rsidTr="00AD6DB7">
        <w:trPr>
          <w:trHeight w:val="106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12873D" w14:textId="77777777" w:rsidR="00AD6DB7" w:rsidRDefault="00AD6DB7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CD14-PE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DB0375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REA599</w:t>
            </w:r>
          </w:p>
        </w:tc>
        <w:tc>
          <w:tcPr>
            <w:tcW w:w="14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20603E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Human</w:t>
            </w:r>
          </w:p>
        </w:tc>
        <w:tc>
          <w:tcPr>
            <w:tcW w:w="17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1901F7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PE</w:t>
            </w:r>
          </w:p>
        </w:tc>
        <w:tc>
          <w:tcPr>
            <w:tcW w:w="14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6D3998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Cluster of </w:t>
            </w:r>
            <w:proofErr w:type="spellStart"/>
            <w:r>
              <w:rPr>
                <w:color w:val="000000"/>
                <w:sz w:val="20"/>
                <w:szCs w:val="20"/>
              </w:rPr>
              <w:t>differentiation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14. 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7476665" w14:textId="77777777" w:rsidR="00AD6DB7" w:rsidRDefault="00AD6DB7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Miltenyi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  <w:szCs w:val="20"/>
              </w:rPr>
              <w:t>Biotec</w:t>
            </w:r>
            <w:proofErr w:type="spellEnd"/>
          </w:p>
        </w:tc>
      </w:tr>
    </w:tbl>
    <w:p w14:paraId="399C610C" w14:textId="77777777" w:rsidR="00AD6DB7" w:rsidRPr="00061F71" w:rsidRDefault="00AD6DB7" w:rsidP="00F362A3">
      <w:pPr>
        <w:rPr>
          <w:b/>
          <w:bCs/>
          <w:lang w:val="en-GB"/>
        </w:rPr>
      </w:pPr>
    </w:p>
    <w:p w14:paraId="608E0E18" w14:textId="77777777" w:rsidR="00F362A3" w:rsidRPr="00F10415" w:rsidRDefault="00F362A3" w:rsidP="00F362A3">
      <w:pPr>
        <w:rPr>
          <w:b/>
          <w:bCs/>
          <w:lang w:val="en-GB"/>
        </w:rPr>
      </w:pPr>
    </w:p>
    <w:p w14:paraId="308C9C2F" w14:textId="77777777" w:rsidR="00AD6DB7" w:rsidRDefault="00AD6DB7" w:rsidP="007F66FD">
      <w:pPr>
        <w:rPr>
          <w:b/>
          <w:bCs/>
          <w:lang w:val="en-GB"/>
        </w:rPr>
      </w:pPr>
    </w:p>
    <w:p w14:paraId="3763EC37" w14:textId="77777777" w:rsidR="00AD6DB7" w:rsidRDefault="00AD6DB7" w:rsidP="007F66FD">
      <w:pPr>
        <w:rPr>
          <w:b/>
          <w:bCs/>
          <w:lang w:val="en-GB"/>
        </w:rPr>
      </w:pPr>
    </w:p>
    <w:p w14:paraId="67BC8A4F" w14:textId="77777777" w:rsidR="00AD6DB7" w:rsidRDefault="00AD6DB7" w:rsidP="007F66FD">
      <w:pPr>
        <w:rPr>
          <w:b/>
          <w:bCs/>
          <w:lang w:val="en-GB"/>
        </w:rPr>
      </w:pPr>
    </w:p>
    <w:p w14:paraId="386306F6" w14:textId="77777777" w:rsidR="00AD6DB7" w:rsidRDefault="00AD6DB7" w:rsidP="007F66FD">
      <w:pPr>
        <w:rPr>
          <w:b/>
          <w:bCs/>
          <w:lang w:val="en-GB"/>
        </w:rPr>
      </w:pPr>
    </w:p>
    <w:p w14:paraId="36540CC2" w14:textId="77777777" w:rsidR="00AD6DB7" w:rsidRDefault="00AD6DB7" w:rsidP="007F66FD">
      <w:pPr>
        <w:rPr>
          <w:b/>
          <w:bCs/>
          <w:lang w:val="en-GB"/>
        </w:rPr>
      </w:pPr>
    </w:p>
    <w:p w14:paraId="58FBF6B4" w14:textId="77777777" w:rsidR="00AD6DB7" w:rsidRDefault="00AD6DB7" w:rsidP="007F66FD">
      <w:pPr>
        <w:rPr>
          <w:b/>
          <w:bCs/>
          <w:lang w:val="en-GB"/>
        </w:rPr>
      </w:pPr>
    </w:p>
    <w:p w14:paraId="4FCCE509" w14:textId="77777777" w:rsidR="00AD6DB7" w:rsidRDefault="00AD6DB7" w:rsidP="007F66FD">
      <w:pPr>
        <w:rPr>
          <w:b/>
          <w:bCs/>
          <w:lang w:val="en-GB"/>
        </w:rPr>
      </w:pPr>
    </w:p>
    <w:p w14:paraId="51A2A484" w14:textId="77777777" w:rsidR="00AD6DB7" w:rsidRDefault="00AD6DB7" w:rsidP="007F66FD">
      <w:pPr>
        <w:rPr>
          <w:b/>
          <w:bCs/>
          <w:lang w:val="en-GB"/>
        </w:rPr>
      </w:pPr>
    </w:p>
    <w:p w14:paraId="58A97347" w14:textId="77777777" w:rsidR="00AD6DB7" w:rsidRDefault="00AD6DB7" w:rsidP="007F66FD">
      <w:pPr>
        <w:rPr>
          <w:b/>
          <w:bCs/>
          <w:lang w:val="en-GB"/>
        </w:rPr>
      </w:pPr>
    </w:p>
    <w:p w14:paraId="756F9287" w14:textId="77777777" w:rsidR="00AD6DB7" w:rsidRDefault="00AD6DB7" w:rsidP="007F66FD">
      <w:pPr>
        <w:rPr>
          <w:b/>
          <w:bCs/>
          <w:lang w:val="en-GB"/>
        </w:rPr>
      </w:pPr>
    </w:p>
    <w:p w14:paraId="62D8FB77" w14:textId="77777777" w:rsidR="00AD6DB7" w:rsidRDefault="00AD6DB7" w:rsidP="007F66FD">
      <w:pPr>
        <w:rPr>
          <w:b/>
          <w:bCs/>
          <w:lang w:val="en-GB"/>
        </w:rPr>
      </w:pPr>
    </w:p>
    <w:p w14:paraId="1753B946" w14:textId="77777777" w:rsidR="00AD6DB7" w:rsidRDefault="00AD6DB7" w:rsidP="007F66FD">
      <w:pPr>
        <w:rPr>
          <w:b/>
          <w:bCs/>
          <w:lang w:val="en-GB"/>
        </w:rPr>
      </w:pPr>
    </w:p>
    <w:p w14:paraId="0A91AC85" w14:textId="77777777" w:rsidR="00AD6DB7" w:rsidRDefault="00AD6DB7" w:rsidP="007F66FD">
      <w:pPr>
        <w:rPr>
          <w:b/>
          <w:bCs/>
          <w:lang w:val="en-GB"/>
        </w:rPr>
      </w:pPr>
    </w:p>
    <w:p w14:paraId="78061767" w14:textId="77777777" w:rsidR="00AD6DB7" w:rsidRDefault="00AD6DB7" w:rsidP="007F66FD">
      <w:pPr>
        <w:rPr>
          <w:b/>
          <w:bCs/>
          <w:lang w:val="en-GB"/>
        </w:rPr>
      </w:pPr>
    </w:p>
    <w:p w14:paraId="1166FB08" w14:textId="77777777" w:rsidR="00AD6DB7" w:rsidRDefault="00AD6DB7" w:rsidP="007F66FD">
      <w:pPr>
        <w:rPr>
          <w:b/>
          <w:bCs/>
          <w:lang w:val="en-GB"/>
        </w:rPr>
      </w:pPr>
    </w:p>
    <w:p w14:paraId="75A70012" w14:textId="77777777" w:rsidR="00AD6DB7" w:rsidRDefault="00AD6DB7" w:rsidP="007F66FD">
      <w:pPr>
        <w:rPr>
          <w:b/>
          <w:bCs/>
          <w:lang w:val="en-GB"/>
        </w:rPr>
      </w:pPr>
    </w:p>
    <w:p w14:paraId="70568A1C" w14:textId="77777777" w:rsidR="00AD6DB7" w:rsidRDefault="00AD6DB7" w:rsidP="007F66FD">
      <w:pPr>
        <w:rPr>
          <w:b/>
          <w:bCs/>
          <w:lang w:val="en-GB"/>
        </w:rPr>
      </w:pPr>
    </w:p>
    <w:p w14:paraId="5A794B75" w14:textId="22BAB8F6" w:rsidR="007F66FD" w:rsidRDefault="007F66FD" w:rsidP="007F66FD">
      <w:pPr>
        <w:rPr>
          <w:b/>
          <w:bCs/>
          <w:lang w:val="en-GB"/>
        </w:rPr>
      </w:pPr>
      <w:r w:rsidRPr="00061F71">
        <w:rPr>
          <w:b/>
          <w:bCs/>
          <w:lang w:val="en-GB"/>
        </w:rPr>
        <w:lastRenderedPageBreak/>
        <w:t xml:space="preserve">Supplementary Table </w:t>
      </w:r>
      <w:r>
        <w:rPr>
          <w:b/>
          <w:bCs/>
          <w:lang w:val="en-GB"/>
        </w:rPr>
        <w:t>3</w:t>
      </w:r>
    </w:p>
    <w:p w14:paraId="5B076870" w14:textId="77777777" w:rsidR="007F66FD" w:rsidRPr="00061F71" w:rsidRDefault="007F66FD" w:rsidP="007F66FD">
      <w:pPr>
        <w:rPr>
          <w:b/>
          <w:bCs/>
          <w:lang w:val="en-GB"/>
        </w:rPr>
      </w:pPr>
    </w:p>
    <w:tbl>
      <w:tblPr>
        <w:tblW w:w="74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8"/>
        <w:gridCol w:w="6102"/>
      </w:tblGrid>
      <w:tr w:rsidR="007F66FD" w:rsidRPr="007F66FD" w14:paraId="70FD21AC" w14:textId="77777777" w:rsidTr="007F66FD">
        <w:trPr>
          <w:trHeight w:val="340"/>
          <w:jc w:val="center"/>
        </w:trPr>
        <w:tc>
          <w:tcPr>
            <w:tcW w:w="74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13E6032" w14:textId="77777777" w:rsidR="007F66FD" w:rsidRPr="007F66FD" w:rsidRDefault="007F66FD">
            <w:pPr>
              <w:jc w:val="center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7F66FD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Human primers for </w:t>
            </w:r>
            <w:proofErr w:type="spellStart"/>
            <w:r w:rsidRPr="007F66FD">
              <w:rPr>
                <w:b/>
                <w:bCs/>
                <w:color w:val="000000"/>
                <w:sz w:val="20"/>
                <w:szCs w:val="20"/>
                <w:lang w:val="en-US"/>
              </w:rPr>
              <w:t>qRT</w:t>
            </w:r>
            <w:proofErr w:type="spellEnd"/>
            <w:r w:rsidRPr="007F66FD">
              <w:rPr>
                <w:b/>
                <w:bCs/>
                <w:color w:val="000000"/>
                <w:sz w:val="20"/>
                <w:szCs w:val="20"/>
                <w:lang w:val="en-US"/>
              </w:rPr>
              <w:t>-PCR</w:t>
            </w:r>
          </w:p>
        </w:tc>
      </w:tr>
      <w:tr w:rsidR="007F66FD" w14:paraId="3CDDBF32" w14:textId="77777777" w:rsidTr="007F66FD">
        <w:trPr>
          <w:trHeight w:val="340"/>
          <w:jc w:val="center"/>
        </w:trPr>
        <w:tc>
          <w:tcPr>
            <w:tcW w:w="135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A01B693" w14:textId="77777777" w:rsidR="007F66FD" w:rsidRDefault="007F66FD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Gene</w:t>
            </w: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5FF3D" w14:textId="77777777" w:rsidR="007F66FD" w:rsidRDefault="007F66FD">
            <w:pPr>
              <w:jc w:val="center"/>
              <w:rPr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>Sequences</w:t>
            </w:r>
            <w:proofErr w:type="spellEnd"/>
          </w:p>
        </w:tc>
      </w:tr>
      <w:tr w:rsidR="007F66FD" w14:paraId="6CF87618" w14:textId="77777777" w:rsidTr="007F66FD">
        <w:trPr>
          <w:trHeight w:val="340"/>
          <w:jc w:val="center"/>
        </w:trPr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1FCBAB5" w14:textId="77777777" w:rsidR="007F66FD" w:rsidRDefault="007F66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hu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18s</w:t>
            </w: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93678D" w14:textId="77777777" w:rsidR="007F66FD" w:rsidRDefault="007F66FD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forward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gcagaatccacgccagtacaag</w:t>
            </w:r>
            <w:proofErr w:type="spellEnd"/>
          </w:p>
        </w:tc>
      </w:tr>
      <w:tr w:rsidR="007F66FD" w14:paraId="16080F12" w14:textId="77777777" w:rsidTr="007F66FD">
        <w:trPr>
          <w:trHeight w:val="340"/>
          <w:jc w:val="center"/>
        </w:trPr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D769E3" w14:textId="77777777" w:rsidR="007F66FD" w:rsidRDefault="007F66FD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05E3FB" w14:textId="77777777" w:rsidR="007F66FD" w:rsidRDefault="007F66FD">
            <w:pPr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reverse: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gcttgttgtccagaccattggc</w:t>
            </w:r>
            <w:proofErr w:type="spellEnd"/>
          </w:p>
        </w:tc>
      </w:tr>
      <w:tr w:rsidR="007F66FD" w14:paraId="1BB1BB24" w14:textId="77777777" w:rsidTr="007F66FD">
        <w:trPr>
          <w:trHeight w:val="340"/>
          <w:jc w:val="center"/>
        </w:trPr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36D4D1" w14:textId="77777777" w:rsidR="007F66FD" w:rsidRDefault="007F66FD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hu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plgf</w:t>
            </w:r>
            <w:proofErr w:type="spellEnd"/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8F475E" w14:textId="77777777" w:rsidR="007F66FD" w:rsidRDefault="007F66FD">
            <w:pPr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forward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0"/>
                <w:szCs w:val="20"/>
              </w:rPr>
              <w:t>tgtcaccatgcagctcctaa</w:t>
            </w:r>
            <w:proofErr w:type="spellEnd"/>
          </w:p>
        </w:tc>
      </w:tr>
      <w:tr w:rsidR="007F66FD" w14:paraId="3BDB2AF3" w14:textId="77777777" w:rsidTr="007F66FD">
        <w:trPr>
          <w:trHeight w:val="340"/>
          <w:jc w:val="center"/>
        </w:trPr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C650D54" w14:textId="77777777" w:rsidR="007F66FD" w:rsidRDefault="007F66FD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BCFA4D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reverse: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gtctgtgggtctctgcttct</w:t>
            </w:r>
            <w:proofErr w:type="spellEnd"/>
          </w:p>
        </w:tc>
      </w:tr>
      <w:tr w:rsidR="007F66FD" w14:paraId="7FB65B42" w14:textId="77777777" w:rsidTr="007F66FD">
        <w:trPr>
          <w:trHeight w:val="340"/>
          <w:jc w:val="center"/>
        </w:trPr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20B70FC" w14:textId="77777777" w:rsidR="007F66FD" w:rsidRDefault="007F66F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hu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vegf</w:t>
            </w:r>
            <w:proofErr w:type="spellEnd"/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FA630A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forward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ctgtcttgggtgcattggag</w:t>
            </w:r>
            <w:proofErr w:type="spellEnd"/>
          </w:p>
        </w:tc>
      </w:tr>
      <w:tr w:rsidR="007F66FD" w14:paraId="0C8CBCED" w14:textId="77777777" w:rsidTr="007F66FD">
        <w:trPr>
          <w:trHeight w:val="340"/>
          <w:jc w:val="center"/>
        </w:trPr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D7F116" w14:textId="77777777" w:rsidR="007F66FD" w:rsidRDefault="007F66FD">
            <w:pPr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488115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reverse: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accagggtctcgattggatg</w:t>
            </w:r>
            <w:proofErr w:type="spellEnd"/>
          </w:p>
        </w:tc>
      </w:tr>
      <w:tr w:rsidR="007F66FD" w14:paraId="0B936495" w14:textId="77777777" w:rsidTr="007F66FD">
        <w:trPr>
          <w:trHeight w:val="340"/>
          <w:jc w:val="center"/>
        </w:trPr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E388FB7" w14:textId="77777777" w:rsidR="007F66FD" w:rsidRDefault="007F66F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hu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cxcl8</w:t>
            </w: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EE1B20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forward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cctgatttctgcagctctgtg</w:t>
            </w:r>
            <w:proofErr w:type="spellEnd"/>
          </w:p>
        </w:tc>
      </w:tr>
      <w:tr w:rsidR="007F66FD" w14:paraId="19EE0EF1" w14:textId="77777777" w:rsidTr="007F66FD">
        <w:trPr>
          <w:trHeight w:val="340"/>
          <w:jc w:val="center"/>
        </w:trPr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0866652" w14:textId="77777777" w:rsidR="007F66FD" w:rsidRDefault="007F66FD">
            <w:pPr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0287D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reverse: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gtggtccactctcaatcactctc</w:t>
            </w:r>
            <w:proofErr w:type="spellEnd"/>
          </w:p>
        </w:tc>
      </w:tr>
      <w:tr w:rsidR="007F66FD" w14:paraId="047DF720" w14:textId="77777777" w:rsidTr="007F66FD">
        <w:trPr>
          <w:trHeight w:val="340"/>
          <w:jc w:val="center"/>
        </w:trPr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BFEA9F" w14:textId="77777777" w:rsidR="007F66FD" w:rsidRDefault="007F66F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hu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vegfr2</w:t>
            </w: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98C302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forward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tctctctgcctacctcacct</w:t>
            </w:r>
            <w:proofErr w:type="spellEnd"/>
          </w:p>
        </w:tc>
      </w:tr>
      <w:tr w:rsidR="007F66FD" w14:paraId="099C8613" w14:textId="77777777" w:rsidTr="007F66FD">
        <w:trPr>
          <w:trHeight w:val="340"/>
          <w:jc w:val="center"/>
        </w:trPr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F7E4078" w14:textId="77777777" w:rsidR="007F66FD" w:rsidRDefault="007F66FD">
            <w:pPr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7C1E20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proofErr w:type="gramStart"/>
            <w:r>
              <w:rPr>
                <w:color w:val="000000"/>
                <w:sz w:val="21"/>
                <w:szCs w:val="21"/>
              </w:rPr>
              <w:t>reverse:</w:t>
            </w:r>
            <w:r>
              <w:rPr>
                <w:i/>
                <w:iCs/>
                <w:color w:val="000000"/>
                <w:sz w:val="21"/>
                <w:szCs w:val="21"/>
              </w:rPr>
              <w:t>accataccactgtccgtctg</w:t>
            </w:r>
            <w:proofErr w:type="spellEnd"/>
            <w:proofErr w:type="gramEnd"/>
          </w:p>
        </w:tc>
      </w:tr>
      <w:tr w:rsidR="007F66FD" w14:paraId="6CCF5E53" w14:textId="77777777" w:rsidTr="007F66FD">
        <w:trPr>
          <w:trHeight w:val="340"/>
          <w:jc w:val="center"/>
        </w:trPr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D02F36" w14:textId="77777777" w:rsidR="007F66FD" w:rsidRDefault="007F66F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hu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cxcl12</w:t>
            </w: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0202E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forward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ctcaacactccaaactgtgccc</w:t>
            </w:r>
            <w:proofErr w:type="spellEnd"/>
          </w:p>
        </w:tc>
      </w:tr>
      <w:tr w:rsidR="007F66FD" w14:paraId="786D2B9D" w14:textId="77777777" w:rsidTr="007F66FD">
        <w:trPr>
          <w:trHeight w:val="340"/>
          <w:jc w:val="center"/>
        </w:trPr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A627948" w14:textId="77777777" w:rsidR="007F66FD" w:rsidRDefault="007F66FD">
            <w:pPr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ED3A4FB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reverse: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ctccaggtactcctgaatccac</w:t>
            </w:r>
            <w:proofErr w:type="spellEnd"/>
          </w:p>
        </w:tc>
      </w:tr>
      <w:tr w:rsidR="007F66FD" w14:paraId="598C4ACA" w14:textId="77777777" w:rsidTr="007F66FD">
        <w:trPr>
          <w:trHeight w:val="340"/>
          <w:jc w:val="center"/>
        </w:trPr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2F1E99" w14:textId="77777777" w:rsidR="007F66FD" w:rsidRDefault="007F66F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hu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pai</w:t>
            </w:r>
            <w:proofErr w:type="spellEnd"/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B5911A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forward</w:t>
            </w:r>
            <w:proofErr w:type="spellEnd"/>
            <w:r>
              <w:rPr>
                <w:color w:val="000000"/>
                <w:sz w:val="21"/>
                <w:szCs w:val="21"/>
              </w:rPr>
              <w:t>:</w:t>
            </w:r>
            <w:r>
              <w:rPr>
                <w:i/>
                <w:iCs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tctctgccctcaccaacatt</w:t>
            </w:r>
            <w:proofErr w:type="spellEnd"/>
          </w:p>
        </w:tc>
      </w:tr>
      <w:tr w:rsidR="007F66FD" w14:paraId="346F568A" w14:textId="77777777" w:rsidTr="007F66FD">
        <w:trPr>
          <w:trHeight w:val="340"/>
          <w:jc w:val="center"/>
        </w:trPr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61E17FF" w14:textId="77777777" w:rsidR="007F66FD" w:rsidRDefault="007F66FD">
            <w:pPr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8B920F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reverse: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cggtcattcccaggttctct</w:t>
            </w:r>
            <w:proofErr w:type="spellEnd"/>
          </w:p>
        </w:tc>
      </w:tr>
      <w:tr w:rsidR="007F66FD" w14:paraId="7C1570A0" w14:textId="77777777" w:rsidTr="007F66FD">
        <w:trPr>
          <w:trHeight w:val="340"/>
          <w:jc w:val="center"/>
        </w:trPr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57C72C" w14:textId="77777777" w:rsidR="007F66FD" w:rsidRDefault="007F66F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hu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icam-1</w:t>
            </w: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80B10E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forward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agcggctgacgtgtgcagtaat</w:t>
            </w:r>
            <w:proofErr w:type="spellEnd"/>
          </w:p>
        </w:tc>
      </w:tr>
      <w:tr w:rsidR="007F66FD" w14:paraId="76EC90C9" w14:textId="77777777" w:rsidTr="007F66FD">
        <w:trPr>
          <w:trHeight w:val="340"/>
          <w:jc w:val="center"/>
        </w:trPr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D8EA4C8" w14:textId="77777777" w:rsidR="007F66FD" w:rsidRDefault="007F66FD">
            <w:pPr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473D5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reverse: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tctgagacctctggcttcgtca</w:t>
            </w:r>
            <w:proofErr w:type="spellEnd"/>
          </w:p>
        </w:tc>
      </w:tr>
      <w:tr w:rsidR="007F66FD" w14:paraId="71B1B501" w14:textId="77777777" w:rsidTr="007F66FD">
        <w:trPr>
          <w:trHeight w:val="340"/>
          <w:jc w:val="center"/>
        </w:trPr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C7B6A20" w14:textId="77777777" w:rsidR="007F66FD" w:rsidRDefault="007F66F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hu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vicam-1</w:t>
            </w: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A3383F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forward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gattctgtgcccacagtaaggc</w:t>
            </w:r>
            <w:proofErr w:type="spellEnd"/>
          </w:p>
        </w:tc>
      </w:tr>
      <w:tr w:rsidR="007F66FD" w14:paraId="51D6EA73" w14:textId="77777777" w:rsidTr="007F66FD">
        <w:trPr>
          <w:trHeight w:val="340"/>
          <w:jc w:val="center"/>
        </w:trPr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79EBB0" w14:textId="77777777" w:rsidR="007F66FD" w:rsidRDefault="007F66FD">
            <w:pPr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5539062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reverse: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tggtcacagagccaccttcttg</w:t>
            </w:r>
            <w:proofErr w:type="spellEnd"/>
          </w:p>
        </w:tc>
      </w:tr>
      <w:tr w:rsidR="007F66FD" w14:paraId="3A0DE0D6" w14:textId="77777777" w:rsidTr="007F66FD">
        <w:trPr>
          <w:trHeight w:val="340"/>
          <w:jc w:val="center"/>
        </w:trPr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ED185E" w14:textId="77777777" w:rsidR="007F66FD" w:rsidRDefault="007F66F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hu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cxcr4</w:t>
            </w: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CC98C6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forward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ctcctctttgtcatcacgcttcc</w:t>
            </w:r>
            <w:proofErr w:type="spellEnd"/>
          </w:p>
        </w:tc>
      </w:tr>
      <w:tr w:rsidR="007F66FD" w14:paraId="4FDBE13C" w14:textId="77777777" w:rsidTr="007F66FD">
        <w:trPr>
          <w:trHeight w:val="340"/>
          <w:jc w:val="center"/>
        </w:trPr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17743CA" w14:textId="77777777" w:rsidR="007F66FD" w:rsidRDefault="007F66FD">
            <w:pPr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707241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reverse: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ggatgaggacactgctgtagag</w:t>
            </w:r>
            <w:proofErr w:type="spellEnd"/>
          </w:p>
        </w:tc>
      </w:tr>
      <w:tr w:rsidR="007F66FD" w14:paraId="5F092BAD" w14:textId="77777777" w:rsidTr="007F66FD">
        <w:trPr>
          <w:trHeight w:val="340"/>
          <w:jc w:val="center"/>
        </w:trPr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5C886C" w14:textId="77777777" w:rsidR="007F66FD" w:rsidRDefault="007F66F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hu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il-1α</w:t>
            </w: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EA77F8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forward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tgtatgtgactgcccaagatgaag</w:t>
            </w:r>
            <w:proofErr w:type="spellEnd"/>
          </w:p>
        </w:tc>
      </w:tr>
      <w:tr w:rsidR="007F66FD" w14:paraId="2DE6AA29" w14:textId="77777777" w:rsidTr="007F66FD">
        <w:trPr>
          <w:trHeight w:val="340"/>
          <w:jc w:val="center"/>
        </w:trPr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DDD69BB" w14:textId="77777777" w:rsidR="007F66FD" w:rsidRDefault="007F66FD">
            <w:pPr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2E1BA0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reverse: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agaggaggttggtctcactacc</w:t>
            </w:r>
            <w:proofErr w:type="spellEnd"/>
          </w:p>
        </w:tc>
      </w:tr>
      <w:tr w:rsidR="007F66FD" w14:paraId="0D3275E5" w14:textId="77777777" w:rsidTr="007F66FD">
        <w:trPr>
          <w:trHeight w:val="340"/>
          <w:jc w:val="center"/>
        </w:trPr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1AA2FE" w14:textId="77777777" w:rsidR="007F66FD" w:rsidRDefault="007F66F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hu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arg1</w:t>
            </w: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9EB914F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forward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gattctcagtgctgcggatc</w:t>
            </w:r>
            <w:proofErr w:type="spellEnd"/>
          </w:p>
        </w:tc>
      </w:tr>
      <w:tr w:rsidR="007F66FD" w14:paraId="31DCB132" w14:textId="77777777" w:rsidTr="007F66FD">
        <w:trPr>
          <w:trHeight w:val="340"/>
          <w:jc w:val="center"/>
        </w:trPr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63E17EC6" w14:textId="77777777" w:rsidR="007F66FD" w:rsidRDefault="007F66FD">
            <w:pPr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C94EB1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reverse: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cagcttctcttatggcagcg</w:t>
            </w:r>
            <w:proofErr w:type="spellEnd"/>
          </w:p>
        </w:tc>
      </w:tr>
      <w:tr w:rsidR="007F66FD" w14:paraId="33C83CFF" w14:textId="77777777" w:rsidTr="007F66FD">
        <w:trPr>
          <w:trHeight w:val="340"/>
          <w:jc w:val="center"/>
        </w:trPr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A869D48" w14:textId="77777777" w:rsidR="007F66FD" w:rsidRDefault="007F66F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hu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il10</w:t>
            </w: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4CD65C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forward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gccaagccttgtctgagatg</w:t>
            </w:r>
            <w:proofErr w:type="spellEnd"/>
          </w:p>
        </w:tc>
      </w:tr>
      <w:tr w:rsidR="007F66FD" w14:paraId="7704D7C4" w14:textId="77777777" w:rsidTr="007F66FD">
        <w:trPr>
          <w:trHeight w:val="340"/>
          <w:jc w:val="center"/>
        </w:trPr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D8D79C" w14:textId="77777777" w:rsidR="007F66FD" w:rsidRDefault="007F66FD">
            <w:pPr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0D42E66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reverse: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aagaaatcgatgacagcgcc</w:t>
            </w:r>
            <w:proofErr w:type="spellEnd"/>
          </w:p>
        </w:tc>
      </w:tr>
      <w:tr w:rsidR="007F66FD" w14:paraId="42018CE7" w14:textId="77777777" w:rsidTr="007F66FD">
        <w:trPr>
          <w:trHeight w:val="340"/>
          <w:jc w:val="center"/>
        </w:trPr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D67CCE" w14:textId="77777777" w:rsidR="007F66FD" w:rsidRDefault="007F66F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hu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il12</w:t>
            </w: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7EB564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forward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gccttcaccactcccaaaac</w:t>
            </w:r>
            <w:proofErr w:type="spellEnd"/>
          </w:p>
        </w:tc>
      </w:tr>
      <w:tr w:rsidR="007F66FD" w14:paraId="36E8DBA9" w14:textId="77777777" w:rsidTr="007F66FD">
        <w:trPr>
          <w:trHeight w:val="340"/>
          <w:jc w:val="center"/>
        </w:trPr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50875003" w14:textId="77777777" w:rsidR="007F66FD" w:rsidRDefault="007F66FD">
            <w:pPr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215519D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>reverse</w:t>
            </w:r>
            <w:r>
              <w:rPr>
                <w:i/>
                <w:iCs/>
                <w:color w:val="000000"/>
                <w:sz w:val="21"/>
                <w:szCs w:val="21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atggtaaacaggcctccact</w:t>
            </w:r>
            <w:proofErr w:type="spellEnd"/>
          </w:p>
        </w:tc>
      </w:tr>
      <w:tr w:rsidR="007F66FD" w14:paraId="4650502D" w14:textId="77777777" w:rsidTr="007F66FD">
        <w:trPr>
          <w:trHeight w:val="340"/>
          <w:jc w:val="center"/>
        </w:trPr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3FC454" w14:textId="77777777" w:rsidR="007F66FD" w:rsidRDefault="007F66F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hu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cd206</w:t>
            </w: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F5B8D81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proofErr w:type="spellStart"/>
            <w:r>
              <w:rPr>
                <w:color w:val="000000"/>
                <w:sz w:val="21"/>
                <w:szCs w:val="21"/>
              </w:rPr>
              <w:t>forward</w:t>
            </w:r>
            <w:proofErr w:type="spellEnd"/>
            <w:r>
              <w:rPr>
                <w:color w:val="000000"/>
                <w:sz w:val="21"/>
                <w:szCs w:val="21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agccaacaccagctcctcaaga</w:t>
            </w:r>
            <w:proofErr w:type="spellEnd"/>
          </w:p>
        </w:tc>
      </w:tr>
      <w:tr w:rsidR="007F66FD" w14:paraId="64858272" w14:textId="77777777" w:rsidTr="007F66FD">
        <w:trPr>
          <w:trHeight w:val="340"/>
          <w:jc w:val="center"/>
        </w:trPr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209EAD" w14:textId="77777777" w:rsidR="007F66FD" w:rsidRDefault="007F66FD">
            <w:pPr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73FB8A" w14:textId="77777777" w:rsidR="007F66FD" w:rsidRDefault="007F66FD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color w:val="000000"/>
                <w:sz w:val="21"/>
                <w:szCs w:val="21"/>
              </w:rPr>
              <w:t xml:space="preserve">reverse: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caaaacgctcgcgcattgtcca</w:t>
            </w:r>
            <w:proofErr w:type="spellEnd"/>
          </w:p>
        </w:tc>
      </w:tr>
      <w:tr w:rsidR="007F66FD" w14:paraId="36FFB853" w14:textId="77777777" w:rsidTr="007F66FD">
        <w:trPr>
          <w:trHeight w:val="340"/>
          <w:jc w:val="center"/>
        </w:trPr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EA3AC9" w14:textId="77777777" w:rsidR="007F66FD" w:rsidRDefault="007F66F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hu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tgf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>-</w:t>
            </w:r>
            <w:r>
              <w:rPr>
                <w:rFonts w:ascii="Symbol" w:hAnsi="Symbol"/>
                <w:b/>
                <w:bCs/>
                <w:color w:val="000000"/>
                <w:sz w:val="21"/>
                <w:szCs w:val="21"/>
              </w:rPr>
              <w:t>b</w:t>
            </w: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E1605" w14:textId="77777777" w:rsidR="007F66FD" w:rsidRDefault="007F66FD">
            <w:pPr>
              <w:jc w:val="center"/>
              <w:rPr>
                <w:i/>
                <w:iCs/>
                <w:color w:val="000000"/>
                <w:sz w:val="21"/>
                <w:szCs w:val="21"/>
              </w:rPr>
            </w:pP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forward</w:t>
            </w:r>
            <w:proofErr w:type="spellEnd"/>
            <w:r>
              <w:rPr>
                <w:i/>
                <w:iCs/>
                <w:color w:val="000000"/>
                <w:sz w:val="21"/>
                <w:szCs w:val="21"/>
              </w:rPr>
              <w:t xml:space="preserve">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ctgtccaacatgatcgtg</w:t>
            </w:r>
            <w:proofErr w:type="spellEnd"/>
          </w:p>
        </w:tc>
      </w:tr>
      <w:tr w:rsidR="007F66FD" w14:paraId="15170A4A" w14:textId="77777777" w:rsidTr="007F66FD">
        <w:trPr>
          <w:trHeight w:val="340"/>
          <w:jc w:val="center"/>
        </w:trPr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B4F2152" w14:textId="77777777" w:rsidR="007F66FD" w:rsidRDefault="007F66FD">
            <w:pPr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5BE001B" w14:textId="77777777" w:rsidR="007F66FD" w:rsidRDefault="007F66FD">
            <w:pPr>
              <w:jc w:val="center"/>
              <w:rPr>
                <w:i/>
                <w:iCs/>
                <w:color w:val="000000"/>
                <w:sz w:val="21"/>
                <w:szCs w:val="21"/>
              </w:rPr>
            </w:pPr>
            <w:r>
              <w:rPr>
                <w:i/>
                <w:iCs/>
                <w:color w:val="000000"/>
                <w:sz w:val="21"/>
                <w:szCs w:val="21"/>
              </w:rPr>
              <w:t xml:space="preserve">reverse: </w:t>
            </w:r>
            <w:proofErr w:type="spellStart"/>
            <w:r>
              <w:rPr>
                <w:i/>
                <w:iCs/>
                <w:color w:val="000000"/>
                <w:sz w:val="21"/>
                <w:szCs w:val="21"/>
              </w:rPr>
              <w:t>cgcagtcctctctccatc</w:t>
            </w:r>
            <w:proofErr w:type="spellEnd"/>
          </w:p>
        </w:tc>
      </w:tr>
      <w:tr w:rsidR="007F66FD" w14:paraId="7FA09AFE" w14:textId="77777777" w:rsidTr="007F66FD">
        <w:trPr>
          <w:trHeight w:val="340"/>
          <w:jc w:val="center"/>
        </w:trPr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F283BD" w14:textId="77777777" w:rsidR="007F66FD" w:rsidRDefault="007F66F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t>hu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cd80</w:t>
            </w: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B4AEBF" w14:textId="77777777" w:rsidR="007F66FD" w:rsidRDefault="007F66FD">
            <w:pPr>
              <w:jc w:val="center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 xml:space="preserve"> </w:t>
            </w:r>
            <w:proofErr w:type="spellStart"/>
            <w:r>
              <w:rPr>
                <w:i/>
                <w:iCs/>
                <w:sz w:val="21"/>
                <w:szCs w:val="21"/>
              </w:rPr>
              <w:t>forward</w:t>
            </w:r>
            <w:proofErr w:type="spellEnd"/>
            <w:r>
              <w:rPr>
                <w:i/>
                <w:iCs/>
                <w:sz w:val="21"/>
                <w:szCs w:val="21"/>
              </w:rPr>
              <w:t xml:space="preserve">: </w:t>
            </w:r>
            <w:proofErr w:type="spellStart"/>
            <w:r>
              <w:rPr>
                <w:i/>
                <w:iCs/>
                <w:sz w:val="21"/>
                <w:szCs w:val="21"/>
              </w:rPr>
              <w:t>ctcttggtgctggctggtcttt</w:t>
            </w:r>
            <w:proofErr w:type="spellEnd"/>
          </w:p>
        </w:tc>
      </w:tr>
      <w:tr w:rsidR="007F66FD" w14:paraId="078760FD" w14:textId="77777777" w:rsidTr="007F66FD">
        <w:trPr>
          <w:trHeight w:val="340"/>
          <w:jc w:val="center"/>
        </w:trPr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F66F8A9" w14:textId="77777777" w:rsidR="007F66FD" w:rsidRDefault="007F66FD">
            <w:pPr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C5E44EF" w14:textId="77777777" w:rsidR="007F66FD" w:rsidRDefault="007F66FD">
            <w:pPr>
              <w:jc w:val="center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 xml:space="preserve">reverse: </w:t>
            </w:r>
            <w:proofErr w:type="spellStart"/>
            <w:r>
              <w:rPr>
                <w:i/>
                <w:iCs/>
                <w:sz w:val="21"/>
                <w:szCs w:val="21"/>
              </w:rPr>
              <w:t>gccagtagatgcgagtttgtgc</w:t>
            </w:r>
            <w:proofErr w:type="spellEnd"/>
          </w:p>
        </w:tc>
      </w:tr>
      <w:tr w:rsidR="007F66FD" w14:paraId="22229B35" w14:textId="77777777" w:rsidTr="007F66FD">
        <w:trPr>
          <w:trHeight w:val="340"/>
          <w:jc w:val="center"/>
        </w:trPr>
        <w:tc>
          <w:tcPr>
            <w:tcW w:w="1358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A08D6B" w14:textId="77777777" w:rsidR="007F66FD" w:rsidRDefault="007F66FD">
            <w:pPr>
              <w:jc w:val="center"/>
              <w:rPr>
                <w:b/>
                <w:bCs/>
                <w:color w:val="000000"/>
                <w:sz w:val="21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1"/>
                <w:szCs w:val="21"/>
              </w:rPr>
              <w:lastRenderedPageBreak/>
              <w:t>hu</w:t>
            </w:r>
            <w:proofErr w:type="spellEnd"/>
            <w:r>
              <w:rPr>
                <w:b/>
                <w:bCs/>
                <w:color w:val="000000"/>
                <w:sz w:val="21"/>
                <w:szCs w:val="21"/>
              </w:rPr>
              <w:t xml:space="preserve"> cd86</w:t>
            </w: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D5E34F5" w14:textId="77777777" w:rsidR="007F66FD" w:rsidRDefault="007F66FD">
            <w:pPr>
              <w:jc w:val="center"/>
              <w:rPr>
                <w:i/>
                <w:iCs/>
                <w:sz w:val="21"/>
                <w:szCs w:val="21"/>
              </w:rPr>
            </w:pPr>
            <w:proofErr w:type="spellStart"/>
            <w:r>
              <w:rPr>
                <w:i/>
                <w:iCs/>
                <w:sz w:val="21"/>
                <w:szCs w:val="21"/>
              </w:rPr>
              <w:t>forward</w:t>
            </w:r>
            <w:proofErr w:type="spellEnd"/>
            <w:r>
              <w:rPr>
                <w:i/>
                <w:iCs/>
                <w:sz w:val="21"/>
                <w:szCs w:val="21"/>
              </w:rPr>
              <w:t xml:space="preserve">: </w:t>
            </w:r>
            <w:proofErr w:type="spellStart"/>
            <w:r>
              <w:rPr>
                <w:i/>
                <w:iCs/>
                <w:sz w:val="21"/>
                <w:szCs w:val="21"/>
              </w:rPr>
              <w:t>ccatcagcttgtctgtttcattcc</w:t>
            </w:r>
            <w:proofErr w:type="spellEnd"/>
          </w:p>
        </w:tc>
      </w:tr>
      <w:tr w:rsidR="007F66FD" w14:paraId="61111586" w14:textId="77777777" w:rsidTr="007F66FD">
        <w:trPr>
          <w:trHeight w:val="340"/>
          <w:jc w:val="center"/>
        </w:trPr>
        <w:tc>
          <w:tcPr>
            <w:tcW w:w="1358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4A91201" w14:textId="77777777" w:rsidR="007F66FD" w:rsidRDefault="007F66FD">
            <w:pPr>
              <w:rPr>
                <w:b/>
                <w:bCs/>
                <w:color w:val="000000"/>
                <w:sz w:val="21"/>
                <w:szCs w:val="21"/>
              </w:rPr>
            </w:pPr>
          </w:p>
        </w:tc>
        <w:tc>
          <w:tcPr>
            <w:tcW w:w="6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5246A5D" w14:textId="77777777" w:rsidR="007F66FD" w:rsidRDefault="007F66FD">
            <w:pPr>
              <w:jc w:val="center"/>
              <w:rPr>
                <w:i/>
                <w:iCs/>
                <w:sz w:val="21"/>
                <w:szCs w:val="21"/>
              </w:rPr>
            </w:pPr>
            <w:r>
              <w:rPr>
                <w:i/>
                <w:iCs/>
                <w:sz w:val="21"/>
                <w:szCs w:val="21"/>
              </w:rPr>
              <w:t xml:space="preserve">reverse: </w:t>
            </w:r>
            <w:proofErr w:type="spellStart"/>
            <w:r>
              <w:rPr>
                <w:i/>
                <w:iCs/>
                <w:sz w:val="21"/>
                <w:szCs w:val="21"/>
              </w:rPr>
              <w:t>gctgtaatccaaggaatgtggtc</w:t>
            </w:r>
            <w:proofErr w:type="spellEnd"/>
          </w:p>
        </w:tc>
      </w:tr>
    </w:tbl>
    <w:p w14:paraId="60181D4B" w14:textId="77777777" w:rsidR="00F362A3" w:rsidRDefault="00F362A3" w:rsidP="00F362A3">
      <w:pPr>
        <w:rPr>
          <w:b/>
          <w:bCs/>
          <w:lang w:val="en-GB"/>
        </w:rPr>
      </w:pPr>
    </w:p>
    <w:p w14:paraId="6BBD04B4" w14:textId="77777777" w:rsidR="00F362A3" w:rsidRDefault="00F362A3" w:rsidP="00F362A3">
      <w:pPr>
        <w:rPr>
          <w:b/>
          <w:bCs/>
          <w:lang w:val="en-GB"/>
        </w:rPr>
      </w:pPr>
    </w:p>
    <w:p w14:paraId="02B40351" w14:textId="77777777" w:rsidR="00F362A3" w:rsidRDefault="00F362A3" w:rsidP="00F362A3">
      <w:pPr>
        <w:rPr>
          <w:b/>
          <w:bCs/>
          <w:lang w:val="en-GB"/>
        </w:rPr>
      </w:pPr>
    </w:p>
    <w:p w14:paraId="67219619" w14:textId="77777777" w:rsidR="00F362A3" w:rsidRDefault="00F362A3" w:rsidP="00F362A3">
      <w:pPr>
        <w:rPr>
          <w:b/>
          <w:bCs/>
          <w:lang w:val="en-GB"/>
        </w:rPr>
      </w:pPr>
    </w:p>
    <w:p w14:paraId="17319E68" w14:textId="77777777" w:rsidR="00F362A3" w:rsidRDefault="00F362A3" w:rsidP="00F362A3">
      <w:pPr>
        <w:rPr>
          <w:b/>
          <w:bCs/>
          <w:lang w:val="en-GB"/>
        </w:rPr>
      </w:pPr>
    </w:p>
    <w:p w14:paraId="63D665BB" w14:textId="77777777" w:rsidR="00F362A3" w:rsidRDefault="00F362A3" w:rsidP="00F362A3">
      <w:pPr>
        <w:rPr>
          <w:b/>
          <w:bCs/>
          <w:lang w:val="en-GB"/>
        </w:rPr>
      </w:pPr>
    </w:p>
    <w:p w14:paraId="10ECCEA4" w14:textId="77777777" w:rsidR="00F362A3" w:rsidRDefault="00F362A3" w:rsidP="00F362A3">
      <w:pPr>
        <w:rPr>
          <w:b/>
          <w:bCs/>
          <w:lang w:val="en-GB"/>
        </w:rPr>
      </w:pPr>
    </w:p>
    <w:p w14:paraId="4F473DD8" w14:textId="77777777" w:rsidR="00F362A3" w:rsidRDefault="00F362A3" w:rsidP="00F362A3">
      <w:pPr>
        <w:rPr>
          <w:b/>
          <w:bCs/>
          <w:lang w:val="en-GB"/>
        </w:rPr>
      </w:pPr>
    </w:p>
    <w:p w14:paraId="0CEA4D10" w14:textId="77777777" w:rsidR="00F362A3" w:rsidRDefault="00F362A3" w:rsidP="00F362A3">
      <w:pPr>
        <w:rPr>
          <w:b/>
          <w:bCs/>
          <w:lang w:val="en-GB"/>
        </w:rPr>
      </w:pPr>
    </w:p>
    <w:p w14:paraId="3DEE8001" w14:textId="77777777" w:rsidR="00F362A3" w:rsidRDefault="00F362A3" w:rsidP="00F362A3">
      <w:pPr>
        <w:rPr>
          <w:b/>
          <w:bCs/>
          <w:lang w:val="en-GB"/>
        </w:rPr>
      </w:pPr>
    </w:p>
    <w:p w14:paraId="75AC7E97" w14:textId="77777777" w:rsidR="007F66FD" w:rsidRDefault="007F66FD" w:rsidP="00F362A3">
      <w:pPr>
        <w:rPr>
          <w:b/>
          <w:bCs/>
          <w:lang w:val="en-GB"/>
        </w:rPr>
      </w:pPr>
    </w:p>
    <w:p w14:paraId="7FC8E2B7" w14:textId="77777777" w:rsidR="007F66FD" w:rsidRDefault="007F66FD" w:rsidP="00F362A3">
      <w:pPr>
        <w:rPr>
          <w:b/>
          <w:bCs/>
          <w:lang w:val="en-GB"/>
        </w:rPr>
      </w:pPr>
    </w:p>
    <w:p w14:paraId="3763DC80" w14:textId="77777777" w:rsidR="007F66FD" w:rsidRDefault="007F66FD" w:rsidP="00F362A3">
      <w:pPr>
        <w:rPr>
          <w:b/>
          <w:bCs/>
          <w:lang w:val="en-GB"/>
        </w:rPr>
      </w:pPr>
    </w:p>
    <w:p w14:paraId="0E3CC7C2" w14:textId="77777777" w:rsidR="007F66FD" w:rsidRDefault="007F66FD" w:rsidP="00F362A3">
      <w:pPr>
        <w:rPr>
          <w:b/>
          <w:bCs/>
          <w:lang w:val="en-GB"/>
        </w:rPr>
      </w:pPr>
    </w:p>
    <w:p w14:paraId="7ADA061E" w14:textId="77777777" w:rsidR="00F362A3" w:rsidRPr="00F10415" w:rsidRDefault="00F362A3" w:rsidP="00F362A3">
      <w:pPr>
        <w:ind w:left="708" w:hanging="708"/>
        <w:rPr>
          <w:b/>
          <w:bCs/>
          <w:lang w:val="en-GB"/>
        </w:rPr>
      </w:pPr>
    </w:p>
    <w:p w14:paraId="2C503D6F" w14:textId="77777777" w:rsidR="00F362A3" w:rsidRPr="00061F71" w:rsidRDefault="00F362A3" w:rsidP="00F362A3">
      <w:pPr>
        <w:ind w:left="708" w:hanging="708"/>
        <w:rPr>
          <w:b/>
          <w:bCs/>
          <w:sz w:val="21"/>
          <w:szCs w:val="21"/>
          <w:lang w:val="en-GB"/>
        </w:rPr>
      </w:pPr>
    </w:p>
    <w:p w14:paraId="6754D378" w14:textId="77777777" w:rsidR="00994A3D" w:rsidRPr="001549D3" w:rsidRDefault="00994A3D" w:rsidP="00994A3D">
      <w:pPr>
        <w:keepNext/>
      </w:pPr>
    </w:p>
    <w:p w14:paraId="3C419443" w14:textId="241E78D0" w:rsidR="00994A3D" w:rsidRPr="001549D3" w:rsidRDefault="00994A3D" w:rsidP="00994A3D">
      <w:pPr>
        <w:keepNext/>
        <w:jc w:val="center"/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3C9A37" w14:textId="77777777" w:rsidR="004251A1" w:rsidRDefault="004251A1" w:rsidP="00117666">
      <w:r>
        <w:separator/>
      </w:r>
    </w:p>
  </w:endnote>
  <w:endnote w:type="continuationSeparator" w:id="0">
    <w:p w14:paraId="583284D2" w14:textId="77777777" w:rsidR="004251A1" w:rsidRDefault="004251A1" w:rsidP="001176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93025F" w14:textId="77777777" w:rsidR="00995F6A" w:rsidRPr="00577C4C" w:rsidRDefault="00C52A7B">
    <w:pPr>
      <w:rPr>
        <w:color w:val="C0000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&#13;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4D6A35" w14:textId="77777777" w:rsidR="00995F6A" w:rsidRPr="00577C4C" w:rsidRDefault="00C52A7B">
    <w:pPr>
      <w:rPr>
        <w:b/>
        <w:sz w:val="20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&#13;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EA8974" w14:textId="77777777" w:rsidR="004251A1" w:rsidRDefault="004251A1" w:rsidP="00117666">
      <w:r>
        <w:separator/>
      </w:r>
    </w:p>
  </w:footnote>
  <w:footnote w:type="continuationSeparator" w:id="0">
    <w:p w14:paraId="6CC0DABC" w14:textId="77777777" w:rsidR="004251A1" w:rsidRDefault="004251A1" w:rsidP="001176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AEF00C" w14:textId="77777777" w:rsidR="00995F6A" w:rsidRPr="009151AA" w:rsidRDefault="00C52A7B">
    <w:r w:rsidRPr="009151AA">
      <w:ptab w:relativeTo="margin" w:alignment="center" w:leader="none"/>
    </w:r>
    <w:r w:rsidRPr="009151AA">
      <w:ptab w:relativeTo="margin" w:alignment="right" w:leader="none"/>
    </w:r>
    <w:r w:rsidR="001549D3" w:rsidRPr="009151AA"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Tito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ito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Paragrafoelenco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4"/>
  <w:proofState w:spelling="clean" w:grammar="clean"/>
  <w:attachedTemplate r:id="rId1"/>
  <w:defaultTabStop w:val="720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436A"/>
    <w:rsid w:val="00034304"/>
    <w:rsid w:val="00035434"/>
    <w:rsid w:val="00052A14"/>
    <w:rsid w:val="00077D53"/>
    <w:rsid w:val="000C347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4C"/>
    <w:rsid w:val="002936E4"/>
    <w:rsid w:val="002B4A57"/>
    <w:rsid w:val="002C74CA"/>
    <w:rsid w:val="003123F4"/>
    <w:rsid w:val="00323A87"/>
    <w:rsid w:val="003544FB"/>
    <w:rsid w:val="003D2F2D"/>
    <w:rsid w:val="00401590"/>
    <w:rsid w:val="004251A1"/>
    <w:rsid w:val="00426696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F66FD"/>
    <w:rsid w:val="00817DD6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AD6DB7"/>
    <w:rsid w:val="00B1671E"/>
    <w:rsid w:val="00B25EB8"/>
    <w:rsid w:val="00B27300"/>
    <w:rsid w:val="00B37F4D"/>
    <w:rsid w:val="00C52A7B"/>
    <w:rsid w:val="00C56BAF"/>
    <w:rsid w:val="00C679AA"/>
    <w:rsid w:val="00C75972"/>
    <w:rsid w:val="00CD066B"/>
    <w:rsid w:val="00CE4134"/>
    <w:rsid w:val="00CE4FEE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362A3"/>
    <w:rsid w:val="00F46900"/>
    <w:rsid w:val="00F61D89"/>
    <w:rsid w:val="00F70753"/>
    <w:rsid w:val="00FC5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7F66F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itolo1">
    <w:name w:val="heading 1"/>
    <w:basedOn w:val="Paragrafoelenco"/>
    <w:next w:val="Normale"/>
    <w:link w:val="Titolo1Carattere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itolo2">
    <w:name w:val="heading 2"/>
    <w:basedOn w:val="Titolo1"/>
    <w:next w:val="Normale"/>
    <w:link w:val="Titolo2Carattere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itolo3">
    <w:name w:val="heading 3"/>
    <w:basedOn w:val="Normale"/>
    <w:next w:val="Normale"/>
    <w:link w:val="Titolo3Carattere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lang w:val="en-US" w:eastAsia="en-US"/>
    </w:rPr>
  </w:style>
  <w:style w:type="paragraph" w:styleId="Titolo4">
    <w:name w:val="heading 4"/>
    <w:basedOn w:val="Titolo3"/>
    <w:next w:val="Normale"/>
    <w:link w:val="Titolo4Carattere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itolo5">
    <w:name w:val="heading 5"/>
    <w:basedOn w:val="Titolo4"/>
    <w:next w:val="Normale"/>
    <w:link w:val="Titolo5Carattere"/>
    <w:uiPriority w:val="2"/>
    <w:qFormat/>
    <w:rsid w:val="00AB6715"/>
    <w:pPr>
      <w:numPr>
        <w:ilvl w:val="4"/>
      </w:numPr>
      <w:outlineLvl w:val="4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itolo2Carattere">
    <w:name w:val="Titolo 2 Carattere"/>
    <w:basedOn w:val="Carpredefinitoparagrafo"/>
    <w:link w:val="Tito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ottotitolo">
    <w:name w:val="Subtitle"/>
    <w:basedOn w:val="Normale"/>
    <w:next w:val="Normale"/>
    <w:link w:val="SottotitoloCarattere"/>
    <w:uiPriority w:val="99"/>
    <w:unhideWhenUsed/>
    <w:qFormat/>
    <w:rsid w:val="00AB6715"/>
    <w:pPr>
      <w:spacing w:before="240" w:after="240"/>
    </w:pPr>
    <w:rPr>
      <w:rFonts w:eastAsiaTheme="minorHAnsi"/>
      <w:b/>
      <w:lang w:val="en-US"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ottotitolo"/>
    <w:next w:val="Normale"/>
    <w:uiPriority w:val="1"/>
    <w:qFormat/>
    <w:rsid w:val="00AB6715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B671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itolodellibro">
    <w:name w:val="Book Title"/>
    <w:basedOn w:val="Carpredefinitoparagraf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Didascalia">
    <w:name w:val="caption"/>
    <w:basedOn w:val="Normale"/>
    <w:next w:val="Nessunaspaziatura"/>
    <w:uiPriority w:val="35"/>
    <w:unhideWhenUsed/>
    <w:qFormat/>
    <w:rsid w:val="00AB6715"/>
    <w:pPr>
      <w:keepNext/>
      <w:spacing w:before="120" w:after="240"/>
    </w:pPr>
    <w:rPr>
      <w:rFonts w:eastAsiaTheme="minorHAnsi"/>
      <w:b/>
      <w:bCs/>
      <w:lang w:val="en-US" w:eastAsia="en-US"/>
    </w:rPr>
  </w:style>
  <w:style w:type="paragraph" w:styleId="Nessunaspaziatur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AB671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B6715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B671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nfasicorsivo">
    <w:name w:val="Emphasis"/>
    <w:basedOn w:val="Carpredefinitoparagrafo"/>
    <w:uiPriority w:val="20"/>
    <w:qFormat/>
    <w:rsid w:val="00AB6715"/>
    <w:rPr>
      <w:rFonts w:ascii="Times New Roman" w:hAnsi="Times New Roman"/>
      <w:i/>
      <w:iCs/>
    </w:rPr>
  </w:style>
  <w:style w:type="character" w:styleId="Rimandonotadichiusura">
    <w:name w:val="end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AB6715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AB6715"/>
    <w:pPr>
      <w:tabs>
        <w:tab w:val="center" w:pos="4844"/>
        <w:tab w:val="right" w:pos="9689"/>
      </w:tabs>
      <w:spacing w:before="120"/>
    </w:pPr>
    <w:rPr>
      <w:rFonts w:eastAsiaTheme="minorHAnsi" w:cstheme="minorBidi"/>
      <w:szCs w:val="22"/>
      <w:lang w:val="en-US"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B6715"/>
    <w:rPr>
      <w:rFonts w:ascii="Times New Roman" w:hAnsi="Times New Roman"/>
      <w:sz w:val="24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715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AB6715"/>
    <w:pPr>
      <w:spacing w:before="120"/>
    </w:pPr>
    <w:rPr>
      <w:rFonts w:eastAsiaTheme="minorHAnsi" w:cstheme="minorBidi"/>
      <w:sz w:val="20"/>
      <w:szCs w:val="20"/>
      <w:lang w:val="en-US"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unhideWhenUsed/>
    <w:rsid w:val="00AB6715"/>
    <w:pPr>
      <w:tabs>
        <w:tab w:val="center" w:pos="4844"/>
        <w:tab w:val="right" w:pos="9689"/>
      </w:tabs>
      <w:spacing w:before="120" w:after="240"/>
    </w:pPr>
    <w:rPr>
      <w:rFonts w:eastAsiaTheme="minorHAnsi" w:cstheme="minorBidi"/>
      <w:b/>
      <w:szCs w:val="22"/>
      <w:lang w:val="en-US"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B6715"/>
    <w:rPr>
      <w:rFonts w:ascii="Times New Roman" w:hAnsi="Times New Roman"/>
      <w:b/>
      <w:sz w:val="24"/>
    </w:rPr>
  </w:style>
  <w:style w:type="paragraph" w:styleId="Paragrafoelenco">
    <w:name w:val="List Paragraph"/>
    <w:basedOn w:val="Normale"/>
    <w:uiPriority w:val="3"/>
    <w:qFormat/>
    <w:rsid w:val="00AB6715"/>
    <w:pPr>
      <w:numPr>
        <w:numId w:val="13"/>
      </w:numPr>
      <w:spacing w:before="120" w:after="240"/>
      <w:contextualSpacing/>
    </w:pPr>
    <w:rPr>
      <w:rFonts w:eastAsia="Cambria"/>
      <w:lang w:val="en-US" w:eastAsia="en-US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Collegamentoipertestuale">
    <w:name w:val="Hyperlink"/>
    <w:basedOn w:val="Carpredefinitoparagrafo"/>
    <w:uiPriority w:val="99"/>
    <w:unhideWhenUsed/>
    <w:rsid w:val="00AB6715"/>
    <w:rPr>
      <w:color w:val="0000FF"/>
      <w:u w:val="single"/>
    </w:rPr>
  </w:style>
  <w:style w:type="character" w:styleId="Enfasiintensa">
    <w:name w:val="Intense Emphasis"/>
    <w:basedOn w:val="Carpredefinitoparagraf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iferimentointenso">
    <w:name w:val="Intense Reference"/>
    <w:basedOn w:val="Carpredefinitoparagrafo"/>
    <w:uiPriority w:val="32"/>
    <w:qFormat/>
    <w:rsid w:val="00AB6715"/>
    <w:rPr>
      <w:b/>
      <w:bCs/>
      <w:smallCaps/>
      <w:color w:val="auto"/>
      <w:spacing w:val="5"/>
    </w:rPr>
  </w:style>
  <w:style w:type="character" w:styleId="Numeroriga">
    <w:name w:val="line number"/>
    <w:basedOn w:val="Carpredefinitoparagrafo"/>
    <w:uiPriority w:val="99"/>
    <w:semiHidden/>
    <w:unhideWhenUsed/>
    <w:rsid w:val="00AB6715"/>
  </w:style>
  <w:style w:type="character" w:customStyle="1" w:styleId="Titolo3Carattere">
    <w:name w:val="Titolo 3 Carattere"/>
    <w:basedOn w:val="Carpredefinitoparagrafo"/>
    <w:link w:val="Tito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itolo5Carattere">
    <w:name w:val="Titolo 5 Carattere"/>
    <w:basedOn w:val="Carpredefinitoparagrafo"/>
    <w:link w:val="Tito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eWeb">
    <w:name w:val="Normal (Web)"/>
    <w:basedOn w:val="Normale"/>
    <w:uiPriority w:val="99"/>
    <w:unhideWhenUsed/>
    <w:rsid w:val="00AB6715"/>
    <w:pPr>
      <w:spacing w:before="100" w:beforeAutospacing="1" w:after="100" w:afterAutospacing="1"/>
    </w:pPr>
    <w:rPr>
      <w:lang w:val="en-US" w:eastAsia="en-US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AB6715"/>
    <w:pPr>
      <w:spacing w:before="200" w:after="160"/>
      <w:ind w:left="864" w:right="864"/>
      <w:jc w:val="center"/>
    </w:pPr>
    <w:rPr>
      <w:rFonts w:eastAsiaTheme="minorHAnsi" w:cstheme="minorBidi"/>
      <w:i/>
      <w:iCs/>
      <w:color w:val="404040" w:themeColor="text1" w:themeTint="BF"/>
      <w:szCs w:val="22"/>
      <w:lang w:val="en-US" w:eastAsia="en-US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Enfasigrassetto">
    <w:name w:val="Strong"/>
    <w:basedOn w:val="Carpredefinitoparagrafo"/>
    <w:uiPriority w:val="22"/>
    <w:qFormat/>
    <w:rsid w:val="00AB6715"/>
    <w:rPr>
      <w:rFonts w:ascii="Times New Roman" w:hAnsi="Times New Roman"/>
      <w:b/>
      <w:bCs/>
    </w:rPr>
  </w:style>
  <w:style w:type="character" w:styleId="Enfasidelicata">
    <w:name w:val="Subtle Emphasis"/>
    <w:basedOn w:val="Carpredefinitoparagraf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Grigliatabella">
    <w:name w:val="Table Grid"/>
    <w:basedOn w:val="Tabellanorma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qFormat/>
    <w:rsid w:val="00AB6715"/>
    <w:pPr>
      <w:suppressLineNumbers/>
      <w:spacing w:before="240" w:after="360"/>
      <w:jc w:val="center"/>
    </w:pPr>
    <w:rPr>
      <w:rFonts w:eastAsiaTheme="minorHAnsi"/>
      <w:b/>
      <w:sz w:val="32"/>
      <w:szCs w:val="32"/>
      <w:lang w:val="en-US" w:eastAsia="en-US"/>
    </w:rPr>
  </w:style>
  <w:style w:type="character" w:customStyle="1" w:styleId="TitoloCarattere">
    <w:name w:val="Titolo Carattere"/>
    <w:basedOn w:val="Carpredefinitoparagrafo"/>
    <w:link w:val="Tito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olo"/>
    <w:next w:val="Tito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C:\Users\joshua.stocco\Documents\Templates\Frontiers_Word_Templates\Supplementary_Material.dotx</Template>
  <TotalTime>49</TotalTime>
  <Pages>7</Pages>
  <Words>604</Words>
  <Characters>3447</Characters>
  <Application>Microsoft Office Word</Application>
  <DocSecurity>0</DocSecurity>
  <Lines>28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antonino bruno</cp:lastModifiedBy>
  <cp:revision>9</cp:revision>
  <cp:lastPrinted>2013-10-03T12:51:00Z</cp:lastPrinted>
  <dcterms:created xsi:type="dcterms:W3CDTF">2020-11-09T23:04:00Z</dcterms:created>
  <dcterms:modified xsi:type="dcterms:W3CDTF">2020-11-13T12:39:00Z</dcterms:modified>
</cp:coreProperties>
</file>