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D059444" w14:textId="77777777" w:rsidR="00994A3D" w:rsidRPr="00994A3D" w:rsidRDefault="00654E8F" w:rsidP="0001436A">
      <w:pPr>
        <w:pStyle w:val="1"/>
      </w:pPr>
      <w:r w:rsidRPr="00994A3D">
        <w:t>Supplementary Figures and Tables</w:t>
      </w:r>
    </w:p>
    <w:p w14:paraId="63D7C2B0" w14:textId="77777777" w:rsidR="00994A3D" w:rsidRPr="001549D3" w:rsidRDefault="00994A3D" w:rsidP="0001436A">
      <w:pPr>
        <w:pStyle w:val="2"/>
      </w:pPr>
      <w:r w:rsidRPr="0001436A">
        <w:t>Supplementary</w:t>
      </w:r>
      <w:r w:rsidRPr="001549D3">
        <w:t xml:space="preserve"> Figures</w:t>
      </w:r>
    </w:p>
    <w:p w14:paraId="6754D378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3C419443" w14:textId="714D9761" w:rsidR="00994A3D" w:rsidRPr="001549D3" w:rsidRDefault="00172C87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48B54DF6" wp14:editId="154A7333">
            <wp:extent cx="6208395" cy="4781550"/>
            <wp:effectExtent l="0" t="0" r="190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 f1.tif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196DF" w14:textId="435C755A" w:rsidR="00994A3D" w:rsidRPr="002B4A57" w:rsidRDefault="00994A3D" w:rsidP="002B4A57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DC2C73" w:rsidRPr="00A47228">
        <w:rPr>
          <w:rFonts w:hint="eastAsia"/>
        </w:rPr>
        <w:t xml:space="preserve">Link weight distributions in </w:t>
      </w:r>
      <w:r w:rsidR="000A1837">
        <w:rPr>
          <w:rFonts w:hint="eastAsia"/>
        </w:rPr>
        <w:t>random permutated samples of</w:t>
      </w:r>
      <w:r w:rsidR="0010580E">
        <w:t xml:space="preserve"> diabetes, CHD, qi deficiency and b</w:t>
      </w:r>
      <w:r w:rsidR="000A1837">
        <w:t>lood stasis</w:t>
      </w:r>
      <w:r w:rsidR="000A1837">
        <w:rPr>
          <w:rFonts w:hint="eastAsia"/>
        </w:rPr>
        <w:t>.</w:t>
      </w:r>
      <w:r w:rsidR="00D1509B">
        <w:t xml:space="preserve"> T</w:t>
      </w:r>
      <w:r w:rsidR="00D1509B">
        <w:rPr>
          <w:rFonts w:hint="eastAsia"/>
        </w:rPr>
        <w:t xml:space="preserve">he link weight of the </w:t>
      </w:r>
      <w:r w:rsidR="00D1509B">
        <w:t>corresponding</w:t>
      </w:r>
      <w:r w:rsidR="00D1509B">
        <w:rPr>
          <w:rFonts w:hint="eastAsia"/>
        </w:rPr>
        <w:t xml:space="preserve"> random data set of </w:t>
      </w:r>
      <w:r w:rsidR="0010580E">
        <w:rPr>
          <w:lang w:eastAsia="zh-CN"/>
        </w:rPr>
        <w:t>d</w:t>
      </w:r>
      <w:r w:rsidR="00D1509B">
        <w:rPr>
          <w:rFonts w:hint="eastAsia"/>
          <w:lang w:eastAsia="zh-CN"/>
        </w:rPr>
        <w:t>i</w:t>
      </w:r>
      <w:r w:rsidR="00D1509B">
        <w:rPr>
          <w:lang w:eastAsia="zh-CN"/>
        </w:rPr>
        <w:t>abetes and CHD</w:t>
      </w:r>
      <w:r w:rsidR="00D1509B">
        <w:rPr>
          <w:rFonts w:hint="eastAsia"/>
        </w:rPr>
        <w:t xml:space="preserve"> case obeys </w:t>
      </w:r>
      <w:r w:rsidR="00D1509B">
        <w:t>Possion</w:t>
      </w:r>
      <w:r w:rsidR="00D1509B">
        <w:rPr>
          <w:rFonts w:hint="eastAsia"/>
        </w:rPr>
        <w:t xml:space="preserve"> distribution</w:t>
      </w:r>
      <w:r w:rsidR="00D1509B">
        <w:t xml:space="preserve"> </w:t>
      </w:r>
      <w:r w:rsidR="00D1509B">
        <w:rPr>
          <w:rFonts w:hint="eastAsia"/>
        </w:rPr>
        <w:t xml:space="preserve">with mean weight not more than </w:t>
      </w:r>
      <w:r w:rsidR="00D1509B">
        <w:t>15</w:t>
      </w:r>
      <w:r w:rsidR="00D1509B">
        <w:rPr>
          <w:lang w:eastAsia="zh-CN"/>
        </w:rPr>
        <w:t xml:space="preserve">, and </w:t>
      </w:r>
      <w:r w:rsidR="00D1509B">
        <w:rPr>
          <w:rFonts w:hint="eastAsia"/>
        </w:rPr>
        <w:t xml:space="preserve">the link weight of the </w:t>
      </w:r>
      <w:r w:rsidR="00D1509B">
        <w:t>corresponding</w:t>
      </w:r>
      <w:r w:rsidR="00D1509B">
        <w:rPr>
          <w:rFonts w:hint="eastAsia"/>
        </w:rPr>
        <w:t xml:space="preserve"> random data set of </w:t>
      </w:r>
      <w:r w:rsidR="0010580E">
        <w:rPr>
          <w:lang w:eastAsia="zh-CN"/>
        </w:rPr>
        <w:t>qi deficiency and b</w:t>
      </w:r>
      <w:bookmarkStart w:id="0" w:name="_GoBack"/>
      <w:bookmarkEnd w:id="0"/>
      <w:r w:rsidR="00D1509B">
        <w:rPr>
          <w:lang w:eastAsia="zh-CN"/>
        </w:rPr>
        <w:t>lood stasis</w:t>
      </w:r>
      <w:r w:rsidR="00D1509B">
        <w:rPr>
          <w:rFonts w:hint="eastAsia"/>
        </w:rPr>
        <w:t xml:space="preserve"> case obeys </w:t>
      </w:r>
      <w:r w:rsidR="00D1509B" w:rsidRPr="00054010">
        <w:t>semi normal</w:t>
      </w:r>
      <w:r w:rsidR="00D1509B">
        <w:rPr>
          <w:rFonts w:hint="eastAsia"/>
        </w:rPr>
        <w:t xml:space="preserve"> distribution</w:t>
      </w:r>
      <w:r w:rsidR="00D1509B">
        <w:t xml:space="preserve"> with narrow weight scale.</w:t>
      </w: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9"/>
      <w:footerReference w:type="even" r:id="rId10"/>
      <w:footerReference w:type="default" r:id="rId11"/>
      <w:headerReference w:type="first" r:id="rId1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98482F" w14:textId="77777777" w:rsidR="00CE123D" w:rsidRDefault="00CE123D" w:rsidP="00117666">
      <w:pPr>
        <w:spacing w:after="0"/>
      </w:pPr>
      <w:r>
        <w:separator/>
      </w:r>
    </w:p>
  </w:endnote>
  <w:endnote w:type="continuationSeparator" w:id="0">
    <w:p w14:paraId="1AF990B8" w14:textId="77777777" w:rsidR="00CE123D" w:rsidRDefault="00CE123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&#13;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&#13;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6A7C4F" w14:textId="77777777" w:rsidR="00CE123D" w:rsidRDefault="00CE123D" w:rsidP="00117666">
      <w:pPr>
        <w:spacing w:after="0"/>
      </w:pPr>
      <w:r>
        <w:separator/>
      </w:r>
    </w:p>
  </w:footnote>
  <w:footnote w:type="continuationSeparator" w:id="0">
    <w:p w14:paraId="1926A06E" w14:textId="77777777" w:rsidR="00CE123D" w:rsidRDefault="00CE123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9"/>
  <w:bordersDoNotSurroundHeader/>
  <w:bordersDoNotSurroundFooter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0A1837"/>
    <w:rsid w:val="0010580E"/>
    <w:rsid w:val="00105FD9"/>
    <w:rsid w:val="00117666"/>
    <w:rsid w:val="001549D3"/>
    <w:rsid w:val="00160065"/>
    <w:rsid w:val="00172C87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B000C"/>
    <w:rsid w:val="009C2B12"/>
    <w:rsid w:val="00A00A7D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123D"/>
    <w:rsid w:val="00CE4FEE"/>
    <w:rsid w:val="00D060CF"/>
    <w:rsid w:val="00D1509B"/>
    <w:rsid w:val="00DB59C3"/>
    <w:rsid w:val="00DC259A"/>
    <w:rsid w:val="00DC2C73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119D9875-A993-B848-885E-3A995AFBA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7</TotalTime>
  <Pages>1</Pages>
  <Words>78</Words>
  <Characters>451</Characters>
  <Application>Microsoft Office Word</Application>
  <DocSecurity>0</DocSecurity>
  <Lines>8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no</cp:lastModifiedBy>
  <cp:revision>8</cp:revision>
  <cp:lastPrinted>2013-10-03T12:51:00Z</cp:lastPrinted>
  <dcterms:created xsi:type="dcterms:W3CDTF">2018-11-23T08:58:00Z</dcterms:created>
  <dcterms:modified xsi:type="dcterms:W3CDTF">2020-09-12T06:19:00Z</dcterms:modified>
</cp:coreProperties>
</file>