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0908D831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FE5AEA9" w:rsidR="00F75B6C" w:rsidRDefault="00F75B6C" w:rsidP="000777CB">
      <w:pPr>
        <w:pStyle w:val="Heading2"/>
        <w:numPr>
          <w:ilvl w:val="0"/>
          <w:numId w:val="0"/>
        </w:numPr>
        <w:ind w:left="567" w:hanging="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98B70B" wp14:editId="585BCFAB">
            <wp:simplePos x="0" y="0"/>
            <wp:positionH relativeFrom="column">
              <wp:posOffset>1089660</wp:posOffset>
            </wp:positionH>
            <wp:positionV relativeFrom="paragraph">
              <wp:posOffset>313690</wp:posOffset>
            </wp:positionV>
            <wp:extent cx="4086860" cy="6311900"/>
            <wp:effectExtent l="0" t="0" r="889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631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38D181B3" w14:textId="3A9E4A50" w:rsidR="00F75B6C" w:rsidRPr="007D3CC0" w:rsidRDefault="00F75B6C" w:rsidP="00F75B6C">
      <w:pPr>
        <w:spacing w:before="0" w:after="160" w:line="360" w:lineRule="auto"/>
        <w:jc w:val="both"/>
        <w:rPr>
          <w:rFonts w:eastAsia="Calibri" w:cs="Times New Roman"/>
          <w:color w:val="000000"/>
          <w:szCs w:val="20"/>
          <w:lang w:bidi="hi-I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D3CC0">
        <w:rPr>
          <w:rFonts w:eastAsia="Calibri" w:cs="Times New Roman"/>
          <w:color w:val="000000"/>
          <w:szCs w:val="20"/>
          <w:lang w:bidi="hi-IN"/>
        </w:rPr>
        <w:t xml:space="preserve">Correlation matrix of T2Ms in </w:t>
      </w:r>
      <w:r>
        <w:rPr>
          <w:rFonts w:eastAsia="Calibri" w:cs="Times New Roman"/>
          <w:color w:val="000000"/>
          <w:szCs w:val="20"/>
          <w:lang w:bidi="hi-IN"/>
        </w:rPr>
        <w:t xml:space="preserve">TCGA glioma datasets for (A) low grade gliomas, including grade II and III (B) </w:t>
      </w:r>
      <w:proofErr w:type="spellStart"/>
      <w:r>
        <w:rPr>
          <w:rFonts w:eastAsia="Calibri" w:cs="Times New Roman"/>
          <w:color w:val="000000"/>
          <w:szCs w:val="20"/>
          <w:lang w:bidi="hi-IN"/>
        </w:rPr>
        <w:t>glioblastoma</w:t>
      </w:r>
      <w:proofErr w:type="spellEnd"/>
      <w:r>
        <w:rPr>
          <w:rFonts w:eastAsia="Calibri" w:cs="Times New Roman"/>
          <w:color w:val="000000"/>
          <w:szCs w:val="20"/>
          <w:lang w:bidi="hi-IN"/>
        </w:rPr>
        <w:t xml:space="preserve"> </w:t>
      </w:r>
      <w:proofErr w:type="spellStart"/>
      <w:r>
        <w:rPr>
          <w:rFonts w:eastAsia="Calibri" w:cs="Times New Roman"/>
          <w:color w:val="000000"/>
          <w:szCs w:val="20"/>
          <w:lang w:bidi="hi-IN"/>
        </w:rPr>
        <w:t>multiforme</w:t>
      </w:r>
      <w:proofErr w:type="spellEnd"/>
      <w:r>
        <w:rPr>
          <w:rFonts w:eastAsia="Calibri" w:cs="Times New Roman"/>
          <w:color w:val="000000"/>
          <w:szCs w:val="20"/>
          <w:lang w:bidi="hi-IN"/>
        </w:rPr>
        <w:t>.</w:t>
      </w:r>
      <w:r w:rsidRPr="007D3CC0">
        <w:rPr>
          <w:rFonts w:eastAsia="Calibri" w:cs="Times New Roman"/>
          <w:color w:val="000000"/>
          <w:szCs w:val="20"/>
          <w:lang w:bidi="hi-IN"/>
        </w:rPr>
        <w:t xml:space="preserve"> </w:t>
      </w:r>
      <w:r>
        <w:rPr>
          <w:rFonts w:eastAsia="Calibri" w:cs="Times New Roman"/>
          <w:color w:val="000000"/>
          <w:szCs w:val="20"/>
          <w:lang w:bidi="hi-IN"/>
        </w:rPr>
        <w:t>The d</w:t>
      </w:r>
      <w:r w:rsidRPr="007D3CC0">
        <w:rPr>
          <w:rFonts w:eastAsia="Calibri" w:cs="Times New Roman"/>
          <w:color w:val="000000"/>
          <w:szCs w:val="20"/>
          <w:lang w:bidi="hi-IN"/>
        </w:rPr>
        <w:t xml:space="preserve">istribution of variables is shown in left while Pearson correlation coefficients along with </w:t>
      </w:r>
      <w:r>
        <w:rPr>
          <w:rFonts w:eastAsia="Calibri" w:cs="Times New Roman"/>
          <w:color w:val="000000"/>
          <w:szCs w:val="20"/>
          <w:lang w:bidi="hi-IN"/>
        </w:rPr>
        <w:t xml:space="preserve">the </w:t>
      </w:r>
      <w:r w:rsidRPr="007D3CC0">
        <w:rPr>
          <w:rFonts w:eastAsia="Calibri" w:cs="Times New Roman"/>
          <w:color w:val="000000"/>
          <w:szCs w:val="20"/>
          <w:lang w:bidi="hi-IN"/>
        </w:rPr>
        <w:t>level of signific</w:t>
      </w:r>
      <w:r>
        <w:rPr>
          <w:rFonts w:eastAsia="Calibri" w:cs="Times New Roman"/>
          <w:color w:val="000000"/>
          <w:szCs w:val="20"/>
          <w:lang w:bidi="hi-IN"/>
        </w:rPr>
        <w:t>ance have been shown on right. ***</w:t>
      </w:r>
      <w:r w:rsidR="005D5075">
        <w:rPr>
          <w:rFonts w:eastAsia="Calibri" w:cs="Times New Roman"/>
          <w:color w:val="000000"/>
          <w:szCs w:val="20"/>
          <w:lang w:bidi="hi-IN"/>
        </w:rPr>
        <w:t>p&lt;0.001, **p&lt;0.01, *p&lt;0.05</w:t>
      </w:r>
      <w:r w:rsidRPr="007D3CC0">
        <w:rPr>
          <w:rFonts w:eastAsia="Calibri" w:cs="Times New Roman"/>
          <w:color w:val="000000"/>
          <w:szCs w:val="20"/>
          <w:lang w:bidi="hi-IN"/>
        </w:rPr>
        <w:t>.</w:t>
      </w:r>
    </w:p>
    <w:p w14:paraId="787ABA51" w14:textId="4868DB43" w:rsidR="000777CB" w:rsidRDefault="00F75B6C" w:rsidP="00F75B6C">
      <w:pPr>
        <w:pStyle w:val="Heading2"/>
        <w:numPr>
          <w:ilvl w:val="0"/>
          <w:numId w:val="0"/>
        </w:numPr>
        <w:rPr>
          <w:b w:val="0"/>
        </w:rPr>
      </w:pPr>
      <w:r w:rsidRPr="000777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253088" wp14:editId="34C3B117">
                <wp:simplePos x="0" y="0"/>
                <wp:positionH relativeFrom="column">
                  <wp:posOffset>0</wp:posOffset>
                </wp:positionH>
                <wp:positionV relativeFrom="paragraph">
                  <wp:posOffset>299720</wp:posOffset>
                </wp:positionV>
                <wp:extent cx="5741670" cy="6107430"/>
                <wp:effectExtent l="0" t="0" r="0" b="7620"/>
                <wp:wrapTopAndBottom/>
                <wp:docPr id="3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670" cy="6107430"/>
                          <a:chOff x="0" y="-19923"/>
                          <a:chExt cx="6637017" cy="6786728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8" b="51153"/>
                          <a:stretch/>
                        </pic:blipFill>
                        <pic:spPr bwMode="auto">
                          <a:xfrm>
                            <a:off x="109692" y="39846"/>
                            <a:ext cx="3138605" cy="3216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4" r="4565" b="52065"/>
                          <a:stretch/>
                        </pic:blipFill>
                        <pic:spPr bwMode="auto">
                          <a:xfrm>
                            <a:off x="3405005" y="39846"/>
                            <a:ext cx="3232012" cy="3293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TextBox 5"/>
                        <wps:cNvSpPr txBox="1"/>
                        <wps:spPr>
                          <a:xfrm>
                            <a:off x="0" y="-19923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3297BD" w14:textId="77777777" w:rsidR="00F75B6C" w:rsidRDefault="00F75B6C" w:rsidP="00F75B6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TextBox 6"/>
                        <wps:cNvSpPr txBox="1"/>
                        <wps:spPr>
                          <a:xfrm>
                            <a:off x="3230394" y="-19923"/>
                            <a:ext cx="60378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3D2FA" w14:textId="77777777" w:rsidR="00F75B6C" w:rsidRDefault="00F75B6C" w:rsidP="00F75B6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03" r="2187"/>
                          <a:stretch/>
                        </pic:blipFill>
                        <pic:spPr bwMode="auto">
                          <a:xfrm>
                            <a:off x="109692" y="3608178"/>
                            <a:ext cx="3038801" cy="3158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0" t="49444"/>
                          <a:stretch/>
                        </pic:blipFill>
                        <pic:spPr bwMode="auto">
                          <a:xfrm>
                            <a:off x="3405004" y="3608179"/>
                            <a:ext cx="3186296" cy="3158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TextBox 14"/>
                        <wps:cNvSpPr txBox="1"/>
                        <wps:spPr>
                          <a:xfrm>
                            <a:off x="3230394" y="3568201"/>
                            <a:ext cx="603786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F185D4" w14:textId="77777777" w:rsidR="00F75B6C" w:rsidRDefault="00F75B6C" w:rsidP="00F75B6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TextBox 20"/>
                        <wps:cNvSpPr txBox="1"/>
                        <wps:spPr>
                          <a:xfrm>
                            <a:off x="0" y="3568201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7FB05" w14:textId="77777777" w:rsidR="00F75B6C" w:rsidRDefault="00F75B6C" w:rsidP="00F75B6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53088" id="Group 1" o:spid="_x0000_s1026" style="position:absolute;margin-left:0;margin-top:23.6pt;width:452.1pt;height:480.9pt;z-index:251665408;mso-width-relative:margin;mso-height-relative:margin" coordorigin=",-199" coordsize="66370,6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096;top:398;width:31386;height:3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kadrDAAAA2wAAAA8AAABkcnMvZG93bnJldi54bWxEj81qwkAUhfcF32G4grtmkgZajRlFBEHI&#10;qqkbd7eZ20wwcydkphp9+k6h0OXh/HyccjvZXlxp9J1jBVmSgiBunO64VXD6ODwvQfiArLF3TAru&#10;5GG7mT2VWGh343e61qEVcYR9gQpMCEMhpW8MWfSJG4ij9+VGiyHKsZV6xFsct718SdNXabHjSDA4&#10;0N5Qc6m/bYTklGZmf6lXlVs9zo+3ygf6VGoxn3ZrEIGm8B/+ax+1gjyD3y/x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Rp2sMAAADbAAAADwAAAAAAAAAAAAAAAACf&#10;AgAAZHJzL2Rvd25yZXYueG1sUEsFBgAAAAAEAAQA9wAAAI8DAAAAAA==&#10;">
                  <v:imagedata r:id="rId11" o:title="" cropbottom="33524f" cropright="1781f"/>
                </v:shape>
                <v:shape id="Picture 32" o:spid="_x0000_s1028" type="#_x0000_t75" style="position:absolute;left:34050;top:398;width:32320;height:3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IUvDAAAA2wAAAA8AAABkcnMvZG93bnJldi54bWxEj0FrwkAUhO+C/2F5gjfdJEKpqWsoglCk&#10;F2MLHh/Z12zo7tuQ3cb477tCocdhZr5hdtXkrBhpCJ1nBfk6A0HceN1xq+Djclw9gwgRWaP1TAru&#10;FKDaz2c7LLW/8ZnGOrYiQTiUqMDE2JdShsaQw7D2PXHyvvzgMCY5tFIPeEtwZ2WRZU/SYcdpwWBP&#10;B0PNd/3jFDT1qchPdzte6/4yvcf2c2uNVWq5mF5fQESa4n/4r/2mFWwKeHxJP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UhS8MAAADbAAAADwAAAAAAAAAAAAAAAACf&#10;AgAAZHJzL2Rvd25yZXYueG1sUEsFBgAAAAAEAAQA9wAAAI8DAAAAAA==&#10;">
                  <v:imagedata r:id="rId12" o:title="" cropbottom="34121f" cropleft="4013f" cropright="299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top:-199;width:5334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043297BD" w14:textId="77777777" w:rsidR="00F75B6C" w:rsidRDefault="00F75B6C" w:rsidP="00F75B6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TextBox 6" o:spid="_x0000_s1030" type="#_x0000_t202" style="position:absolute;left:32303;top:-199;width:603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23F3D2FA" w14:textId="77777777" w:rsidR="00F75B6C" w:rsidRDefault="00F75B6C" w:rsidP="00F75B6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shape>
                <v:shape id="Picture 35" o:spid="_x0000_s1031" type="#_x0000_t75" style="position:absolute;left:1096;top:36081;width:30388;height:3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3z7GAAAA2wAAAA8AAABkcnMvZG93bnJldi54bWxEj9FqwkAURN8L/sNyC77VTRVtiK4iYmmt&#10;oJj4AZfsNYlm76bZrab9+m5B6OMwM2eY2aIztbhS6yrLCp4HEQji3OqKCwXH7PUpBuE8ssbaMin4&#10;JgeLee9hhom2Nz7QNfWFCBB2CSoovW8SKV1ekkE3sA1x8E62NeiDbAupW7wFuKnlMIom0mDFYaHE&#10;hlYl5Zf0yyjYfJzjdL9+y+RmnA/X2c8Lf+62SvUfu+UUhKfO/4fv7XetYDSGvy/h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+nfPsYAAADbAAAADwAAAAAAAAAAAAAA&#10;AACfAgAAZHJzL2Rvd25yZXYueG1sUEsFBgAAAAAEAAQA9wAAAJIDAAAAAA==&#10;">
                  <v:imagedata r:id="rId11" o:title="" croptop="32704f" cropright="1433f"/>
                </v:shape>
                <v:shape id="Picture 36" o:spid="_x0000_s1032" type="#_x0000_t75" style="position:absolute;left:34050;top:36081;width:31863;height:3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N/LDAAAA2wAAAA8AAABkcnMvZG93bnJldi54bWxEj0+LwjAUxO8LfofwhL1t0yqIVmMRpbiH&#10;vfjn4PHRPNti81Ka2NZvv1lY8DjMzG+YTTaaRvTUudqygiSKQRAXVtdcKrhe8q8lCOeRNTaWScGL&#10;HGTbyccGU20HPlF/9qUIEHYpKqi8b1MpXVGRQRfZljh4d9sZ9EF2pdQdDgFuGjmL44U0WHNYqLCl&#10;fUXF4/w0gfJzGJfHl541caJvfZsP+aoflPqcjrs1CE+jf4f/299awXwBf1/C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k38sMAAADbAAAADwAAAAAAAAAAAAAAAACf&#10;AgAAZHJzL2Rvd25yZXYueG1sUEsFBgAAAAAEAAQA9wAAAI8DAAAAAA==&#10;">
                  <v:imagedata r:id="rId12" o:title="" croptop="32404f" cropleft="3172f"/>
                </v:shape>
                <v:shape id="TextBox 14" o:spid="_x0000_s1033" type="#_x0000_t202" style="position:absolute;left:32303;top:35682;width:603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5BF185D4" w14:textId="77777777" w:rsidR="00F75B6C" w:rsidRDefault="00F75B6C" w:rsidP="00F75B6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(D)</w:t>
                        </w:r>
                      </w:p>
                    </w:txbxContent>
                  </v:textbox>
                </v:shape>
                <v:shape id="TextBox 20" o:spid="_x0000_s1034" type="#_x0000_t202" style="position:absolute;top:35682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5BA7FB05" w14:textId="77777777" w:rsidR="00F75B6C" w:rsidRDefault="00F75B6C" w:rsidP="00F75B6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(C)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AE196DF" w14:textId="69BDCA1D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E61CE1">
        <w:rPr>
          <w:rFonts w:cs="Times New Roman"/>
          <w:b/>
          <w:szCs w:val="24"/>
        </w:rPr>
        <w:t>S</w:t>
      </w:r>
      <w:r w:rsidR="00F75B6C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="00B40848" w:rsidRPr="00B40848">
        <w:rPr>
          <w:rFonts w:cs="Times New Roman"/>
          <w:szCs w:val="24"/>
        </w:rPr>
        <w:t>Coexpression</w:t>
      </w:r>
      <w:proofErr w:type="spellEnd"/>
      <w:r w:rsidR="00B40848" w:rsidRPr="00B40848">
        <w:rPr>
          <w:rFonts w:cs="Times New Roman"/>
          <w:szCs w:val="24"/>
        </w:rPr>
        <w:t xml:space="preserve"> matrix of MAGE family expression in (A) TCGA </w:t>
      </w:r>
      <w:r w:rsidR="000777CB">
        <w:rPr>
          <w:rFonts w:cs="Times New Roman"/>
          <w:szCs w:val="24"/>
        </w:rPr>
        <w:t>skin cutaneous melanoma</w:t>
      </w:r>
      <w:r w:rsidR="00091A21">
        <w:rPr>
          <w:rFonts w:cs="Times New Roman"/>
          <w:szCs w:val="24"/>
        </w:rPr>
        <w:t xml:space="preserve"> (SKCM)</w:t>
      </w:r>
      <w:r w:rsidR="000777CB">
        <w:rPr>
          <w:rFonts w:cs="Times New Roman"/>
          <w:szCs w:val="24"/>
        </w:rPr>
        <w:t xml:space="preserve"> and (B) b</w:t>
      </w:r>
      <w:r w:rsidR="00B40848" w:rsidRPr="00B40848">
        <w:rPr>
          <w:rFonts w:cs="Times New Roman"/>
          <w:szCs w:val="24"/>
        </w:rPr>
        <w:t>reast cancer datasets</w:t>
      </w:r>
      <w:r w:rsidR="00091A21">
        <w:rPr>
          <w:rFonts w:cs="Times New Roman"/>
          <w:szCs w:val="24"/>
        </w:rPr>
        <w:t xml:space="preserve"> (BRCA)</w:t>
      </w:r>
      <w:r w:rsidR="00B40848" w:rsidRPr="00B40848">
        <w:rPr>
          <w:rFonts w:cs="Times New Roman"/>
          <w:szCs w:val="24"/>
        </w:rPr>
        <w:t xml:space="preserve">, (C) lung squamous cell carcinoma dataset </w:t>
      </w:r>
      <w:r w:rsidR="00091A21">
        <w:rPr>
          <w:rFonts w:cs="Times New Roman"/>
          <w:szCs w:val="24"/>
        </w:rPr>
        <w:t>(</w:t>
      </w:r>
      <w:r w:rsidR="007154B8">
        <w:rPr>
          <w:rFonts w:cs="Times New Roman"/>
          <w:szCs w:val="24"/>
        </w:rPr>
        <w:t>LUSC</w:t>
      </w:r>
      <w:r w:rsidR="00091A21">
        <w:rPr>
          <w:rFonts w:cs="Times New Roman"/>
          <w:szCs w:val="24"/>
        </w:rPr>
        <w:t xml:space="preserve">) </w:t>
      </w:r>
      <w:r w:rsidR="00B40848" w:rsidRPr="00B40848">
        <w:rPr>
          <w:rFonts w:cs="Times New Roman"/>
          <w:szCs w:val="24"/>
        </w:rPr>
        <w:t>and (D) cell lines established from CCLE.</w:t>
      </w:r>
    </w:p>
    <w:p w14:paraId="7B65BC41" w14:textId="21B6739D" w:rsidR="00B40848" w:rsidRDefault="00B40848">
      <w:pPr>
        <w:spacing w:before="0" w:after="200" w:line="276" w:lineRule="auto"/>
      </w:pPr>
      <w:r>
        <w:br w:type="page"/>
      </w:r>
    </w:p>
    <w:p w14:paraId="7A3CBE4F" w14:textId="6EE32067" w:rsidR="000777CB" w:rsidRDefault="000777CB" w:rsidP="00B40848">
      <w:pPr>
        <w:keepNext/>
        <w:rPr>
          <w:rFonts w:cs="Times New Roman"/>
          <w:b/>
          <w:szCs w:val="24"/>
        </w:rPr>
      </w:pPr>
      <w:r w:rsidRPr="000777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5F0056" wp14:editId="298FD476">
                <wp:simplePos x="0" y="0"/>
                <wp:positionH relativeFrom="column">
                  <wp:posOffset>626745</wp:posOffset>
                </wp:positionH>
                <wp:positionV relativeFrom="paragraph">
                  <wp:posOffset>3175</wp:posOffset>
                </wp:positionV>
                <wp:extent cx="4624070" cy="7265035"/>
                <wp:effectExtent l="0" t="0" r="0" b="0"/>
                <wp:wrapTopAndBottom/>
                <wp:docPr id="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070" cy="7265035"/>
                          <a:chOff x="0" y="0"/>
                          <a:chExt cx="4624409" cy="9953623"/>
                        </a:xfrm>
                      </wpg:grpSpPr>
                      <pic:pic xmlns:pic="http://schemas.openxmlformats.org/drawingml/2006/picture">
                        <pic:nvPicPr>
                          <pic:cNvPr id="40" name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35" y="1950677"/>
                            <a:ext cx="4211074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35" y="0"/>
                            <a:ext cx="4211074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20" y="3919284"/>
                            <a:ext cx="3787717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35" y="7850503"/>
                            <a:ext cx="4211074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335" y="5899726"/>
                            <a:ext cx="4211074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Box 18"/>
                        <wps:cNvSpPr txBox="1"/>
                        <wps:spPr>
                          <a:xfrm>
                            <a:off x="0" y="0"/>
                            <a:ext cx="467995" cy="370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F9B98" w14:textId="77777777" w:rsidR="000777CB" w:rsidRDefault="000777CB" w:rsidP="000777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TextBox 19"/>
                        <wps:cNvSpPr txBox="1"/>
                        <wps:spPr>
                          <a:xfrm>
                            <a:off x="1" y="1950678"/>
                            <a:ext cx="467995" cy="370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B0D0AA" w14:textId="77777777" w:rsidR="000777CB" w:rsidRDefault="000777CB" w:rsidP="000777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TextBox 20"/>
                        <wps:cNvSpPr txBox="1"/>
                        <wps:spPr>
                          <a:xfrm>
                            <a:off x="1" y="3919284"/>
                            <a:ext cx="467995" cy="370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41E2CF" w14:textId="77777777" w:rsidR="000777CB" w:rsidRDefault="000777CB" w:rsidP="000777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TextBox 21"/>
                        <wps:cNvSpPr txBox="1"/>
                        <wps:spPr>
                          <a:xfrm>
                            <a:off x="1" y="5899725"/>
                            <a:ext cx="467995" cy="370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707A6" w14:textId="77777777" w:rsidR="000777CB" w:rsidRDefault="000777CB" w:rsidP="000777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(D)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TextBox 22"/>
                        <wps:cNvSpPr txBox="1"/>
                        <wps:spPr>
                          <a:xfrm>
                            <a:off x="1" y="7850503"/>
                            <a:ext cx="467995" cy="370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DD4D16" w14:textId="77777777" w:rsidR="000777CB" w:rsidRDefault="000777CB" w:rsidP="000777C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(E)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F0056" id="_x0000_s1035" style="position:absolute;margin-left:49.35pt;margin-top:.25pt;width:364.1pt;height:572.05pt;z-index:251663360;mso-height-relative:margin" coordsize="46244,995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">
                <v:shape id="New picture" o:spid="_x0000_s1036" type="#_x0000_t75" style="position:absolute;left:4133;top:19506;width:42111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P2nAAAAA2wAAAA8AAABkcnMvZG93bnJldi54bWxET8lqwzAQvRf6D2IKuYRaTjEhdaOEYFLI&#10;ra3j3gdrKptaI2PJS/4+OhR6fLx9f1xsJyYafOtYwSZJQRDXTrdsFFTX9+cdCB+QNXaOScGNPBwP&#10;jw97zLWb+YumMhgRQ9jnqKAJoc+l9HVDFn3ieuLI/bjBYohwMFIPOMdw28mXNN1Kiy3HhgZ7Khqq&#10;f8vRKiiI1t/+w0znz1dXZT41pzGblVo9Lac3EIGW8C/+c1+0giyuj1/iD5CH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w/acAAAADbAAAADwAAAAAAAAAAAAAAAACfAgAA&#10;ZHJzL2Rvd25yZXYueG1sUEsFBgAAAAAEAAQA9wAAAIwDAAAAAA==&#10;">
                  <v:stroke joinstyle="round"/>
                  <v:imagedata r:id="rId18" o:title=""/>
                </v:shape>
                <v:shape id="New picture" o:spid="_x0000_s1037" type="#_x0000_t75" style="position:absolute;left:4133;width:42111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qlzCAAAA2wAAAA8AAABkcnMvZG93bnJldi54bWxEj0FrwkAUhO8F/8PyBG91oxQrqZtQBEsP&#10;PViN90f2NQnNvl2yrxr7612h0OMwM98wm3J0vTrTEDvPBhbzDBRx7W3HjYHquHtcg4qCbLH3TAau&#10;FKEsJg8bzK2/8CedD9KoBOGYo4FWJORax7olh3HuA3HyvvzgUJIcGm0HvCS46/Uyy1baYcdpocVA&#10;25bq78OPMyCh0vIb9nG/FP/xJqsen+PJmNl0fH0BJTTKf/iv/W4NPC3g/iX9AF3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GapcwgAAANsAAAAPAAAAAAAAAAAAAAAAAJ8C&#10;AABkcnMvZG93bnJldi54bWxQSwUGAAAAAAQABAD3AAAAjgMAAAAA&#10;">
                  <v:stroke joinstyle="round"/>
                  <v:imagedata r:id="rId19" o:title=""/>
                </v:shape>
                <v:shape id="New picture" o:spid="_x0000_s1038" type="#_x0000_t75" style="position:absolute;left:4677;top:39192;width:37877;height:2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3k3EAAAA2wAAAA8AAABkcnMvZG93bnJldi54bWxEj9FqwkAURN8F/2G5Qt/qRg2ppq5SWgp5&#10;sVD1Ay7Z22wwezdmt0nar3cLBR+HmTnDbPejbURPna8dK1jMExDEpdM1VwrOp/fHNQgfkDU2jknB&#10;D3nY76aTLebaDfxJ/TFUIkLY56jAhNDmUvrSkEU/dy1x9L5cZzFE2VVSdzhEuG3kMkkyabHmuGCw&#10;pVdD5eX4bRW8fRSrsDqMm+H3agZ5SbMn9qjUw2x8eQYRaAz38H+70ArSJfx9iT9A7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r3k3EAAAA2wAAAA8AAAAAAAAAAAAAAAAA&#10;nwIAAGRycy9kb3ducmV2LnhtbFBLBQYAAAAABAAEAPcAAACQAwAAAAA=&#10;">
                  <v:stroke joinstyle="round"/>
                  <v:imagedata r:id="rId20" o:title=""/>
                </v:shape>
                <v:shape id="New picture" o:spid="_x0000_s1039" type="#_x0000_t75" style="position:absolute;left:4133;top:78505;width:42111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lUbCAAAA2wAAAA8AAABkcnMvZG93bnJldi54bWxEj0trAkEQhO8B/8PQQm46qxFJVkcRIQ/w&#10;4iPk3Oy0O4s7Pev2RDf/3hGEHIuq+oqaLztfqwu1UgU2MBpmoIiLYCsuDXwf3gevoCQiW6wDk4E/&#10;Elguek9zzG248o4u+1iqBGHJ0YCLscm1lsKRRxmGhjh5x9B6jEm2pbYtXhPc13qcZVPtseK04LCh&#10;taPitP/1Bj6nPyhR3sqzbPzJfWy9TA5jY5773WoGKlIX/8OP9pc1MHmB+5f0A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hpVGwgAAANsAAAAPAAAAAAAAAAAAAAAAAJ8C&#10;AABkcnMvZG93bnJldi54bWxQSwUGAAAAAAQABAD3AAAAjgMAAAAA&#10;">
                  <v:stroke joinstyle="round"/>
                  <v:imagedata r:id="rId21" o:title=""/>
                </v:shape>
                <v:shape id="New picture" o:spid="_x0000_s1040" type="#_x0000_t75" style="position:absolute;left:4133;top:58997;width:42111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09W9AAAA2wAAAA8AAABkcnMvZG93bnJldi54bWxEj80KwjAQhO+C7xBW8KapIlKqUVQQPIhg&#10;1fvSrG2x2dQman17Iwgeh/n5mPmyNZV4UuNKywpGwwgEcWZ1ybmC82k7iEE4j6yxskwK3uRgueh2&#10;5pho++IjPVOfizDCLkEFhfd1IqXLCjLohrYmDt7VNgZ9kE0udYOvMG4qOY6iqTRYciAUWNOmoOyW&#10;PoyCW52bg4kD674fp2sZ7y8Rx0r1e+1qBsJT6//hX3unFUwm8P0SfoB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ATT1b0AAADbAAAADwAAAAAAAAAAAAAAAACfAgAAZHJz&#10;L2Rvd25yZXYueG1sUEsFBgAAAAAEAAQA9wAAAIkDAAAAAA==&#10;">
                  <v:stroke joinstyle="round"/>
                  <v:imagedata r:id="rId22" o:title=""/>
                </v:shape>
                <v:shape id="TextBox 18" o:spid="_x0000_s1041" type="#_x0000_t202" style="position:absolute;width:4679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14:paraId="306F9B98" w14:textId="77777777" w:rsidR="000777CB" w:rsidRDefault="000777CB" w:rsidP="000777C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TextBox 19" o:spid="_x0000_s1042" type="#_x0000_t202" style="position:absolute;top:19506;width:4679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44B0D0AA" w14:textId="77777777" w:rsidR="000777CB" w:rsidRDefault="000777CB" w:rsidP="000777C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shape>
                <v:shape id="TextBox 20" o:spid="_x0000_s1043" type="#_x0000_t202" style="position:absolute;top:39192;width:4679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4E41E2CF" w14:textId="77777777" w:rsidR="000777CB" w:rsidRDefault="000777CB" w:rsidP="000777C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(C)</w:t>
                        </w:r>
                      </w:p>
                    </w:txbxContent>
                  </v:textbox>
                </v:shape>
                <v:shape id="TextBox 21" o:spid="_x0000_s1044" type="#_x0000_t202" style="position:absolute;top:58997;width:4679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50A707A6" w14:textId="77777777" w:rsidR="000777CB" w:rsidRDefault="000777CB" w:rsidP="000777C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(D)</w:t>
                        </w:r>
                      </w:p>
                    </w:txbxContent>
                  </v:textbox>
                </v:shape>
                <v:shape id="TextBox 22" o:spid="_x0000_s1045" type="#_x0000_t202" style="position:absolute;top:78505;width:4679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14:paraId="32DD4D16" w14:textId="77777777" w:rsidR="000777CB" w:rsidRDefault="000777CB" w:rsidP="000777C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(E)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F7E099A" w14:textId="2B31DD53" w:rsidR="00C17DAA" w:rsidRDefault="00B40848" w:rsidP="000777CB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75B6C"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40848">
        <w:rPr>
          <w:rFonts w:cs="Times New Roman"/>
          <w:szCs w:val="24"/>
        </w:rPr>
        <w:t>Gene expression data of type 2 MAGE genes from  different body tissues accessed by The Genotype-Tissue Expression (</w:t>
      </w:r>
      <w:proofErr w:type="spellStart"/>
      <w:r w:rsidRPr="00B40848">
        <w:rPr>
          <w:rFonts w:cs="Times New Roman"/>
          <w:szCs w:val="24"/>
        </w:rPr>
        <w:t>GTEx</w:t>
      </w:r>
      <w:proofErr w:type="spellEnd"/>
      <w:r w:rsidRPr="00B40848">
        <w:rPr>
          <w:rFonts w:cs="Times New Roman"/>
          <w:szCs w:val="24"/>
        </w:rPr>
        <w:t xml:space="preserve">) project data (A) </w:t>
      </w:r>
      <w:r w:rsidRPr="004A2996">
        <w:rPr>
          <w:rFonts w:cs="Times New Roman"/>
          <w:i/>
          <w:szCs w:val="24"/>
        </w:rPr>
        <w:t>MAGEH1</w:t>
      </w:r>
      <w:r w:rsidRPr="00B40848">
        <w:rPr>
          <w:rFonts w:cs="Times New Roman"/>
          <w:szCs w:val="24"/>
        </w:rPr>
        <w:t xml:space="preserve"> (B) </w:t>
      </w:r>
      <w:r w:rsidRPr="004A2996">
        <w:rPr>
          <w:rFonts w:cs="Times New Roman"/>
          <w:i/>
          <w:szCs w:val="24"/>
        </w:rPr>
        <w:t>MA</w:t>
      </w:r>
      <w:r w:rsidR="000777CB" w:rsidRPr="004A2996">
        <w:rPr>
          <w:rFonts w:cs="Times New Roman"/>
          <w:i/>
          <w:szCs w:val="24"/>
        </w:rPr>
        <w:t>GEE1</w:t>
      </w:r>
      <w:r w:rsidR="000777CB">
        <w:rPr>
          <w:rFonts w:cs="Times New Roman"/>
          <w:szCs w:val="24"/>
        </w:rPr>
        <w:t xml:space="preserve"> (C) </w:t>
      </w:r>
      <w:r w:rsidR="000777CB" w:rsidRPr="004A2996">
        <w:rPr>
          <w:rFonts w:cs="Times New Roman"/>
          <w:i/>
          <w:szCs w:val="24"/>
        </w:rPr>
        <w:t>MAGEL2</w:t>
      </w:r>
      <w:r w:rsidR="000777CB">
        <w:rPr>
          <w:rFonts w:cs="Times New Roman"/>
          <w:szCs w:val="24"/>
        </w:rPr>
        <w:t xml:space="preserve"> (4) </w:t>
      </w:r>
      <w:r w:rsidR="000777CB" w:rsidRPr="004A2996">
        <w:rPr>
          <w:rFonts w:cs="Times New Roman"/>
          <w:i/>
          <w:szCs w:val="24"/>
        </w:rPr>
        <w:t>TRO</w:t>
      </w:r>
      <w:r w:rsidR="000777CB">
        <w:rPr>
          <w:rFonts w:cs="Times New Roman"/>
          <w:szCs w:val="24"/>
        </w:rPr>
        <w:t xml:space="preserve"> (E) </w:t>
      </w:r>
      <w:r w:rsidR="000777CB" w:rsidRPr="004A2996">
        <w:rPr>
          <w:rFonts w:cs="Times New Roman"/>
          <w:i/>
          <w:szCs w:val="24"/>
        </w:rPr>
        <w:t>NDN</w:t>
      </w:r>
      <w:r w:rsidR="000777CB">
        <w:rPr>
          <w:rFonts w:cs="Times New Roman"/>
          <w:b/>
          <w:szCs w:val="24"/>
        </w:rPr>
        <w:t>.</w:t>
      </w:r>
    </w:p>
    <w:p w14:paraId="3C30C74A" w14:textId="77777777" w:rsidR="00C17DAA" w:rsidRDefault="00C17DAA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28A00A2" w14:textId="154DD34C" w:rsidR="00DE23E8" w:rsidRDefault="00C17DAA" w:rsidP="000777CB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4CCBDA0" wp14:editId="12A9C095">
            <wp:extent cx="6132830" cy="4102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51942" w14:textId="4F430164" w:rsidR="00C17DAA" w:rsidRDefault="00C17DAA" w:rsidP="00044DD8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17DAA">
        <w:rPr>
          <w:rFonts w:cs="Times New Roman"/>
          <w:szCs w:val="24"/>
        </w:rPr>
        <w:t>DNA methylation and its correlation with MAGEH1 expression (A) DNA methylation of the MA</w:t>
      </w:r>
      <w:r>
        <w:rPr>
          <w:rFonts w:cs="Times New Roman"/>
          <w:szCs w:val="24"/>
        </w:rPr>
        <w:t>GEH1 promoter region in TCGA-GBM</w:t>
      </w:r>
      <w:r w:rsidRPr="00C17DAA">
        <w:rPr>
          <w:rFonts w:cs="Times New Roman"/>
          <w:szCs w:val="24"/>
        </w:rPr>
        <w:t xml:space="preserve"> dataset (B) Correlation of DNA methylation at cg22604777 and cg22574818 wi</w:t>
      </w:r>
      <w:r>
        <w:rPr>
          <w:rFonts w:cs="Times New Roman"/>
          <w:szCs w:val="24"/>
        </w:rPr>
        <w:t>th MAGEH1 expression in TCGA-GBM</w:t>
      </w:r>
      <w:r w:rsidRPr="00C17DAA">
        <w:rPr>
          <w:rFonts w:cs="Times New Roman"/>
          <w:szCs w:val="24"/>
        </w:rPr>
        <w:t xml:space="preserve"> dataset.</w:t>
      </w:r>
      <w:r w:rsidR="005D5075">
        <w:rPr>
          <w:rFonts w:cs="Times New Roman"/>
          <w:szCs w:val="24"/>
        </w:rPr>
        <w:t xml:space="preserve"> </w:t>
      </w:r>
      <w:r w:rsidR="005D5075">
        <w:rPr>
          <w:rFonts w:eastAsia="Calibri" w:cs="Times New Roman"/>
          <w:color w:val="000000"/>
          <w:szCs w:val="20"/>
          <w:lang w:bidi="hi-IN"/>
        </w:rPr>
        <w:t>***p&lt;0.001, **p&lt;0.01, *p&lt;0.05</w:t>
      </w:r>
      <w:r w:rsidR="005D5075" w:rsidRPr="007D3CC0">
        <w:rPr>
          <w:rFonts w:eastAsia="Calibri" w:cs="Times New Roman"/>
          <w:color w:val="000000"/>
          <w:szCs w:val="20"/>
          <w:lang w:bidi="hi-IN"/>
        </w:rPr>
        <w:t>.</w:t>
      </w:r>
      <w:r w:rsidR="005D5075">
        <w:rPr>
          <w:rFonts w:eastAsia="Calibri" w:cs="Times New Roman"/>
          <w:color w:val="000000"/>
          <w:szCs w:val="20"/>
          <w:lang w:bidi="hi-IN"/>
        </w:rPr>
        <w:t xml:space="preserve"> Insignificant associations in correlation analysis have been faded.</w:t>
      </w:r>
      <w:bookmarkStart w:id="0" w:name="_GoBack"/>
      <w:bookmarkEnd w:id="0"/>
    </w:p>
    <w:p w14:paraId="22D13B85" w14:textId="77777777" w:rsidR="00C17DAA" w:rsidRPr="000777CB" w:rsidRDefault="00C17DAA" w:rsidP="000777CB">
      <w:pPr>
        <w:keepNext/>
        <w:rPr>
          <w:rFonts w:cs="Times New Roman"/>
          <w:b/>
          <w:szCs w:val="24"/>
        </w:rPr>
      </w:pPr>
    </w:p>
    <w:sectPr w:rsidR="00C17DAA" w:rsidRPr="000777CB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A84CD" w14:textId="77777777" w:rsidR="008072D7" w:rsidRDefault="008072D7" w:rsidP="00117666">
      <w:pPr>
        <w:spacing w:after="0"/>
      </w:pPr>
      <w:r>
        <w:separator/>
      </w:r>
    </w:p>
  </w:endnote>
  <w:endnote w:type="continuationSeparator" w:id="0">
    <w:p w14:paraId="0E755658" w14:textId="77777777" w:rsidR="008072D7" w:rsidRDefault="008072D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50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5075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50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507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88104" w14:textId="77777777" w:rsidR="008072D7" w:rsidRDefault="008072D7" w:rsidP="00117666">
      <w:pPr>
        <w:spacing w:after="0"/>
      </w:pPr>
      <w:r>
        <w:separator/>
      </w:r>
    </w:p>
  </w:footnote>
  <w:footnote w:type="continuationSeparator" w:id="0">
    <w:p w14:paraId="1DC9E829" w14:textId="77777777" w:rsidR="008072D7" w:rsidRDefault="008072D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3NDIyM7IwtzAyMDZS0lEKTi0uzszPAykwqQUATTB2HCwAAAA="/>
  </w:docVars>
  <w:rsids>
    <w:rsidRoot w:val="00ED20B5"/>
    <w:rsid w:val="0001436A"/>
    <w:rsid w:val="0002537A"/>
    <w:rsid w:val="00034304"/>
    <w:rsid w:val="00035434"/>
    <w:rsid w:val="00044DD8"/>
    <w:rsid w:val="00052A14"/>
    <w:rsid w:val="000777CB"/>
    <w:rsid w:val="00077D53"/>
    <w:rsid w:val="00091A21"/>
    <w:rsid w:val="000B31A8"/>
    <w:rsid w:val="00105FD9"/>
    <w:rsid w:val="00117666"/>
    <w:rsid w:val="0012739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201B"/>
    <w:rsid w:val="003D2F2D"/>
    <w:rsid w:val="00401590"/>
    <w:rsid w:val="00447801"/>
    <w:rsid w:val="00452E9C"/>
    <w:rsid w:val="004735C8"/>
    <w:rsid w:val="004947A6"/>
    <w:rsid w:val="004961FF"/>
    <w:rsid w:val="004A2996"/>
    <w:rsid w:val="00517A89"/>
    <w:rsid w:val="005250F2"/>
    <w:rsid w:val="00593EEA"/>
    <w:rsid w:val="005A5EEE"/>
    <w:rsid w:val="005D5075"/>
    <w:rsid w:val="006375C7"/>
    <w:rsid w:val="00654E8F"/>
    <w:rsid w:val="00660D05"/>
    <w:rsid w:val="006820B1"/>
    <w:rsid w:val="006B7D14"/>
    <w:rsid w:val="00701727"/>
    <w:rsid w:val="0070566C"/>
    <w:rsid w:val="00714C50"/>
    <w:rsid w:val="007154B8"/>
    <w:rsid w:val="00725A7D"/>
    <w:rsid w:val="007501BE"/>
    <w:rsid w:val="00781A99"/>
    <w:rsid w:val="00790BB3"/>
    <w:rsid w:val="007C206C"/>
    <w:rsid w:val="008072D7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D6755"/>
    <w:rsid w:val="00A174D9"/>
    <w:rsid w:val="00AA0C60"/>
    <w:rsid w:val="00AA4D24"/>
    <w:rsid w:val="00AB6715"/>
    <w:rsid w:val="00AD423F"/>
    <w:rsid w:val="00AE64CE"/>
    <w:rsid w:val="00B1671E"/>
    <w:rsid w:val="00B25EB8"/>
    <w:rsid w:val="00B37F4D"/>
    <w:rsid w:val="00B40848"/>
    <w:rsid w:val="00C17DAA"/>
    <w:rsid w:val="00C52A7B"/>
    <w:rsid w:val="00C56BAF"/>
    <w:rsid w:val="00C679AA"/>
    <w:rsid w:val="00C75972"/>
    <w:rsid w:val="00CD066B"/>
    <w:rsid w:val="00CD4A40"/>
    <w:rsid w:val="00CE4FEE"/>
    <w:rsid w:val="00D060CF"/>
    <w:rsid w:val="00DB59C3"/>
    <w:rsid w:val="00DC259A"/>
    <w:rsid w:val="00DE23E8"/>
    <w:rsid w:val="00E52377"/>
    <w:rsid w:val="00E537AD"/>
    <w:rsid w:val="00E61CE1"/>
    <w:rsid w:val="00E64E17"/>
    <w:rsid w:val="00E866C9"/>
    <w:rsid w:val="00EA3D3C"/>
    <w:rsid w:val="00EC0716"/>
    <w:rsid w:val="00EC090A"/>
    <w:rsid w:val="00ED20B5"/>
    <w:rsid w:val="00F46900"/>
    <w:rsid w:val="00F61D89"/>
    <w:rsid w:val="00F7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100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4.em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77408FC-C731-4A2B-AD37-2F00B3373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4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DELL</cp:lastModifiedBy>
  <cp:revision>7</cp:revision>
  <cp:lastPrinted>2020-06-16T18:11:00Z</cp:lastPrinted>
  <dcterms:created xsi:type="dcterms:W3CDTF">2020-09-30T14:36:00Z</dcterms:created>
  <dcterms:modified xsi:type="dcterms:W3CDTF">2020-12-02T19:44:00Z</dcterms:modified>
</cp:coreProperties>
</file>