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2072BFD9" w:rsidR="00994A3D" w:rsidRPr="001549D3" w:rsidRDefault="00994A3D" w:rsidP="0097653B">
      <w:pPr>
        <w:pStyle w:val="Ttulo2"/>
        <w:numPr>
          <w:ilvl w:val="0"/>
          <w:numId w:val="0"/>
        </w:numPr>
        <w:ind w:left="567"/>
      </w:pPr>
      <w:r w:rsidRPr="0001436A">
        <w:t>Supplementary</w:t>
      </w:r>
      <w:r w:rsidRPr="001549D3">
        <w:t xml:space="preserve"> Figures</w:t>
      </w:r>
    </w:p>
    <w:p w14:paraId="6754D378" w14:textId="6D369E61" w:rsidR="00994A3D" w:rsidRDefault="0097653B" w:rsidP="00994A3D">
      <w:pPr>
        <w:keepNext/>
        <w:rPr>
          <w:rFonts w:cs="Times New Roman"/>
          <w:szCs w:val="24"/>
        </w:rPr>
      </w:pPr>
      <w:r w:rsidRPr="0097653B"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71E4A5" wp14:editId="69869E43">
                <wp:simplePos x="0" y="0"/>
                <wp:positionH relativeFrom="column">
                  <wp:posOffset>1200150</wp:posOffset>
                </wp:positionH>
                <wp:positionV relativeFrom="paragraph">
                  <wp:posOffset>132715</wp:posOffset>
                </wp:positionV>
                <wp:extent cx="3701415" cy="2320925"/>
                <wp:effectExtent l="0" t="0" r="0" b="0"/>
                <wp:wrapNone/>
                <wp:docPr id="2" name="Agrupar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368EF1-797D-4CDA-8CDA-7520F73C43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1415" cy="2320925"/>
                          <a:chOff x="0" y="0"/>
                          <a:chExt cx="3701502" cy="2321211"/>
                        </a:xfrm>
                      </wpg:grpSpPr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0865"/>
                            <a:ext cx="3701502" cy="201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CaixaDeTexto 6">
                          <a:extLst>
                            <a:ext uri="{FF2B5EF4-FFF2-40B4-BE49-F238E27FC236}">
                              <a16:creationId xmlns:a16="http://schemas.microsoft.com/office/drawing/2014/main" id="{5A4039C2-F4EB-468D-98A3-9C8C2461C4E8}"/>
                            </a:ext>
                          </a:extLst>
                        </wps:cNvPr>
                        <wps:cNvSpPr txBox="1"/>
                        <wps:spPr>
                          <a:xfrm>
                            <a:off x="910108" y="0"/>
                            <a:ext cx="208851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10FC4A" w14:textId="77777777" w:rsidR="0097653B" w:rsidRDefault="0097653B" w:rsidP="0097653B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Binding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Conector reto 5">
                          <a:extLst>
                            <a:ext uri="{FF2B5EF4-FFF2-40B4-BE49-F238E27FC236}">
                              <a16:creationId xmlns:a16="http://schemas.microsoft.com/office/drawing/2014/main" id="{3F27F96B-11AF-4D17-BDA4-B3B4AFFE2AF0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726329" y="276999"/>
                            <a:ext cx="2455833" cy="1558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271E4A5" id="Agrupar 1" o:spid="_x0000_s1026" style="position:absolute;margin-left:94.5pt;margin-top:10.45pt;width:291.45pt;height:182.75pt;z-index:251659264" coordsize="37015,232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top:3108;width:37015;height:20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DeTexto 6" o:spid="_x0000_s1028" type="#_x0000_t202" style="position:absolute;left:9101;width:20885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5D10FC4A" w14:textId="77777777" w:rsidR="0097653B" w:rsidRDefault="0097653B" w:rsidP="0097653B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Binding</w:t>
                        </w:r>
                      </w:p>
                    </w:txbxContent>
                  </v:textbox>
                </v:shape>
                <v:line id="Conector reto 5" o:spid="_x0000_s1029" style="position:absolute;flip:y;visibility:visible;mso-wrap-style:square" from="7263,2769" to="31821,2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" strokecolor="black [3213]" strokeweight="1pt">
                  <o:lock v:ext="edit" shapetype="f"/>
                </v:line>
              </v:group>
            </w:pict>
          </mc:Fallback>
        </mc:AlternateContent>
      </w:r>
    </w:p>
    <w:p w14:paraId="1E167906" w14:textId="4F1A0DE1" w:rsidR="0097653B" w:rsidRDefault="0097653B" w:rsidP="00994A3D">
      <w:pPr>
        <w:keepNext/>
        <w:rPr>
          <w:rFonts w:cs="Times New Roman"/>
          <w:szCs w:val="24"/>
        </w:rPr>
      </w:pPr>
    </w:p>
    <w:p w14:paraId="359341F6" w14:textId="6D56504F" w:rsidR="0097653B" w:rsidRDefault="0097653B" w:rsidP="00994A3D">
      <w:pPr>
        <w:keepNext/>
        <w:rPr>
          <w:rFonts w:cs="Times New Roman"/>
          <w:szCs w:val="24"/>
        </w:rPr>
      </w:pPr>
    </w:p>
    <w:p w14:paraId="2353CDA7" w14:textId="61054952" w:rsidR="0097653B" w:rsidRDefault="0097653B" w:rsidP="00994A3D">
      <w:pPr>
        <w:keepNext/>
        <w:rPr>
          <w:rFonts w:cs="Times New Roman"/>
          <w:szCs w:val="24"/>
        </w:rPr>
      </w:pPr>
    </w:p>
    <w:p w14:paraId="22DABDD6" w14:textId="3CB17590" w:rsidR="0097653B" w:rsidRDefault="0097653B" w:rsidP="00994A3D">
      <w:pPr>
        <w:keepNext/>
        <w:rPr>
          <w:rFonts w:cs="Times New Roman"/>
          <w:szCs w:val="24"/>
        </w:rPr>
      </w:pPr>
    </w:p>
    <w:p w14:paraId="7EF7DF57" w14:textId="063FF822" w:rsidR="0097653B" w:rsidRDefault="0097653B" w:rsidP="00994A3D">
      <w:pPr>
        <w:keepNext/>
        <w:rPr>
          <w:rFonts w:cs="Times New Roman"/>
          <w:szCs w:val="24"/>
        </w:rPr>
      </w:pPr>
    </w:p>
    <w:p w14:paraId="5F1ED6A3" w14:textId="77777777" w:rsidR="0097653B" w:rsidRPr="001549D3" w:rsidRDefault="0097653B" w:rsidP="00994A3D">
      <w:pPr>
        <w:keepNext/>
        <w:rPr>
          <w:rFonts w:cs="Times New Roman"/>
          <w:szCs w:val="24"/>
        </w:rPr>
      </w:pPr>
    </w:p>
    <w:p w14:paraId="3C419443" w14:textId="7E847FA8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</w:p>
    <w:p w14:paraId="513EA49E" w14:textId="46D25E56" w:rsidR="0075338E" w:rsidRDefault="0075338E" w:rsidP="0075338E">
      <w:pPr>
        <w:jc w:val="both"/>
        <w:rPr>
          <w:rFonts w:eastAsia="Yu Mincho"/>
          <w:color w:val="000000"/>
          <w:kern w:val="24"/>
          <w:szCs w:val="20"/>
        </w:rPr>
      </w:pPr>
      <w:r w:rsidRPr="00B32575">
        <w:rPr>
          <w:rFonts w:eastAsia="Yu Mincho"/>
          <w:b/>
          <w:bCs/>
          <w:color w:val="000000"/>
          <w:kern w:val="24"/>
          <w:szCs w:val="20"/>
        </w:rPr>
        <w:t xml:space="preserve">Supplementary Figure 1. Competition binding assay profile. </w:t>
      </w:r>
      <w:r w:rsidR="000747BC">
        <w:rPr>
          <w:rFonts w:eastAsia="Yu Mincho"/>
          <w:color w:val="000000"/>
          <w:kern w:val="24"/>
          <w:szCs w:val="20"/>
        </w:rPr>
        <w:t xml:space="preserve"> </w:t>
      </w:r>
      <w:r w:rsidR="000747BC" w:rsidRPr="000747BC">
        <w:rPr>
          <w:rFonts w:eastAsia="Yu Mincho"/>
          <w:color w:val="000000"/>
          <w:kern w:val="24"/>
          <w:szCs w:val="20"/>
        </w:rPr>
        <w:t>HEK293T cells transiently expressing the AT1R and mutants were incubated with AngII in two different concentrations (10</w:t>
      </w:r>
      <w:r w:rsidR="000747BC" w:rsidRPr="000747BC">
        <w:rPr>
          <w:rFonts w:eastAsia="Yu Mincho"/>
          <w:color w:val="000000"/>
          <w:kern w:val="24"/>
          <w:szCs w:val="20"/>
          <w:vertAlign w:val="superscript"/>
        </w:rPr>
        <w:t>-12</w:t>
      </w:r>
      <w:r w:rsidR="000747BC" w:rsidRPr="000747BC">
        <w:rPr>
          <w:rFonts w:eastAsia="Yu Mincho"/>
          <w:color w:val="000000"/>
          <w:kern w:val="24"/>
          <w:szCs w:val="20"/>
        </w:rPr>
        <w:t xml:space="preserve"> M and 10</w:t>
      </w:r>
      <w:r w:rsidR="000747BC" w:rsidRPr="000747BC">
        <w:rPr>
          <w:rFonts w:eastAsia="Yu Mincho"/>
          <w:color w:val="000000"/>
          <w:kern w:val="24"/>
          <w:szCs w:val="20"/>
          <w:vertAlign w:val="superscript"/>
        </w:rPr>
        <w:t>-6</w:t>
      </w:r>
      <w:r w:rsidR="000747BC" w:rsidRPr="000747BC">
        <w:rPr>
          <w:rFonts w:eastAsia="Yu Mincho"/>
          <w:color w:val="000000"/>
          <w:kern w:val="24"/>
          <w:szCs w:val="20"/>
        </w:rPr>
        <w:t xml:space="preserve"> M), and [</w:t>
      </w:r>
      <w:r w:rsidR="000747BC" w:rsidRPr="000747BC">
        <w:rPr>
          <w:rFonts w:eastAsia="Yu Mincho"/>
          <w:color w:val="000000"/>
          <w:kern w:val="24"/>
          <w:szCs w:val="20"/>
          <w:vertAlign w:val="superscript"/>
        </w:rPr>
        <w:t>3</w:t>
      </w:r>
      <w:r w:rsidR="000747BC" w:rsidRPr="000747BC">
        <w:rPr>
          <w:rFonts w:eastAsia="Yu Mincho"/>
          <w:color w:val="000000"/>
          <w:kern w:val="24"/>
          <w:szCs w:val="20"/>
        </w:rPr>
        <w:t>H]-AngII (</w:t>
      </w:r>
      <w:bookmarkStart w:id="0" w:name="_GoBack"/>
      <w:r w:rsidR="000747BC" w:rsidRPr="000B7E8D">
        <w:rPr>
          <w:rFonts w:eastAsia="Yu Mincho"/>
          <w:kern w:val="24"/>
          <w:szCs w:val="20"/>
        </w:rPr>
        <w:t>5x10</w:t>
      </w:r>
      <w:r w:rsidR="000747BC" w:rsidRPr="000B7E8D">
        <w:rPr>
          <w:rFonts w:eastAsia="Yu Mincho"/>
          <w:kern w:val="24"/>
          <w:szCs w:val="20"/>
          <w:vertAlign w:val="superscript"/>
        </w:rPr>
        <w:t>-10</w:t>
      </w:r>
      <w:r w:rsidR="004A51D0" w:rsidRPr="000B7E8D">
        <w:rPr>
          <w:rFonts w:eastAsia="Yu Mincho"/>
          <w:kern w:val="24"/>
          <w:szCs w:val="20"/>
          <w:vertAlign w:val="superscript"/>
        </w:rPr>
        <w:t xml:space="preserve"> </w:t>
      </w:r>
      <w:r w:rsidR="000747BC" w:rsidRPr="000B7E8D">
        <w:rPr>
          <w:rFonts w:eastAsia="Yu Mincho"/>
          <w:kern w:val="24"/>
          <w:szCs w:val="20"/>
        </w:rPr>
        <w:t xml:space="preserve">M) was used as </w:t>
      </w:r>
      <w:r w:rsidR="00507FA5" w:rsidRPr="000B7E8D">
        <w:rPr>
          <w:rFonts w:eastAsia="Yu Mincho"/>
          <w:kern w:val="24"/>
          <w:szCs w:val="20"/>
        </w:rPr>
        <w:t>radioligand</w:t>
      </w:r>
      <w:r w:rsidR="000747BC" w:rsidRPr="000B7E8D">
        <w:rPr>
          <w:rFonts w:eastAsia="Yu Mincho"/>
          <w:kern w:val="24"/>
          <w:szCs w:val="20"/>
        </w:rPr>
        <w:t xml:space="preserve">. Different DNA amounts of the plasmid containing WT-AT1R were used to evaluate the specific binding, which can be correlated with the number of receptors per cell. Total DNA amount for transfection </w:t>
      </w:r>
      <w:bookmarkEnd w:id="0"/>
      <w:r w:rsidR="000747BC" w:rsidRPr="000747BC">
        <w:rPr>
          <w:rFonts w:eastAsia="Yu Mincho"/>
          <w:color w:val="000000"/>
          <w:kern w:val="24"/>
          <w:szCs w:val="20"/>
        </w:rPr>
        <w:t xml:space="preserve">was 10 µg and, when the coding plasmids did not reach such amount, it was adjusted using salmon sperm DNA. Data </w:t>
      </w:r>
      <w:r w:rsidR="00507FA5">
        <w:rPr>
          <w:rFonts w:eastAsia="Yu Mincho"/>
          <w:color w:val="000000"/>
          <w:kern w:val="24"/>
          <w:szCs w:val="20"/>
        </w:rPr>
        <w:t>are</w:t>
      </w:r>
      <w:r w:rsidR="00507FA5" w:rsidRPr="000747BC">
        <w:rPr>
          <w:rFonts w:eastAsia="Yu Mincho"/>
          <w:color w:val="000000"/>
          <w:kern w:val="24"/>
          <w:szCs w:val="20"/>
        </w:rPr>
        <w:t xml:space="preserve"> </w:t>
      </w:r>
      <w:r w:rsidR="000747BC" w:rsidRPr="000747BC">
        <w:rPr>
          <w:rFonts w:eastAsia="Yu Mincho"/>
          <w:color w:val="000000"/>
          <w:kern w:val="24"/>
          <w:szCs w:val="20"/>
        </w:rPr>
        <w:t xml:space="preserve">expressed as percentages of the maximum specific binding of the radioligand, and </w:t>
      </w:r>
      <w:r w:rsidR="00507FA5">
        <w:rPr>
          <w:rFonts w:eastAsia="Yu Mincho"/>
          <w:color w:val="000000"/>
          <w:kern w:val="24"/>
          <w:szCs w:val="20"/>
        </w:rPr>
        <w:t>were</w:t>
      </w:r>
      <w:r w:rsidR="000747BC" w:rsidRPr="000747BC">
        <w:rPr>
          <w:rFonts w:eastAsia="Yu Mincho"/>
          <w:color w:val="000000"/>
          <w:kern w:val="24"/>
          <w:szCs w:val="20"/>
        </w:rPr>
        <w:t xml:space="preserve"> generated from at least 3 independent experiments</w:t>
      </w:r>
      <w:r w:rsidR="00507FA5">
        <w:rPr>
          <w:rFonts w:eastAsia="Yu Mincho"/>
          <w:color w:val="000000"/>
          <w:kern w:val="24"/>
          <w:szCs w:val="20"/>
        </w:rPr>
        <w:t>.</w:t>
      </w:r>
    </w:p>
    <w:p w14:paraId="0506C221" w14:textId="6F522DFF" w:rsidR="00CE43E7" w:rsidRDefault="00CE43E7" w:rsidP="0075338E">
      <w:pPr>
        <w:jc w:val="both"/>
        <w:rPr>
          <w:rFonts w:eastAsia="Yu Mincho"/>
          <w:color w:val="000000"/>
          <w:kern w:val="24"/>
          <w:szCs w:val="20"/>
        </w:rPr>
      </w:pPr>
    </w:p>
    <w:p w14:paraId="3EBB90D0" w14:textId="254B883D" w:rsidR="00CE43E7" w:rsidRDefault="00E17AE1" w:rsidP="0075338E">
      <w:pPr>
        <w:jc w:val="both"/>
        <w:rPr>
          <w:rFonts w:eastAsia="Yu Mincho"/>
          <w:color w:val="000000"/>
          <w:kern w:val="24"/>
          <w:szCs w:val="20"/>
        </w:rPr>
      </w:pPr>
      <w:r>
        <w:rPr>
          <w:rFonts w:eastAsia="Yu Mincho"/>
          <w:noProof/>
          <w:color w:val="000000"/>
          <w:kern w:val="24"/>
          <w:szCs w:val="20"/>
        </w:rPr>
        <w:lastRenderedPageBreak/>
        <w:drawing>
          <wp:inline distT="0" distB="0" distL="0" distR="0" wp14:anchorId="0EE06E86" wp14:editId="07C33497">
            <wp:extent cx="4816549" cy="3345180"/>
            <wp:effectExtent l="0" t="0" r="3175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7"/>
                    <a:stretch/>
                  </pic:blipFill>
                  <pic:spPr bwMode="auto">
                    <a:xfrm>
                      <a:off x="0" y="0"/>
                      <a:ext cx="4817250" cy="334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F2E06" w14:textId="680AB5EF" w:rsidR="00CE43E7" w:rsidRDefault="00E17AE1" w:rsidP="0075338E">
      <w:pPr>
        <w:jc w:val="both"/>
        <w:rPr>
          <w:rFonts w:eastAsia="Yu Mincho"/>
          <w:color w:val="000000"/>
          <w:kern w:val="24"/>
          <w:szCs w:val="20"/>
        </w:rPr>
      </w:pPr>
      <w:r w:rsidRPr="00B32575">
        <w:rPr>
          <w:rFonts w:eastAsia="Yu Mincho"/>
          <w:b/>
          <w:bCs/>
          <w:color w:val="000000"/>
          <w:kern w:val="24"/>
          <w:szCs w:val="20"/>
        </w:rPr>
        <w:t xml:space="preserve">Supplementary Figure </w:t>
      </w:r>
      <w:r>
        <w:rPr>
          <w:rFonts w:eastAsia="Yu Mincho"/>
          <w:b/>
          <w:bCs/>
          <w:color w:val="000000"/>
          <w:kern w:val="24"/>
          <w:szCs w:val="20"/>
        </w:rPr>
        <w:t>2</w:t>
      </w:r>
      <w:r w:rsidRPr="00B32575">
        <w:rPr>
          <w:rFonts w:eastAsia="Yu Mincho"/>
          <w:b/>
          <w:bCs/>
          <w:color w:val="000000"/>
          <w:kern w:val="24"/>
          <w:szCs w:val="20"/>
        </w:rPr>
        <w:t xml:space="preserve">. </w:t>
      </w:r>
      <w:r w:rsidRPr="00E17AE1">
        <w:rPr>
          <w:rFonts w:eastAsia="Yu Mincho"/>
          <w:b/>
          <w:bCs/>
          <w:color w:val="000000"/>
          <w:kern w:val="24"/>
          <w:szCs w:val="20"/>
        </w:rPr>
        <w:t xml:space="preserve">Membranes of the phosphokinase array. </w:t>
      </w:r>
      <w:r w:rsidRPr="00E17AE1">
        <w:rPr>
          <w:rFonts w:eastAsia="Yu Mincho"/>
          <w:color w:val="000000"/>
          <w:kern w:val="24"/>
          <w:szCs w:val="20"/>
        </w:rPr>
        <w:t xml:space="preserve"> ERK phosphorylation spots are indicated by a black rectangle.</w:t>
      </w:r>
    </w:p>
    <w:p w14:paraId="7FC3863F" w14:textId="0B021B0C" w:rsidR="00CE43E7" w:rsidRDefault="00CE43E7" w:rsidP="0075338E">
      <w:pPr>
        <w:jc w:val="both"/>
        <w:rPr>
          <w:rFonts w:eastAsia="Yu Mincho"/>
          <w:color w:val="000000"/>
          <w:kern w:val="24"/>
          <w:szCs w:val="20"/>
        </w:rPr>
      </w:pPr>
    </w:p>
    <w:p w14:paraId="6AD44E15" w14:textId="6DC47AB4" w:rsidR="00CE43E7" w:rsidRDefault="00CE43E7" w:rsidP="0075338E">
      <w:pPr>
        <w:jc w:val="both"/>
        <w:rPr>
          <w:rFonts w:eastAsia="Yu Mincho"/>
          <w:color w:val="000000"/>
          <w:kern w:val="24"/>
          <w:szCs w:val="20"/>
        </w:rPr>
      </w:pPr>
    </w:p>
    <w:p w14:paraId="25A44DFE" w14:textId="2B50D3D4" w:rsidR="00CE43E7" w:rsidRDefault="00CE43E7" w:rsidP="0075338E">
      <w:pPr>
        <w:jc w:val="both"/>
        <w:rPr>
          <w:rFonts w:eastAsia="Yu Mincho"/>
          <w:color w:val="000000"/>
          <w:kern w:val="24"/>
          <w:szCs w:val="20"/>
        </w:rPr>
      </w:pPr>
    </w:p>
    <w:p w14:paraId="56DB3B97" w14:textId="3389E5F3" w:rsidR="00CE43E7" w:rsidRDefault="00CE43E7" w:rsidP="0075338E">
      <w:pPr>
        <w:jc w:val="both"/>
        <w:rPr>
          <w:rFonts w:eastAsia="Yu Mincho"/>
          <w:color w:val="000000"/>
          <w:kern w:val="24"/>
          <w:szCs w:val="20"/>
        </w:rPr>
      </w:pPr>
    </w:p>
    <w:p w14:paraId="4C4769CD" w14:textId="6AB2C519" w:rsidR="00CE43E7" w:rsidRDefault="00CE43E7" w:rsidP="0075338E">
      <w:pPr>
        <w:jc w:val="both"/>
        <w:rPr>
          <w:rFonts w:eastAsia="Yu Mincho"/>
          <w:color w:val="000000"/>
          <w:kern w:val="24"/>
          <w:szCs w:val="20"/>
        </w:rPr>
      </w:pPr>
    </w:p>
    <w:p w14:paraId="674031F0" w14:textId="24C8A692" w:rsidR="00CE43E7" w:rsidRDefault="00CE43E7" w:rsidP="0075338E">
      <w:pPr>
        <w:jc w:val="both"/>
        <w:rPr>
          <w:rFonts w:eastAsia="Yu Mincho"/>
          <w:color w:val="000000"/>
          <w:kern w:val="24"/>
          <w:szCs w:val="20"/>
        </w:rPr>
      </w:pPr>
    </w:p>
    <w:p w14:paraId="40AAF579" w14:textId="6D26397C" w:rsidR="00CE43E7" w:rsidRDefault="00CE43E7" w:rsidP="0075338E">
      <w:pPr>
        <w:jc w:val="both"/>
        <w:rPr>
          <w:rFonts w:eastAsia="Yu Mincho"/>
          <w:color w:val="000000"/>
          <w:kern w:val="24"/>
          <w:szCs w:val="20"/>
        </w:rPr>
      </w:pPr>
    </w:p>
    <w:p w14:paraId="6E784168" w14:textId="16721A43" w:rsidR="00E17AE1" w:rsidRDefault="00E17AE1" w:rsidP="0075338E">
      <w:pPr>
        <w:jc w:val="both"/>
        <w:rPr>
          <w:rFonts w:eastAsia="Yu Mincho"/>
          <w:color w:val="000000"/>
          <w:kern w:val="24"/>
          <w:szCs w:val="20"/>
        </w:rPr>
      </w:pPr>
    </w:p>
    <w:p w14:paraId="326629F9" w14:textId="146500B0" w:rsidR="00E17AE1" w:rsidRDefault="00E17AE1" w:rsidP="0075338E">
      <w:pPr>
        <w:jc w:val="both"/>
        <w:rPr>
          <w:rFonts w:eastAsia="Yu Mincho"/>
          <w:color w:val="000000"/>
          <w:kern w:val="24"/>
          <w:szCs w:val="20"/>
        </w:rPr>
      </w:pPr>
    </w:p>
    <w:p w14:paraId="01D82181" w14:textId="5B8A02DD" w:rsidR="00E17AE1" w:rsidRDefault="00E17AE1" w:rsidP="0075338E">
      <w:pPr>
        <w:jc w:val="both"/>
        <w:rPr>
          <w:rFonts w:eastAsia="Yu Mincho"/>
          <w:color w:val="000000"/>
          <w:kern w:val="24"/>
          <w:szCs w:val="20"/>
        </w:rPr>
      </w:pPr>
    </w:p>
    <w:p w14:paraId="589CD08C" w14:textId="12F969CC" w:rsidR="00E17AE1" w:rsidRDefault="00E17AE1" w:rsidP="0075338E">
      <w:pPr>
        <w:jc w:val="both"/>
        <w:rPr>
          <w:rFonts w:eastAsia="Yu Mincho"/>
          <w:color w:val="000000"/>
          <w:kern w:val="24"/>
          <w:szCs w:val="20"/>
        </w:rPr>
      </w:pPr>
    </w:p>
    <w:p w14:paraId="055C6FE9" w14:textId="463DE4FB" w:rsidR="00E17AE1" w:rsidRDefault="00E17AE1" w:rsidP="0075338E">
      <w:pPr>
        <w:jc w:val="both"/>
        <w:rPr>
          <w:rFonts w:eastAsia="Yu Mincho"/>
          <w:color w:val="000000"/>
          <w:kern w:val="24"/>
          <w:szCs w:val="20"/>
        </w:rPr>
      </w:pPr>
    </w:p>
    <w:p w14:paraId="4F8658E2" w14:textId="77777777" w:rsidR="00E17AE1" w:rsidRPr="00B32575" w:rsidRDefault="00E17AE1" w:rsidP="0075338E">
      <w:pPr>
        <w:jc w:val="both"/>
        <w:rPr>
          <w:rFonts w:eastAsia="Yu Mincho"/>
          <w:color w:val="000000"/>
          <w:kern w:val="24"/>
          <w:szCs w:val="20"/>
        </w:rPr>
      </w:pPr>
    </w:p>
    <w:p w14:paraId="7B65BC41" w14:textId="4923DF67" w:rsidR="00DE23E8" w:rsidRDefault="0075338E" w:rsidP="00654E8F">
      <w:pPr>
        <w:spacing w:before="240"/>
        <w:rPr>
          <w:b/>
          <w:bCs/>
        </w:rPr>
      </w:pPr>
      <w:r w:rsidRPr="0075338E">
        <w:rPr>
          <w:b/>
          <w:bCs/>
        </w:rPr>
        <w:lastRenderedPageBreak/>
        <w:t>Supplementary Tables</w:t>
      </w:r>
    </w:p>
    <w:p w14:paraId="71678BAB" w14:textId="70178926" w:rsidR="0075338E" w:rsidRDefault="0075338E" w:rsidP="0075338E">
      <w:pPr>
        <w:jc w:val="both"/>
        <w:rPr>
          <w:rFonts w:eastAsia="Yu Mincho"/>
          <w:color w:val="000000"/>
          <w:kern w:val="24"/>
          <w:szCs w:val="20"/>
        </w:rPr>
      </w:pPr>
      <w:r w:rsidRPr="00B32575">
        <w:rPr>
          <w:rFonts w:eastAsia="Yu Mincho"/>
          <w:b/>
          <w:bCs/>
          <w:color w:val="000000"/>
          <w:kern w:val="24"/>
          <w:szCs w:val="20"/>
        </w:rPr>
        <w:t xml:space="preserve">Supplementary Table 1. Complete modulation </w:t>
      </w:r>
      <w:r w:rsidR="00C40D18" w:rsidRPr="00B32575">
        <w:rPr>
          <w:rFonts w:eastAsia="Yu Mincho"/>
          <w:b/>
          <w:bCs/>
          <w:color w:val="000000"/>
          <w:kern w:val="24"/>
          <w:szCs w:val="20"/>
        </w:rPr>
        <w:t xml:space="preserve">kinase </w:t>
      </w:r>
      <w:r w:rsidRPr="00B32575">
        <w:rPr>
          <w:rFonts w:eastAsia="Yu Mincho"/>
          <w:b/>
          <w:bCs/>
          <w:color w:val="000000"/>
          <w:kern w:val="24"/>
          <w:szCs w:val="20"/>
        </w:rPr>
        <w:t>profile</w:t>
      </w:r>
      <w:r w:rsidR="00C40D18">
        <w:rPr>
          <w:rFonts w:eastAsia="Yu Mincho"/>
          <w:b/>
          <w:bCs/>
          <w:color w:val="000000"/>
          <w:kern w:val="24"/>
          <w:szCs w:val="20"/>
        </w:rPr>
        <w:t>s</w:t>
      </w:r>
      <w:r w:rsidRPr="00B32575">
        <w:rPr>
          <w:rFonts w:eastAsia="Yu Mincho"/>
          <w:b/>
          <w:bCs/>
          <w:color w:val="000000"/>
          <w:kern w:val="24"/>
          <w:szCs w:val="20"/>
        </w:rPr>
        <w:t xml:space="preserve"> promoted by receptor</w:t>
      </w:r>
      <w:r w:rsidR="00C40D18">
        <w:rPr>
          <w:rFonts w:eastAsia="Yu Mincho"/>
          <w:b/>
          <w:bCs/>
          <w:color w:val="000000"/>
          <w:kern w:val="24"/>
          <w:szCs w:val="20"/>
        </w:rPr>
        <w:t>s</w:t>
      </w:r>
      <w:r w:rsidRPr="00B32575">
        <w:rPr>
          <w:rFonts w:eastAsia="Yu Mincho"/>
          <w:b/>
          <w:bCs/>
          <w:color w:val="000000"/>
          <w:kern w:val="24"/>
          <w:szCs w:val="20"/>
        </w:rPr>
        <w:t xml:space="preserve"> stimulus with </w:t>
      </w:r>
      <w:r w:rsidR="00C40D18">
        <w:rPr>
          <w:rFonts w:eastAsia="Yu Mincho"/>
          <w:b/>
          <w:bCs/>
          <w:color w:val="000000"/>
          <w:kern w:val="24"/>
          <w:szCs w:val="20"/>
        </w:rPr>
        <w:t>AngII</w:t>
      </w:r>
      <w:r w:rsidRPr="00B32575">
        <w:rPr>
          <w:rFonts w:eastAsia="Yu Mincho"/>
          <w:b/>
          <w:bCs/>
          <w:color w:val="000000"/>
          <w:kern w:val="24"/>
          <w:szCs w:val="20"/>
        </w:rPr>
        <w:t xml:space="preserve"> for 10 min. </w:t>
      </w:r>
      <w:r w:rsidR="00C40D18">
        <w:rPr>
          <w:rFonts w:eastAsia="Yu Mincho"/>
          <w:color w:val="000000"/>
          <w:kern w:val="24"/>
          <w:szCs w:val="20"/>
        </w:rPr>
        <w:t>C</w:t>
      </w:r>
      <w:r w:rsidRPr="00B32575">
        <w:rPr>
          <w:rFonts w:eastAsia="Yu Mincho"/>
          <w:color w:val="000000"/>
          <w:kern w:val="24"/>
          <w:szCs w:val="20"/>
        </w:rPr>
        <w:t xml:space="preserve">ell lysates </w:t>
      </w:r>
      <w:r w:rsidR="00C40D18">
        <w:rPr>
          <w:rFonts w:eastAsia="Yu Mincho"/>
          <w:color w:val="000000"/>
          <w:kern w:val="24"/>
          <w:szCs w:val="20"/>
        </w:rPr>
        <w:t xml:space="preserve">of </w:t>
      </w:r>
      <w:r w:rsidR="00C40D18" w:rsidRPr="00B32575">
        <w:rPr>
          <w:rFonts w:eastAsia="Yu Mincho"/>
          <w:color w:val="000000"/>
          <w:kern w:val="24"/>
          <w:szCs w:val="20"/>
        </w:rPr>
        <w:t xml:space="preserve">HEK293T </w:t>
      </w:r>
      <w:r w:rsidRPr="00B32575">
        <w:rPr>
          <w:rFonts w:eastAsia="Yu Mincho"/>
          <w:color w:val="000000"/>
          <w:kern w:val="24"/>
          <w:szCs w:val="20"/>
        </w:rPr>
        <w:t xml:space="preserve">expressing WT or mutant </w:t>
      </w:r>
      <w:r w:rsidR="00C40D18" w:rsidRPr="00B32575">
        <w:rPr>
          <w:rFonts w:eastAsia="Yu Mincho"/>
          <w:color w:val="000000"/>
          <w:kern w:val="24"/>
          <w:szCs w:val="20"/>
        </w:rPr>
        <w:t xml:space="preserve">AT1 </w:t>
      </w:r>
      <w:r w:rsidRPr="00B32575">
        <w:rPr>
          <w:rFonts w:eastAsia="Yu Mincho"/>
          <w:color w:val="000000"/>
          <w:kern w:val="24"/>
          <w:szCs w:val="20"/>
        </w:rPr>
        <w:t xml:space="preserve">receptors </w:t>
      </w:r>
      <w:r w:rsidR="00C40D18">
        <w:rPr>
          <w:rFonts w:eastAsia="Yu Mincho"/>
          <w:color w:val="000000"/>
          <w:kern w:val="24"/>
          <w:szCs w:val="20"/>
        </w:rPr>
        <w:t xml:space="preserve">and </w:t>
      </w:r>
      <w:r w:rsidRPr="00B32575">
        <w:rPr>
          <w:rFonts w:eastAsia="Yu Mincho"/>
          <w:color w:val="000000"/>
          <w:kern w:val="24"/>
          <w:szCs w:val="20"/>
        </w:rPr>
        <w:t xml:space="preserve">stimulated with AngII </w:t>
      </w:r>
      <w:r w:rsidR="00C40D18">
        <w:rPr>
          <w:rFonts w:eastAsia="Yu Mincho"/>
          <w:color w:val="000000"/>
          <w:kern w:val="24"/>
          <w:szCs w:val="20"/>
        </w:rPr>
        <w:t>were</w:t>
      </w:r>
      <w:r w:rsidR="00C40D18" w:rsidRPr="00B32575">
        <w:rPr>
          <w:rFonts w:eastAsia="Yu Mincho"/>
          <w:color w:val="000000"/>
          <w:kern w:val="24"/>
          <w:szCs w:val="20"/>
        </w:rPr>
        <w:t xml:space="preserve"> </w:t>
      </w:r>
      <w:r w:rsidRPr="00B32575">
        <w:rPr>
          <w:rFonts w:eastAsia="Yu Mincho"/>
          <w:color w:val="000000"/>
          <w:kern w:val="24"/>
          <w:szCs w:val="20"/>
        </w:rPr>
        <w:t>incubated with the membranes of the phosphokinase array</w:t>
      </w:r>
      <w:r w:rsidR="00C40D18">
        <w:rPr>
          <w:rFonts w:eastAsia="Yu Mincho"/>
          <w:color w:val="000000"/>
          <w:kern w:val="24"/>
          <w:szCs w:val="20"/>
        </w:rPr>
        <w:t xml:space="preserve"> profiler</w:t>
      </w:r>
      <w:r w:rsidRPr="00B32575">
        <w:rPr>
          <w:rFonts w:eastAsia="Yu Mincho"/>
          <w:color w:val="000000"/>
          <w:kern w:val="24"/>
          <w:szCs w:val="20"/>
        </w:rPr>
        <w:t>. Results were plotted using the ratio between</w:t>
      </w:r>
      <w:r w:rsidR="00C40D18">
        <w:rPr>
          <w:rFonts w:eastAsia="Yu Mincho"/>
          <w:color w:val="000000"/>
          <w:kern w:val="24"/>
          <w:szCs w:val="20"/>
        </w:rPr>
        <w:t xml:space="preserve"> the</w:t>
      </w:r>
      <w:r w:rsidRPr="00B32575">
        <w:rPr>
          <w:rFonts w:eastAsia="Yu Mincho"/>
          <w:color w:val="000000"/>
          <w:kern w:val="24"/>
          <w:szCs w:val="20"/>
        </w:rPr>
        <w:t xml:space="preserve"> spots quantified in mutant receptors membrane</w:t>
      </w:r>
      <w:r w:rsidR="00C40D18">
        <w:rPr>
          <w:rFonts w:eastAsia="Yu Mincho"/>
          <w:color w:val="000000"/>
          <w:kern w:val="24"/>
          <w:szCs w:val="20"/>
        </w:rPr>
        <w:t xml:space="preserve"> and the </w:t>
      </w:r>
      <w:r w:rsidRPr="00B32575">
        <w:rPr>
          <w:rFonts w:eastAsia="Yu Mincho"/>
          <w:color w:val="000000"/>
          <w:kern w:val="24"/>
          <w:szCs w:val="20"/>
        </w:rPr>
        <w:t xml:space="preserve">spots quantified in WT </w:t>
      </w:r>
      <w:r w:rsidR="00C40D18">
        <w:rPr>
          <w:rFonts w:eastAsia="Yu Mincho"/>
          <w:color w:val="000000"/>
          <w:kern w:val="24"/>
          <w:szCs w:val="20"/>
        </w:rPr>
        <w:t xml:space="preserve">receptor </w:t>
      </w:r>
      <w:r w:rsidRPr="00B32575">
        <w:rPr>
          <w:rFonts w:eastAsia="Yu Mincho"/>
          <w:color w:val="000000"/>
          <w:kern w:val="24"/>
          <w:szCs w:val="20"/>
        </w:rPr>
        <w:t>membrane.</w:t>
      </w:r>
    </w:p>
    <w:tbl>
      <w:tblPr>
        <w:tblW w:w="64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720"/>
        <w:gridCol w:w="680"/>
        <w:gridCol w:w="1900"/>
        <w:gridCol w:w="754"/>
        <w:gridCol w:w="807"/>
        <w:gridCol w:w="834"/>
      </w:tblGrid>
      <w:tr w:rsidR="00A53A22" w:rsidRPr="00A53A22" w14:paraId="582C6316" w14:textId="77777777" w:rsidTr="005C68D7">
        <w:trPr>
          <w:trHeight w:val="690"/>
        </w:trPr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3691B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Membrane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82074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Column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5E262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Line</w:t>
            </w:r>
          </w:p>
        </w:tc>
        <w:tc>
          <w:tcPr>
            <w:tcW w:w="190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AA493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Proteins</w:t>
            </w:r>
          </w:p>
        </w:tc>
        <w:tc>
          <w:tcPr>
            <w:tcW w:w="239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B85F4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Fold Change</w:t>
            </w: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 xml:space="preserve"> </w:t>
            </w:r>
          </w:p>
        </w:tc>
      </w:tr>
      <w:tr w:rsidR="00A53A22" w:rsidRPr="00A53A22" w14:paraId="56FAF69E" w14:textId="77777777" w:rsidTr="005C68D7">
        <w:trPr>
          <w:trHeight w:val="645"/>
        </w:trPr>
        <w:tc>
          <w:tcPr>
            <w:tcW w:w="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E22E97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222A67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C17932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190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5373D0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EEE1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I103T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1E2F8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A244S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D177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I103T-A244S</w:t>
            </w:r>
          </w:p>
        </w:tc>
      </w:tr>
      <w:tr w:rsidR="00A53A22" w:rsidRPr="00A53A22" w14:paraId="2A226544" w14:textId="77777777" w:rsidTr="005C68D7">
        <w:trPr>
          <w:trHeight w:val="33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3EDED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A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B97D6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DC8E3D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1.2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49750D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reference spot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C7696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E284A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1.22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C89E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1.52</w:t>
            </w:r>
          </w:p>
        </w:tc>
      </w:tr>
      <w:tr w:rsidR="00A53A22" w:rsidRPr="00A53A22" w14:paraId="1346E7C0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93A418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0ADDA6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5F43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3.4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76DD9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p38α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E05A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1.39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CDAF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9588C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1.23</w:t>
            </w:r>
          </w:p>
        </w:tc>
      </w:tr>
      <w:tr w:rsidR="00A53A22" w:rsidRPr="00A53A22" w14:paraId="03246D63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357204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63BEF1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12C4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5.6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2D261D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ERK1/2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C23D0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6D76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1.55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15E8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1.03</w:t>
            </w:r>
          </w:p>
        </w:tc>
      </w:tr>
      <w:tr w:rsidR="00A53A22" w:rsidRPr="00A53A22" w14:paraId="05BCB902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852A9C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C06CA1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431B0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7.8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2CE35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JNK1/2/3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D939C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495AD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EC4B3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0.82</w:t>
            </w:r>
          </w:p>
        </w:tc>
      </w:tr>
      <w:tr w:rsidR="00A53A22" w:rsidRPr="00A53A22" w14:paraId="45EC27AD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123B20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730A57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08062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9.10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A30C8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GSK-3α/β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E21D3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48C32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32D42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0.67</w:t>
            </w:r>
          </w:p>
        </w:tc>
      </w:tr>
      <w:tr w:rsidR="00A53A22" w:rsidRPr="00A53A22" w14:paraId="42146E61" w14:textId="77777777" w:rsidTr="005C68D7">
        <w:trPr>
          <w:trHeight w:val="33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AE48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B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DCD560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2734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13.14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E5059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p53 (S392)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D5E72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CF568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F8740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0.99</w:t>
            </w:r>
          </w:p>
        </w:tc>
      </w:tr>
      <w:tr w:rsidR="00A53A22" w:rsidRPr="00A53A22" w14:paraId="483708E4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DB47B2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5A43F2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D4AF2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17.18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60E9F3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reference spot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BE66C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37A3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4D75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1.09</w:t>
            </w:r>
          </w:p>
        </w:tc>
      </w:tr>
      <w:tr w:rsidR="00A53A22" w:rsidRPr="00A53A22" w14:paraId="079C497C" w14:textId="77777777" w:rsidTr="005C68D7">
        <w:trPr>
          <w:trHeight w:val="33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5CE135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A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386195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B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454D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3.4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89AEC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EGFR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C1424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DA31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56B9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0.78</w:t>
            </w:r>
          </w:p>
        </w:tc>
      </w:tr>
      <w:tr w:rsidR="00A53A22" w:rsidRPr="00A53A22" w14:paraId="00D80D3B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BBC92E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21A6DA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ADB6D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5.6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90C388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MSK 1/2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AA179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6E360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DC194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0.88</w:t>
            </w:r>
          </w:p>
        </w:tc>
      </w:tr>
      <w:tr w:rsidR="00A53A22" w:rsidRPr="00A53A22" w14:paraId="7872037A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804854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63ABB1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E56F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7.8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B9F12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AMPKα1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23EB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1.32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DEA9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0.73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EA94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0.73</w:t>
            </w:r>
          </w:p>
        </w:tc>
      </w:tr>
      <w:tr w:rsidR="00A53A22" w:rsidRPr="00A53A22" w14:paraId="2023E556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FC5FF9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FAA8A7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4D64C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9.10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E1452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AKT1/2/3 (S473)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E919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414C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0.96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F49ED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0.62</w:t>
            </w:r>
          </w:p>
        </w:tc>
      </w:tr>
      <w:tr w:rsidR="00A53A22" w:rsidRPr="00A53A22" w14:paraId="49B08AAD" w14:textId="77777777" w:rsidTr="005C68D7">
        <w:trPr>
          <w:trHeight w:val="33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1DEB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B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6A27D0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8630C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11.12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A1071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AKT1/2/3 (T308)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5AA33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F36C8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5385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0.93</w:t>
            </w:r>
          </w:p>
        </w:tc>
      </w:tr>
      <w:tr w:rsidR="00A53A22" w:rsidRPr="00A53A22" w14:paraId="2A362DBB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C4DEF3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A9CA6C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7694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13.14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E8CAD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p53 (S46)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07B86A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1.15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AA62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60D3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1.14</w:t>
            </w:r>
          </w:p>
        </w:tc>
      </w:tr>
      <w:tr w:rsidR="00A53A22" w:rsidRPr="00A53A22" w14:paraId="3375A0B6" w14:textId="77777777" w:rsidTr="005C68D7">
        <w:trPr>
          <w:trHeight w:val="33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53998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A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F742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C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8DB36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1.2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E5992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TOR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EFD4C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81C7D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98CA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0.91</w:t>
            </w:r>
          </w:p>
        </w:tc>
      </w:tr>
      <w:tr w:rsidR="00A53A22" w:rsidRPr="00A53A22" w14:paraId="5925F79F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A328E1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641383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4D3EE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3.4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364EE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CREB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3FB12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0.69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3AEA5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F9FE5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0.70</w:t>
            </w:r>
          </w:p>
        </w:tc>
      </w:tr>
      <w:tr w:rsidR="00A53A22" w:rsidRPr="00A53A22" w14:paraId="6BFB39FE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996A07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854B29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13BB5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5.6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C8A77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HSP27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8A683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0.70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8BAA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E1794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0.46</w:t>
            </w:r>
          </w:p>
        </w:tc>
      </w:tr>
      <w:tr w:rsidR="00A53A22" w:rsidRPr="00A53A22" w14:paraId="6A8B097B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ECAC14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9236D5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E72BA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7.8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43240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AMPKα2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86B3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5C5A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4CFCCC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1.04</w:t>
            </w:r>
          </w:p>
        </w:tc>
      </w:tr>
      <w:tr w:rsidR="00A53A22" w:rsidRPr="00A53A22" w14:paraId="611A75DD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798C2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AC4BF4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AA4A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9.10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CADA2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β-Catenin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DF47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7960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3517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0.58</w:t>
            </w:r>
          </w:p>
        </w:tc>
      </w:tr>
      <w:tr w:rsidR="00A53A22" w:rsidRPr="00A53A22" w14:paraId="67989A91" w14:textId="77777777" w:rsidTr="005C68D7">
        <w:trPr>
          <w:trHeight w:val="33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87B85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B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178E28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B5838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11.12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29FB7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p70s 6 kinase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5FDA2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FF4A2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1.20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8E15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1.08</w:t>
            </w:r>
          </w:p>
        </w:tc>
      </w:tr>
      <w:tr w:rsidR="00A53A22" w:rsidRPr="00A53A22" w14:paraId="1CABFEC0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6EAB14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A60885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A17928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13.14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1DF20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p53 (S15)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9C88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EF79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E966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0.98</w:t>
            </w:r>
          </w:p>
        </w:tc>
      </w:tr>
      <w:tr w:rsidR="00A53A22" w:rsidRPr="00A53A22" w14:paraId="247B2315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58DACE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CEB627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EBB2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15.16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F925B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c-jun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E5AD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1.31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FC346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31938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1.20</w:t>
            </w:r>
          </w:p>
        </w:tc>
      </w:tr>
      <w:tr w:rsidR="00A53A22" w:rsidRPr="00A53A22" w14:paraId="7E6A2183" w14:textId="77777777" w:rsidTr="005C68D7">
        <w:trPr>
          <w:trHeight w:val="33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D96C6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A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E01F8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D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E715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1.2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F0653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Src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27153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0.67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24874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2790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0.57</w:t>
            </w:r>
          </w:p>
        </w:tc>
      </w:tr>
      <w:tr w:rsidR="00A53A22" w:rsidRPr="00A53A22" w14:paraId="6FE87055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949739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7A50A2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4120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3.4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51CDE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Lyn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147A4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63400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59A2D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0.88</w:t>
            </w:r>
          </w:p>
        </w:tc>
      </w:tr>
      <w:tr w:rsidR="00A53A22" w:rsidRPr="00A53A22" w14:paraId="04753C85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2A71BA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59C85B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83874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5.6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A9B78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Lck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B48EC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96904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1.16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E8BC8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0.77</w:t>
            </w:r>
          </w:p>
        </w:tc>
      </w:tr>
      <w:tr w:rsidR="00A53A22" w:rsidRPr="00A53A22" w14:paraId="4921D5E7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9F6B06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D97B35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8524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7.8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A6111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STAT2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A7DC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80266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0EB5A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1.08</w:t>
            </w:r>
          </w:p>
        </w:tc>
      </w:tr>
      <w:tr w:rsidR="00A53A22" w:rsidRPr="00A53A22" w14:paraId="2DCE503F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17E293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5BEB35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B26D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9.10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F11F3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STAT5a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0886C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E555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D276D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1.01</w:t>
            </w:r>
          </w:p>
        </w:tc>
      </w:tr>
      <w:tr w:rsidR="00A53A22" w:rsidRPr="00A53A22" w14:paraId="6C02608F" w14:textId="77777777" w:rsidTr="005C68D7">
        <w:trPr>
          <w:trHeight w:val="33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E95DF2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B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C5FDAF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1E435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11.12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CC9F5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p70S6 Kinase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C637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1A80D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1.32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8B4F0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1.06</w:t>
            </w:r>
          </w:p>
        </w:tc>
      </w:tr>
      <w:tr w:rsidR="00A53A22" w:rsidRPr="00A53A22" w14:paraId="46854E85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3F3414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BDACEC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FA26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13.14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69DB0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RSK 1/2/3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7C5955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BD70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56736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0.94</w:t>
            </w:r>
          </w:p>
        </w:tc>
      </w:tr>
      <w:tr w:rsidR="00A53A22" w:rsidRPr="00A53A22" w14:paraId="6158C182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2229BC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A7D22F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73A74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15.16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A5BC4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eNOs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F500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F31D4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1.24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77EC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1.42</w:t>
            </w:r>
          </w:p>
        </w:tc>
      </w:tr>
      <w:tr w:rsidR="00A53A22" w:rsidRPr="00A53A22" w14:paraId="326A1AE4" w14:textId="77777777" w:rsidTr="005C68D7">
        <w:trPr>
          <w:trHeight w:val="33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4912A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A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1B22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D51D8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1.2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9C215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Fyn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767B6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0.48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280E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87C02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0.60</w:t>
            </w:r>
          </w:p>
        </w:tc>
      </w:tr>
      <w:tr w:rsidR="00A53A22" w:rsidRPr="00A53A22" w14:paraId="4E3C4180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965F37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CF9846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1805C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3.4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6157A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Yes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2AAC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0.60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F979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79E9A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0.74</w:t>
            </w:r>
          </w:p>
        </w:tc>
      </w:tr>
      <w:tr w:rsidR="00A53A22" w:rsidRPr="00A53A22" w14:paraId="1069558A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A9B73E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E7CD5F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BE7520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5.6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02EA2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Fgr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9C6C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0.56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BCB164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E1A06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0.70</w:t>
            </w:r>
          </w:p>
        </w:tc>
      </w:tr>
      <w:tr w:rsidR="00A53A22" w:rsidRPr="00A53A22" w14:paraId="6ED67207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033E44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7873D7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107B3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7.8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13CF6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STAT6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C888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E70B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1.22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810B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1.37</w:t>
            </w:r>
          </w:p>
        </w:tc>
      </w:tr>
      <w:tr w:rsidR="00A53A22" w:rsidRPr="00A53A22" w14:paraId="4596D25A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E17B3E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41C75F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A7D26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9.10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FFB8A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STAT5b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1A3B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2815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9BD7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1.08</w:t>
            </w:r>
          </w:p>
        </w:tc>
      </w:tr>
      <w:tr w:rsidR="00A53A22" w:rsidRPr="00A53A22" w14:paraId="61B8649D" w14:textId="77777777" w:rsidTr="005C68D7">
        <w:trPr>
          <w:trHeight w:val="33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0A93A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B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38EA71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6B8C3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11.12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ABDCB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STAT-3 (Y705)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0145A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98110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8F76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0.93</w:t>
            </w:r>
          </w:p>
        </w:tc>
      </w:tr>
      <w:tr w:rsidR="00A53A22" w:rsidRPr="00A53A22" w14:paraId="4A5FC4D9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F8C355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6A8E16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9C5B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13.14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31AFC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p27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EE1A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4A986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1.30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8674C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1.03</w:t>
            </w:r>
          </w:p>
        </w:tc>
      </w:tr>
      <w:tr w:rsidR="00A53A22" w:rsidRPr="00A53A22" w14:paraId="0EF74BFA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0F8495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5E3A79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5EE7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15.16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A92D7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PLC-γ1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7017B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1.20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BEBD5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1.26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2FE0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1.23</w:t>
            </w:r>
          </w:p>
        </w:tc>
      </w:tr>
      <w:tr w:rsidR="00A53A22" w:rsidRPr="00A53A22" w14:paraId="02CF0091" w14:textId="77777777" w:rsidTr="005C68D7">
        <w:trPr>
          <w:trHeight w:val="33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A609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A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8E94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F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A5A3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1.2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45291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HcK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042F2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44EF3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1.09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9FEC0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1.02</w:t>
            </w:r>
          </w:p>
        </w:tc>
      </w:tr>
      <w:tr w:rsidR="00A53A22" w:rsidRPr="00A53A22" w14:paraId="7A3D9449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5574F8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753413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B8F8C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3.4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ED51D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Chk-2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6278B3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0.98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D499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BCE22C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0.78</w:t>
            </w:r>
          </w:p>
        </w:tc>
      </w:tr>
      <w:tr w:rsidR="00A53A22" w:rsidRPr="00A53A22" w14:paraId="222AEB6F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6EC0B6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E3DA43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9158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5.6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AD58C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FAK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F33F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0.71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9C8AD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F459E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0.74</w:t>
            </w:r>
          </w:p>
        </w:tc>
      </w:tr>
      <w:tr w:rsidR="00A53A22" w:rsidRPr="00A53A22" w14:paraId="43FC4DD9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96D16C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ECFCBE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8DD1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7.8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59910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PDGF Rβ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DC405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5B90D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8FB44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0.99</w:t>
            </w:r>
          </w:p>
        </w:tc>
      </w:tr>
      <w:tr w:rsidR="00A53A22" w:rsidRPr="00A53A22" w14:paraId="20E2800E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43581F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987261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68DA44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9.10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A332E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STAT5 a/b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A2256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400A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1.22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AD8F8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1.00</w:t>
            </w:r>
          </w:p>
        </w:tc>
      </w:tr>
      <w:tr w:rsidR="00A53A22" w:rsidRPr="00A53A22" w14:paraId="7EB15D04" w14:textId="77777777" w:rsidTr="005C68D7">
        <w:trPr>
          <w:trHeight w:val="33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76A62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B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990E84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E9A6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11.12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6EB1D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STAT-3 (S727)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69546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95AD3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E139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1.11</w:t>
            </w:r>
          </w:p>
        </w:tc>
      </w:tr>
      <w:tr w:rsidR="00A53A22" w:rsidRPr="00A53A22" w14:paraId="3ED4E7AD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4A5D42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E8A217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F2299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13.14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F240A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WNK1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69961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700EA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1.33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B19AD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0.86</w:t>
            </w:r>
          </w:p>
        </w:tc>
      </w:tr>
      <w:tr w:rsidR="00A53A22" w:rsidRPr="00A53A22" w14:paraId="78F7860F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C8ABEC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782892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9267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15.16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6146E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PYK2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A67FA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0.87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3952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DAD8C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1.10</w:t>
            </w:r>
          </w:p>
        </w:tc>
      </w:tr>
      <w:tr w:rsidR="00A53A22" w:rsidRPr="00A53A22" w14:paraId="33033F4E" w14:textId="77777777" w:rsidTr="005C68D7">
        <w:trPr>
          <w:trHeight w:val="33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EE21D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A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54554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G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19CB3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1.2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358287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reference spot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D467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61442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1.26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40290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1.42</w:t>
            </w:r>
          </w:p>
        </w:tc>
      </w:tr>
      <w:tr w:rsidR="00A53A22" w:rsidRPr="00A53A22" w14:paraId="439E0C39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A069E1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0AAEB7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D4B05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3.4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3BC8F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PRAS40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58732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0.86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093C8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23AF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0.96</w:t>
            </w:r>
          </w:p>
        </w:tc>
      </w:tr>
      <w:tr w:rsidR="00A53A22" w:rsidRPr="00A53A22" w14:paraId="7658230A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47BA8E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CC96E0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4FF8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9.10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C4E1D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PBS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D877A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0.00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31E1A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0.00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6898F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0.00</w:t>
            </w:r>
          </w:p>
        </w:tc>
      </w:tr>
      <w:tr w:rsidR="00A53A22" w:rsidRPr="00A53A22" w14:paraId="4D4A9993" w14:textId="77777777" w:rsidTr="005C68D7">
        <w:trPr>
          <w:trHeight w:val="330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52CA5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B</w:t>
            </w: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CE9314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D37A3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11.12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7C4C18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HSP60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0136E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1.05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62D3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1.18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1710B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0.84</w:t>
            </w:r>
          </w:p>
        </w:tc>
      </w:tr>
      <w:tr w:rsidR="00A53A22" w:rsidRPr="00A53A22" w14:paraId="7ED880A3" w14:textId="77777777" w:rsidTr="005C68D7">
        <w:trPr>
          <w:trHeight w:val="330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F2696E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C37050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86E40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17.18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A6824" w14:textId="77777777" w:rsidR="00A53A22" w:rsidRPr="00A53A22" w:rsidRDefault="00A53A22" w:rsidP="00A53A22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PBS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9ED3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E4367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0.00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C99E3" w14:textId="77777777" w:rsidR="00A53A22" w:rsidRPr="00A53A22" w:rsidRDefault="00A53A22" w:rsidP="00A53A22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pt-BR" w:eastAsia="pt-BR"/>
              </w:rPr>
            </w:pPr>
            <w:r w:rsidRPr="00A53A22">
              <w:rPr>
                <w:rFonts w:eastAsia="Times New Roman" w:cs="Times New Roman"/>
                <w:color w:val="000000"/>
                <w:szCs w:val="24"/>
                <w:lang w:eastAsia="pt-BR"/>
              </w:rPr>
              <w:t>0.00</w:t>
            </w:r>
          </w:p>
        </w:tc>
      </w:tr>
    </w:tbl>
    <w:p w14:paraId="003E55B4" w14:textId="77777777" w:rsidR="0075338E" w:rsidRPr="0075338E" w:rsidRDefault="0075338E" w:rsidP="00654E8F">
      <w:pPr>
        <w:spacing w:before="240"/>
        <w:rPr>
          <w:b/>
          <w:bCs/>
        </w:rPr>
      </w:pPr>
    </w:p>
    <w:sectPr w:rsidR="0075338E" w:rsidRPr="0075338E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013EB" w16cex:dateUtc="2020-10-25T18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E04CB0A" w16cid:durableId="234013E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570E01" w14:textId="77777777" w:rsidR="00187490" w:rsidRDefault="00187490" w:rsidP="00117666">
      <w:pPr>
        <w:spacing w:after="0"/>
      </w:pPr>
      <w:r>
        <w:separator/>
      </w:r>
    </w:p>
  </w:endnote>
  <w:endnote w:type="continuationSeparator" w:id="0">
    <w:p w14:paraId="63E7CA44" w14:textId="77777777" w:rsidR="00187490" w:rsidRDefault="0018749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47DD238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B7E8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47DD238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B7E8D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850384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B7E8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1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850384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B7E8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885159" w14:textId="77777777" w:rsidR="00187490" w:rsidRDefault="00187490" w:rsidP="00117666">
      <w:pPr>
        <w:spacing w:after="0"/>
      </w:pPr>
      <w:r>
        <w:separator/>
      </w:r>
    </w:p>
  </w:footnote>
  <w:footnote w:type="continuationSeparator" w:id="0">
    <w:p w14:paraId="5A59BB61" w14:textId="77777777" w:rsidR="00187490" w:rsidRDefault="0018749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20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47BC"/>
    <w:rsid w:val="00077D53"/>
    <w:rsid w:val="000B7E8D"/>
    <w:rsid w:val="00105FD9"/>
    <w:rsid w:val="00117666"/>
    <w:rsid w:val="001549D3"/>
    <w:rsid w:val="00160065"/>
    <w:rsid w:val="00177D84"/>
    <w:rsid w:val="00187490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A51D0"/>
    <w:rsid w:val="00507FA5"/>
    <w:rsid w:val="00517A4F"/>
    <w:rsid w:val="00517A89"/>
    <w:rsid w:val="005250F2"/>
    <w:rsid w:val="00593EEA"/>
    <w:rsid w:val="005A5EEE"/>
    <w:rsid w:val="005C68D7"/>
    <w:rsid w:val="006375C7"/>
    <w:rsid w:val="0064708F"/>
    <w:rsid w:val="00654E8F"/>
    <w:rsid w:val="00660D05"/>
    <w:rsid w:val="006820B1"/>
    <w:rsid w:val="006B7D14"/>
    <w:rsid w:val="00701727"/>
    <w:rsid w:val="0070566C"/>
    <w:rsid w:val="00711D4C"/>
    <w:rsid w:val="00714C50"/>
    <w:rsid w:val="00725A7D"/>
    <w:rsid w:val="007501BE"/>
    <w:rsid w:val="0075338E"/>
    <w:rsid w:val="00790BB3"/>
    <w:rsid w:val="007C206C"/>
    <w:rsid w:val="007E2ADD"/>
    <w:rsid w:val="00817DD6"/>
    <w:rsid w:val="0083759F"/>
    <w:rsid w:val="00885156"/>
    <w:rsid w:val="0089566B"/>
    <w:rsid w:val="009151AA"/>
    <w:rsid w:val="0093429D"/>
    <w:rsid w:val="00934363"/>
    <w:rsid w:val="00943573"/>
    <w:rsid w:val="00964134"/>
    <w:rsid w:val="00970F7D"/>
    <w:rsid w:val="0097653B"/>
    <w:rsid w:val="00994A3D"/>
    <w:rsid w:val="009C2B12"/>
    <w:rsid w:val="00A174D9"/>
    <w:rsid w:val="00A33B65"/>
    <w:rsid w:val="00A53A22"/>
    <w:rsid w:val="00AA4D24"/>
    <w:rsid w:val="00AB6715"/>
    <w:rsid w:val="00B1671E"/>
    <w:rsid w:val="00B25EB8"/>
    <w:rsid w:val="00B37F4D"/>
    <w:rsid w:val="00C40D18"/>
    <w:rsid w:val="00C52A7B"/>
    <w:rsid w:val="00C56BAF"/>
    <w:rsid w:val="00C679AA"/>
    <w:rsid w:val="00C75972"/>
    <w:rsid w:val="00CD066B"/>
    <w:rsid w:val="00CE43E7"/>
    <w:rsid w:val="00CE4FEE"/>
    <w:rsid w:val="00D060CF"/>
    <w:rsid w:val="00DB59C3"/>
    <w:rsid w:val="00DB6010"/>
    <w:rsid w:val="00DC259A"/>
    <w:rsid w:val="00DE23E8"/>
    <w:rsid w:val="00E17AE1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argrafodaLista"/>
    <w:next w:val="Normal"/>
    <w:link w:val="Ttulo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har"/>
    <w:uiPriority w:val="2"/>
    <w:qFormat/>
    <w:rsid w:val="00AB6715"/>
    <w:pPr>
      <w:numPr>
        <w:ilvl w:val="4"/>
      </w:numPr>
      <w:outlineLvl w:val="4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har">
    <w:name w:val="Subtítulo Char"/>
    <w:basedOn w:val="Fontepargpadro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balo">
    <w:name w:val="Balloon Text"/>
    <w:basedOn w:val="Normal"/>
    <w:link w:val="Textodebalo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"/>
    <w:next w:val="SemEspaament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emEspaament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B67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67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67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AB6715"/>
    <w:rPr>
      <w:rFonts w:ascii="Times New Roman" w:hAnsi="Times New Roman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AB6715"/>
    <w:rPr>
      <w:rFonts w:ascii="Times New Roman" w:hAnsi="Times New Roman"/>
      <w:sz w:val="24"/>
    </w:rPr>
  </w:style>
  <w:style w:type="character" w:styleId="Refdenotaderodap">
    <w:name w:val="foot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abealhoChar">
    <w:name w:val="Cabeçalho Char"/>
    <w:basedOn w:val="Fontepargpadro"/>
    <w:link w:val="Cabealho"/>
    <w:uiPriority w:val="99"/>
    <w:rsid w:val="00AB6715"/>
    <w:rPr>
      <w:rFonts w:ascii="Times New Roman" w:hAnsi="Times New Roman"/>
      <w:b/>
      <w:sz w:val="24"/>
    </w:rPr>
  </w:style>
  <w:style w:type="paragraph" w:styleId="Pargrafoda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Fontepargpadro"/>
    <w:uiPriority w:val="99"/>
    <w:unhideWhenUsed/>
    <w:rsid w:val="00AB6715"/>
    <w:rPr>
      <w:color w:val="0000FF"/>
      <w:u w:val="single"/>
    </w:rPr>
  </w:style>
  <w:style w:type="character" w:styleId="nfaseIntensa">
    <w:name w:val="Intense Emphasis"/>
    <w:basedOn w:val="Fontepargpadr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nciaIntensa">
    <w:name w:val="Intense Reference"/>
    <w:basedOn w:val="Fontepargpadro"/>
    <w:uiPriority w:val="32"/>
    <w:qFormat/>
    <w:rsid w:val="00AB6715"/>
    <w:rPr>
      <w:b/>
      <w:bCs/>
      <w:smallCaps/>
      <w:color w:val="auto"/>
      <w:spacing w:val="5"/>
    </w:rPr>
  </w:style>
  <w:style w:type="character" w:styleId="Nmerodelinha">
    <w:name w:val="line number"/>
    <w:basedOn w:val="Fontepargpadro"/>
    <w:uiPriority w:val="99"/>
    <w:semiHidden/>
    <w:unhideWhenUsed/>
    <w:rsid w:val="00AB6715"/>
  </w:style>
  <w:style w:type="character" w:customStyle="1" w:styleId="Ttulo3Char">
    <w:name w:val="Título 3 Char"/>
    <w:basedOn w:val="Fontepargpadro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orte">
    <w:name w:val="Strong"/>
    <w:basedOn w:val="Fontepargpadro"/>
    <w:uiPriority w:val="22"/>
    <w:qFormat/>
    <w:rsid w:val="00AB6715"/>
    <w:rPr>
      <w:rFonts w:ascii="Times New Roman" w:hAnsi="Times New Roman"/>
      <w:b/>
      <w:bCs/>
    </w:rPr>
  </w:style>
  <w:style w:type="character" w:styleId="nfaseSutil">
    <w:name w:val="Subtle Emphasis"/>
    <w:basedOn w:val="Fontepargpadr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comgrade">
    <w:name w:val="Table Grid"/>
    <w:basedOn w:val="Tabe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har">
    <w:name w:val="Título Char"/>
    <w:basedOn w:val="Fontepargpadro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E90B891-1D4D-4760-9815-353A62AED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12</TotalTime>
  <Pages>4</Pages>
  <Words>441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André</cp:lastModifiedBy>
  <cp:revision>5</cp:revision>
  <cp:lastPrinted>2013-10-03T12:51:00Z</cp:lastPrinted>
  <dcterms:created xsi:type="dcterms:W3CDTF">2020-10-25T18:13:00Z</dcterms:created>
  <dcterms:modified xsi:type="dcterms:W3CDTF">2020-10-29T18:26:00Z</dcterms:modified>
</cp:coreProperties>
</file>