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7C3C57" w:rsidRDefault="00654E8F" w:rsidP="0001436A">
      <w:pPr>
        <w:pStyle w:val="SupplementaryMaterial"/>
        <w:rPr>
          <w:b w:val="0"/>
        </w:rPr>
      </w:pPr>
      <w:r w:rsidRPr="007C3C57">
        <w:t>Supplementary Material</w:t>
      </w:r>
    </w:p>
    <w:p w14:paraId="4D059444" w14:textId="77777777" w:rsidR="00994A3D" w:rsidRPr="007C3C57" w:rsidRDefault="00654E8F" w:rsidP="0001436A">
      <w:pPr>
        <w:pStyle w:val="Nagwek1"/>
      </w:pPr>
      <w:r w:rsidRPr="007C3C57">
        <w:t>Supplementary Figures and Tables</w:t>
      </w:r>
    </w:p>
    <w:p w14:paraId="63D7C2B0" w14:textId="77777777" w:rsidR="00994A3D" w:rsidRPr="007C3C57" w:rsidRDefault="00994A3D" w:rsidP="0001436A">
      <w:pPr>
        <w:pStyle w:val="Nagwek2"/>
      </w:pPr>
      <w:r w:rsidRPr="007C3C57">
        <w:t>Supplementary Figures</w:t>
      </w:r>
    </w:p>
    <w:p w14:paraId="47ACF862" w14:textId="77777777" w:rsidR="00514968" w:rsidRPr="007C3C57" w:rsidRDefault="00514968" w:rsidP="00514968">
      <w:pPr>
        <w:rPr>
          <w:rFonts w:cs="Times New Roman"/>
          <w:szCs w:val="24"/>
        </w:rPr>
      </w:pPr>
      <w:r w:rsidRPr="007C3C57">
        <w:rPr>
          <w:rFonts w:cs="Times New Roman"/>
          <w:noProof/>
          <w:szCs w:val="24"/>
          <w:lang w:val="pl-PL" w:eastAsia="pl-PL"/>
        </w:rPr>
        <w:drawing>
          <wp:inline distT="0" distB="0" distL="0" distR="0" wp14:anchorId="76511F12" wp14:editId="587D2F37">
            <wp:extent cx="7554960" cy="4033339"/>
            <wp:effectExtent l="0" t="0" r="825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 2020.06.1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960" cy="40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27EB" w14:textId="30AC707E" w:rsidR="00FB38EE" w:rsidRPr="007C3C57" w:rsidRDefault="00994A3D" w:rsidP="00514968">
      <w:pPr>
        <w:rPr>
          <w:rFonts w:cs="Times New Roman"/>
          <w:b/>
          <w:szCs w:val="24"/>
        </w:rPr>
      </w:pPr>
      <w:r w:rsidRPr="007C3C57">
        <w:rPr>
          <w:rFonts w:cs="Times New Roman"/>
          <w:b/>
          <w:szCs w:val="24"/>
        </w:rPr>
        <w:t xml:space="preserve">Supplementary Figure </w:t>
      </w:r>
      <w:r w:rsidRPr="007C3C57">
        <w:rPr>
          <w:rFonts w:cs="Times New Roman"/>
          <w:b/>
          <w:szCs w:val="24"/>
        </w:rPr>
        <w:fldChar w:fldCharType="begin"/>
      </w:r>
      <w:r w:rsidRPr="007C3C57">
        <w:rPr>
          <w:rFonts w:cs="Times New Roman"/>
          <w:b/>
          <w:szCs w:val="24"/>
        </w:rPr>
        <w:instrText xml:space="preserve"> SEQ Figure \* ARABIC </w:instrText>
      </w:r>
      <w:r w:rsidRPr="007C3C57">
        <w:rPr>
          <w:rFonts w:cs="Times New Roman"/>
          <w:b/>
          <w:szCs w:val="24"/>
        </w:rPr>
        <w:fldChar w:fldCharType="separate"/>
      </w:r>
      <w:r w:rsidR="00ED20B5" w:rsidRPr="007C3C57">
        <w:rPr>
          <w:rFonts w:cs="Times New Roman"/>
          <w:b/>
          <w:noProof/>
          <w:szCs w:val="24"/>
        </w:rPr>
        <w:t>1</w:t>
      </w:r>
      <w:r w:rsidRPr="007C3C57">
        <w:rPr>
          <w:rFonts w:cs="Times New Roman"/>
          <w:b/>
          <w:szCs w:val="24"/>
        </w:rPr>
        <w:fldChar w:fldCharType="end"/>
      </w:r>
      <w:r w:rsidRPr="007C3C57">
        <w:rPr>
          <w:rFonts w:cs="Times New Roman"/>
          <w:b/>
          <w:szCs w:val="24"/>
        </w:rPr>
        <w:t>.</w:t>
      </w:r>
      <w:r w:rsidR="00F85ADA" w:rsidRPr="007C3C57">
        <w:rPr>
          <w:rFonts w:cs="Times New Roman"/>
          <w:b/>
          <w:szCs w:val="24"/>
        </w:rPr>
        <w:t xml:space="preserve"> </w:t>
      </w:r>
      <w:r w:rsidR="00F85ADA" w:rsidRPr="007C3C57">
        <w:rPr>
          <w:rFonts w:cs="Times New Roman"/>
          <w:szCs w:val="24"/>
        </w:rPr>
        <w:t xml:space="preserve">FTIR spectra of the model chrome-tanned leather </w:t>
      </w:r>
      <w:r w:rsidR="00F85ADA" w:rsidRPr="007C3C57">
        <w:rPr>
          <w:rFonts w:cs="Times New Roman"/>
          <w:b/>
          <w:szCs w:val="24"/>
        </w:rPr>
        <w:t>(1)</w:t>
      </w:r>
      <w:r w:rsidR="00F85ADA" w:rsidRPr="007C3C57">
        <w:rPr>
          <w:rFonts w:cs="Times New Roman"/>
          <w:szCs w:val="24"/>
        </w:rPr>
        <w:t xml:space="preserve">, model vegetable-tanned leather </w:t>
      </w:r>
      <w:r w:rsidR="00F85ADA" w:rsidRPr="007C3C57">
        <w:rPr>
          <w:rFonts w:cs="Times New Roman"/>
          <w:b/>
          <w:szCs w:val="24"/>
        </w:rPr>
        <w:t>(2)</w:t>
      </w:r>
      <w:r w:rsidR="00F85ADA" w:rsidRPr="007C3C57">
        <w:rPr>
          <w:rFonts w:cs="Times New Roman"/>
          <w:szCs w:val="24"/>
        </w:rPr>
        <w:t xml:space="preserve">, historical chrome-tanned leather </w:t>
      </w:r>
      <w:r w:rsidR="00F85ADA" w:rsidRPr="007C3C57">
        <w:rPr>
          <w:rFonts w:cs="Times New Roman"/>
          <w:b/>
          <w:szCs w:val="24"/>
        </w:rPr>
        <w:t>(3)</w:t>
      </w:r>
      <w:r w:rsidR="00F85ADA" w:rsidRPr="007C3C57">
        <w:rPr>
          <w:rFonts w:cs="Times New Roman"/>
          <w:szCs w:val="24"/>
        </w:rPr>
        <w:t xml:space="preserve"> and historical vegetable-tanned leather </w:t>
      </w:r>
      <w:r w:rsidR="00F85ADA" w:rsidRPr="007C3C57">
        <w:rPr>
          <w:rFonts w:cs="Times New Roman"/>
          <w:b/>
          <w:szCs w:val="24"/>
        </w:rPr>
        <w:t>(4)</w:t>
      </w:r>
      <w:r w:rsidR="00F85ADA" w:rsidRPr="007C3C57">
        <w:rPr>
          <w:rFonts w:cs="Times New Roman"/>
          <w:szCs w:val="24"/>
        </w:rPr>
        <w:t xml:space="preserve">, </w:t>
      </w:r>
      <w:proofErr w:type="spellStart"/>
      <w:r w:rsidR="00F85ADA" w:rsidRPr="007C3C57">
        <w:rPr>
          <w:rFonts w:cs="Times New Roman"/>
          <w:szCs w:val="24"/>
        </w:rPr>
        <w:t>unirradiated</w:t>
      </w:r>
      <w:proofErr w:type="spellEnd"/>
      <w:r w:rsidR="00F85ADA" w:rsidRPr="007C3C57">
        <w:rPr>
          <w:rFonts w:cs="Times New Roman"/>
          <w:szCs w:val="24"/>
        </w:rPr>
        <w:t xml:space="preserve"> </w:t>
      </w:r>
      <w:r w:rsidR="00F85ADA" w:rsidRPr="007C3C57">
        <w:rPr>
          <w:rFonts w:cs="Times New Roman"/>
          <w:b/>
          <w:szCs w:val="24"/>
        </w:rPr>
        <w:t>(a)</w:t>
      </w:r>
      <w:r w:rsidR="00F85ADA" w:rsidRPr="007C3C57">
        <w:rPr>
          <w:rFonts w:cs="Times New Roman"/>
          <w:szCs w:val="24"/>
        </w:rPr>
        <w:t xml:space="preserve"> and irradiated with laser in variant of 0.3W/CW 2</w:t>
      </w:r>
      <w:r w:rsidR="007C3C57" w:rsidRPr="007C3C57">
        <w:rPr>
          <w:rFonts w:cs="Times New Roman"/>
          <w:szCs w:val="24"/>
        </w:rPr>
        <w:t>×</w:t>
      </w:r>
      <w:r w:rsidR="00F85ADA" w:rsidRPr="007C3C57">
        <w:rPr>
          <w:rFonts w:cs="Times New Roman"/>
          <w:szCs w:val="24"/>
        </w:rPr>
        <w:t xml:space="preserve">2min </w:t>
      </w:r>
      <w:r w:rsidR="00F85ADA" w:rsidRPr="007C3C57">
        <w:rPr>
          <w:rFonts w:cs="Times New Roman"/>
          <w:b/>
          <w:szCs w:val="24"/>
        </w:rPr>
        <w:t>(b)</w:t>
      </w:r>
    </w:p>
    <w:p w14:paraId="6AF8DC87" w14:textId="77777777" w:rsidR="00514968" w:rsidRPr="007C3C57" w:rsidRDefault="00FB38EE" w:rsidP="00514968">
      <w:pPr>
        <w:keepNext/>
        <w:rPr>
          <w:rFonts w:cs="Times New Roman"/>
          <w:b/>
          <w:szCs w:val="24"/>
        </w:rPr>
      </w:pPr>
      <w:bookmarkStart w:id="0" w:name="_GoBack"/>
      <w:r w:rsidRPr="007C3C57">
        <w:rPr>
          <w:rFonts w:cs="Times New Roman"/>
          <w:b/>
          <w:noProof/>
          <w:szCs w:val="24"/>
          <w:lang w:val="pl-PL" w:eastAsia="pl-PL"/>
        </w:rPr>
        <w:lastRenderedPageBreak/>
        <w:drawing>
          <wp:inline distT="0" distB="0" distL="0" distR="0" wp14:anchorId="03304A41" wp14:editId="6F7799D8">
            <wp:extent cx="5440263" cy="5130634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2. 2020.08.18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263" cy="51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FD61D1" w14:textId="15136201" w:rsidR="00FB38EE" w:rsidRPr="007C3C57" w:rsidRDefault="00FB38EE" w:rsidP="00514968">
      <w:pPr>
        <w:keepNext/>
        <w:rPr>
          <w:rFonts w:cs="Times New Roman"/>
          <w:b/>
          <w:szCs w:val="24"/>
        </w:rPr>
      </w:pPr>
      <w:r w:rsidRPr="007C3C57">
        <w:rPr>
          <w:rFonts w:cs="Times New Roman"/>
          <w:b/>
          <w:szCs w:val="24"/>
        </w:rPr>
        <w:t xml:space="preserve">Supplementary Figure 2. </w:t>
      </w:r>
      <w:r w:rsidRPr="007C3C57">
        <w:rPr>
          <w:rFonts w:eastAsia="Calibri" w:cs="Times New Roman"/>
          <w:szCs w:val="24"/>
        </w:rPr>
        <w:t xml:space="preserve">XPS survey and regional (C1s and O1s) spectra of the model chrome-tanned leather </w:t>
      </w:r>
      <w:r w:rsidRPr="007C3C57">
        <w:rPr>
          <w:rFonts w:eastAsia="Calibri" w:cs="Times New Roman"/>
          <w:b/>
          <w:szCs w:val="24"/>
        </w:rPr>
        <w:t>(1)</w:t>
      </w:r>
      <w:r w:rsidRPr="007C3C57">
        <w:rPr>
          <w:rFonts w:eastAsia="Calibri" w:cs="Times New Roman"/>
          <w:szCs w:val="24"/>
        </w:rPr>
        <w:t xml:space="preserve">, model vegetable-tanned leather </w:t>
      </w:r>
      <w:r w:rsidRPr="007C3C57">
        <w:rPr>
          <w:rFonts w:eastAsia="Calibri" w:cs="Times New Roman"/>
          <w:b/>
          <w:szCs w:val="24"/>
        </w:rPr>
        <w:t>(2)</w:t>
      </w:r>
      <w:r w:rsidRPr="007C3C57">
        <w:rPr>
          <w:rFonts w:eastAsia="Calibri" w:cs="Times New Roman"/>
          <w:szCs w:val="24"/>
        </w:rPr>
        <w:t xml:space="preserve">, historical chrome-tanned leather </w:t>
      </w:r>
      <w:r w:rsidRPr="007C3C57">
        <w:rPr>
          <w:rFonts w:eastAsia="Calibri" w:cs="Times New Roman"/>
          <w:b/>
          <w:szCs w:val="24"/>
        </w:rPr>
        <w:t>(3)</w:t>
      </w:r>
      <w:r w:rsidRPr="007C3C57">
        <w:rPr>
          <w:rFonts w:eastAsia="Calibri" w:cs="Times New Roman"/>
          <w:szCs w:val="24"/>
        </w:rPr>
        <w:t xml:space="preserve"> and historical vegetable-tanned leather </w:t>
      </w:r>
      <w:r w:rsidRPr="007C3C57">
        <w:rPr>
          <w:rFonts w:eastAsia="Calibri" w:cs="Times New Roman"/>
          <w:b/>
          <w:szCs w:val="24"/>
        </w:rPr>
        <w:t>(4)</w:t>
      </w:r>
      <w:r w:rsidRPr="007C3C57">
        <w:rPr>
          <w:rFonts w:eastAsia="Calibri" w:cs="Times New Roman"/>
          <w:szCs w:val="24"/>
        </w:rPr>
        <w:t xml:space="preserve">, </w:t>
      </w:r>
      <w:proofErr w:type="spellStart"/>
      <w:r w:rsidRPr="007C3C57">
        <w:rPr>
          <w:rFonts w:eastAsia="Calibri" w:cs="Times New Roman"/>
          <w:szCs w:val="24"/>
        </w:rPr>
        <w:t>unirradiated</w:t>
      </w:r>
      <w:proofErr w:type="spellEnd"/>
      <w:r w:rsidRPr="007C3C57">
        <w:rPr>
          <w:rFonts w:eastAsia="Calibri" w:cs="Times New Roman"/>
          <w:szCs w:val="24"/>
        </w:rPr>
        <w:t xml:space="preserve"> </w:t>
      </w:r>
      <w:r w:rsidRPr="007C3C57">
        <w:rPr>
          <w:rFonts w:eastAsia="Calibri" w:cs="Times New Roman"/>
          <w:b/>
          <w:szCs w:val="24"/>
        </w:rPr>
        <w:t>(a)</w:t>
      </w:r>
      <w:r w:rsidRPr="007C3C57">
        <w:rPr>
          <w:rFonts w:eastAsia="Calibri" w:cs="Times New Roman"/>
          <w:szCs w:val="24"/>
        </w:rPr>
        <w:t xml:space="preserve"> and irradiated with laser in variant of 0.3W/CW 2</w:t>
      </w:r>
      <w:r w:rsidR="007C3C57" w:rsidRPr="007C3C57">
        <w:rPr>
          <w:rFonts w:eastAsia="Calibri" w:cs="Times New Roman"/>
          <w:szCs w:val="24"/>
        </w:rPr>
        <w:t>×</w:t>
      </w:r>
      <w:r w:rsidRPr="007C3C57">
        <w:rPr>
          <w:rFonts w:eastAsia="Calibri" w:cs="Times New Roman"/>
          <w:szCs w:val="24"/>
        </w:rPr>
        <w:t xml:space="preserve">2min </w:t>
      </w:r>
      <w:r w:rsidRPr="007C3C57">
        <w:rPr>
          <w:rFonts w:eastAsia="Calibri" w:cs="Times New Roman"/>
          <w:b/>
          <w:szCs w:val="24"/>
        </w:rPr>
        <w:t>(b)</w:t>
      </w:r>
      <w:r w:rsidRPr="007C3C57">
        <w:rPr>
          <w:rFonts w:eastAsia="Calibri" w:cs="Times New Roman"/>
          <w:szCs w:val="24"/>
        </w:rPr>
        <w:t xml:space="preserve"> </w:t>
      </w:r>
    </w:p>
    <w:p w14:paraId="43C2F5F8" w14:textId="753A3FFE" w:rsidR="00FB38EE" w:rsidRPr="007C3C57" w:rsidRDefault="00FB38EE" w:rsidP="00FB38EE">
      <w:pPr>
        <w:pStyle w:val="Nagwek2"/>
      </w:pPr>
      <w:r w:rsidRPr="007C3C57">
        <w:lastRenderedPageBreak/>
        <w:t>Supplementary Tables</w:t>
      </w:r>
    </w:p>
    <w:p w14:paraId="0B8BFAAA" w14:textId="3C5C2E66" w:rsidR="00514968" w:rsidRPr="007C3C57" w:rsidRDefault="00514968" w:rsidP="00514968">
      <w:pPr>
        <w:jc w:val="both"/>
        <w:rPr>
          <w:szCs w:val="24"/>
        </w:rPr>
      </w:pPr>
      <w:bookmarkStart w:id="1" w:name="_Hlk39424249"/>
      <w:r w:rsidRPr="007C3C57">
        <w:rPr>
          <w:b/>
          <w:szCs w:val="24"/>
        </w:rPr>
        <w:t>Supplementary Table 1.</w:t>
      </w:r>
      <w:r w:rsidRPr="007C3C57">
        <w:rPr>
          <w:szCs w:val="24"/>
        </w:rPr>
        <w:t xml:space="preserve"> The elemental composition of surfaces of the model leathers </w:t>
      </w:r>
      <w:proofErr w:type="spellStart"/>
      <w:r w:rsidRPr="007C3C57">
        <w:rPr>
          <w:szCs w:val="24"/>
        </w:rPr>
        <w:t>unirradiated</w:t>
      </w:r>
      <w:proofErr w:type="spellEnd"/>
      <w:r w:rsidRPr="007C3C57">
        <w:rPr>
          <w:szCs w:val="24"/>
        </w:rPr>
        <w:t xml:space="preserve"> and irradiated with laser in variant of 0.3W/CW 2</w:t>
      </w:r>
      <w:r w:rsidR="007C3C57" w:rsidRPr="007C3C57">
        <w:rPr>
          <w:szCs w:val="24"/>
        </w:rPr>
        <w:t>×</w:t>
      </w:r>
      <w:r w:rsidRPr="007C3C57">
        <w:rPr>
          <w:szCs w:val="24"/>
        </w:rPr>
        <w:t>2min determined by XPS method</w:t>
      </w:r>
    </w:p>
    <w:tbl>
      <w:tblPr>
        <w:tblW w:w="40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817"/>
        <w:gridCol w:w="804"/>
        <w:gridCol w:w="806"/>
        <w:gridCol w:w="808"/>
        <w:gridCol w:w="808"/>
        <w:gridCol w:w="808"/>
        <w:gridCol w:w="808"/>
        <w:gridCol w:w="808"/>
        <w:gridCol w:w="808"/>
        <w:gridCol w:w="808"/>
        <w:gridCol w:w="808"/>
        <w:gridCol w:w="804"/>
      </w:tblGrid>
      <w:tr w:rsidR="00514968" w:rsidRPr="007C3C57" w14:paraId="6A10BEBC" w14:textId="77777777" w:rsidTr="00514968">
        <w:trPr>
          <w:trHeight w:val="337"/>
        </w:trPr>
        <w:tc>
          <w:tcPr>
            <w:tcW w:w="453" w:type="pct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bookmarkEnd w:id="1"/>
          <w:p w14:paraId="141C065B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 xml:space="preserve">Spectral </w:t>
            </w:r>
          </w:p>
          <w:p w14:paraId="122C8630" w14:textId="77777777" w:rsidR="00514968" w:rsidRPr="007C3C57" w:rsidRDefault="00514968" w:rsidP="00514968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band</w:t>
            </w:r>
          </w:p>
        </w:tc>
        <w:tc>
          <w:tcPr>
            <w:tcW w:w="2275" w:type="pct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248A98" w14:textId="77777777" w:rsidR="00514968" w:rsidRPr="007C3C57" w:rsidRDefault="00514968" w:rsidP="00514968">
            <w:pPr>
              <w:spacing w:before="0" w:after="0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Model chrome-tanned leather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1E5DB0A" w14:textId="77777777" w:rsidR="00514968" w:rsidRPr="007C3C57" w:rsidRDefault="00514968" w:rsidP="00514968">
            <w:pPr>
              <w:spacing w:before="0" w:after="0"/>
              <w:rPr>
                <w:color w:val="000000"/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Model vegetable-tanned leather</w:t>
            </w:r>
          </w:p>
        </w:tc>
      </w:tr>
      <w:tr w:rsidR="00514968" w:rsidRPr="007C3C57" w14:paraId="1DF53C50" w14:textId="77777777" w:rsidTr="00514968">
        <w:trPr>
          <w:trHeight w:val="337"/>
        </w:trPr>
        <w:tc>
          <w:tcPr>
            <w:tcW w:w="45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7223AB" w14:textId="77777777" w:rsidR="00514968" w:rsidRPr="007C3C57" w:rsidRDefault="00514968" w:rsidP="00514968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8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CF1AC7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proofErr w:type="spellStart"/>
            <w:r w:rsidRPr="007C3C57">
              <w:rPr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bCs/>
                <w:sz w:val="18"/>
                <w:szCs w:val="18"/>
              </w:rPr>
              <w:t xml:space="preserve"> (1a)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43455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irradiated (1b)</w:t>
            </w:r>
          </w:p>
        </w:tc>
        <w:tc>
          <w:tcPr>
            <w:tcW w:w="1137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C72C62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7C3C57">
              <w:rPr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bCs/>
                <w:sz w:val="18"/>
                <w:szCs w:val="18"/>
              </w:rPr>
              <w:t xml:space="preserve"> (2a)</w:t>
            </w:r>
          </w:p>
        </w:tc>
        <w:tc>
          <w:tcPr>
            <w:tcW w:w="1136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2FEA463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irradiated (2b)</w:t>
            </w:r>
          </w:p>
        </w:tc>
      </w:tr>
      <w:tr w:rsidR="00514968" w:rsidRPr="007C3C57" w14:paraId="5574824B" w14:textId="77777777" w:rsidTr="00514968">
        <w:trPr>
          <w:trHeight w:val="337"/>
        </w:trPr>
        <w:tc>
          <w:tcPr>
            <w:tcW w:w="453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179470" w14:textId="77777777" w:rsidR="00514968" w:rsidRPr="007C3C57" w:rsidRDefault="00514968" w:rsidP="00514968">
            <w:pPr>
              <w:spacing w:before="0" w:after="0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A6828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E</w:t>
            </w:r>
            <w:r w:rsidRPr="007C3C57">
              <w:rPr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bCs/>
                <w:sz w:val="18"/>
                <w:szCs w:val="18"/>
              </w:rPr>
              <w:t>]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EB2A5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At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C46AF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Mass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48E01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E</w:t>
            </w:r>
            <w:r w:rsidRPr="007C3C57">
              <w:rPr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bCs/>
                <w:sz w:val="18"/>
                <w:szCs w:val="18"/>
              </w:rPr>
              <w:t>]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C8F7EB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At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DBC2F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Mass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6D47532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E</w:t>
            </w:r>
            <w:r w:rsidRPr="007C3C57">
              <w:rPr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bCs/>
                <w:sz w:val="18"/>
                <w:szCs w:val="18"/>
              </w:rPr>
              <w:t>]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FA0E0B9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At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9D9DFB7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Mass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6684666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E</w:t>
            </w:r>
            <w:r w:rsidRPr="007C3C57">
              <w:rPr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bCs/>
                <w:sz w:val="18"/>
                <w:szCs w:val="18"/>
              </w:rPr>
              <w:t>]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9618582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At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D4B8684" w14:textId="77777777" w:rsidR="00514968" w:rsidRPr="007C3C57" w:rsidRDefault="00514968" w:rsidP="00514968">
            <w:pPr>
              <w:spacing w:before="0" w:after="0"/>
              <w:jc w:val="center"/>
              <w:rPr>
                <w:color w:val="000000"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% Mass</w:t>
            </w:r>
          </w:p>
        </w:tc>
      </w:tr>
      <w:tr w:rsidR="00514968" w:rsidRPr="007C3C57" w14:paraId="7747D5C7" w14:textId="77777777" w:rsidTr="00514968">
        <w:trPr>
          <w:trHeight w:val="337"/>
        </w:trPr>
        <w:tc>
          <w:tcPr>
            <w:tcW w:w="453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B75953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Si 2p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1EABC71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102.78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54BF51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1.0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07775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2.1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79E63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101.81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82EE1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2.3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F4646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4.7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BBEBC1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101.70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50110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A9D8B7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2.4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EBAD8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102.20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6D3E6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2.0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00DDB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4.2</w:t>
            </w:r>
          </w:p>
        </w:tc>
      </w:tr>
      <w:tr w:rsidR="00514968" w:rsidRPr="007C3C57" w14:paraId="0EB6BC14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9E13AFE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S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A0D3F3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168.28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EFFB8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2.3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91333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5.3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E67E37D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168.31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8EDF9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2491F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4.3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01E44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167.70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F9FC013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0.5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9886E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C7BF1E7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168.70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FC2EA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0.7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A962FD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1.6</w:t>
            </w:r>
          </w:p>
        </w:tc>
      </w:tr>
      <w:tr w:rsidR="00514968" w:rsidRPr="007C3C57" w14:paraId="7A4FA168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5A04BD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7C3C57">
              <w:rPr>
                <w:bCs/>
                <w:sz w:val="18"/>
                <w:szCs w:val="18"/>
              </w:rPr>
              <w:t>Cl</w:t>
            </w:r>
            <w:proofErr w:type="spellEnd"/>
            <w:r w:rsidRPr="007C3C57">
              <w:rPr>
                <w:bCs/>
                <w:sz w:val="18"/>
                <w:szCs w:val="18"/>
              </w:rPr>
              <w:t xml:space="preserve">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74865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198.78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52ED4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0.2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66B59B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0.5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51E73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1FA54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15A55B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75963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05CA7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BF2DA4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7469E2E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2F3BA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10170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</w:p>
        </w:tc>
      </w:tr>
      <w:tr w:rsidR="00514968" w:rsidRPr="007C3C57" w14:paraId="7F731589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F01262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C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FE205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284.78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2B117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72.7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4A62C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63.1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BCC7B0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284.81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45586B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73.6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5DE48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64.2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14D8D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284.70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CFD37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79.3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EFBBB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72.5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014CB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284.70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E8341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78.1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24022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70.4</w:t>
            </w:r>
          </w:p>
        </w:tc>
      </w:tr>
      <w:tr w:rsidR="00514968" w:rsidRPr="007C3C57" w14:paraId="71645BA2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0E2FA3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proofErr w:type="spellStart"/>
            <w:r w:rsidRPr="007C3C57">
              <w:rPr>
                <w:bCs/>
                <w:sz w:val="18"/>
                <w:szCs w:val="18"/>
              </w:rPr>
              <w:t>Ca</w:t>
            </w:r>
            <w:proofErr w:type="spellEnd"/>
            <w:r w:rsidRPr="007C3C57">
              <w:rPr>
                <w:bCs/>
                <w:sz w:val="18"/>
                <w:szCs w:val="18"/>
              </w:rPr>
              <w:t xml:space="preserve">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467E9F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346.78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F745DB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1.1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3C5261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3.2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313AB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347.31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A6527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0.9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B6DD8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5E2BC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348.20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C2956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0.6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E9C8D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1.7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CB8E37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347.20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1BBC34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0.5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100A3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1.5</w:t>
            </w:r>
          </w:p>
        </w:tc>
      </w:tr>
      <w:tr w:rsidR="00514968" w:rsidRPr="007C3C57" w14:paraId="3D14D22A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1C4186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N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0A8C4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399.78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B3FDB3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4.3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186C34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4.4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FC0AB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399.81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7345F2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4.3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33566D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4.3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8765B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399.70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5620AE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308F1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2.0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ED99E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400.20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36103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2.2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187A33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2.3</w:t>
            </w:r>
          </w:p>
        </w:tc>
      </w:tr>
      <w:tr w:rsidR="00514968" w:rsidRPr="007C3C57" w14:paraId="0EE25F6D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CF74B7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O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BD7A0E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531.78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F00424E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18.0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FC6E4D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20.8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2029C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531.81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EFC52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17.2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F6A7D5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20.0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578A90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532.20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6B77E0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16.6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E2A3BE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20.2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B081E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532.20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87502A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16.6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F41BFB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color w:val="000000"/>
                <w:sz w:val="18"/>
                <w:szCs w:val="18"/>
              </w:rPr>
              <w:t>20.0</w:t>
            </w:r>
          </w:p>
        </w:tc>
      </w:tr>
      <w:tr w:rsidR="00514968" w:rsidRPr="007C3C57" w14:paraId="0EA7B1C3" w14:textId="77777777" w:rsidTr="00514968">
        <w:trPr>
          <w:trHeight w:val="337"/>
        </w:trPr>
        <w:tc>
          <w:tcPr>
            <w:tcW w:w="453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739A03" w14:textId="77777777" w:rsidR="00514968" w:rsidRPr="007C3C57" w:rsidRDefault="00514968" w:rsidP="00514968">
            <w:pPr>
              <w:spacing w:before="0" w:after="0"/>
              <w:jc w:val="center"/>
              <w:rPr>
                <w:bCs/>
                <w:sz w:val="18"/>
                <w:szCs w:val="18"/>
              </w:rPr>
            </w:pPr>
            <w:r w:rsidRPr="007C3C57">
              <w:rPr>
                <w:bCs/>
                <w:sz w:val="18"/>
                <w:szCs w:val="18"/>
              </w:rPr>
              <w:t>Na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E82E84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1068.28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4D7E75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0.4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F915C2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0.6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C4A9B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AF9D1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2A130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1290309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D661DAC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018D528A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5A41FC6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463A5C8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DDBA723" w14:textId="77777777" w:rsidR="00514968" w:rsidRPr="007C3C57" w:rsidRDefault="00514968" w:rsidP="00514968">
            <w:pPr>
              <w:spacing w:before="0" w:after="0"/>
              <w:jc w:val="center"/>
              <w:rPr>
                <w:sz w:val="18"/>
                <w:szCs w:val="18"/>
              </w:rPr>
            </w:pPr>
            <w:r w:rsidRPr="007C3C57">
              <w:rPr>
                <w:sz w:val="18"/>
                <w:szCs w:val="18"/>
              </w:rPr>
              <w:t>-</w:t>
            </w:r>
          </w:p>
        </w:tc>
      </w:tr>
    </w:tbl>
    <w:p w14:paraId="525B3EF9" w14:textId="77777777" w:rsidR="00514968" w:rsidRPr="007C3C57" w:rsidRDefault="00514968" w:rsidP="00514968">
      <w:pPr>
        <w:spacing w:before="0" w:after="0"/>
        <w:rPr>
          <w:sz w:val="18"/>
          <w:szCs w:val="18"/>
        </w:rPr>
        <w:sectPr w:rsidR="00514968" w:rsidRPr="007C3C57" w:rsidSect="00514968">
          <w:headerReference w:type="default" r:id="rId11"/>
          <w:footerReference w:type="default" r:id="rId12"/>
          <w:pgSz w:w="15840" w:h="12240" w:orient="landscape"/>
          <w:pgMar w:top="1417" w:right="1417" w:bottom="1417" w:left="1417" w:header="283" w:footer="510" w:gutter="0"/>
          <w:cols w:space="708"/>
          <w:docGrid w:linePitch="326"/>
        </w:sectPr>
      </w:pPr>
      <w:r w:rsidRPr="007C3C57">
        <w:rPr>
          <w:sz w:val="18"/>
          <w:szCs w:val="18"/>
        </w:rPr>
        <w:t>E</w:t>
      </w:r>
      <w:r w:rsidRPr="007C3C57">
        <w:rPr>
          <w:sz w:val="18"/>
          <w:szCs w:val="18"/>
          <w:vertAlign w:val="subscript"/>
        </w:rPr>
        <w:t>B</w:t>
      </w:r>
      <w:r w:rsidRPr="007C3C57">
        <w:rPr>
          <w:sz w:val="18"/>
          <w:szCs w:val="18"/>
        </w:rPr>
        <w:t xml:space="preserve"> - binding energy; % At - atomic percentage; % Mass - mass percentage</w:t>
      </w:r>
    </w:p>
    <w:p w14:paraId="3016E20D" w14:textId="0DB8AED3" w:rsidR="00514968" w:rsidRPr="007C3C57" w:rsidRDefault="00514968" w:rsidP="00514968">
      <w:pPr>
        <w:spacing w:line="276" w:lineRule="auto"/>
        <w:jc w:val="both"/>
        <w:rPr>
          <w:rFonts w:eastAsia="Times New Roman" w:cs="Times New Roman"/>
          <w:szCs w:val="24"/>
        </w:rPr>
      </w:pPr>
      <w:r w:rsidRPr="007C3C57">
        <w:rPr>
          <w:rFonts w:eastAsia="Times New Roman" w:cs="Times New Roman"/>
          <w:b/>
          <w:szCs w:val="24"/>
        </w:rPr>
        <w:lastRenderedPageBreak/>
        <w:t>Supplementary Table 2.</w:t>
      </w:r>
      <w:r w:rsidRPr="007C3C57">
        <w:rPr>
          <w:rFonts w:eastAsia="Times New Roman" w:cs="Times New Roman"/>
          <w:szCs w:val="24"/>
        </w:rPr>
        <w:t xml:space="preserve"> The elemental composition of surfaces of the historical leathers </w:t>
      </w:r>
      <w:proofErr w:type="spellStart"/>
      <w:r w:rsidRPr="007C3C57">
        <w:rPr>
          <w:rFonts w:eastAsia="Times New Roman" w:cs="Times New Roman"/>
          <w:szCs w:val="24"/>
        </w:rPr>
        <w:t>unirradiated</w:t>
      </w:r>
      <w:proofErr w:type="spellEnd"/>
      <w:r w:rsidRPr="007C3C57">
        <w:rPr>
          <w:rFonts w:eastAsia="Times New Roman" w:cs="Times New Roman"/>
          <w:szCs w:val="24"/>
        </w:rPr>
        <w:t xml:space="preserve"> and irradiated with laser in variant of 0.3W/CW 2</w:t>
      </w:r>
      <w:r w:rsidR="007C3C57" w:rsidRPr="007C3C57">
        <w:rPr>
          <w:rFonts w:eastAsia="Times New Roman" w:cs="Times New Roman"/>
          <w:szCs w:val="24"/>
        </w:rPr>
        <w:t>×</w:t>
      </w:r>
      <w:r w:rsidRPr="007C3C57">
        <w:rPr>
          <w:rFonts w:eastAsia="Times New Roman" w:cs="Times New Roman"/>
          <w:szCs w:val="24"/>
        </w:rPr>
        <w:t>2min determined by XPS method</w:t>
      </w:r>
    </w:p>
    <w:tbl>
      <w:tblPr>
        <w:tblW w:w="40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817"/>
        <w:gridCol w:w="804"/>
        <w:gridCol w:w="808"/>
        <w:gridCol w:w="815"/>
        <w:gridCol w:w="806"/>
        <w:gridCol w:w="808"/>
        <w:gridCol w:w="806"/>
        <w:gridCol w:w="806"/>
        <w:gridCol w:w="808"/>
        <w:gridCol w:w="806"/>
        <w:gridCol w:w="806"/>
        <w:gridCol w:w="808"/>
      </w:tblGrid>
      <w:tr w:rsidR="00514968" w:rsidRPr="007C3C57" w14:paraId="040C37F9" w14:textId="77777777" w:rsidTr="00514968">
        <w:trPr>
          <w:trHeight w:val="337"/>
        </w:trPr>
        <w:tc>
          <w:tcPr>
            <w:tcW w:w="452" w:type="pct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EACE2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Spectral </w:t>
            </w:r>
          </w:p>
          <w:p w14:paraId="62F2DE2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band</w:t>
            </w:r>
          </w:p>
        </w:tc>
        <w:tc>
          <w:tcPr>
            <w:tcW w:w="2278" w:type="pct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A410B95" w14:textId="77777777" w:rsidR="00514968" w:rsidRPr="007C3C57" w:rsidRDefault="00514968" w:rsidP="00514968">
            <w:pPr>
              <w:spacing w:before="0" w:after="0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Historical chrome-tanned leather</w:t>
            </w:r>
          </w:p>
        </w:tc>
        <w:tc>
          <w:tcPr>
            <w:tcW w:w="2270" w:type="pct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C661A4F" w14:textId="77777777" w:rsidR="00514968" w:rsidRPr="007C3C57" w:rsidRDefault="00514968" w:rsidP="00514968">
            <w:pPr>
              <w:spacing w:before="0" w:after="0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Historical vegetable-tanned leather</w:t>
            </w:r>
          </w:p>
        </w:tc>
      </w:tr>
      <w:tr w:rsidR="00514968" w:rsidRPr="007C3C57" w14:paraId="57F333E5" w14:textId="77777777" w:rsidTr="00514968">
        <w:trPr>
          <w:trHeight w:val="337"/>
        </w:trPr>
        <w:tc>
          <w:tcPr>
            <w:tcW w:w="452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CBF4D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39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27BD9F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 (3a)</w:t>
            </w:r>
          </w:p>
        </w:tc>
        <w:tc>
          <w:tcPr>
            <w:tcW w:w="1139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65524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irradiated (3b)</w:t>
            </w:r>
          </w:p>
        </w:tc>
        <w:tc>
          <w:tcPr>
            <w:tcW w:w="1135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E12A2E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proofErr w:type="spellStart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 (4a)</w:t>
            </w:r>
          </w:p>
        </w:tc>
        <w:tc>
          <w:tcPr>
            <w:tcW w:w="1135" w:type="pct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C00060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irradiated (4b)</w:t>
            </w:r>
          </w:p>
        </w:tc>
      </w:tr>
      <w:tr w:rsidR="00514968" w:rsidRPr="007C3C57" w14:paraId="34E27518" w14:textId="77777777" w:rsidTr="00514968">
        <w:trPr>
          <w:trHeight w:val="337"/>
        </w:trPr>
        <w:tc>
          <w:tcPr>
            <w:tcW w:w="452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1AC8C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96874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Times New Roman" w:cs="Times New Roman"/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CFFBE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00336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Mass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C09F6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Times New Roman" w:cs="Times New Roman"/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B019F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E1258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Mass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16944C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Times New Roman" w:cs="Times New Roman"/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E80112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21F125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Mass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D0F28D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Times New Roman" w:cs="Times New Roman"/>
                <w:bCs/>
                <w:sz w:val="18"/>
                <w:szCs w:val="18"/>
                <w:vertAlign w:val="subscript"/>
              </w:rPr>
              <w:t>B</w:t>
            </w: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99D768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8D9C18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bCs/>
                <w:sz w:val="18"/>
                <w:szCs w:val="18"/>
              </w:rPr>
              <w:t>% Mass</w:t>
            </w:r>
          </w:p>
        </w:tc>
      </w:tr>
      <w:tr w:rsidR="00514968" w:rsidRPr="007C3C57" w14:paraId="6B798908" w14:textId="77777777" w:rsidTr="00514968">
        <w:trPr>
          <w:trHeight w:val="337"/>
        </w:trPr>
        <w:tc>
          <w:tcPr>
            <w:tcW w:w="452" w:type="pc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B2E8C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Mg 2p/2s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98993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56.25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3BCAE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E3983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528A4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56.37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490D1D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2CFEAF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76043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8C567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DE250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3FDC9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51.20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FEF65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2.5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3CF46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4.4</w:t>
            </w:r>
          </w:p>
        </w:tc>
      </w:tr>
      <w:tr w:rsidR="00514968" w:rsidRPr="007C3C57" w14:paraId="3EF53E93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8AE1C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Al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04827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73.75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0DA34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3F019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2DBDC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74.87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D72C2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C697D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BCA0C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B709B3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FEFA7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DBD2F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76.20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3933D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2.0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87488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3.8</w:t>
            </w:r>
          </w:p>
        </w:tc>
      </w:tr>
      <w:tr w:rsidR="00514968" w:rsidRPr="007C3C57" w14:paraId="6C47F9CE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6E72C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Si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36334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102.25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5A15B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FFEF0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11.3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82192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102.87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0B511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31F4F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8F378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102.19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528F8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3.0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5A466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6.2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4BB50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102.70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6BF48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90C0F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4.6</w:t>
            </w:r>
          </w:p>
        </w:tc>
      </w:tr>
      <w:tr w:rsidR="00514968" w:rsidRPr="007C3C57" w14:paraId="288460AD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473C8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S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E93DF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168.25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FBE8E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23BA0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A4174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167.37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31DC0E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77D598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E01EB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169.69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07CD7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63214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2.6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009E1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169.20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9BD0D5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0.5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B6165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1.3</w:t>
            </w:r>
          </w:p>
        </w:tc>
      </w:tr>
      <w:tr w:rsidR="00514968" w:rsidRPr="007C3C57" w14:paraId="6085FB36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7D887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proofErr w:type="spellStart"/>
            <w:r w:rsidRPr="007C3C57">
              <w:rPr>
                <w:rFonts w:eastAsia="Times New Roman" w:cs="Times New Roman"/>
                <w:sz w:val="18"/>
                <w:szCs w:val="18"/>
              </w:rPr>
              <w:t>Cl</w:t>
            </w:r>
            <w:proofErr w:type="spellEnd"/>
            <w:r w:rsidRPr="007C3C57">
              <w:rPr>
                <w:rFonts w:eastAsia="Times New Roman" w:cs="Times New Roman"/>
                <w:sz w:val="18"/>
                <w:szCs w:val="18"/>
              </w:rPr>
              <w:t xml:space="preserve">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EA13B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200.25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03AB3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CB9B3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0D949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199.37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0982D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EDA88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6834B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BC18B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0E01F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6D815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08046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9DD1C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514968" w:rsidRPr="007C3C57" w14:paraId="5BF27855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F03413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C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AEA91A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284.75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E1D0D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61.9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158B8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49.1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97194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284.87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B0B09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72C8B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44.4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8A57F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284.69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5C750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77.2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020AB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68.0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612C4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284.70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EB681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79.8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0445B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69.5</w:t>
            </w:r>
          </w:p>
        </w:tc>
      </w:tr>
      <w:tr w:rsidR="00514968" w:rsidRPr="007C3C57" w14:paraId="00141675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FF375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proofErr w:type="spellStart"/>
            <w:r w:rsidRPr="007C3C57">
              <w:rPr>
                <w:rFonts w:eastAsia="Times New Roman" w:cs="Times New Roman"/>
                <w:sz w:val="18"/>
                <w:szCs w:val="18"/>
              </w:rPr>
              <w:t>Ca</w:t>
            </w:r>
            <w:proofErr w:type="spellEnd"/>
            <w:r w:rsidRPr="007C3C57">
              <w:rPr>
                <w:rFonts w:eastAsia="Times New Roman" w:cs="Times New Roman"/>
                <w:sz w:val="18"/>
                <w:szCs w:val="18"/>
              </w:rPr>
              <w:t xml:space="preserve">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FAABA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347.25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97A4D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9BCC7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FF841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346.87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7C1DA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0.7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8B918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5B92E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354.69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20A3F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3EAC4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3.1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63AAC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346.20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9C959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0.9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23021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2.5</w:t>
            </w:r>
          </w:p>
        </w:tc>
      </w:tr>
      <w:tr w:rsidR="00514968" w:rsidRPr="007C3C57" w14:paraId="25DB0ED9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AE41C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N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1E166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399.75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4E743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CD330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2C681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399.87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FA229A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23AED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F79ED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400.19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0964AA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3.7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BA64E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3.8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BE886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399.70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849D9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9E2AC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1.1</w:t>
            </w:r>
          </w:p>
        </w:tc>
      </w:tr>
      <w:tr w:rsidR="00514968" w:rsidRPr="007C3C57" w14:paraId="0F131756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D5616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O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06FD6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531.75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33D60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22.9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A65ED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24.1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918D4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531.87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1E61D4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23.5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FE455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23.6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B73A4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531.69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43928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14.0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5A267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16.4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830EC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532.20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DBD1A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11.1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A078F5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12.8</w:t>
            </w:r>
          </w:p>
        </w:tc>
      </w:tr>
      <w:tr w:rsidR="00514968" w:rsidRPr="007C3C57" w14:paraId="0948DAF0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72F52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Fe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342B9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778355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A21D8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5360E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713.37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B8E20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C4AA5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C6DBF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DF153D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2A596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B4159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AD079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509EFF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514968" w:rsidRPr="007C3C57" w14:paraId="52CC1165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B03DFB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Zn 2p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AB122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E345D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FC333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46599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1012.87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E8CD8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227B2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DC6F3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A2C92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0AA30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1DD5B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9C4C2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2183D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  <w:tr w:rsidR="00514968" w:rsidRPr="007C3C57" w14:paraId="394D7768" w14:textId="77777777" w:rsidTr="00514968">
        <w:trPr>
          <w:trHeight w:val="337"/>
        </w:trPr>
        <w:tc>
          <w:tcPr>
            <w:tcW w:w="452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C4294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bCs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Na 1s</w:t>
            </w:r>
          </w:p>
        </w:tc>
        <w:tc>
          <w:tcPr>
            <w:tcW w:w="38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71787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1071.75</w:t>
            </w:r>
          </w:p>
        </w:tc>
        <w:tc>
          <w:tcPr>
            <w:tcW w:w="37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D27530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8AA3A9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38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96B26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1071.37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46394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107DA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9B0A11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820001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EB02FF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82C3C9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141D595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44F9AC2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</w:rPr>
            </w:pPr>
            <w:r w:rsidRPr="007C3C57">
              <w:rPr>
                <w:rFonts w:eastAsia="Times New Roman" w:cs="Times New Roman"/>
                <w:sz w:val="18"/>
                <w:szCs w:val="18"/>
              </w:rPr>
              <w:t>-</w:t>
            </w:r>
          </w:p>
        </w:tc>
      </w:tr>
    </w:tbl>
    <w:p w14:paraId="6BEAAF90" w14:textId="77777777" w:rsidR="00514968" w:rsidRPr="007C3C57" w:rsidRDefault="00514968" w:rsidP="00514968">
      <w:pPr>
        <w:spacing w:before="0" w:after="0"/>
        <w:rPr>
          <w:rFonts w:eastAsia="Times New Roman" w:cs="Times New Roman"/>
          <w:sz w:val="18"/>
          <w:szCs w:val="18"/>
        </w:rPr>
        <w:sectPr w:rsidR="00514968" w:rsidRPr="007C3C57" w:rsidSect="00BB5EB1">
          <w:pgSz w:w="15840" w:h="12240" w:orient="landscape"/>
          <w:pgMar w:top="1417" w:right="1417" w:bottom="1417" w:left="1417" w:header="708" w:footer="708" w:gutter="0"/>
          <w:cols w:space="708"/>
          <w:docGrid w:linePitch="272"/>
        </w:sectPr>
      </w:pPr>
      <w:r w:rsidRPr="007C3C57">
        <w:rPr>
          <w:rFonts w:eastAsia="Times New Roman" w:cs="Times New Roman"/>
          <w:sz w:val="18"/>
          <w:szCs w:val="18"/>
        </w:rPr>
        <w:t>E</w:t>
      </w:r>
      <w:r w:rsidRPr="007C3C57">
        <w:rPr>
          <w:rFonts w:eastAsia="Times New Roman" w:cs="Times New Roman"/>
          <w:sz w:val="18"/>
          <w:szCs w:val="18"/>
          <w:vertAlign w:val="subscript"/>
        </w:rPr>
        <w:t>B</w:t>
      </w:r>
      <w:r w:rsidRPr="007C3C57">
        <w:rPr>
          <w:rFonts w:eastAsia="Times New Roman" w:cs="Times New Roman"/>
          <w:sz w:val="18"/>
          <w:szCs w:val="18"/>
        </w:rPr>
        <w:t xml:space="preserve"> - binding energy; % At - atomic percentage; % Mass - mass percentage</w:t>
      </w:r>
    </w:p>
    <w:p w14:paraId="255E1EE6" w14:textId="4C75C203" w:rsidR="00514968" w:rsidRPr="007C3C57" w:rsidRDefault="00514968" w:rsidP="00514968">
      <w:pPr>
        <w:spacing w:before="0" w:after="120" w:line="276" w:lineRule="auto"/>
        <w:jc w:val="both"/>
        <w:rPr>
          <w:rFonts w:eastAsia="Calibri" w:cs="Times New Roman"/>
          <w:szCs w:val="24"/>
        </w:rPr>
      </w:pPr>
      <w:r w:rsidRPr="007C3C57">
        <w:rPr>
          <w:rFonts w:eastAsia="Times New Roman" w:cs="Times New Roman"/>
          <w:b/>
          <w:szCs w:val="24"/>
        </w:rPr>
        <w:lastRenderedPageBreak/>
        <w:t>Supplementary Table 3.</w:t>
      </w:r>
      <w:r w:rsidRPr="007C3C57">
        <w:rPr>
          <w:rFonts w:eastAsia="Times New Roman" w:cs="Times New Roman"/>
          <w:szCs w:val="24"/>
        </w:rPr>
        <w:t xml:space="preserve"> </w:t>
      </w:r>
      <w:r w:rsidRPr="007C3C57">
        <w:rPr>
          <w:rFonts w:eastAsia="Calibri" w:cs="Times New Roman"/>
          <w:szCs w:val="24"/>
        </w:rPr>
        <w:t xml:space="preserve">Results of curve-fitting of high resolution XPS spectra for the C1s and O1s regions in the model and historical leathers </w:t>
      </w:r>
      <w:proofErr w:type="spellStart"/>
      <w:r w:rsidRPr="007C3C57">
        <w:rPr>
          <w:rFonts w:eastAsia="Calibri" w:cs="Times New Roman"/>
          <w:szCs w:val="24"/>
        </w:rPr>
        <w:t>unirradiated</w:t>
      </w:r>
      <w:proofErr w:type="spellEnd"/>
      <w:r w:rsidRPr="007C3C57">
        <w:rPr>
          <w:rFonts w:eastAsia="Calibri" w:cs="Times New Roman"/>
          <w:szCs w:val="24"/>
        </w:rPr>
        <w:t xml:space="preserve"> and irradiated with laser in variant of 0.3W/CW 2</w:t>
      </w:r>
      <w:r w:rsidR="007C3C57" w:rsidRPr="007C3C57">
        <w:rPr>
          <w:rFonts w:eastAsia="Calibri" w:cs="Times New Roman"/>
          <w:szCs w:val="24"/>
        </w:rPr>
        <w:t>×</w:t>
      </w:r>
      <w:r w:rsidRPr="007C3C57">
        <w:rPr>
          <w:rFonts w:eastAsia="Calibri" w:cs="Times New Roman"/>
          <w:szCs w:val="24"/>
        </w:rPr>
        <w:t>2min</w:t>
      </w:r>
    </w:p>
    <w:tbl>
      <w:tblPr>
        <w:tblStyle w:val="Tabela-Siatka1"/>
        <w:tblW w:w="1417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7"/>
        <w:gridCol w:w="1123"/>
        <w:gridCol w:w="761"/>
        <w:gridCol w:w="762"/>
        <w:gridCol w:w="762"/>
        <w:gridCol w:w="762"/>
        <w:gridCol w:w="762"/>
        <w:gridCol w:w="762"/>
        <w:gridCol w:w="762"/>
        <w:gridCol w:w="762"/>
        <w:gridCol w:w="761"/>
        <w:gridCol w:w="762"/>
        <w:gridCol w:w="762"/>
        <w:gridCol w:w="762"/>
        <w:gridCol w:w="762"/>
        <w:gridCol w:w="762"/>
        <w:gridCol w:w="762"/>
        <w:gridCol w:w="762"/>
      </w:tblGrid>
      <w:tr w:rsidR="00514968" w:rsidRPr="007C3C57" w14:paraId="26D07914" w14:textId="77777777" w:rsidTr="00514968">
        <w:trPr>
          <w:trHeight w:val="328"/>
        </w:trPr>
        <w:tc>
          <w:tcPr>
            <w:tcW w:w="857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D43380" w14:textId="77777777" w:rsidR="00514968" w:rsidRPr="007C3C57" w:rsidRDefault="00514968" w:rsidP="00514968">
            <w:pPr>
              <w:spacing w:before="0"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Spectral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band</w:t>
            </w:r>
          </w:p>
        </w:tc>
        <w:tc>
          <w:tcPr>
            <w:tcW w:w="1123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C87617" w14:textId="77777777" w:rsidR="00514968" w:rsidRPr="007C3C57" w:rsidRDefault="00514968" w:rsidP="00514968">
            <w:pPr>
              <w:spacing w:before="0" w:after="0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Chemical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group</w:t>
            </w:r>
            <w:proofErr w:type="spellEnd"/>
          </w:p>
        </w:tc>
        <w:tc>
          <w:tcPr>
            <w:tcW w:w="304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6719DC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Model chrome-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tanned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leather</w:t>
            </w:r>
            <w:proofErr w:type="spellEnd"/>
          </w:p>
        </w:tc>
        <w:tc>
          <w:tcPr>
            <w:tcW w:w="304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57EE08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 xml:space="preserve">Model 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vegetable-tanned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leather</w:t>
            </w:r>
            <w:proofErr w:type="spellEnd"/>
          </w:p>
        </w:tc>
        <w:tc>
          <w:tcPr>
            <w:tcW w:w="3047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536BF7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Historical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 chrome-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tanned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leather</w:t>
            </w:r>
            <w:proofErr w:type="spellEnd"/>
          </w:p>
        </w:tc>
        <w:tc>
          <w:tcPr>
            <w:tcW w:w="3048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61D260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Historical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vegetable-tanned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 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leather</w:t>
            </w:r>
            <w:proofErr w:type="spellEnd"/>
          </w:p>
        </w:tc>
      </w:tr>
      <w:tr w:rsidR="00514968" w:rsidRPr="007C3C57" w14:paraId="238ED860" w14:textId="77777777" w:rsidTr="00514968">
        <w:trPr>
          <w:trHeight w:val="397"/>
        </w:trPr>
        <w:tc>
          <w:tcPr>
            <w:tcW w:w="857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6C1C3B1" w14:textId="77777777" w:rsidR="00514968" w:rsidRPr="007C3C57" w:rsidRDefault="00514968" w:rsidP="00514968">
            <w:pPr>
              <w:spacing w:before="0" w:after="0"/>
              <w:jc w:val="both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7D2574" w14:textId="77777777" w:rsidR="00514968" w:rsidRPr="007C3C57" w:rsidRDefault="00514968" w:rsidP="00514968">
            <w:pPr>
              <w:spacing w:before="0" w:after="0"/>
              <w:jc w:val="both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52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12D045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(1a)</w:t>
            </w:r>
          </w:p>
        </w:tc>
        <w:tc>
          <w:tcPr>
            <w:tcW w:w="152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CCCDF1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(1b)</w:t>
            </w:r>
          </w:p>
        </w:tc>
        <w:tc>
          <w:tcPr>
            <w:tcW w:w="152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057F72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(2a)</w:t>
            </w:r>
          </w:p>
        </w:tc>
        <w:tc>
          <w:tcPr>
            <w:tcW w:w="152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F74402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(2b)</w:t>
            </w:r>
          </w:p>
        </w:tc>
        <w:tc>
          <w:tcPr>
            <w:tcW w:w="152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F8C37D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(3a)</w:t>
            </w:r>
          </w:p>
        </w:tc>
        <w:tc>
          <w:tcPr>
            <w:tcW w:w="152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70662D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(3b)</w:t>
            </w:r>
          </w:p>
        </w:tc>
        <w:tc>
          <w:tcPr>
            <w:tcW w:w="152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0CCF65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unirradiated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(4a)</w:t>
            </w:r>
          </w:p>
        </w:tc>
        <w:tc>
          <w:tcPr>
            <w:tcW w:w="152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7D4A0F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sz w:val="18"/>
                <w:szCs w:val="18"/>
              </w:rPr>
            </w:pP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irradiated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(4b)</w:t>
            </w:r>
          </w:p>
        </w:tc>
      </w:tr>
      <w:tr w:rsidR="00514968" w:rsidRPr="007C3C57" w14:paraId="48C698B8" w14:textId="77777777" w:rsidTr="00514968">
        <w:trPr>
          <w:trHeight w:val="352"/>
        </w:trPr>
        <w:tc>
          <w:tcPr>
            <w:tcW w:w="857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0F93D2" w14:textId="77777777" w:rsidR="00514968" w:rsidRPr="007C3C57" w:rsidRDefault="00514968" w:rsidP="00514968">
            <w:pPr>
              <w:spacing w:before="0" w:after="0"/>
              <w:jc w:val="both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1123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2A6BAEE" w14:textId="77777777" w:rsidR="00514968" w:rsidRPr="007C3C57" w:rsidRDefault="00514968" w:rsidP="00514968">
            <w:pPr>
              <w:spacing w:before="0" w:after="0"/>
              <w:jc w:val="both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DF58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>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A2322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6B3D1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>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E1462C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1ED6B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>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211E6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99088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>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E9D19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1AEC9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F443E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DE2BA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3E19C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70059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]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9450D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ED5AA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E</w:t>
            </w:r>
            <w:r w:rsidRPr="007C3C57">
              <w:rPr>
                <w:rFonts w:eastAsia="Calibri" w:cs="Times New Roman"/>
                <w:bCs/>
                <w:sz w:val="18"/>
                <w:szCs w:val="18"/>
                <w:vertAlign w:val="subscript"/>
              </w:rPr>
              <w:t xml:space="preserve">B </w:t>
            </w:r>
            <w:r w:rsidRPr="007C3C57">
              <w:rPr>
                <w:rFonts w:eastAsia="Calibri" w:cs="Times New Roman"/>
                <w:bCs/>
                <w:sz w:val="18"/>
                <w:szCs w:val="18"/>
              </w:rPr>
              <w:t xml:space="preserve"> [</w:t>
            </w:r>
            <w:proofErr w:type="spellStart"/>
            <w:r w:rsidRPr="007C3C57">
              <w:rPr>
                <w:rFonts w:eastAsia="Calibri" w:cs="Times New Roman"/>
                <w:bCs/>
                <w:sz w:val="18"/>
                <w:szCs w:val="18"/>
              </w:rPr>
              <w:t>eV</w:t>
            </w:r>
            <w:proofErr w:type="spellEnd"/>
            <w:r w:rsidRPr="007C3C57">
              <w:rPr>
                <w:rFonts w:eastAsia="Calibri" w:cs="Times New Roman"/>
                <w:bCs/>
                <w:sz w:val="18"/>
                <w:szCs w:val="18"/>
              </w:rPr>
              <w:t>[</w:t>
            </w:r>
          </w:p>
        </w:tc>
        <w:tc>
          <w:tcPr>
            <w:tcW w:w="76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BAEA9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% At</w:t>
            </w:r>
          </w:p>
        </w:tc>
      </w:tr>
      <w:tr w:rsidR="00514968" w:rsidRPr="007C3C57" w14:paraId="216891BE" w14:textId="77777777" w:rsidTr="00514968">
        <w:trPr>
          <w:trHeight w:val="510"/>
        </w:trPr>
        <w:tc>
          <w:tcPr>
            <w:tcW w:w="14170" w:type="dxa"/>
            <w:gridSpan w:val="18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DD99F9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regions</w:t>
            </w:r>
          </w:p>
        </w:tc>
      </w:tr>
      <w:tr w:rsidR="00514968" w:rsidRPr="007C3C57" w14:paraId="7E0BB995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ABE6E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A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C65E0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C=C sp</w:t>
            </w:r>
            <w:r w:rsidRPr="007C3C57">
              <w:rPr>
                <w:rFonts w:eastAsia="Calibri" w:cs="Times New Roman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11DCC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284.20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508F6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24.1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699F74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284.21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AF18C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24.8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55A16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284.13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1D6E2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23.9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173BD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284.12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5E612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C1A65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284.15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16AED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10.1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3E758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284.16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C2E920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A5114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284.39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94987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AB39E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284.45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D8E66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9.7</w:t>
            </w:r>
          </w:p>
        </w:tc>
      </w:tr>
      <w:tr w:rsidR="00514968" w:rsidRPr="007C3C57" w14:paraId="49AC7D71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DB83D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B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A5E7CF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C-C sp</w:t>
            </w:r>
            <w:r w:rsidRPr="007C3C57">
              <w:rPr>
                <w:rFonts w:eastAsia="Calibri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EDEF9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284.77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0D737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41.0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13363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284.78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14506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40.5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5D202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284.69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A7AD3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43.9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AC2B0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284.66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FACF6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41.9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F2AC6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284.74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6CCE87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FF49D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284.71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C1904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C9E53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284.80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6A4F0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65E13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284.74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7D943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70.2</w:t>
            </w:r>
          </w:p>
        </w:tc>
      </w:tr>
      <w:tr w:rsidR="00514968" w:rsidRPr="007C3C57" w14:paraId="01BA6495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955220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C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06706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C-OH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12285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286.02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A3133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13.6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24C48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286.02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94349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12.8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B1DAD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285.93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2487F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13.8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80511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285.93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B2C03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84929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285.91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F85C8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02B7A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285.94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4C713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3A0F66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286.05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19543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C1700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286.04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F32AB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3.9</w:t>
            </w:r>
          </w:p>
        </w:tc>
      </w:tr>
      <w:tr w:rsidR="00514968" w:rsidRPr="007C3C57" w14:paraId="14C38359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B1612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D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E8D16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C-O-C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B69B7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286.77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77C4E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6.8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CAB2F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286.83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411CD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6.6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FBBC1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286.63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6BBEB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80056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286.64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5D71C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E3B6B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286.59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E4696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ABC09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286.57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07A2E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00D65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286.74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62C062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F4B64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286.65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01667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3.4</w:t>
            </w:r>
          </w:p>
        </w:tc>
      </w:tr>
      <w:tr w:rsidR="00514968" w:rsidRPr="007C3C57" w14:paraId="3B7D5C6C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92AAB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E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AB65C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C=O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6D3BF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287.73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A2726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3.9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0BED6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287.76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9F584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3.9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0B00D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287.64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2C693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CE0BE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287.64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CAC309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D0816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287.90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01D60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7D144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287.94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7EB43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D3869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287.69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DEC03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81FA9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287.69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784F0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1.4</w:t>
            </w:r>
          </w:p>
        </w:tc>
      </w:tr>
      <w:tr w:rsidR="00514968" w:rsidRPr="007C3C57" w14:paraId="52FA3277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34F65A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F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FB063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O-C=O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2A4A5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288.71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71D33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3.7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C03A3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288.70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8574D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4.0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E1474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288.58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2787EE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A862E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288.59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E6A6E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9E099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288.77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E1E01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5F633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288.75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6F2FE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8D2D0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288.65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0507F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0E43F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288.62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5293B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2.5</w:t>
            </w:r>
          </w:p>
        </w:tc>
      </w:tr>
      <w:tr w:rsidR="00514968" w:rsidRPr="007C3C57" w14:paraId="23F9709E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6EEEA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G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1C633F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CO</w:t>
            </w:r>
            <w:r w:rsidRPr="007C3C57">
              <w:rPr>
                <w:rFonts w:eastAsia="Calibri" w:cs="Times New Roman"/>
                <w:sz w:val="18"/>
                <w:szCs w:val="18"/>
                <w:vertAlign w:val="subscript"/>
              </w:rPr>
              <w:t>3</w:t>
            </w:r>
            <w:r w:rsidRPr="007C3C57">
              <w:rPr>
                <w:rFonts w:eastAsia="Calibri" w:cs="Times New Roman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C4668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289.32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9DC35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0.6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5C0EA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289.30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1AB67B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0.9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B7077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289.22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3A713B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0.6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BACFE8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289.22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AD0B6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9A8AF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289.26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D2E45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8E2AE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289.34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0FD4B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5FC47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289.70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02246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3CB08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289.23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34D350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0.8</w:t>
            </w:r>
          </w:p>
        </w:tc>
      </w:tr>
      <w:tr w:rsidR="00514968" w:rsidRPr="007C3C57" w14:paraId="3BA35AC9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62340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C 1s H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72566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C-N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692B7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285.44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B57F1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6.3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D8C5A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285.42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22A77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6.6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80B69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285.35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E87CB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05607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285.35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532D0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F2E69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285.35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851D8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CA827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285.35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FBA81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6CF95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285.41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8A636C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B91392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285.40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4A6F7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8.0</w:t>
            </w:r>
          </w:p>
        </w:tc>
      </w:tr>
      <w:tr w:rsidR="00514968" w:rsidRPr="007C3C57" w14:paraId="6C70358D" w14:textId="77777777" w:rsidTr="00514968">
        <w:trPr>
          <w:trHeight w:val="510"/>
        </w:trPr>
        <w:tc>
          <w:tcPr>
            <w:tcW w:w="14170" w:type="dxa"/>
            <w:gridSpan w:val="1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DEA518" w14:textId="77777777" w:rsidR="00514968" w:rsidRPr="007C3C57" w:rsidRDefault="00514968" w:rsidP="00514968">
            <w:pPr>
              <w:spacing w:before="0" w:after="0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regions</w:t>
            </w:r>
          </w:p>
        </w:tc>
      </w:tr>
      <w:tr w:rsidR="00514968" w:rsidRPr="007C3C57" w14:paraId="42966E7C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7C3460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A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62524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O-C=</w:t>
            </w:r>
            <w:r w:rsidRPr="007C3C57">
              <w:rPr>
                <w:rFonts w:eastAsia="Calibri" w:cs="Times New Roman"/>
                <w:sz w:val="18"/>
                <w:szCs w:val="18"/>
                <w:u w:val="single"/>
              </w:rPr>
              <w:t>O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FB88E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530.92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BF92E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10.0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72ABD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530.97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D37126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8.3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4C8BA5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530.91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3A1E17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546D9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530.98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FD63B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E75B3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529.97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A330D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9646B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529.99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235EF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FF72C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530.80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2E289C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CCFA4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530.97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A94A5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5.2</w:t>
            </w:r>
          </w:p>
        </w:tc>
      </w:tr>
      <w:tr w:rsidR="00514968" w:rsidRPr="007C3C57" w14:paraId="4CEAF2FF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19545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B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6C4E6B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O=C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AD3F04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531.73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FB54F3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30.9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AD147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531.71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F74CD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28.2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4B704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531.65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1F390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28.3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DB5DF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531.71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AFBA5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8BB87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531.19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F30EE3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330BD2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531.15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D4777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F7562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531.63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B1458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29.9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C41AD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531.71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466DB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30.1</w:t>
            </w:r>
          </w:p>
        </w:tc>
      </w:tr>
      <w:tr w:rsidR="00514968" w:rsidRPr="007C3C57" w14:paraId="6985C9C9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78F66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C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792B2F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HO-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</w:rPr>
              <w:t>C</w:t>
            </w:r>
            <w:r w:rsidRPr="007C3C57">
              <w:rPr>
                <w:rFonts w:eastAsia="Calibri" w:cs="Times New Roman"/>
                <w:sz w:val="18"/>
                <w:szCs w:val="18"/>
                <w:vertAlign w:val="subscript"/>
              </w:rPr>
              <w:t>alip</w:t>
            </w:r>
            <w:proofErr w:type="spellEnd"/>
            <w:r w:rsidRPr="007C3C57">
              <w:rPr>
                <w:rFonts w:eastAsia="Calibri" w:cs="Times New Roman"/>
                <w:sz w:val="18"/>
                <w:szCs w:val="18"/>
              </w:rPr>
              <w:t xml:space="preserve">, </w:t>
            </w:r>
            <w:r w:rsidRPr="007C3C57">
              <w:rPr>
                <w:rFonts w:eastAsia="Calibri" w:cs="Times New Roman"/>
                <w:sz w:val="18"/>
                <w:szCs w:val="18"/>
              </w:rPr>
              <w:br/>
            </w:r>
            <w:r w:rsidRPr="007C3C57">
              <w:rPr>
                <w:rFonts w:eastAsia="Calibri" w:cs="Times New Roman"/>
                <w:sz w:val="18"/>
                <w:szCs w:val="18"/>
                <w:lang w:eastAsia="en-GB"/>
              </w:rPr>
              <w:t>C-(O)-</w:t>
            </w:r>
            <w:proofErr w:type="spellStart"/>
            <w:r w:rsidRPr="007C3C57">
              <w:rPr>
                <w:rFonts w:eastAsia="Calibri" w:cs="Times New Roman"/>
                <w:sz w:val="18"/>
                <w:szCs w:val="18"/>
                <w:lang w:eastAsia="en-GB"/>
              </w:rPr>
              <w:t>C</w:t>
            </w:r>
            <w:r w:rsidRPr="007C3C57">
              <w:rPr>
                <w:rFonts w:eastAsia="Calibri" w:cs="Times New Roman"/>
                <w:sz w:val="18"/>
                <w:szCs w:val="18"/>
                <w:vertAlign w:val="subscript"/>
                <w:lang w:eastAsia="en-GB"/>
              </w:rPr>
              <w:t>epoxy</w:t>
            </w:r>
            <w:proofErr w:type="spellEnd"/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E8F29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532.48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AE851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34.3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35543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532.49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2EDBCE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40.8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74661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532.49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D7D9CD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44.7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6F585C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532.52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1A995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43.4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7A256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532.03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F8D49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52.9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00F40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532.02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9EB9C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74B316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532.36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B362A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45.4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EDDAFB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532.32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9ABA92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46.7</w:t>
            </w:r>
          </w:p>
        </w:tc>
      </w:tr>
      <w:tr w:rsidR="00514968" w:rsidRPr="007C3C57" w14:paraId="52CA6664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9B04D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D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15069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HO-C</w:t>
            </w:r>
            <w:r w:rsidRPr="007C3C57">
              <w:rPr>
                <w:rFonts w:eastAsia="Calibri" w:cs="Times New Roman"/>
                <w:color w:val="000000"/>
                <w:sz w:val="18"/>
                <w:szCs w:val="18"/>
                <w:vertAlign w:val="subscript"/>
              </w:rPr>
              <w:t>arom</w:t>
            </w:r>
            <w:r w:rsidRPr="007C3C57">
              <w:rPr>
                <w:rFonts w:eastAsia="Calibri" w:cs="Times New Roman"/>
                <w:sz w:val="18"/>
                <w:szCs w:val="18"/>
              </w:rPr>
              <w:t>, C-O-C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BA9C27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533.37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A9533C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20.2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F50A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533.52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FF4D7F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17.9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F0E611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533.30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AFB64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F1870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533.36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D7112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BAFD8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532.85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9D32E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16.5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B7BD3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532.98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DE297E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12.1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EA9092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533.39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B92374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920111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533.24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23FC08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16.7</w:t>
            </w:r>
          </w:p>
        </w:tc>
      </w:tr>
      <w:tr w:rsidR="00514968" w:rsidRPr="007C3C57" w14:paraId="61D5B0DF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9C6F8A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E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3CD3F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  <w:u w:val="single"/>
              </w:rPr>
              <w:t>O</w:t>
            </w:r>
            <w:r w:rsidRPr="007C3C57">
              <w:rPr>
                <w:rFonts w:eastAsia="Calibri" w:cs="Times New Roman"/>
                <w:sz w:val="18"/>
                <w:szCs w:val="18"/>
              </w:rPr>
              <w:t>-C=O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9D5DC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534.46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23CFC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4.4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5E78E8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534.41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F541E4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3.5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91A2A9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534.36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E191F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A89A5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534.26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A36336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5EE5E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533.75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A7004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5.0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C2551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533.78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E47677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5A044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534.58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63A1F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48553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534.15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FA27C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1.3</w:t>
            </w:r>
          </w:p>
        </w:tc>
      </w:tr>
      <w:tr w:rsidR="00514968" w:rsidRPr="007C3C57" w14:paraId="33C9894F" w14:textId="77777777" w:rsidTr="00514968">
        <w:trPr>
          <w:trHeight w:val="397"/>
        </w:trPr>
        <w:tc>
          <w:tcPr>
            <w:tcW w:w="8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EF4D3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bCs/>
                <w:sz w:val="18"/>
                <w:szCs w:val="18"/>
              </w:rPr>
            </w:pPr>
            <w:r w:rsidRPr="007C3C57">
              <w:rPr>
                <w:rFonts w:eastAsia="Calibri" w:cs="Times New Roman"/>
                <w:bCs/>
                <w:sz w:val="18"/>
                <w:szCs w:val="18"/>
              </w:rPr>
              <w:t>O 1s F</w:t>
            </w:r>
          </w:p>
        </w:tc>
        <w:tc>
          <w:tcPr>
            <w:tcW w:w="112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7196D6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H</w:t>
            </w:r>
            <w:r w:rsidRPr="007C3C57">
              <w:rPr>
                <w:rFonts w:eastAsia="Calibri" w:cs="Times New Roman"/>
                <w:sz w:val="18"/>
                <w:szCs w:val="18"/>
                <w:vertAlign w:val="subscript"/>
              </w:rPr>
              <w:t>2</w:t>
            </w:r>
            <w:r w:rsidRPr="007C3C57">
              <w:rPr>
                <w:rFonts w:eastAsia="Calibri" w:cs="Times New Roman"/>
                <w:sz w:val="18"/>
                <w:szCs w:val="18"/>
              </w:rPr>
              <w:t>O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B46C80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535.75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B365C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0.3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1539598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536.00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9EEB6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1.3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1BA43CF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1C8312C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1317B5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F8179D7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2BD38A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535.42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5F5C4E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64E9E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535.71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06D833B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50392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ACD139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4E36BED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  <w:tc>
          <w:tcPr>
            <w:tcW w:w="7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3B00C03" w14:textId="77777777" w:rsidR="00514968" w:rsidRPr="007C3C57" w:rsidRDefault="00514968" w:rsidP="00514968">
            <w:pPr>
              <w:spacing w:before="0" w:after="0"/>
              <w:jc w:val="center"/>
              <w:rPr>
                <w:rFonts w:eastAsia="Calibri" w:cs="Times New Roman"/>
                <w:color w:val="000000"/>
                <w:sz w:val="18"/>
                <w:szCs w:val="18"/>
              </w:rPr>
            </w:pPr>
            <w:r w:rsidRPr="007C3C57">
              <w:rPr>
                <w:rFonts w:eastAsia="Calibri" w:cs="Times New Roman"/>
                <w:sz w:val="18"/>
                <w:szCs w:val="18"/>
              </w:rPr>
              <w:t>-</w:t>
            </w:r>
          </w:p>
        </w:tc>
      </w:tr>
    </w:tbl>
    <w:p w14:paraId="7B65BC41" w14:textId="7FBBC224" w:rsidR="00DE23E8" w:rsidRPr="001549D3" w:rsidRDefault="00514968" w:rsidP="00514968">
      <w:pPr>
        <w:spacing w:before="0" w:after="0"/>
      </w:pPr>
      <w:r w:rsidRPr="007C3C57">
        <w:rPr>
          <w:rFonts w:eastAsia="Times New Roman" w:cs="Times New Roman"/>
          <w:sz w:val="18"/>
          <w:szCs w:val="18"/>
        </w:rPr>
        <w:t>E</w:t>
      </w:r>
      <w:r w:rsidRPr="007C3C57">
        <w:rPr>
          <w:rFonts w:eastAsia="Times New Roman" w:cs="Times New Roman"/>
          <w:sz w:val="18"/>
          <w:szCs w:val="18"/>
          <w:vertAlign w:val="subscript"/>
        </w:rPr>
        <w:t>B</w:t>
      </w:r>
      <w:r w:rsidRPr="007C3C57">
        <w:rPr>
          <w:rFonts w:eastAsia="Times New Roman" w:cs="Times New Roman"/>
          <w:sz w:val="18"/>
          <w:szCs w:val="18"/>
        </w:rPr>
        <w:t xml:space="preserve"> - binding energy; % At - atomic percentage</w:t>
      </w:r>
    </w:p>
    <w:sectPr w:rsidR="00DE23E8" w:rsidRPr="001549D3" w:rsidSect="00514968">
      <w:headerReference w:type="even" r:id="rId13"/>
      <w:footerReference w:type="even" r:id="rId14"/>
      <w:footerReference w:type="default" r:id="rId15"/>
      <w:headerReference w:type="first" r:id="rId16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4FB4E" w14:textId="77777777" w:rsidR="00DF3B96" w:rsidRDefault="00DF3B96" w:rsidP="00117666">
      <w:pPr>
        <w:spacing w:after="0"/>
      </w:pPr>
      <w:r>
        <w:separator/>
      </w:r>
    </w:p>
  </w:endnote>
  <w:endnote w:type="continuationSeparator" w:id="0">
    <w:p w14:paraId="4A385829" w14:textId="77777777" w:rsidR="00DF3B96" w:rsidRDefault="00DF3B9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BB056" w14:textId="77777777" w:rsidR="00514968" w:rsidRDefault="00514968">
    <w:pPr>
      <w:pStyle w:val="Stopka"/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1496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1496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1496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1496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1D209" w14:textId="77777777" w:rsidR="00DF3B96" w:rsidRDefault="00DF3B96" w:rsidP="00117666">
      <w:pPr>
        <w:spacing w:after="0"/>
      </w:pPr>
      <w:r>
        <w:separator/>
      </w:r>
    </w:p>
  </w:footnote>
  <w:footnote w:type="continuationSeparator" w:id="0">
    <w:p w14:paraId="11C6783A" w14:textId="77777777" w:rsidR="00DF3B96" w:rsidRDefault="00DF3B9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52541" w14:textId="6BD302CA" w:rsidR="00514968" w:rsidRDefault="00514968">
    <w:pPr>
      <w:pStyle w:val="Nagwek"/>
    </w:pPr>
    <w:r w:rsidRPr="005A1D84">
      <w:rPr>
        <w:b w:val="0"/>
        <w:noProof/>
        <w:color w:val="A6A6A6" w:themeColor="background1" w:themeShade="A6"/>
        <w:lang w:val="pl-PL" w:eastAsia="pl-PL"/>
      </w:rPr>
      <w:drawing>
        <wp:inline distT="0" distB="0" distL="0" distR="0" wp14:anchorId="191EFA0B" wp14:editId="546B38CF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482FC630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72D0"/>
    <w:rsid w:val="003D2F2D"/>
    <w:rsid w:val="00401590"/>
    <w:rsid w:val="00447801"/>
    <w:rsid w:val="00452E9C"/>
    <w:rsid w:val="004735C8"/>
    <w:rsid w:val="004947A6"/>
    <w:rsid w:val="004961FF"/>
    <w:rsid w:val="00514968"/>
    <w:rsid w:val="00517A89"/>
    <w:rsid w:val="005250F2"/>
    <w:rsid w:val="00593EEA"/>
    <w:rsid w:val="005A5EEE"/>
    <w:rsid w:val="0061463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C3C57"/>
    <w:rsid w:val="00817DD6"/>
    <w:rsid w:val="0083759F"/>
    <w:rsid w:val="00885156"/>
    <w:rsid w:val="00890CF5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F3B96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5ADA"/>
    <w:rsid w:val="00FB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table" w:customStyle="1" w:styleId="Tabela-Siatka1">
    <w:name w:val="Tabela - Siatka1"/>
    <w:basedOn w:val="Standardowy"/>
    <w:next w:val="Tabela-Siatka"/>
    <w:uiPriority w:val="59"/>
    <w:rsid w:val="00514968"/>
    <w:pPr>
      <w:spacing w:after="0" w:line="240" w:lineRule="auto"/>
    </w:pPr>
    <w:rPr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Nagwek1">
    <w:name w:val="heading 1"/>
    <w:basedOn w:val="Akapitzlist"/>
    <w:next w:val="Normalny"/>
    <w:link w:val="Nagwek1Znak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Nagwek2">
    <w:name w:val="heading 2"/>
    <w:basedOn w:val="Nagwek1"/>
    <w:next w:val="Normalny"/>
    <w:link w:val="Nagwek2Znak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Nagwek3">
    <w:name w:val="heading 3"/>
    <w:basedOn w:val="Normalny"/>
    <w:next w:val="Normalny"/>
    <w:link w:val="Nagwek3Znak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agwek3"/>
    <w:next w:val="Normalny"/>
    <w:link w:val="Nagwek4Znak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Nagwek5">
    <w:name w:val="heading 5"/>
    <w:basedOn w:val="Nagwek4"/>
    <w:next w:val="Normalny"/>
    <w:link w:val="Nagwek5Znak"/>
    <w:uiPriority w:val="2"/>
    <w:qFormat/>
    <w:rsid w:val="00AB6715"/>
    <w:pPr>
      <w:numPr>
        <w:ilvl w:val="4"/>
      </w:numPr>
      <w:outlineLvl w:val="4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Podtytu"/>
    <w:next w:val="Normalny"/>
    <w:uiPriority w:val="1"/>
    <w:qFormat/>
    <w:rsid w:val="00AB6715"/>
  </w:style>
  <w:style w:type="paragraph" w:styleId="Tekstdymka">
    <w:name w:val="Balloon Text"/>
    <w:basedOn w:val="Normalny"/>
    <w:link w:val="TekstdymkaZnak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ny"/>
    <w:next w:val="Bezodstpw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Bezodstpw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67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67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67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AB6715"/>
    <w:rPr>
      <w:rFonts w:ascii="Times New Roman" w:hAnsi="Times New Roman"/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AB6715"/>
    <w:rPr>
      <w:rFonts w:ascii="Times New Roman" w:hAnsi="Times New Roman"/>
      <w:sz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671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AB6715"/>
    <w:rPr>
      <w:rFonts w:ascii="Times New Roman" w:hAnsi="Times New Roman"/>
      <w:b/>
      <w:sz w:val="24"/>
    </w:rPr>
  </w:style>
  <w:style w:type="paragraph" w:styleId="Akapitzlist">
    <w:name w:val="List Paragraph"/>
    <w:basedOn w:val="Normalny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cze">
    <w:name w:val="Hyperlink"/>
    <w:basedOn w:val="Domylnaczcionkaakapitu"/>
    <w:uiPriority w:val="99"/>
    <w:unhideWhenUsed/>
    <w:rsid w:val="00AB6715"/>
    <w:rPr>
      <w:color w:val="0000FF"/>
      <w:u w:val="single"/>
    </w:rPr>
  </w:style>
  <w:style w:type="character" w:styleId="Wyrnienieintensywne">
    <w:name w:val="Intense Emphasis"/>
    <w:basedOn w:val="Domylnaczcionkaakapitu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AB6715"/>
    <w:rPr>
      <w:b/>
      <w:bCs/>
      <w:smallCaps/>
      <w:color w:val="auto"/>
      <w:spacing w:val="5"/>
    </w:rPr>
  </w:style>
  <w:style w:type="character" w:styleId="Numerwiersza">
    <w:name w:val="line number"/>
    <w:basedOn w:val="Domylnaczcionkaakapitu"/>
    <w:uiPriority w:val="99"/>
    <w:semiHidden/>
    <w:unhideWhenUsed/>
    <w:rsid w:val="00AB6715"/>
  </w:style>
  <w:style w:type="character" w:customStyle="1" w:styleId="Nagwek3Znak">
    <w:name w:val="Nagłówek 3 Znak"/>
    <w:basedOn w:val="Domylnaczcionkaakapitu"/>
    <w:link w:val="Nagwe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Pogrubienie">
    <w:name w:val="Strong"/>
    <w:basedOn w:val="Domylnaczcionkaakapitu"/>
    <w:uiPriority w:val="22"/>
    <w:qFormat/>
    <w:rsid w:val="00AB6715"/>
    <w:rPr>
      <w:rFonts w:ascii="Times New Roman" w:hAnsi="Times New Roman"/>
      <w:b/>
      <w:bCs/>
    </w:rPr>
  </w:style>
  <w:style w:type="character" w:styleId="Wyrnieniedelikatne">
    <w:name w:val="Subtle Emphasis"/>
    <w:basedOn w:val="Domylnaczcionkaakapitu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ytu">
    <w:name w:val="Title"/>
    <w:basedOn w:val="Normalny"/>
    <w:next w:val="Normalny"/>
    <w:link w:val="TytuZnak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ytu"/>
    <w:next w:val="Tytu"/>
    <w:qFormat/>
    <w:rsid w:val="0001436A"/>
    <w:pPr>
      <w:spacing w:after="120"/>
    </w:pPr>
    <w:rPr>
      <w:i/>
    </w:rPr>
  </w:style>
  <w:style w:type="table" w:customStyle="1" w:styleId="Tabela-Siatka1">
    <w:name w:val="Tabela - Siatka1"/>
    <w:basedOn w:val="Standardowy"/>
    <w:next w:val="Tabela-Siatka"/>
    <w:uiPriority w:val="59"/>
    <w:rsid w:val="00514968"/>
    <w:pPr>
      <w:spacing w:after="0" w:line="240" w:lineRule="auto"/>
    </w:pPr>
    <w:rPr>
      <w:lang w:val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4D0556C-36B1-4397-9ACD-E381756B5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</TotalTime>
  <Pages>1</Pages>
  <Words>718</Words>
  <Characters>4313</Characters>
  <Application>Microsoft Office Word</Application>
  <DocSecurity>0</DocSecurity>
  <Lines>35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Sil-art Rycho444</Company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Kowalski Ryszard</cp:lastModifiedBy>
  <cp:revision>5</cp:revision>
  <cp:lastPrinted>2013-10-03T12:51:00Z</cp:lastPrinted>
  <dcterms:created xsi:type="dcterms:W3CDTF">2020-08-18T13:12:00Z</dcterms:created>
  <dcterms:modified xsi:type="dcterms:W3CDTF">2020-08-20T12:37:00Z</dcterms:modified>
</cp:coreProperties>
</file>