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19DAA" w14:textId="0D2FC8EE" w:rsidR="00C64B0B" w:rsidRDefault="00654E8F" w:rsidP="00C64B0B">
      <w:pPr>
        <w:pStyle w:val="SupplementaryMaterial"/>
      </w:pPr>
      <w:bookmarkStart w:id="0" w:name="_GoBack"/>
      <w:bookmarkEnd w:id="0"/>
      <w:r w:rsidRPr="001549D3">
        <w:t>Supplementary Material</w:t>
      </w:r>
    </w:p>
    <w:p w14:paraId="7D3C14EB" w14:textId="42BD589A" w:rsidR="00C64B0B" w:rsidRDefault="00C64B0B" w:rsidP="00C64B0B"/>
    <w:p w14:paraId="2ECABC61" w14:textId="77777777" w:rsidR="00C64B0B" w:rsidRPr="00376CC5" w:rsidRDefault="00C64B0B" w:rsidP="00C64B0B">
      <w:pPr>
        <w:pStyle w:val="Title"/>
      </w:pPr>
      <w:proofErr w:type="spellStart"/>
      <w:r>
        <w:rPr>
          <w:rFonts w:hint="eastAsia"/>
          <w:lang w:eastAsia="ja-JP"/>
        </w:rPr>
        <w:t>E</w:t>
      </w:r>
      <w:r w:rsidRPr="0014283C">
        <w:t>nantioselectivity</w:t>
      </w:r>
      <w:proofErr w:type="spellEnd"/>
      <w:r w:rsidRPr="0014283C">
        <w:rPr>
          <w:rFonts w:hint="eastAsia"/>
        </w:rPr>
        <w:t>-</w:t>
      </w:r>
      <w:r w:rsidRPr="0014283C">
        <w:t xml:space="preserve">evaluation of chiral </w:t>
      </w:r>
      <w:proofErr w:type="gramStart"/>
      <w:r w:rsidRPr="0014283C">
        <w:t>copper(</w:t>
      </w:r>
      <w:proofErr w:type="gramEnd"/>
      <w:r w:rsidRPr="0014283C">
        <w:t xml:space="preserve">II) complex coordinated by novel chiral </w:t>
      </w:r>
      <w:proofErr w:type="spellStart"/>
      <w:r w:rsidRPr="0014283C">
        <w:t>tetradentate</w:t>
      </w:r>
      <w:proofErr w:type="spellEnd"/>
      <w:r w:rsidRPr="0014283C">
        <w:t xml:space="preserve"> ligand for free amino acids by mass spectrometry coupled with the isotopically labeled enantiomer method</w:t>
      </w:r>
    </w:p>
    <w:p w14:paraId="32A9AF4E" w14:textId="77777777" w:rsidR="00C64B0B" w:rsidRPr="00376CC5" w:rsidRDefault="00C64B0B" w:rsidP="00C64B0B">
      <w:pPr>
        <w:pStyle w:val="AuthorList"/>
      </w:pPr>
      <w:r w:rsidRPr="001664A2">
        <w:t xml:space="preserve">Takashi </w:t>
      </w:r>
      <w:r w:rsidRPr="001664A2">
        <w:rPr>
          <w:rFonts w:hint="eastAsia"/>
        </w:rPr>
        <w:t>N</w:t>
      </w:r>
      <w:r w:rsidRPr="001664A2">
        <w:t>akakoji</w:t>
      </w:r>
      <w:r w:rsidRPr="001664A2">
        <w:rPr>
          <w:vertAlign w:val="superscript"/>
        </w:rPr>
        <w:t>1</w:t>
      </w:r>
      <w:r w:rsidRPr="001664A2">
        <w:t>, Hirofumi Sato</w:t>
      </w:r>
      <w:r w:rsidRPr="001664A2">
        <w:rPr>
          <w:vertAlign w:val="superscript"/>
        </w:rPr>
        <w:t>2</w:t>
      </w:r>
      <w:r w:rsidRPr="001664A2">
        <w:t>,</w:t>
      </w:r>
      <w:r w:rsidRPr="001664A2">
        <w:rPr>
          <w:vertAlign w:val="superscript"/>
        </w:rPr>
        <w:t xml:space="preserve"> </w:t>
      </w:r>
      <w:r w:rsidRPr="001664A2">
        <w:t>Hiroyuki Miyake</w:t>
      </w:r>
      <w:r w:rsidRPr="001664A2">
        <w:rPr>
          <w:vertAlign w:val="superscript"/>
        </w:rPr>
        <w:t>1</w:t>
      </w:r>
      <w:r w:rsidRPr="001664A2">
        <w:rPr>
          <w:rFonts w:hint="eastAsia"/>
        </w:rPr>
        <w:t>*</w:t>
      </w:r>
      <w:r w:rsidRPr="001664A2">
        <w:t>, Satoshi Shinoda</w:t>
      </w:r>
      <w:r w:rsidRPr="001664A2">
        <w:rPr>
          <w:vertAlign w:val="superscript"/>
        </w:rPr>
        <w:t>1</w:t>
      </w:r>
      <w:r w:rsidRPr="001664A2">
        <w:t>,</w:t>
      </w:r>
      <w:r w:rsidRPr="001664A2">
        <w:rPr>
          <w:vertAlign w:val="superscript"/>
        </w:rPr>
        <w:t xml:space="preserve"> </w:t>
      </w:r>
      <w:r w:rsidRPr="001664A2">
        <w:t>Hiroshi Tsukube</w:t>
      </w:r>
      <w:r w:rsidRPr="001664A2">
        <w:rPr>
          <w:vertAlign w:val="superscript"/>
        </w:rPr>
        <w:t>1</w:t>
      </w:r>
      <w:r w:rsidRPr="001664A2">
        <w:t>,</w:t>
      </w:r>
      <w:r w:rsidRPr="001664A2">
        <w:rPr>
          <w:vertAlign w:val="superscript"/>
        </w:rPr>
        <w:t xml:space="preserve"> </w:t>
      </w:r>
      <w:proofErr w:type="spellStart"/>
      <w:r w:rsidRPr="001664A2">
        <w:t>Hideya</w:t>
      </w:r>
      <w:proofErr w:type="spellEnd"/>
      <w:r w:rsidRPr="001664A2">
        <w:t xml:space="preserve"> Kawasaki</w:t>
      </w:r>
      <w:r w:rsidRPr="001664A2">
        <w:rPr>
          <w:vertAlign w:val="superscript"/>
        </w:rPr>
        <w:t>3</w:t>
      </w:r>
      <w:r w:rsidRPr="001664A2">
        <w:t>,</w:t>
      </w:r>
      <w:r w:rsidRPr="001664A2">
        <w:rPr>
          <w:vertAlign w:val="superscript"/>
        </w:rPr>
        <w:t xml:space="preserve"> </w:t>
      </w:r>
      <w:proofErr w:type="spellStart"/>
      <w:r w:rsidRPr="001664A2">
        <w:t>Ryuichi</w:t>
      </w:r>
      <w:proofErr w:type="spellEnd"/>
      <w:r w:rsidRPr="001664A2">
        <w:t xml:space="preserve"> Arakawa</w:t>
      </w:r>
      <w:r w:rsidRPr="001664A2">
        <w:rPr>
          <w:vertAlign w:val="superscript"/>
        </w:rPr>
        <w:t>3</w:t>
      </w:r>
      <w:r w:rsidRPr="001664A2">
        <w:t>,</w:t>
      </w:r>
      <w:r w:rsidRPr="001664A2">
        <w:rPr>
          <w:vertAlign w:val="superscript"/>
        </w:rPr>
        <w:t xml:space="preserve"> </w:t>
      </w:r>
      <w:r w:rsidRPr="001664A2">
        <w:t>Daisuke Ono</w:t>
      </w:r>
      <w:r w:rsidRPr="001664A2">
        <w:rPr>
          <w:vertAlign w:val="superscript"/>
        </w:rPr>
        <w:t>2</w:t>
      </w:r>
      <w:r w:rsidRPr="001664A2">
        <w:t>,</w:t>
      </w:r>
      <w:r w:rsidRPr="001664A2">
        <w:rPr>
          <w:vertAlign w:val="superscript"/>
        </w:rPr>
        <w:t xml:space="preserve"> </w:t>
      </w:r>
      <w:proofErr w:type="spellStart"/>
      <w:r w:rsidRPr="001664A2">
        <w:t>Motohiro</w:t>
      </w:r>
      <w:proofErr w:type="spellEnd"/>
      <w:r w:rsidRPr="001664A2">
        <w:t xml:space="preserve"> Shizuma</w:t>
      </w:r>
      <w:r w:rsidRPr="001664A2">
        <w:rPr>
          <w:vertAlign w:val="superscript"/>
        </w:rPr>
        <w:t>2</w:t>
      </w:r>
      <w:r w:rsidRPr="001664A2">
        <w:t>*</w:t>
      </w:r>
    </w:p>
    <w:p w14:paraId="32B7038D" w14:textId="77777777" w:rsidR="00C64B0B" w:rsidRPr="00376CC5" w:rsidRDefault="00C64B0B" w:rsidP="00C64B0B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1664A2">
        <w:rPr>
          <w:rFonts w:cs="Times New Roman"/>
          <w:iCs/>
          <w:szCs w:val="24"/>
        </w:rPr>
        <w:t>Department of Chemistry, Graduate School of Science, Osaka City University, Osaka, Japan</w:t>
      </w:r>
    </w:p>
    <w:p w14:paraId="32100540" w14:textId="77777777" w:rsidR="00C64B0B" w:rsidRDefault="00C64B0B" w:rsidP="00C64B0B">
      <w:pPr>
        <w:spacing w:after="0"/>
        <w:rPr>
          <w:rFonts w:cs="Times New Roman"/>
          <w:iCs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1664A2">
        <w:rPr>
          <w:rFonts w:cs="Times New Roman"/>
          <w:iCs/>
          <w:szCs w:val="24"/>
        </w:rPr>
        <w:t>Osaka Research Institute of Industrial Science and Technology, Osaka, Japan</w:t>
      </w:r>
    </w:p>
    <w:p w14:paraId="2BA6379A" w14:textId="77777777" w:rsidR="00C64B0B" w:rsidRPr="002F1A5D" w:rsidRDefault="00C64B0B" w:rsidP="00C64B0B">
      <w:pPr>
        <w:spacing w:after="0"/>
        <w:rPr>
          <w:rFonts w:cs="Times New Roman"/>
          <w:iCs/>
          <w:szCs w:val="24"/>
        </w:rPr>
      </w:pPr>
      <w:r>
        <w:rPr>
          <w:rFonts w:cs="Times New Roman"/>
          <w:szCs w:val="24"/>
          <w:vertAlign w:val="superscript"/>
        </w:rPr>
        <w:t>3</w:t>
      </w:r>
      <w:r w:rsidRPr="00932EC2">
        <w:rPr>
          <w:rFonts w:cs="Times New Roman"/>
          <w:szCs w:val="24"/>
        </w:rPr>
        <w:t>Faculty of Chemistry, Materials and Bioengineering</w:t>
      </w:r>
      <w:r w:rsidRPr="00932EC2">
        <w:rPr>
          <w:rFonts w:cs="Times New Roman"/>
          <w:iCs/>
          <w:szCs w:val="24"/>
        </w:rPr>
        <w:t>, Kansai University, Suita, Japan</w:t>
      </w:r>
    </w:p>
    <w:p w14:paraId="22AFD023" w14:textId="77777777" w:rsidR="00C64B0B" w:rsidRPr="002F1A5D" w:rsidRDefault="00C64B0B" w:rsidP="00C64B0B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 w:rsidRPr="002F1A5D">
        <w:rPr>
          <w:rFonts w:cs="Times New Roman"/>
          <w:szCs w:val="24"/>
        </w:rPr>
        <w:t>Hiroyuki Miyake</w:t>
      </w:r>
      <w:r w:rsidRPr="002F1A5D">
        <w:rPr>
          <w:rFonts w:cs="Times New Roman"/>
          <w:szCs w:val="24"/>
        </w:rPr>
        <w:br/>
        <w:t>miyake@sci.osaka-cu.ac.jp</w:t>
      </w:r>
    </w:p>
    <w:p w14:paraId="4DD0833D" w14:textId="77777777" w:rsidR="00C64B0B" w:rsidRPr="00376CC5" w:rsidRDefault="00C64B0B" w:rsidP="00C64B0B">
      <w:pPr>
        <w:spacing w:before="240" w:after="0"/>
        <w:rPr>
          <w:rFonts w:cs="Times New Roman"/>
          <w:b/>
          <w:szCs w:val="24"/>
        </w:rPr>
      </w:pPr>
      <w:proofErr w:type="spellStart"/>
      <w:r w:rsidRPr="002F1A5D">
        <w:rPr>
          <w:rFonts w:cs="Times New Roman"/>
          <w:szCs w:val="24"/>
        </w:rPr>
        <w:t>Motohiro</w:t>
      </w:r>
      <w:proofErr w:type="spellEnd"/>
      <w:r w:rsidRPr="002F1A5D">
        <w:rPr>
          <w:rFonts w:cs="Times New Roman"/>
          <w:szCs w:val="24"/>
        </w:rPr>
        <w:t xml:space="preserve"> </w:t>
      </w:r>
      <w:proofErr w:type="spellStart"/>
      <w:r w:rsidRPr="002F1A5D">
        <w:rPr>
          <w:rFonts w:cs="Times New Roman"/>
          <w:szCs w:val="24"/>
        </w:rPr>
        <w:t>Shizuma</w:t>
      </w:r>
      <w:proofErr w:type="spellEnd"/>
      <w:r w:rsidRPr="002F1A5D">
        <w:rPr>
          <w:rFonts w:cs="Times New Roman"/>
          <w:szCs w:val="24"/>
        </w:rPr>
        <w:br/>
        <w:t>shizuma@omtri.or.jp</w:t>
      </w:r>
    </w:p>
    <w:p w14:paraId="74FCE81B" w14:textId="0B898109" w:rsidR="00C64B0B" w:rsidRDefault="00C64B0B" w:rsidP="00911EFF">
      <w:pPr>
        <w:spacing w:after="120"/>
      </w:pPr>
    </w:p>
    <w:p w14:paraId="3527DAC3" w14:textId="7012F565" w:rsidR="00EC0A86" w:rsidRDefault="00EA0803" w:rsidP="00911EFF">
      <w:pPr>
        <w:spacing w:after="120"/>
        <w:rPr>
          <w:lang w:eastAsia="ja-JP"/>
        </w:rPr>
      </w:pPr>
      <w:r>
        <w:rPr>
          <w:rFonts w:hint="eastAsia"/>
          <w:lang w:eastAsia="ja-JP"/>
        </w:rPr>
        <w:t>C</w:t>
      </w:r>
      <w:r>
        <w:rPr>
          <w:lang w:eastAsia="ja-JP"/>
        </w:rPr>
        <w:t>ontents</w:t>
      </w:r>
    </w:p>
    <w:p w14:paraId="2A21857F" w14:textId="0892A836" w:rsidR="00EA0803" w:rsidRPr="00EA0803" w:rsidRDefault="00EA0803" w:rsidP="00EA0803">
      <w:r w:rsidRPr="00EA0803">
        <w:rPr>
          <w:b/>
        </w:rPr>
        <w:t xml:space="preserve">1 </w:t>
      </w:r>
      <w:r w:rsidRPr="00EA0803">
        <w:rPr>
          <w:b/>
          <w:vertAlign w:val="superscript"/>
        </w:rPr>
        <w:t>1</w:t>
      </w:r>
      <w:r w:rsidRPr="00EA0803">
        <w:rPr>
          <w:b/>
        </w:rPr>
        <w:t>H-NMR spectra of compounds</w:t>
      </w:r>
      <w:r>
        <w:t xml:space="preserve"> </w:t>
      </w:r>
      <w:r w:rsidR="00A95712">
        <w:t>(</w:t>
      </w:r>
      <w:r w:rsidRPr="007D4C0B">
        <w:rPr>
          <w:szCs w:val="24"/>
        </w:rPr>
        <w:t xml:space="preserve">Figures </w:t>
      </w:r>
      <w:r w:rsidR="00A95712">
        <w:rPr>
          <w:szCs w:val="24"/>
        </w:rPr>
        <w:t>S</w:t>
      </w:r>
      <w:r w:rsidRPr="007D4C0B">
        <w:rPr>
          <w:szCs w:val="24"/>
        </w:rPr>
        <w:fldChar w:fldCharType="begin"/>
      </w:r>
      <w:r w:rsidRPr="007D4C0B">
        <w:rPr>
          <w:szCs w:val="24"/>
        </w:rPr>
        <w:instrText xml:space="preserve"> SEQ Figure \* ARABIC </w:instrText>
      </w:r>
      <w:r w:rsidRPr="007D4C0B">
        <w:rPr>
          <w:szCs w:val="24"/>
        </w:rPr>
        <w:fldChar w:fldCharType="separate"/>
      </w:r>
      <w:r w:rsidR="00DD66D3">
        <w:rPr>
          <w:noProof/>
          <w:szCs w:val="24"/>
        </w:rPr>
        <w:t>1</w:t>
      </w:r>
      <w:r w:rsidRPr="007D4C0B">
        <w:rPr>
          <w:szCs w:val="24"/>
        </w:rPr>
        <w:fldChar w:fldCharType="end"/>
      </w:r>
      <w:r w:rsidRPr="007D4C0B">
        <w:rPr>
          <w:szCs w:val="24"/>
        </w:rPr>
        <w:t>–</w:t>
      </w:r>
      <w:r w:rsidR="00A95712">
        <w:rPr>
          <w:szCs w:val="24"/>
        </w:rPr>
        <w:t>S</w:t>
      </w:r>
      <w:r w:rsidRPr="007D4C0B">
        <w:rPr>
          <w:szCs w:val="24"/>
        </w:rPr>
        <w:t>9</w:t>
      </w:r>
      <w:r>
        <w:t>)</w:t>
      </w:r>
    </w:p>
    <w:p w14:paraId="3E3F8E8C" w14:textId="4E6CFEBD" w:rsidR="00EA0803" w:rsidRPr="00EA0803" w:rsidRDefault="00EA0803" w:rsidP="00EA0803">
      <w:pPr>
        <w:rPr>
          <w:rFonts w:eastAsia="Cambria"/>
        </w:rPr>
      </w:pPr>
      <w:r w:rsidRPr="00EA0803">
        <w:rPr>
          <w:b/>
        </w:rPr>
        <w:t xml:space="preserve">2 High resolution </w:t>
      </w:r>
      <w:r w:rsidRPr="00EA0803">
        <w:rPr>
          <w:rFonts w:eastAsia="Times New Roman"/>
          <w:b/>
        </w:rPr>
        <w:t>mass</w:t>
      </w:r>
      <w:r w:rsidRPr="00EA0803">
        <w:rPr>
          <w:b/>
        </w:rPr>
        <w:t xml:space="preserve"> spectra of compound</w:t>
      </w:r>
      <w:r w:rsidRPr="00EA0803">
        <w:rPr>
          <w:rFonts w:hint="eastAsia"/>
          <w:b/>
          <w:lang w:eastAsia="ja-JP"/>
        </w:rPr>
        <w:t>s</w:t>
      </w:r>
      <w:r>
        <w:rPr>
          <w:lang w:eastAsia="ja-JP"/>
        </w:rPr>
        <w:t xml:space="preserve"> (</w:t>
      </w:r>
      <w:r w:rsidRPr="007D4C0B">
        <w:rPr>
          <w:szCs w:val="24"/>
        </w:rPr>
        <w:t>Figure</w:t>
      </w:r>
      <w:r w:rsidRPr="007D4C0B">
        <w:t>s</w:t>
      </w:r>
      <w:r w:rsidRPr="007D4C0B">
        <w:rPr>
          <w:szCs w:val="24"/>
        </w:rPr>
        <w:t xml:space="preserve"> </w:t>
      </w:r>
      <w:r w:rsidR="00A95712">
        <w:rPr>
          <w:szCs w:val="24"/>
        </w:rPr>
        <w:t>S</w:t>
      </w:r>
      <w:r w:rsidRPr="007D4C0B">
        <w:rPr>
          <w:rFonts w:hint="eastAsia"/>
          <w:szCs w:val="24"/>
          <w:lang w:eastAsia="ja-JP"/>
        </w:rPr>
        <w:t>10</w:t>
      </w:r>
      <w:r w:rsidRPr="007D4C0B">
        <w:rPr>
          <w:szCs w:val="24"/>
        </w:rPr>
        <w:t>–</w:t>
      </w:r>
      <w:r w:rsidR="00A95712">
        <w:rPr>
          <w:szCs w:val="24"/>
        </w:rPr>
        <w:t>S</w:t>
      </w:r>
      <w:r w:rsidRPr="007D4C0B">
        <w:t>18</w:t>
      </w:r>
      <w:r>
        <w:t>)</w:t>
      </w:r>
    </w:p>
    <w:p w14:paraId="3A557ED0" w14:textId="20494316" w:rsidR="00EA0803" w:rsidRPr="007D4C0B" w:rsidRDefault="00EA0803" w:rsidP="00EA0803">
      <w:pPr>
        <w:rPr>
          <w:szCs w:val="21"/>
        </w:rPr>
      </w:pPr>
      <w:r w:rsidRPr="00EA0803">
        <w:rPr>
          <w:b/>
          <w:szCs w:val="21"/>
        </w:rPr>
        <w:t>3 ESI mass spectra of the</w:t>
      </w:r>
      <w:r w:rsidR="007002E2">
        <w:rPr>
          <w:b/>
          <w:szCs w:val="21"/>
          <w:lang w:eastAsia="ja-JP"/>
        </w:rPr>
        <w:t xml:space="preserve"> mass spectrometry/enantiomer-</w:t>
      </w:r>
      <w:proofErr w:type="gramStart"/>
      <w:r w:rsidR="007002E2">
        <w:rPr>
          <w:b/>
          <w:szCs w:val="21"/>
          <w:lang w:eastAsia="ja-JP"/>
        </w:rPr>
        <w:t xml:space="preserve">labeled </w:t>
      </w:r>
      <w:r w:rsidRPr="00EA0803">
        <w:rPr>
          <w:b/>
          <w:szCs w:val="21"/>
        </w:rPr>
        <w:t xml:space="preserve"> </w:t>
      </w:r>
      <w:r w:rsidR="007002E2">
        <w:rPr>
          <w:b/>
          <w:szCs w:val="21"/>
        </w:rPr>
        <w:t>(</w:t>
      </w:r>
      <w:proofErr w:type="gramEnd"/>
      <w:r w:rsidRPr="00EA0803">
        <w:rPr>
          <w:b/>
          <w:szCs w:val="21"/>
        </w:rPr>
        <w:t>MS/EL</w:t>
      </w:r>
      <w:r w:rsidR="007002E2">
        <w:rPr>
          <w:b/>
          <w:szCs w:val="21"/>
        </w:rPr>
        <w:t>)</w:t>
      </w:r>
      <w:r w:rsidRPr="00EA0803">
        <w:rPr>
          <w:b/>
          <w:szCs w:val="21"/>
        </w:rPr>
        <w:t xml:space="preserve"> method of CuCl</w:t>
      </w:r>
      <w:r w:rsidRPr="00EA0803">
        <w:rPr>
          <w:b/>
          <w:szCs w:val="21"/>
          <w:vertAlign w:val="subscript"/>
        </w:rPr>
        <w:t>2</w:t>
      </w:r>
      <w:r w:rsidRPr="00EA0803">
        <w:rPr>
          <w:b/>
          <w:szCs w:val="21"/>
        </w:rPr>
        <w:t>/L3/</w:t>
      </w:r>
      <w:r w:rsidRPr="00EA0803">
        <w:rPr>
          <w:b/>
          <w:i/>
          <w:szCs w:val="21"/>
        </w:rPr>
        <w:t>R</w:t>
      </w:r>
      <w:r w:rsidRPr="00EA0803">
        <w:rPr>
          <w:b/>
          <w:szCs w:val="21"/>
        </w:rPr>
        <w:t>-Val/</w:t>
      </w:r>
      <w:r w:rsidRPr="00EA0803">
        <w:rPr>
          <w:b/>
          <w:i/>
          <w:szCs w:val="21"/>
        </w:rPr>
        <w:t>S</w:t>
      </w:r>
      <w:r w:rsidRPr="00EA0803">
        <w:rPr>
          <w:b/>
          <w:szCs w:val="21"/>
        </w:rPr>
        <w:t>-Val-</w:t>
      </w:r>
      <w:r w:rsidRPr="00EA0803">
        <w:rPr>
          <w:b/>
          <w:i/>
          <w:szCs w:val="21"/>
        </w:rPr>
        <w:t>d</w:t>
      </w:r>
      <w:r w:rsidRPr="00EA0803">
        <w:rPr>
          <w:b/>
          <w:i/>
          <w:szCs w:val="21"/>
          <w:vertAlign w:val="subscript"/>
        </w:rPr>
        <w:t>8</w:t>
      </w:r>
      <w:r w:rsidRPr="00EA0803">
        <w:rPr>
          <w:b/>
          <w:szCs w:val="21"/>
        </w:rPr>
        <w:t xml:space="preserve"> and CuCl</w:t>
      </w:r>
      <w:r w:rsidRPr="00EA0803">
        <w:rPr>
          <w:b/>
          <w:szCs w:val="21"/>
          <w:vertAlign w:val="subscript"/>
        </w:rPr>
        <w:t>2</w:t>
      </w:r>
      <w:r w:rsidRPr="00EA0803">
        <w:rPr>
          <w:b/>
          <w:szCs w:val="21"/>
        </w:rPr>
        <w:t xml:space="preserve">/L8/ </w:t>
      </w:r>
      <w:r w:rsidRPr="00EA0803">
        <w:rPr>
          <w:b/>
          <w:i/>
          <w:szCs w:val="21"/>
        </w:rPr>
        <w:t>R</w:t>
      </w:r>
      <w:r w:rsidRPr="00EA0803">
        <w:rPr>
          <w:b/>
          <w:szCs w:val="21"/>
        </w:rPr>
        <w:t>-Val/</w:t>
      </w:r>
      <w:r w:rsidRPr="00EA0803">
        <w:rPr>
          <w:b/>
          <w:i/>
          <w:szCs w:val="21"/>
        </w:rPr>
        <w:t>S</w:t>
      </w:r>
      <w:r w:rsidRPr="00EA0803">
        <w:rPr>
          <w:b/>
          <w:szCs w:val="21"/>
        </w:rPr>
        <w:t>-Val-</w:t>
      </w:r>
      <w:r w:rsidRPr="00EA0803">
        <w:rPr>
          <w:b/>
          <w:i/>
          <w:szCs w:val="21"/>
        </w:rPr>
        <w:t>d</w:t>
      </w:r>
      <w:r w:rsidRPr="00EA0803">
        <w:rPr>
          <w:b/>
          <w:i/>
          <w:szCs w:val="21"/>
          <w:vertAlign w:val="subscript"/>
        </w:rPr>
        <w:t>8</w:t>
      </w:r>
      <w:r w:rsidRPr="00EA0803">
        <w:rPr>
          <w:b/>
          <w:szCs w:val="21"/>
        </w:rPr>
        <w:t xml:space="preserve"> in water/methanol</w:t>
      </w:r>
      <w:r>
        <w:rPr>
          <w:rFonts w:hint="eastAsia"/>
          <w:szCs w:val="21"/>
          <w:lang w:eastAsia="ja-JP"/>
        </w:rPr>
        <w:t xml:space="preserve"> (</w:t>
      </w:r>
      <w:r w:rsidRPr="007D4C0B">
        <w:rPr>
          <w:szCs w:val="24"/>
        </w:rPr>
        <w:t xml:space="preserve">Figures </w:t>
      </w:r>
      <w:r w:rsidR="00A95712">
        <w:rPr>
          <w:szCs w:val="24"/>
        </w:rPr>
        <w:t>S</w:t>
      </w:r>
      <w:r w:rsidRPr="007D4C0B">
        <w:rPr>
          <w:szCs w:val="24"/>
        </w:rPr>
        <w:t>19–</w:t>
      </w:r>
      <w:r w:rsidR="00A95712">
        <w:rPr>
          <w:szCs w:val="24"/>
        </w:rPr>
        <w:t>S</w:t>
      </w:r>
      <w:r w:rsidRPr="007D4C0B">
        <w:rPr>
          <w:szCs w:val="24"/>
        </w:rPr>
        <w:t>26</w:t>
      </w:r>
      <w:r>
        <w:rPr>
          <w:szCs w:val="24"/>
        </w:rPr>
        <w:t>)</w:t>
      </w:r>
    </w:p>
    <w:p w14:paraId="2FBDB42F" w14:textId="20EB6559" w:rsidR="00EC0A86" w:rsidRDefault="00EA0803" w:rsidP="00EA0803">
      <w:r w:rsidRPr="00EA0803">
        <w:rPr>
          <w:b/>
        </w:rPr>
        <w:t>4 ESI mass spectra of the MS/EL method of CuCl</w:t>
      </w:r>
      <w:r w:rsidRPr="00EA0803">
        <w:rPr>
          <w:b/>
          <w:vertAlign w:val="subscript"/>
        </w:rPr>
        <w:t>2</w:t>
      </w:r>
      <w:r w:rsidRPr="00EA0803">
        <w:rPr>
          <w:b/>
        </w:rPr>
        <w:t>/L/</w:t>
      </w:r>
      <w:r w:rsidRPr="00EA0803">
        <w:rPr>
          <w:b/>
          <w:i/>
        </w:rPr>
        <w:t>R</w:t>
      </w:r>
      <w:r w:rsidRPr="00EA0803">
        <w:rPr>
          <w:b/>
        </w:rPr>
        <w:t>-AA/S-AA-</w:t>
      </w:r>
      <w:proofErr w:type="spellStart"/>
      <w:r w:rsidRPr="00EA0803">
        <w:rPr>
          <w:b/>
          <w:i/>
        </w:rPr>
        <w:t>d</w:t>
      </w:r>
      <w:r w:rsidRPr="00EA0803">
        <w:rPr>
          <w:b/>
          <w:i/>
          <w:vertAlign w:val="subscript"/>
        </w:rPr>
        <w:t>n</w:t>
      </w:r>
      <w:proofErr w:type="spellEnd"/>
      <w:r w:rsidRPr="00EA0803">
        <w:rPr>
          <w:b/>
        </w:rPr>
        <w:t xml:space="preserve"> in water/ methanol</w:t>
      </w:r>
      <w:r w:rsidRPr="00EA0803">
        <w:rPr>
          <w:rFonts w:hint="eastAsia"/>
          <w:b/>
          <w:lang w:eastAsia="ja-JP"/>
        </w:rPr>
        <w:t xml:space="preserve"> </w:t>
      </w:r>
      <w:r>
        <w:rPr>
          <w:rFonts w:hint="eastAsia"/>
          <w:lang w:eastAsia="ja-JP"/>
        </w:rPr>
        <w:t>(</w:t>
      </w:r>
      <w:r w:rsidRPr="007D4C0B">
        <w:rPr>
          <w:szCs w:val="24"/>
        </w:rPr>
        <w:t xml:space="preserve">Figures </w:t>
      </w:r>
      <w:r w:rsidR="00A95712">
        <w:rPr>
          <w:szCs w:val="24"/>
        </w:rPr>
        <w:t>S</w:t>
      </w:r>
      <w:r w:rsidRPr="007D4C0B">
        <w:rPr>
          <w:szCs w:val="24"/>
        </w:rPr>
        <w:t>27–</w:t>
      </w:r>
      <w:r w:rsidR="00A95712">
        <w:rPr>
          <w:szCs w:val="24"/>
        </w:rPr>
        <w:t>S</w:t>
      </w:r>
      <w:r w:rsidRPr="007D4C0B">
        <w:rPr>
          <w:szCs w:val="24"/>
        </w:rPr>
        <w:t>4</w:t>
      </w:r>
      <w:r w:rsidR="00B66E68">
        <w:rPr>
          <w:szCs w:val="24"/>
        </w:rPr>
        <w:t>2</w:t>
      </w:r>
      <w:r>
        <w:rPr>
          <w:szCs w:val="24"/>
        </w:rPr>
        <w:t>)</w:t>
      </w:r>
    </w:p>
    <w:p w14:paraId="010B776E" w14:textId="1126EA2C" w:rsidR="00912357" w:rsidRDefault="00912357" w:rsidP="00912357">
      <w:r>
        <w:rPr>
          <w:b/>
        </w:rPr>
        <w:t>5</w:t>
      </w:r>
      <w:r w:rsidRPr="00EA0803">
        <w:rPr>
          <w:b/>
        </w:rPr>
        <w:t xml:space="preserve"> </w:t>
      </w:r>
      <w:r>
        <w:rPr>
          <w:b/>
        </w:rPr>
        <w:t>Deuterated amino acids</w:t>
      </w:r>
      <w:r w:rsidRPr="00EA0803">
        <w:rPr>
          <w:rFonts w:hint="eastAsia"/>
          <w:b/>
          <w:lang w:eastAsia="ja-JP"/>
        </w:rPr>
        <w:t xml:space="preserve"> </w:t>
      </w:r>
      <w:r>
        <w:rPr>
          <w:rFonts w:hint="eastAsia"/>
          <w:lang w:eastAsia="ja-JP"/>
        </w:rPr>
        <w:t>(</w:t>
      </w:r>
      <w:r>
        <w:rPr>
          <w:szCs w:val="24"/>
        </w:rPr>
        <w:t>Table</w:t>
      </w:r>
      <w:r w:rsidRPr="007D4C0B">
        <w:rPr>
          <w:szCs w:val="24"/>
        </w:rPr>
        <w:t xml:space="preserve"> </w:t>
      </w:r>
      <w:r w:rsidR="00A95712">
        <w:rPr>
          <w:szCs w:val="24"/>
        </w:rPr>
        <w:t>S</w:t>
      </w:r>
      <w:r>
        <w:rPr>
          <w:szCs w:val="24"/>
        </w:rPr>
        <w:t>1)</w:t>
      </w:r>
    </w:p>
    <w:p w14:paraId="124B65E6" w14:textId="36D01781" w:rsidR="00EC0A86" w:rsidRPr="00912357" w:rsidRDefault="007147B9" w:rsidP="00911EFF">
      <w:pPr>
        <w:spacing w:after="120"/>
        <w:rPr>
          <w:lang w:eastAsia="ja-JP"/>
        </w:rPr>
      </w:pPr>
      <w:r>
        <w:rPr>
          <w:b/>
        </w:rPr>
        <w:t>6</w:t>
      </w:r>
      <w:r w:rsidRPr="00EA0803">
        <w:rPr>
          <w:b/>
        </w:rPr>
        <w:t xml:space="preserve"> </w:t>
      </w:r>
      <w:r>
        <w:rPr>
          <w:b/>
        </w:rPr>
        <w:t xml:space="preserve">DFT calculation of </w:t>
      </w:r>
      <w:proofErr w:type="gramStart"/>
      <w:r>
        <w:rPr>
          <w:b/>
        </w:rPr>
        <w:t>copper(</w:t>
      </w:r>
      <w:proofErr w:type="gramEnd"/>
      <w:r>
        <w:rPr>
          <w:b/>
        </w:rPr>
        <w:t>II)-ligand complex [Cu(L)(</w:t>
      </w:r>
      <w:proofErr w:type="spellStart"/>
      <w:r>
        <w:rPr>
          <w:b/>
        </w:rPr>
        <w:t>MeOH</w:t>
      </w:r>
      <w:proofErr w:type="spellEnd"/>
      <w:r>
        <w:rPr>
          <w:b/>
        </w:rPr>
        <w:t>)</w:t>
      </w:r>
      <w:r w:rsidRPr="007147B9">
        <w:rPr>
          <w:b/>
          <w:vertAlign w:val="subscript"/>
        </w:rPr>
        <w:t>2</w:t>
      </w:r>
      <w:r>
        <w:rPr>
          <w:b/>
        </w:rPr>
        <w:t>]</w:t>
      </w:r>
      <w:r w:rsidRPr="007147B9">
        <w:rPr>
          <w:b/>
          <w:vertAlign w:val="superscript"/>
        </w:rPr>
        <w:t>2+</w:t>
      </w:r>
      <w:r w:rsidRPr="00EA0803">
        <w:rPr>
          <w:rFonts w:hint="eastAsia"/>
          <w:b/>
          <w:lang w:eastAsia="ja-JP"/>
        </w:rPr>
        <w:t xml:space="preserve"> </w:t>
      </w:r>
      <w:r>
        <w:rPr>
          <w:rFonts w:hint="eastAsia"/>
          <w:lang w:eastAsia="ja-JP"/>
        </w:rPr>
        <w:t>(</w:t>
      </w:r>
      <w:r>
        <w:rPr>
          <w:szCs w:val="24"/>
        </w:rPr>
        <w:t>Figure</w:t>
      </w:r>
      <w:r w:rsidRPr="007D4C0B">
        <w:rPr>
          <w:szCs w:val="24"/>
        </w:rPr>
        <w:t xml:space="preserve"> </w:t>
      </w:r>
      <w:r w:rsidR="00A95712">
        <w:rPr>
          <w:szCs w:val="24"/>
        </w:rPr>
        <w:t>S</w:t>
      </w:r>
      <w:r>
        <w:rPr>
          <w:szCs w:val="24"/>
        </w:rPr>
        <w:t>4</w:t>
      </w:r>
      <w:r w:rsidR="00B66E68">
        <w:rPr>
          <w:szCs w:val="24"/>
        </w:rPr>
        <w:t>3</w:t>
      </w:r>
      <w:r>
        <w:rPr>
          <w:szCs w:val="24"/>
        </w:rPr>
        <w:t>)</w:t>
      </w:r>
    </w:p>
    <w:p w14:paraId="7D46B461" w14:textId="2886C9DF" w:rsidR="00EC0A86" w:rsidRDefault="00C6556F" w:rsidP="00911EFF">
      <w:pPr>
        <w:spacing w:after="120"/>
        <w:rPr>
          <w:lang w:eastAsia="ja-JP"/>
        </w:rPr>
      </w:pPr>
      <w:r w:rsidRPr="001A6E39">
        <w:rPr>
          <w:rFonts w:hint="eastAsia"/>
          <w:b/>
          <w:lang w:eastAsia="ja-JP"/>
        </w:rPr>
        <w:t>7</w:t>
      </w:r>
      <w:r w:rsidR="001A6E39" w:rsidRPr="001A6E39">
        <w:rPr>
          <w:b/>
          <w:lang w:eastAsia="ja-JP"/>
        </w:rPr>
        <w:t xml:space="preserve"> Bond length of Cu-O, Cu-N, and Cu-(</w:t>
      </w:r>
      <w:proofErr w:type="spellStart"/>
      <w:r w:rsidR="001A6E39" w:rsidRPr="001A6E39">
        <w:rPr>
          <w:b/>
          <w:lang w:eastAsia="ja-JP"/>
        </w:rPr>
        <w:t>MeOH</w:t>
      </w:r>
      <w:proofErr w:type="spellEnd"/>
      <w:r w:rsidR="001A6E39" w:rsidRPr="001A6E39">
        <w:rPr>
          <w:b/>
          <w:lang w:eastAsia="ja-JP"/>
        </w:rPr>
        <w:t>)</w:t>
      </w:r>
      <w:r w:rsidR="001A6E39">
        <w:rPr>
          <w:b/>
          <w:lang w:eastAsia="ja-JP"/>
        </w:rPr>
        <w:t xml:space="preserve"> of </w:t>
      </w:r>
      <w:proofErr w:type="gramStart"/>
      <w:r w:rsidR="001A6E39">
        <w:rPr>
          <w:b/>
        </w:rPr>
        <w:t>copper(</w:t>
      </w:r>
      <w:proofErr w:type="gramEnd"/>
      <w:r w:rsidR="001A6E39">
        <w:rPr>
          <w:b/>
        </w:rPr>
        <w:t>II)-ligand complex [Cu(L)(</w:t>
      </w:r>
      <w:proofErr w:type="spellStart"/>
      <w:r w:rsidR="001A6E39">
        <w:rPr>
          <w:b/>
        </w:rPr>
        <w:t>MeOH</w:t>
      </w:r>
      <w:proofErr w:type="spellEnd"/>
      <w:r w:rsidR="001A6E39">
        <w:rPr>
          <w:b/>
        </w:rPr>
        <w:t>)</w:t>
      </w:r>
      <w:r w:rsidR="001A6E39" w:rsidRPr="007147B9">
        <w:rPr>
          <w:b/>
          <w:vertAlign w:val="subscript"/>
        </w:rPr>
        <w:t>2</w:t>
      </w:r>
      <w:r w:rsidR="001A6E39">
        <w:rPr>
          <w:b/>
        </w:rPr>
        <w:t>]</w:t>
      </w:r>
      <w:r w:rsidR="001A6E39" w:rsidRPr="007147B9">
        <w:rPr>
          <w:b/>
          <w:vertAlign w:val="superscript"/>
        </w:rPr>
        <w:t>2+</w:t>
      </w:r>
      <w:r w:rsidR="001A6E39" w:rsidRPr="00EA0803">
        <w:rPr>
          <w:rFonts w:hint="eastAsia"/>
          <w:b/>
          <w:lang w:eastAsia="ja-JP"/>
        </w:rPr>
        <w:t xml:space="preserve"> </w:t>
      </w:r>
      <w:r w:rsidR="001A6E39">
        <w:rPr>
          <w:b/>
          <w:lang w:eastAsia="ja-JP"/>
        </w:rPr>
        <w:t xml:space="preserve">by DFT </w:t>
      </w:r>
      <w:r w:rsidR="001A6E39">
        <w:rPr>
          <w:lang w:eastAsia="ja-JP"/>
        </w:rPr>
        <w:t>(Table S2)</w:t>
      </w:r>
    </w:p>
    <w:p w14:paraId="4803BE21" w14:textId="13B1F224" w:rsidR="00852D47" w:rsidRDefault="00852D47" w:rsidP="00852D47">
      <w:pPr>
        <w:spacing w:after="120"/>
        <w:rPr>
          <w:lang w:eastAsia="ja-JP"/>
        </w:rPr>
      </w:pPr>
      <w:r>
        <w:rPr>
          <w:b/>
          <w:lang w:eastAsia="ja-JP"/>
        </w:rPr>
        <w:t>8</w:t>
      </w:r>
      <w:r w:rsidRPr="00852D47">
        <w:rPr>
          <w:b/>
          <w:bCs/>
          <w:lang w:eastAsia="ja-JP"/>
        </w:rPr>
        <w:t xml:space="preserve"> Coordinates of </w:t>
      </w:r>
      <w:proofErr w:type="gramStart"/>
      <w:r w:rsidRPr="00852D47">
        <w:rPr>
          <w:b/>
          <w:bCs/>
        </w:rPr>
        <w:t>copper(</w:t>
      </w:r>
      <w:proofErr w:type="gramEnd"/>
      <w:r w:rsidRPr="00852D47">
        <w:rPr>
          <w:b/>
          <w:bCs/>
        </w:rPr>
        <w:t>II)-ligand complex [Cu(L)(</w:t>
      </w:r>
      <w:proofErr w:type="spellStart"/>
      <w:r w:rsidRPr="00852D47">
        <w:rPr>
          <w:b/>
          <w:bCs/>
        </w:rPr>
        <w:t>MeOH</w:t>
      </w:r>
      <w:proofErr w:type="spellEnd"/>
      <w:r w:rsidRPr="00852D47">
        <w:rPr>
          <w:b/>
          <w:bCs/>
        </w:rPr>
        <w:t>)</w:t>
      </w:r>
      <w:r w:rsidRPr="00852D47">
        <w:rPr>
          <w:b/>
          <w:bCs/>
          <w:vertAlign w:val="subscript"/>
        </w:rPr>
        <w:t>2</w:t>
      </w:r>
      <w:r w:rsidRPr="00852D47">
        <w:rPr>
          <w:b/>
          <w:bCs/>
        </w:rPr>
        <w:t>]</w:t>
      </w:r>
      <w:r w:rsidRPr="00852D47">
        <w:rPr>
          <w:b/>
          <w:bCs/>
          <w:vertAlign w:val="superscript"/>
        </w:rPr>
        <w:t>2+</w:t>
      </w:r>
      <w:r w:rsidRPr="00852D47">
        <w:rPr>
          <w:rFonts w:hint="eastAsia"/>
          <w:b/>
          <w:bCs/>
          <w:lang w:eastAsia="ja-JP"/>
        </w:rPr>
        <w:t xml:space="preserve"> </w:t>
      </w:r>
      <w:r w:rsidRPr="00852D47">
        <w:rPr>
          <w:b/>
          <w:bCs/>
          <w:lang w:eastAsia="ja-JP"/>
        </w:rPr>
        <w:t>by DFT (Tables S3-S4)</w:t>
      </w:r>
    </w:p>
    <w:p w14:paraId="1C34716A" w14:textId="5A0A934D" w:rsidR="00EC0A86" w:rsidRDefault="00EC0A86" w:rsidP="00911EFF">
      <w:pPr>
        <w:spacing w:after="120"/>
      </w:pPr>
    </w:p>
    <w:p w14:paraId="62C1E449" w14:textId="28561A77" w:rsidR="00EA0803" w:rsidRDefault="00EA0803">
      <w:pPr>
        <w:spacing w:before="0" w:after="200" w:line="276" w:lineRule="auto"/>
      </w:pPr>
      <w:r>
        <w:br w:type="page"/>
      </w:r>
    </w:p>
    <w:p w14:paraId="3BD5A427" w14:textId="5A2ADA83" w:rsidR="00EA3D3C" w:rsidRPr="00994A3D" w:rsidRDefault="00C64B0B" w:rsidP="0001436A">
      <w:pPr>
        <w:pStyle w:val="Heading1"/>
      </w:pPr>
      <w:r w:rsidRPr="005000DE">
        <w:rPr>
          <w:vertAlign w:val="superscript"/>
        </w:rPr>
        <w:lastRenderedPageBreak/>
        <w:t>1</w:t>
      </w:r>
      <w:r w:rsidRPr="005000DE">
        <w:t>H-NMR spectra of compound</w:t>
      </w:r>
      <w:r>
        <w:t>s</w:t>
      </w:r>
    </w:p>
    <w:p w14:paraId="44E980F8" w14:textId="383A6DD7" w:rsidR="00994A3D" w:rsidRDefault="00C64B0B" w:rsidP="00C64B0B">
      <w:pPr>
        <w:spacing w:before="100" w:beforeAutospacing="1" w:after="100" w:afterAutospacing="1"/>
        <w:jc w:val="center"/>
        <w:rPr>
          <w:rFonts w:eastAsia="Times New Roman" w:cs="Times New Roman"/>
          <w:szCs w:val="24"/>
          <w:lang w:val="en-GB" w:eastAsia="en-GB"/>
        </w:rPr>
      </w:pPr>
      <w:r w:rsidRPr="00050734">
        <w:rPr>
          <w:rFonts w:ascii="Arial" w:hAnsi="Arial" w:cs="Arial"/>
          <w:noProof/>
        </w:rPr>
        <w:drawing>
          <wp:inline distT="0" distB="0" distL="0" distR="0" wp14:anchorId="0E840388" wp14:editId="79883DDD">
            <wp:extent cx="4462920" cy="287748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20" cy="28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68C6" w14:textId="7530A426" w:rsidR="00C64B0B" w:rsidRDefault="00911EFF" w:rsidP="00C64B0B">
      <w:pPr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 w:rsidR="001741E0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="00C64B0B">
        <w:rPr>
          <w:rFonts w:cs="Times New Roman"/>
        </w:rPr>
        <w:t xml:space="preserve"> </w:t>
      </w:r>
      <w:r w:rsidR="00C64B0B" w:rsidRPr="0066397F">
        <w:rPr>
          <w:rFonts w:cs="Times New Roman"/>
          <w:vertAlign w:val="superscript"/>
        </w:rPr>
        <w:t>1</w:t>
      </w:r>
      <w:r w:rsidR="00C64B0B"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 w:rsidR="00C64B0B">
        <w:rPr>
          <w:rFonts w:cs="Times New Roman"/>
        </w:rPr>
        <w:t>NMR</w:t>
      </w:r>
      <w:r w:rsidR="00061399">
        <w:rPr>
          <w:rFonts w:cs="Times New Roman"/>
        </w:rPr>
        <w:t xml:space="preserve"> (270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="00C64B0B" w:rsidRPr="0011446E">
        <w:rPr>
          <w:rFonts w:cs="Times New Roman"/>
        </w:rPr>
        <w:t>s</w:t>
      </w:r>
      <w:r w:rsidR="00C64B0B">
        <w:rPr>
          <w:rFonts w:cs="Times New Roman"/>
        </w:rPr>
        <w:t>pectr</w:t>
      </w:r>
      <w:r w:rsidR="00EC0A86">
        <w:rPr>
          <w:rFonts w:cs="Times New Roman"/>
        </w:rPr>
        <w:t>um</w:t>
      </w:r>
      <w:r w:rsidR="00C64B0B">
        <w:rPr>
          <w:rFonts w:cs="Times New Roman"/>
        </w:rPr>
        <w:t xml:space="preserve"> of ethylene </w:t>
      </w:r>
      <w:proofErr w:type="spellStart"/>
      <w:r w:rsidR="00C64B0B">
        <w:rPr>
          <w:rFonts w:cs="Times New Roman"/>
        </w:rPr>
        <w:t>bistsylate</w:t>
      </w:r>
      <w:proofErr w:type="spellEnd"/>
    </w:p>
    <w:p w14:paraId="15400A05" w14:textId="77777777" w:rsidR="00525BEF" w:rsidRPr="000727EF" w:rsidRDefault="00525BEF" w:rsidP="00C64B0B">
      <w:pPr>
        <w:rPr>
          <w:rFonts w:cs="Times New Roman"/>
        </w:rPr>
      </w:pPr>
    </w:p>
    <w:p w14:paraId="349494C4" w14:textId="4791AF93" w:rsidR="00C64B0B" w:rsidRDefault="00911EFF" w:rsidP="00911EFF">
      <w:pPr>
        <w:spacing w:before="100" w:beforeAutospacing="1" w:after="100" w:afterAutospacing="1"/>
        <w:jc w:val="center"/>
        <w:rPr>
          <w:rFonts w:eastAsia="Times New Roman" w:cs="Times New Roman"/>
          <w:szCs w:val="24"/>
          <w:lang w:eastAsia="en-GB"/>
        </w:rPr>
      </w:pPr>
      <w:r w:rsidRPr="00050734">
        <w:rPr>
          <w:rFonts w:ascii="Arial" w:hAnsi="Arial" w:cs="Arial"/>
          <w:noProof/>
        </w:rPr>
        <w:drawing>
          <wp:inline distT="0" distB="0" distL="0" distR="0" wp14:anchorId="42A9A9CA" wp14:editId="01E377DD">
            <wp:extent cx="4468680" cy="2892600"/>
            <wp:effectExtent l="0" t="0" r="8255" b="3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80" cy="28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64B5" w14:textId="7910DCDC" w:rsidR="00911EFF" w:rsidRDefault="00911EFF" w:rsidP="00911EFF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 w:rsidRPr="0066397F">
        <w:rPr>
          <w:rFonts w:cs="Times New Roman"/>
          <w:vertAlign w:val="superscript"/>
        </w:rPr>
        <w:t>1</w:t>
      </w:r>
      <w:r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>
        <w:rPr>
          <w:rFonts w:cs="Times New Roman"/>
        </w:rPr>
        <w:t>NMR</w:t>
      </w:r>
      <w:r w:rsidR="00061399">
        <w:rPr>
          <w:rFonts w:cs="Times New Roman"/>
        </w:rPr>
        <w:t xml:space="preserve"> (270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Pr="0011446E">
        <w:rPr>
          <w:rFonts w:cs="Times New Roman"/>
        </w:rPr>
        <w:t>s</w:t>
      </w:r>
      <w:r>
        <w:rPr>
          <w:rFonts w:cs="Times New Roman"/>
        </w:rPr>
        <w:t>pectr</w:t>
      </w:r>
      <w:r w:rsidR="00EC0A86">
        <w:rPr>
          <w:rFonts w:cs="Times New Roman"/>
        </w:rPr>
        <w:t>um</w:t>
      </w:r>
      <w:r>
        <w:rPr>
          <w:rFonts w:cs="Times New Roman"/>
        </w:rPr>
        <w:t xml:space="preserve"> of </w:t>
      </w:r>
      <w:r w:rsidRPr="0033721D">
        <w:rPr>
          <w:rFonts w:cs="Times New Roman"/>
          <w:i/>
          <w:iCs/>
          <w:szCs w:val="21"/>
        </w:rPr>
        <w:t>N</w:t>
      </w:r>
      <w:proofErr w:type="gramStart"/>
      <w:r w:rsidRPr="0033721D">
        <w:rPr>
          <w:rFonts w:cs="Times New Roman"/>
          <w:i/>
          <w:iCs/>
          <w:szCs w:val="21"/>
        </w:rPr>
        <w:t>,N</w:t>
      </w:r>
      <w:proofErr w:type="gramEnd"/>
      <w:r w:rsidRPr="0033721D">
        <w:rPr>
          <w:rFonts w:cs="Times New Roman"/>
          <w:i/>
          <w:iCs/>
          <w:szCs w:val="21"/>
        </w:rPr>
        <w:t>´-</w:t>
      </w:r>
      <w:r w:rsidR="00EC0A86">
        <w:rPr>
          <w:rFonts w:cs="Times New Roman"/>
          <w:szCs w:val="21"/>
        </w:rPr>
        <w:t>e</w:t>
      </w:r>
      <w:r w:rsidRPr="0033721D">
        <w:rPr>
          <w:rFonts w:cs="Times New Roman"/>
          <w:szCs w:val="21"/>
        </w:rPr>
        <w:t>thylene-</w:t>
      </w:r>
      <w:proofErr w:type="spellStart"/>
      <w:r w:rsidRPr="0033721D">
        <w:rPr>
          <w:rFonts w:cs="Times New Roman"/>
          <w:szCs w:val="21"/>
        </w:rPr>
        <w:t>bis</w:t>
      </w:r>
      <w:proofErr w:type="spellEnd"/>
      <w:r w:rsidRPr="0033721D">
        <w:rPr>
          <w:rFonts w:cs="Times New Roman"/>
          <w:szCs w:val="21"/>
        </w:rPr>
        <w:t>(</w:t>
      </w:r>
      <w:r w:rsidRPr="0033721D">
        <w:rPr>
          <w:rFonts w:cs="Times New Roman"/>
          <w:i/>
          <w:szCs w:val="21"/>
        </w:rPr>
        <w:t>S</w:t>
      </w:r>
      <w:r w:rsidRPr="0033721D">
        <w:rPr>
          <w:rFonts w:cs="Times New Roman"/>
          <w:szCs w:val="21"/>
        </w:rPr>
        <w:t xml:space="preserve">-valine methyl ester) </w:t>
      </w:r>
      <w:proofErr w:type="spellStart"/>
      <w:r w:rsidRPr="0033721D">
        <w:rPr>
          <w:rFonts w:cs="Times New Roman"/>
          <w:szCs w:val="21"/>
        </w:rPr>
        <w:t>dihydrochloride</w:t>
      </w:r>
      <w:proofErr w:type="spellEnd"/>
    </w:p>
    <w:p w14:paraId="569FB34E" w14:textId="77777777" w:rsidR="00911EFF" w:rsidRDefault="00911EFF" w:rsidP="00911EFF">
      <w:pPr>
        <w:rPr>
          <w:rFonts w:cs="Times New Roman"/>
          <w:szCs w:val="21"/>
        </w:rPr>
      </w:pPr>
    </w:p>
    <w:p w14:paraId="6F1825EC" w14:textId="661A434C" w:rsidR="00911EFF" w:rsidRDefault="00911EFF" w:rsidP="00911EFF">
      <w:pPr>
        <w:jc w:val="center"/>
        <w:rPr>
          <w:rFonts w:cs="Times New Roman"/>
          <w:szCs w:val="21"/>
        </w:rPr>
      </w:pPr>
      <w:r w:rsidRPr="00050734">
        <w:rPr>
          <w:rFonts w:ascii="Arial" w:hAnsi="Arial" w:cs="Arial"/>
          <w:noProof/>
        </w:rPr>
        <w:lastRenderedPageBreak/>
        <w:drawing>
          <wp:inline distT="0" distB="0" distL="0" distR="0" wp14:anchorId="18949D25" wp14:editId="185D4273">
            <wp:extent cx="4469040" cy="2883600"/>
            <wp:effectExtent l="0" t="0" r="825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4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7647" w14:textId="190E867F" w:rsidR="00911EFF" w:rsidRDefault="00911EFF" w:rsidP="00911EFF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 w:rsidRPr="0066397F">
        <w:rPr>
          <w:rFonts w:cs="Times New Roman"/>
          <w:vertAlign w:val="superscript"/>
        </w:rPr>
        <w:t>1</w:t>
      </w:r>
      <w:r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>
        <w:rPr>
          <w:rFonts w:cs="Times New Roman"/>
        </w:rPr>
        <w:t xml:space="preserve">NMR </w:t>
      </w:r>
      <w:r w:rsidR="00061399">
        <w:rPr>
          <w:rFonts w:cs="Times New Roman"/>
        </w:rPr>
        <w:t>(270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Pr="0011446E">
        <w:rPr>
          <w:rFonts w:cs="Times New Roman"/>
        </w:rPr>
        <w:t>s</w:t>
      </w:r>
      <w:r>
        <w:rPr>
          <w:rFonts w:cs="Times New Roman"/>
        </w:rPr>
        <w:t>pectr</w:t>
      </w:r>
      <w:r w:rsidR="00EC0A86">
        <w:rPr>
          <w:rFonts w:cs="Times New Roman"/>
        </w:rPr>
        <w:t>um</w:t>
      </w:r>
      <w:r>
        <w:rPr>
          <w:rFonts w:cs="Times New Roman"/>
        </w:rPr>
        <w:t xml:space="preserve"> of</w:t>
      </w:r>
      <w:r w:rsidRPr="00194AA6">
        <w:rPr>
          <w:rFonts w:cs="Times New Roman"/>
          <w:i/>
          <w:szCs w:val="21"/>
        </w:rPr>
        <w:t xml:space="preserve"> </w:t>
      </w:r>
      <w:r w:rsidRPr="00621210">
        <w:rPr>
          <w:rFonts w:cs="Times New Roman"/>
          <w:i/>
          <w:szCs w:val="21"/>
        </w:rPr>
        <w:t>N</w:t>
      </w:r>
      <w:r w:rsidRPr="00621210">
        <w:rPr>
          <w:rFonts w:cs="Times New Roman"/>
          <w:szCs w:val="21"/>
        </w:rPr>
        <w:t>-</w:t>
      </w:r>
      <w:proofErr w:type="spellStart"/>
      <w:r w:rsidRPr="00621210">
        <w:rPr>
          <w:rFonts w:cs="Times New Roman"/>
          <w:szCs w:val="21"/>
        </w:rPr>
        <w:t>Boc</w:t>
      </w:r>
      <w:proofErr w:type="spellEnd"/>
      <w:r w:rsidRPr="00621210">
        <w:rPr>
          <w:rFonts w:cs="Times New Roman"/>
          <w:szCs w:val="21"/>
        </w:rPr>
        <w:t>-</w:t>
      </w:r>
      <w:r w:rsidRPr="00621210">
        <w:rPr>
          <w:rFonts w:cs="Times New Roman"/>
          <w:i/>
          <w:szCs w:val="21"/>
        </w:rPr>
        <w:t>N</w:t>
      </w:r>
      <w:r w:rsidRPr="00621210">
        <w:rPr>
          <w:rFonts w:cs="Times New Roman"/>
          <w:szCs w:val="21"/>
        </w:rPr>
        <w:t>-methyl-</w:t>
      </w:r>
      <w:r w:rsidRPr="00621210">
        <w:rPr>
          <w:rFonts w:eastAsia="MS PMincho" w:cs="Times New Roman"/>
          <w:i/>
          <w:szCs w:val="21"/>
        </w:rPr>
        <w:t>S</w:t>
      </w:r>
      <w:r w:rsidRPr="00621210">
        <w:rPr>
          <w:rFonts w:eastAsia="MS PMincho" w:cs="Times New Roman"/>
          <w:szCs w:val="21"/>
        </w:rPr>
        <w:t>-</w:t>
      </w:r>
      <w:r w:rsidRPr="00621210">
        <w:rPr>
          <w:rFonts w:cs="Times New Roman"/>
          <w:szCs w:val="21"/>
        </w:rPr>
        <w:t>phenylalanine methyl ester</w:t>
      </w:r>
    </w:p>
    <w:p w14:paraId="0FB60F3B" w14:textId="77777777" w:rsidR="00525BEF" w:rsidRDefault="00525BEF" w:rsidP="00911EFF">
      <w:pPr>
        <w:rPr>
          <w:rFonts w:cs="Times New Roman"/>
          <w:szCs w:val="21"/>
        </w:rPr>
      </w:pPr>
    </w:p>
    <w:p w14:paraId="4EE24D1B" w14:textId="28443433" w:rsidR="00911EFF" w:rsidRPr="000727EF" w:rsidRDefault="00EC0A86" w:rsidP="00911EFF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80F1FE" wp14:editId="7C0A5A1A">
                <wp:simplePos x="0" y="0"/>
                <wp:positionH relativeFrom="column">
                  <wp:posOffset>1748155</wp:posOffset>
                </wp:positionH>
                <wp:positionV relativeFrom="paragraph">
                  <wp:posOffset>772795</wp:posOffset>
                </wp:positionV>
                <wp:extent cx="390525" cy="361950"/>
                <wp:effectExtent l="0" t="0" r="9525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868C3" w14:textId="59FAAFE8" w:rsidR="0016080A" w:rsidRPr="00911EFF" w:rsidRDefault="0016080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7.65pt;margin-top:60.85pt;width:30.75pt;height:2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" fillcolor="white [3212]" stroked="f">
                <v:textbox>
                  <w:txbxContent>
                    <w:p w14:paraId="399868C3" w14:textId="59FAAFE8" w:rsidR="0016080A" w:rsidRPr="00911EFF" w:rsidRDefault="0016080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11EFF" w:rsidRPr="00050734">
        <w:rPr>
          <w:rFonts w:ascii="Arial" w:hAnsi="Arial" w:cs="Arial"/>
          <w:noProof/>
        </w:rPr>
        <w:drawing>
          <wp:inline distT="0" distB="0" distL="0" distR="0" wp14:anchorId="75DD8A80" wp14:editId="4F173E6B">
            <wp:extent cx="4474800" cy="2895840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00" cy="2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1B6C1" w14:textId="6A2B454D" w:rsidR="00911EFF" w:rsidRDefault="00911EFF" w:rsidP="00911EFF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 w:rsidRPr="0066397F">
        <w:rPr>
          <w:rFonts w:cs="Times New Roman"/>
          <w:vertAlign w:val="superscript"/>
        </w:rPr>
        <w:t>1</w:t>
      </w:r>
      <w:r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>
        <w:rPr>
          <w:rFonts w:cs="Times New Roman"/>
        </w:rPr>
        <w:t>NMR</w:t>
      </w:r>
      <w:r w:rsidR="00061399">
        <w:rPr>
          <w:rFonts w:cs="Times New Roman"/>
        </w:rPr>
        <w:t xml:space="preserve"> (270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Pr="0011446E">
        <w:rPr>
          <w:rFonts w:cs="Times New Roman"/>
        </w:rPr>
        <w:t>s</w:t>
      </w:r>
      <w:r>
        <w:rPr>
          <w:rFonts w:cs="Times New Roman"/>
        </w:rPr>
        <w:t>pectr</w:t>
      </w:r>
      <w:r w:rsidR="00EC0A86">
        <w:rPr>
          <w:rFonts w:cs="Times New Roman"/>
        </w:rPr>
        <w:t>um</w:t>
      </w:r>
      <w:r>
        <w:rPr>
          <w:rFonts w:cs="Times New Roman"/>
        </w:rPr>
        <w:t xml:space="preserve"> of </w:t>
      </w:r>
      <w:r w:rsidRPr="00146EE5">
        <w:rPr>
          <w:rFonts w:cs="Times New Roman"/>
          <w:b/>
        </w:rPr>
        <w:t>L3</w:t>
      </w:r>
    </w:p>
    <w:p w14:paraId="376FE239" w14:textId="7F83C2EA" w:rsidR="00911EFF" w:rsidRDefault="00911EFF" w:rsidP="00911EFF">
      <w:pPr>
        <w:rPr>
          <w:rFonts w:cs="Times New Roman"/>
          <w:b/>
        </w:rPr>
      </w:pPr>
    </w:p>
    <w:p w14:paraId="0EE83ECD" w14:textId="188AE2DB" w:rsidR="00911EFF" w:rsidRPr="000727EF" w:rsidRDefault="00EC0A86" w:rsidP="00911EFF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06E93B" wp14:editId="1731BC4B">
                <wp:simplePos x="0" y="0"/>
                <wp:positionH relativeFrom="column">
                  <wp:posOffset>1976755</wp:posOffset>
                </wp:positionH>
                <wp:positionV relativeFrom="paragraph">
                  <wp:posOffset>784225</wp:posOffset>
                </wp:positionV>
                <wp:extent cx="390525" cy="361950"/>
                <wp:effectExtent l="0" t="0" r="9525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64D9" w14:textId="69297D4F" w:rsidR="0016080A" w:rsidRPr="00911EFF" w:rsidRDefault="0016080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5.65pt;margin-top:61.75pt;width:30.75pt;height:2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" fillcolor="white [3212]" stroked="f">
                <v:textbox>
                  <w:txbxContent>
                    <w:p w14:paraId="35F264D9" w14:textId="69297D4F" w:rsidR="0016080A" w:rsidRPr="00911EFF" w:rsidRDefault="0016080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11EFF" w:rsidRPr="00050734">
        <w:rPr>
          <w:rFonts w:ascii="Arial" w:hAnsi="Arial" w:cs="Arial"/>
          <w:noProof/>
        </w:rPr>
        <w:drawing>
          <wp:inline distT="0" distB="0" distL="0" distR="0" wp14:anchorId="573A1119" wp14:editId="69AEE2B1">
            <wp:extent cx="4572360" cy="287748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60" cy="28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DEB3" w14:textId="6B51E649" w:rsidR="00911EFF" w:rsidRDefault="00911EFF" w:rsidP="00911EFF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 w:rsidRPr="0066397F">
        <w:rPr>
          <w:rFonts w:cs="Times New Roman"/>
          <w:vertAlign w:val="superscript"/>
        </w:rPr>
        <w:t>1</w:t>
      </w:r>
      <w:r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>
        <w:rPr>
          <w:rFonts w:cs="Times New Roman"/>
        </w:rPr>
        <w:t>NMR</w:t>
      </w:r>
      <w:r w:rsidR="00061399">
        <w:rPr>
          <w:rFonts w:cs="Times New Roman"/>
        </w:rPr>
        <w:t xml:space="preserve"> (300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Pr="0011446E">
        <w:rPr>
          <w:rFonts w:cs="Times New Roman"/>
        </w:rPr>
        <w:t>s</w:t>
      </w:r>
      <w:r>
        <w:rPr>
          <w:rFonts w:cs="Times New Roman"/>
        </w:rPr>
        <w:t>pectr</w:t>
      </w:r>
      <w:r w:rsidR="00EC0A86">
        <w:rPr>
          <w:rFonts w:cs="Times New Roman"/>
        </w:rPr>
        <w:t>um</w:t>
      </w:r>
      <w:r>
        <w:rPr>
          <w:rFonts w:cs="Times New Roman"/>
        </w:rPr>
        <w:t xml:space="preserve">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4</w:t>
      </w:r>
    </w:p>
    <w:p w14:paraId="472F9578" w14:textId="0604F088" w:rsidR="00911EFF" w:rsidRDefault="00911EFF" w:rsidP="00911EFF">
      <w:pPr>
        <w:rPr>
          <w:rFonts w:cs="Times New Roman"/>
          <w:b/>
        </w:rPr>
      </w:pPr>
    </w:p>
    <w:p w14:paraId="074974DF" w14:textId="2A17A899" w:rsidR="00911EFF" w:rsidRPr="000727EF" w:rsidRDefault="00EC0A86" w:rsidP="00911EFF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00EE23" wp14:editId="7487DD24">
                <wp:simplePos x="0" y="0"/>
                <wp:positionH relativeFrom="column">
                  <wp:posOffset>1757680</wp:posOffset>
                </wp:positionH>
                <wp:positionV relativeFrom="paragraph">
                  <wp:posOffset>539115</wp:posOffset>
                </wp:positionV>
                <wp:extent cx="390525" cy="361950"/>
                <wp:effectExtent l="0" t="0" r="9525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47391" w14:textId="49F78133" w:rsidR="0016080A" w:rsidRPr="00911EFF" w:rsidRDefault="0016080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8.4pt;margin-top:42.45pt;width:30.75pt;height:2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" fillcolor="white [3212]" stroked="f">
                <v:textbox>
                  <w:txbxContent>
                    <w:p w14:paraId="43547391" w14:textId="49F78133" w:rsidR="0016080A" w:rsidRPr="00911EFF" w:rsidRDefault="0016080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11EFF" w:rsidRPr="00050734">
        <w:rPr>
          <w:rFonts w:ascii="Arial" w:hAnsi="Arial" w:cs="Arial"/>
          <w:noProof/>
        </w:rPr>
        <w:drawing>
          <wp:inline distT="0" distB="0" distL="0" distR="0" wp14:anchorId="5CA8DAE2" wp14:editId="2E6E2215">
            <wp:extent cx="4468680" cy="2895840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80" cy="2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73A1" w14:textId="29E34E1F" w:rsidR="00911EFF" w:rsidRDefault="00911EFF" w:rsidP="00911EFF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 w:rsidRPr="0066397F">
        <w:rPr>
          <w:rFonts w:cs="Times New Roman"/>
          <w:vertAlign w:val="superscript"/>
        </w:rPr>
        <w:t>1</w:t>
      </w:r>
      <w:r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>
        <w:rPr>
          <w:rFonts w:cs="Times New Roman"/>
        </w:rPr>
        <w:t>NMR</w:t>
      </w:r>
      <w:r w:rsidR="00061399">
        <w:rPr>
          <w:rFonts w:cs="Times New Roman"/>
        </w:rPr>
        <w:t xml:space="preserve"> (270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Pr="0011446E">
        <w:rPr>
          <w:rFonts w:cs="Times New Roman"/>
        </w:rPr>
        <w:t>s</w:t>
      </w:r>
      <w:r>
        <w:rPr>
          <w:rFonts w:cs="Times New Roman"/>
        </w:rPr>
        <w:t>pectr</w:t>
      </w:r>
      <w:r w:rsidR="00EC0A86">
        <w:rPr>
          <w:rFonts w:cs="Times New Roman"/>
        </w:rPr>
        <w:t>um</w:t>
      </w:r>
      <w:r>
        <w:rPr>
          <w:rFonts w:cs="Times New Roman"/>
        </w:rPr>
        <w:t xml:space="preserve">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5</w:t>
      </w:r>
    </w:p>
    <w:p w14:paraId="1E3A7566" w14:textId="77777777" w:rsidR="00525BEF" w:rsidRDefault="00525BEF" w:rsidP="00911EFF">
      <w:pPr>
        <w:rPr>
          <w:rFonts w:cs="Times New Roman"/>
          <w:b/>
        </w:rPr>
      </w:pPr>
    </w:p>
    <w:p w14:paraId="693630B1" w14:textId="4DDEC02C" w:rsidR="00911EFF" w:rsidRPr="000727EF" w:rsidRDefault="00EC0A86" w:rsidP="00911EFF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16BF47" wp14:editId="62D17432">
                <wp:simplePos x="0" y="0"/>
                <wp:positionH relativeFrom="column">
                  <wp:posOffset>1833880</wp:posOffset>
                </wp:positionH>
                <wp:positionV relativeFrom="paragraph">
                  <wp:posOffset>601980</wp:posOffset>
                </wp:positionV>
                <wp:extent cx="390525" cy="361950"/>
                <wp:effectExtent l="0" t="0" r="9525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00FAB" w14:textId="37ABBD5B" w:rsidR="0016080A" w:rsidRPr="00911EFF" w:rsidRDefault="0016080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4.4pt;margin-top:47.4pt;width:30.75pt;height:2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" fillcolor="white [3212]" stroked="f">
                <v:textbox>
                  <w:txbxContent>
                    <w:p w14:paraId="1FE00FAB" w14:textId="37ABBD5B" w:rsidR="0016080A" w:rsidRPr="00911EFF" w:rsidRDefault="0016080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11EFF" w:rsidRPr="00050734">
        <w:rPr>
          <w:rFonts w:ascii="Arial" w:hAnsi="Arial" w:cs="Arial"/>
          <w:noProof/>
        </w:rPr>
        <w:drawing>
          <wp:inline distT="0" distB="0" distL="0" distR="0" wp14:anchorId="52ED36DD" wp14:editId="715EAD80">
            <wp:extent cx="4581360" cy="2895480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60" cy="289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111D" w14:textId="581443F3" w:rsidR="00911EFF" w:rsidRDefault="00911EFF" w:rsidP="00911EFF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 w:rsidRPr="0066397F">
        <w:rPr>
          <w:rFonts w:cs="Times New Roman"/>
          <w:vertAlign w:val="superscript"/>
        </w:rPr>
        <w:t>1</w:t>
      </w:r>
      <w:r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>
        <w:rPr>
          <w:rFonts w:cs="Times New Roman"/>
        </w:rPr>
        <w:t>NMR</w:t>
      </w:r>
      <w:r w:rsidR="00061399">
        <w:rPr>
          <w:rFonts w:cs="Times New Roman"/>
        </w:rPr>
        <w:t xml:space="preserve"> (300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Pr="0011446E">
        <w:rPr>
          <w:rFonts w:cs="Times New Roman"/>
        </w:rPr>
        <w:t>s</w:t>
      </w:r>
      <w:r>
        <w:rPr>
          <w:rFonts w:cs="Times New Roman"/>
        </w:rPr>
        <w:t>pectr</w:t>
      </w:r>
      <w:r w:rsidR="00EC0A86">
        <w:rPr>
          <w:rFonts w:cs="Times New Roman"/>
        </w:rPr>
        <w:t>um</w:t>
      </w:r>
      <w:r>
        <w:rPr>
          <w:rFonts w:cs="Times New Roman"/>
        </w:rPr>
        <w:t xml:space="preserve">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6</w:t>
      </w:r>
    </w:p>
    <w:p w14:paraId="732F2F9D" w14:textId="0421D73B" w:rsidR="00911EFF" w:rsidRDefault="00911EFF" w:rsidP="00911EFF">
      <w:pPr>
        <w:rPr>
          <w:rFonts w:cs="Times New Roman"/>
          <w:b/>
        </w:rPr>
      </w:pPr>
    </w:p>
    <w:p w14:paraId="18D40CCA" w14:textId="49016AA6" w:rsidR="00911EFF" w:rsidRPr="000727EF" w:rsidRDefault="00EC0A86" w:rsidP="00911EFF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541E6A" wp14:editId="3CA6C142">
                <wp:simplePos x="0" y="0"/>
                <wp:positionH relativeFrom="column">
                  <wp:posOffset>1281430</wp:posOffset>
                </wp:positionH>
                <wp:positionV relativeFrom="paragraph">
                  <wp:posOffset>534670</wp:posOffset>
                </wp:positionV>
                <wp:extent cx="390525" cy="361950"/>
                <wp:effectExtent l="0" t="0" r="9525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9FFC1" w14:textId="7D3C10FD" w:rsidR="0016080A" w:rsidRPr="00911EFF" w:rsidRDefault="0016080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0.9pt;margin-top:42.1pt;width:30.7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" fillcolor="white [3212]" stroked="f">
                <v:textbox>
                  <w:txbxContent>
                    <w:p w14:paraId="1409FFC1" w14:textId="7D3C10FD" w:rsidR="0016080A" w:rsidRPr="00911EFF" w:rsidRDefault="0016080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eastAsia="ja-JP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11EFF" w:rsidRPr="00050734">
        <w:rPr>
          <w:rFonts w:ascii="Arial" w:hAnsi="Arial" w:cs="Arial"/>
          <w:noProof/>
        </w:rPr>
        <w:drawing>
          <wp:inline distT="0" distB="0" distL="0" distR="0" wp14:anchorId="136F90AA" wp14:editId="3A0D8D45">
            <wp:extent cx="4468680" cy="2895840"/>
            <wp:effectExtent l="0" t="0" r="825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80" cy="2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B188" w14:textId="5984AEFB" w:rsidR="00911EFF" w:rsidRDefault="00911EFF" w:rsidP="00911EFF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 w:rsidRPr="0066397F">
        <w:rPr>
          <w:rFonts w:cs="Times New Roman"/>
          <w:vertAlign w:val="superscript"/>
        </w:rPr>
        <w:t>1</w:t>
      </w:r>
      <w:r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>
        <w:rPr>
          <w:rFonts w:cs="Times New Roman"/>
        </w:rPr>
        <w:t>NMR</w:t>
      </w:r>
      <w:r w:rsidR="00061399">
        <w:rPr>
          <w:rFonts w:cs="Times New Roman"/>
        </w:rPr>
        <w:t xml:space="preserve"> (300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Pr="0011446E">
        <w:rPr>
          <w:rFonts w:cs="Times New Roman"/>
        </w:rPr>
        <w:t>s</w:t>
      </w:r>
      <w:r>
        <w:rPr>
          <w:rFonts w:cs="Times New Roman"/>
        </w:rPr>
        <w:t>pectr</w:t>
      </w:r>
      <w:r w:rsidR="00EC0A86">
        <w:rPr>
          <w:rFonts w:cs="Times New Roman"/>
        </w:rPr>
        <w:t>um</w:t>
      </w:r>
      <w:r>
        <w:rPr>
          <w:rFonts w:cs="Times New Roman"/>
        </w:rPr>
        <w:t xml:space="preserve">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7</w:t>
      </w:r>
    </w:p>
    <w:p w14:paraId="4A084170" w14:textId="490433AA" w:rsidR="00911EFF" w:rsidRDefault="00911EFF" w:rsidP="00911EFF">
      <w:pPr>
        <w:rPr>
          <w:rFonts w:cs="Times New Roman"/>
          <w:b/>
        </w:rPr>
      </w:pPr>
    </w:p>
    <w:p w14:paraId="413ECC70" w14:textId="1587A2DB" w:rsidR="00911EFF" w:rsidRPr="000727EF" w:rsidRDefault="00911EFF" w:rsidP="00911EFF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2697A6" wp14:editId="46D90817">
                <wp:simplePos x="0" y="0"/>
                <wp:positionH relativeFrom="column">
                  <wp:posOffset>1414780</wp:posOffset>
                </wp:positionH>
                <wp:positionV relativeFrom="paragraph">
                  <wp:posOffset>517525</wp:posOffset>
                </wp:positionV>
                <wp:extent cx="390525" cy="36195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BEF2C" w14:textId="4B8EC194" w:rsidR="0016080A" w:rsidRPr="00911EFF" w:rsidRDefault="0016080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1.4pt;margin-top:40.75pt;width:30.7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" fillcolor="white [3212]" stroked="f">
                <v:textbox>
                  <w:txbxContent>
                    <w:p w14:paraId="64EBEF2C" w14:textId="4B8EC194" w:rsidR="0016080A" w:rsidRPr="00911EFF" w:rsidRDefault="0016080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eastAsia="ja-JP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56213340" wp14:editId="52B80AF8">
            <wp:extent cx="4572360" cy="289584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60" cy="2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74C4" w14:textId="0E857263" w:rsidR="00911EFF" w:rsidRDefault="00911EFF" w:rsidP="00911EFF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 w:rsidRPr="0066397F">
        <w:rPr>
          <w:rFonts w:cs="Times New Roman"/>
          <w:vertAlign w:val="superscript"/>
        </w:rPr>
        <w:t>1</w:t>
      </w:r>
      <w:r>
        <w:rPr>
          <w:rFonts w:cs="Times New Roman"/>
        </w:rPr>
        <w:t>H</w:t>
      </w:r>
      <w:r w:rsidR="00061399">
        <w:rPr>
          <w:rFonts w:cs="Times New Roman"/>
        </w:rPr>
        <w:t xml:space="preserve"> </w:t>
      </w:r>
      <w:r>
        <w:rPr>
          <w:rFonts w:cs="Times New Roman"/>
        </w:rPr>
        <w:t>NMR</w:t>
      </w:r>
      <w:r w:rsidR="00061399">
        <w:rPr>
          <w:rFonts w:cs="Times New Roman"/>
        </w:rPr>
        <w:t xml:space="preserve"> (300 MHz, CDCl</w:t>
      </w:r>
      <w:r w:rsidR="00061399" w:rsidRPr="00061399">
        <w:rPr>
          <w:rFonts w:cs="Times New Roman"/>
          <w:vertAlign w:val="subscript"/>
        </w:rPr>
        <w:t>3</w:t>
      </w:r>
      <w:r w:rsidR="00061399">
        <w:rPr>
          <w:rFonts w:cs="Times New Roman"/>
        </w:rPr>
        <w:t xml:space="preserve">, 293 K) </w:t>
      </w:r>
      <w:r w:rsidRPr="0011446E">
        <w:rPr>
          <w:rFonts w:cs="Times New Roman"/>
        </w:rPr>
        <w:t>s</w:t>
      </w:r>
      <w:r>
        <w:rPr>
          <w:rFonts w:cs="Times New Roman"/>
        </w:rPr>
        <w:t>pectr</w:t>
      </w:r>
      <w:r w:rsidR="00EC0A86">
        <w:rPr>
          <w:rFonts w:cs="Times New Roman"/>
        </w:rPr>
        <w:t>um</w:t>
      </w:r>
      <w:r>
        <w:rPr>
          <w:rFonts w:cs="Times New Roman"/>
        </w:rPr>
        <w:t xml:space="preserve">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8</w:t>
      </w:r>
    </w:p>
    <w:p w14:paraId="25B6530E" w14:textId="77777777" w:rsidR="00EC0A86" w:rsidRPr="00911EFF" w:rsidRDefault="00EC0A86" w:rsidP="00911EFF">
      <w:pPr>
        <w:rPr>
          <w:rFonts w:cs="Times New Roman"/>
        </w:rPr>
      </w:pPr>
    </w:p>
    <w:p w14:paraId="7B0B92BF" w14:textId="7A32ED6D" w:rsidR="00EC0A86" w:rsidRDefault="00C64B0B" w:rsidP="00EC0A86">
      <w:pPr>
        <w:pStyle w:val="Heading1"/>
        <w:rPr>
          <w:rFonts w:eastAsiaTheme="minorEastAsia"/>
          <w:lang w:eastAsia="ja-JP"/>
        </w:rPr>
      </w:pPr>
      <w:r w:rsidRPr="005000DE">
        <w:t>H</w:t>
      </w:r>
      <w:r w:rsidR="00EC0A86">
        <w:t>igh resolution</w:t>
      </w:r>
      <w:r w:rsidRPr="005000DE">
        <w:t xml:space="preserve"> </w:t>
      </w:r>
      <w:r w:rsidRPr="005000DE">
        <w:rPr>
          <w:rFonts w:eastAsia="Times New Roman"/>
        </w:rPr>
        <w:t>mass</w:t>
      </w:r>
      <w:r w:rsidRPr="005000DE">
        <w:t xml:space="preserve"> spectra of compound</w:t>
      </w:r>
      <w:r w:rsidR="00EC0A86">
        <w:rPr>
          <w:rFonts w:eastAsiaTheme="minorEastAsia" w:hint="eastAsia"/>
          <w:lang w:eastAsia="ja-JP"/>
        </w:rPr>
        <w:t>s</w:t>
      </w:r>
    </w:p>
    <w:p w14:paraId="0ECB7A58" w14:textId="77777777" w:rsidR="006D03B7" w:rsidRPr="006D03B7" w:rsidRDefault="006D03B7" w:rsidP="006D03B7">
      <w:pPr>
        <w:rPr>
          <w:lang w:eastAsia="ja-JP"/>
        </w:rPr>
      </w:pPr>
    </w:p>
    <w:p w14:paraId="4C675208" w14:textId="77777777" w:rsidR="00EC0A86" w:rsidRDefault="00EC0A86" w:rsidP="00EC0A86">
      <w:pPr>
        <w:jc w:val="center"/>
      </w:pPr>
      <w:r w:rsidRPr="00050734">
        <w:rPr>
          <w:rFonts w:ascii="Arial" w:hAnsi="Arial" w:cs="Arial"/>
          <w:noProof/>
        </w:rPr>
        <w:drawing>
          <wp:inline distT="0" distB="0" distL="0" distR="0" wp14:anchorId="5ECECF8F" wp14:editId="3EFD953D">
            <wp:extent cx="4389480" cy="1253160"/>
            <wp:effectExtent l="0" t="0" r="0" b="444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80" cy="12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8A68" w14:textId="4A0EED3C" w:rsidR="00EC0A86" w:rsidRDefault="00EC0A86" w:rsidP="00EC0A86">
      <w:pPr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 w:hint="eastAsia"/>
          <w:b/>
          <w:szCs w:val="24"/>
          <w:lang w:eastAsia="ja-JP"/>
        </w:rPr>
        <w:t>10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 xml:space="preserve">pectrum of ethylene </w:t>
      </w:r>
      <w:proofErr w:type="spellStart"/>
      <w:r>
        <w:rPr>
          <w:rFonts w:cs="Times New Roman"/>
        </w:rPr>
        <w:t>bistsylate</w:t>
      </w:r>
      <w:proofErr w:type="spellEnd"/>
    </w:p>
    <w:p w14:paraId="5444FAA7" w14:textId="77777777" w:rsidR="00BC2C5B" w:rsidRPr="000727EF" w:rsidRDefault="00BC2C5B" w:rsidP="00EC0A86">
      <w:pPr>
        <w:rPr>
          <w:rFonts w:cs="Times New Roman"/>
        </w:rPr>
      </w:pPr>
    </w:p>
    <w:p w14:paraId="5A9A651D" w14:textId="00D31C95" w:rsidR="00EC0A86" w:rsidRDefault="00BC2C5B" w:rsidP="00EC0A86">
      <w:pPr>
        <w:spacing w:before="100" w:beforeAutospacing="1" w:after="100" w:afterAutospacing="1"/>
        <w:jc w:val="center"/>
        <w:rPr>
          <w:rFonts w:eastAsia="Times New Roman" w:cs="Times New Roman"/>
          <w:szCs w:val="24"/>
          <w:lang w:eastAsia="en-GB"/>
        </w:rPr>
      </w:pPr>
      <w:r w:rsidRPr="00050734">
        <w:rPr>
          <w:rFonts w:ascii="Arial" w:hAnsi="Arial" w:cs="Arial"/>
          <w:noProof/>
        </w:rPr>
        <w:drawing>
          <wp:inline distT="0" distB="0" distL="0" distR="0" wp14:anchorId="3DFC388D" wp14:editId="10124A73">
            <wp:extent cx="4390200" cy="1248840"/>
            <wp:effectExtent l="0" t="0" r="0" b="889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00" cy="12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F40" w14:textId="57D70CB7" w:rsidR="00EC0A86" w:rsidRDefault="00EC0A86" w:rsidP="00EC0A8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 xml:space="preserve">pectrum of </w:t>
      </w:r>
      <w:r w:rsidRPr="0033721D">
        <w:rPr>
          <w:rFonts w:cs="Times New Roman"/>
          <w:i/>
          <w:iCs/>
          <w:szCs w:val="21"/>
        </w:rPr>
        <w:t>N</w:t>
      </w:r>
      <w:proofErr w:type="gramStart"/>
      <w:r w:rsidRPr="0033721D">
        <w:rPr>
          <w:rFonts w:cs="Times New Roman"/>
          <w:i/>
          <w:iCs/>
          <w:szCs w:val="21"/>
        </w:rPr>
        <w:t>,N</w:t>
      </w:r>
      <w:proofErr w:type="gramEnd"/>
      <w:r w:rsidRPr="0033721D">
        <w:rPr>
          <w:rFonts w:cs="Times New Roman"/>
          <w:i/>
          <w:iCs/>
          <w:szCs w:val="21"/>
        </w:rPr>
        <w:t>´-</w:t>
      </w:r>
      <w:r>
        <w:rPr>
          <w:rFonts w:cs="Times New Roman"/>
          <w:szCs w:val="21"/>
        </w:rPr>
        <w:t>e</w:t>
      </w:r>
      <w:r w:rsidRPr="0033721D">
        <w:rPr>
          <w:rFonts w:cs="Times New Roman"/>
          <w:szCs w:val="21"/>
        </w:rPr>
        <w:t>thylene-</w:t>
      </w:r>
      <w:proofErr w:type="spellStart"/>
      <w:r w:rsidRPr="0033721D">
        <w:rPr>
          <w:rFonts w:cs="Times New Roman"/>
          <w:szCs w:val="21"/>
        </w:rPr>
        <w:t>bis</w:t>
      </w:r>
      <w:proofErr w:type="spellEnd"/>
      <w:r w:rsidRPr="0033721D">
        <w:rPr>
          <w:rFonts w:cs="Times New Roman"/>
          <w:szCs w:val="21"/>
        </w:rPr>
        <w:t>(</w:t>
      </w:r>
      <w:r w:rsidRPr="0033721D">
        <w:rPr>
          <w:rFonts w:cs="Times New Roman"/>
          <w:i/>
          <w:szCs w:val="21"/>
        </w:rPr>
        <w:t>S</w:t>
      </w:r>
      <w:r w:rsidRPr="0033721D">
        <w:rPr>
          <w:rFonts w:cs="Times New Roman"/>
          <w:szCs w:val="21"/>
        </w:rPr>
        <w:t xml:space="preserve">-valine methyl ester) </w:t>
      </w:r>
      <w:proofErr w:type="spellStart"/>
      <w:r w:rsidRPr="0033721D">
        <w:rPr>
          <w:rFonts w:cs="Times New Roman"/>
          <w:szCs w:val="21"/>
        </w:rPr>
        <w:t>dihydrochloride</w:t>
      </w:r>
      <w:proofErr w:type="spellEnd"/>
    </w:p>
    <w:p w14:paraId="56C8253D" w14:textId="0138B3E5" w:rsidR="00BC2C5B" w:rsidRDefault="00BC2C5B" w:rsidP="00EC0A86">
      <w:pPr>
        <w:rPr>
          <w:rFonts w:cs="Times New Roman"/>
          <w:szCs w:val="21"/>
        </w:rPr>
      </w:pPr>
    </w:p>
    <w:p w14:paraId="2FF13357" w14:textId="1C40ACF2" w:rsidR="00EC0A86" w:rsidRDefault="00BC2C5B" w:rsidP="00EC0A86">
      <w:pPr>
        <w:jc w:val="center"/>
        <w:rPr>
          <w:rFonts w:cs="Times New Roman"/>
          <w:szCs w:val="21"/>
        </w:rPr>
      </w:pPr>
      <w:r w:rsidRPr="00050734">
        <w:rPr>
          <w:rFonts w:ascii="Arial" w:hAnsi="Arial" w:cs="Arial"/>
          <w:noProof/>
        </w:rPr>
        <w:drawing>
          <wp:inline distT="0" distB="0" distL="0" distR="0" wp14:anchorId="783772CA" wp14:editId="023B960A">
            <wp:extent cx="4457520" cy="1253160"/>
            <wp:effectExtent l="0" t="0" r="0" b="444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20" cy="12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B5145" w14:textId="03ACCC68" w:rsidR="00EC0A86" w:rsidRDefault="00EC0A86" w:rsidP="00EC0A8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>pectrum of</w:t>
      </w:r>
      <w:r w:rsidRPr="00194AA6">
        <w:rPr>
          <w:rFonts w:cs="Times New Roman"/>
          <w:i/>
          <w:szCs w:val="21"/>
        </w:rPr>
        <w:t xml:space="preserve"> </w:t>
      </w:r>
      <w:r w:rsidRPr="00621210">
        <w:rPr>
          <w:rFonts w:cs="Times New Roman"/>
          <w:i/>
          <w:szCs w:val="21"/>
        </w:rPr>
        <w:t>N</w:t>
      </w:r>
      <w:r w:rsidRPr="00621210">
        <w:rPr>
          <w:rFonts w:cs="Times New Roman"/>
          <w:szCs w:val="21"/>
        </w:rPr>
        <w:t>-</w:t>
      </w:r>
      <w:proofErr w:type="spellStart"/>
      <w:r w:rsidRPr="00621210">
        <w:rPr>
          <w:rFonts w:cs="Times New Roman"/>
          <w:szCs w:val="21"/>
        </w:rPr>
        <w:t>Boc</w:t>
      </w:r>
      <w:proofErr w:type="spellEnd"/>
      <w:r w:rsidRPr="00621210">
        <w:rPr>
          <w:rFonts w:cs="Times New Roman"/>
          <w:szCs w:val="21"/>
        </w:rPr>
        <w:t>-</w:t>
      </w:r>
      <w:r w:rsidRPr="00621210">
        <w:rPr>
          <w:rFonts w:cs="Times New Roman"/>
          <w:i/>
          <w:szCs w:val="21"/>
        </w:rPr>
        <w:t>N</w:t>
      </w:r>
      <w:r w:rsidRPr="00621210">
        <w:rPr>
          <w:rFonts w:cs="Times New Roman"/>
          <w:szCs w:val="21"/>
        </w:rPr>
        <w:t>-methyl-</w:t>
      </w:r>
      <w:r w:rsidRPr="00621210">
        <w:rPr>
          <w:rFonts w:eastAsia="MS PMincho" w:cs="Times New Roman"/>
          <w:i/>
          <w:szCs w:val="21"/>
        </w:rPr>
        <w:t>S</w:t>
      </w:r>
      <w:r w:rsidRPr="00621210">
        <w:rPr>
          <w:rFonts w:eastAsia="MS PMincho" w:cs="Times New Roman"/>
          <w:szCs w:val="21"/>
        </w:rPr>
        <w:t>-</w:t>
      </w:r>
      <w:r w:rsidRPr="00621210">
        <w:rPr>
          <w:rFonts w:cs="Times New Roman"/>
          <w:szCs w:val="21"/>
        </w:rPr>
        <w:t>phenylalanine methyl ester</w:t>
      </w:r>
    </w:p>
    <w:p w14:paraId="524B38DB" w14:textId="77777777" w:rsidR="00BC2C5B" w:rsidRDefault="00BC2C5B" w:rsidP="00EC0A86">
      <w:pPr>
        <w:rPr>
          <w:rFonts w:cs="Times New Roman"/>
          <w:szCs w:val="21"/>
        </w:rPr>
      </w:pPr>
    </w:p>
    <w:p w14:paraId="2AD3B7F2" w14:textId="5DA82567" w:rsidR="00BC2C5B" w:rsidRPr="000727EF" w:rsidRDefault="00BC2C5B" w:rsidP="00EC0A86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ED9C3FA" wp14:editId="0A375E1C">
                <wp:simplePos x="0" y="0"/>
                <wp:positionH relativeFrom="margin">
                  <wp:posOffset>4767580</wp:posOffset>
                </wp:positionH>
                <wp:positionV relativeFrom="paragraph">
                  <wp:posOffset>782320</wp:posOffset>
                </wp:positionV>
                <wp:extent cx="419100" cy="266700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1B95C" w14:textId="61D7109E" w:rsidR="0016080A" w:rsidRPr="00911EFF" w:rsidRDefault="0016080A" w:rsidP="00BC2C5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5.4pt;margin-top:61.6pt;width:33pt;height:2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" fillcolor="white [3212]" stroked="f">
                <v:textbox inset="0,0,0,0">
                  <w:txbxContent>
                    <w:p w14:paraId="6311B95C" w14:textId="61D7109E" w:rsidR="0016080A" w:rsidRPr="00911EFF" w:rsidRDefault="0016080A" w:rsidP="00BC2C5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3954A" wp14:editId="23A2D8BE">
                <wp:simplePos x="0" y="0"/>
                <wp:positionH relativeFrom="column">
                  <wp:posOffset>4605655</wp:posOffset>
                </wp:positionH>
                <wp:positionV relativeFrom="paragraph">
                  <wp:posOffset>991870</wp:posOffset>
                </wp:positionV>
                <wp:extent cx="209550" cy="114300"/>
                <wp:effectExtent l="0" t="0" r="19050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BABCEA" id="正方形/長方形 37" o:spid="_x0000_s1026" style="position:absolute;left:0;text-align:left;margin-left:362.65pt;margin-top:78.1pt;width:16.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" fillcolor="white [3212]" strokecolor="white [3212]" strokeweight="2pt"/>
            </w:pict>
          </mc:Fallback>
        </mc:AlternateContent>
      </w:r>
      <w:r w:rsidRPr="00050734">
        <w:rPr>
          <w:rFonts w:ascii="Arial" w:hAnsi="Arial" w:cs="Arial"/>
          <w:noProof/>
        </w:rPr>
        <w:drawing>
          <wp:inline distT="0" distB="0" distL="0" distR="0" wp14:anchorId="36B2E3DA" wp14:editId="4A7CD041">
            <wp:extent cx="4389480" cy="1253160"/>
            <wp:effectExtent l="0" t="0" r="0" b="444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80" cy="12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4F1E" w14:textId="31997B6C" w:rsidR="00EC0A86" w:rsidRDefault="00EC0A86" w:rsidP="00EC0A86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 xml:space="preserve">pectrum of </w:t>
      </w:r>
      <w:r w:rsidRPr="00146EE5">
        <w:rPr>
          <w:rFonts w:cs="Times New Roman"/>
          <w:b/>
        </w:rPr>
        <w:t>L3</w:t>
      </w:r>
    </w:p>
    <w:p w14:paraId="7CDF67C8" w14:textId="10F5DFF3" w:rsidR="00EC0A86" w:rsidRDefault="00EC0A86" w:rsidP="00BC2C5B">
      <w:pPr>
        <w:rPr>
          <w:rFonts w:cs="Times New Roman"/>
        </w:rPr>
      </w:pPr>
    </w:p>
    <w:p w14:paraId="78392250" w14:textId="358F308E" w:rsidR="00BC2C5B" w:rsidRPr="000727EF" w:rsidRDefault="00BC2C5B" w:rsidP="00EC0A86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D705D2D" wp14:editId="1741473E">
                <wp:simplePos x="0" y="0"/>
                <wp:positionH relativeFrom="margin">
                  <wp:posOffset>4758055</wp:posOffset>
                </wp:positionH>
                <wp:positionV relativeFrom="paragraph">
                  <wp:posOffset>784225</wp:posOffset>
                </wp:positionV>
                <wp:extent cx="419100" cy="266700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0CA42" w14:textId="661B6809" w:rsidR="0016080A" w:rsidRPr="00911EFF" w:rsidRDefault="0016080A" w:rsidP="00BC2C5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4.65pt;margin-top:61.75pt;width:33pt;height:2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" fillcolor="white [3212]" stroked="f">
                <v:textbox inset="0,0,0,0">
                  <w:txbxContent>
                    <w:p w14:paraId="0C70CA42" w14:textId="661B6809" w:rsidR="0016080A" w:rsidRPr="00911EFF" w:rsidRDefault="0016080A" w:rsidP="00BC2C5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431E66" wp14:editId="3D431DD1">
                <wp:simplePos x="0" y="0"/>
                <wp:positionH relativeFrom="column">
                  <wp:posOffset>4472305</wp:posOffset>
                </wp:positionH>
                <wp:positionV relativeFrom="paragraph">
                  <wp:posOffset>1012825</wp:posOffset>
                </wp:positionV>
                <wp:extent cx="209550" cy="114300"/>
                <wp:effectExtent l="0" t="0" r="19050" b="1905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E4B460" id="正方形/長方形 38" o:spid="_x0000_s1026" style="position:absolute;left:0;text-align:left;margin-left:352.15pt;margin-top:79.75pt;width:16.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" fillcolor="white [3212]" strokecolor="white [3212]" strokeweight="2pt"/>
            </w:pict>
          </mc:Fallback>
        </mc:AlternateContent>
      </w:r>
      <w:r w:rsidRPr="00050734">
        <w:rPr>
          <w:rFonts w:ascii="Arial" w:hAnsi="Arial" w:cs="Arial"/>
          <w:noProof/>
        </w:rPr>
        <w:drawing>
          <wp:inline distT="0" distB="0" distL="0" distR="0" wp14:anchorId="763562C3" wp14:editId="72182624">
            <wp:extent cx="4389480" cy="1253160"/>
            <wp:effectExtent l="0" t="0" r="0" b="444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80" cy="12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67FB" w14:textId="07FCA510" w:rsidR="00EC0A86" w:rsidRDefault="00EC0A86" w:rsidP="00EC0A86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 xml:space="preserve">pectrum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4</w:t>
      </w:r>
    </w:p>
    <w:p w14:paraId="2EAAD9A2" w14:textId="0E4108E6" w:rsidR="00EC0A86" w:rsidRDefault="00EC0A86" w:rsidP="00EC0A86">
      <w:pPr>
        <w:rPr>
          <w:rFonts w:cs="Times New Roman"/>
          <w:b/>
        </w:rPr>
      </w:pPr>
    </w:p>
    <w:p w14:paraId="6B6BE055" w14:textId="7455E52D" w:rsidR="00EC0A86" w:rsidRPr="000727EF" w:rsidRDefault="00BC2C5B" w:rsidP="00EC0A86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99B3745" wp14:editId="0A24548E">
                <wp:simplePos x="0" y="0"/>
                <wp:positionH relativeFrom="margin">
                  <wp:posOffset>4519930</wp:posOffset>
                </wp:positionH>
                <wp:positionV relativeFrom="paragraph">
                  <wp:posOffset>662305</wp:posOffset>
                </wp:positionV>
                <wp:extent cx="419100" cy="26670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6A5A" w14:textId="49A30820" w:rsidR="0016080A" w:rsidRPr="00911EFF" w:rsidRDefault="0016080A" w:rsidP="00BC2C5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5.9pt;margin-top:52.15pt;width:33pt;height:2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" fillcolor="white [3212]" stroked="f">
                <v:textbox inset="0,0,0,0">
                  <w:txbxContent>
                    <w:p w14:paraId="7B076A5A" w14:textId="49A30820" w:rsidR="0016080A" w:rsidRPr="00911EFF" w:rsidRDefault="0016080A" w:rsidP="00BC2C5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0C17A7" wp14:editId="73DB8F97">
                <wp:simplePos x="0" y="0"/>
                <wp:positionH relativeFrom="column">
                  <wp:posOffset>4434205</wp:posOffset>
                </wp:positionH>
                <wp:positionV relativeFrom="paragraph">
                  <wp:posOffset>709930</wp:posOffset>
                </wp:positionV>
                <wp:extent cx="209550" cy="114300"/>
                <wp:effectExtent l="0" t="0" r="19050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79B023" id="正方形/長方形 39" o:spid="_x0000_s1026" style="position:absolute;left:0;text-align:left;margin-left:349.15pt;margin-top:55.9pt;width:16.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" fillcolor="white [3212]" strokecolor="white [3212]" strokeweight="2pt"/>
            </w:pict>
          </mc:Fallback>
        </mc:AlternateContent>
      </w:r>
      <w:r w:rsidRPr="00050734">
        <w:rPr>
          <w:rFonts w:ascii="Arial" w:hAnsi="Arial" w:cs="Arial"/>
          <w:noProof/>
        </w:rPr>
        <w:drawing>
          <wp:inline distT="0" distB="0" distL="0" distR="0" wp14:anchorId="3B9E41CC" wp14:editId="414F0AD2">
            <wp:extent cx="4390200" cy="1248840"/>
            <wp:effectExtent l="0" t="0" r="0" b="889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00" cy="12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1DD5" w14:textId="768CF39D" w:rsidR="00EC0A86" w:rsidRDefault="00EC0A86" w:rsidP="00EC0A86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 xml:space="preserve">pectrum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5</w:t>
      </w:r>
    </w:p>
    <w:p w14:paraId="61A73F15" w14:textId="1DFDE296" w:rsidR="00EC0A86" w:rsidRDefault="00EC0A86" w:rsidP="00BC2C5B">
      <w:pPr>
        <w:rPr>
          <w:rFonts w:cs="Times New Roman"/>
        </w:rPr>
      </w:pPr>
    </w:p>
    <w:p w14:paraId="3D73FAB5" w14:textId="6BDECC86" w:rsidR="00BC2C5B" w:rsidRPr="000727EF" w:rsidRDefault="00BC2C5B" w:rsidP="00EC0A86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D3F3568" wp14:editId="1B91ACD9">
                <wp:simplePos x="0" y="0"/>
                <wp:positionH relativeFrom="column">
                  <wp:posOffset>4485640</wp:posOffset>
                </wp:positionH>
                <wp:positionV relativeFrom="paragraph">
                  <wp:posOffset>559435</wp:posOffset>
                </wp:positionV>
                <wp:extent cx="390525" cy="361950"/>
                <wp:effectExtent l="0" t="0" r="9525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1D9BB" w14:textId="101F95DD" w:rsidR="0016080A" w:rsidRPr="00911EFF" w:rsidRDefault="0016080A" w:rsidP="00BC2C5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53.2pt;margin-top:44.05pt;width:30.75pt;height:28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" fillcolor="white [3212]" stroked="f">
                <v:textbox>
                  <w:txbxContent>
                    <w:p w14:paraId="0EC1D9BB" w14:textId="101F95DD" w:rsidR="0016080A" w:rsidRPr="00911EFF" w:rsidRDefault="0016080A" w:rsidP="00BC2C5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22B999" wp14:editId="40347470">
                <wp:simplePos x="0" y="0"/>
                <wp:positionH relativeFrom="column">
                  <wp:posOffset>4491355</wp:posOffset>
                </wp:positionH>
                <wp:positionV relativeFrom="paragraph">
                  <wp:posOffset>754380</wp:posOffset>
                </wp:positionV>
                <wp:extent cx="209550" cy="114300"/>
                <wp:effectExtent l="0" t="0" r="19050" b="1905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211697" id="正方形/長方形 41" o:spid="_x0000_s1026" style="position:absolute;left:0;text-align:left;margin-left:353.65pt;margin-top:59.4pt;width:16.5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" fillcolor="white [3212]" strokecolor="white [3212]" strokeweight="2pt"/>
            </w:pict>
          </mc:Fallback>
        </mc:AlternateContent>
      </w:r>
      <w:r w:rsidRPr="00050734">
        <w:rPr>
          <w:rFonts w:ascii="Arial" w:hAnsi="Arial" w:cs="Arial"/>
          <w:noProof/>
        </w:rPr>
        <w:drawing>
          <wp:inline distT="0" distB="0" distL="0" distR="0" wp14:anchorId="623D8F2A" wp14:editId="1CB343D6">
            <wp:extent cx="4390200" cy="1248840"/>
            <wp:effectExtent l="0" t="0" r="0" b="889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00" cy="12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E623" w14:textId="6E41B215" w:rsidR="00EC0A86" w:rsidRDefault="00EC0A86" w:rsidP="00EC0A86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 xml:space="preserve">pectrum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6</w:t>
      </w:r>
    </w:p>
    <w:p w14:paraId="717E39BB" w14:textId="4AE544AC" w:rsidR="00EC0A86" w:rsidRDefault="00EC0A86" w:rsidP="00BC2C5B">
      <w:pPr>
        <w:rPr>
          <w:rFonts w:cs="Times New Roman"/>
        </w:rPr>
      </w:pPr>
    </w:p>
    <w:p w14:paraId="4E351764" w14:textId="6106827C" w:rsidR="00BC2C5B" w:rsidRPr="000727EF" w:rsidRDefault="00BC2C5B" w:rsidP="00EC0A86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09C292" wp14:editId="1A690EBA">
                <wp:simplePos x="0" y="0"/>
                <wp:positionH relativeFrom="column">
                  <wp:posOffset>4314190</wp:posOffset>
                </wp:positionH>
                <wp:positionV relativeFrom="paragraph">
                  <wp:posOffset>694690</wp:posOffset>
                </wp:positionV>
                <wp:extent cx="390525" cy="361950"/>
                <wp:effectExtent l="0" t="0" r="9525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47C7" w14:textId="7FDD7FDC" w:rsidR="0016080A" w:rsidRPr="00911EFF" w:rsidRDefault="0016080A" w:rsidP="00BC2C5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9.7pt;margin-top:54.7pt;width:30.75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" fillcolor="white [3212]" stroked="f">
                <v:textbox>
                  <w:txbxContent>
                    <w:p w14:paraId="2A6647C7" w14:textId="7FDD7FDC" w:rsidR="0016080A" w:rsidRPr="00911EFF" w:rsidRDefault="0016080A" w:rsidP="00BC2C5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DFAF8B" wp14:editId="52CD92B7">
                <wp:simplePos x="0" y="0"/>
                <wp:positionH relativeFrom="column">
                  <wp:posOffset>4338955</wp:posOffset>
                </wp:positionH>
                <wp:positionV relativeFrom="paragraph">
                  <wp:posOffset>803910</wp:posOffset>
                </wp:positionV>
                <wp:extent cx="209550" cy="114300"/>
                <wp:effectExtent l="0" t="0" r="19050" b="190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6B7F5" id="正方形/長方形 42" o:spid="_x0000_s1026" style="position:absolute;left:0;text-align:left;margin-left:341.65pt;margin-top:63.3pt;width:16.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" fillcolor="white [3212]" strokecolor="white [3212]" strokeweight="2pt"/>
            </w:pict>
          </mc:Fallback>
        </mc:AlternateContent>
      </w:r>
      <w:r w:rsidRPr="00050734">
        <w:rPr>
          <w:rFonts w:ascii="Arial" w:hAnsi="Arial" w:cs="Arial"/>
          <w:noProof/>
        </w:rPr>
        <w:drawing>
          <wp:inline distT="0" distB="0" distL="0" distR="0" wp14:anchorId="724EA846" wp14:editId="573CB3A5">
            <wp:extent cx="4619520" cy="1248840"/>
            <wp:effectExtent l="0" t="0" r="0" b="889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20" cy="12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C208" w14:textId="690727CC" w:rsidR="00EC0A86" w:rsidRDefault="00EC0A86" w:rsidP="00EC0A86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17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 xml:space="preserve">pectrum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7</w:t>
      </w:r>
    </w:p>
    <w:p w14:paraId="64157390" w14:textId="53686078" w:rsidR="00EC0A86" w:rsidRDefault="00EC0A86" w:rsidP="00EC0A86">
      <w:pPr>
        <w:rPr>
          <w:rFonts w:cs="Times New Roman"/>
          <w:b/>
        </w:rPr>
      </w:pPr>
    </w:p>
    <w:p w14:paraId="25FF402B" w14:textId="33C38AD2" w:rsidR="00EC0A86" w:rsidRPr="000727EF" w:rsidRDefault="00BC2C5B" w:rsidP="00EC0A86">
      <w:pPr>
        <w:jc w:val="center"/>
        <w:rPr>
          <w:rFonts w:cs="Times New Roman"/>
        </w:rPr>
      </w:pPr>
      <w:r w:rsidRPr="00911EF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74CB41D" wp14:editId="4DE41D6E">
                <wp:simplePos x="0" y="0"/>
                <wp:positionH relativeFrom="column">
                  <wp:posOffset>4190365</wp:posOffset>
                </wp:positionH>
                <wp:positionV relativeFrom="paragraph">
                  <wp:posOffset>563245</wp:posOffset>
                </wp:positionV>
                <wp:extent cx="390525" cy="361950"/>
                <wp:effectExtent l="0" t="0" r="9525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BB7E6" w14:textId="77777777" w:rsidR="0016080A" w:rsidRPr="00911EFF" w:rsidRDefault="0016080A" w:rsidP="00BC2C5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11E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29.95pt;margin-top:44.35pt;width:30.75pt;height:28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" fillcolor="white [3212]" stroked="f">
                <v:textbox>
                  <w:txbxContent>
                    <w:p w14:paraId="2E0BB7E6" w14:textId="77777777" w:rsidR="0016080A" w:rsidRPr="00911EFF" w:rsidRDefault="0016080A" w:rsidP="00BC2C5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ja-JP"/>
                        </w:rPr>
                      </w:pPr>
                      <w:r w:rsidRPr="00911E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eastAsia="ja-JP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EB7A2E" wp14:editId="522CA596">
                <wp:simplePos x="0" y="0"/>
                <wp:positionH relativeFrom="column">
                  <wp:posOffset>4281805</wp:posOffset>
                </wp:positionH>
                <wp:positionV relativeFrom="paragraph">
                  <wp:posOffset>720090</wp:posOffset>
                </wp:positionV>
                <wp:extent cx="209550" cy="114300"/>
                <wp:effectExtent l="0" t="0" r="19050" b="1905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7F8220" id="正方形/長方形 43" o:spid="_x0000_s1026" style="position:absolute;left:0;text-align:left;margin-left:337.15pt;margin-top:56.7pt;width:16.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" fillcolor="white [3212]" strokecolor="white [3212]" strokeweight="2pt"/>
            </w:pict>
          </mc:Fallback>
        </mc:AlternateContent>
      </w:r>
      <w:r w:rsidRPr="00050734">
        <w:rPr>
          <w:rFonts w:ascii="Arial" w:hAnsi="Arial" w:cs="Arial"/>
          <w:noProof/>
        </w:rPr>
        <w:drawing>
          <wp:inline distT="0" distB="0" distL="0" distR="0" wp14:anchorId="5E5AC87D" wp14:editId="5BCA5167">
            <wp:extent cx="4390200" cy="1248840"/>
            <wp:effectExtent l="0" t="0" r="0" b="889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00" cy="12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77D4" w14:textId="70A15F96" w:rsidR="00EC0A86" w:rsidRDefault="00EC0A86" w:rsidP="00EC0A86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High resolution mass </w:t>
      </w:r>
      <w:r w:rsidRPr="0011446E">
        <w:rPr>
          <w:rFonts w:cs="Times New Roman"/>
        </w:rPr>
        <w:t>s</w:t>
      </w:r>
      <w:r>
        <w:rPr>
          <w:rFonts w:cs="Times New Roman"/>
        </w:rPr>
        <w:t xml:space="preserve">pectrum of </w:t>
      </w:r>
      <w:r w:rsidRPr="00146EE5">
        <w:rPr>
          <w:rFonts w:cs="Times New Roman"/>
          <w:b/>
        </w:rPr>
        <w:t>L</w:t>
      </w:r>
      <w:r>
        <w:rPr>
          <w:rFonts w:cs="Times New Roman"/>
          <w:b/>
        </w:rPr>
        <w:t>8</w:t>
      </w:r>
    </w:p>
    <w:p w14:paraId="24093DE1" w14:textId="78071548" w:rsidR="00BC2C5B" w:rsidRDefault="00BC2C5B" w:rsidP="00BC2C5B">
      <w:pPr>
        <w:pStyle w:val="Heading1"/>
        <w:numPr>
          <w:ilvl w:val="0"/>
          <w:numId w:val="0"/>
        </w:numPr>
        <w:ind w:left="567" w:hanging="567"/>
      </w:pPr>
    </w:p>
    <w:p w14:paraId="42C86E35" w14:textId="7C23959B" w:rsidR="004934AD" w:rsidRDefault="004934AD" w:rsidP="004934AD"/>
    <w:p w14:paraId="7C2F6852" w14:textId="09564359" w:rsidR="004934AD" w:rsidRDefault="004934AD" w:rsidP="004934AD"/>
    <w:p w14:paraId="4D626F92" w14:textId="5F4F9CEB" w:rsidR="004934AD" w:rsidRDefault="004934AD" w:rsidP="004934AD"/>
    <w:p w14:paraId="0C43C47B" w14:textId="520A8523" w:rsidR="004934AD" w:rsidRDefault="004934AD" w:rsidP="004934AD"/>
    <w:p w14:paraId="78A2819A" w14:textId="175D408B" w:rsidR="004934AD" w:rsidRDefault="004934AD" w:rsidP="004934AD"/>
    <w:p w14:paraId="6F81E0D8" w14:textId="77777777" w:rsidR="004934AD" w:rsidRPr="004934AD" w:rsidRDefault="004934AD" w:rsidP="004934AD"/>
    <w:p w14:paraId="472F79ED" w14:textId="68E90F25" w:rsidR="00C64B0B" w:rsidRDefault="00C64B0B" w:rsidP="00C64B0B">
      <w:pPr>
        <w:pStyle w:val="Heading1"/>
        <w:rPr>
          <w:szCs w:val="21"/>
        </w:rPr>
      </w:pPr>
      <w:r w:rsidRPr="005000DE">
        <w:rPr>
          <w:szCs w:val="21"/>
        </w:rPr>
        <w:t xml:space="preserve">ESI mass spectra of </w:t>
      </w:r>
      <w:r>
        <w:rPr>
          <w:szCs w:val="21"/>
        </w:rPr>
        <w:t xml:space="preserve">the </w:t>
      </w:r>
      <w:r w:rsidRPr="005000DE">
        <w:rPr>
          <w:szCs w:val="21"/>
        </w:rPr>
        <w:t>MS/EL method of CuCl</w:t>
      </w:r>
      <w:r w:rsidRPr="005000DE">
        <w:rPr>
          <w:szCs w:val="21"/>
          <w:vertAlign w:val="subscript"/>
        </w:rPr>
        <w:t>2</w:t>
      </w:r>
      <w:r w:rsidRPr="005000DE">
        <w:rPr>
          <w:szCs w:val="21"/>
        </w:rPr>
        <w:t>/L3/</w:t>
      </w:r>
      <w:r w:rsidRPr="005000DE">
        <w:rPr>
          <w:i/>
          <w:szCs w:val="21"/>
        </w:rPr>
        <w:t>R</w:t>
      </w:r>
      <w:r w:rsidRPr="005000DE">
        <w:rPr>
          <w:szCs w:val="21"/>
        </w:rPr>
        <w:t>-Val/</w:t>
      </w:r>
      <w:r w:rsidRPr="005000DE">
        <w:rPr>
          <w:i/>
          <w:szCs w:val="21"/>
        </w:rPr>
        <w:t>S</w:t>
      </w:r>
      <w:r w:rsidRPr="005000DE">
        <w:rPr>
          <w:szCs w:val="21"/>
        </w:rPr>
        <w:t>-Val-</w:t>
      </w:r>
      <w:r w:rsidRPr="005000DE">
        <w:rPr>
          <w:i/>
          <w:szCs w:val="21"/>
        </w:rPr>
        <w:t>d</w:t>
      </w:r>
      <w:r w:rsidRPr="005000DE">
        <w:rPr>
          <w:i/>
          <w:szCs w:val="21"/>
          <w:vertAlign w:val="subscript"/>
        </w:rPr>
        <w:t>8</w:t>
      </w:r>
      <w:r w:rsidRPr="005000DE">
        <w:rPr>
          <w:szCs w:val="21"/>
        </w:rPr>
        <w:t xml:space="preserve"> and CuCl</w:t>
      </w:r>
      <w:r w:rsidRPr="005000DE">
        <w:rPr>
          <w:szCs w:val="21"/>
          <w:vertAlign w:val="subscript"/>
        </w:rPr>
        <w:t>2</w:t>
      </w:r>
      <w:r w:rsidRPr="005000DE">
        <w:rPr>
          <w:szCs w:val="21"/>
        </w:rPr>
        <w:t xml:space="preserve">/L8/ </w:t>
      </w:r>
      <w:r w:rsidRPr="005000DE">
        <w:rPr>
          <w:i/>
          <w:szCs w:val="21"/>
        </w:rPr>
        <w:t>R</w:t>
      </w:r>
      <w:r w:rsidRPr="005000DE">
        <w:rPr>
          <w:szCs w:val="21"/>
        </w:rPr>
        <w:t>-Val/</w:t>
      </w:r>
      <w:r w:rsidRPr="005000DE">
        <w:rPr>
          <w:i/>
          <w:szCs w:val="21"/>
        </w:rPr>
        <w:t>S</w:t>
      </w:r>
      <w:r w:rsidRPr="005000DE">
        <w:rPr>
          <w:szCs w:val="21"/>
        </w:rPr>
        <w:t>-Val-</w:t>
      </w:r>
      <w:r w:rsidRPr="005000DE">
        <w:rPr>
          <w:i/>
          <w:szCs w:val="21"/>
        </w:rPr>
        <w:t>d</w:t>
      </w:r>
      <w:r w:rsidRPr="005000DE">
        <w:rPr>
          <w:i/>
          <w:szCs w:val="21"/>
          <w:vertAlign w:val="subscript"/>
        </w:rPr>
        <w:t>8</w:t>
      </w:r>
      <w:r w:rsidRPr="005000DE">
        <w:rPr>
          <w:szCs w:val="21"/>
        </w:rPr>
        <w:t xml:space="preserve"> in water/methanol</w:t>
      </w:r>
    </w:p>
    <w:p w14:paraId="4FF6FEF1" w14:textId="77777777" w:rsidR="004934AD" w:rsidRPr="004934AD" w:rsidRDefault="004934AD" w:rsidP="004934AD"/>
    <w:p w14:paraId="3C7BBE56" w14:textId="6FD82187" w:rsidR="00EF7496" w:rsidRDefault="00EF7496" w:rsidP="00EF749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E268524" wp14:editId="539472C2">
            <wp:extent cx="5047200" cy="218304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2776" w14:textId="134E7CAA" w:rsidR="00EF7496" w:rsidRDefault="00EF7496" w:rsidP="00EF7496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19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5D0C21">
        <w:rPr>
          <w:rFonts w:cs="Times New Roman"/>
          <w:szCs w:val="21"/>
        </w:rPr>
        <w:t>ESI mass spectra of a mixed solution of 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/</w:t>
      </w:r>
      <w:r>
        <w:rPr>
          <w:rFonts w:cs="Times New Roman"/>
          <w:b/>
          <w:szCs w:val="21"/>
        </w:rPr>
        <w:t>L</w:t>
      </w:r>
      <w:r w:rsidR="004934AD">
        <w:rPr>
          <w:rFonts w:cs="Times New Roman"/>
          <w:b/>
          <w:szCs w:val="21"/>
        </w:rPr>
        <w:t>3</w:t>
      </w:r>
      <w:r w:rsidRPr="005D0C21">
        <w:rPr>
          <w:rFonts w:cs="Times New Roman"/>
          <w:szCs w:val="21"/>
        </w:rPr>
        <w:t>/</w:t>
      </w:r>
      <w:r w:rsidRPr="005D0C21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5D0C21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F705DD">
        <w:rPr>
          <w:rFonts w:cs="Times New Roman"/>
          <w:i/>
          <w:szCs w:val="21"/>
        </w:rPr>
        <w:t>d</w:t>
      </w:r>
      <w:r w:rsidRPr="00F705DD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in water/</w:t>
      </w:r>
      <w:r w:rsidRPr="005D0C21">
        <w:rPr>
          <w:rFonts w:cs="Times New Roman"/>
          <w:szCs w:val="21"/>
        </w:rPr>
        <w:t>methanol</w:t>
      </w:r>
      <w:r w:rsidRPr="005D0C21">
        <w:rPr>
          <w:rFonts w:cs="Times New Roman"/>
        </w:rPr>
        <w:t>.</w:t>
      </w:r>
      <w:proofErr w:type="gramEnd"/>
      <w:r w:rsidRPr="005D0C21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5D0C21">
        <w:rPr>
          <w:rFonts w:cs="Times New Roman"/>
        </w:rPr>
        <w:t>The</w:t>
      </w:r>
      <w:r>
        <w:rPr>
          <w:rFonts w:cs="Times New Roman"/>
        </w:rPr>
        <w:t xml:space="preserve"> sample solution was prepared by mixing </w:t>
      </w:r>
      <w:r w:rsidRPr="005D0C21">
        <w:rPr>
          <w:rFonts w:cs="Times New Roman"/>
          <w:szCs w:val="21"/>
        </w:rPr>
        <w:t xml:space="preserve">1.00 mL of </w:t>
      </w:r>
      <w:r w:rsidRPr="005D0C21">
        <w:rPr>
          <w:rFonts w:cs="Times New Roman"/>
          <w:i/>
          <w:szCs w:val="21"/>
        </w:rPr>
        <w:t>in situ</w:t>
      </w:r>
      <w:r>
        <w:rPr>
          <w:rFonts w:cs="Times New Roman"/>
          <w:szCs w:val="21"/>
        </w:rPr>
        <w:t xml:space="preserve"> prepared </w:t>
      </w:r>
      <w:r w:rsidRPr="005D0C21">
        <w:rPr>
          <w:rFonts w:cs="Times New Roman"/>
          <w:szCs w:val="21"/>
        </w:rPr>
        <w:t>complex solution in methanol ([CuCl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1.2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5D0C21">
        <w:rPr>
          <w:rFonts w:cs="Times New Roman"/>
          <w:szCs w:val="21"/>
        </w:rPr>
        <w:t xml:space="preserve"> [</w:t>
      </w:r>
      <w:r w:rsidRPr="00F43B61">
        <w:rPr>
          <w:rFonts w:cs="Times New Roman"/>
          <w:b/>
          <w:szCs w:val="21"/>
        </w:rPr>
        <w:t>L</w:t>
      </w:r>
      <w:r w:rsidR="004934AD">
        <w:rPr>
          <w:rFonts w:cs="Times New Roman"/>
          <w:b/>
          <w:szCs w:val="21"/>
        </w:rPr>
        <w:t>3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1.0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) and a solution of an</w:t>
      </w:r>
      <w:r w:rsidRPr="002217BE">
        <w:rPr>
          <w:rFonts w:cs="Times New Roman"/>
          <w:szCs w:val="21"/>
        </w:rPr>
        <w:t xml:space="preserve"> equimolar mixture of </w:t>
      </w:r>
      <w:r w:rsidRPr="002217BE">
        <w:rPr>
          <w:rFonts w:cs="Times New Roman"/>
          <w:i/>
          <w:szCs w:val="21"/>
        </w:rPr>
        <w:t>R</w:t>
      </w:r>
      <w:r w:rsidRPr="002217BE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2217BE">
        <w:rPr>
          <w:rFonts w:cs="Times New Roman"/>
          <w:szCs w:val="21"/>
        </w:rPr>
        <w:t xml:space="preserve"> and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</w:t>
      </w:r>
      <w:r w:rsidRPr="002217BE">
        <w:rPr>
          <w:rFonts w:cs="Times New Roman"/>
          <w:szCs w:val="21"/>
        </w:rPr>
        <w:t>(</w:t>
      </w:r>
      <w:r>
        <w:rPr>
          <w:rFonts w:cs="Times New Roman"/>
          <w:szCs w:val="21"/>
        </w:rPr>
        <w:t>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 xml:space="preserve">5.0 </w:t>
      </w:r>
      <w:r w:rsidRPr="00566752">
        <w:rPr>
          <w:rFonts w:eastAsia="MS Mincho" w:cs="Times New Roman"/>
          <w:szCs w:val="21"/>
        </w:rPr>
        <w:t>×</w:t>
      </w:r>
      <w:r w:rsidRPr="00566752">
        <w:rPr>
          <w:rFonts w:cs="Times New Roman"/>
          <w:szCs w:val="21"/>
        </w:rPr>
        <w:t xml:space="preserve"> 10</w:t>
      </w:r>
      <w:r w:rsidRPr="0056675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566752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2217BE">
        <w:rPr>
          <w:rFonts w:cs="Times New Roman"/>
          <w:szCs w:val="21"/>
        </w:rPr>
        <w:t xml:space="preserve"> [K</w:t>
      </w:r>
      <w:r w:rsidRPr="002217BE">
        <w:rPr>
          <w:rFonts w:cs="Times New Roman"/>
          <w:szCs w:val="21"/>
          <w:vertAlign w:val="subscript"/>
        </w:rPr>
        <w:t>2</w:t>
      </w:r>
      <w:r w:rsidRPr="002217BE">
        <w:rPr>
          <w:rFonts w:cs="Times New Roman"/>
          <w:szCs w:val="21"/>
        </w:rPr>
        <w:t>CO</w:t>
      </w:r>
      <w:r w:rsidRPr="002217BE">
        <w:rPr>
          <w:rFonts w:cs="Times New Roman"/>
          <w:szCs w:val="21"/>
          <w:vertAlign w:val="subscript"/>
        </w:rPr>
        <w:t>3</w:t>
      </w:r>
      <w:r w:rsidRPr="002217BE">
        <w:rPr>
          <w:rFonts w:cs="Times New Roman"/>
          <w:szCs w:val="21"/>
        </w:rPr>
        <w:t>]</w:t>
      </w:r>
      <w:r w:rsidRPr="002217BE">
        <w:rPr>
          <w:rFonts w:cs="Times New Roman"/>
          <w:szCs w:val="21"/>
          <w:vertAlign w:val="subscript"/>
        </w:rPr>
        <w:t>0</w:t>
      </w:r>
      <w:r w:rsidRPr="002217BE">
        <w:rPr>
          <w:rFonts w:cs="Times New Roman"/>
          <w:szCs w:val="21"/>
        </w:rPr>
        <w:t xml:space="preserve"> = 1.0 </w:t>
      </w:r>
      <w:r w:rsidRPr="002217BE">
        <w:rPr>
          <w:rFonts w:eastAsia="MS Mincho" w:cs="Times New Roman"/>
          <w:szCs w:val="21"/>
        </w:rPr>
        <w:t>×</w:t>
      </w:r>
      <w:r w:rsidRPr="002217BE">
        <w:rPr>
          <w:rFonts w:cs="Times New Roman"/>
          <w:szCs w:val="21"/>
        </w:rPr>
        <w:t xml:space="preserve"> 10</w:t>
      </w:r>
      <w:r w:rsidRPr="002217BE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3</w:t>
      </w:r>
      <w:r w:rsidRPr="002217BE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) in water.  The resulting </w:t>
      </w:r>
      <w:r w:rsidRPr="002217BE">
        <w:rPr>
          <w:rFonts w:cs="Times New Roman"/>
          <w:szCs w:val="21"/>
        </w:rPr>
        <w:t>mole ratio</w:t>
      </w:r>
      <w:r w:rsidRPr="002D3B0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of each component [</w:t>
      </w:r>
      <w:r w:rsidRPr="00566752">
        <w:rPr>
          <w:rFonts w:cs="Times New Roman"/>
          <w:szCs w:val="21"/>
        </w:rPr>
        <w:t>CuCl</w:t>
      </w:r>
      <w:r w:rsidRPr="00566752">
        <w:rPr>
          <w:rFonts w:cs="Times New Roman"/>
          <w:szCs w:val="21"/>
          <w:vertAlign w:val="subscript"/>
        </w:rPr>
        <w:t>2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proofErr w:type="gramStart"/>
      <w:r>
        <w:rPr>
          <w:rFonts w:cs="Times New Roman"/>
          <w:szCs w:val="21"/>
        </w:rPr>
        <w:t>/[</w:t>
      </w:r>
      <w:proofErr w:type="gramEnd"/>
      <w:r w:rsidRPr="00FF5DDB">
        <w:rPr>
          <w:rFonts w:cs="Times New Roman"/>
          <w:b/>
          <w:szCs w:val="21"/>
        </w:rPr>
        <w:t>L</w:t>
      </w:r>
      <w:r w:rsidR="004934AD">
        <w:rPr>
          <w:rFonts w:cs="Times New Roman"/>
          <w:b/>
          <w:szCs w:val="21"/>
        </w:rPr>
        <w:t>3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>/[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[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(the amount of adding aqueous solution)</w:t>
      </w:r>
      <w:r w:rsidR="004934AD">
        <w:rPr>
          <w:rFonts w:cs="Times New Roman"/>
          <w:szCs w:val="21"/>
        </w:rPr>
        <w:t xml:space="preserve"> = </w:t>
      </w:r>
      <w:r w:rsidRPr="002217BE">
        <w:rPr>
          <w:rFonts w:cs="Times New Roman"/>
          <w:szCs w:val="21"/>
        </w:rPr>
        <w:t>1.2/1.0/0.25/0.25</w:t>
      </w:r>
      <w:r>
        <w:rPr>
          <w:rFonts w:cs="Times New Roman"/>
          <w:szCs w:val="21"/>
        </w:rPr>
        <w:t xml:space="preserve"> (</w:t>
      </w:r>
      <w:r w:rsidRPr="002217BE">
        <w:rPr>
          <w:rFonts w:cs="Times New Roman"/>
          <w:szCs w:val="21"/>
        </w:rPr>
        <w:t xml:space="preserve">50 </w:t>
      </w:r>
      <w:proofErr w:type="spellStart"/>
      <w:r w:rsidRPr="002217BE">
        <w:rPr>
          <w:rFonts w:eastAsia="MS Mincho" w:cs="Times New Roman"/>
          <w:szCs w:val="21"/>
        </w:rPr>
        <w:t>μL</w:t>
      </w:r>
      <w:proofErr w:type="spellEnd"/>
      <w:r>
        <w:rPr>
          <w:rFonts w:eastAsia="MS Mincho" w:cs="Times New Roman"/>
          <w:szCs w:val="21"/>
        </w:rPr>
        <w:t>).</w:t>
      </w:r>
    </w:p>
    <w:p w14:paraId="1FDD5D59" w14:textId="06FB9B2D" w:rsidR="004934AD" w:rsidRDefault="004934AD" w:rsidP="00EF7496">
      <w:pPr>
        <w:jc w:val="center"/>
        <w:rPr>
          <w:rFonts w:asciiTheme="majorHAnsi" w:hAnsiTheme="majorHAnsi" w:cstheme="majorHAnsi"/>
        </w:rPr>
      </w:pPr>
    </w:p>
    <w:p w14:paraId="7D7CCC36" w14:textId="77777777" w:rsidR="000B1585" w:rsidRDefault="000B1585" w:rsidP="00EF7496">
      <w:pPr>
        <w:jc w:val="center"/>
        <w:rPr>
          <w:rFonts w:asciiTheme="majorHAnsi" w:hAnsiTheme="majorHAnsi" w:cstheme="majorHAnsi"/>
        </w:rPr>
      </w:pPr>
    </w:p>
    <w:p w14:paraId="60B7A4DC" w14:textId="51BECD78" w:rsidR="00EF7496" w:rsidRDefault="00EF7496" w:rsidP="00EF749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FD560B3" wp14:editId="7553EF40">
            <wp:extent cx="5069160" cy="219060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60" cy="21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FE40" w14:textId="3CD33503" w:rsidR="004934AD" w:rsidRDefault="004934AD" w:rsidP="004934AD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20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5D0C21">
        <w:rPr>
          <w:rFonts w:cs="Times New Roman"/>
          <w:szCs w:val="21"/>
        </w:rPr>
        <w:t>ESI mass spectra of a mixed solution of 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/</w:t>
      </w:r>
      <w:r>
        <w:rPr>
          <w:rFonts w:cs="Times New Roman"/>
          <w:b/>
          <w:szCs w:val="21"/>
        </w:rPr>
        <w:t>L3</w:t>
      </w:r>
      <w:r w:rsidRPr="005D0C21">
        <w:rPr>
          <w:rFonts w:cs="Times New Roman"/>
          <w:szCs w:val="21"/>
        </w:rPr>
        <w:t>/</w:t>
      </w:r>
      <w:r w:rsidRPr="005D0C21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5D0C21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F705DD">
        <w:rPr>
          <w:rFonts w:cs="Times New Roman"/>
          <w:i/>
          <w:szCs w:val="21"/>
        </w:rPr>
        <w:t>d</w:t>
      </w:r>
      <w:r w:rsidRPr="00F705DD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in water/</w:t>
      </w:r>
      <w:r w:rsidRPr="005D0C21">
        <w:rPr>
          <w:rFonts w:cs="Times New Roman"/>
          <w:szCs w:val="21"/>
        </w:rPr>
        <w:t>methanol</w:t>
      </w:r>
      <w:r w:rsidRPr="005D0C21">
        <w:rPr>
          <w:rFonts w:cs="Times New Roman"/>
        </w:rPr>
        <w:t>.</w:t>
      </w:r>
      <w:proofErr w:type="gramEnd"/>
      <w:r w:rsidRPr="005D0C21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5D0C21">
        <w:rPr>
          <w:rFonts w:cs="Times New Roman"/>
        </w:rPr>
        <w:t>The</w:t>
      </w:r>
      <w:r>
        <w:rPr>
          <w:rFonts w:cs="Times New Roman"/>
        </w:rPr>
        <w:t xml:space="preserve"> sample solution was prepared by mixing </w:t>
      </w:r>
      <w:r w:rsidRPr="005D0C21">
        <w:rPr>
          <w:rFonts w:cs="Times New Roman"/>
          <w:szCs w:val="21"/>
        </w:rPr>
        <w:t xml:space="preserve">1.00 mL of </w:t>
      </w:r>
      <w:r w:rsidRPr="005D0C21">
        <w:rPr>
          <w:rFonts w:cs="Times New Roman"/>
          <w:i/>
          <w:szCs w:val="21"/>
        </w:rPr>
        <w:t>in situ</w:t>
      </w:r>
      <w:r>
        <w:rPr>
          <w:rFonts w:cs="Times New Roman"/>
          <w:szCs w:val="21"/>
        </w:rPr>
        <w:t xml:space="preserve"> prepared </w:t>
      </w:r>
      <w:r w:rsidRPr="005D0C21">
        <w:rPr>
          <w:rFonts w:cs="Times New Roman"/>
          <w:szCs w:val="21"/>
        </w:rPr>
        <w:t>complex solution in methanol ([CuCl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1.2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5D0C21">
        <w:rPr>
          <w:rFonts w:cs="Times New Roman"/>
          <w:szCs w:val="21"/>
        </w:rPr>
        <w:t xml:space="preserve"> [</w:t>
      </w:r>
      <w:r w:rsidRPr="00F43B61">
        <w:rPr>
          <w:rFonts w:cs="Times New Roman"/>
          <w:b/>
          <w:szCs w:val="21"/>
        </w:rPr>
        <w:t>L</w:t>
      </w:r>
      <w:r>
        <w:rPr>
          <w:rFonts w:cs="Times New Roman"/>
          <w:b/>
          <w:szCs w:val="21"/>
        </w:rPr>
        <w:t>3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1.0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) and a solution of an</w:t>
      </w:r>
      <w:r w:rsidRPr="002217BE">
        <w:rPr>
          <w:rFonts w:cs="Times New Roman"/>
          <w:szCs w:val="21"/>
        </w:rPr>
        <w:t xml:space="preserve"> equimolar mixture of </w:t>
      </w:r>
      <w:r w:rsidRPr="002217BE">
        <w:rPr>
          <w:rFonts w:cs="Times New Roman"/>
          <w:i/>
          <w:szCs w:val="21"/>
        </w:rPr>
        <w:t>R</w:t>
      </w:r>
      <w:r w:rsidRPr="002217BE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2217BE">
        <w:rPr>
          <w:rFonts w:cs="Times New Roman"/>
          <w:szCs w:val="21"/>
        </w:rPr>
        <w:t xml:space="preserve"> and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</w:t>
      </w:r>
      <w:r w:rsidRPr="002217BE">
        <w:rPr>
          <w:rFonts w:cs="Times New Roman"/>
          <w:szCs w:val="21"/>
        </w:rPr>
        <w:t>(</w:t>
      </w:r>
      <w:r>
        <w:rPr>
          <w:rFonts w:cs="Times New Roman"/>
          <w:szCs w:val="21"/>
        </w:rPr>
        <w:t>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 xml:space="preserve">5.0 </w:t>
      </w:r>
      <w:r w:rsidRPr="00566752">
        <w:rPr>
          <w:rFonts w:eastAsia="MS Mincho" w:cs="Times New Roman"/>
          <w:szCs w:val="21"/>
        </w:rPr>
        <w:t>×</w:t>
      </w:r>
      <w:r w:rsidRPr="00566752">
        <w:rPr>
          <w:rFonts w:cs="Times New Roman"/>
          <w:szCs w:val="21"/>
        </w:rPr>
        <w:t xml:space="preserve"> 10</w:t>
      </w:r>
      <w:r w:rsidRPr="0056675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566752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2217BE">
        <w:rPr>
          <w:rFonts w:cs="Times New Roman"/>
          <w:szCs w:val="21"/>
        </w:rPr>
        <w:t xml:space="preserve"> [K</w:t>
      </w:r>
      <w:r w:rsidRPr="002217BE">
        <w:rPr>
          <w:rFonts w:cs="Times New Roman"/>
          <w:szCs w:val="21"/>
          <w:vertAlign w:val="subscript"/>
        </w:rPr>
        <w:t>2</w:t>
      </w:r>
      <w:r w:rsidRPr="002217BE">
        <w:rPr>
          <w:rFonts w:cs="Times New Roman"/>
          <w:szCs w:val="21"/>
        </w:rPr>
        <w:t>CO</w:t>
      </w:r>
      <w:r w:rsidRPr="002217BE">
        <w:rPr>
          <w:rFonts w:cs="Times New Roman"/>
          <w:szCs w:val="21"/>
          <w:vertAlign w:val="subscript"/>
        </w:rPr>
        <w:t>3</w:t>
      </w:r>
      <w:r w:rsidRPr="002217BE">
        <w:rPr>
          <w:rFonts w:cs="Times New Roman"/>
          <w:szCs w:val="21"/>
        </w:rPr>
        <w:t>]</w:t>
      </w:r>
      <w:r w:rsidRPr="002217BE">
        <w:rPr>
          <w:rFonts w:cs="Times New Roman"/>
          <w:szCs w:val="21"/>
          <w:vertAlign w:val="subscript"/>
        </w:rPr>
        <w:t>0</w:t>
      </w:r>
      <w:r w:rsidRPr="002217BE">
        <w:rPr>
          <w:rFonts w:cs="Times New Roman"/>
          <w:szCs w:val="21"/>
        </w:rPr>
        <w:t xml:space="preserve"> = 1.0 </w:t>
      </w:r>
      <w:r w:rsidRPr="002217BE">
        <w:rPr>
          <w:rFonts w:eastAsia="MS Mincho" w:cs="Times New Roman"/>
          <w:szCs w:val="21"/>
        </w:rPr>
        <w:t>×</w:t>
      </w:r>
      <w:r w:rsidRPr="002217BE">
        <w:rPr>
          <w:rFonts w:cs="Times New Roman"/>
          <w:szCs w:val="21"/>
        </w:rPr>
        <w:t xml:space="preserve"> 10</w:t>
      </w:r>
      <w:r w:rsidRPr="002217BE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3</w:t>
      </w:r>
      <w:r w:rsidRPr="002217BE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) in water.  The resulting </w:t>
      </w:r>
      <w:r w:rsidRPr="002217BE">
        <w:rPr>
          <w:rFonts w:cs="Times New Roman"/>
          <w:szCs w:val="21"/>
        </w:rPr>
        <w:t>mole ratio</w:t>
      </w:r>
      <w:r w:rsidRPr="002D3B0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of each component [</w:t>
      </w:r>
      <w:r w:rsidRPr="00566752">
        <w:rPr>
          <w:rFonts w:cs="Times New Roman"/>
          <w:szCs w:val="21"/>
        </w:rPr>
        <w:t>CuCl</w:t>
      </w:r>
      <w:r w:rsidRPr="00566752">
        <w:rPr>
          <w:rFonts w:cs="Times New Roman"/>
          <w:szCs w:val="21"/>
          <w:vertAlign w:val="subscript"/>
        </w:rPr>
        <w:t>2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proofErr w:type="gramStart"/>
      <w:r>
        <w:rPr>
          <w:rFonts w:cs="Times New Roman"/>
          <w:szCs w:val="21"/>
        </w:rPr>
        <w:t>/[</w:t>
      </w:r>
      <w:proofErr w:type="gramEnd"/>
      <w:r w:rsidRPr="00FF5DDB">
        <w:rPr>
          <w:rFonts w:cs="Times New Roman"/>
          <w:b/>
          <w:szCs w:val="21"/>
        </w:rPr>
        <w:t>L</w:t>
      </w:r>
      <w:r>
        <w:rPr>
          <w:rFonts w:cs="Times New Roman"/>
          <w:b/>
          <w:szCs w:val="21"/>
        </w:rPr>
        <w:t>3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>/[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[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(the amount of adding aqueous solution) =</w:t>
      </w:r>
      <w:r w:rsidRPr="002217BE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1.2/1.0/0.5</w:t>
      </w:r>
      <w:r w:rsidRPr="002217BE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0.5 (10</w:t>
      </w:r>
      <w:r w:rsidRPr="002217BE">
        <w:rPr>
          <w:rFonts w:cs="Times New Roman"/>
          <w:szCs w:val="21"/>
        </w:rPr>
        <w:t xml:space="preserve">0 </w:t>
      </w:r>
      <w:proofErr w:type="spellStart"/>
      <w:r w:rsidRPr="002217BE">
        <w:rPr>
          <w:rFonts w:eastAsia="MS Mincho" w:cs="Times New Roman"/>
          <w:szCs w:val="21"/>
        </w:rPr>
        <w:t>μL</w:t>
      </w:r>
      <w:proofErr w:type="spellEnd"/>
      <w:r>
        <w:rPr>
          <w:rFonts w:eastAsia="MS Mincho" w:cs="Times New Roman"/>
          <w:szCs w:val="21"/>
        </w:rPr>
        <w:t>)</w:t>
      </w:r>
      <w:r>
        <w:rPr>
          <w:rFonts w:cs="Times New Roman"/>
          <w:szCs w:val="21"/>
        </w:rPr>
        <w:t>.</w:t>
      </w:r>
    </w:p>
    <w:p w14:paraId="28F331AF" w14:textId="5584382A" w:rsidR="00EF7496" w:rsidRDefault="00EF7496" w:rsidP="00EF749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4CF7811" wp14:editId="451BD0FA">
            <wp:extent cx="5047200" cy="2183040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89E9" w14:textId="62E5FA61" w:rsidR="004934AD" w:rsidRDefault="004934AD" w:rsidP="004934AD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5D0C21">
        <w:rPr>
          <w:rFonts w:cs="Times New Roman"/>
          <w:szCs w:val="21"/>
        </w:rPr>
        <w:t>ESI mass spectra of a mixed solution of 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/</w:t>
      </w:r>
      <w:r>
        <w:rPr>
          <w:rFonts w:cs="Times New Roman"/>
          <w:b/>
          <w:szCs w:val="21"/>
        </w:rPr>
        <w:t>L3</w:t>
      </w:r>
      <w:r w:rsidRPr="005D0C21">
        <w:rPr>
          <w:rFonts w:cs="Times New Roman"/>
          <w:szCs w:val="21"/>
        </w:rPr>
        <w:t>/</w:t>
      </w:r>
      <w:r w:rsidRPr="005D0C21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5D0C21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F705DD">
        <w:rPr>
          <w:rFonts w:cs="Times New Roman"/>
          <w:i/>
          <w:szCs w:val="21"/>
        </w:rPr>
        <w:t>d</w:t>
      </w:r>
      <w:r w:rsidRPr="00F705DD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in water/</w:t>
      </w:r>
      <w:r w:rsidRPr="005D0C21">
        <w:rPr>
          <w:rFonts w:cs="Times New Roman"/>
          <w:szCs w:val="21"/>
        </w:rPr>
        <w:t>methanol</w:t>
      </w:r>
      <w:r w:rsidRPr="005D0C21">
        <w:rPr>
          <w:rFonts w:cs="Times New Roman"/>
        </w:rPr>
        <w:t>.</w:t>
      </w:r>
      <w:proofErr w:type="gramEnd"/>
      <w:r w:rsidRPr="005D0C21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5D0C21">
        <w:rPr>
          <w:rFonts w:cs="Times New Roman"/>
        </w:rPr>
        <w:t>The</w:t>
      </w:r>
      <w:r>
        <w:rPr>
          <w:rFonts w:cs="Times New Roman"/>
        </w:rPr>
        <w:t xml:space="preserve"> sample solution was prepared by mixing </w:t>
      </w:r>
      <w:r w:rsidRPr="005D0C21">
        <w:rPr>
          <w:rFonts w:cs="Times New Roman"/>
          <w:szCs w:val="21"/>
        </w:rPr>
        <w:t xml:space="preserve">1.00 mL of </w:t>
      </w:r>
      <w:r w:rsidRPr="005D0C21">
        <w:rPr>
          <w:rFonts w:cs="Times New Roman"/>
          <w:i/>
          <w:szCs w:val="21"/>
        </w:rPr>
        <w:t>in situ</w:t>
      </w:r>
      <w:r>
        <w:rPr>
          <w:rFonts w:cs="Times New Roman"/>
          <w:szCs w:val="21"/>
        </w:rPr>
        <w:t xml:space="preserve"> prepared </w:t>
      </w:r>
      <w:r w:rsidRPr="005D0C21">
        <w:rPr>
          <w:rFonts w:cs="Times New Roman"/>
          <w:szCs w:val="21"/>
        </w:rPr>
        <w:t>complex solution in methanol ([CuCl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1.2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5D0C21">
        <w:rPr>
          <w:rFonts w:cs="Times New Roman"/>
          <w:szCs w:val="21"/>
        </w:rPr>
        <w:t xml:space="preserve"> [</w:t>
      </w:r>
      <w:r w:rsidRPr="00F43B61">
        <w:rPr>
          <w:rFonts w:cs="Times New Roman"/>
          <w:b/>
          <w:szCs w:val="21"/>
        </w:rPr>
        <w:t>L</w:t>
      </w:r>
      <w:r>
        <w:rPr>
          <w:rFonts w:cs="Times New Roman"/>
          <w:b/>
          <w:szCs w:val="21"/>
        </w:rPr>
        <w:t>3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1.0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) and a solution of an</w:t>
      </w:r>
      <w:r w:rsidRPr="002217BE">
        <w:rPr>
          <w:rFonts w:cs="Times New Roman"/>
          <w:szCs w:val="21"/>
        </w:rPr>
        <w:t xml:space="preserve"> equimolar mixture of </w:t>
      </w:r>
      <w:r w:rsidRPr="002217BE">
        <w:rPr>
          <w:rFonts w:cs="Times New Roman"/>
          <w:i/>
          <w:szCs w:val="21"/>
        </w:rPr>
        <w:t>R</w:t>
      </w:r>
      <w:r w:rsidRPr="002217BE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2217BE">
        <w:rPr>
          <w:rFonts w:cs="Times New Roman"/>
          <w:szCs w:val="21"/>
        </w:rPr>
        <w:t xml:space="preserve"> and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</w:t>
      </w:r>
      <w:r w:rsidRPr="002217BE">
        <w:rPr>
          <w:rFonts w:cs="Times New Roman"/>
          <w:szCs w:val="21"/>
        </w:rPr>
        <w:t>(</w:t>
      </w:r>
      <w:r>
        <w:rPr>
          <w:rFonts w:cs="Times New Roman"/>
          <w:szCs w:val="21"/>
        </w:rPr>
        <w:t>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 xml:space="preserve">5.0 </w:t>
      </w:r>
      <w:r w:rsidRPr="00566752">
        <w:rPr>
          <w:rFonts w:eastAsia="MS Mincho" w:cs="Times New Roman"/>
          <w:szCs w:val="21"/>
        </w:rPr>
        <w:t>×</w:t>
      </w:r>
      <w:r w:rsidRPr="00566752">
        <w:rPr>
          <w:rFonts w:cs="Times New Roman"/>
          <w:szCs w:val="21"/>
        </w:rPr>
        <w:t xml:space="preserve"> 10</w:t>
      </w:r>
      <w:r w:rsidRPr="0056675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566752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2217BE">
        <w:rPr>
          <w:rFonts w:cs="Times New Roman"/>
          <w:szCs w:val="21"/>
        </w:rPr>
        <w:t xml:space="preserve"> [K</w:t>
      </w:r>
      <w:r w:rsidRPr="002217BE">
        <w:rPr>
          <w:rFonts w:cs="Times New Roman"/>
          <w:szCs w:val="21"/>
          <w:vertAlign w:val="subscript"/>
        </w:rPr>
        <w:t>2</w:t>
      </w:r>
      <w:r w:rsidRPr="002217BE">
        <w:rPr>
          <w:rFonts w:cs="Times New Roman"/>
          <w:szCs w:val="21"/>
        </w:rPr>
        <w:t>CO</w:t>
      </w:r>
      <w:r w:rsidRPr="002217BE">
        <w:rPr>
          <w:rFonts w:cs="Times New Roman"/>
          <w:szCs w:val="21"/>
          <w:vertAlign w:val="subscript"/>
        </w:rPr>
        <w:t>3</w:t>
      </w:r>
      <w:r w:rsidRPr="002217BE">
        <w:rPr>
          <w:rFonts w:cs="Times New Roman"/>
          <w:szCs w:val="21"/>
        </w:rPr>
        <w:t>]</w:t>
      </w:r>
      <w:r w:rsidRPr="002217BE">
        <w:rPr>
          <w:rFonts w:cs="Times New Roman"/>
          <w:szCs w:val="21"/>
          <w:vertAlign w:val="subscript"/>
        </w:rPr>
        <w:t>0</w:t>
      </w:r>
      <w:r w:rsidRPr="002217BE">
        <w:rPr>
          <w:rFonts w:cs="Times New Roman"/>
          <w:szCs w:val="21"/>
        </w:rPr>
        <w:t xml:space="preserve"> = 1.0 </w:t>
      </w:r>
      <w:r w:rsidRPr="002217BE">
        <w:rPr>
          <w:rFonts w:eastAsia="MS Mincho" w:cs="Times New Roman"/>
          <w:szCs w:val="21"/>
        </w:rPr>
        <w:t>×</w:t>
      </w:r>
      <w:r w:rsidRPr="002217BE">
        <w:rPr>
          <w:rFonts w:cs="Times New Roman"/>
          <w:szCs w:val="21"/>
        </w:rPr>
        <w:t xml:space="preserve"> 10</w:t>
      </w:r>
      <w:r w:rsidRPr="002217BE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3</w:t>
      </w:r>
      <w:r w:rsidRPr="002217BE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) in water.  The resulting </w:t>
      </w:r>
      <w:r w:rsidRPr="002217BE">
        <w:rPr>
          <w:rFonts w:cs="Times New Roman"/>
          <w:szCs w:val="21"/>
        </w:rPr>
        <w:t>mole ratio</w:t>
      </w:r>
      <w:r w:rsidRPr="002D3B0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of each component [</w:t>
      </w:r>
      <w:r w:rsidRPr="00566752">
        <w:rPr>
          <w:rFonts w:cs="Times New Roman"/>
          <w:szCs w:val="21"/>
        </w:rPr>
        <w:t>CuCl</w:t>
      </w:r>
      <w:r w:rsidRPr="00566752">
        <w:rPr>
          <w:rFonts w:cs="Times New Roman"/>
          <w:szCs w:val="21"/>
          <w:vertAlign w:val="subscript"/>
        </w:rPr>
        <w:t>2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proofErr w:type="gramStart"/>
      <w:r>
        <w:rPr>
          <w:rFonts w:cs="Times New Roman"/>
          <w:szCs w:val="21"/>
        </w:rPr>
        <w:t>/[</w:t>
      </w:r>
      <w:proofErr w:type="gramEnd"/>
      <w:r w:rsidRPr="00FF5DDB">
        <w:rPr>
          <w:rFonts w:cs="Times New Roman"/>
          <w:b/>
          <w:szCs w:val="21"/>
        </w:rPr>
        <w:t>L</w:t>
      </w:r>
      <w:r>
        <w:rPr>
          <w:rFonts w:cs="Times New Roman"/>
          <w:b/>
          <w:szCs w:val="21"/>
        </w:rPr>
        <w:t>3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>/[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[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(the amount of adding aqueous solution) = 1.2/1.0/0.75</w:t>
      </w:r>
      <w:r w:rsidRPr="002217BE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0.75 (15</w:t>
      </w:r>
      <w:r w:rsidRPr="002217BE">
        <w:rPr>
          <w:rFonts w:cs="Times New Roman"/>
          <w:szCs w:val="21"/>
        </w:rPr>
        <w:t xml:space="preserve">0 </w:t>
      </w:r>
      <w:proofErr w:type="spellStart"/>
      <w:r w:rsidRPr="002217BE">
        <w:rPr>
          <w:rFonts w:eastAsia="MS Mincho" w:cs="Times New Roman"/>
          <w:szCs w:val="21"/>
        </w:rPr>
        <w:t>μL</w:t>
      </w:r>
      <w:proofErr w:type="spellEnd"/>
      <w:r>
        <w:rPr>
          <w:rFonts w:eastAsia="MS Mincho" w:cs="Times New Roman"/>
          <w:szCs w:val="21"/>
        </w:rPr>
        <w:t>).</w:t>
      </w:r>
    </w:p>
    <w:p w14:paraId="14C5D9AD" w14:textId="48A5D82B" w:rsidR="00EF7496" w:rsidRDefault="00EF7496" w:rsidP="00EF7496">
      <w:pPr>
        <w:rPr>
          <w:rFonts w:asciiTheme="majorHAnsi" w:hAnsiTheme="majorHAnsi" w:cstheme="majorHAnsi"/>
        </w:rPr>
      </w:pPr>
    </w:p>
    <w:p w14:paraId="1D62D106" w14:textId="77777777" w:rsidR="000B1585" w:rsidRPr="00D86A0C" w:rsidRDefault="000B1585" w:rsidP="00EF7496">
      <w:pPr>
        <w:rPr>
          <w:rFonts w:asciiTheme="majorHAnsi" w:hAnsiTheme="majorHAnsi" w:cstheme="majorHAnsi"/>
        </w:rPr>
      </w:pPr>
    </w:p>
    <w:p w14:paraId="053C6E36" w14:textId="57C6117B" w:rsidR="00EF7496" w:rsidRDefault="004934AD" w:rsidP="00EF749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DA954D8" wp14:editId="01F99218">
            <wp:extent cx="5069160" cy="219060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60" cy="21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AAF1" w14:textId="006C9DEE" w:rsidR="004934AD" w:rsidRDefault="004934AD" w:rsidP="004934AD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5D0C21">
        <w:rPr>
          <w:rFonts w:cs="Times New Roman"/>
          <w:szCs w:val="21"/>
        </w:rPr>
        <w:t>ESI mass spectra of a mixed solution of 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/</w:t>
      </w:r>
      <w:r>
        <w:rPr>
          <w:rFonts w:cs="Times New Roman"/>
          <w:b/>
          <w:szCs w:val="21"/>
        </w:rPr>
        <w:t>L3</w:t>
      </w:r>
      <w:r w:rsidRPr="005D0C21">
        <w:rPr>
          <w:rFonts w:cs="Times New Roman"/>
          <w:szCs w:val="21"/>
        </w:rPr>
        <w:t>/</w:t>
      </w:r>
      <w:r w:rsidRPr="005D0C21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5D0C21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F705DD">
        <w:rPr>
          <w:rFonts w:cs="Times New Roman"/>
          <w:i/>
          <w:szCs w:val="21"/>
        </w:rPr>
        <w:t>d</w:t>
      </w:r>
      <w:r w:rsidRPr="00F705DD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in water/</w:t>
      </w:r>
      <w:r w:rsidRPr="005D0C21">
        <w:rPr>
          <w:rFonts w:cs="Times New Roman"/>
          <w:szCs w:val="21"/>
        </w:rPr>
        <w:t>methanol</w:t>
      </w:r>
      <w:r w:rsidRPr="005D0C21">
        <w:rPr>
          <w:rFonts w:cs="Times New Roman"/>
        </w:rPr>
        <w:t>.</w:t>
      </w:r>
      <w:proofErr w:type="gramEnd"/>
      <w:r w:rsidRPr="005D0C21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5D0C21">
        <w:rPr>
          <w:rFonts w:cs="Times New Roman"/>
        </w:rPr>
        <w:t>The</w:t>
      </w:r>
      <w:r>
        <w:rPr>
          <w:rFonts w:cs="Times New Roman"/>
        </w:rPr>
        <w:t xml:space="preserve"> sample solution was prepared by mixing </w:t>
      </w:r>
      <w:r w:rsidRPr="005D0C21">
        <w:rPr>
          <w:rFonts w:cs="Times New Roman"/>
          <w:szCs w:val="21"/>
        </w:rPr>
        <w:t xml:space="preserve">1.00 mL of </w:t>
      </w:r>
      <w:r w:rsidRPr="005D0C21">
        <w:rPr>
          <w:rFonts w:cs="Times New Roman"/>
          <w:i/>
          <w:szCs w:val="21"/>
        </w:rPr>
        <w:t>in situ</w:t>
      </w:r>
      <w:r>
        <w:rPr>
          <w:rFonts w:cs="Times New Roman"/>
          <w:szCs w:val="21"/>
        </w:rPr>
        <w:t xml:space="preserve"> prepared </w:t>
      </w:r>
      <w:r w:rsidRPr="005D0C21">
        <w:rPr>
          <w:rFonts w:cs="Times New Roman"/>
          <w:szCs w:val="21"/>
        </w:rPr>
        <w:t>complex solution in methanol ([CuCl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1.2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5D0C21">
        <w:rPr>
          <w:rFonts w:cs="Times New Roman"/>
          <w:szCs w:val="21"/>
        </w:rPr>
        <w:t xml:space="preserve"> [</w:t>
      </w:r>
      <w:r w:rsidRPr="00F43B61">
        <w:rPr>
          <w:rFonts w:cs="Times New Roman"/>
          <w:b/>
          <w:szCs w:val="21"/>
        </w:rPr>
        <w:t>L</w:t>
      </w:r>
      <w:r>
        <w:rPr>
          <w:rFonts w:cs="Times New Roman"/>
          <w:b/>
          <w:szCs w:val="21"/>
        </w:rPr>
        <w:t>3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1.0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) and a solution of an</w:t>
      </w:r>
      <w:r w:rsidRPr="002217BE">
        <w:rPr>
          <w:rFonts w:cs="Times New Roman"/>
          <w:szCs w:val="21"/>
        </w:rPr>
        <w:t xml:space="preserve"> equimolar mixture of </w:t>
      </w:r>
      <w:r w:rsidRPr="002217BE">
        <w:rPr>
          <w:rFonts w:cs="Times New Roman"/>
          <w:i/>
          <w:szCs w:val="21"/>
        </w:rPr>
        <w:t>R</w:t>
      </w:r>
      <w:r w:rsidRPr="002217BE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2217BE">
        <w:rPr>
          <w:rFonts w:cs="Times New Roman"/>
          <w:szCs w:val="21"/>
        </w:rPr>
        <w:t xml:space="preserve"> and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</w:t>
      </w:r>
      <w:r w:rsidRPr="002217BE">
        <w:rPr>
          <w:rFonts w:cs="Times New Roman"/>
          <w:szCs w:val="21"/>
        </w:rPr>
        <w:t>(</w:t>
      </w:r>
      <w:r>
        <w:rPr>
          <w:rFonts w:cs="Times New Roman"/>
          <w:szCs w:val="21"/>
        </w:rPr>
        <w:t>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 xml:space="preserve">5.0 </w:t>
      </w:r>
      <w:r w:rsidRPr="00566752">
        <w:rPr>
          <w:rFonts w:eastAsia="MS Mincho" w:cs="Times New Roman"/>
          <w:szCs w:val="21"/>
        </w:rPr>
        <w:t>×</w:t>
      </w:r>
      <w:r w:rsidRPr="00566752">
        <w:rPr>
          <w:rFonts w:cs="Times New Roman"/>
          <w:szCs w:val="21"/>
        </w:rPr>
        <w:t xml:space="preserve"> 10</w:t>
      </w:r>
      <w:r w:rsidRPr="0056675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566752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2217BE">
        <w:rPr>
          <w:rFonts w:cs="Times New Roman"/>
          <w:szCs w:val="21"/>
        </w:rPr>
        <w:t xml:space="preserve"> [K</w:t>
      </w:r>
      <w:r w:rsidRPr="002217BE">
        <w:rPr>
          <w:rFonts w:cs="Times New Roman"/>
          <w:szCs w:val="21"/>
          <w:vertAlign w:val="subscript"/>
        </w:rPr>
        <w:t>2</w:t>
      </w:r>
      <w:r w:rsidRPr="002217BE">
        <w:rPr>
          <w:rFonts w:cs="Times New Roman"/>
          <w:szCs w:val="21"/>
        </w:rPr>
        <w:t>CO</w:t>
      </w:r>
      <w:r w:rsidRPr="002217BE">
        <w:rPr>
          <w:rFonts w:cs="Times New Roman"/>
          <w:szCs w:val="21"/>
          <w:vertAlign w:val="subscript"/>
        </w:rPr>
        <w:t>3</w:t>
      </w:r>
      <w:r w:rsidRPr="002217BE">
        <w:rPr>
          <w:rFonts w:cs="Times New Roman"/>
          <w:szCs w:val="21"/>
        </w:rPr>
        <w:t>]</w:t>
      </w:r>
      <w:r w:rsidRPr="002217BE">
        <w:rPr>
          <w:rFonts w:cs="Times New Roman"/>
          <w:szCs w:val="21"/>
          <w:vertAlign w:val="subscript"/>
        </w:rPr>
        <w:t>0</w:t>
      </w:r>
      <w:r w:rsidRPr="002217BE">
        <w:rPr>
          <w:rFonts w:cs="Times New Roman"/>
          <w:szCs w:val="21"/>
        </w:rPr>
        <w:t xml:space="preserve"> = 1.0 </w:t>
      </w:r>
      <w:r w:rsidRPr="002217BE">
        <w:rPr>
          <w:rFonts w:eastAsia="MS Mincho" w:cs="Times New Roman"/>
          <w:szCs w:val="21"/>
        </w:rPr>
        <w:t>×</w:t>
      </w:r>
      <w:r w:rsidRPr="002217BE">
        <w:rPr>
          <w:rFonts w:cs="Times New Roman"/>
          <w:szCs w:val="21"/>
        </w:rPr>
        <w:t xml:space="preserve"> 10</w:t>
      </w:r>
      <w:r w:rsidRPr="002217BE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3</w:t>
      </w:r>
      <w:r w:rsidRPr="002217BE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) in water.  The resulting </w:t>
      </w:r>
      <w:r w:rsidRPr="002217BE">
        <w:rPr>
          <w:rFonts w:cs="Times New Roman"/>
          <w:szCs w:val="21"/>
        </w:rPr>
        <w:t>mole ratio</w:t>
      </w:r>
      <w:r w:rsidRPr="002D3B0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of each component [</w:t>
      </w:r>
      <w:r w:rsidRPr="00566752">
        <w:rPr>
          <w:rFonts w:cs="Times New Roman"/>
          <w:szCs w:val="21"/>
        </w:rPr>
        <w:t>CuCl</w:t>
      </w:r>
      <w:r w:rsidRPr="00566752">
        <w:rPr>
          <w:rFonts w:cs="Times New Roman"/>
          <w:szCs w:val="21"/>
          <w:vertAlign w:val="subscript"/>
        </w:rPr>
        <w:t>2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proofErr w:type="gramStart"/>
      <w:r>
        <w:rPr>
          <w:rFonts w:cs="Times New Roman"/>
          <w:szCs w:val="21"/>
        </w:rPr>
        <w:t>/[</w:t>
      </w:r>
      <w:proofErr w:type="gramEnd"/>
      <w:r w:rsidRPr="00FF5DDB">
        <w:rPr>
          <w:rFonts w:cs="Times New Roman"/>
          <w:b/>
          <w:szCs w:val="21"/>
        </w:rPr>
        <w:t>L</w:t>
      </w:r>
      <w:r>
        <w:rPr>
          <w:rFonts w:cs="Times New Roman"/>
          <w:b/>
          <w:szCs w:val="21"/>
        </w:rPr>
        <w:t>3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>/[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[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(the amount of adding aqueous solution) = 1.2/1.0/1.0/1.0 (20</w:t>
      </w:r>
      <w:r w:rsidRPr="002217BE">
        <w:rPr>
          <w:rFonts w:cs="Times New Roman"/>
          <w:szCs w:val="21"/>
        </w:rPr>
        <w:t xml:space="preserve">0 </w:t>
      </w:r>
      <w:proofErr w:type="spellStart"/>
      <w:r w:rsidRPr="002217BE">
        <w:rPr>
          <w:rFonts w:eastAsia="MS Mincho" w:cs="Times New Roman"/>
          <w:szCs w:val="21"/>
        </w:rPr>
        <w:t>μL</w:t>
      </w:r>
      <w:proofErr w:type="spellEnd"/>
      <w:r>
        <w:rPr>
          <w:rFonts w:eastAsia="MS Mincho" w:cs="Times New Roman"/>
          <w:szCs w:val="21"/>
        </w:rPr>
        <w:t>).</w:t>
      </w:r>
    </w:p>
    <w:p w14:paraId="5D6EA0AC" w14:textId="22D6F7A9" w:rsidR="004934AD" w:rsidRPr="00D86A0C" w:rsidRDefault="004934AD" w:rsidP="00EF7496">
      <w:pPr>
        <w:rPr>
          <w:rFonts w:asciiTheme="majorHAnsi" w:hAnsiTheme="majorHAnsi" w:cstheme="majorHAnsi"/>
        </w:rPr>
      </w:pPr>
    </w:p>
    <w:p w14:paraId="50B6A66E" w14:textId="197AB281" w:rsidR="00EF7496" w:rsidRDefault="004934AD" w:rsidP="00EF749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31EB2B7" wp14:editId="61090369">
            <wp:extent cx="5047200" cy="218304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D9610" w14:textId="3E599103" w:rsidR="004934AD" w:rsidRDefault="004934AD" w:rsidP="004934AD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5D0C21">
        <w:rPr>
          <w:rFonts w:cs="Times New Roman"/>
          <w:szCs w:val="21"/>
        </w:rPr>
        <w:t>ESI mass spectra of a mixed solution of 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/</w:t>
      </w:r>
      <w:r>
        <w:rPr>
          <w:rFonts w:cs="Times New Roman"/>
          <w:b/>
          <w:szCs w:val="21"/>
        </w:rPr>
        <w:t>L8</w:t>
      </w:r>
      <w:r w:rsidRPr="005D0C21">
        <w:rPr>
          <w:rFonts w:cs="Times New Roman"/>
          <w:szCs w:val="21"/>
        </w:rPr>
        <w:t>/</w:t>
      </w:r>
      <w:r w:rsidRPr="005D0C21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5D0C21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F705DD">
        <w:rPr>
          <w:rFonts w:cs="Times New Roman"/>
          <w:i/>
          <w:szCs w:val="21"/>
        </w:rPr>
        <w:t>d</w:t>
      </w:r>
      <w:r w:rsidRPr="00F705DD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in water/</w:t>
      </w:r>
      <w:r w:rsidRPr="005D0C21">
        <w:rPr>
          <w:rFonts w:cs="Times New Roman"/>
          <w:szCs w:val="21"/>
        </w:rPr>
        <w:t>methanol</w:t>
      </w:r>
      <w:r w:rsidRPr="005D0C21">
        <w:rPr>
          <w:rFonts w:cs="Times New Roman"/>
        </w:rPr>
        <w:t>.</w:t>
      </w:r>
      <w:proofErr w:type="gramEnd"/>
      <w:r w:rsidRPr="005D0C21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5D0C21">
        <w:rPr>
          <w:rFonts w:cs="Times New Roman"/>
        </w:rPr>
        <w:t>The</w:t>
      </w:r>
      <w:r>
        <w:rPr>
          <w:rFonts w:cs="Times New Roman"/>
        </w:rPr>
        <w:t xml:space="preserve"> sample solution was prepared by mixing </w:t>
      </w:r>
      <w:r w:rsidRPr="005D0C21">
        <w:rPr>
          <w:rFonts w:cs="Times New Roman"/>
          <w:szCs w:val="21"/>
        </w:rPr>
        <w:t xml:space="preserve">1.00 mL of </w:t>
      </w:r>
      <w:r w:rsidRPr="005D0C21">
        <w:rPr>
          <w:rFonts w:cs="Times New Roman"/>
          <w:i/>
          <w:szCs w:val="21"/>
        </w:rPr>
        <w:t>in situ</w:t>
      </w:r>
      <w:r>
        <w:rPr>
          <w:rFonts w:cs="Times New Roman"/>
          <w:szCs w:val="21"/>
        </w:rPr>
        <w:t xml:space="preserve"> prepared </w:t>
      </w:r>
      <w:r w:rsidRPr="005D0C21">
        <w:rPr>
          <w:rFonts w:cs="Times New Roman"/>
          <w:szCs w:val="21"/>
        </w:rPr>
        <w:t>complex solution in methanol ([CuCl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1.2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5D0C21">
        <w:rPr>
          <w:rFonts w:cs="Times New Roman"/>
          <w:szCs w:val="21"/>
        </w:rPr>
        <w:t xml:space="preserve"> [</w:t>
      </w:r>
      <w:r w:rsidRPr="00F43B61">
        <w:rPr>
          <w:rFonts w:cs="Times New Roman"/>
          <w:b/>
          <w:szCs w:val="21"/>
        </w:rPr>
        <w:t>L</w:t>
      </w:r>
      <w:r>
        <w:rPr>
          <w:rFonts w:cs="Times New Roman"/>
          <w:b/>
          <w:szCs w:val="21"/>
        </w:rPr>
        <w:t>8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1.0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) and a solution of an</w:t>
      </w:r>
      <w:r w:rsidRPr="002217BE">
        <w:rPr>
          <w:rFonts w:cs="Times New Roman"/>
          <w:szCs w:val="21"/>
        </w:rPr>
        <w:t xml:space="preserve"> equimolar mixture of </w:t>
      </w:r>
      <w:r w:rsidRPr="002217BE">
        <w:rPr>
          <w:rFonts w:cs="Times New Roman"/>
          <w:i/>
          <w:szCs w:val="21"/>
        </w:rPr>
        <w:t>R</w:t>
      </w:r>
      <w:r w:rsidRPr="002217BE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2217BE">
        <w:rPr>
          <w:rFonts w:cs="Times New Roman"/>
          <w:szCs w:val="21"/>
        </w:rPr>
        <w:t xml:space="preserve"> and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</w:t>
      </w:r>
      <w:r w:rsidRPr="002217BE">
        <w:rPr>
          <w:rFonts w:cs="Times New Roman"/>
          <w:szCs w:val="21"/>
        </w:rPr>
        <w:t>(</w:t>
      </w:r>
      <w:r>
        <w:rPr>
          <w:rFonts w:cs="Times New Roman"/>
          <w:szCs w:val="21"/>
        </w:rPr>
        <w:t>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 xml:space="preserve">5.0 </w:t>
      </w:r>
      <w:r w:rsidRPr="00566752">
        <w:rPr>
          <w:rFonts w:eastAsia="MS Mincho" w:cs="Times New Roman"/>
          <w:szCs w:val="21"/>
        </w:rPr>
        <w:t>×</w:t>
      </w:r>
      <w:r w:rsidRPr="00566752">
        <w:rPr>
          <w:rFonts w:cs="Times New Roman"/>
          <w:szCs w:val="21"/>
        </w:rPr>
        <w:t xml:space="preserve"> 10</w:t>
      </w:r>
      <w:r w:rsidRPr="0056675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566752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2217BE">
        <w:rPr>
          <w:rFonts w:cs="Times New Roman"/>
          <w:szCs w:val="21"/>
        </w:rPr>
        <w:t xml:space="preserve"> [K</w:t>
      </w:r>
      <w:r w:rsidRPr="002217BE">
        <w:rPr>
          <w:rFonts w:cs="Times New Roman"/>
          <w:szCs w:val="21"/>
          <w:vertAlign w:val="subscript"/>
        </w:rPr>
        <w:t>2</w:t>
      </w:r>
      <w:r w:rsidRPr="002217BE">
        <w:rPr>
          <w:rFonts w:cs="Times New Roman"/>
          <w:szCs w:val="21"/>
        </w:rPr>
        <w:t>CO</w:t>
      </w:r>
      <w:r w:rsidRPr="002217BE">
        <w:rPr>
          <w:rFonts w:cs="Times New Roman"/>
          <w:szCs w:val="21"/>
          <w:vertAlign w:val="subscript"/>
        </w:rPr>
        <w:t>3</w:t>
      </w:r>
      <w:r w:rsidRPr="002217BE">
        <w:rPr>
          <w:rFonts w:cs="Times New Roman"/>
          <w:szCs w:val="21"/>
        </w:rPr>
        <w:t>]</w:t>
      </w:r>
      <w:r w:rsidRPr="002217BE">
        <w:rPr>
          <w:rFonts w:cs="Times New Roman"/>
          <w:szCs w:val="21"/>
          <w:vertAlign w:val="subscript"/>
        </w:rPr>
        <w:t>0</w:t>
      </w:r>
      <w:r w:rsidRPr="002217BE">
        <w:rPr>
          <w:rFonts w:cs="Times New Roman"/>
          <w:szCs w:val="21"/>
        </w:rPr>
        <w:t xml:space="preserve"> = 1.0 </w:t>
      </w:r>
      <w:r w:rsidRPr="002217BE">
        <w:rPr>
          <w:rFonts w:eastAsia="MS Mincho" w:cs="Times New Roman"/>
          <w:szCs w:val="21"/>
        </w:rPr>
        <w:t>×</w:t>
      </w:r>
      <w:r w:rsidRPr="002217BE">
        <w:rPr>
          <w:rFonts w:cs="Times New Roman"/>
          <w:szCs w:val="21"/>
        </w:rPr>
        <w:t xml:space="preserve"> 10</w:t>
      </w:r>
      <w:r w:rsidRPr="002217BE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3</w:t>
      </w:r>
      <w:r w:rsidRPr="002217BE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) in water.  The resulting </w:t>
      </w:r>
      <w:r w:rsidRPr="002217BE">
        <w:rPr>
          <w:rFonts w:cs="Times New Roman"/>
          <w:szCs w:val="21"/>
        </w:rPr>
        <w:t>mole ratio</w:t>
      </w:r>
      <w:r w:rsidRPr="002D3B0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of each component [</w:t>
      </w:r>
      <w:r w:rsidRPr="00566752">
        <w:rPr>
          <w:rFonts w:cs="Times New Roman"/>
          <w:szCs w:val="21"/>
        </w:rPr>
        <w:t>CuCl</w:t>
      </w:r>
      <w:r w:rsidRPr="00566752">
        <w:rPr>
          <w:rFonts w:cs="Times New Roman"/>
          <w:szCs w:val="21"/>
          <w:vertAlign w:val="subscript"/>
        </w:rPr>
        <w:t>2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proofErr w:type="gramStart"/>
      <w:r>
        <w:rPr>
          <w:rFonts w:cs="Times New Roman"/>
          <w:szCs w:val="21"/>
        </w:rPr>
        <w:t>/[</w:t>
      </w:r>
      <w:proofErr w:type="gramEnd"/>
      <w:r w:rsidRPr="00FF5DDB">
        <w:rPr>
          <w:rFonts w:cs="Times New Roman"/>
          <w:b/>
          <w:szCs w:val="21"/>
        </w:rPr>
        <w:t>L</w:t>
      </w:r>
      <w:r>
        <w:rPr>
          <w:rFonts w:cs="Times New Roman"/>
          <w:b/>
          <w:szCs w:val="21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>/[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[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(the amount of adding aqueous solution) =</w:t>
      </w:r>
      <w:r w:rsidRPr="002217BE">
        <w:rPr>
          <w:rFonts w:cs="Times New Roman"/>
          <w:szCs w:val="21"/>
        </w:rPr>
        <w:t xml:space="preserve"> 1.2/1.0/0.25/0.25</w:t>
      </w:r>
      <w:r>
        <w:rPr>
          <w:rFonts w:cs="Times New Roman"/>
          <w:szCs w:val="21"/>
        </w:rPr>
        <w:t xml:space="preserve"> (</w:t>
      </w:r>
      <w:r w:rsidRPr="002217BE">
        <w:rPr>
          <w:rFonts w:cs="Times New Roman"/>
          <w:szCs w:val="21"/>
        </w:rPr>
        <w:t xml:space="preserve">50 </w:t>
      </w:r>
      <w:proofErr w:type="spellStart"/>
      <w:r w:rsidRPr="002217BE">
        <w:rPr>
          <w:rFonts w:eastAsia="MS Mincho" w:cs="Times New Roman"/>
          <w:szCs w:val="21"/>
        </w:rPr>
        <w:t>μL</w:t>
      </w:r>
      <w:proofErr w:type="spellEnd"/>
      <w:r>
        <w:rPr>
          <w:rFonts w:eastAsia="MS Mincho" w:cs="Times New Roman"/>
          <w:szCs w:val="21"/>
        </w:rPr>
        <w:t>)</w:t>
      </w:r>
      <w:r>
        <w:rPr>
          <w:rFonts w:cs="Times New Roman"/>
          <w:szCs w:val="21"/>
        </w:rPr>
        <w:t>.</w:t>
      </w:r>
    </w:p>
    <w:p w14:paraId="3F6ED187" w14:textId="5A6431B7" w:rsidR="004934AD" w:rsidRDefault="004934AD" w:rsidP="00A542F9">
      <w:pPr>
        <w:rPr>
          <w:rFonts w:cs="Times New Roman"/>
        </w:rPr>
      </w:pPr>
    </w:p>
    <w:p w14:paraId="50D419C3" w14:textId="77777777" w:rsidR="000B1585" w:rsidRDefault="000B1585" w:rsidP="00A542F9">
      <w:pPr>
        <w:rPr>
          <w:rFonts w:cs="Times New Roman"/>
        </w:rPr>
      </w:pPr>
    </w:p>
    <w:p w14:paraId="601A5025" w14:textId="6ACEABB2" w:rsidR="00EF7496" w:rsidRDefault="00EF7496" w:rsidP="00EF749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3295D01" wp14:editId="57FE70E7">
            <wp:extent cx="5051520" cy="219852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20" cy="21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4A7C" w14:textId="15FE8AC1" w:rsidR="004934AD" w:rsidRDefault="004934AD" w:rsidP="004934AD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 w:rsidR="00A542F9">
        <w:rPr>
          <w:rFonts w:cs="Times New Roman"/>
          <w:b/>
          <w:szCs w:val="24"/>
        </w:rPr>
        <w:t>24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5D0C21">
        <w:rPr>
          <w:rFonts w:cs="Times New Roman"/>
          <w:szCs w:val="21"/>
        </w:rPr>
        <w:t>ESI mass spectra of a mixed solution of 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/</w:t>
      </w:r>
      <w:r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5D0C21">
        <w:rPr>
          <w:rFonts w:cs="Times New Roman"/>
          <w:szCs w:val="21"/>
        </w:rPr>
        <w:t>/</w:t>
      </w:r>
      <w:r w:rsidRPr="005D0C21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5D0C21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F705DD">
        <w:rPr>
          <w:rFonts w:cs="Times New Roman"/>
          <w:i/>
          <w:szCs w:val="21"/>
        </w:rPr>
        <w:t>d</w:t>
      </w:r>
      <w:r w:rsidRPr="00F705DD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in water/</w:t>
      </w:r>
      <w:r w:rsidRPr="005D0C21">
        <w:rPr>
          <w:rFonts w:cs="Times New Roman"/>
          <w:szCs w:val="21"/>
        </w:rPr>
        <w:t>methanol</w:t>
      </w:r>
      <w:r w:rsidRPr="005D0C21">
        <w:rPr>
          <w:rFonts w:cs="Times New Roman"/>
        </w:rPr>
        <w:t>.</w:t>
      </w:r>
      <w:proofErr w:type="gramEnd"/>
      <w:r w:rsidRPr="005D0C21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5D0C21">
        <w:rPr>
          <w:rFonts w:cs="Times New Roman"/>
        </w:rPr>
        <w:t>The</w:t>
      </w:r>
      <w:r>
        <w:rPr>
          <w:rFonts w:cs="Times New Roman"/>
        </w:rPr>
        <w:t xml:space="preserve"> sample solution was prepared by mixing </w:t>
      </w:r>
      <w:r w:rsidRPr="005D0C21">
        <w:rPr>
          <w:rFonts w:cs="Times New Roman"/>
          <w:szCs w:val="21"/>
        </w:rPr>
        <w:t xml:space="preserve">1.00 mL of </w:t>
      </w:r>
      <w:r w:rsidRPr="005D0C21">
        <w:rPr>
          <w:rFonts w:cs="Times New Roman"/>
          <w:i/>
          <w:szCs w:val="21"/>
        </w:rPr>
        <w:t>in situ</w:t>
      </w:r>
      <w:r>
        <w:rPr>
          <w:rFonts w:cs="Times New Roman"/>
          <w:szCs w:val="21"/>
        </w:rPr>
        <w:t xml:space="preserve"> prepared </w:t>
      </w:r>
      <w:r w:rsidRPr="005D0C21">
        <w:rPr>
          <w:rFonts w:cs="Times New Roman"/>
          <w:szCs w:val="21"/>
        </w:rPr>
        <w:t>complex solution in methanol ([CuCl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1.2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5D0C21">
        <w:rPr>
          <w:rFonts w:cs="Times New Roman"/>
          <w:szCs w:val="21"/>
        </w:rPr>
        <w:t xml:space="preserve"> [</w:t>
      </w:r>
      <w:r w:rsidRPr="00F43B61"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1.0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) and a solution of an</w:t>
      </w:r>
      <w:r w:rsidRPr="002217BE">
        <w:rPr>
          <w:rFonts w:cs="Times New Roman"/>
          <w:szCs w:val="21"/>
        </w:rPr>
        <w:t xml:space="preserve"> equimolar mixture of </w:t>
      </w:r>
      <w:r w:rsidRPr="002217BE">
        <w:rPr>
          <w:rFonts w:cs="Times New Roman"/>
          <w:i/>
          <w:szCs w:val="21"/>
        </w:rPr>
        <w:t>R</w:t>
      </w:r>
      <w:r w:rsidRPr="002217BE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2217BE">
        <w:rPr>
          <w:rFonts w:cs="Times New Roman"/>
          <w:szCs w:val="21"/>
        </w:rPr>
        <w:t xml:space="preserve"> and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</w:t>
      </w:r>
      <w:r w:rsidRPr="002217BE">
        <w:rPr>
          <w:rFonts w:cs="Times New Roman"/>
          <w:szCs w:val="21"/>
        </w:rPr>
        <w:t>(</w:t>
      </w:r>
      <w:r>
        <w:rPr>
          <w:rFonts w:cs="Times New Roman"/>
          <w:szCs w:val="21"/>
        </w:rPr>
        <w:t>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 xml:space="preserve">5.0 </w:t>
      </w:r>
      <w:r w:rsidRPr="00566752">
        <w:rPr>
          <w:rFonts w:eastAsia="MS Mincho" w:cs="Times New Roman"/>
          <w:szCs w:val="21"/>
        </w:rPr>
        <w:t>×</w:t>
      </w:r>
      <w:r w:rsidRPr="00566752">
        <w:rPr>
          <w:rFonts w:cs="Times New Roman"/>
          <w:szCs w:val="21"/>
        </w:rPr>
        <w:t xml:space="preserve"> 10</w:t>
      </w:r>
      <w:r w:rsidRPr="0056675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566752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2217BE">
        <w:rPr>
          <w:rFonts w:cs="Times New Roman"/>
          <w:szCs w:val="21"/>
        </w:rPr>
        <w:t xml:space="preserve"> [K</w:t>
      </w:r>
      <w:r w:rsidRPr="002217BE">
        <w:rPr>
          <w:rFonts w:cs="Times New Roman"/>
          <w:szCs w:val="21"/>
          <w:vertAlign w:val="subscript"/>
        </w:rPr>
        <w:t>2</w:t>
      </w:r>
      <w:r w:rsidRPr="002217BE">
        <w:rPr>
          <w:rFonts w:cs="Times New Roman"/>
          <w:szCs w:val="21"/>
        </w:rPr>
        <w:t>CO</w:t>
      </w:r>
      <w:r w:rsidRPr="002217BE">
        <w:rPr>
          <w:rFonts w:cs="Times New Roman"/>
          <w:szCs w:val="21"/>
          <w:vertAlign w:val="subscript"/>
        </w:rPr>
        <w:t>3</w:t>
      </w:r>
      <w:r w:rsidRPr="002217BE">
        <w:rPr>
          <w:rFonts w:cs="Times New Roman"/>
          <w:szCs w:val="21"/>
        </w:rPr>
        <w:t>]</w:t>
      </w:r>
      <w:r w:rsidRPr="002217BE">
        <w:rPr>
          <w:rFonts w:cs="Times New Roman"/>
          <w:szCs w:val="21"/>
          <w:vertAlign w:val="subscript"/>
        </w:rPr>
        <w:t>0</w:t>
      </w:r>
      <w:r w:rsidRPr="002217BE">
        <w:rPr>
          <w:rFonts w:cs="Times New Roman"/>
          <w:szCs w:val="21"/>
        </w:rPr>
        <w:t xml:space="preserve"> = 1.0 </w:t>
      </w:r>
      <w:r w:rsidRPr="002217BE">
        <w:rPr>
          <w:rFonts w:eastAsia="MS Mincho" w:cs="Times New Roman"/>
          <w:szCs w:val="21"/>
        </w:rPr>
        <w:t>×</w:t>
      </w:r>
      <w:r w:rsidRPr="002217BE">
        <w:rPr>
          <w:rFonts w:cs="Times New Roman"/>
          <w:szCs w:val="21"/>
        </w:rPr>
        <w:t xml:space="preserve"> 10</w:t>
      </w:r>
      <w:r w:rsidRPr="002217BE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3</w:t>
      </w:r>
      <w:r w:rsidRPr="002217BE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) in water.  The resulting </w:t>
      </w:r>
      <w:r w:rsidRPr="002217BE">
        <w:rPr>
          <w:rFonts w:cs="Times New Roman"/>
          <w:szCs w:val="21"/>
        </w:rPr>
        <w:t>mole ratio</w:t>
      </w:r>
      <w:r w:rsidRPr="002D3B0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of each component [</w:t>
      </w:r>
      <w:r w:rsidRPr="00566752">
        <w:rPr>
          <w:rFonts w:cs="Times New Roman"/>
          <w:szCs w:val="21"/>
        </w:rPr>
        <w:t>CuCl</w:t>
      </w:r>
      <w:r w:rsidRPr="00566752">
        <w:rPr>
          <w:rFonts w:cs="Times New Roman"/>
          <w:szCs w:val="21"/>
          <w:vertAlign w:val="subscript"/>
        </w:rPr>
        <w:t>2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proofErr w:type="gramStart"/>
      <w:r>
        <w:rPr>
          <w:rFonts w:cs="Times New Roman"/>
          <w:szCs w:val="21"/>
        </w:rPr>
        <w:t>/[</w:t>
      </w:r>
      <w:proofErr w:type="gramEnd"/>
      <w:r w:rsidRPr="00FF5DDB"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>/[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[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(the amount of adding aqueous solution)</w:t>
      </w:r>
      <w:r w:rsidR="00A542F9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1.2/1.0/0.5</w:t>
      </w:r>
      <w:r w:rsidRPr="002217BE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0.5 (10</w:t>
      </w:r>
      <w:r w:rsidRPr="002217BE">
        <w:rPr>
          <w:rFonts w:cs="Times New Roman"/>
          <w:szCs w:val="21"/>
        </w:rPr>
        <w:t xml:space="preserve">0 </w:t>
      </w:r>
      <w:proofErr w:type="spellStart"/>
      <w:r w:rsidRPr="002217BE">
        <w:rPr>
          <w:rFonts w:eastAsia="MS Mincho" w:cs="Times New Roman"/>
          <w:szCs w:val="21"/>
        </w:rPr>
        <w:t>μL</w:t>
      </w:r>
      <w:proofErr w:type="spellEnd"/>
      <w:r>
        <w:rPr>
          <w:rFonts w:eastAsia="MS Mincho" w:cs="Times New Roman"/>
          <w:szCs w:val="21"/>
        </w:rPr>
        <w:t>).</w:t>
      </w:r>
    </w:p>
    <w:p w14:paraId="159DCC05" w14:textId="28824F56" w:rsidR="004934AD" w:rsidRDefault="004934AD" w:rsidP="00A542F9">
      <w:pPr>
        <w:rPr>
          <w:rFonts w:cs="Times New Roman"/>
        </w:rPr>
      </w:pPr>
    </w:p>
    <w:p w14:paraId="2A2A648B" w14:textId="027019B3" w:rsidR="00A542F9" w:rsidRDefault="00A542F9" w:rsidP="00A542F9">
      <w:pPr>
        <w:rPr>
          <w:rFonts w:cs="Times New Roman"/>
        </w:rPr>
      </w:pPr>
    </w:p>
    <w:p w14:paraId="0B012871" w14:textId="0D69A5E0" w:rsidR="00A542F9" w:rsidRDefault="00A542F9" w:rsidP="00A542F9">
      <w:pPr>
        <w:rPr>
          <w:rFonts w:cs="Times New Roman"/>
        </w:rPr>
      </w:pPr>
    </w:p>
    <w:p w14:paraId="40123F15" w14:textId="6E512DF3" w:rsidR="00EF7496" w:rsidRDefault="00EF7496" w:rsidP="00EF749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91B11BC" wp14:editId="13F02305">
            <wp:extent cx="5047200" cy="218304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18E1D" w14:textId="17E65C28" w:rsidR="004934AD" w:rsidRDefault="004934AD" w:rsidP="004934AD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 w:rsidR="00A542F9">
        <w:rPr>
          <w:rFonts w:cs="Times New Roman"/>
          <w:b/>
          <w:szCs w:val="24"/>
        </w:rPr>
        <w:t>25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5D0C21">
        <w:rPr>
          <w:rFonts w:cs="Times New Roman"/>
          <w:szCs w:val="21"/>
        </w:rPr>
        <w:t>ESI mass spectra of a mixed solution of 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/</w:t>
      </w:r>
      <w:r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5D0C21">
        <w:rPr>
          <w:rFonts w:cs="Times New Roman"/>
          <w:szCs w:val="21"/>
        </w:rPr>
        <w:t>/</w:t>
      </w:r>
      <w:r w:rsidRPr="005D0C21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5D0C21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F705DD">
        <w:rPr>
          <w:rFonts w:cs="Times New Roman"/>
          <w:i/>
          <w:szCs w:val="21"/>
        </w:rPr>
        <w:t>d</w:t>
      </w:r>
      <w:r w:rsidRPr="00F705DD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in water/</w:t>
      </w:r>
      <w:r w:rsidRPr="005D0C21">
        <w:rPr>
          <w:rFonts w:cs="Times New Roman"/>
          <w:szCs w:val="21"/>
        </w:rPr>
        <w:t>methanol</w:t>
      </w:r>
      <w:r w:rsidRPr="005D0C21">
        <w:rPr>
          <w:rFonts w:cs="Times New Roman"/>
        </w:rPr>
        <w:t>.</w:t>
      </w:r>
      <w:proofErr w:type="gramEnd"/>
      <w:r w:rsidRPr="005D0C21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5D0C21">
        <w:rPr>
          <w:rFonts w:cs="Times New Roman"/>
        </w:rPr>
        <w:t>The</w:t>
      </w:r>
      <w:r>
        <w:rPr>
          <w:rFonts w:cs="Times New Roman"/>
        </w:rPr>
        <w:t xml:space="preserve"> sample solution was prepared by mixing </w:t>
      </w:r>
      <w:r w:rsidRPr="005D0C21">
        <w:rPr>
          <w:rFonts w:cs="Times New Roman"/>
          <w:szCs w:val="21"/>
        </w:rPr>
        <w:t xml:space="preserve">1.00 mL of </w:t>
      </w:r>
      <w:r w:rsidRPr="005D0C21">
        <w:rPr>
          <w:rFonts w:cs="Times New Roman"/>
          <w:i/>
          <w:szCs w:val="21"/>
        </w:rPr>
        <w:t>in situ</w:t>
      </w:r>
      <w:r>
        <w:rPr>
          <w:rFonts w:cs="Times New Roman"/>
          <w:szCs w:val="21"/>
        </w:rPr>
        <w:t xml:space="preserve"> prepared </w:t>
      </w:r>
      <w:r w:rsidRPr="005D0C21">
        <w:rPr>
          <w:rFonts w:cs="Times New Roman"/>
          <w:szCs w:val="21"/>
        </w:rPr>
        <w:t>complex solution in methanol ([CuCl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1.2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5D0C21">
        <w:rPr>
          <w:rFonts w:cs="Times New Roman"/>
          <w:szCs w:val="21"/>
        </w:rPr>
        <w:t xml:space="preserve"> [</w:t>
      </w:r>
      <w:r w:rsidRPr="00F43B61"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1.0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) and a solution of an</w:t>
      </w:r>
      <w:r w:rsidRPr="002217BE">
        <w:rPr>
          <w:rFonts w:cs="Times New Roman"/>
          <w:szCs w:val="21"/>
        </w:rPr>
        <w:t xml:space="preserve"> equimolar mixture of </w:t>
      </w:r>
      <w:r w:rsidRPr="002217BE">
        <w:rPr>
          <w:rFonts w:cs="Times New Roman"/>
          <w:i/>
          <w:szCs w:val="21"/>
        </w:rPr>
        <w:t>R</w:t>
      </w:r>
      <w:r w:rsidRPr="002217BE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2217BE">
        <w:rPr>
          <w:rFonts w:cs="Times New Roman"/>
          <w:szCs w:val="21"/>
        </w:rPr>
        <w:t xml:space="preserve"> and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</w:t>
      </w:r>
      <w:r w:rsidRPr="002217BE">
        <w:rPr>
          <w:rFonts w:cs="Times New Roman"/>
          <w:szCs w:val="21"/>
        </w:rPr>
        <w:t>(</w:t>
      </w:r>
      <w:r>
        <w:rPr>
          <w:rFonts w:cs="Times New Roman"/>
          <w:szCs w:val="21"/>
        </w:rPr>
        <w:t>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 xml:space="preserve">5.0 </w:t>
      </w:r>
      <w:r w:rsidRPr="00566752">
        <w:rPr>
          <w:rFonts w:eastAsia="MS Mincho" w:cs="Times New Roman"/>
          <w:szCs w:val="21"/>
        </w:rPr>
        <w:t>×</w:t>
      </w:r>
      <w:r w:rsidRPr="00566752">
        <w:rPr>
          <w:rFonts w:cs="Times New Roman"/>
          <w:szCs w:val="21"/>
        </w:rPr>
        <w:t xml:space="preserve"> 10</w:t>
      </w:r>
      <w:r w:rsidRPr="0056675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566752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2217BE">
        <w:rPr>
          <w:rFonts w:cs="Times New Roman"/>
          <w:szCs w:val="21"/>
        </w:rPr>
        <w:t xml:space="preserve"> [K</w:t>
      </w:r>
      <w:r w:rsidRPr="002217BE">
        <w:rPr>
          <w:rFonts w:cs="Times New Roman"/>
          <w:szCs w:val="21"/>
          <w:vertAlign w:val="subscript"/>
        </w:rPr>
        <w:t>2</w:t>
      </w:r>
      <w:r w:rsidRPr="002217BE">
        <w:rPr>
          <w:rFonts w:cs="Times New Roman"/>
          <w:szCs w:val="21"/>
        </w:rPr>
        <w:t>CO</w:t>
      </w:r>
      <w:r w:rsidRPr="002217BE">
        <w:rPr>
          <w:rFonts w:cs="Times New Roman"/>
          <w:szCs w:val="21"/>
          <w:vertAlign w:val="subscript"/>
        </w:rPr>
        <w:t>3</w:t>
      </w:r>
      <w:r w:rsidRPr="002217BE">
        <w:rPr>
          <w:rFonts w:cs="Times New Roman"/>
          <w:szCs w:val="21"/>
        </w:rPr>
        <w:t>]</w:t>
      </w:r>
      <w:r w:rsidRPr="002217BE">
        <w:rPr>
          <w:rFonts w:cs="Times New Roman"/>
          <w:szCs w:val="21"/>
          <w:vertAlign w:val="subscript"/>
        </w:rPr>
        <w:t>0</w:t>
      </w:r>
      <w:r w:rsidRPr="002217BE">
        <w:rPr>
          <w:rFonts w:cs="Times New Roman"/>
          <w:szCs w:val="21"/>
        </w:rPr>
        <w:t xml:space="preserve"> = 1.0 </w:t>
      </w:r>
      <w:r w:rsidRPr="002217BE">
        <w:rPr>
          <w:rFonts w:eastAsia="MS Mincho" w:cs="Times New Roman"/>
          <w:szCs w:val="21"/>
        </w:rPr>
        <w:t>×</w:t>
      </w:r>
      <w:r w:rsidRPr="002217BE">
        <w:rPr>
          <w:rFonts w:cs="Times New Roman"/>
          <w:szCs w:val="21"/>
        </w:rPr>
        <w:t xml:space="preserve"> 10</w:t>
      </w:r>
      <w:r w:rsidRPr="002217BE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3</w:t>
      </w:r>
      <w:r w:rsidRPr="002217BE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) in water.  The resulting </w:t>
      </w:r>
      <w:r w:rsidRPr="002217BE">
        <w:rPr>
          <w:rFonts w:cs="Times New Roman"/>
          <w:szCs w:val="21"/>
        </w:rPr>
        <w:t>mole ratio</w:t>
      </w:r>
      <w:r w:rsidRPr="002D3B0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of each component [</w:t>
      </w:r>
      <w:r w:rsidRPr="00566752">
        <w:rPr>
          <w:rFonts w:cs="Times New Roman"/>
          <w:szCs w:val="21"/>
        </w:rPr>
        <w:t>CuCl</w:t>
      </w:r>
      <w:r w:rsidRPr="00566752">
        <w:rPr>
          <w:rFonts w:cs="Times New Roman"/>
          <w:szCs w:val="21"/>
          <w:vertAlign w:val="subscript"/>
        </w:rPr>
        <w:t>2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proofErr w:type="gramStart"/>
      <w:r>
        <w:rPr>
          <w:rFonts w:cs="Times New Roman"/>
          <w:szCs w:val="21"/>
        </w:rPr>
        <w:t>/[</w:t>
      </w:r>
      <w:proofErr w:type="gramEnd"/>
      <w:r w:rsidRPr="00FF5DDB"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>/[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[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(the amount of adding aqueous solution) </w:t>
      </w:r>
      <w:r w:rsidR="00A542F9">
        <w:rPr>
          <w:rFonts w:cs="Times New Roman"/>
          <w:szCs w:val="21"/>
        </w:rPr>
        <w:t xml:space="preserve">= </w:t>
      </w:r>
      <w:r>
        <w:rPr>
          <w:rFonts w:cs="Times New Roman"/>
          <w:szCs w:val="21"/>
        </w:rPr>
        <w:t>1.2/1.0/0.75</w:t>
      </w:r>
      <w:r w:rsidRPr="002217BE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0.75 (15</w:t>
      </w:r>
      <w:r w:rsidRPr="002217BE">
        <w:rPr>
          <w:rFonts w:cs="Times New Roman"/>
          <w:szCs w:val="21"/>
        </w:rPr>
        <w:t xml:space="preserve">0 </w:t>
      </w:r>
      <w:proofErr w:type="spellStart"/>
      <w:r w:rsidRPr="002217BE">
        <w:rPr>
          <w:rFonts w:eastAsia="MS Mincho" w:cs="Times New Roman"/>
          <w:szCs w:val="21"/>
        </w:rPr>
        <w:t>μL</w:t>
      </w:r>
      <w:proofErr w:type="spellEnd"/>
      <w:r>
        <w:rPr>
          <w:rFonts w:eastAsia="MS Mincho" w:cs="Times New Roman"/>
          <w:szCs w:val="21"/>
        </w:rPr>
        <w:t>).</w:t>
      </w:r>
    </w:p>
    <w:p w14:paraId="170AED43" w14:textId="6AFF7D17" w:rsidR="00EF7496" w:rsidRDefault="00EF7496" w:rsidP="00EF7496">
      <w:pPr>
        <w:rPr>
          <w:rFonts w:asciiTheme="majorHAnsi" w:hAnsiTheme="majorHAnsi" w:cstheme="majorHAnsi"/>
        </w:rPr>
      </w:pPr>
    </w:p>
    <w:p w14:paraId="666EC06F" w14:textId="77777777" w:rsidR="000B1585" w:rsidRPr="00D86A0C" w:rsidRDefault="000B1585" w:rsidP="00EF7496">
      <w:pPr>
        <w:rPr>
          <w:rFonts w:asciiTheme="majorHAnsi" w:hAnsiTheme="majorHAnsi" w:cstheme="majorHAnsi"/>
        </w:rPr>
      </w:pPr>
    </w:p>
    <w:p w14:paraId="193CD4A5" w14:textId="77777777" w:rsidR="00EF7496" w:rsidRDefault="00EF7496" w:rsidP="00EF7496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DC7D8A0" wp14:editId="14B679E4">
            <wp:extent cx="5069160" cy="219060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60" cy="21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0B33" w14:textId="09C277FA" w:rsidR="004934AD" w:rsidRDefault="004934AD" w:rsidP="004934AD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 w:rsidR="00A542F9">
        <w:rPr>
          <w:rFonts w:cs="Times New Roman"/>
          <w:b/>
          <w:szCs w:val="24"/>
        </w:rPr>
        <w:t>26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5D0C21">
        <w:rPr>
          <w:rFonts w:cs="Times New Roman"/>
          <w:szCs w:val="21"/>
        </w:rPr>
        <w:t>ESI mass spectra of a mixed solution of 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/</w:t>
      </w:r>
      <w:r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5D0C21">
        <w:rPr>
          <w:rFonts w:cs="Times New Roman"/>
          <w:szCs w:val="21"/>
        </w:rPr>
        <w:t>/</w:t>
      </w:r>
      <w:r w:rsidRPr="005D0C21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5D0C21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F705DD">
        <w:rPr>
          <w:rFonts w:cs="Times New Roman"/>
          <w:i/>
          <w:szCs w:val="21"/>
        </w:rPr>
        <w:t>d</w:t>
      </w:r>
      <w:r w:rsidRPr="00F705DD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in water/</w:t>
      </w:r>
      <w:r w:rsidRPr="005D0C21">
        <w:rPr>
          <w:rFonts w:cs="Times New Roman"/>
          <w:szCs w:val="21"/>
        </w:rPr>
        <w:t>methanol</w:t>
      </w:r>
      <w:r w:rsidRPr="005D0C21">
        <w:rPr>
          <w:rFonts w:cs="Times New Roman"/>
        </w:rPr>
        <w:t>.</w:t>
      </w:r>
      <w:proofErr w:type="gramEnd"/>
      <w:r w:rsidRPr="005D0C21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Pr="005D0C21">
        <w:rPr>
          <w:rFonts w:cs="Times New Roman"/>
        </w:rPr>
        <w:t>The</w:t>
      </w:r>
      <w:r>
        <w:rPr>
          <w:rFonts w:cs="Times New Roman"/>
        </w:rPr>
        <w:t xml:space="preserve"> sample solution was prepared by mixing </w:t>
      </w:r>
      <w:r w:rsidRPr="005D0C21">
        <w:rPr>
          <w:rFonts w:cs="Times New Roman"/>
          <w:szCs w:val="21"/>
        </w:rPr>
        <w:t xml:space="preserve">1.00 mL of </w:t>
      </w:r>
      <w:r w:rsidRPr="005D0C21">
        <w:rPr>
          <w:rFonts w:cs="Times New Roman"/>
          <w:i/>
          <w:szCs w:val="21"/>
        </w:rPr>
        <w:t>in situ</w:t>
      </w:r>
      <w:r>
        <w:rPr>
          <w:rFonts w:cs="Times New Roman"/>
          <w:szCs w:val="21"/>
        </w:rPr>
        <w:t xml:space="preserve"> prepared </w:t>
      </w:r>
      <w:r w:rsidRPr="005D0C21">
        <w:rPr>
          <w:rFonts w:cs="Times New Roman"/>
          <w:szCs w:val="21"/>
        </w:rPr>
        <w:t>complex solution in methanol ([CuCl</w:t>
      </w:r>
      <w:r w:rsidRPr="005D0C21">
        <w:rPr>
          <w:rFonts w:cs="Times New Roman"/>
          <w:szCs w:val="21"/>
          <w:vertAlign w:val="subscript"/>
        </w:rPr>
        <w:t>2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1.2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5D0C21">
        <w:rPr>
          <w:rFonts w:cs="Times New Roman"/>
          <w:szCs w:val="21"/>
        </w:rPr>
        <w:t xml:space="preserve"> [</w:t>
      </w:r>
      <w:r w:rsidRPr="00F43B61"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5D0C21">
        <w:rPr>
          <w:rFonts w:cs="Times New Roman"/>
          <w:szCs w:val="21"/>
        </w:rPr>
        <w:t>]</w:t>
      </w:r>
      <w:r w:rsidRPr="005D0C21">
        <w:rPr>
          <w:rFonts w:cs="Times New Roman"/>
          <w:szCs w:val="21"/>
          <w:vertAlign w:val="subscript"/>
        </w:rPr>
        <w:t>0</w:t>
      </w:r>
      <w:r w:rsidRPr="005D0C21">
        <w:rPr>
          <w:rFonts w:cs="Times New Roman"/>
          <w:szCs w:val="21"/>
        </w:rPr>
        <w:t xml:space="preserve"> = 1.0 </w:t>
      </w:r>
      <w:r w:rsidRPr="005D0C21">
        <w:rPr>
          <w:rFonts w:eastAsia="MS Mincho" w:cs="Times New Roman"/>
          <w:szCs w:val="21"/>
        </w:rPr>
        <w:t>×</w:t>
      </w:r>
      <w:r w:rsidRPr="005D0C21">
        <w:rPr>
          <w:rFonts w:cs="Times New Roman"/>
          <w:szCs w:val="21"/>
        </w:rPr>
        <w:t xml:space="preserve"> 10</w:t>
      </w:r>
      <w:r w:rsidRPr="005D0C21">
        <w:rPr>
          <w:rFonts w:eastAsia="MS Mincho" w:cs="Times New Roman"/>
          <w:szCs w:val="21"/>
          <w:vertAlign w:val="superscript"/>
        </w:rPr>
        <w:t>−</w:t>
      </w:r>
      <w:r w:rsidRPr="005D0C21">
        <w:rPr>
          <w:rFonts w:cs="Times New Roman"/>
          <w:szCs w:val="21"/>
          <w:vertAlign w:val="superscript"/>
        </w:rPr>
        <w:t xml:space="preserve">4 </w:t>
      </w:r>
      <w:r w:rsidRPr="005D0C21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) and a solution of an</w:t>
      </w:r>
      <w:r w:rsidRPr="002217BE">
        <w:rPr>
          <w:rFonts w:cs="Times New Roman"/>
          <w:szCs w:val="21"/>
        </w:rPr>
        <w:t xml:space="preserve"> equimolar mixture of </w:t>
      </w:r>
      <w:r w:rsidRPr="002217BE">
        <w:rPr>
          <w:rFonts w:cs="Times New Roman"/>
          <w:i/>
          <w:szCs w:val="21"/>
        </w:rPr>
        <w:t>R</w:t>
      </w:r>
      <w:r w:rsidRPr="002217BE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2217BE">
        <w:rPr>
          <w:rFonts w:cs="Times New Roman"/>
          <w:szCs w:val="21"/>
        </w:rPr>
        <w:t xml:space="preserve"> and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 xml:space="preserve"> </w:t>
      </w:r>
      <w:r w:rsidRPr="002217BE">
        <w:rPr>
          <w:rFonts w:cs="Times New Roman"/>
          <w:szCs w:val="21"/>
        </w:rPr>
        <w:t>(</w:t>
      </w:r>
      <w:r>
        <w:rPr>
          <w:rFonts w:cs="Times New Roman"/>
          <w:szCs w:val="21"/>
        </w:rPr>
        <w:t>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566752">
        <w:rPr>
          <w:rFonts w:cs="Times New Roman"/>
          <w:szCs w:val="21"/>
        </w:rPr>
        <w:t>]</w:t>
      </w:r>
      <w:r w:rsidRPr="00566752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 xml:space="preserve">5.0 </w:t>
      </w:r>
      <w:r w:rsidRPr="00566752">
        <w:rPr>
          <w:rFonts w:eastAsia="MS Mincho" w:cs="Times New Roman"/>
          <w:szCs w:val="21"/>
        </w:rPr>
        <w:t>×</w:t>
      </w:r>
      <w:r w:rsidRPr="00566752">
        <w:rPr>
          <w:rFonts w:cs="Times New Roman"/>
          <w:szCs w:val="21"/>
        </w:rPr>
        <w:t xml:space="preserve"> 10</w:t>
      </w:r>
      <w:r w:rsidRPr="0056675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566752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2217BE">
        <w:rPr>
          <w:rFonts w:cs="Times New Roman"/>
          <w:szCs w:val="21"/>
        </w:rPr>
        <w:t xml:space="preserve"> [K</w:t>
      </w:r>
      <w:r w:rsidRPr="002217BE">
        <w:rPr>
          <w:rFonts w:cs="Times New Roman"/>
          <w:szCs w:val="21"/>
          <w:vertAlign w:val="subscript"/>
        </w:rPr>
        <w:t>2</w:t>
      </w:r>
      <w:r w:rsidRPr="002217BE">
        <w:rPr>
          <w:rFonts w:cs="Times New Roman"/>
          <w:szCs w:val="21"/>
        </w:rPr>
        <w:t>CO</w:t>
      </w:r>
      <w:r w:rsidRPr="002217BE">
        <w:rPr>
          <w:rFonts w:cs="Times New Roman"/>
          <w:szCs w:val="21"/>
          <w:vertAlign w:val="subscript"/>
        </w:rPr>
        <w:t>3</w:t>
      </w:r>
      <w:r w:rsidRPr="002217BE">
        <w:rPr>
          <w:rFonts w:cs="Times New Roman"/>
          <w:szCs w:val="21"/>
        </w:rPr>
        <w:t>]</w:t>
      </w:r>
      <w:r w:rsidRPr="002217BE">
        <w:rPr>
          <w:rFonts w:cs="Times New Roman"/>
          <w:szCs w:val="21"/>
          <w:vertAlign w:val="subscript"/>
        </w:rPr>
        <w:t>0</w:t>
      </w:r>
      <w:r w:rsidRPr="002217BE">
        <w:rPr>
          <w:rFonts w:cs="Times New Roman"/>
          <w:szCs w:val="21"/>
        </w:rPr>
        <w:t xml:space="preserve"> = 1.0 </w:t>
      </w:r>
      <w:r w:rsidRPr="002217BE">
        <w:rPr>
          <w:rFonts w:eastAsia="MS Mincho" w:cs="Times New Roman"/>
          <w:szCs w:val="21"/>
        </w:rPr>
        <w:t>×</w:t>
      </w:r>
      <w:r w:rsidRPr="002217BE">
        <w:rPr>
          <w:rFonts w:cs="Times New Roman"/>
          <w:szCs w:val="21"/>
        </w:rPr>
        <w:t xml:space="preserve"> 10</w:t>
      </w:r>
      <w:r w:rsidRPr="002217BE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3</w:t>
      </w:r>
      <w:r w:rsidRPr="002217BE">
        <w:rPr>
          <w:rFonts w:cs="Times New Roman"/>
          <w:szCs w:val="21"/>
          <w:vertAlign w:val="superscript"/>
        </w:rPr>
        <w:t xml:space="preserve"> </w:t>
      </w:r>
      <w:r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) in water.  The resulting </w:t>
      </w:r>
      <w:r w:rsidRPr="002217BE">
        <w:rPr>
          <w:rFonts w:cs="Times New Roman"/>
          <w:szCs w:val="21"/>
        </w:rPr>
        <w:t>mole ratio</w:t>
      </w:r>
      <w:r w:rsidRPr="002D3B08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of each component [</w:t>
      </w:r>
      <w:r w:rsidRPr="00566752">
        <w:rPr>
          <w:rFonts w:cs="Times New Roman"/>
          <w:szCs w:val="21"/>
        </w:rPr>
        <w:t>CuCl</w:t>
      </w:r>
      <w:r w:rsidRPr="00566752">
        <w:rPr>
          <w:rFonts w:cs="Times New Roman"/>
          <w:szCs w:val="21"/>
          <w:vertAlign w:val="subscript"/>
        </w:rPr>
        <w:t>2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proofErr w:type="gramStart"/>
      <w:r>
        <w:rPr>
          <w:rFonts w:cs="Times New Roman"/>
          <w:szCs w:val="21"/>
        </w:rPr>
        <w:t>/[</w:t>
      </w:r>
      <w:proofErr w:type="gramEnd"/>
      <w:r w:rsidRPr="00FF5DDB">
        <w:rPr>
          <w:rFonts w:cs="Times New Roman"/>
          <w:b/>
          <w:szCs w:val="21"/>
        </w:rPr>
        <w:t>L</w:t>
      </w:r>
      <w:r w:rsidR="00A542F9">
        <w:rPr>
          <w:rFonts w:cs="Times New Roman"/>
          <w:b/>
          <w:szCs w:val="21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>/[</w:t>
      </w:r>
      <w:r w:rsidRPr="00566752">
        <w:rPr>
          <w:rFonts w:cs="Times New Roman"/>
          <w:i/>
          <w:szCs w:val="21"/>
        </w:rPr>
        <w:t>R</w:t>
      </w:r>
      <w:r w:rsidRPr="00566752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Val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 w:rsidRPr="00566752">
        <w:rPr>
          <w:rFonts w:cs="Times New Roman"/>
          <w:szCs w:val="21"/>
        </w:rPr>
        <w:t>/</w:t>
      </w:r>
      <w:r>
        <w:rPr>
          <w:rFonts w:cs="Times New Roman"/>
          <w:szCs w:val="21"/>
        </w:rPr>
        <w:t>[</w:t>
      </w:r>
      <w:r w:rsidRPr="002217BE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201831">
        <w:rPr>
          <w:rFonts w:cs="Times New Roman"/>
          <w:i/>
          <w:szCs w:val="21"/>
        </w:rPr>
        <w:t>d</w:t>
      </w:r>
      <w:r w:rsidRPr="00201831">
        <w:rPr>
          <w:rFonts w:cs="Times New Roman"/>
          <w:szCs w:val="21"/>
          <w:vertAlign w:val="subscript"/>
        </w:rPr>
        <w:t>8</w:t>
      </w:r>
      <w:r w:rsidRPr="00640625">
        <w:rPr>
          <w:rFonts w:cs="Times New Roman"/>
          <w:szCs w:val="21"/>
        </w:rPr>
        <w:t>]</w:t>
      </w:r>
      <w:r w:rsidRPr="00640625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(the amount of adding aqueous solution) </w:t>
      </w:r>
      <w:r w:rsidR="00A542F9">
        <w:rPr>
          <w:rFonts w:cs="Times New Roman"/>
          <w:szCs w:val="21"/>
        </w:rPr>
        <w:t>=</w:t>
      </w:r>
      <w:r w:rsidRPr="002217BE">
        <w:rPr>
          <w:rFonts w:cs="Times New Roman"/>
          <w:szCs w:val="21"/>
        </w:rPr>
        <w:t xml:space="preserve"> </w:t>
      </w:r>
      <w:r>
        <w:rPr>
          <w:rFonts w:cs="Times New Roman"/>
          <w:szCs w:val="21"/>
        </w:rPr>
        <w:t>1.2/1.0/1.0/1.0 (20</w:t>
      </w:r>
      <w:r w:rsidRPr="002217BE">
        <w:rPr>
          <w:rFonts w:cs="Times New Roman"/>
          <w:szCs w:val="21"/>
        </w:rPr>
        <w:t xml:space="preserve">0 </w:t>
      </w:r>
      <w:proofErr w:type="spellStart"/>
      <w:r w:rsidRPr="002217BE">
        <w:rPr>
          <w:rFonts w:eastAsia="MS Mincho" w:cs="Times New Roman"/>
          <w:szCs w:val="21"/>
        </w:rPr>
        <w:t>μL</w:t>
      </w:r>
      <w:proofErr w:type="spellEnd"/>
      <w:r>
        <w:rPr>
          <w:rFonts w:eastAsia="MS Mincho" w:cs="Times New Roman"/>
          <w:szCs w:val="21"/>
        </w:rPr>
        <w:t>).</w:t>
      </w:r>
    </w:p>
    <w:p w14:paraId="03654BE6" w14:textId="3AD29A71" w:rsidR="00C64B0B" w:rsidRPr="002B4A57" w:rsidRDefault="00C64B0B" w:rsidP="00C64B0B">
      <w:pPr>
        <w:rPr>
          <w:rFonts w:cs="Times New Roman"/>
          <w:szCs w:val="24"/>
          <w:u w:val="single"/>
        </w:rPr>
      </w:pPr>
    </w:p>
    <w:p w14:paraId="7B65BC41" w14:textId="08FF1BF9" w:rsidR="00DE23E8" w:rsidRDefault="00DE23E8" w:rsidP="00654E8F">
      <w:pPr>
        <w:spacing w:before="240"/>
      </w:pPr>
    </w:p>
    <w:p w14:paraId="52FF1948" w14:textId="3ADD7CED" w:rsidR="00017D96" w:rsidRDefault="00C64B0B" w:rsidP="00017D96">
      <w:pPr>
        <w:pStyle w:val="Heading1"/>
      </w:pPr>
      <w:r w:rsidRPr="00C64B0B">
        <w:t xml:space="preserve">ESI mass spectra of </w:t>
      </w:r>
      <w:r>
        <w:t xml:space="preserve">the </w:t>
      </w:r>
      <w:r w:rsidRPr="00C64B0B">
        <w:t>MS/EL method of CuCl</w:t>
      </w:r>
      <w:r w:rsidRPr="006D03B7">
        <w:rPr>
          <w:vertAlign w:val="subscript"/>
        </w:rPr>
        <w:t>2</w:t>
      </w:r>
      <w:r w:rsidRPr="00C64B0B">
        <w:t>/L/</w:t>
      </w:r>
      <w:r w:rsidRPr="00C64B0B">
        <w:rPr>
          <w:i/>
        </w:rPr>
        <w:t>R</w:t>
      </w:r>
      <w:r w:rsidRPr="00C64B0B">
        <w:t>-AA/S-AA</w:t>
      </w:r>
      <w:r>
        <w:t>-</w:t>
      </w:r>
      <w:proofErr w:type="spellStart"/>
      <w:r w:rsidRPr="00C64B0B">
        <w:rPr>
          <w:i/>
        </w:rPr>
        <w:t>d</w:t>
      </w:r>
      <w:r w:rsidRPr="00C64B0B">
        <w:rPr>
          <w:i/>
          <w:vertAlign w:val="subscript"/>
        </w:rPr>
        <w:t>n</w:t>
      </w:r>
      <w:proofErr w:type="spellEnd"/>
      <w:r w:rsidRPr="00C64B0B">
        <w:t xml:space="preserve"> in water/ methanol</w:t>
      </w:r>
    </w:p>
    <w:p w14:paraId="5E0E5076" w14:textId="77777777" w:rsidR="00017D96" w:rsidRPr="00017D96" w:rsidRDefault="00017D96" w:rsidP="00017D96"/>
    <w:p w14:paraId="1F79B746" w14:textId="09E94474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F26FC2" wp14:editId="47DC43B6">
            <wp:extent cx="5328360" cy="2183040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60" cy="2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E64F" w14:textId="640025B4" w:rsidR="00017D96" w:rsidRDefault="00017D96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27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>. 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L3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-Ala/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-Ala</w:t>
      </w:r>
      <w:r>
        <w:rPr>
          <w:rFonts w:cs="Times New Roman"/>
          <w:szCs w:val="21"/>
        </w:rPr>
        <w:t>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3</w:t>
      </w:r>
      <w:r>
        <w:rPr>
          <w:rFonts w:cs="Times New Roman"/>
          <w:szCs w:val="21"/>
        </w:rPr>
        <w:t>.</w:t>
      </w:r>
    </w:p>
    <w:p w14:paraId="1B78C349" w14:textId="6337A886" w:rsidR="00017D96" w:rsidRDefault="00017D96" w:rsidP="00017D96">
      <w:pPr>
        <w:rPr>
          <w:rFonts w:ascii="Arial" w:hAnsi="Arial" w:cs="Arial"/>
        </w:rPr>
      </w:pPr>
    </w:p>
    <w:p w14:paraId="6948F7B7" w14:textId="77777777" w:rsidR="000B1585" w:rsidRDefault="000B1585" w:rsidP="00017D96">
      <w:pPr>
        <w:rPr>
          <w:rFonts w:ascii="Arial" w:hAnsi="Arial" w:cs="Arial"/>
        </w:rPr>
      </w:pPr>
    </w:p>
    <w:p w14:paraId="02E88C9C" w14:textId="5862AD71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7CE58D" wp14:editId="27FEDC37">
            <wp:extent cx="5702760" cy="213588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60" cy="2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8350" w14:textId="619286C9" w:rsidR="00017D96" w:rsidRDefault="00017D96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L3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</w:t>
      </w:r>
      <w:proofErr w:type="spellStart"/>
      <w:r>
        <w:rPr>
          <w:rFonts w:cs="Times New Roman"/>
          <w:szCs w:val="21"/>
        </w:rPr>
        <w:t>Leu</w:t>
      </w:r>
      <w:proofErr w:type="spellEnd"/>
      <w:r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-Leu-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3</w:t>
      </w:r>
      <w:r>
        <w:rPr>
          <w:rFonts w:cs="Times New Roman"/>
          <w:szCs w:val="21"/>
        </w:rPr>
        <w:t>.</w:t>
      </w:r>
    </w:p>
    <w:p w14:paraId="58FA26AE" w14:textId="6318AA5C" w:rsidR="00017D96" w:rsidRDefault="00017D96" w:rsidP="00017D96">
      <w:pPr>
        <w:rPr>
          <w:rFonts w:cs="Times New Roman"/>
          <w:szCs w:val="21"/>
        </w:rPr>
      </w:pPr>
    </w:p>
    <w:p w14:paraId="444C70BA" w14:textId="77777777" w:rsidR="00017D96" w:rsidRDefault="00017D96" w:rsidP="00017D96">
      <w:pPr>
        <w:rPr>
          <w:rFonts w:cs="Times New Roman"/>
          <w:szCs w:val="21"/>
        </w:rPr>
      </w:pPr>
    </w:p>
    <w:p w14:paraId="3B0F9666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F62B18" wp14:editId="39767E2D">
            <wp:extent cx="5274720" cy="2168640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20" cy="2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F36D" w14:textId="0385CF71" w:rsidR="00017D96" w:rsidRDefault="00017D96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29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L3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>.</w:t>
      </w:r>
    </w:p>
    <w:p w14:paraId="32ED9238" w14:textId="05E2213B" w:rsidR="00017D96" w:rsidRDefault="00017D96" w:rsidP="00017D96">
      <w:pPr>
        <w:rPr>
          <w:rFonts w:ascii="Arial" w:hAnsi="Arial" w:cs="Arial"/>
        </w:rPr>
      </w:pPr>
    </w:p>
    <w:p w14:paraId="4F2192B3" w14:textId="77777777" w:rsidR="000B1585" w:rsidRDefault="000B1585" w:rsidP="00017D96">
      <w:pPr>
        <w:rPr>
          <w:rFonts w:ascii="Arial" w:hAnsi="Arial" w:cs="Arial"/>
        </w:rPr>
      </w:pPr>
    </w:p>
    <w:p w14:paraId="6381CDB1" w14:textId="61E540A3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16E0B9" wp14:editId="728212E1">
            <wp:extent cx="5577840" cy="2176200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1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6035" w14:textId="20D36A11" w:rsidR="00017D96" w:rsidRDefault="00017D96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30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L3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-Met/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-Met-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3</w:t>
      </w:r>
      <w:r>
        <w:rPr>
          <w:rFonts w:cs="Times New Roman"/>
          <w:szCs w:val="21"/>
        </w:rPr>
        <w:t>.</w:t>
      </w:r>
    </w:p>
    <w:p w14:paraId="05BCF88A" w14:textId="2B718D87" w:rsidR="00017D96" w:rsidRDefault="00017D96" w:rsidP="00017D96">
      <w:pPr>
        <w:rPr>
          <w:rFonts w:ascii="Arial" w:hAnsi="Arial" w:cs="Arial"/>
        </w:rPr>
      </w:pPr>
    </w:p>
    <w:p w14:paraId="3E4F3F32" w14:textId="6F515480" w:rsidR="00017D96" w:rsidRDefault="00017D96" w:rsidP="00017D96">
      <w:pPr>
        <w:rPr>
          <w:rFonts w:ascii="Arial" w:hAnsi="Arial" w:cs="Arial"/>
        </w:rPr>
      </w:pPr>
    </w:p>
    <w:p w14:paraId="1E23A05A" w14:textId="77777777" w:rsidR="00017D96" w:rsidRDefault="00017D96" w:rsidP="00017D96">
      <w:pPr>
        <w:rPr>
          <w:rFonts w:ascii="Arial" w:hAnsi="Arial" w:cs="Arial"/>
        </w:rPr>
      </w:pPr>
    </w:p>
    <w:p w14:paraId="3D977590" w14:textId="4002A686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8F1E0C" wp14:editId="2C419D9F">
            <wp:extent cx="5395320" cy="2231280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20" cy="22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1D12" w14:textId="62CB99E4" w:rsidR="00017D96" w:rsidRPr="00017D96" w:rsidRDefault="00017D96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L3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</w:t>
      </w:r>
      <w:proofErr w:type="spellStart"/>
      <w:r>
        <w:rPr>
          <w:rFonts w:cs="Times New Roman"/>
          <w:szCs w:val="21"/>
        </w:rPr>
        <w:t>Orn</w:t>
      </w:r>
      <w:proofErr w:type="spellEnd"/>
      <w:r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-Orn-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6</w:t>
      </w:r>
      <w:r>
        <w:rPr>
          <w:rFonts w:cs="Times New Roman"/>
          <w:szCs w:val="21"/>
        </w:rPr>
        <w:t>.</w:t>
      </w:r>
    </w:p>
    <w:p w14:paraId="7685EE53" w14:textId="27FE041A" w:rsidR="00017D96" w:rsidRDefault="00017D96" w:rsidP="00017D96">
      <w:pPr>
        <w:rPr>
          <w:rFonts w:ascii="Arial" w:hAnsi="Arial" w:cs="Arial"/>
        </w:rPr>
      </w:pPr>
    </w:p>
    <w:p w14:paraId="56F01038" w14:textId="77777777" w:rsidR="000B1585" w:rsidRDefault="000B1585" w:rsidP="00017D96">
      <w:pPr>
        <w:rPr>
          <w:rFonts w:ascii="Arial" w:hAnsi="Arial" w:cs="Arial"/>
        </w:rPr>
      </w:pPr>
    </w:p>
    <w:p w14:paraId="0B14DE44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A345C9" wp14:editId="57D2CB38">
            <wp:extent cx="5105880" cy="2157120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80" cy="21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F90C6" w14:textId="45D4C10C" w:rsidR="00017D96" w:rsidRDefault="00017D96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3E5275"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L3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-Lys/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-Lys-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4</w:t>
      </w:r>
      <w:r>
        <w:rPr>
          <w:rFonts w:cs="Times New Roman"/>
          <w:szCs w:val="21"/>
        </w:rPr>
        <w:t>.</w:t>
      </w:r>
    </w:p>
    <w:p w14:paraId="0CA2675F" w14:textId="68920BEF" w:rsidR="00017D96" w:rsidRDefault="00017D96" w:rsidP="00017D96">
      <w:pPr>
        <w:rPr>
          <w:rFonts w:ascii="Arial" w:hAnsi="Arial" w:cs="Arial"/>
        </w:rPr>
      </w:pPr>
    </w:p>
    <w:p w14:paraId="45E0AF82" w14:textId="76B006D9" w:rsidR="00017D96" w:rsidRDefault="00017D96" w:rsidP="00017D96">
      <w:pPr>
        <w:rPr>
          <w:rFonts w:ascii="Arial" w:hAnsi="Arial" w:cs="Arial"/>
        </w:rPr>
      </w:pPr>
    </w:p>
    <w:p w14:paraId="5A03B954" w14:textId="77777777" w:rsidR="00017D96" w:rsidRDefault="00017D96" w:rsidP="00017D96">
      <w:pPr>
        <w:rPr>
          <w:rFonts w:ascii="Arial" w:hAnsi="Arial" w:cs="Arial"/>
        </w:rPr>
      </w:pPr>
    </w:p>
    <w:p w14:paraId="4D647057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DEE410" wp14:editId="64C480A4">
            <wp:extent cx="5562360" cy="218304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60" cy="2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A8BA" w14:textId="21C2D399" w:rsidR="00017D96" w:rsidRDefault="00017D96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L3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</w:t>
      </w:r>
      <w:proofErr w:type="spellStart"/>
      <w:r>
        <w:rPr>
          <w:rFonts w:cs="Times New Roman"/>
          <w:szCs w:val="21"/>
        </w:rPr>
        <w:t>Phe</w:t>
      </w:r>
      <w:proofErr w:type="spellEnd"/>
      <w:r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-Phe-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5</w:t>
      </w:r>
      <w:r>
        <w:rPr>
          <w:rFonts w:cs="Times New Roman"/>
          <w:szCs w:val="21"/>
        </w:rPr>
        <w:t>.</w:t>
      </w:r>
    </w:p>
    <w:p w14:paraId="046537CE" w14:textId="77DEAF4C" w:rsidR="00017D96" w:rsidRDefault="00017D96" w:rsidP="00017D96">
      <w:pPr>
        <w:rPr>
          <w:rFonts w:ascii="Arial" w:hAnsi="Arial" w:cs="Arial"/>
        </w:rPr>
      </w:pPr>
    </w:p>
    <w:p w14:paraId="34F7E355" w14:textId="77777777" w:rsidR="000B1585" w:rsidRPr="00017D96" w:rsidRDefault="000B1585" w:rsidP="00017D96">
      <w:pPr>
        <w:rPr>
          <w:rFonts w:ascii="Arial" w:hAnsi="Arial" w:cs="Arial"/>
        </w:rPr>
      </w:pPr>
    </w:p>
    <w:p w14:paraId="48F3A95B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564B3E" wp14:editId="12A7F411">
            <wp:extent cx="5113800" cy="2168640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00" cy="2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A73B" w14:textId="29510F92" w:rsidR="00017D96" w:rsidRDefault="00017D96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="002953DC" w:rsidRPr="00415802">
        <w:rPr>
          <w:rFonts w:cs="Times New Roman"/>
          <w:szCs w:val="21"/>
        </w:rPr>
        <w:t>[K</w:t>
      </w:r>
      <w:r w:rsidR="002953DC" w:rsidRPr="00415802">
        <w:rPr>
          <w:rFonts w:cs="Times New Roman"/>
          <w:szCs w:val="21"/>
          <w:vertAlign w:val="subscript"/>
        </w:rPr>
        <w:t>2</w:t>
      </w:r>
      <w:r w:rsidR="002953DC" w:rsidRPr="00415802">
        <w:rPr>
          <w:rFonts w:cs="Times New Roman"/>
          <w:szCs w:val="21"/>
        </w:rPr>
        <w:t>CO</w:t>
      </w:r>
      <w:r w:rsidR="002953DC" w:rsidRPr="00415802">
        <w:rPr>
          <w:rFonts w:cs="Times New Roman"/>
          <w:szCs w:val="21"/>
          <w:vertAlign w:val="subscript"/>
        </w:rPr>
        <w:t>3</w:t>
      </w:r>
      <w:r w:rsidR="002953DC" w:rsidRPr="00415802">
        <w:rPr>
          <w:rFonts w:cs="Times New Roman"/>
          <w:szCs w:val="21"/>
        </w:rPr>
        <w:t>]</w:t>
      </w:r>
      <w:r w:rsidR="002953DC" w:rsidRPr="00415802">
        <w:rPr>
          <w:rFonts w:cs="Times New Roman"/>
          <w:szCs w:val="21"/>
          <w:vertAlign w:val="subscript"/>
        </w:rPr>
        <w:t>0</w:t>
      </w:r>
      <w:r w:rsidR="002953DC">
        <w:rPr>
          <w:rFonts w:cs="Times New Roman"/>
          <w:szCs w:val="21"/>
        </w:rPr>
        <w:t xml:space="preserve"> = 9.09</w:t>
      </w:r>
      <w:r w:rsidR="002953DC" w:rsidRPr="00415802">
        <w:rPr>
          <w:rFonts w:cs="Times New Roman"/>
          <w:szCs w:val="21"/>
        </w:rPr>
        <w:t xml:space="preserve"> </w:t>
      </w:r>
      <w:r w:rsidR="002953DC" w:rsidRPr="00415802">
        <w:rPr>
          <w:rFonts w:eastAsia="MS Mincho" w:cs="Times New Roman"/>
          <w:szCs w:val="21"/>
        </w:rPr>
        <w:t>×</w:t>
      </w:r>
      <w:r w:rsidR="002953DC" w:rsidRPr="00415802">
        <w:rPr>
          <w:rFonts w:cs="Times New Roman"/>
          <w:szCs w:val="21"/>
        </w:rPr>
        <w:t xml:space="preserve"> 10</w:t>
      </w:r>
      <w:r w:rsidR="002953DC" w:rsidRPr="00415802">
        <w:rPr>
          <w:rFonts w:eastAsia="MS Mincho" w:cs="Times New Roman"/>
          <w:szCs w:val="21"/>
          <w:vertAlign w:val="superscript"/>
        </w:rPr>
        <w:t>−</w:t>
      </w:r>
      <w:r w:rsidR="002953DC">
        <w:rPr>
          <w:rFonts w:cs="Times New Roman"/>
          <w:szCs w:val="21"/>
          <w:vertAlign w:val="superscript"/>
        </w:rPr>
        <w:t>5</w:t>
      </w:r>
      <w:r w:rsidR="002953DC" w:rsidRPr="00415802">
        <w:rPr>
          <w:rFonts w:cs="Times New Roman"/>
          <w:szCs w:val="21"/>
          <w:vertAlign w:val="superscript"/>
        </w:rPr>
        <w:t xml:space="preserve"> </w:t>
      </w:r>
      <w:r w:rsidR="002953DC" w:rsidRPr="00415802">
        <w:rPr>
          <w:rFonts w:eastAsia="Times New Roman" w:cs="Times New Roman"/>
          <w:szCs w:val="21"/>
        </w:rPr>
        <w:t>M</w:t>
      </w:r>
      <w:r w:rsidR="002953DC">
        <w:rPr>
          <w:rFonts w:eastAsia="Times New Roman" w:cs="Times New Roman"/>
          <w:szCs w:val="21"/>
        </w:rPr>
        <w:t>,</w:t>
      </w:r>
      <w:r w:rsidR="002953DC" w:rsidRPr="00415802">
        <w:rPr>
          <w:rFonts w:cs="Times New Roman"/>
          <w:szCs w:val="21"/>
        </w:rPr>
        <w:t xml:space="preserve"> </w:t>
      </w:r>
      <w:r w:rsidR="002953DC" w:rsidRPr="00415802">
        <w:rPr>
          <w:rFonts w:cs="Times New Roman"/>
          <w:b/>
          <w:szCs w:val="21"/>
        </w:rPr>
        <w:t>L</w:t>
      </w:r>
      <w:r w:rsidR="002953DC" w:rsidRPr="00415802">
        <w:rPr>
          <w:rFonts w:cs="Times New Roman"/>
          <w:szCs w:val="21"/>
        </w:rPr>
        <w:t xml:space="preserve"> = </w:t>
      </w:r>
      <w:r w:rsidR="002953DC">
        <w:rPr>
          <w:rFonts w:cs="Times New Roman"/>
          <w:b/>
          <w:szCs w:val="21"/>
        </w:rPr>
        <w:t>L3</w:t>
      </w:r>
      <w:r w:rsidR="002953DC" w:rsidRPr="00415802">
        <w:rPr>
          <w:rFonts w:cs="Times New Roman"/>
          <w:szCs w:val="21"/>
        </w:rPr>
        <w:t xml:space="preserve">, AA= </w:t>
      </w:r>
      <w:r w:rsidR="002953DC" w:rsidRPr="00415802">
        <w:rPr>
          <w:rFonts w:cs="Times New Roman"/>
          <w:i/>
          <w:szCs w:val="21"/>
        </w:rPr>
        <w:t>R</w:t>
      </w:r>
      <w:r w:rsidR="002953DC">
        <w:rPr>
          <w:rFonts w:cs="Times New Roman"/>
          <w:szCs w:val="21"/>
        </w:rPr>
        <w:t>-</w:t>
      </w:r>
      <w:proofErr w:type="spellStart"/>
      <w:r w:rsidR="002953DC">
        <w:rPr>
          <w:rFonts w:cs="Times New Roman"/>
          <w:szCs w:val="21"/>
        </w:rPr>
        <w:t>Hyp</w:t>
      </w:r>
      <w:proofErr w:type="spellEnd"/>
      <w:r w:rsidR="002953DC">
        <w:rPr>
          <w:rFonts w:cs="Times New Roman"/>
          <w:szCs w:val="21"/>
        </w:rPr>
        <w:t>/</w:t>
      </w:r>
      <w:r w:rsidR="002953DC" w:rsidRPr="00415802">
        <w:rPr>
          <w:rFonts w:cs="Times New Roman"/>
          <w:i/>
          <w:szCs w:val="21"/>
        </w:rPr>
        <w:t>S</w:t>
      </w:r>
      <w:r w:rsidR="002953DC">
        <w:rPr>
          <w:rFonts w:cs="Times New Roman"/>
          <w:szCs w:val="21"/>
        </w:rPr>
        <w:t>-Hyp-</w:t>
      </w:r>
      <w:r w:rsidR="002953DC" w:rsidRPr="008B7737">
        <w:rPr>
          <w:rFonts w:cs="Times New Roman"/>
          <w:i/>
          <w:szCs w:val="21"/>
        </w:rPr>
        <w:t>d</w:t>
      </w:r>
      <w:r w:rsidR="002953DC">
        <w:rPr>
          <w:rFonts w:cs="Times New Roman"/>
          <w:szCs w:val="21"/>
          <w:vertAlign w:val="subscript"/>
        </w:rPr>
        <w:t>3</w:t>
      </w:r>
      <w:r w:rsidR="002953DC">
        <w:rPr>
          <w:rFonts w:cs="Times New Roman"/>
          <w:szCs w:val="21"/>
        </w:rPr>
        <w:t>.</w:t>
      </w:r>
    </w:p>
    <w:p w14:paraId="514FAD65" w14:textId="2AB90AE0" w:rsidR="002953DC" w:rsidRDefault="002953DC" w:rsidP="00017D96">
      <w:pPr>
        <w:rPr>
          <w:rFonts w:cs="Times New Roman"/>
          <w:szCs w:val="21"/>
        </w:rPr>
      </w:pPr>
    </w:p>
    <w:p w14:paraId="17E2F072" w14:textId="17EE186A" w:rsidR="002953DC" w:rsidRDefault="002953DC" w:rsidP="00017D96">
      <w:pPr>
        <w:rPr>
          <w:rFonts w:cs="Times New Roman"/>
          <w:szCs w:val="21"/>
        </w:rPr>
      </w:pPr>
    </w:p>
    <w:p w14:paraId="242B5D32" w14:textId="77777777" w:rsidR="002953DC" w:rsidRPr="002953DC" w:rsidRDefault="002953DC" w:rsidP="00017D96">
      <w:pPr>
        <w:rPr>
          <w:rFonts w:cs="Times New Roman"/>
          <w:szCs w:val="21"/>
        </w:rPr>
      </w:pPr>
    </w:p>
    <w:p w14:paraId="270E266A" w14:textId="423450B7" w:rsidR="00017D96" w:rsidRDefault="00017D96" w:rsidP="00017D96">
      <w:pPr>
        <w:jc w:val="center"/>
        <w:rPr>
          <w:rFonts w:ascii="Arial" w:hAnsi="Arial" w:cs="Arial"/>
        </w:rPr>
      </w:pPr>
    </w:p>
    <w:p w14:paraId="75769DB3" w14:textId="14D46DDA" w:rsidR="00017D96" w:rsidRDefault="00017D96" w:rsidP="002953DC">
      <w:pPr>
        <w:rPr>
          <w:rFonts w:ascii="Arial" w:hAnsi="Arial" w:cs="Arial"/>
        </w:rPr>
      </w:pPr>
    </w:p>
    <w:p w14:paraId="66B68F1C" w14:textId="652DE14F" w:rsidR="002953DC" w:rsidRDefault="002953DC" w:rsidP="002953DC">
      <w:pPr>
        <w:rPr>
          <w:rFonts w:ascii="Arial" w:hAnsi="Arial" w:cs="Arial"/>
        </w:rPr>
      </w:pPr>
    </w:p>
    <w:p w14:paraId="2C297FF9" w14:textId="77777777" w:rsidR="002953DC" w:rsidRDefault="002953DC" w:rsidP="002953DC">
      <w:pPr>
        <w:rPr>
          <w:rFonts w:ascii="Arial" w:hAnsi="Arial" w:cs="Arial"/>
        </w:rPr>
      </w:pPr>
    </w:p>
    <w:p w14:paraId="196FCAB0" w14:textId="1724845A" w:rsidR="002953DC" w:rsidRDefault="00017D96" w:rsidP="002953D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3576CC" wp14:editId="3FC3C8A1">
            <wp:extent cx="5335920" cy="2183040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20" cy="2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751E" w14:textId="5D09E000" w:rsidR="002953DC" w:rsidRDefault="002953DC" w:rsidP="002953DC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</w:t>
      </w:r>
      <w:r w:rsidR="00A95712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L8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-Ala/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-Ala-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3</w:t>
      </w:r>
      <w:r>
        <w:rPr>
          <w:rFonts w:cs="Times New Roman"/>
          <w:szCs w:val="21"/>
        </w:rPr>
        <w:t>.</w:t>
      </w:r>
    </w:p>
    <w:p w14:paraId="50A1B87D" w14:textId="72BC6328" w:rsidR="00017D96" w:rsidRDefault="00017D96" w:rsidP="00017D96">
      <w:pPr>
        <w:rPr>
          <w:rFonts w:ascii="Arial" w:hAnsi="Arial" w:cs="Arial"/>
        </w:rPr>
      </w:pPr>
    </w:p>
    <w:p w14:paraId="4034F476" w14:textId="77777777" w:rsidR="000B1585" w:rsidRDefault="000B1585" w:rsidP="00017D96">
      <w:pPr>
        <w:rPr>
          <w:rFonts w:ascii="Arial" w:hAnsi="Arial" w:cs="Arial"/>
        </w:rPr>
      </w:pPr>
    </w:p>
    <w:p w14:paraId="672F6EAC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219EC1" wp14:editId="0FBEB7C7">
            <wp:extent cx="5047560" cy="2135880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60" cy="2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CDBD" w14:textId="5E50E8F6" w:rsidR="002953DC" w:rsidRDefault="002953DC" w:rsidP="002953DC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</w:t>
      </w:r>
      <w:r w:rsidR="00A95712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L8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</w:t>
      </w:r>
      <w:proofErr w:type="spellStart"/>
      <w:r>
        <w:rPr>
          <w:rFonts w:cs="Times New Roman"/>
          <w:szCs w:val="21"/>
        </w:rPr>
        <w:t>Leu</w:t>
      </w:r>
      <w:proofErr w:type="spellEnd"/>
      <w:r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-Leu-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3</w:t>
      </w:r>
      <w:r>
        <w:rPr>
          <w:rFonts w:cs="Times New Roman"/>
          <w:szCs w:val="21"/>
        </w:rPr>
        <w:t>.</w:t>
      </w:r>
    </w:p>
    <w:p w14:paraId="24F9019C" w14:textId="77777777" w:rsidR="002953DC" w:rsidRDefault="002953DC" w:rsidP="00017D96">
      <w:pPr>
        <w:rPr>
          <w:rFonts w:eastAsia="MS Mincho" w:cs="Times New Roman"/>
          <w:b/>
        </w:rPr>
      </w:pPr>
    </w:p>
    <w:p w14:paraId="4B3D6140" w14:textId="77777777" w:rsidR="002953DC" w:rsidRDefault="002953DC" w:rsidP="00017D96">
      <w:pPr>
        <w:rPr>
          <w:rFonts w:eastAsia="MS Mincho" w:cs="Times New Roman"/>
          <w:b/>
        </w:rPr>
      </w:pPr>
    </w:p>
    <w:p w14:paraId="31DE51B4" w14:textId="52BD9F02" w:rsidR="00017D96" w:rsidRDefault="00017D96" w:rsidP="00017D96">
      <w:pPr>
        <w:rPr>
          <w:rFonts w:ascii="Arial" w:hAnsi="Arial" w:cs="Arial"/>
        </w:rPr>
      </w:pPr>
    </w:p>
    <w:p w14:paraId="38F13BF6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D5D8CB" wp14:editId="6D9E1D82">
            <wp:extent cx="5062680" cy="2168640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80" cy="2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37AF" w14:textId="3833D0B9" w:rsidR="002953DC" w:rsidRDefault="002953DC" w:rsidP="002953DC">
      <w:pPr>
        <w:rPr>
          <w:rFonts w:cs="Times New Roman"/>
          <w:szCs w:val="21"/>
        </w:rPr>
      </w:pPr>
      <w:proofErr w:type="gramStart"/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3</w:t>
      </w:r>
      <w:r w:rsidR="00A95712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L8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-Val/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-Val-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8</w:t>
      </w:r>
      <w:r>
        <w:rPr>
          <w:rFonts w:cs="Times New Roman"/>
          <w:szCs w:val="21"/>
        </w:rPr>
        <w:t>.</w:t>
      </w:r>
    </w:p>
    <w:p w14:paraId="1996107B" w14:textId="62CEEED0" w:rsidR="00017D96" w:rsidRDefault="00017D96" w:rsidP="00017D96">
      <w:pPr>
        <w:rPr>
          <w:rFonts w:ascii="Arial" w:hAnsi="Arial" w:cs="Arial"/>
        </w:rPr>
      </w:pPr>
    </w:p>
    <w:p w14:paraId="37AC81FF" w14:textId="77777777" w:rsidR="000B1585" w:rsidRDefault="000B1585" w:rsidP="00017D96">
      <w:pPr>
        <w:rPr>
          <w:rFonts w:ascii="Arial" w:hAnsi="Arial" w:cs="Arial"/>
        </w:rPr>
      </w:pPr>
    </w:p>
    <w:p w14:paraId="2D02F66F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E25061" wp14:editId="117D196B">
            <wp:extent cx="5073120" cy="2150280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20" cy="21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619C" w14:textId="0CD50286" w:rsidR="002953DC" w:rsidRDefault="002953DC" w:rsidP="002953DC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S38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L8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-Met/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-Met-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3</w:t>
      </w:r>
      <w:r>
        <w:rPr>
          <w:rFonts w:cs="Times New Roman"/>
          <w:szCs w:val="21"/>
        </w:rPr>
        <w:t>.</w:t>
      </w:r>
    </w:p>
    <w:p w14:paraId="65B4B931" w14:textId="34E772DC" w:rsidR="00017D96" w:rsidRDefault="00017D96" w:rsidP="00017D96">
      <w:pPr>
        <w:rPr>
          <w:rFonts w:ascii="Arial" w:hAnsi="Arial" w:cs="Arial"/>
        </w:rPr>
      </w:pPr>
    </w:p>
    <w:p w14:paraId="2E2E249C" w14:textId="2BB81141" w:rsidR="002953DC" w:rsidRDefault="002953DC" w:rsidP="00017D96">
      <w:pPr>
        <w:rPr>
          <w:rFonts w:ascii="Arial" w:hAnsi="Arial" w:cs="Arial"/>
        </w:rPr>
      </w:pPr>
    </w:p>
    <w:p w14:paraId="4F7AA6A1" w14:textId="77777777" w:rsidR="002953DC" w:rsidRDefault="002953DC" w:rsidP="00017D96">
      <w:pPr>
        <w:rPr>
          <w:rFonts w:ascii="Arial" w:hAnsi="Arial" w:cs="Arial"/>
        </w:rPr>
      </w:pPr>
    </w:p>
    <w:p w14:paraId="613187D5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89B708" wp14:editId="28C75E2F">
            <wp:extent cx="5128560" cy="2231280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60" cy="22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D9F5" w14:textId="690D8AD7" w:rsidR="00017D96" w:rsidRDefault="002953DC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S39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="00017D96" w:rsidRPr="00415802">
        <w:rPr>
          <w:rFonts w:cs="Times New Roman"/>
          <w:szCs w:val="21"/>
        </w:rPr>
        <w:t>[K</w:t>
      </w:r>
      <w:r w:rsidR="00017D96" w:rsidRPr="00415802">
        <w:rPr>
          <w:rFonts w:cs="Times New Roman"/>
          <w:szCs w:val="21"/>
          <w:vertAlign w:val="subscript"/>
        </w:rPr>
        <w:t>2</w:t>
      </w:r>
      <w:r w:rsidR="00017D96" w:rsidRPr="00415802">
        <w:rPr>
          <w:rFonts w:cs="Times New Roman"/>
          <w:szCs w:val="21"/>
        </w:rPr>
        <w:t>CO</w:t>
      </w:r>
      <w:r w:rsidR="00017D96" w:rsidRPr="00415802">
        <w:rPr>
          <w:rFonts w:cs="Times New Roman"/>
          <w:szCs w:val="21"/>
          <w:vertAlign w:val="subscript"/>
        </w:rPr>
        <w:t>3</w:t>
      </w:r>
      <w:r w:rsidR="00017D96" w:rsidRPr="00415802">
        <w:rPr>
          <w:rFonts w:cs="Times New Roman"/>
          <w:szCs w:val="21"/>
        </w:rPr>
        <w:t>]</w:t>
      </w:r>
      <w:r w:rsidR="00017D96" w:rsidRPr="00415802">
        <w:rPr>
          <w:rFonts w:cs="Times New Roman"/>
          <w:szCs w:val="21"/>
          <w:vertAlign w:val="subscript"/>
        </w:rPr>
        <w:t>0</w:t>
      </w:r>
      <w:r w:rsidR="00017D96">
        <w:rPr>
          <w:rFonts w:cs="Times New Roman"/>
          <w:szCs w:val="21"/>
        </w:rPr>
        <w:t xml:space="preserve"> = 9.09</w:t>
      </w:r>
      <w:r w:rsidR="00017D96" w:rsidRPr="00415802">
        <w:rPr>
          <w:rFonts w:cs="Times New Roman"/>
          <w:szCs w:val="21"/>
        </w:rPr>
        <w:t xml:space="preserve"> </w:t>
      </w:r>
      <w:r w:rsidR="00017D96" w:rsidRPr="00415802">
        <w:rPr>
          <w:rFonts w:eastAsia="MS Mincho" w:cs="Times New Roman"/>
          <w:szCs w:val="21"/>
        </w:rPr>
        <w:t>×</w:t>
      </w:r>
      <w:r w:rsidR="00017D96" w:rsidRPr="00415802">
        <w:rPr>
          <w:rFonts w:cs="Times New Roman"/>
          <w:szCs w:val="21"/>
        </w:rPr>
        <w:t xml:space="preserve"> 10</w:t>
      </w:r>
      <w:r w:rsidR="00017D96" w:rsidRPr="00415802">
        <w:rPr>
          <w:rFonts w:eastAsia="MS Mincho" w:cs="Times New Roman"/>
          <w:szCs w:val="21"/>
          <w:vertAlign w:val="superscript"/>
        </w:rPr>
        <w:t>−</w:t>
      </w:r>
      <w:r w:rsidR="00017D96">
        <w:rPr>
          <w:rFonts w:cs="Times New Roman"/>
          <w:szCs w:val="21"/>
          <w:vertAlign w:val="superscript"/>
        </w:rPr>
        <w:t>5</w:t>
      </w:r>
      <w:r w:rsidR="00017D96" w:rsidRPr="00415802">
        <w:rPr>
          <w:rFonts w:cs="Times New Roman"/>
          <w:szCs w:val="21"/>
          <w:vertAlign w:val="superscript"/>
        </w:rPr>
        <w:t xml:space="preserve"> </w:t>
      </w:r>
      <w:r w:rsidR="00017D96" w:rsidRPr="00415802">
        <w:rPr>
          <w:rFonts w:eastAsia="Times New Roman" w:cs="Times New Roman"/>
          <w:szCs w:val="21"/>
        </w:rPr>
        <w:t>M</w:t>
      </w:r>
      <w:r w:rsidR="00017D96">
        <w:rPr>
          <w:rFonts w:eastAsia="Times New Roman" w:cs="Times New Roman"/>
          <w:szCs w:val="21"/>
        </w:rPr>
        <w:t>,</w:t>
      </w:r>
      <w:r w:rsidR="00017D96" w:rsidRPr="00415802">
        <w:rPr>
          <w:rFonts w:cs="Times New Roman"/>
          <w:szCs w:val="21"/>
        </w:rPr>
        <w:t xml:space="preserve"> </w:t>
      </w:r>
      <w:r w:rsidR="00017D96" w:rsidRPr="00415802">
        <w:rPr>
          <w:rFonts w:cs="Times New Roman"/>
          <w:b/>
          <w:szCs w:val="21"/>
        </w:rPr>
        <w:t>L</w:t>
      </w:r>
      <w:r w:rsidR="00017D96" w:rsidRPr="00415802">
        <w:rPr>
          <w:rFonts w:cs="Times New Roman"/>
          <w:szCs w:val="21"/>
        </w:rPr>
        <w:t xml:space="preserve"> = </w:t>
      </w:r>
      <w:r w:rsidR="00017D96">
        <w:rPr>
          <w:rFonts w:cs="Times New Roman"/>
          <w:b/>
          <w:szCs w:val="21"/>
        </w:rPr>
        <w:t>L8</w:t>
      </w:r>
      <w:r w:rsidR="00017D96" w:rsidRPr="00415802">
        <w:rPr>
          <w:rFonts w:cs="Times New Roman"/>
          <w:szCs w:val="21"/>
        </w:rPr>
        <w:t xml:space="preserve">, AA= </w:t>
      </w:r>
      <w:r w:rsidR="00017D96" w:rsidRPr="00415802">
        <w:rPr>
          <w:rFonts w:cs="Times New Roman"/>
          <w:i/>
          <w:szCs w:val="21"/>
        </w:rPr>
        <w:t>R</w:t>
      </w:r>
      <w:r w:rsidR="00017D96">
        <w:rPr>
          <w:rFonts w:cs="Times New Roman"/>
          <w:szCs w:val="21"/>
        </w:rPr>
        <w:t>-</w:t>
      </w:r>
      <w:proofErr w:type="spellStart"/>
      <w:r w:rsidR="00017D96">
        <w:rPr>
          <w:rFonts w:cs="Times New Roman"/>
          <w:szCs w:val="21"/>
        </w:rPr>
        <w:t>Orn</w:t>
      </w:r>
      <w:proofErr w:type="spellEnd"/>
      <w:r w:rsidR="00017D96">
        <w:rPr>
          <w:rFonts w:cs="Times New Roman"/>
          <w:szCs w:val="21"/>
        </w:rPr>
        <w:t>/</w:t>
      </w:r>
      <w:r w:rsidR="00017D96" w:rsidRPr="00415802">
        <w:rPr>
          <w:rFonts w:cs="Times New Roman"/>
          <w:i/>
          <w:szCs w:val="21"/>
        </w:rPr>
        <w:t>S</w:t>
      </w:r>
      <w:r w:rsidR="00017D96">
        <w:rPr>
          <w:rFonts w:cs="Times New Roman"/>
          <w:szCs w:val="21"/>
        </w:rPr>
        <w:t>-Orn-</w:t>
      </w:r>
      <w:r w:rsidR="00017D96" w:rsidRPr="008B7737">
        <w:rPr>
          <w:rFonts w:cs="Times New Roman"/>
          <w:i/>
          <w:szCs w:val="21"/>
        </w:rPr>
        <w:t>d</w:t>
      </w:r>
      <w:r w:rsidR="00017D96">
        <w:rPr>
          <w:rFonts w:cs="Times New Roman"/>
          <w:szCs w:val="21"/>
          <w:vertAlign w:val="subscript"/>
        </w:rPr>
        <w:t>6</w:t>
      </w:r>
      <w:r w:rsidR="00017D96">
        <w:rPr>
          <w:rFonts w:cs="Times New Roman"/>
          <w:szCs w:val="21"/>
        </w:rPr>
        <w:t>.</w:t>
      </w:r>
    </w:p>
    <w:p w14:paraId="528F26A1" w14:textId="1AC6280D" w:rsidR="00017D96" w:rsidRDefault="00017D96" w:rsidP="00017D96">
      <w:pPr>
        <w:rPr>
          <w:rFonts w:ascii="Arial" w:hAnsi="Arial" w:cs="Arial"/>
        </w:rPr>
      </w:pPr>
    </w:p>
    <w:p w14:paraId="3EFB4D5E" w14:textId="77777777" w:rsidR="000B1585" w:rsidRDefault="000B1585" w:rsidP="00017D96">
      <w:pPr>
        <w:rPr>
          <w:rFonts w:ascii="Arial" w:hAnsi="Arial" w:cs="Arial"/>
        </w:rPr>
      </w:pPr>
    </w:p>
    <w:p w14:paraId="58C9C70D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A34C69" wp14:editId="34FD0D6E">
            <wp:extent cx="5105880" cy="2157120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80" cy="21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3263" w14:textId="3B7581B1" w:rsidR="00017D96" w:rsidRDefault="002953DC" w:rsidP="00017D96">
      <w:pPr>
        <w:rPr>
          <w:rFonts w:ascii="Arial" w:hAnsi="Arial" w:cs="Arial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S40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L8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-Lys/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-Lys-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4</w:t>
      </w:r>
      <w:r>
        <w:rPr>
          <w:rFonts w:cs="Times New Roman"/>
          <w:szCs w:val="21"/>
        </w:rPr>
        <w:t>.</w:t>
      </w:r>
    </w:p>
    <w:p w14:paraId="4D27D2AF" w14:textId="77777777" w:rsidR="00017D96" w:rsidRDefault="00017D96" w:rsidP="00017D9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F702DD" wp14:editId="5BED574F">
            <wp:extent cx="5061600" cy="2183040"/>
            <wp:effectExtent l="0" t="0" r="0" b="0"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21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16FBE" w14:textId="29467519" w:rsidR="002953DC" w:rsidRDefault="002953DC" w:rsidP="002953DC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S41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Pr="00415802">
        <w:rPr>
          <w:rFonts w:cs="Times New Roman"/>
          <w:szCs w:val="21"/>
        </w:rPr>
        <w:t>[K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CO</w:t>
      </w:r>
      <w:r w:rsidRPr="00415802">
        <w:rPr>
          <w:rFonts w:cs="Times New Roman"/>
          <w:szCs w:val="21"/>
          <w:vertAlign w:val="subscript"/>
        </w:rPr>
        <w:t>3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eastAsia="Times New Roman" w:cs="Times New Roman"/>
          <w:szCs w:val="21"/>
        </w:rPr>
        <w:t>,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b/>
          <w:szCs w:val="21"/>
        </w:rPr>
        <w:t>L8</w:t>
      </w:r>
      <w:r w:rsidRPr="00415802">
        <w:rPr>
          <w:rFonts w:cs="Times New Roman"/>
          <w:szCs w:val="21"/>
        </w:rPr>
        <w:t xml:space="preserve">, AA= </w:t>
      </w:r>
      <w:r w:rsidRPr="00415802">
        <w:rPr>
          <w:rFonts w:cs="Times New Roman"/>
          <w:i/>
          <w:szCs w:val="21"/>
        </w:rPr>
        <w:t>R</w:t>
      </w:r>
      <w:r>
        <w:rPr>
          <w:rFonts w:cs="Times New Roman"/>
          <w:szCs w:val="21"/>
        </w:rPr>
        <w:t>-</w:t>
      </w:r>
      <w:proofErr w:type="spellStart"/>
      <w:r>
        <w:rPr>
          <w:rFonts w:cs="Times New Roman"/>
          <w:szCs w:val="21"/>
        </w:rPr>
        <w:t>Phe</w:t>
      </w:r>
      <w:proofErr w:type="spellEnd"/>
      <w:r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S</w:t>
      </w:r>
      <w:r>
        <w:rPr>
          <w:rFonts w:cs="Times New Roman"/>
          <w:szCs w:val="21"/>
        </w:rPr>
        <w:t>-Phe-</w:t>
      </w:r>
      <w:r w:rsidRPr="008B7737">
        <w:rPr>
          <w:rFonts w:cs="Times New Roman"/>
          <w:i/>
          <w:szCs w:val="21"/>
        </w:rPr>
        <w:t>d</w:t>
      </w:r>
      <w:r>
        <w:rPr>
          <w:rFonts w:cs="Times New Roman"/>
          <w:szCs w:val="21"/>
          <w:vertAlign w:val="subscript"/>
        </w:rPr>
        <w:t>5</w:t>
      </w:r>
      <w:r>
        <w:rPr>
          <w:rFonts w:cs="Times New Roman"/>
          <w:szCs w:val="21"/>
        </w:rPr>
        <w:t>.</w:t>
      </w:r>
    </w:p>
    <w:p w14:paraId="1F588E51" w14:textId="63ABC99E" w:rsidR="002953DC" w:rsidRDefault="002953DC" w:rsidP="002953DC">
      <w:pPr>
        <w:jc w:val="both"/>
        <w:rPr>
          <w:rFonts w:cs="Times New Roman"/>
          <w:szCs w:val="21"/>
        </w:rPr>
      </w:pPr>
    </w:p>
    <w:p w14:paraId="5062A20A" w14:textId="77777777" w:rsidR="000B1585" w:rsidRPr="002953DC" w:rsidRDefault="000B1585" w:rsidP="002953DC">
      <w:pPr>
        <w:jc w:val="both"/>
        <w:rPr>
          <w:rFonts w:cs="Times New Roman"/>
          <w:szCs w:val="21"/>
        </w:rPr>
      </w:pPr>
    </w:p>
    <w:p w14:paraId="707C5A00" w14:textId="1B05FF57" w:rsidR="00017D96" w:rsidRDefault="002953DC" w:rsidP="00017D96">
      <w:pPr>
        <w:jc w:val="center"/>
        <w:rPr>
          <w:rFonts w:ascii="Arial" w:hAnsi="Arial" w:cs="Arial"/>
        </w:rPr>
      </w:pPr>
      <w:r>
        <w:rPr>
          <w:rFonts w:cs="Times New Roman"/>
          <w:szCs w:val="21"/>
        </w:rPr>
        <w:t>.</w:t>
      </w:r>
      <w:r w:rsidR="00017D96">
        <w:rPr>
          <w:rFonts w:ascii="Arial" w:hAnsi="Arial" w:cs="Arial"/>
          <w:noProof/>
        </w:rPr>
        <w:drawing>
          <wp:inline distT="0" distB="0" distL="0" distR="0" wp14:anchorId="5B048482" wp14:editId="29E39A87">
            <wp:extent cx="5120640" cy="2168640"/>
            <wp:effectExtent l="0" t="0" r="0" b="0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A95C" w14:textId="477788F2" w:rsidR="00017D96" w:rsidRDefault="002953DC" w:rsidP="00017D96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A95712">
        <w:rPr>
          <w:rFonts w:cs="Times New Roman"/>
          <w:b/>
          <w:szCs w:val="24"/>
        </w:rPr>
        <w:t>S42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proofErr w:type="gramStart"/>
      <w:r w:rsidRPr="00415802">
        <w:rPr>
          <w:rFonts w:cs="Times New Roman"/>
          <w:szCs w:val="21"/>
        </w:rPr>
        <w:t xml:space="preserve">ESI mass spectra of the </w:t>
      </w:r>
      <w:r>
        <w:rPr>
          <w:rFonts w:cs="Times New Roman"/>
          <w:szCs w:val="21"/>
        </w:rPr>
        <w:t>MS/</w:t>
      </w:r>
      <w:r w:rsidRPr="00415802">
        <w:rPr>
          <w:rFonts w:cs="Times New Roman"/>
          <w:szCs w:val="21"/>
        </w:rPr>
        <w:t>EL method of 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/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-AA/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- in water/methanol</w:t>
      </w:r>
      <w:r>
        <w:rPr>
          <w:rFonts w:cs="Times New Roman"/>
          <w:szCs w:val="21"/>
        </w:rPr>
        <w:t xml:space="preserve"> (1/10</w:t>
      </w:r>
      <w:r w:rsidRPr="00415802">
        <w:rPr>
          <w:rFonts w:cs="Times New Roman"/>
          <w:szCs w:val="21"/>
        </w:rPr>
        <w:t>, v/v).</w:t>
      </w:r>
      <w:proofErr w:type="gramEnd"/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4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 w:rsidRPr="00415802">
        <w:rPr>
          <w:rFonts w:cs="Times New Roman"/>
          <w:szCs w:val="21"/>
        </w:rPr>
        <w:t>, [</w:t>
      </w:r>
      <w:r w:rsidRPr="00415802">
        <w:rPr>
          <w:rFonts w:cs="Times New Roman"/>
          <w:b/>
          <w:szCs w:val="21"/>
        </w:rPr>
        <w:t>L</w:t>
      </w:r>
      <w:proofErr w:type="gramStart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proofErr w:type="gramEnd"/>
      <w:r>
        <w:rPr>
          <w:rFonts w:cs="Times New Roman"/>
          <w:szCs w:val="21"/>
        </w:rPr>
        <w:t xml:space="preserve"> = 9.09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 xml:space="preserve"> and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</w:t>
      </w:r>
      <w:r w:rsidRPr="00415802">
        <w:rPr>
          <w:rFonts w:cs="Times New Roman"/>
          <w:szCs w:val="21"/>
        </w:rPr>
        <w:t xml:space="preserve"> 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 xml:space="preserve"> = </w:t>
      </w:r>
      <w:r>
        <w:rPr>
          <w:rFonts w:cs="Times New Roman"/>
          <w:szCs w:val="21"/>
        </w:rPr>
        <w:t>4.55</w:t>
      </w:r>
      <w:r w:rsidRPr="00415802">
        <w:rPr>
          <w:rFonts w:cs="Times New Roman"/>
          <w:szCs w:val="21"/>
        </w:rPr>
        <w:t xml:space="preserve"> </w:t>
      </w:r>
      <w:r w:rsidRPr="00415802">
        <w:rPr>
          <w:rFonts w:eastAsia="MS Mincho" w:cs="Times New Roman"/>
          <w:szCs w:val="21"/>
        </w:rPr>
        <w:t>×</w:t>
      </w:r>
      <w:r w:rsidRPr="00415802">
        <w:rPr>
          <w:rFonts w:cs="Times New Roman"/>
          <w:szCs w:val="21"/>
        </w:rPr>
        <w:t xml:space="preserve"> 10</w:t>
      </w:r>
      <w:r w:rsidRPr="00415802">
        <w:rPr>
          <w:rFonts w:eastAsia="MS Mincho" w:cs="Times New Roman"/>
          <w:szCs w:val="21"/>
          <w:vertAlign w:val="superscript"/>
        </w:rPr>
        <w:t>−</w:t>
      </w:r>
      <w:r>
        <w:rPr>
          <w:rFonts w:cs="Times New Roman"/>
          <w:szCs w:val="21"/>
          <w:vertAlign w:val="superscript"/>
        </w:rPr>
        <w:t>5</w:t>
      </w:r>
      <w:r w:rsidRPr="00415802">
        <w:rPr>
          <w:rFonts w:cs="Times New Roman"/>
          <w:szCs w:val="21"/>
          <w:vertAlign w:val="superscript"/>
        </w:rPr>
        <w:t xml:space="preserve"> </w:t>
      </w:r>
      <w:r w:rsidRPr="00415802">
        <w:rPr>
          <w:rFonts w:eastAsia="Times New Roman" w:cs="Times New Roman"/>
          <w:szCs w:val="21"/>
        </w:rPr>
        <w:t>M</w:t>
      </w:r>
      <w:r>
        <w:rPr>
          <w:rFonts w:cs="Times New Roman"/>
          <w:szCs w:val="21"/>
        </w:rPr>
        <w:t>.</w:t>
      </w:r>
      <w:r w:rsidRPr="00415802">
        <w:rPr>
          <w:rFonts w:cs="Times New Roman"/>
          <w:szCs w:val="21"/>
        </w:rPr>
        <w:t xml:space="preserve"> [CuCl</w:t>
      </w:r>
      <w:r w:rsidRPr="00415802">
        <w:rPr>
          <w:rFonts w:cs="Times New Roman"/>
          <w:szCs w:val="21"/>
          <w:vertAlign w:val="subscript"/>
        </w:rPr>
        <w:t>2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b/>
          <w:szCs w:val="21"/>
        </w:rPr>
        <w:t>L</w:t>
      </w:r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R</w:t>
      </w:r>
      <w:r w:rsidRPr="00415802">
        <w:rPr>
          <w:rFonts w:cs="Times New Roman"/>
          <w:szCs w:val="21"/>
        </w:rPr>
        <w:t>-AA]</w:t>
      </w:r>
      <w:r w:rsidRPr="00415802">
        <w:rPr>
          <w:rFonts w:cs="Times New Roman"/>
          <w:szCs w:val="21"/>
          <w:vertAlign w:val="subscript"/>
        </w:rPr>
        <w:t>0</w:t>
      </w:r>
      <w:r w:rsidRPr="00415802">
        <w:rPr>
          <w:rFonts w:cs="Times New Roman"/>
          <w:szCs w:val="21"/>
        </w:rPr>
        <w:t>/[</w:t>
      </w:r>
      <w:r w:rsidRPr="00415802">
        <w:rPr>
          <w:rFonts w:cs="Times New Roman"/>
          <w:i/>
          <w:szCs w:val="21"/>
        </w:rPr>
        <w:t>S</w:t>
      </w:r>
      <w:r w:rsidRPr="00415802">
        <w:rPr>
          <w:rFonts w:cs="Times New Roman"/>
          <w:szCs w:val="21"/>
        </w:rPr>
        <w:t>-AA</w:t>
      </w:r>
      <w:r>
        <w:rPr>
          <w:rFonts w:cs="Times New Roman"/>
          <w:szCs w:val="21"/>
        </w:rPr>
        <w:t>-</w:t>
      </w:r>
      <w:proofErr w:type="spellStart"/>
      <w:r w:rsidRPr="008B7737">
        <w:rPr>
          <w:rFonts w:cs="Times New Roman"/>
          <w:i/>
          <w:szCs w:val="21"/>
        </w:rPr>
        <w:t>d</w:t>
      </w:r>
      <w:r w:rsidRPr="008B7737">
        <w:rPr>
          <w:rFonts w:cs="Times New Roman"/>
          <w:szCs w:val="21"/>
          <w:vertAlign w:val="subscript"/>
        </w:rPr>
        <w:t>n</w:t>
      </w:r>
      <w:proofErr w:type="spellEnd"/>
      <w:r w:rsidRPr="00415802">
        <w:rPr>
          <w:rFonts w:cs="Times New Roman"/>
          <w:szCs w:val="21"/>
        </w:rPr>
        <w:t>]</w:t>
      </w:r>
      <w:r w:rsidRPr="00415802">
        <w:rPr>
          <w:rFonts w:cs="Times New Roman"/>
          <w:szCs w:val="21"/>
          <w:vertAlign w:val="subscript"/>
        </w:rPr>
        <w:t>0</w:t>
      </w:r>
      <w:r>
        <w:rPr>
          <w:rFonts w:cs="Times New Roman"/>
          <w:szCs w:val="21"/>
        </w:rPr>
        <w:t xml:space="preserve"> = 1.2/1.0/0.5/0.5</w:t>
      </w:r>
      <w:r w:rsidRPr="00415802">
        <w:rPr>
          <w:rFonts w:cs="Times New Roman"/>
          <w:szCs w:val="21"/>
        </w:rPr>
        <w:t xml:space="preserve">. </w:t>
      </w:r>
      <w:r>
        <w:rPr>
          <w:rFonts w:cs="Times New Roman"/>
          <w:szCs w:val="21"/>
        </w:rPr>
        <w:t xml:space="preserve"> </w:t>
      </w:r>
      <w:r w:rsidR="00017D96" w:rsidRPr="00415802">
        <w:rPr>
          <w:rFonts w:cs="Times New Roman"/>
          <w:szCs w:val="21"/>
        </w:rPr>
        <w:t>[K</w:t>
      </w:r>
      <w:r w:rsidR="00017D96" w:rsidRPr="00415802">
        <w:rPr>
          <w:rFonts w:cs="Times New Roman"/>
          <w:szCs w:val="21"/>
          <w:vertAlign w:val="subscript"/>
        </w:rPr>
        <w:t>2</w:t>
      </w:r>
      <w:r w:rsidR="00017D96" w:rsidRPr="00415802">
        <w:rPr>
          <w:rFonts w:cs="Times New Roman"/>
          <w:szCs w:val="21"/>
        </w:rPr>
        <w:t>CO</w:t>
      </w:r>
      <w:r w:rsidR="00017D96" w:rsidRPr="00415802">
        <w:rPr>
          <w:rFonts w:cs="Times New Roman"/>
          <w:szCs w:val="21"/>
          <w:vertAlign w:val="subscript"/>
        </w:rPr>
        <w:t>3</w:t>
      </w:r>
      <w:r w:rsidR="00017D96" w:rsidRPr="00415802">
        <w:rPr>
          <w:rFonts w:cs="Times New Roman"/>
          <w:szCs w:val="21"/>
        </w:rPr>
        <w:t>]</w:t>
      </w:r>
      <w:r w:rsidR="00017D96" w:rsidRPr="00415802">
        <w:rPr>
          <w:rFonts w:cs="Times New Roman"/>
          <w:szCs w:val="21"/>
          <w:vertAlign w:val="subscript"/>
        </w:rPr>
        <w:t>0</w:t>
      </w:r>
      <w:r w:rsidR="00017D96">
        <w:rPr>
          <w:rFonts w:cs="Times New Roman"/>
          <w:szCs w:val="21"/>
        </w:rPr>
        <w:t xml:space="preserve"> = 9.09</w:t>
      </w:r>
      <w:r w:rsidR="00017D96" w:rsidRPr="00415802">
        <w:rPr>
          <w:rFonts w:cs="Times New Roman"/>
          <w:szCs w:val="21"/>
        </w:rPr>
        <w:t xml:space="preserve"> </w:t>
      </w:r>
      <w:r w:rsidR="00017D96" w:rsidRPr="00415802">
        <w:rPr>
          <w:rFonts w:eastAsia="MS Mincho" w:cs="Times New Roman"/>
          <w:szCs w:val="21"/>
        </w:rPr>
        <w:t>×</w:t>
      </w:r>
      <w:r w:rsidR="00017D96" w:rsidRPr="00415802">
        <w:rPr>
          <w:rFonts w:cs="Times New Roman"/>
          <w:szCs w:val="21"/>
        </w:rPr>
        <w:t xml:space="preserve"> 10</w:t>
      </w:r>
      <w:r w:rsidR="00017D96" w:rsidRPr="00415802">
        <w:rPr>
          <w:rFonts w:eastAsia="MS Mincho" w:cs="Times New Roman"/>
          <w:szCs w:val="21"/>
          <w:vertAlign w:val="superscript"/>
        </w:rPr>
        <w:t>−</w:t>
      </w:r>
      <w:r w:rsidR="00017D96">
        <w:rPr>
          <w:rFonts w:cs="Times New Roman"/>
          <w:szCs w:val="21"/>
          <w:vertAlign w:val="superscript"/>
        </w:rPr>
        <w:t>5</w:t>
      </w:r>
      <w:r w:rsidR="00017D96" w:rsidRPr="00415802">
        <w:rPr>
          <w:rFonts w:cs="Times New Roman"/>
          <w:szCs w:val="21"/>
          <w:vertAlign w:val="superscript"/>
        </w:rPr>
        <w:t xml:space="preserve"> </w:t>
      </w:r>
      <w:r w:rsidR="00017D96" w:rsidRPr="00415802">
        <w:rPr>
          <w:rFonts w:eastAsia="Times New Roman" w:cs="Times New Roman"/>
          <w:szCs w:val="21"/>
        </w:rPr>
        <w:t>M</w:t>
      </w:r>
      <w:r w:rsidR="00017D96">
        <w:rPr>
          <w:rFonts w:eastAsia="Times New Roman" w:cs="Times New Roman"/>
          <w:szCs w:val="21"/>
        </w:rPr>
        <w:t>,</w:t>
      </w:r>
      <w:r w:rsidR="00017D96" w:rsidRPr="00415802">
        <w:rPr>
          <w:rFonts w:cs="Times New Roman"/>
          <w:szCs w:val="21"/>
        </w:rPr>
        <w:t xml:space="preserve"> </w:t>
      </w:r>
      <w:r w:rsidR="00017D96" w:rsidRPr="00415802">
        <w:rPr>
          <w:rFonts w:cs="Times New Roman"/>
          <w:b/>
          <w:szCs w:val="21"/>
        </w:rPr>
        <w:t>L</w:t>
      </w:r>
      <w:r w:rsidR="00017D96" w:rsidRPr="00415802">
        <w:rPr>
          <w:rFonts w:cs="Times New Roman"/>
          <w:szCs w:val="21"/>
        </w:rPr>
        <w:t xml:space="preserve"> = </w:t>
      </w:r>
      <w:r w:rsidR="00017D96">
        <w:rPr>
          <w:rFonts w:cs="Times New Roman"/>
          <w:b/>
          <w:szCs w:val="21"/>
        </w:rPr>
        <w:t>L8</w:t>
      </w:r>
      <w:r w:rsidR="00017D96" w:rsidRPr="00415802">
        <w:rPr>
          <w:rFonts w:cs="Times New Roman"/>
          <w:szCs w:val="21"/>
        </w:rPr>
        <w:t xml:space="preserve">, AA= </w:t>
      </w:r>
      <w:r w:rsidR="00017D96" w:rsidRPr="00415802">
        <w:rPr>
          <w:rFonts w:cs="Times New Roman"/>
          <w:i/>
          <w:szCs w:val="21"/>
        </w:rPr>
        <w:t>R</w:t>
      </w:r>
      <w:r w:rsidR="00017D96">
        <w:rPr>
          <w:rFonts w:cs="Times New Roman"/>
          <w:szCs w:val="21"/>
        </w:rPr>
        <w:t>-</w:t>
      </w:r>
      <w:proofErr w:type="spellStart"/>
      <w:r w:rsidR="00017D96">
        <w:rPr>
          <w:rFonts w:cs="Times New Roman"/>
          <w:szCs w:val="21"/>
        </w:rPr>
        <w:t>Hyp</w:t>
      </w:r>
      <w:proofErr w:type="spellEnd"/>
      <w:r w:rsidR="00017D96">
        <w:rPr>
          <w:rFonts w:cs="Times New Roman"/>
          <w:szCs w:val="21"/>
        </w:rPr>
        <w:t>/</w:t>
      </w:r>
      <w:r w:rsidR="00017D96" w:rsidRPr="00415802">
        <w:rPr>
          <w:rFonts w:cs="Times New Roman"/>
          <w:i/>
          <w:szCs w:val="21"/>
        </w:rPr>
        <w:t>S</w:t>
      </w:r>
      <w:r w:rsidR="00017D96">
        <w:rPr>
          <w:rFonts w:cs="Times New Roman"/>
          <w:szCs w:val="21"/>
        </w:rPr>
        <w:t>-Hyp-</w:t>
      </w:r>
      <w:r w:rsidR="00017D96" w:rsidRPr="008B7737">
        <w:rPr>
          <w:rFonts w:cs="Times New Roman"/>
          <w:i/>
          <w:szCs w:val="21"/>
        </w:rPr>
        <w:t>d</w:t>
      </w:r>
      <w:r w:rsidR="00017D96">
        <w:rPr>
          <w:rFonts w:cs="Times New Roman"/>
          <w:szCs w:val="21"/>
          <w:vertAlign w:val="subscript"/>
        </w:rPr>
        <w:t>3</w:t>
      </w:r>
      <w:r w:rsidR="00017D96">
        <w:rPr>
          <w:rFonts w:cs="Times New Roman"/>
          <w:szCs w:val="21"/>
        </w:rPr>
        <w:t>.</w:t>
      </w:r>
    </w:p>
    <w:p w14:paraId="04CA76CD" w14:textId="77777777" w:rsidR="002953DC" w:rsidRDefault="002953DC" w:rsidP="00017D96">
      <w:pPr>
        <w:rPr>
          <w:rFonts w:cs="Times New Roman"/>
          <w:szCs w:val="21"/>
        </w:rPr>
      </w:pPr>
    </w:p>
    <w:p w14:paraId="274AA874" w14:textId="4D41E97A" w:rsidR="00017D96" w:rsidRPr="007C692B" w:rsidRDefault="00017D96" w:rsidP="00017D96">
      <w:pPr>
        <w:jc w:val="center"/>
        <w:rPr>
          <w:rFonts w:ascii="Arial" w:hAnsi="Arial" w:cs="Arial"/>
        </w:rPr>
      </w:pPr>
    </w:p>
    <w:p w14:paraId="6532F5F3" w14:textId="1C2A2B7C" w:rsidR="00912357" w:rsidRDefault="00912357" w:rsidP="00017D96">
      <w:pPr>
        <w:rPr>
          <w:rFonts w:cs="Times New Roman"/>
          <w:szCs w:val="21"/>
        </w:rPr>
      </w:pPr>
    </w:p>
    <w:p w14:paraId="18D2EB7F" w14:textId="528C74AA" w:rsidR="00F85219" w:rsidRDefault="00F85219" w:rsidP="00017D96">
      <w:pPr>
        <w:rPr>
          <w:rFonts w:cs="Times New Roman"/>
          <w:szCs w:val="21"/>
        </w:rPr>
      </w:pPr>
    </w:p>
    <w:p w14:paraId="72CEF68A" w14:textId="6C2CB20A" w:rsidR="00912357" w:rsidRDefault="00912357" w:rsidP="00912357">
      <w:pPr>
        <w:pStyle w:val="Heading1"/>
      </w:pPr>
      <w:r w:rsidRPr="00912357">
        <w:t>Deuterated amino acids</w:t>
      </w:r>
    </w:p>
    <w:p w14:paraId="5CE4AE09" w14:textId="74E17D9E" w:rsidR="00912357" w:rsidRDefault="005A23DF" w:rsidP="005A23DF">
      <w:pPr>
        <w:jc w:val="center"/>
        <w:rPr>
          <w:rFonts w:cs="Times New Roman"/>
          <w:szCs w:val="21"/>
        </w:rPr>
      </w:pPr>
      <w:r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9D1242" wp14:editId="0F9D70F2">
                <wp:simplePos x="0" y="0"/>
                <wp:positionH relativeFrom="column">
                  <wp:posOffset>355648</wp:posOffset>
                </wp:positionH>
                <wp:positionV relativeFrom="paragraph">
                  <wp:posOffset>276984</wp:posOffset>
                </wp:positionV>
                <wp:extent cx="5468587" cy="0"/>
                <wp:effectExtent l="0" t="0" r="37465" b="19050"/>
                <wp:wrapNone/>
                <wp:docPr id="195" name="直線コネクタ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85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9FEDDB" id="直線コネクタ 195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21.8pt" to="458.6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" strokecolor="black [3213]"/>
            </w:pict>
          </mc:Fallback>
        </mc:AlternateContent>
      </w:r>
      <w:r w:rsidR="00912357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</w:t>
      </w:r>
      <w:r w:rsidR="00912357">
        <w:rPr>
          <w:rFonts w:cs="Times New Roman"/>
          <w:b/>
          <w:szCs w:val="24"/>
        </w:rPr>
        <w:t>1</w:t>
      </w:r>
      <w:r w:rsidR="00912357" w:rsidRPr="0001436A">
        <w:rPr>
          <w:rFonts w:cs="Times New Roman"/>
          <w:b/>
          <w:szCs w:val="24"/>
        </w:rPr>
        <w:t>.</w:t>
      </w:r>
      <w:r w:rsidR="00912357">
        <w:rPr>
          <w:rFonts w:cs="Times New Roman"/>
        </w:rPr>
        <w:t xml:space="preserve"> The structure and D contents of </w:t>
      </w:r>
      <w:r w:rsidR="00912357">
        <w:rPr>
          <w:rFonts w:cs="Times New Roman"/>
          <w:szCs w:val="21"/>
        </w:rPr>
        <w:t>deuterated amino acids</w:t>
      </w:r>
    </w:p>
    <w:p w14:paraId="414E1C49" w14:textId="1933479F" w:rsidR="00912357" w:rsidRDefault="003D3619" w:rsidP="00912357">
      <w:pPr>
        <w:spacing w:before="240"/>
        <w:jc w:val="center"/>
      </w:pPr>
      <w:r>
        <w:rPr>
          <w:noProof/>
        </w:rPr>
        <w:drawing>
          <wp:inline distT="0" distB="0" distL="0" distR="0" wp14:anchorId="5F4F5F3C" wp14:editId="4E8ECC2F">
            <wp:extent cx="5496574" cy="4442460"/>
            <wp:effectExtent l="0" t="0" r="889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abeled_AA.t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792" cy="445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8E8B" w14:textId="5006DBAF" w:rsidR="00726AB0" w:rsidRDefault="00726AB0">
      <w:pPr>
        <w:spacing w:before="0" w:after="200" w:line="276" w:lineRule="auto"/>
      </w:pPr>
      <w:r>
        <w:br w:type="page"/>
      </w:r>
    </w:p>
    <w:p w14:paraId="3226A8B5" w14:textId="77777777" w:rsidR="00F85219" w:rsidRDefault="00F85219" w:rsidP="00912357">
      <w:pPr>
        <w:spacing w:before="240"/>
        <w:jc w:val="center"/>
      </w:pPr>
    </w:p>
    <w:p w14:paraId="31D639E4" w14:textId="3EAF39CE" w:rsidR="00352ABF" w:rsidRPr="00352ABF" w:rsidRDefault="00352ABF" w:rsidP="00352ABF">
      <w:pPr>
        <w:pStyle w:val="Heading1"/>
      </w:pPr>
      <w:r w:rsidRPr="00352ABF">
        <w:t xml:space="preserve">DFT calculation of </w:t>
      </w:r>
      <w:proofErr w:type="gramStart"/>
      <w:r w:rsidRPr="00352ABF">
        <w:t>copper(</w:t>
      </w:r>
      <w:proofErr w:type="gramEnd"/>
      <w:r w:rsidRPr="00352ABF">
        <w:t>II)-ligand complex [Cu(L)(</w:t>
      </w:r>
      <w:proofErr w:type="spellStart"/>
      <w:r w:rsidRPr="00352ABF">
        <w:t>MeOH</w:t>
      </w:r>
      <w:proofErr w:type="spellEnd"/>
      <w:r w:rsidRPr="00352ABF">
        <w:t>)</w:t>
      </w:r>
      <w:r w:rsidRPr="00352ABF">
        <w:rPr>
          <w:vertAlign w:val="subscript"/>
        </w:rPr>
        <w:t>2</w:t>
      </w:r>
      <w:r w:rsidRPr="00352ABF">
        <w:t>]</w:t>
      </w:r>
      <w:r w:rsidRPr="00352ABF">
        <w:rPr>
          <w:vertAlign w:val="superscript"/>
        </w:rPr>
        <w:t>2+</w:t>
      </w:r>
    </w:p>
    <w:p w14:paraId="2F8A468D" w14:textId="0985DCF4" w:rsidR="007147B9" w:rsidRDefault="005E1EFD" w:rsidP="00726AB0">
      <w:pPr>
        <w:spacing w:before="240" w:after="0"/>
      </w:pPr>
      <w:r>
        <w:rPr>
          <w:noProof/>
        </w:rPr>
        <w:drawing>
          <wp:inline distT="0" distB="0" distL="0" distR="0" wp14:anchorId="7EB632D4" wp14:editId="0EF557DB">
            <wp:extent cx="6113888" cy="3157213"/>
            <wp:effectExtent l="0" t="0" r="0" b="5715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38" cy="31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7960" w14:textId="35A21002" w:rsidR="00726AB0" w:rsidRDefault="00726AB0" w:rsidP="00726AB0">
      <w:pPr>
        <w:spacing w:before="0"/>
        <w:ind w:leftChars="-29" w:hangingChars="29" w:hanging="70"/>
      </w:pPr>
      <w:r w:rsidRPr="00726AB0">
        <w:rPr>
          <w:noProof/>
          <w:lang w:eastAsia="ja-JP"/>
        </w:rPr>
        <w:t xml:space="preserve"> </w:t>
      </w:r>
      <w:r w:rsidR="005E1EFD">
        <w:rPr>
          <w:noProof/>
        </w:rPr>
        <w:drawing>
          <wp:inline distT="0" distB="0" distL="0" distR="0" wp14:anchorId="169115F3" wp14:editId="7A7C4F68">
            <wp:extent cx="4140360" cy="3121920"/>
            <wp:effectExtent l="0" t="0" r="0" b="2540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60" cy="3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786F" w14:textId="742F6A2A" w:rsidR="00352ABF" w:rsidRPr="00EC14C8" w:rsidRDefault="00352ABF" w:rsidP="00352ABF">
      <w:pPr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 xml:space="preserve">Figure </w:t>
      </w:r>
      <w:r w:rsidR="005A23DF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4</w:t>
      </w:r>
      <w:r w:rsidR="005A23DF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</w:rPr>
        <w:t xml:space="preserve"> </w:t>
      </w:r>
      <w:r>
        <w:rPr>
          <w:rFonts w:cs="Times New Roman"/>
          <w:szCs w:val="21"/>
        </w:rPr>
        <w:t xml:space="preserve">DFT calculation of </w:t>
      </w:r>
      <w:r w:rsidR="00EC14C8">
        <w:rPr>
          <w:rFonts w:cs="Times New Roman" w:hint="eastAsia"/>
          <w:szCs w:val="21"/>
          <w:lang w:eastAsia="ja-JP"/>
        </w:rPr>
        <w:t>t</w:t>
      </w:r>
      <w:r w:rsidR="00EC14C8">
        <w:rPr>
          <w:rFonts w:cs="Times New Roman"/>
          <w:szCs w:val="21"/>
          <w:lang w:eastAsia="ja-JP"/>
        </w:rPr>
        <w:t xml:space="preserve">he </w:t>
      </w:r>
      <w:proofErr w:type="gramStart"/>
      <w:r w:rsidR="00EC14C8">
        <w:rPr>
          <w:rFonts w:cs="Times New Roman"/>
          <w:szCs w:val="21"/>
          <w:lang w:eastAsia="ja-JP"/>
        </w:rPr>
        <w:t>copper(</w:t>
      </w:r>
      <w:proofErr w:type="gramEnd"/>
      <w:r w:rsidR="00EC14C8">
        <w:rPr>
          <w:rFonts w:cs="Times New Roman"/>
          <w:szCs w:val="21"/>
          <w:lang w:eastAsia="ja-JP"/>
        </w:rPr>
        <w:t>II)-ligand complex [</w:t>
      </w:r>
      <w:r w:rsidRPr="00415802">
        <w:rPr>
          <w:rFonts w:cs="Times New Roman"/>
          <w:szCs w:val="21"/>
        </w:rPr>
        <w:t>Cu</w:t>
      </w:r>
      <w:r w:rsidR="00EC14C8">
        <w:rPr>
          <w:rFonts w:cs="Times New Roman"/>
          <w:szCs w:val="21"/>
        </w:rPr>
        <w:t>(</w:t>
      </w:r>
      <w:r w:rsidRPr="00415802">
        <w:rPr>
          <w:rFonts w:cs="Times New Roman"/>
          <w:b/>
          <w:szCs w:val="21"/>
        </w:rPr>
        <w:t>L</w:t>
      </w:r>
      <w:r w:rsidR="00EC14C8">
        <w:rPr>
          <w:rFonts w:cs="Times New Roman"/>
          <w:szCs w:val="21"/>
        </w:rPr>
        <w:t>)(</w:t>
      </w:r>
      <w:proofErr w:type="spellStart"/>
      <w:r w:rsidR="00EC14C8">
        <w:rPr>
          <w:rFonts w:cs="Times New Roman"/>
          <w:szCs w:val="21"/>
        </w:rPr>
        <w:t>MeOH</w:t>
      </w:r>
      <w:proofErr w:type="spellEnd"/>
      <w:r w:rsidR="00EC14C8">
        <w:rPr>
          <w:rFonts w:cs="Times New Roman"/>
          <w:szCs w:val="21"/>
        </w:rPr>
        <w:t>)</w:t>
      </w:r>
      <w:r w:rsidR="00EC14C8" w:rsidRPr="00EC14C8">
        <w:rPr>
          <w:rFonts w:cs="Times New Roman"/>
          <w:szCs w:val="21"/>
          <w:vertAlign w:val="subscript"/>
        </w:rPr>
        <w:t>2</w:t>
      </w:r>
      <w:r w:rsidR="00EC14C8">
        <w:rPr>
          <w:rFonts w:cs="Times New Roman"/>
          <w:szCs w:val="21"/>
        </w:rPr>
        <w:t>]</w:t>
      </w:r>
      <w:r w:rsidR="00EC14C8" w:rsidRPr="00EC14C8">
        <w:rPr>
          <w:rFonts w:cs="Times New Roman"/>
          <w:szCs w:val="21"/>
          <w:vertAlign w:val="superscript"/>
        </w:rPr>
        <w:t>2+</w:t>
      </w:r>
      <w:r w:rsidR="00EC14C8">
        <w:rPr>
          <w:rFonts w:cs="Times New Roman"/>
          <w:szCs w:val="21"/>
        </w:rPr>
        <w:t xml:space="preserve"> in methanol.  </w:t>
      </w:r>
      <w:r w:rsidR="00EC14C8" w:rsidRPr="00EC14C8">
        <w:rPr>
          <w:rFonts w:cs="Times New Roman"/>
          <w:b/>
          <w:szCs w:val="21"/>
        </w:rPr>
        <w:t>L</w:t>
      </w:r>
      <w:r w:rsidR="00EC14C8">
        <w:rPr>
          <w:rFonts w:cs="Times New Roman"/>
          <w:szCs w:val="21"/>
        </w:rPr>
        <w:t xml:space="preserve">: (a) </w:t>
      </w:r>
      <w:r w:rsidR="00EC14C8" w:rsidRPr="00EC14C8">
        <w:rPr>
          <w:rFonts w:cs="Times New Roman"/>
          <w:b/>
          <w:szCs w:val="21"/>
        </w:rPr>
        <w:t>L2</w:t>
      </w:r>
      <w:r w:rsidR="00EC14C8">
        <w:rPr>
          <w:rFonts w:cs="Times New Roman"/>
          <w:szCs w:val="21"/>
        </w:rPr>
        <w:t xml:space="preserve">, (b) </w:t>
      </w:r>
      <w:r w:rsidR="00EC14C8" w:rsidRPr="00780948">
        <w:rPr>
          <w:rFonts w:cs="Times New Roman"/>
          <w:b/>
          <w:szCs w:val="21"/>
        </w:rPr>
        <w:t>L4</w:t>
      </w:r>
      <w:r w:rsidR="00EC14C8">
        <w:rPr>
          <w:rFonts w:cs="Times New Roman"/>
          <w:szCs w:val="21"/>
        </w:rPr>
        <w:t xml:space="preserve">, (c) </w:t>
      </w:r>
      <w:r w:rsidR="00EC14C8" w:rsidRPr="00780948">
        <w:rPr>
          <w:rFonts w:cs="Times New Roman"/>
          <w:b/>
          <w:szCs w:val="21"/>
        </w:rPr>
        <w:t>L5</w:t>
      </w:r>
      <w:r w:rsidR="00EC14C8">
        <w:rPr>
          <w:rFonts w:cs="Times New Roman"/>
          <w:szCs w:val="21"/>
        </w:rPr>
        <w:t xml:space="preserve">, (d) </w:t>
      </w:r>
      <w:r w:rsidR="00EC14C8" w:rsidRPr="00780948">
        <w:rPr>
          <w:rFonts w:cs="Times New Roman"/>
          <w:b/>
          <w:szCs w:val="21"/>
        </w:rPr>
        <w:t>L6</w:t>
      </w:r>
      <w:r w:rsidR="00EC14C8">
        <w:rPr>
          <w:rFonts w:cs="Times New Roman"/>
          <w:szCs w:val="21"/>
        </w:rPr>
        <w:t xml:space="preserve">, (e) </w:t>
      </w:r>
      <w:r w:rsidR="00EC14C8" w:rsidRPr="00780948">
        <w:rPr>
          <w:rFonts w:cs="Times New Roman"/>
          <w:b/>
          <w:szCs w:val="21"/>
        </w:rPr>
        <w:t>L7</w:t>
      </w:r>
      <w:r w:rsidR="00EC14C8">
        <w:rPr>
          <w:rFonts w:cs="Times New Roman"/>
          <w:szCs w:val="21"/>
        </w:rPr>
        <w:t>.</w:t>
      </w:r>
    </w:p>
    <w:p w14:paraId="34BD06A4" w14:textId="108712E7" w:rsidR="007147B9" w:rsidRDefault="007147B9" w:rsidP="007147B9">
      <w:pPr>
        <w:spacing w:before="240"/>
      </w:pPr>
    </w:p>
    <w:p w14:paraId="16FA49DA" w14:textId="77777777" w:rsidR="00726AB0" w:rsidRDefault="00726AB0" w:rsidP="00726AB0">
      <w:pPr>
        <w:spacing w:before="240"/>
        <w:jc w:val="center"/>
      </w:pPr>
    </w:p>
    <w:p w14:paraId="28ECDE51" w14:textId="72EEBF11" w:rsidR="00726AB0" w:rsidRDefault="00726AB0" w:rsidP="007147B9">
      <w:pPr>
        <w:pStyle w:val="Heading1"/>
        <w:rPr>
          <w:lang w:eastAsia="ja-JP"/>
        </w:rPr>
      </w:pPr>
      <w:r w:rsidRPr="00726AB0">
        <w:rPr>
          <w:lang w:eastAsia="ja-JP"/>
        </w:rPr>
        <w:t>Bond length of Cu-O, Cu-N, and Cu-(</w:t>
      </w:r>
      <w:proofErr w:type="spellStart"/>
      <w:r w:rsidRPr="00726AB0">
        <w:rPr>
          <w:lang w:eastAsia="ja-JP"/>
        </w:rPr>
        <w:t>MeOH</w:t>
      </w:r>
      <w:proofErr w:type="spellEnd"/>
      <w:r w:rsidRPr="00726AB0">
        <w:rPr>
          <w:lang w:eastAsia="ja-JP"/>
        </w:rPr>
        <w:t xml:space="preserve">) of </w:t>
      </w:r>
      <w:proofErr w:type="gramStart"/>
      <w:r w:rsidRPr="00726AB0">
        <w:t>copper(</w:t>
      </w:r>
      <w:proofErr w:type="gramEnd"/>
      <w:r w:rsidRPr="00726AB0">
        <w:t>II)-ligand complex [Cu(L)(</w:t>
      </w:r>
      <w:proofErr w:type="spellStart"/>
      <w:r w:rsidRPr="00726AB0">
        <w:t>MeOH</w:t>
      </w:r>
      <w:proofErr w:type="spellEnd"/>
      <w:r w:rsidRPr="00726AB0">
        <w:t>)</w:t>
      </w:r>
      <w:r w:rsidRPr="00726AB0">
        <w:rPr>
          <w:vertAlign w:val="subscript"/>
        </w:rPr>
        <w:t>2</w:t>
      </w:r>
      <w:r w:rsidRPr="00726AB0">
        <w:t>]</w:t>
      </w:r>
      <w:r w:rsidRPr="00726AB0">
        <w:rPr>
          <w:vertAlign w:val="superscript"/>
        </w:rPr>
        <w:t>2+</w:t>
      </w:r>
      <w:r w:rsidRPr="00726AB0">
        <w:rPr>
          <w:rFonts w:hint="eastAsia"/>
          <w:lang w:eastAsia="ja-JP"/>
        </w:rPr>
        <w:t xml:space="preserve"> </w:t>
      </w:r>
      <w:r w:rsidRPr="00726AB0">
        <w:rPr>
          <w:lang w:eastAsia="ja-JP"/>
        </w:rPr>
        <w:t>by DFT</w:t>
      </w:r>
    </w:p>
    <w:p w14:paraId="4C24F3A6" w14:textId="7A940C15" w:rsidR="00726AB0" w:rsidRDefault="00726AB0" w:rsidP="00726AB0">
      <w:pPr>
        <w:rPr>
          <w:lang w:eastAsia="ja-JP"/>
        </w:rPr>
      </w:pPr>
    </w:p>
    <w:p w14:paraId="1CA08E0C" w14:textId="40A61930" w:rsidR="002B0DBE" w:rsidRDefault="002B0DBE" w:rsidP="00125C23">
      <w:pPr>
        <w:jc w:val="both"/>
        <w:rPr>
          <w:lang w:eastAsia="ja-JP"/>
        </w:rPr>
      </w:pPr>
      <w:bookmarkStart w:id="1" w:name="_Hlk53298978"/>
      <w:r w:rsidRPr="00125C23">
        <w:rPr>
          <w:rFonts w:hint="eastAsia"/>
          <w:b/>
          <w:lang w:eastAsia="ja-JP"/>
        </w:rPr>
        <w:t xml:space="preserve">Table S2.  </w:t>
      </w:r>
      <w:r>
        <w:rPr>
          <w:rFonts w:hint="eastAsia"/>
          <w:lang w:eastAsia="ja-JP"/>
        </w:rPr>
        <w:t>Bond length</w:t>
      </w:r>
      <w:r>
        <w:rPr>
          <w:lang w:eastAsia="ja-JP"/>
        </w:rPr>
        <w:t xml:space="preserve"> (</w:t>
      </w:r>
      <w:r>
        <w:rPr>
          <w:rFonts w:cs="Times New Roman"/>
          <w:lang w:eastAsia="ja-JP"/>
        </w:rPr>
        <w:t>Å</w:t>
      </w:r>
      <w:r>
        <w:rPr>
          <w:lang w:eastAsia="ja-JP"/>
        </w:rPr>
        <w:t>)</w:t>
      </w:r>
      <w:r>
        <w:rPr>
          <w:rFonts w:hint="eastAsia"/>
          <w:lang w:eastAsia="ja-JP"/>
        </w:rPr>
        <w:t xml:space="preserve"> of Cu-</w:t>
      </w:r>
      <w:r w:rsidRPr="002B0DBE">
        <w:t xml:space="preserve"> </w:t>
      </w:r>
      <w:r w:rsidRPr="002B0DBE">
        <w:rPr>
          <w:lang w:eastAsia="ja-JP"/>
        </w:rPr>
        <w:t>Cu-O, Cu-N, and Cu-(</w:t>
      </w:r>
      <w:proofErr w:type="spellStart"/>
      <w:r w:rsidRPr="002B0DBE">
        <w:rPr>
          <w:lang w:eastAsia="ja-JP"/>
        </w:rPr>
        <w:t>MeOH</w:t>
      </w:r>
      <w:proofErr w:type="spellEnd"/>
      <w:r w:rsidRPr="002B0DBE">
        <w:rPr>
          <w:lang w:eastAsia="ja-JP"/>
        </w:rPr>
        <w:t xml:space="preserve">) of </w:t>
      </w:r>
      <w:proofErr w:type="gramStart"/>
      <w:r w:rsidRPr="002B0DBE">
        <w:rPr>
          <w:lang w:eastAsia="ja-JP"/>
        </w:rPr>
        <w:t>copper(</w:t>
      </w:r>
      <w:proofErr w:type="gramEnd"/>
      <w:r w:rsidRPr="002B0DBE">
        <w:rPr>
          <w:lang w:eastAsia="ja-JP"/>
        </w:rPr>
        <w:t>II)-ligand complex [Cu(</w:t>
      </w:r>
      <w:r w:rsidRPr="002B0DBE">
        <w:rPr>
          <w:b/>
          <w:lang w:eastAsia="ja-JP"/>
        </w:rPr>
        <w:t>L</w:t>
      </w:r>
      <w:r w:rsidRPr="002B0DBE">
        <w:rPr>
          <w:lang w:eastAsia="ja-JP"/>
        </w:rPr>
        <w:t>)(</w:t>
      </w:r>
      <w:proofErr w:type="spellStart"/>
      <w:r w:rsidRPr="002B0DBE">
        <w:rPr>
          <w:lang w:eastAsia="ja-JP"/>
        </w:rPr>
        <w:t>MeOH</w:t>
      </w:r>
      <w:proofErr w:type="spellEnd"/>
      <w:r w:rsidRPr="002B0DBE">
        <w:rPr>
          <w:lang w:eastAsia="ja-JP"/>
        </w:rPr>
        <w:t>)</w:t>
      </w:r>
      <w:r w:rsidRPr="002B0DBE">
        <w:rPr>
          <w:vertAlign w:val="subscript"/>
          <w:lang w:eastAsia="ja-JP"/>
        </w:rPr>
        <w:t>2</w:t>
      </w:r>
      <w:r w:rsidRPr="002B0DBE">
        <w:rPr>
          <w:lang w:eastAsia="ja-JP"/>
        </w:rPr>
        <w:t>]</w:t>
      </w:r>
      <w:r w:rsidRPr="002B0DBE">
        <w:rPr>
          <w:vertAlign w:val="superscript"/>
          <w:lang w:eastAsia="ja-JP"/>
        </w:rPr>
        <w:t>2+</w:t>
      </w:r>
      <w:r w:rsidRPr="002B0DBE">
        <w:rPr>
          <w:lang w:eastAsia="ja-JP"/>
        </w:rPr>
        <w:t xml:space="preserve"> by DFT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4"/>
        <w:gridCol w:w="1251"/>
        <w:gridCol w:w="1250"/>
        <w:gridCol w:w="1295"/>
        <w:gridCol w:w="1295"/>
        <w:gridCol w:w="1251"/>
        <w:gridCol w:w="1251"/>
      </w:tblGrid>
      <w:tr w:rsidR="002B0DBE" w14:paraId="5E1216B9" w14:textId="77777777" w:rsidTr="002B0DBE">
        <w:tc>
          <w:tcPr>
            <w:tcW w:w="2174" w:type="dxa"/>
            <w:tcBorders>
              <w:top w:val="single" w:sz="4" w:space="0" w:color="auto"/>
              <w:bottom w:val="single" w:sz="4" w:space="0" w:color="auto"/>
            </w:tcBorders>
          </w:tcPr>
          <w:bookmarkEnd w:id="1"/>
          <w:p w14:paraId="4AD0546F" w14:textId="3589D1A9" w:rsidR="002B0DBE" w:rsidRDefault="002B0DBE" w:rsidP="00125C23">
            <w:pPr>
              <w:spacing w:before="0" w:after="0" w:line="360" w:lineRule="auto"/>
              <w:contextualSpacing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Complex ion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14:paraId="3543F5AD" w14:textId="52ED7BD0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Cu-O1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0B34AF0A" w14:textId="580A1E03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Cu-O2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7F2BC727" w14:textId="6E9BC4E5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Cu-OMe1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4D843008" w14:textId="7999534E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Cu-OMe2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14:paraId="63338F53" w14:textId="34B33466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Cu-N1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14:paraId="4C0E5CFC" w14:textId="441CBA7C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Cu-N2</w:t>
            </w:r>
          </w:p>
        </w:tc>
      </w:tr>
      <w:tr w:rsidR="002B0DBE" w14:paraId="3D9928C6" w14:textId="77777777" w:rsidTr="002B0DBE">
        <w:tc>
          <w:tcPr>
            <w:tcW w:w="2174" w:type="dxa"/>
            <w:tcBorders>
              <w:top w:val="single" w:sz="4" w:space="0" w:color="auto"/>
            </w:tcBorders>
          </w:tcPr>
          <w:p w14:paraId="76FE959D" w14:textId="6C76D837" w:rsidR="002B0DBE" w:rsidRPr="002B0DBE" w:rsidRDefault="002B0DBE" w:rsidP="00125C23">
            <w:pPr>
              <w:spacing w:before="0" w:after="0" w:line="360" w:lineRule="auto"/>
              <w:contextualSpacing/>
              <w:rPr>
                <w:lang w:eastAsia="ja-JP"/>
              </w:rPr>
            </w:pPr>
            <w:r w:rsidRPr="002B0DBE">
              <w:t>[Cu(</w:t>
            </w:r>
            <w:r w:rsidRPr="002B0DBE">
              <w:rPr>
                <w:b/>
              </w:rPr>
              <w:t>L1</w:t>
            </w:r>
            <w:r w:rsidRPr="002B0DBE">
              <w:t>)(</w:t>
            </w:r>
            <w:proofErr w:type="spellStart"/>
            <w:r w:rsidRPr="002B0DBE">
              <w:t>MeOH</w:t>
            </w:r>
            <w:proofErr w:type="spellEnd"/>
            <w:r w:rsidRPr="002B0DBE">
              <w:t>)</w:t>
            </w:r>
            <w:r w:rsidRPr="002B0DBE">
              <w:rPr>
                <w:vertAlign w:val="subscript"/>
              </w:rPr>
              <w:t>2</w:t>
            </w:r>
            <w:r w:rsidRPr="002B0DBE">
              <w:t>]</w:t>
            </w:r>
            <w:r w:rsidRPr="002B0DBE">
              <w:rPr>
                <w:vertAlign w:val="superscript"/>
              </w:rPr>
              <w:t>2+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14:paraId="1FBEA325" w14:textId="14D38CBA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2.15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14:paraId="6F8586B3" w14:textId="21CA946B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2.15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14:paraId="708D6D12" w14:textId="41499E67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2.22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14:paraId="7C9E490A" w14:textId="37E78E5C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2.22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14:paraId="5F650E6D" w14:textId="7DBF586D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2.28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14:paraId="42E746EF" w14:textId="223D467C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2.27</w:t>
            </w:r>
          </w:p>
        </w:tc>
      </w:tr>
      <w:tr w:rsidR="002B0DBE" w14:paraId="65881FC3" w14:textId="77777777" w:rsidTr="002B0DBE">
        <w:tc>
          <w:tcPr>
            <w:tcW w:w="2174" w:type="dxa"/>
          </w:tcPr>
          <w:p w14:paraId="37BE07A0" w14:textId="31B01C79" w:rsidR="002B0DBE" w:rsidRPr="002B0DBE" w:rsidRDefault="002B0DBE" w:rsidP="00125C23">
            <w:pPr>
              <w:spacing w:before="0" w:after="0" w:line="360" w:lineRule="auto"/>
              <w:contextualSpacing/>
              <w:rPr>
                <w:lang w:eastAsia="ja-JP"/>
              </w:rPr>
            </w:pPr>
            <w:r w:rsidRPr="002B0DBE">
              <w:t>[Cu(</w:t>
            </w:r>
            <w:r w:rsidRPr="002B0DBE">
              <w:rPr>
                <w:b/>
              </w:rPr>
              <w:t>L2</w:t>
            </w:r>
            <w:r w:rsidRPr="002B0DBE">
              <w:t>)(</w:t>
            </w:r>
            <w:proofErr w:type="spellStart"/>
            <w:r w:rsidRPr="002B0DBE">
              <w:t>MeOH</w:t>
            </w:r>
            <w:proofErr w:type="spellEnd"/>
            <w:r w:rsidRPr="002B0DBE">
              <w:t>)</w:t>
            </w:r>
            <w:r w:rsidRPr="002B0DBE">
              <w:rPr>
                <w:vertAlign w:val="subscript"/>
              </w:rPr>
              <w:t>2</w:t>
            </w:r>
            <w:r w:rsidRPr="002B0DBE">
              <w:t>]</w:t>
            </w:r>
            <w:r w:rsidRPr="002B0DBE">
              <w:rPr>
                <w:vertAlign w:val="superscript"/>
              </w:rPr>
              <w:t>2+</w:t>
            </w:r>
          </w:p>
        </w:tc>
        <w:tc>
          <w:tcPr>
            <w:tcW w:w="1251" w:type="dxa"/>
          </w:tcPr>
          <w:p w14:paraId="10375AD9" w14:textId="45890007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2.13</w:t>
            </w:r>
          </w:p>
        </w:tc>
        <w:tc>
          <w:tcPr>
            <w:tcW w:w="1250" w:type="dxa"/>
          </w:tcPr>
          <w:p w14:paraId="36A4E284" w14:textId="46F5C0B5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2.13</w:t>
            </w:r>
          </w:p>
        </w:tc>
        <w:tc>
          <w:tcPr>
            <w:tcW w:w="1295" w:type="dxa"/>
          </w:tcPr>
          <w:p w14:paraId="6E92B7D2" w14:textId="0B10BB66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2.28</w:t>
            </w:r>
          </w:p>
        </w:tc>
        <w:tc>
          <w:tcPr>
            <w:tcW w:w="1295" w:type="dxa"/>
          </w:tcPr>
          <w:p w14:paraId="0DA2D347" w14:textId="1911D120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2.28</w:t>
            </w:r>
          </w:p>
        </w:tc>
        <w:tc>
          <w:tcPr>
            <w:tcW w:w="1251" w:type="dxa"/>
          </w:tcPr>
          <w:p w14:paraId="3A8FF222" w14:textId="464685E0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2.28</w:t>
            </w:r>
          </w:p>
        </w:tc>
        <w:tc>
          <w:tcPr>
            <w:tcW w:w="1251" w:type="dxa"/>
          </w:tcPr>
          <w:p w14:paraId="3F48C3B0" w14:textId="0CC8BC16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2.29</w:t>
            </w:r>
          </w:p>
        </w:tc>
      </w:tr>
      <w:tr w:rsidR="002B0DBE" w14:paraId="0D87C125" w14:textId="77777777" w:rsidTr="002B0DBE">
        <w:tc>
          <w:tcPr>
            <w:tcW w:w="2174" w:type="dxa"/>
          </w:tcPr>
          <w:p w14:paraId="32375A1A" w14:textId="5B63D9BE" w:rsidR="002B0DBE" w:rsidRPr="002B0DBE" w:rsidRDefault="002B0DBE" w:rsidP="00125C23">
            <w:pPr>
              <w:spacing w:before="0" w:after="0" w:line="360" w:lineRule="auto"/>
              <w:contextualSpacing/>
              <w:rPr>
                <w:lang w:eastAsia="ja-JP"/>
              </w:rPr>
            </w:pPr>
            <w:r w:rsidRPr="002B0DBE">
              <w:t>[Cu(</w:t>
            </w:r>
            <w:r w:rsidRPr="002B0DBE">
              <w:rPr>
                <w:b/>
              </w:rPr>
              <w:t>L3</w:t>
            </w:r>
            <w:r w:rsidRPr="002B0DBE">
              <w:t>)(</w:t>
            </w:r>
            <w:proofErr w:type="spellStart"/>
            <w:r w:rsidRPr="002B0DBE">
              <w:t>MeOH</w:t>
            </w:r>
            <w:proofErr w:type="spellEnd"/>
            <w:r w:rsidRPr="002B0DBE">
              <w:t>)</w:t>
            </w:r>
            <w:r w:rsidRPr="002B0DBE">
              <w:rPr>
                <w:vertAlign w:val="subscript"/>
              </w:rPr>
              <w:t>2</w:t>
            </w:r>
            <w:r w:rsidRPr="002B0DBE">
              <w:t>]</w:t>
            </w:r>
            <w:r w:rsidRPr="002B0DBE">
              <w:rPr>
                <w:vertAlign w:val="superscript"/>
              </w:rPr>
              <w:t>2+</w:t>
            </w:r>
          </w:p>
        </w:tc>
        <w:tc>
          <w:tcPr>
            <w:tcW w:w="1251" w:type="dxa"/>
          </w:tcPr>
          <w:p w14:paraId="10885E41" w14:textId="3989B369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</w:t>
            </w:r>
            <w:r>
              <w:rPr>
                <w:lang w:eastAsia="ja-JP"/>
              </w:rPr>
              <w:t>14</w:t>
            </w:r>
          </w:p>
        </w:tc>
        <w:tc>
          <w:tcPr>
            <w:tcW w:w="1250" w:type="dxa"/>
          </w:tcPr>
          <w:p w14:paraId="5A94B00A" w14:textId="39CAA423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</w:t>
            </w:r>
            <w:r>
              <w:rPr>
                <w:lang w:eastAsia="ja-JP"/>
              </w:rPr>
              <w:t>13</w:t>
            </w:r>
          </w:p>
        </w:tc>
        <w:tc>
          <w:tcPr>
            <w:tcW w:w="1295" w:type="dxa"/>
          </w:tcPr>
          <w:p w14:paraId="153253F7" w14:textId="778C10A9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</w:t>
            </w:r>
            <w:r>
              <w:rPr>
                <w:lang w:eastAsia="ja-JP"/>
              </w:rPr>
              <w:t>4</w:t>
            </w:r>
          </w:p>
        </w:tc>
        <w:tc>
          <w:tcPr>
            <w:tcW w:w="1295" w:type="dxa"/>
          </w:tcPr>
          <w:p w14:paraId="46CBE686" w14:textId="0BE7F737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</w:t>
            </w:r>
            <w:r>
              <w:rPr>
                <w:lang w:eastAsia="ja-JP"/>
              </w:rPr>
              <w:t>26</w:t>
            </w:r>
          </w:p>
        </w:tc>
        <w:tc>
          <w:tcPr>
            <w:tcW w:w="1251" w:type="dxa"/>
          </w:tcPr>
          <w:p w14:paraId="17577A93" w14:textId="52C262DD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2.3</w:t>
            </w:r>
            <w:r>
              <w:rPr>
                <w:lang w:eastAsia="ja-JP"/>
              </w:rPr>
              <w:t>2</w:t>
            </w:r>
          </w:p>
        </w:tc>
        <w:tc>
          <w:tcPr>
            <w:tcW w:w="1251" w:type="dxa"/>
          </w:tcPr>
          <w:p w14:paraId="12060F5B" w14:textId="1583143C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2.3</w:t>
            </w:r>
            <w:r>
              <w:rPr>
                <w:lang w:eastAsia="ja-JP"/>
              </w:rPr>
              <w:t>4</w:t>
            </w:r>
          </w:p>
        </w:tc>
      </w:tr>
      <w:tr w:rsidR="002B0DBE" w14:paraId="7A14813F" w14:textId="77777777" w:rsidTr="002B0DBE">
        <w:tc>
          <w:tcPr>
            <w:tcW w:w="2174" w:type="dxa"/>
          </w:tcPr>
          <w:p w14:paraId="2C096CED" w14:textId="567AF50F" w:rsidR="002B0DBE" w:rsidRPr="002B0DBE" w:rsidRDefault="002B0DBE" w:rsidP="00125C23">
            <w:pPr>
              <w:spacing w:before="0" w:after="0" w:line="360" w:lineRule="auto"/>
              <w:contextualSpacing/>
              <w:rPr>
                <w:lang w:eastAsia="ja-JP"/>
              </w:rPr>
            </w:pPr>
            <w:r w:rsidRPr="002B0DBE">
              <w:t>[Cu(</w:t>
            </w:r>
            <w:r w:rsidRPr="002B0DBE">
              <w:rPr>
                <w:b/>
              </w:rPr>
              <w:t>L4</w:t>
            </w:r>
            <w:r w:rsidRPr="002B0DBE">
              <w:t>)(</w:t>
            </w:r>
            <w:proofErr w:type="spellStart"/>
            <w:r w:rsidRPr="002B0DBE">
              <w:t>MeOH</w:t>
            </w:r>
            <w:proofErr w:type="spellEnd"/>
            <w:r w:rsidRPr="002B0DBE">
              <w:t>)</w:t>
            </w:r>
            <w:r w:rsidRPr="002B0DBE">
              <w:rPr>
                <w:vertAlign w:val="subscript"/>
              </w:rPr>
              <w:t>2</w:t>
            </w:r>
            <w:r w:rsidRPr="002B0DBE">
              <w:t>]</w:t>
            </w:r>
            <w:r w:rsidRPr="002B0DBE">
              <w:rPr>
                <w:vertAlign w:val="superscript"/>
              </w:rPr>
              <w:t>2+</w:t>
            </w:r>
          </w:p>
        </w:tc>
        <w:tc>
          <w:tcPr>
            <w:tcW w:w="1251" w:type="dxa"/>
          </w:tcPr>
          <w:p w14:paraId="00A49AB1" w14:textId="6A682A5E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2.10</w:t>
            </w:r>
          </w:p>
        </w:tc>
        <w:tc>
          <w:tcPr>
            <w:tcW w:w="1250" w:type="dxa"/>
          </w:tcPr>
          <w:p w14:paraId="45CF1C91" w14:textId="392E441F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2.08</w:t>
            </w:r>
          </w:p>
        </w:tc>
        <w:tc>
          <w:tcPr>
            <w:tcW w:w="1295" w:type="dxa"/>
          </w:tcPr>
          <w:p w14:paraId="3587BD38" w14:textId="3EF82949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2.25</w:t>
            </w:r>
          </w:p>
        </w:tc>
        <w:tc>
          <w:tcPr>
            <w:tcW w:w="1295" w:type="dxa"/>
          </w:tcPr>
          <w:p w14:paraId="3372EAC8" w14:textId="5154AF0F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2.31</w:t>
            </w:r>
          </w:p>
        </w:tc>
        <w:tc>
          <w:tcPr>
            <w:tcW w:w="1251" w:type="dxa"/>
          </w:tcPr>
          <w:p w14:paraId="5AA5C18A" w14:textId="38CCAE9D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2.39</w:t>
            </w:r>
          </w:p>
        </w:tc>
        <w:tc>
          <w:tcPr>
            <w:tcW w:w="1251" w:type="dxa"/>
          </w:tcPr>
          <w:p w14:paraId="23FE9E88" w14:textId="1F53808C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2.31</w:t>
            </w:r>
          </w:p>
        </w:tc>
      </w:tr>
      <w:tr w:rsidR="002B0DBE" w14:paraId="6D800C6E" w14:textId="77777777" w:rsidTr="002B0DBE">
        <w:tc>
          <w:tcPr>
            <w:tcW w:w="2174" w:type="dxa"/>
          </w:tcPr>
          <w:p w14:paraId="7FAF56C7" w14:textId="609D540B" w:rsidR="002B0DBE" w:rsidRPr="002B0DBE" w:rsidRDefault="002B0DBE" w:rsidP="00125C23">
            <w:pPr>
              <w:spacing w:before="0" w:after="0" w:line="360" w:lineRule="auto"/>
              <w:contextualSpacing/>
              <w:rPr>
                <w:lang w:eastAsia="ja-JP"/>
              </w:rPr>
            </w:pPr>
            <w:r w:rsidRPr="002B0DBE">
              <w:t>[Cu(</w:t>
            </w:r>
            <w:r w:rsidRPr="002B0DBE">
              <w:rPr>
                <w:b/>
              </w:rPr>
              <w:t>L5</w:t>
            </w:r>
            <w:r w:rsidRPr="002B0DBE">
              <w:t>)(</w:t>
            </w:r>
            <w:proofErr w:type="spellStart"/>
            <w:r w:rsidRPr="002B0DBE">
              <w:t>MeOH</w:t>
            </w:r>
            <w:proofErr w:type="spellEnd"/>
            <w:r w:rsidRPr="002B0DBE">
              <w:t>)</w:t>
            </w:r>
            <w:r w:rsidRPr="002B0DBE">
              <w:rPr>
                <w:vertAlign w:val="subscript"/>
              </w:rPr>
              <w:t>2</w:t>
            </w:r>
            <w:r w:rsidRPr="002B0DBE">
              <w:t>]</w:t>
            </w:r>
            <w:r w:rsidRPr="002B0DBE">
              <w:rPr>
                <w:vertAlign w:val="superscript"/>
              </w:rPr>
              <w:t>2+</w:t>
            </w:r>
          </w:p>
        </w:tc>
        <w:tc>
          <w:tcPr>
            <w:tcW w:w="1251" w:type="dxa"/>
          </w:tcPr>
          <w:p w14:paraId="04A10B1B" w14:textId="3BD8DF1B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2.08</w:t>
            </w:r>
          </w:p>
        </w:tc>
        <w:tc>
          <w:tcPr>
            <w:tcW w:w="1250" w:type="dxa"/>
          </w:tcPr>
          <w:p w14:paraId="3133B332" w14:textId="7F691F81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2.09</w:t>
            </w:r>
          </w:p>
        </w:tc>
        <w:tc>
          <w:tcPr>
            <w:tcW w:w="1295" w:type="dxa"/>
          </w:tcPr>
          <w:p w14:paraId="276E5B55" w14:textId="6229F34A" w:rsidR="002B0DBE" w:rsidRDefault="002B0DBE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2.25</w:t>
            </w:r>
          </w:p>
        </w:tc>
        <w:tc>
          <w:tcPr>
            <w:tcW w:w="1295" w:type="dxa"/>
          </w:tcPr>
          <w:p w14:paraId="4FB2A15F" w14:textId="482A7B5D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2.22</w:t>
            </w:r>
          </w:p>
        </w:tc>
        <w:tc>
          <w:tcPr>
            <w:tcW w:w="1251" w:type="dxa"/>
          </w:tcPr>
          <w:p w14:paraId="12E59D05" w14:textId="133FB0BF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2.31</w:t>
            </w:r>
          </w:p>
        </w:tc>
        <w:tc>
          <w:tcPr>
            <w:tcW w:w="1251" w:type="dxa"/>
          </w:tcPr>
          <w:p w14:paraId="0DC584B0" w14:textId="7848699C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2.50</w:t>
            </w:r>
          </w:p>
        </w:tc>
      </w:tr>
      <w:tr w:rsidR="002B0DBE" w14:paraId="1A5C12FA" w14:textId="77777777" w:rsidTr="002B0DBE">
        <w:tc>
          <w:tcPr>
            <w:tcW w:w="2174" w:type="dxa"/>
          </w:tcPr>
          <w:p w14:paraId="6469D683" w14:textId="7E2142CE" w:rsidR="002B0DBE" w:rsidRPr="002B0DBE" w:rsidRDefault="002B0DBE" w:rsidP="00125C23">
            <w:pPr>
              <w:spacing w:before="0" w:after="0" w:line="360" w:lineRule="auto"/>
              <w:contextualSpacing/>
              <w:rPr>
                <w:lang w:eastAsia="ja-JP"/>
              </w:rPr>
            </w:pPr>
            <w:r w:rsidRPr="002B0DBE">
              <w:t>[Cu(</w:t>
            </w:r>
            <w:r w:rsidRPr="002B0DBE">
              <w:rPr>
                <w:b/>
              </w:rPr>
              <w:t>L6</w:t>
            </w:r>
            <w:r w:rsidRPr="002B0DBE">
              <w:t>)(</w:t>
            </w:r>
            <w:proofErr w:type="spellStart"/>
            <w:r w:rsidRPr="002B0DBE">
              <w:t>MeOH</w:t>
            </w:r>
            <w:proofErr w:type="spellEnd"/>
            <w:r w:rsidRPr="002B0DBE">
              <w:t>)</w:t>
            </w:r>
            <w:r w:rsidRPr="002B0DBE">
              <w:rPr>
                <w:vertAlign w:val="subscript"/>
              </w:rPr>
              <w:t>2</w:t>
            </w:r>
            <w:r w:rsidRPr="002B0DBE">
              <w:t>]</w:t>
            </w:r>
            <w:r w:rsidRPr="002B0DBE">
              <w:rPr>
                <w:vertAlign w:val="superscript"/>
              </w:rPr>
              <w:t>2+</w:t>
            </w:r>
          </w:p>
        </w:tc>
        <w:tc>
          <w:tcPr>
            <w:tcW w:w="1251" w:type="dxa"/>
          </w:tcPr>
          <w:p w14:paraId="4B5757D9" w14:textId="48C32CB3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2.03</w:t>
            </w:r>
          </w:p>
        </w:tc>
        <w:tc>
          <w:tcPr>
            <w:tcW w:w="1250" w:type="dxa"/>
          </w:tcPr>
          <w:p w14:paraId="70D20E20" w14:textId="4F7EB7BF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2.04</w:t>
            </w:r>
          </w:p>
        </w:tc>
        <w:tc>
          <w:tcPr>
            <w:tcW w:w="1295" w:type="dxa"/>
          </w:tcPr>
          <w:p w14:paraId="4574C9DA" w14:textId="2093FDCC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2.31</w:t>
            </w:r>
          </w:p>
        </w:tc>
        <w:tc>
          <w:tcPr>
            <w:tcW w:w="1295" w:type="dxa"/>
          </w:tcPr>
          <w:p w14:paraId="2C707D26" w14:textId="4D2CF175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2.25</w:t>
            </w:r>
          </w:p>
        </w:tc>
        <w:tc>
          <w:tcPr>
            <w:tcW w:w="1251" w:type="dxa"/>
          </w:tcPr>
          <w:p w14:paraId="727DE32F" w14:textId="12634414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2.32</w:t>
            </w:r>
          </w:p>
        </w:tc>
        <w:tc>
          <w:tcPr>
            <w:tcW w:w="1251" w:type="dxa"/>
          </w:tcPr>
          <w:p w14:paraId="62816DBF" w14:textId="4153E83A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2.47</w:t>
            </w:r>
          </w:p>
        </w:tc>
      </w:tr>
      <w:tr w:rsidR="002B0DBE" w14:paraId="011E24E2" w14:textId="77777777" w:rsidTr="002B0DBE">
        <w:tc>
          <w:tcPr>
            <w:tcW w:w="2174" w:type="dxa"/>
          </w:tcPr>
          <w:p w14:paraId="5950CB73" w14:textId="6944E46A" w:rsidR="002B0DBE" w:rsidRPr="002B0DBE" w:rsidRDefault="002B0DBE" w:rsidP="00125C23">
            <w:pPr>
              <w:spacing w:before="0" w:after="0" w:line="360" w:lineRule="auto"/>
              <w:contextualSpacing/>
              <w:rPr>
                <w:lang w:eastAsia="ja-JP"/>
              </w:rPr>
            </w:pPr>
            <w:r w:rsidRPr="002B0DBE">
              <w:t>[Cu(</w:t>
            </w:r>
            <w:r w:rsidRPr="002B0DBE">
              <w:rPr>
                <w:b/>
              </w:rPr>
              <w:t>L7</w:t>
            </w:r>
            <w:r w:rsidRPr="002B0DBE">
              <w:t>)(</w:t>
            </w:r>
            <w:proofErr w:type="spellStart"/>
            <w:r w:rsidRPr="002B0DBE">
              <w:t>MeOH</w:t>
            </w:r>
            <w:proofErr w:type="spellEnd"/>
            <w:r w:rsidRPr="002B0DBE">
              <w:t>)</w:t>
            </w:r>
            <w:r w:rsidRPr="002B0DBE">
              <w:rPr>
                <w:vertAlign w:val="subscript"/>
              </w:rPr>
              <w:t>2</w:t>
            </w:r>
            <w:r w:rsidRPr="002B0DBE">
              <w:t>]</w:t>
            </w:r>
            <w:r w:rsidRPr="002B0DBE">
              <w:rPr>
                <w:vertAlign w:val="superscript"/>
              </w:rPr>
              <w:t>2+</w:t>
            </w:r>
          </w:p>
        </w:tc>
        <w:tc>
          <w:tcPr>
            <w:tcW w:w="1251" w:type="dxa"/>
          </w:tcPr>
          <w:p w14:paraId="0B99D153" w14:textId="42EEDADB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2.51</w:t>
            </w:r>
          </w:p>
        </w:tc>
        <w:tc>
          <w:tcPr>
            <w:tcW w:w="1250" w:type="dxa"/>
          </w:tcPr>
          <w:p w14:paraId="270008C3" w14:textId="61F14032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2.55</w:t>
            </w:r>
          </w:p>
        </w:tc>
        <w:tc>
          <w:tcPr>
            <w:tcW w:w="1295" w:type="dxa"/>
          </w:tcPr>
          <w:p w14:paraId="475CEFBD" w14:textId="436ABC65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2.15</w:t>
            </w:r>
          </w:p>
        </w:tc>
        <w:tc>
          <w:tcPr>
            <w:tcW w:w="1295" w:type="dxa"/>
          </w:tcPr>
          <w:p w14:paraId="536609C3" w14:textId="438ACF37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2.22</w:t>
            </w:r>
          </w:p>
        </w:tc>
        <w:tc>
          <w:tcPr>
            <w:tcW w:w="1251" w:type="dxa"/>
          </w:tcPr>
          <w:p w14:paraId="0C917175" w14:textId="5D83CFC0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2.15</w:t>
            </w:r>
          </w:p>
        </w:tc>
        <w:tc>
          <w:tcPr>
            <w:tcW w:w="1251" w:type="dxa"/>
          </w:tcPr>
          <w:p w14:paraId="42BA5365" w14:textId="0F21F972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2.14</w:t>
            </w:r>
          </w:p>
        </w:tc>
      </w:tr>
      <w:tr w:rsidR="002B0DBE" w14:paraId="6A1895E7" w14:textId="77777777" w:rsidTr="002B0DBE">
        <w:tc>
          <w:tcPr>
            <w:tcW w:w="2174" w:type="dxa"/>
          </w:tcPr>
          <w:p w14:paraId="1F9145D5" w14:textId="06EF004F" w:rsidR="002B0DBE" w:rsidRPr="002B0DBE" w:rsidRDefault="002B0DBE" w:rsidP="00125C23">
            <w:pPr>
              <w:spacing w:before="0" w:after="0" w:line="360" w:lineRule="auto"/>
              <w:contextualSpacing/>
            </w:pPr>
            <w:r w:rsidRPr="002B0DBE">
              <w:t>[Cu(</w:t>
            </w:r>
            <w:r w:rsidRPr="002B0DBE">
              <w:rPr>
                <w:b/>
              </w:rPr>
              <w:t>L</w:t>
            </w:r>
            <w:r>
              <w:rPr>
                <w:b/>
              </w:rPr>
              <w:t>8</w:t>
            </w:r>
            <w:r w:rsidRPr="002B0DBE">
              <w:t>)(</w:t>
            </w:r>
            <w:proofErr w:type="spellStart"/>
            <w:r w:rsidRPr="002B0DBE">
              <w:t>MeOH</w:t>
            </w:r>
            <w:proofErr w:type="spellEnd"/>
            <w:r w:rsidRPr="002B0DBE">
              <w:t>)</w:t>
            </w:r>
            <w:r w:rsidRPr="002B0DBE">
              <w:rPr>
                <w:vertAlign w:val="subscript"/>
              </w:rPr>
              <w:t>2</w:t>
            </w:r>
            <w:r w:rsidRPr="002B0DBE">
              <w:t>]</w:t>
            </w:r>
            <w:r w:rsidRPr="002B0DBE">
              <w:rPr>
                <w:vertAlign w:val="superscript"/>
              </w:rPr>
              <w:t>2+</w:t>
            </w:r>
          </w:p>
        </w:tc>
        <w:tc>
          <w:tcPr>
            <w:tcW w:w="1251" w:type="dxa"/>
          </w:tcPr>
          <w:p w14:paraId="2330C7C2" w14:textId="5948E30D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2.51</w:t>
            </w:r>
          </w:p>
        </w:tc>
        <w:tc>
          <w:tcPr>
            <w:tcW w:w="1250" w:type="dxa"/>
          </w:tcPr>
          <w:p w14:paraId="216C2CFA" w14:textId="6C9CC6A3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2.44</w:t>
            </w:r>
          </w:p>
        </w:tc>
        <w:tc>
          <w:tcPr>
            <w:tcW w:w="1295" w:type="dxa"/>
          </w:tcPr>
          <w:p w14:paraId="4E0641F2" w14:textId="23678E42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2.19</w:t>
            </w:r>
          </w:p>
        </w:tc>
        <w:tc>
          <w:tcPr>
            <w:tcW w:w="1295" w:type="dxa"/>
          </w:tcPr>
          <w:p w14:paraId="611CB38F" w14:textId="78814D8A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2.22</w:t>
            </w:r>
          </w:p>
        </w:tc>
        <w:tc>
          <w:tcPr>
            <w:tcW w:w="1251" w:type="dxa"/>
          </w:tcPr>
          <w:p w14:paraId="25215C34" w14:textId="31FD83DB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2.18</w:t>
            </w:r>
          </w:p>
        </w:tc>
        <w:tc>
          <w:tcPr>
            <w:tcW w:w="1251" w:type="dxa"/>
          </w:tcPr>
          <w:p w14:paraId="0BDAF5E9" w14:textId="09033A47" w:rsidR="002B0DBE" w:rsidRDefault="00125C23" w:rsidP="00125C23">
            <w:pPr>
              <w:spacing w:before="0" w:after="0" w:line="360" w:lineRule="auto"/>
              <w:contextualSpacing/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2.14</w:t>
            </w:r>
          </w:p>
        </w:tc>
      </w:tr>
    </w:tbl>
    <w:p w14:paraId="632FA527" w14:textId="77777777" w:rsidR="00125C23" w:rsidRDefault="00125C23" w:rsidP="00726AB0"/>
    <w:p w14:paraId="244C89D8" w14:textId="548B418D" w:rsidR="00726AB0" w:rsidRDefault="00125C23" w:rsidP="00125C23">
      <w:pPr>
        <w:ind w:firstLineChars="250" w:firstLine="6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8911405" wp14:editId="5AEB2607">
                <wp:simplePos x="0" y="0"/>
                <wp:positionH relativeFrom="page">
                  <wp:posOffset>2457450</wp:posOffset>
                </wp:positionH>
                <wp:positionV relativeFrom="paragraph">
                  <wp:posOffset>807085</wp:posOffset>
                </wp:positionV>
                <wp:extent cx="457200" cy="457200"/>
                <wp:effectExtent l="0" t="0" r="0" b="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28483" w14:textId="009C6241" w:rsidR="0016080A" w:rsidRPr="00125C23" w:rsidRDefault="0016080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125C23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N2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93.5pt;margin-top:63.55pt;width:36pt;height:3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" filled="f" stroked="f">
                <v:textbox>
                  <w:txbxContent>
                    <w:p w14:paraId="46128483" w14:textId="009C6241" w:rsidR="0016080A" w:rsidRPr="00125C23" w:rsidRDefault="0016080A">
                      <w:pP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125C23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>N2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9DF7C00" wp14:editId="4F00ABCA">
                <wp:simplePos x="0" y="0"/>
                <wp:positionH relativeFrom="page">
                  <wp:posOffset>2371725</wp:posOffset>
                </wp:positionH>
                <wp:positionV relativeFrom="paragraph">
                  <wp:posOffset>1302385</wp:posOffset>
                </wp:positionV>
                <wp:extent cx="742950" cy="457200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126EF" w14:textId="721259CE" w:rsidR="0016080A" w:rsidRPr="00125C23" w:rsidRDefault="0016080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125C23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OMe2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6.75pt;margin-top:102.55pt;width:58.5pt;height:3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" filled="f" stroked="f">
                <v:textbox>
                  <w:txbxContent>
                    <w:p w14:paraId="660126EF" w14:textId="721259CE" w:rsidR="0016080A" w:rsidRPr="00125C23" w:rsidRDefault="0016080A">
                      <w:pP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125C23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>OMe2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1171C55" wp14:editId="7EF57DEB">
                <wp:simplePos x="0" y="0"/>
                <wp:positionH relativeFrom="page">
                  <wp:posOffset>1085850</wp:posOffset>
                </wp:positionH>
                <wp:positionV relativeFrom="paragraph">
                  <wp:posOffset>1169035</wp:posOffset>
                </wp:positionV>
                <wp:extent cx="742950" cy="457200"/>
                <wp:effectExtent l="0" t="0" r="0" b="0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5D8E6" w14:textId="77777777" w:rsidR="0016080A" w:rsidRPr="00125C23" w:rsidRDefault="0016080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125C23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OMe1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85.5pt;margin-top:92.05pt;width:58.5pt;height:3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" filled="f" stroked="f">
                <v:textbox>
                  <w:txbxContent>
                    <w:p w14:paraId="6585D8E6" w14:textId="77777777" w:rsidR="0016080A" w:rsidRPr="00125C23" w:rsidRDefault="0016080A">
                      <w:pP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125C23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>OMe1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7B4F2BE" wp14:editId="18CA562F">
                <wp:simplePos x="0" y="0"/>
                <wp:positionH relativeFrom="page">
                  <wp:posOffset>1285875</wp:posOffset>
                </wp:positionH>
                <wp:positionV relativeFrom="paragraph">
                  <wp:posOffset>759460</wp:posOffset>
                </wp:positionV>
                <wp:extent cx="457200" cy="457200"/>
                <wp:effectExtent l="0" t="0" r="0" b="0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21B06" w14:textId="788D6934" w:rsidR="0016080A" w:rsidRPr="00125C23" w:rsidRDefault="0016080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125C23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N1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01.25pt;margin-top:59.8pt;width:36pt;height:3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" filled="f" stroked="f">
                <v:textbox>
                  <w:txbxContent>
                    <w:p w14:paraId="0CF21B06" w14:textId="788D6934" w:rsidR="0016080A" w:rsidRPr="00125C23" w:rsidRDefault="0016080A">
                      <w:pP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125C23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>N1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17FD429" wp14:editId="3B5FB22D">
                <wp:simplePos x="0" y="0"/>
                <wp:positionH relativeFrom="page">
                  <wp:posOffset>1981200</wp:posOffset>
                </wp:positionH>
                <wp:positionV relativeFrom="paragraph">
                  <wp:posOffset>1511935</wp:posOffset>
                </wp:positionV>
                <wp:extent cx="457200" cy="457200"/>
                <wp:effectExtent l="0" t="0" r="0" b="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C9FF" w14:textId="28AA9557" w:rsidR="0016080A" w:rsidRPr="00125C23" w:rsidRDefault="0016080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125C23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O2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56pt;margin-top:119.05pt;width:36pt;height:3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" filled="f" stroked="f">
                <v:textbox>
                  <w:txbxContent>
                    <w:p w14:paraId="3464C9FF" w14:textId="28AA9557" w:rsidR="0016080A" w:rsidRPr="00125C23" w:rsidRDefault="0016080A">
                      <w:pP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125C23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>O2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5650F7" wp14:editId="294D33FE">
                <wp:simplePos x="0" y="0"/>
                <wp:positionH relativeFrom="page">
                  <wp:posOffset>1714500</wp:posOffset>
                </wp:positionH>
                <wp:positionV relativeFrom="paragraph">
                  <wp:posOffset>302260</wp:posOffset>
                </wp:positionV>
                <wp:extent cx="457200" cy="457200"/>
                <wp:effectExtent l="0" t="0" r="0" b="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5406C" w14:textId="553E0C9E" w:rsidR="0016080A" w:rsidRPr="00125C23" w:rsidRDefault="0016080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125C23"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O1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35pt;margin-top:23.8pt;width:36pt;height:3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" filled="f" stroked="f">
                <v:textbox>
                  <w:txbxContent>
                    <w:p w14:paraId="2945406C" w14:textId="553E0C9E" w:rsidR="0016080A" w:rsidRPr="00125C23" w:rsidRDefault="0016080A">
                      <w:pPr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125C23"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  <w:t>O1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object w:dxaOrig="1471" w:dyaOrig="2026" w14:anchorId="3BE685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73.55pt" o:ole="">
            <v:imagedata r:id="rId54" o:title=""/>
          </v:shape>
          <o:OLEObject Type="Embed" ProgID="ACD.ChemSketch.20" ShapeID="_x0000_i1025" DrawAspect="Content" ObjectID="_1668259775" r:id="rId55"/>
        </w:object>
      </w:r>
    </w:p>
    <w:p w14:paraId="7D5EABEA" w14:textId="2F049985" w:rsidR="008A4A4D" w:rsidRDefault="008A4A4D" w:rsidP="00125C23">
      <w:pPr>
        <w:ind w:firstLineChars="250" w:firstLine="600"/>
      </w:pPr>
    </w:p>
    <w:p w14:paraId="5E823E6F" w14:textId="45A20E3A" w:rsidR="008A4A4D" w:rsidRDefault="008A4A4D">
      <w:pPr>
        <w:spacing w:before="0" w:after="200" w:line="276" w:lineRule="auto"/>
      </w:pPr>
      <w:r>
        <w:br w:type="page"/>
      </w:r>
    </w:p>
    <w:p w14:paraId="18C312A7" w14:textId="0A61E0D5" w:rsidR="00026C22" w:rsidRDefault="00026C22" w:rsidP="00026C22">
      <w:pPr>
        <w:pStyle w:val="Heading1"/>
        <w:rPr>
          <w:lang w:eastAsia="ja-JP"/>
        </w:rPr>
      </w:pPr>
      <w:bookmarkStart w:id="2" w:name="_Hlk53298488"/>
      <w:bookmarkStart w:id="3" w:name="OLE_LINK1"/>
      <w:r>
        <w:rPr>
          <w:lang w:eastAsia="ja-JP"/>
        </w:rPr>
        <w:t>Coordinates</w:t>
      </w:r>
      <w:r w:rsidRPr="00726AB0">
        <w:rPr>
          <w:lang w:eastAsia="ja-JP"/>
        </w:rPr>
        <w:t xml:space="preserve"> of </w:t>
      </w:r>
      <w:proofErr w:type="gramStart"/>
      <w:r w:rsidRPr="00726AB0">
        <w:t>copper(</w:t>
      </w:r>
      <w:proofErr w:type="gramEnd"/>
      <w:r w:rsidRPr="00726AB0">
        <w:t>II)-ligand complex [Cu(L)(</w:t>
      </w:r>
      <w:proofErr w:type="spellStart"/>
      <w:r w:rsidRPr="00726AB0">
        <w:t>MeOH</w:t>
      </w:r>
      <w:proofErr w:type="spellEnd"/>
      <w:r w:rsidRPr="00726AB0">
        <w:t>)</w:t>
      </w:r>
      <w:r w:rsidRPr="00726AB0">
        <w:rPr>
          <w:vertAlign w:val="subscript"/>
        </w:rPr>
        <w:t>2</w:t>
      </w:r>
      <w:r w:rsidRPr="00726AB0">
        <w:t>]</w:t>
      </w:r>
      <w:r w:rsidRPr="00726AB0">
        <w:rPr>
          <w:vertAlign w:val="superscript"/>
        </w:rPr>
        <w:t>2+</w:t>
      </w:r>
      <w:r w:rsidRPr="00726AB0">
        <w:rPr>
          <w:rFonts w:hint="eastAsia"/>
          <w:lang w:eastAsia="ja-JP"/>
        </w:rPr>
        <w:t xml:space="preserve"> </w:t>
      </w:r>
      <w:r w:rsidRPr="00726AB0">
        <w:rPr>
          <w:lang w:eastAsia="ja-JP"/>
        </w:rPr>
        <w:t>by DFT</w:t>
      </w:r>
    </w:p>
    <w:p w14:paraId="3438B6CD" w14:textId="77777777" w:rsidR="00026C22" w:rsidRDefault="00026C22" w:rsidP="00026C22">
      <w:pPr>
        <w:widowControl w:val="0"/>
        <w:snapToGrid w:val="0"/>
        <w:spacing w:before="0" w:after="0"/>
        <w:jc w:val="both"/>
        <w:rPr>
          <w:rFonts w:eastAsia="Yu Mincho" w:cs="Times New Roman"/>
          <w:b/>
          <w:kern w:val="2"/>
          <w:szCs w:val="24"/>
          <w:lang w:eastAsia="ja-JP"/>
        </w:rPr>
      </w:pPr>
    </w:p>
    <w:p w14:paraId="7BEA6A4C" w14:textId="3C917B6C" w:rsidR="00026C22" w:rsidRPr="00026C22" w:rsidRDefault="00026C22" w:rsidP="00026C22">
      <w:pPr>
        <w:widowControl w:val="0"/>
        <w:snapToGrid w:val="0"/>
        <w:spacing w:before="0" w:after="0"/>
        <w:jc w:val="both"/>
        <w:rPr>
          <w:rFonts w:ascii="Arial" w:eastAsia="MS Gothic" w:hAnsi="Arial" w:cs="Arial"/>
          <w:kern w:val="2"/>
          <w:szCs w:val="24"/>
          <w:lang w:eastAsia="ja-JP"/>
        </w:rPr>
      </w:pP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>Table S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>3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 xml:space="preserve">. 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 xml:space="preserve"> </w:t>
      </w:r>
      <w:r w:rsidRPr="00026C22">
        <w:rPr>
          <w:rFonts w:eastAsia="MS Gothic" w:cs="Times New Roman" w:hint="eastAsia"/>
          <w:kern w:val="2"/>
          <w:szCs w:val="24"/>
          <w:lang w:eastAsia="ja-JP"/>
        </w:rPr>
        <w:t xml:space="preserve">Final Coordinates (Angstroms) </w:t>
      </w:r>
      <w:r w:rsidRPr="00026C22">
        <w:rPr>
          <w:rFonts w:eastAsia="MS Gothic" w:cs="Times New Roman"/>
          <w:kern w:val="2"/>
          <w:szCs w:val="24"/>
          <w:lang w:eastAsia="ja-JP"/>
        </w:rPr>
        <w:t>of [</w:t>
      </w:r>
      <w:proofErr w:type="spellStart"/>
      <w:proofErr w:type="gramStart"/>
      <w:r w:rsidRPr="00026C22">
        <w:rPr>
          <w:rFonts w:eastAsia="MS Gothic" w:cs="Times New Roman"/>
          <w:kern w:val="2"/>
          <w:szCs w:val="24"/>
          <w:lang w:eastAsia="ja-JP"/>
        </w:rPr>
        <w:t>Cu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II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(</w:t>
      </w:r>
      <w:proofErr w:type="gramEnd"/>
      <w:r w:rsidRPr="00026C22">
        <w:rPr>
          <w:rFonts w:eastAsia="MS Gothic" w:cs="Times New Roman"/>
          <w:b/>
          <w:bCs/>
          <w:kern w:val="2"/>
          <w:szCs w:val="24"/>
          <w:lang w:eastAsia="ja-JP"/>
        </w:rPr>
        <w:t>L1</w:t>
      </w:r>
      <w:r w:rsidRPr="00026C22">
        <w:rPr>
          <w:rFonts w:eastAsia="MS Gothic" w:cs="Times New Roman"/>
          <w:kern w:val="2"/>
          <w:szCs w:val="24"/>
          <w:lang w:eastAsia="ja-JP"/>
        </w:rPr>
        <w:t>)(</w:t>
      </w:r>
      <w:proofErr w:type="spellStart"/>
      <w:r w:rsidRPr="00026C22">
        <w:rPr>
          <w:rFonts w:eastAsia="MS Gothic" w:cs="Times New Roman"/>
          <w:kern w:val="2"/>
          <w:szCs w:val="24"/>
          <w:lang w:eastAsia="ja-JP"/>
        </w:rPr>
        <w:t>MeOH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)</w:t>
      </w:r>
      <w:r w:rsidRPr="00026C22">
        <w:rPr>
          <w:rFonts w:eastAsia="MS Gothic" w:cs="Times New Roman"/>
          <w:kern w:val="2"/>
          <w:szCs w:val="24"/>
          <w:vertAlign w:val="subscript"/>
          <w:lang w:eastAsia="ja-JP"/>
        </w:rPr>
        <w:t>2</w:t>
      </w:r>
      <w:r w:rsidRPr="00026C22">
        <w:rPr>
          <w:rFonts w:eastAsia="MS Gothic" w:cs="Times New Roman"/>
          <w:kern w:val="2"/>
          <w:szCs w:val="24"/>
          <w:lang w:eastAsia="ja-JP"/>
        </w:rPr>
        <w:t>]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2+</w:t>
      </w:r>
      <w:r w:rsidRPr="00026C22">
        <w:rPr>
          <w:rFonts w:eastAsia="MS Gothic" w:cs="Times New Roman"/>
          <w:kern w:val="2"/>
          <w:szCs w:val="24"/>
          <w:lang w:eastAsia="ja-JP"/>
        </w:rPr>
        <w:t xml:space="preserve"> complex calculated by DFT</w:t>
      </w:r>
    </w:p>
    <w:p w14:paraId="6AFCDD9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3FEE59" wp14:editId="3CA7C006">
                <wp:simplePos x="0" y="0"/>
                <wp:positionH relativeFrom="column">
                  <wp:posOffset>429260</wp:posOffset>
                </wp:positionH>
                <wp:positionV relativeFrom="paragraph">
                  <wp:posOffset>70557</wp:posOffset>
                </wp:positionV>
                <wp:extent cx="5098211" cy="0"/>
                <wp:effectExtent l="0" t="0" r="0" b="0"/>
                <wp:wrapNone/>
                <wp:docPr id="232" name="直線コネクタ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3E0317" id="直線コネクタ 232" o:spid="_x0000_s1026" style="position:absolute;left:0;text-align:lef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pt,5.55pt" to="435.2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</w:t>
      </w:r>
    </w:p>
    <w:p w14:paraId="01CCFC8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   ATOM               X                   Y                   Z</w:t>
      </w:r>
    </w:p>
    <w:p w14:paraId="3000ED2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7E6B0B" wp14:editId="2EDD35B3">
                <wp:simplePos x="0" y="0"/>
                <wp:positionH relativeFrom="column">
                  <wp:posOffset>429487</wp:posOffset>
                </wp:positionH>
                <wp:positionV relativeFrom="paragraph">
                  <wp:posOffset>86276</wp:posOffset>
                </wp:positionV>
                <wp:extent cx="5098211" cy="0"/>
                <wp:effectExtent l="0" t="0" r="0" b="0"/>
                <wp:wrapNone/>
                <wp:docPr id="233" name="直線コネクタ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7516CC" id="直線コネクタ 233" o:spid="_x0000_s1026" style="position:absolute;left:0;text-align:lef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pt,6.8pt" to="435.2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" strokecolor="#4472c4" strokeweight=".5pt">
                <v:stroke joinstyle="miter"/>
              </v:line>
            </w:pict>
          </mc:Fallback>
        </mc:AlternateContent>
      </w:r>
    </w:p>
    <w:p w14:paraId="2E970C2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1    O             1.230108            5.241101           26.225605</w:t>
      </w:r>
    </w:p>
    <w:p w14:paraId="73B8E40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2    O            -1.186360            3.690428           26.899695</w:t>
      </w:r>
    </w:p>
    <w:p w14:paraId="171056B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3    H            -0.597456            3.040821           26.492167</w:t>
      </w:r>
    </w:p>
    <w:p w14:paraId="68DBFF5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4    N            -0.857349            6.938234           26.762265</w:t>
      </w:r>
    </w:p>
    <w:p w14:paraId="5ADFFB1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5    O             1.278230            5.812985           24.069263</w:t>
      </w:r>
    </w:p>
    <w:p w14:paraId="5DB12BB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6    C             0.735559            5.828697           25.264595</w:t>
      </w:r>
    </w:p>
    <w:p w14:paraId="70E74E2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7    C            -0.068021            8.102401           27.235840</w:t>
      </w:r>
    </w:p>
    <w:p w14:paraId="74ADB78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8    H            -0.557073            9.038433           26.948140</w:t>
      </w:r>
    </w:p>
    <w:p w14:paraId="4766D15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 9    H             0.903503            8.086407           26.746884</w:t>
      </w:r>
    </w:p>
    <w:p w14:paraId="4E7AF1D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10    C            -0.586523            6.587320           25.346190</w:t>
      </w:r>
    </w:p>
    <w:p w14:paraId="5D9BC3A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11    C            -2.302717            7.108494           27.020437</w:t>
      </w:r>
    </w:p>
    <w:p w14:paraId="3BACD62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12    H            -2.472766            7.271194           28.080966</w:t>
      </w:r>
    </w:p>
    <w:p w14:paraId="709F4CE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13    H            -2.832219            6.208597           26.716832</w:t>
      </w:r>
    </w:p>
    <w:p w14:paraId="2A5664D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14    H            -2.705929            7.965558           26.472725</w:t>
      </w:r>
    </w:p>
    <w:p w14:paraId="4F66FF4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15    C            -2.380806            3.011511           27.343335</w:t>
      </w:r>
    </w:p>
    <w:p w14:paraId="3D5CB7C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16    H            -2.155271            2.329212           28.163956</w:t>
      </w:r>
    </w:p>
    <w:p w14:paraId="290293A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17    H            -2.817708            2.456105           26.512087</w:t>
      </w:r>
    </w:p>
    <w:p w14:paraId="62E8138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18    H            -3.076335            3.774352           27.681235</w:t>
      </w:r>
    </w:p>
    <w:p w14:paraId="7C4257B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19    C             2.498497            5.017613           23.909544</w:t>
      </w:r>
    </w:p>
    <w:p w14:paraId="182D003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20    H             3.274156            5.413021           24.558345</w:t>
      </w:r>
    </w:p>
    <w:p w14:paraId="116E494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21    H             2.764613            5.129567           22.865303</w:t>
      </w:r>
    </w:p>
    <w:p w14:paraId="4EFDCF9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22    H             2.281890            3.981867           24.153149</w:t>
      </w:r>
    </w:p>
    <w:p w14:paraId="7A124A9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23    C            -0.688675            7.753788           24.364248</w:t>
      </w:r>
    </w:p>
    <w:p w14:paraId="2AC4888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24    H            -1.662892            8.231644           24.456440</w:t>
      </w:r>
    </w:p>
    <w:p w14:paraId="50B67EA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25    H            -0.594720            7.380708           23.346652</w:t>
      </w:r>
    </w:p>
    <w:p w14:paraId="0426B8A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26    H             0.087145            8.498413           24.530775</w:t>
      </w:r>
    </w:p>
    <w:p w14:paraId="5C8761B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27    O            -1.241841            5.247100           29.736141</w:t>
      </w:r>
    </w:p>
    <w:p w14:paraId="50BBC0E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28    O             1.156754            3.661084           29.054411</w:t>
      </w:r>
    </w:p>
    <w:p w14:paraId="4DE3621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29    H             0.555109            3.025327           29.464917</w:t>
      </w:r>
    </w:p>
    <w:p w14:paraId="2735CFF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30    N             0.872088            6.915048           29.213472</w:t>
      </w:r>
    </w:p>
    <w:p w14:paraId="5678DE0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31    O            -1.289164            5.809201           31.895287</w:t>
      </w:r>
    </w:p>
    <w:p w14:paraId="75EA601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32    C            -0.743031            5.823537           30.701797</w:t>
      </w:r>
    </w:p>
    <w:p w14:paraId="3B7589B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33    C             0.108457            8.098318           28.744130</w:t>
      </w:r>
    </w:p>
    <w:p w14:paraId="2730AA8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34    H             0.618404            9.022200           29.034592</w:t>
      </w:r>
    </w:p>
    <w:p w14:paraId="110A418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35    H            -0.862933            8.102258           29.233468</w:t>
      </w:r>
    </w:p>
    <w:p w14:paraId="51818F8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36    C             0.590844            6.562510           30.627339</w:t>
      </w:r>
    </w:p>
    <w:p w14:paraId="726BBE3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37    C             2.321488            7.057301           28.960428</w:t>
      </w:r>
    </w:p>
    <w:p w14:paraId="2A6D99E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38    H             2.497664            7.224293           27.901560</w:t>
      </w:r>
    </w:p>
    <w:p w14:paraId="49B5FCD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39    H             2.830620            6.143829           29.258364</w:t>
      </w:r>
    </w:p>
    <w:p w14:paraId="65B2DB9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40    H             2.740863            7.901137           29.515873</w:t>
      </w:r>
    </w:p>
    <w:p w14:paraId="199E1A6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41    C             2.333846            2.954836           28.605194</w:t>
      </w:r>
    </w:p>
    <w:p w14:paraId="6166A06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42    H             2.088676            2.276999           27.786526</w:t>
      </w:r>
    </w:p>
    <w:p w14:paraId="39246CD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43    H             2.762169            2.390904           29.434936</w:t>
      </w:r>
    </w:p>
    <w:p w14:paraId="4570D47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44    H             3.044313            3.701793           28.262894</w:t>
      </w:r>
    </w:p>
    <w:p w14:paraId="1492C67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45    C            -2.519041            5.027053           32.049218</w:t>
      </w:r>
    </w:p>
    <w:p w14:paraId="5DD3E39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46    H            -3.288887            5.433594           31.400463</w:t>
      </w:r>
    </w:p>
    <w:p w14:paraId="24D02D4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47    H            -2.785787            5.138367           33.093409</w:t>
      </w:r>
    </w:p>
    <w:p w14:paraId="61666A9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48    H            -2.313381            3.989828           31.802402</w:t>
      </w:r>
    </w:p>
    <w:p w14:paraId="3114F71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49    C             0.709265            7.723155           31.614544</w:t>
      </w:r>
    </w:p>
    <w:p w14:paraId="0C589A2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50    H             1.691743            8.184939           31.527484</w:t>
      </w:r>
    </w:p>
    <w:p w14:paraId="3E1DBD3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51    H             0.605812            7.347548           32.630305</w:t>
      </w:r>
    </w:p>
    <w:p w14:paraId="15F140B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52    H            -0.052860            8.481836           31.448427</w:t>
      </w:r>
    </w:p>
    <w:p w14:paraId="634CCD3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53    Cu           -0.001212            5.219669           27.984368</w:t>
      </w:r>
    </w:p>
    <w:p w14:paraId="14690F1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54    H             1.326656            5.800528           30.898903</w:t>
      </w:r>
    </w:p>
    <w:p w14:paraId="1D75D9D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MS Gothic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kern w:val="2"/>
          <w:sz w:val="20"/>
          <w:szCs w:val="20"/>
          <w:lang w:eastAsia="ja-JP"/>
        </w:rPr>
        <w:t xml:space="preserve">           55    H            -1.336045            5.839338           25.073920</w:t>
      </w:r>
    </w:p>
    <w:bookmarkEnd w:id="2"/>
    <w:bookmarkEnd w:id="3"/>
    <w:p w14:paraId="4D324B0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61F069" wp14:editId="0350EAED">
                <wp:simplePos x="0" y="0"/>
                <wp:positionH relativeFrom="column">
                  <wp:posOffset>403381</wp:posOffset>
                </wp:positionH>
                <wp:positionV relativeFrom="paragraph">
                  <wp:posOffset>44402</wp:posOffset>
                </wp:positionV>
                <wp:extent cx="5098211" cy="0"/>
                <wp:effectExtent l="0" t="0" r="0" b="0"/>
                <wp:wrapNone/>
                <wp:docPr id="234" name="直線コネクタ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4A7ECE" id="直線コネクタ 234" o:spid="_x0000_s1026" style="position:absolute;left:0;text-align:lef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75pt,3.5pt" to="433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" strokecolor="#4472c4" strokeweight=".5pt">
                <v:stroke joinstyle="miter"/>
              </v:line>
            </w:pict>
          </mc:Fallback>
        </mc:AlternateContent>
      </w:r>
    </w:p>
    <w:p w14:paraId="1D74D0B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2577C46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7EB6D85E" w14:textId="77777777" w:rsidR="00026C22" w:rsidRPr="00026C22" w:rsidRDefault="00026C22" w:rsidP="00026C22">
      <w:pPr>
        <w:widowControl w:val="0"/>
        <w:snapToGrid w:val="0"/>
        <w:spacing w:before="0" w:after="0"/>
        <w:jc w:val="both"/>
        <w:rPr>
          <w:rFonts w:ascii="Arial" w:eastAsia="MS Gothic" w:hAnsi="Arial" w:cs="Arial"/>
          <w:kern w:val="2"/>
          <w:szCs w:val="24"/>
          <w:lang w:eastAsia="ja-JP"/>
        </w:rPr>
      </w:pP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>Table S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>4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 xml:space="preserve">. 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 xml:space="preserve"> </w:t>
      </w:r>
      <w:r w:rsidRPr="00026C22">
        <w:rPr>
          <w:rFonts w:eastAsia="MS Gothic" w:cs="Times New Roman" w:hint="eastAsia"/>
          <w:kern w:val="2"/>
          <w:szCs w:val="24"/>
          <w:lang w:eastAsia="ja-JP"/>
        </w:rPr>
        <w:t xml:space="preserve">Final Coordinates (Angstroms) </w:t>
      </w:r>
      <w:r w:rsidRPr="00026C22">
        <w:rPr>
          <w:rFonts w:eastAsia="MS Gothic" w:cs="Times New Roman"/>
          <w:kern w:val="2"/>
          <w:szCs w:val="24"/>
          <w:lang w:eastAsia="ja-JP"/>
        </w:rPr>
        <w:t>of [</w:t>
      </w:r>
      <w:proofErr w:type="spellStart"/>
      <w:proofErr w:type="gramStart"/>
      <w:r w:rsidRPr="00026C22">
        <w:rPr>
          <w:rFonts w:eastAsia="MS Gothic" w:cs="Times New Roman"/>
          <w:kern w:val="2"/>
          <w:szCs w:val="24"/>
          <w:lang w:eastAsia="ja-JP"/>
        </w:rPr>
        <w:t>Cu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II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(</w:t>
      </w:r>
      <w:proofErr w:type="gramEnd"/>
      <w:r w:rsidRPr="00026C22">
        <w:rPr>
          <w:rFonts w:eastAsia="MS Gothic" w:cs="Times New Roman"/>
          <w:b/>
          <w:bCs/>
          <w:kern w:val="2"/>
          <w:szCs w:val="24"/>
          <w:lang w:eastAsia="ja-JP"/>
        </w:rPr>
        <w:t>L2</w:t>
      </w:r>
      <w:r w:rsidRPr="00026C22">
        <w:rPr>
          <w:rFonts w:eastAsia="MS Gothic" w:cs="Times New Roman"/>
          <w:kern w:val="2"/>
          <w:szCs w:val="24"/>
          <w:lang w:eastAsia="ja-JP"/>
        </w:rPr>
        <w:t>)(</w:t>
      </w:r>
      <w:proofErr w:type="spellStart"/>
      <w:r w:rsidRPr="00026C22">
        <w:rPr>
          <w:rFonts w:eastAsia="MS Gothic" w:cs="Times New Roman"/>
          <w:kern w:val="2"/>
          <w:szCs w:val="24"/>
          <w:lang w:eastAsia="ja-JP"/>
        </w:rPr>
        <w:t>MeOH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)</w:t>
      </w:r>
      <w:r w:rsidRPr="00026C22">
        <w:rPr>
          <w:rFonts w:eastAsia="MS Gothic" w:cs="Times New Roman"/>
          <w:kern w:val="2"/>
          <w:szCs w:val="24"/>
          <w:vertAlign w:val="subscript"/>
          <w:lang w:eastAsia="ja-JP"/>
        </w:rPr>
        <w:t>2</w:t>
      </w:r>
      <w:r w:rsidRPr="00026C22">
        <w:rPr>
          <w:rFonts w:eastAsia="MS Gothic" w:cs="Times New Roman"/>
          <w:kern w:val="2"/>
          <w:szCs w:val="24"/>
          <w:lang w:eastAsia="ja-JP"/>
        </w:rPr>
        <w:t>]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2+</w:t>
      </w:r>
      <w:r w:rsidRPr="00026C22">
        <w:rPr>
          <w:rFonts w:eastAsia="MS Gothic" w:cs="Times New Roman"/>
          <w:kern w:val="2"/>
          <w:szCs w:val="24"/>
          <w:lang w:eastAsia="ja-JP"/>
        </w:rPr>
        <w:t xml:space="preserve"> complex calculated by DFT</w:t>
      </w:r>
    </w:p>
    <w:p w14:paraId="4797816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514676" wp14:editId="1308F7D6">
                <wp:simplePos x="0" y="0"/>
                <wp:positionH relativeFrom="column">
                  <wp:posOffset>405130</wp:posOffset>
                </wp:positionH>
                <wp:positionV relativeFrom="paragraph">
                  <wp:posOffset>75194</wp:posOffset>
                </wp:positionV>
                <wp:extent cx="5098211" cy="0"/>
                <wp:effectExtent l="0" t="0" r="0" b="0"/>
                <wp:wrapNone/>
                <wp:docPr id="235" name="直線コネクタ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6AD3C2" id="直線コネクタ 235" o:spid="_x0000_s1026" style="position:absolute;left:0;text-align:lef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5.9pt" to="433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</w:t>
      </w:r>
    </w:p>
    <w:p w14:paraId="1A4B9AE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   ATOM               X                   Y                   Z</w:t>
      </w:r>
    </w:p>
    <w:p w14:paraId="6181F43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18847D" wp14:editId="799F8EA4">
                <wp:simplePos x="0" y="0"/>
                <wp:positionH relativeFrom="column">
                  <wp:posOffset>405441</wp:posOffset>
                </wp:positionH>
                <wp:positionV relativeFrom="paragraph">
                  <wp:posOffset>77002</wp:posOffset>
                </wp:positionV>
                <wp:extent cx="5098211" cy="0"/>
                <wp:effectExtent l="0" t="0" r="0" b="0"/>
                <wp:wrapNone/>
                <wp:docPr id="236" name="直線コネクタ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244A4E" id="直線コネクタ 236" o:spid="_x0000_s1026" style="position:absolute;left:0;text-align:lef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6.05pt" to="433.3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" strokecolor="#4472c4" strokeweight=".5pt">
                <v:stroke joinstyle="miter"/>
              </v:line>
            </w:pict>
          </mc:Fallback>
        </mc:AlternateContent>
      </w:r>
    </w:p>
    <w:p w14:paraId="5181F40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1    O             1.197965            5.239458           26.216214</w:t>
      </w:r>
    </w:p>
    <w:p w14:paraId="017CD1B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2    O            -1.166049            3.678318           26.860022</w:t>
      </w:r>
    </w:p>
    <w:p w14:paraId="2C874E4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3    H            -0.522507            3.241932           26.285817</w:t>
      </w:r>
    </w:p>
    <w:p w14:paraId="5DD1BA2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4    N            -0.834500            7.008621           26.735277</w:t>
      </w:r>
    </w:p>
    <w:p w14:paraId="51DE50E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5    N             1.466307            5.960645           24.095111</w:t>
      </w:r>
    </w:p>
    <w:p w14:paraId="58D2860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6    H             1.122859            6.567487           23.367301</w:t>
      </w:r>
    </w:p>
    <w:p w14:paraId="1F6CD22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7    C             0.797187            5.918964           25.243337</w:t>
      </w:r>
    </w:p>
    <w:p w14:paraId="2CC5DAB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8    C            -0.057108            8.172216           27.225590</w:t>
      </w:r>
    </w:p>
    <w:p w14:paraId="3D643DB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9    H            -0.538648            9.108718           26.927903</w:t>
      </w:r>
    </w:p>
    <w:p w14:paraId="49A0D89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10    H             0.925030            8.157762           26.757452</w:t>
      </w:r>
    </w:p>
    <w:p w14:paraId="3AA218C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11    C            -0.546614            6.661781           25.319916</w:t>
      </w:r>
    </w:p>
    <w:p w14:paraId="779CA6A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12    C            -2.281953            7.185445           26.969081</w:t>
      </w:r>
    </w:p>
    <w:p w14:paraId="4FB1A51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13    H            -2.467915            7.336717           28.028380</w:t>
      </w:r>
    </w:p>
    <w:p w14:paraId="6D17302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14    H            -2.812793            6.294018           26.644081</w:t>
      </w:r>
    </w:p>
    <w:p w14:paraId="2D9F4F5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15    H            -2.667114            8.055122           26.428807</w:t>
      </w:r>
    </w:p>
    <w:p w14:paraId="53B38A2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16    C            -2.113890            2.691974           27.325681</w:t>
      </w:r>
    </w:p>
    <w:p w14:paraId="29C7FA4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17    H            -1.632103            1.980035           27.997633</w:t>
      </w:r>
    </w:p>
    <w:p w14:paraId="77DA004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18    H            -2.543092            2.160131           26.476766</w:t>
      </w:r>
    </w:p>
    <w:p w14:paraId="014ADA9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19    H            -2.893047            3.228348           27.858505</w:t>
      </w:r>
    </w:p>
    <w:p w14:paraId="2FB0074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20    C             2.692973            5.216773           23.812090</w:t>
      </w:r>
    </w:p>
    <w:p w14:paraId="0F1317E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21    H             3.563299            5.779624           24.152073</w:t>
      </w:r>
    </w:p>
    <w:p w14:paraId="6A884B8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22    H             2.761050            5.073323           22.737094</w:t>
      </w:r>
    </w:p>
    <w:p w14:paraId="09C7278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23    H             2.669124            4.253542           24.312712</w:t>
      </w:r>
    </w:p>
    <w:p w14:paraId="3843D97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24    C            -0.682058            7.832619           24.347922</w:t>
      </w:r>
    </w:p>
    <w:p w14:paraId="1DFA239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25    H            -1.658005            8.298537           24.467430</w:t>
      </w:r>
    </w:p>
    <w:p w14:paraId="20331EC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26    H            -0.634407            7.481928           23.317436</w:t>
      </w:r>
    </w:p>
    <w:p w14:paraId="6430C5D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27    H             0.085923            8.590245           24.494178</w:t>
      </w:r>
    </w:p>
    <w:p w14:paraId="3E225AC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28    O            -1.200455            5.261482           29.744549</w:t>
      </w:r>
    </w:p>
    <w:p w14:paraId="4701CC2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29    O             1.102333            3.649867           29.104647</w:t>
      </w:r>
    </w:p>
    <w:p w14:paraId="2B00D22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30    H             0.439465            3.249756           29.683601</w:t>
      </w:r>
    </w:p>
    <w:p w14:paraId="598BC71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31    N             0.855739            7.002262           29.230123</w:t>
      </w:r>
    </w:p>
    <w:p w14:paraId="62608BE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32    N            -1.428043            5.932937           31.885724</w:t>
      </w:r>
    </w:p>
    <w:p w14:paraId="2CE4D82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33    H            -1.072691            6.524214           32.620449</w:t>
      </w:r>
    </w:p>
    <w:p w14:paraId="6244BD2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34    C            -0.779645            5.917084           30.724895</w:t>
      </w:r>
    </w:p>
    <w:p w14:paraId="0218BC5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35    C             0.087255            8.171725           28.740011</w:t>
      </w:r>
    </w:p>
    <w:p w14:paraId="09FCFF5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36    H             0.575617            9.104901           29.037403</w:t>
      </w:r>
    </w:p>
    <w:p w14:paraId="49DB670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37    H            -0.894852            8.164493           29.208219</w:t>
      </w:r>
    </w:p>
    <w:p w14:paraId="010C1C2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38    C             0.566182            6.656750           30.645130</w:t>
      </w:r>
    </w:p>
    <w:p w14:paraId="48A1AE1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39    C             2.304598            7.168979           28.997206</w:t>
      </w:r>
    </w:p>
    <w:p w14:paraId="7DA03D4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40    H             2.492539            7.321776           27.938450</w:t>
      </w:r>
    </w:p>
    <w:p w14:paraId="075B0C4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41    H             2.828933            6.272924           29.320165</w:t>
      </w:r>
    </w:p>
    <w:p w14:paraId="4AF2F10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42    H             2.696151            8.034594           29.539628</w:t>
      </w:r>
    </w:p>
    <w:p w14:paraId="6514C52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43    C             1.988872            2.612174           28.630490</w:t>
      </w:r>
    </w:p>
    <w:p w14:paraId="68DD14F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44    H             1.461128            1.922207           27.970512</w:t>
      </w:r>
    </w:p>
    <w:p w14:paraId="0479CB0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45    H             2.404607            2.064451           29.476169</w:t>
      </w:r>
    </w:p>
    <w:p w14:paraId="4F6EA51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46    H             2.785464            3.106304           28.082547</w:t>
      </w:r>
    </w:p>
    <w:p w14:paraId="62BFF2C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47    C            -2.645150            5.176132           32.175423</w:t>
      </w:r>
    </w:p>
    <w:p w14:paraId="78D2194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48    H            -3.524633            5.742725           31.866217</w:t>
      </w:r>
    </w:p>
    <w:p w14:paraId="2F1FC5B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49    H            -2.690992            5.007852           33.247901</w:t>
      </w:r>
    </w:p>
    <w:p w14:paraId="70F0643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50    H            -2.627327            4.225238           31.651686</w:t>
      </w:r>
    </w:p>
    <w:p w14:paraId="5141FD1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51    C             0.705090            7.828229           31.616420</w:t>
      </w:r>
    </w:p>
    <w:p w14:paraId="6B97CE5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52    H             1.682451            8.290658           31.495809</w:t>
      </w:r>
    </w:p>
    <w:p w14:paraId="39D4087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53    H             0.657482            7.480176           32.647784</w:t>
      </w:r>
    </w:p>
    <w:p w14:paraId="1656B3C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54    H            -0.060439            8.587862           31.468642</w:t>
      </w:r>
    </w:p>
    <w:p w14:paraId="173C73C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55    Cu           -0.003422            5.293080           27.979432</w:t>
      </w:r>
    </w:p>
    <w:p w14:paraId="0532448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56    H             1.306660            5.900195           30.921291</w:t>
      </w:r>
    </w:p>
    <w:p w14:paraId="747BC17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57    H            -1.288795            5.906516           25.044918</w:t>
      </w:r>
    </w:p>
    <w:p w14:paraId="4AB9C49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30249B" wp14:editId="46F95867">
                <wp:simplePos x="0" y="0"/>
                <wp:positionH relativeFrom="column">
                  <wp:posOffset>414068</wp:posOffset>
                </wp:positionH>
                <wp:positionV relativeFrom="paragraph">
                  <wp:posOffset>68377</wp:posOffset>
                </wp:positionV>
                <wp:extent cx="5098211" cy="0"/>
                <wp:effectExtent l="0" t="0" r="0" b="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BEA7C9" id="直線コネクタ 6" o:spid="_x0000_s1026" style="position:absolute;left:0;text-align:lef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6pt,5.4pt" to="434.0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</w:t>
      </w:r>
    </w:p>
    <w:p w14:paraId="53B72D3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354E93D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22895D91" w14:textId="77777777" w:rsidR="00026C22" w:rsidRPr="00026C22" w:rsidRDefault="00026C22" w:rsidP="00026C22">
      <w:pPr>
        <w:widowControl w:val="0"/>
        <w:snapToGrid w:val="0"/>
        <w:spacing w:before="0" w:after="0"/>
        <w:jc w:val="both"/>
        <w:rPr>
          <w:rFonts w:ascii="Arial" w:eastAsia="MS Gothic" w:hAnsi="Arial" w:cs="Arial"/>
          <w:kern w:val="2"/>
          <w:szCs w:val="24"/>
          <w:lang w:eastAsia="ja-JP"/>
        </w:rPr>
      </w:pP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>Table S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>5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 xml:space="preserve">. 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 xml:space="preserve"> </w:t>
      </w:r>
      <w:r w:rsidRPr="00026C22">
        <w:rPr>
          <w:rFonts w:eastAsia="MS Gothic" w:cs="Times New Roman" w:hint="eastAsia"/>
          <w:kern w:val="2"/>
          <w:szCs w:val="24"/>
          <w:lang w:eastAsia="ja-JP"/>
        </w:rPr>
        <w:t xml:space="preserve">Final Coordinates (Angstroms) </w:t>
      </w:r>
      <w:r w:rsidRPr="00026C22">
        <w:rPr>
          <w:rFonts w:eastAsia="MS Gothic" w:cs="Times New Roman"/>
          <w:kern w:val="2"/>
          <w:szCs w:val="24"/>
          <w:lang w:eastAsia="ja-JP"/>
        </w:rPr>
        <w:t>of [</w:t>
      </w:r>
      <w:proofErr w:type="spellStart"/>
      <w:proofErr w:type="gramStart"/>
      <w:r w:rsidRPr="00026C22">
        <w:rPr>
          <w:rFonts w:eastAsia="MS Gothic" w:cs="Times New Roman"/>
          <w:kern w:val="2"/>
          <w:szCs w:val="24"/>
          <w:lang w:eastAsia="ja-JP"/>
        </w:rPr>
        <w:t>Cu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II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(</w:t>
      </w:r>
      <w:proofErr w:type="gramEnd"/>
      <w:r w:rsidRPr="00026C22">
        <w:rPr>
          <w:rFonts w:eastAsia="MS Gothic" w:cs="Times New Roman"/>
          <w:b/>
          <w:bCs/>
          <w:kern w:val="2"/>
          <w:szCs w:val="24"/>
          <w:lang w:eastAsia="ja-JP"/>
        </w:rPr>
        <w:t>L3</w:t>
      </w:r>
      <w:r w:rsidRPr="00026C22">
        <w:rPr>
          <w:rFonts w:eastAsia="MS Gothic" w:cs="Times New Roman"/>
          <w:kern w:val="2"/>
          <w:szCs w:val="24"/>
          <w:lang w:eastAsia="ja-JP"/>
        </w:rPr>
        <w:t>)(</w:t>
      </w:r>
      <w:proofErr w:type="spellStart"/>
      <w:r w:rsidRPr="00026C22">
        <w:rPr>
          <w:rFonts w:eastAsia="MS Gothic" w:cs="Times New Roman"/>
          <w:kern w:val="2"/>
          <w:szCs w:val="24"/>
          <w:lang w:eastAsia="ja-JP"/>
        </w:rPr>
        <w:t>MeOH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)</w:t>
      </w:r>
      <w:r w:rsidRPr="00026C22">
        <w:rPr>
          <w:rFonts w:eastAsia="MS Gothic" w:cs="Times New Roman"/>
          <w:kern w:val="2"/>
          <w:szCs w:val="24"/>
          <w:vertAlign w:val="subscript"/>
          <w:lang w:eastAsia="ja-JP"/>
        </w:rPr>
        <w:t>2</w:t>
      </w:r>
      <w:r w:rsidRPr="00026C22">
        <w:rPr>
          <w:rFonts w:eastAsia="MS Gothic" w:cs="Times New Roman"/>
          <w:kern w:val="2"/>
          <w:szCs w:val="24"/>
          <w:lang w:eastAsia="ja-JP"/>
        </w:rPr>
        <w:t>]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2+</w:t>
      </w:r>
      <w:r w:rsidRPr="00026C22">
        <w:rPr>
          <w:rFonts w:eastAsia="MS Gothic" w:cs="Times New Roman"/>
          <w:kern w:val="2"/>
          <w:szCs w:val="24"/>
          <w:lang w:eastAsia="ja-JP"/>
        </w:rPr>
        <w:t xml:space="preserve"> complex calculated by DFT</w:t>
      </w:r>
    </w:p>
    <w:p w14:paraId="0AD756B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C13843" wp14:editId="1D98622C">
                <wp:simplePos x="0" y="0"/>
                <wp:positionH relativeFrom="column">
                  <wp:posOffset>483079</wp:posOffset>
                </wp:positionH>
                <wp:positionV relativeFrom="paragraph">
                  <wp:posOffset>69011</wp:posOffset>
                </wp:positionV>
                <wp:extent cx="5098211" cy="0"/>
                <wp:effectExtent l="0" t="0" r="0" b="0"/>
                <wp:wrapNone/>
                <wp:docPr id="237" name="直線コネクタ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CD7B23" id="直線コネクタ 237" o:spid="_x0000_s1026" style="position:absolute;left:0;text-align:lef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05pt,5.45pt" to="439.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</w:t>
      </w:r>
    </w:p>
    <w:p w14:paraId="0225CE6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   ATOM               X                   Y                   Z</w:t>
      </w:r>
    </w:p>
    <w:p w14:paraId="7F6BC97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FAE0D0" wp14:editId="288F798F">
                <wp:simplePos x="0" y="0"/>
                <wp:positionH relativeFrom="column">
                  <wp:posOffset>483079</wp:posOffset>
                </wp:positionH>
                <wp:positionV relativeFrom="paragraph">
                  <wp:posOffset>69011</wp:posOffset>
                </wp:positionV>
                <wp:extent cx="5098211" cy="0"/>
                <wp:effectExtent l="0" t="0" r="0" b="0"/>
                <wp:wrapNone/>
                <wp:docPr id="238" name="直線コネクタ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462AEA" id="直線コネクタ 238" o:spid="_x0000_s1026" style="position:absolute;left:0;text-align:lef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05pt,5.45pt" to="439.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" strokecolor="#4472c4" strokeweight=".5pt">
                <v:stroke joinstyle="miter"/>
              </v:line>
            </w:pict>
          </mc:Fallback>
        </mc:AlternateContent>
      </w:r>
    </w:p>
    <w:p w14:paraId="651CACB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1    O             1.015186            5.090006           26.294653</w:t>
      </w:r>
    </w:p>
    <w:p w14:paraId="181B4BE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2    O            -1.842080            3.723773           27.056156</w:t>
      </w:r>
    </w:p>
    <w:p w14:paraId="6A3B280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3    N            -1.032978            6.916750           26.650586</w:t>
      </w:r>
    </w:p>
    <w:p w14:paraId="7A7B188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4    O             1.515601            6.031180           24.336132</w:t>
      </w:r>
    </w:p>
    <w:p w14:paraId="5F684B7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5    C             0.721393            5.834590           25.358969</w:t>
      </w:r>
    </w:p>
    <w:p w14:paraId="3F248B1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6    C            -0.264682            8.059022           27.196667</w:t>
      </w:r>
    </w:p>
    <w:p w14:paraId="77F9EB2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7    H            -0.728821            9.007970           26.912779</w:t>
      </w:r>
    </w:p>
    <w:p w14:paraId="49BEBDD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8    H             0.729314            8.052800           26.753268</w:t>
      </w:r>
    </w:p>
    <w:p w14:paraId="35859B0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9    C            -0.634133            6.535105           25.276080</w:t>
      </w:r>
    </w:p>
    <w:p w14:paraId="61991EA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10    C            -2.491385            7.101117           26.780680</w:t>
      </w:r>
    </w:p>
    <w:p w14:paraId="4A3AC97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11    H            -2.995697            6.202313           26.434304</w:t>
      </w:r>
    </w:p>
    <w:p w14:paraId="4C4F7BF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12    H            -2.842937            7.964433           26.208000</w:t>
      </w:r>
    </w:p>
    <w:p w14:paraId="2052E91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13    H            -2.745934            7.257963           27.825743</w:t>
      </w:r>
    </w:p>
    <w:p w14:paraId="27C468E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14    C            -2.798796            2.930799           27.798462</w:t>
      </w:r>
    </w:p>
    <w:p w14:paraId="34F9281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15    H            -2.379555            1.956016           28.048898</w:t>
      </w:r>
    </w:p>
    <w:p w14:paraId="5583700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16    H            -3.711158            2.804206           27.214434</w:t>
      </w:r>
    </w:p>
    <w:p w14:paraId="2E6D20B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17    H            -3.019485            3.479187           28.707722</w:t>
      </w:r>
    </w:p>
    <w:p w14:paraId="2B8E0A5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18    C             2.737019            5.236893           24.286721</w:t>
      </w:r>
    </w:p>
    <w:p w14:paraId="032E917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19    H             3.216220            5.520635           23.357262</w:t>
      </w:r>
    </w:p>
    <w:p w14:paraId="2C8FDD2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20    H             2.478473            4.182040           24.286485</w:t>
      </w:r>
    </w:p>
    <w:p w14:paraId="2624B16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21    H             3.367184            5.476270           25.138319</w:t>
      </w:r>
    </w:p>
    <w:p w14:paraId="68B5E99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22    C            -0.732161            7.656964           24.221898</w:t>
      </w:r>
    </w:p>
    <w:p w14:paraId="25D05D9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23    H            -0.038534            8.459984           24.466912</w:t>
      </w:r>
    </w:p>
    <w:p w14:paraId="45A43C9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24    C            -0.485644            7.215695           22.795573</w:t>
      </w:r>
    </w:p>
    <w:p w14:paraId="48B5E7B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25    H            -1.738050            8.076660           24.296001</w:t>
      </w:r>
    </w:p>
    <w:p w14:paraId="0587366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26    O            -1.592155            5.248826           29.661158</w:t>
      </w:r>
    </w:p>
    <w:p w14:paraId="2F3F5FA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27    O             0.884490            3.588723           29.085193</w:t>
      </w:r>
    </w:p>
    <w:p w14:paraId="2D45F0D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28    N             0.585925            6.850261           29.224222</w:t>
      </w:r>
    </w:p>
    <w:p w14:paraId="6F348FF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29    O            -1.733827            5.860275           31.799909</w:t>
      </w:r>
    </w:p>
    <w:p w14:paraId="4E84C5B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30    C            -1.118953            5.820712           30.639445</w:t>
      </w:r>
    </w:p>
    <w:p w14:paraId="56A29BA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31    C            -0.148752            8.033706           28.718383</w:t>
      </w:r>
    </w:p>
    <w:p w14:paraId="373963A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32    H             0.348100            8.960262           29.027116</w:t>
      </w:r>
    </w:p>
    <w:p w14:paraId="2FAFDFC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33    H            -1.142050            8.039289           29.164968</w:t>
      </w:r>
    </w:p>
    <w:p w14:paraId="0929537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34    C             0.247594            6.495174           30.618712</w:t>
      </w:r>
    </w:p>
    <w:p w14:paraId="1173416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35    C             2.043831            6.972173           29.036512</w:t>
      </w:r>
    </w:p>
    <w:p w14:paraId="0DA142C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36    H             2.264886            7.142618           27.986878</w:t>
      </w:r>
    </w:p>
    <w:p w14:paraId="7E8C43E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37    H             2.524164            6.045706           29.344048</w:t>
      </w:r>
    </w:p>
    <w:p w14:paraId="6616E7A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38    H             2.462856            7.804535           29.612389</w:t>
      </w:r>
    </w:p>
    <w:p w14:paraId="17C2354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39    C             2.007799            2.813380           28.611387</w:t>
      </w:r>
    </w:p>
    <w:p w14:paraId="1083D54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40    H             2.370005            3.299047           27.709516</w:t>
      </w:r>
    </w:p>
    <w:p w14:paraId="2C9A5D9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41    H             1.697782            1.794539           28.376716</w:t>
      </w:r>
    </w:p>
    <w:p w14:paraId="3904237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42    H             2.798883            2.797396           29.362140</w:t>
      </w:r>
    </w:p>
    <w:p w14:paraId="6ED0A6D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43    C            -3.003994            5.137803           31.878726</w:t>
      </w:r>
    </w:p>
    <w:p w14:paraId="559DDC4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44    H            -2.824148            4.082524           31.693215</w:t>
      </w:r>
    </w:p>
    <w:p w14:paraId="2417623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45    H            -3.698183            5.546142           31.149849</w:t>
      </w:r>
    </w:p>
    <w:p w14:paraId="301E843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46    H            -3.358486            5.306880           32.889533</w:t>
      </w:r>
    </w:p>
    <w:p w14:paraId="1DC3BF8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47    C             0.390093            7.645462           31.650387</w:t>
      </w:r>
    </w:p>
    <w:p w14:paraId="799652D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48    H            -0.537349            8.212148           31.713765</w:t>
      </w:r>
    </w:p>
    <w:p w14:paraId="16F4C49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49    C             0.823548            7.209689           33.026372</w:t>
      </w:r>
    </w:p>
    <w:p w14:paraId="4725CD0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50    H             1.148015            8.327788           31.261772</w:t>
      </w:r>
    </w:p>
    <w:p w14:paraId="1036B9D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51    Cu           -0.327519            5.121010           27.944112</w:t>
      </w:r>
    </w:p>
    <w:p w14:paraId="1E8541F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52    H             0.940244            5.696070           30.895468</w:t>
      </w:r>
    </w:p>
    <w:p w14:paraId="7940125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53    H            -1.322362            5.736248           24.989850</w:t>
      </w:r>
    </w:p>
    <w:p w14:paraId="2A0C989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54    C             2.042055            6.543217           33.216637</w:t>
      </w:r>
    </w:p>
    <w:p w14:paraId="404735A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55    C             2.476048            6.199639           34.494915</w:t>
      </w:r>
    </w:p>
    <w:p w14:paraId="06E2C64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56    C             1.698374            6.519147           35.608593</w:t>
      </w:r>
    </w:p>
    <w:p w14:paraId="44DD4D8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57    C             0.484533            7.182281           35.430837</w:t>
      </w:r>
    </w:p>
    <w:p w14:paraId="78F36B8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58    C             0.051379            7.521455           34.150511</w:t>
      </w:r>
    </w:p>
    <w:p w14:paraId="2D70610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59    C            -1.042880            6.041467           22.274148</w:t>
      </w:r>
    </w:p>
    <w:p w14:paraId="4B46F45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60    C            -0.731991            5.624084           20.981046</w:t>
      </w:r>
    </w:p>
    <w:p w14:paraId="7C18097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61    C             0.116468            6.384681           20.177219</w:t>
      </w:r>
    </w:p>
    <w:p w14:paraId="4130EB7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62    C             0.644179            7.577033           20.671425</w:t>
      </w:r>
    </w:p>
    <w:p w14:paraId="0CC6BD4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63    C             0.342277            7.984287           21.969202</w:t>
      </w:r>
    </w:p>
    <w:p w14:paraId="3F572BD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64    H             2.669345            6.302474           32.366901</w:t>
      </w:r>
    </w:p>
    <w:p w14:paraId="0E39F76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65    H             3.422179            5.690067           34.623373</w:t>
      </w:r>
    </w:p>
    <w:p w14:paraId="60D40C0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66    H             2.035549            6.259444           36.603805</w:t>
      </w:r>
    </w:p>
    <w:p w14:paraId="41DDF61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67    H            -0.123580            7.440258           36.287936</w:t>
      </w:r>
    </w:p>
    <w:p w14:paraId="7B373EE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68    H            -0.890025            8.039586           34.020423</w:t>
      </w:r>
    </w:p>
    <w:p w14:paraId="1175F12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69    H            -1.706684            5.435116           22.876645</w:t>
      </w:r>
    </w:p>
    <w:p w14:paraId="74B0292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70    H            -1.157268            4.704997           20.599214</w:t>
      </w:r>
    </w:p>
    <w:p w14:paraId="252860F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71    H             0.356626            6.052788           19.175091</w:t>
      </w:r>
    </w:p>
    <w:p w14:paraId="191BBD0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72    H             1.299144            8.179912           20.055826</w:t>
      </w:r>
    </w:p>
    <w:p w14:paraId="582F168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73    H             0.780715            8.895544           22.356044</w:t>
      </w:r>
    </w:p>
    <w:p w14:paraId="217FE4E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74    H             0.399652            3.066046           29.736551</w:t>
      </w:r>
    </w:p>
    <w:p w14:paraId="427C492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75    H            -1.539277            3.208113           26.297960</w:t>
      </w:r>
    </w:p>
    <w:p w14:paraId="3510417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372F4E" wp14:editId="171E7A56">
                <wp:simplePos x="0" y="0"/>
                <wp:positionH relativeFrom="column">
                  <wp:posOffset>362310</wp:posOffset>
                </wp:positionH>
                <wp:positionV relativeFrom="paragraph">
                  <wp:posOffset>59750</wp:posOffset>
                </wp:positionV>
                <wp:extent cx="5098211" cy="0"/>
                <wp:effectExtent l="0" t="0" r="0" b="0"/>
                <wp:wrapNone/>
                <wp:docPr id="239" name="直線コネクタ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44D2B6" id="直線コネクタ 239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5pt,4.7pt" to="430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</w:t>
      </w:r>
    </w:p>
    <w:p w14:paraId="4BABCD8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3451A17B" w14:textId="77777777" w:rsidR="00026C22" w:rsidRPr="00026C22" w:rsidRDefault="00026C22" w:rsidP="00026C22">
      <w:pPr>
        <w:widowControl w:val="0"/>
        <w:snapToGrid w:val="0"/>
        <w:spacing w:before="0" w:after="0"/>
        <w:jc w:val="both"/>
        <w:rPr>
          <w:rFonts w:ascii="Arial" w:eastAsia="MS Gothic" w:hAnsi="Arial" w:cs="Arial"/>
          <w:kern w:val="2"/>
          <w:szCs w:val="24"/>
          <w:lang w:eastAsia="ja-JP"/>
        </w:rPr>
      </w:pP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>Table S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>6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 xml:space="preserve">. 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 xml:space="preserve"> </w:t>
      </w:r>
      <w:r w:rsidRPr="00026C22">
        <w:rPr>
          <w:rFonts w:eastAsia="MS Gothic" w:cs="Times New Roman" w:hint="eastAsia"/>
          <w:kern w:val="2"/>
          <w:szCs w:val="24"/>
          <w:lang w:eastAsia="ja-JP"/>
        </w:rPr>
        <w:t xml:space="preserve">Final Coordinates (Angstroms) </w:t>
      </w:r>
      <w:r w:rsidRPr="00026C22">
        <w:rPr>
          <w:rFonts w:eastAsia="MS Gothic" w:cs="Times New Roman"/>
          <w:kern w:val="2"/>
          <w:szCs w:val="24"/>
          <w:lang w:eastAsia="ja-JP"/>
        </w:rPr>
        <w:t>of [</w:t>
      </w:r>
      <w:proofErr w:type="spellStart"/>
      <w:proofErr w:type="gramStart"/>
      <w:r w:rsidRPr="00026C22">
        <w:rPr>
          <w:rFonts w:eastAsia="MS Gothic" w:cs="Times New Roman"/>
          <w:kern w:val="2"/>
          <w:szCs w:val="24"/>
          <w:lang w:eastAsia="ja-JP"/>
        </w:rPr>
        <w:t>Cu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II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(</w:t>
      </w:r>
      <w:proofErr w:type="gramEnd"/>
      <w:r w:rsidRPr="00026C22">
        <w:rPr>
          <w:rFonts w:eastAsia="MS Gothic" w:cs="Times New Roman"/>
          <w:b/>
          <w:bCs/>
          <w:kern w:val="2"/>
          <w:szCs w:val="24"/>
          <w:lang w:eastAsia="ja-JP"/>
        </w:rPr>
        <w:t>L4</w:t>
      </w:r>
      <w:r w:rsidRPr="00026C22">
        <w:rPr>
          <w:rFonts w:eastAsia="MS Gothic" w:cs="Times New Roman"/>
          <w:kern w:val="2"/>
          <w:szCs w:val="24"/>
          <w:lang w:eastAsia="ja-JP"/>
        </w:rPr>
        <w:t>)(</w:t>
      </w:r>
      <w:proofErr w:type="spellStart"/>
      <w:r w:rsidRPr="00026C22">
        <w:rPr>
          <w:rFonts w:eastAsia="MS Gothic" w:cs="Times New Roman"/>
          <w:kern w:val="2"/>
          <w:szCs w:val="24"/>
          <w:lang w:eastAsia="ja-JP"/>
        </w:rPr>
        <w:t>MeOH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)</w:t>
      </w:r>
      <w:r w:rsidRPr="00026C22">
        <w:rPr>
          <w:rFonts w:eastAsia="MS Gothic" w:cs="Times New Roman"/>
          <w:kern w:val="2"/>
          <w:szCs w:val="24"/>
          <w:vertAlign w:val="subscript"/>
          <w:lang w:eastAsia="ja-JP"/>
        </w:rPr>
        <w:t>2</w:t>
      </w:r>
      <w:r w:rsidRPr="00026C22">
        <w:rPr>
          <w:rFonts w:eastAsia="MS Gothic" w:cs="Times New Roman"/>
          <w:kern w:val="2"/>
          <w:szCs w:val="24"/>
          <w:lang w:eastAsia="ja-JP"/>
        </w:rPr>
        <w:t>]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2+</w:t>
      </w:r>
      <w:r w:rsidRPr="00026C22">
        <w:rPr>
          <w:rFonts w:eastAsia="MS Gothic" w:cs="Times New Roman"/>
          <w:kern w:val="2"/>
          <w:szCs w:val="24"/>
          <w:lang w:eastAsia="ja-JP"/>
        </w:rPr>
        <w:t xml:space="preserve"> complex calculated by DFT</w:t>
      </w:r>
    </w:p>
    <w:p w14:paraId="3AACB92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47F529" wp14:editId="6E94D70C">
                <wp:simplePos x="0" y="0"/>
                <wp:positionH relativeFrom="column">
                  <wp:posOffset>439516</wp:posOffset>
                </wp:positionH>
                <wp:positionV relativeFrom="paragraph">
                  <wp:posOffset>85629</wp:posOffset>
                </wp:positionV>
                <wp:extent cx="5098211" cy="0"/>
                <wp:effectExtent l="0" t="0" r="0" b="0"/>
                <wp:wrapNone/>
                <wp:docPr id="240" name="直線コネクタ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388D82" id="直線コネクタ 240" o:spid="_x0000_s1026" style="position:absolute;left:0;text-align:lef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pt,6.75pt" to="436.0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</w:t>
      </w:r>
    </w:p>
    <w:p w14:paraId="0F48383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   ATOM               X                   Y                   Z</w:t>
      </w:r>
    </w:p>
    <w:p w14:paraId="60A08D4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0AC731" wp14:editId="3B8888EE">
                <wp:simplePos x="0" y="0"/>
                <wp:positionH relativeFrom="column">
                  <wp:posOffset>439420</wp:posOffset>
                </wp:positionH>
                <wp:positionV relativeFrom="paragraph">
                  <wp:posOffset>65117</wp:posOffset>
                </wp:positionV>
                <wp:extent cx="5098211" cy="0"/>
                <wp:effectExtent l="0" t="0" r="0" b="0"/>
                <wp:wrapNone/>
                <wp:docPr id="241" name="直線コネクタ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802543" id="直線コネクタ 241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pt,5.15pt" to="436.0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" strokecolor="#4472c4" strokeweight=".5pt">
                <v:stroke joinstyle="miter"/>
              </v:line>
            </w:pict>
          </mc:Fallback>
        </mc:AlternateContent>
      </w:r>
    </w:p>
    <w:p w14:paraId="0A5A03E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1    O             0.895752            5.039247           26.355279</w:t>
      </w:r>
    </w:p>
    <w:p w14:paraId="3A54F74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2    O            -1.828285            3.598416           27.152931</w:t>
      </w:r>
    </w:p>
    <w:p w14:paraId="689F65B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3    N            -1.086588            6.915778           26.621920</w:t>
      </w:r>
    </w:p>
    <w:p w14:paraId="460EE2A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4    N             1.588037            5.882059           24.407574</w:t>
      </w:r>
    </w:p>
    <w:p w14:paraId="441AA04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5    C             0.687879            5.791881           25.376302</w:t>
      </w:r>
    </w:p>
    <w:p w14:paraId="4C8280D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6    C            -0.350225            8.067991           27.185816</w:t>
      </w:r>
    </w:p>
    <w:p w14:paraId="45952D1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7    H            -0.840424            9.011403           26.919880</w:t>
      </w:r>
    </w:p>
    <w:p w14:paraId="06EFB0A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8    H             0.644022            8.098395           26.743739</w:t>
      </w:r>
    </w:p>
    <w:p w14:paraId="34590D0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9    C            -0.655718            6.528743           25.259418</w:t>
      </w:r>
    </w:p>
    <w:p w14:paraId="5756746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10    C            -2.545774            7.071347           26.739132</w:t>
      </w:r>
    </w:p>
    <w:p w14:paraId="2ABC749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11    H            -3.031174            6.152794           26.417442</w:t>
      </w:r>
    </w:p>
    <w:p w14:paraId="1AD201F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12    H            -2.919655            7.912858           26.145615</w:t>
      </w:r>
    </w:p>
    <w:p w14:paraId="05A298F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13    H            -2.803262            7.249240           27.780550</w:t>
      </w:r>
    </w:p>
    <w:p w14:paraId="49D3A1C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14    C            -2.645634            2.705928           27.942022</w:t>
      </w:r>
    </w:p>
    <w:p w14:paraId="56F181B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15    H            -2.131770            1.759391           28.117350</w:t>
      </w:r>
    </w:p>
    <w:p w14:paraId="0A0B2FF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16    H            -3.592690            2.522118           27.432799</w:t>
      </w:r>
    </w:p>
    <w:p w14:paraId="6A3AE2D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17    H            -2.826230            3.205201           28.888622</w:t>
      </w:r>
    </w:p>
    <w:p w14:paraId="701CB44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18    C             2.794120            5.063975           24.392781</w:t>
      </w:r>
    </w:p>
    <w:p w14:paraId="183D231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19    H             3.387389            5.349996           23.529206</w:t>
      </w:r>
    </w:p>
    <w:p w14:paraId="7C79249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20    H             2.535353            4.007525           24.325311</w:t>
      </w:r>
    </w:p>
    <w:p w14:paraId="4E7CB36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21    H             3.373336            5.226361           25.299808</w:t>
      </w:r>
    </w:p>
    <w:p w14:paraId="20FA6EE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22    C            -0.733634            7.674131           24.221944</w:t>
      </w:r>
    </w:p>
    <w:p w14:paraId="427C4AA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23    H            -0.052889            8.477317           24.501710</w:t>
      </w:r>
    </w:p>
    <w:p w14:paraId="3549139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24    C            -0.464508            7.290026           22.781493</w:t>
      </w:r>
    </w:p>
    <w:p w14:paraId="4F80FAF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25    H            -1.741565            8.087145           24.290532</w:t>
      </w:r>
    </w:p>
    <w:p w14:paraId="2228CCA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26    O            -1.590389            5.223445           29.702322</w:t>
      </w:r>
    </w:p>
    <w:p w14:paraId="123F938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27    O             0.993381            3.548409           29.031777</w:t>
      </w:r>
    </w:p>
    <w:p w14:paraId="2C0BAE1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28    N             0.529365            6.850662           29.196232</w:t>
      </w:r>
    </w:p>
    <w:p w14:paraId="5722482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29    N            -1.777478            5.850418           31.854537</w:t>
      </w:r>
    </w:p>
    <w:p w14:paraId="5935CE1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30    C            -1.123626            5.820506           30.696922</w:t>
      </w:r>
    </w:p>
    <w:p w14:paraId="002F1ED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31    C            -0.239257            8.017431           28.707447</w:t>
      </w:r>
    </w:p>
    <w:p w14:paraId="2AC0096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32    H             0.224215            8.953413           29.038253</w:t>
      </w:r>
    </w:p>
    <w:p w14:paraId="2436B88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33    H            -1.234529            7.977501           29.146881</w:t>
      </w:r>
    </w:p>
    <w:p w14:paraId="6252B73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34    C             0.250140            6.509364           30.608853</w:t>
      </w:r>
    </w:p>
    <w:p w14:paraId="1A4A8E9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35    C             1.975828            6.984369           28.939306</w:t>
      </w:r>
    </w:p>
    <w:p w14:paraId="394D351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36    H             2.149021            7.088666           27.873068</w:t>
      </w:r>
    </w:p>
    <w:p w14:paraId="61FB4F7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37    H             2.485582            6.085765           29.278583</w:t>
      </w:r>
    </w:p>
    <w:p w14:paraId="0125198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38    H             2.402400            7.859325           29.440367</w:t>
      </w:r>
    </w:p>
    <w:p w14:paraId="074FE1A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39    C             1.952255            2.711519           28.346633</w:t>
      </w:r>
    </w:p>
    <w:p w14:paraId="1E8F6B5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40    H             2.154058            3.182354           27.389748</w:t>
      </w:r>
    </w:p>
    <w:p w14:paraId="7F1631D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41    H             1.543659            1.713418           28.189110</w:t>
      </w:r>
    </w:p>
    <w:p w14:paraId="118250D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42    H             2.874441            2.644303           28.926984</w:t>
      </w:r>
    </w:p>
    <w:p w14:paraId="4F6440F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43    C            -3.057810            5.189167           32.081891</w:t>
      </w:r>
    </w:p>
    <w:p w14:paraId="541D1D0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44    H            -2.916324            4.164046           32.426983</w:t>
      </w:r>
    </w:p>
    <w:p w14:paraId="7BF01C9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45    H            -3.621882            5.179559           31.154692</w:t>
      </w:r>
    </w:p>
    <w:p w14:paraId="4586A94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46    H            -3.601574            5.750761           32.836993</w:t>
      </w:r>
    </w:p>
    <w:p w14:paraId="5A18AE2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47    C             0.447559            7.686003           31.602226</w:t>
      </w:r>
    </w:p>
    <w:p w14:paraId="7FDF0D0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48    H            -0.451788            8.300542           31.642815</w:t>
      </w:r>
    </w:p>
    <w:p w14:paraId="2B048C9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49    C             0.866590            7.272197           32.992524</w:t>
      </w:r>
    </w:p>
    <w:p w14:paraId="6892EAE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50    H             1.234839            8.324231           31.195219</w:t>
      </w:r>
    </w:p>
    <w:p w14:paraId="674A7C8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51    Cu           -0.376238            5.097081           27.995161</w:t>
      </w:r>
    </w:p>
    <w:p w14:paraId="2F98345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52    H             0.964674            5.723827           30.860313</w:t>
      </w:r>
    </w:p>
    <w:p w14:paraId="7D1DAE2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53    H            -1.351068            5.744183           24.951319</w:t>
      </w:r>
    </w:p>
    <w:p w14:paraId="76AEC3E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54    C             2.009719            6.482117           33.184633</w:t>
      </w:r>
    </w:p>
    <w:p w14:paraId="299DE4C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55    C             2.423366            6.122999           34.463238</w:t>
      </w:r>
    </w:p>
    <w:p w14:paraId="295FB11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56    C             1.697364            6.546980           35.576825</w:t>
      </w:r>
    </w:p>
    <w:p w14:paraId="57199BA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57    C             0.565299            7.340101           35.401496</w:t>
      </w:r>
    </w:p>
    <w:p w14:paraId="0C75C09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58    C             0.152628            7.700409           34.118049</w:t>
      </w:r>
    </w:p>
    <w:p w14:paraId="1C69658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59    C            -1.015234            6.138239           22.201264</w:t>
      </w:r>
    </w:p>
    <w:p w14:paraId="1268A04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60    C            -0.683964            5.774165           20.898530</w:t>
      </w:r>
    </w:p>
    <w:p w14:paraId="52D941B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61    C             0.178461            6.566171           20.140617</w:t>
      </w:r>
    </w:p>
    <w:p w14:paraId="73BA203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62    C             0.703461            7.733141           20.691595</w:t>
      </w:r>
    </w:p>
    <w:p w14:paraId="4672633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63    C             0.382236            8.089292           22.001454</w:t>
      </w:r>
    </w:p>
    <w:p w14:paraId="2D55771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64    H             2.592568            6.153264           32.333528</w:t>
      </w:r>
    </w:p>
    <w:p w14:paraId="42C7ABF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65    H             3.309277            5.514606           34.591016</w:t>
      </w:r>
    </w:p>
    <w:p w14:paraId="011C019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66    H             2.013903            6.267085           36.572560</w:t>
      </w:r>
    </w:p>
    <w:p w14:paraId="2A74AFF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67    H             0.001575            7.679632           36.260175</w:t>
      </w:r>
    </w:p>
    <w:p w14:paraId="598EF7C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68    H            -0.719338            8.331304           33.991082</w:t>
      </w:r>
    </w:p>
    <w:p w14:paraId="5CC4BEA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69    H            -1.686478            5.507783           22.769241</w:t>
      </w:r>
    </w:p>
    <w:p w14:paraId="02D42DD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70    H            -1.105876            4.874317           20.470547</w:t>
      </w:r>
    </w:p>
    <w:p w14:paraId="20F085E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71    H             0.428130            6.280843           19.127070</w:t>
      </w:r>
    </w:p>
    <w:p w14:paraId="464CAF4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72    H             1.366244            8.362538           20.112360</w:t>
      </w:r>
    </w:p>
    <w:p w14:paraId="06EC290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73    H             0.814426            8.984558           22.431343</w:t>
      </w:r>
    </w:p>
    <w:p w14:paraId="2CEED84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74    H             0.573406            3.029559           29.729401</w:t>
      </w:r>
    </w:p>
    <w:p w14:paraId="61EBAA0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75    H            -1.546789            3.136660           26.352488</w:t>
      </w:r>
    </w:p>
    <w:p w14:paraId="28E6BC0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76    H            -1.337732            6.287762           32.649939</w:t>
      </w:r>
    </w:p>
    <w:p w14:paraId="36C7A76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77    H             1.412136            6.479356           23.614575</w:t>
      </w:r>
    </w:p>
    <w:p w14:paraId="246D7B2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F9DC09" wp14:editId="2F7B53B6">
                <wp:simplePos x="0" y="0"/>
                <wp:positionH relativeFrom="column">
                  <wp:posOffset>353683</wp:posOffset>
                </wp:positionH>
                <wp:positionV relativeFrom="paragraph">
                  <wp:posOffset>77638</wp:posOffset>
                </wp:positionV>
                <wp:extent cx="5098211" cy="0"/>
                <wp:effectExtent l="0" t="0" r="0" b="0"/>
                <wp:wrapNone/>
                <wp:docPr id="242" name="直線コネクタ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EE2723" id="直線コネクタ 242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5pt,6.1pt" to="429.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</w:t>
      </w:r>
    </w:p>
    <w:p w14:paraId="171B2AA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083F9F6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0BD2493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1D4FC249" w14:textId="77777777" w:rsidR="00026C22" w:rsidRPr="00026C22" w:rsidRDefault="00026C22" w:rsidP="00026C22">
      <w:pPr>
        <w:widowControl w:val="0"/>
        <w:snapToGrid w:val="0"/>
        <w:spacing w:before="0" w:after="0"/>
        <w:jc w:val="both"/>
        <w:rPr>
          <w:rFonts w:ascii="Arial" w:eastAsia="MS Gothic" w:hAnsi="Arial" w:cs="Arial"/>
          <w:kern w:val="2"/>
          <w:szCs w:val="24"/>
          <w:lang w:eastAsia="ja-JP"/>
        </w:rPr>
      </w:pP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>Table S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>7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 xml:space="preserve">. 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 xml:space="preserve"> </w:t>
      </w:r>
      <w:r w:rsidRPr="00026C22">
        <w:rPr>
          <w:rFonts w:eastAsia="MS Gothic" w:cs="Times New Roman" w:hint="eastAsia"/>
          <w:kern w:val="2"/>
          <w:szCs w:val="24"/>
          <w:lang w:eastAsia="ja-JP"/>
        </w:rPr>
        <w:t xml:space="preserve">Final Coordinates (Angstroms) </w:t>
      </w:r>
      <w:r w:rsidRPr="00026C22">
        <w:rPr>
          <w:rFonts w:eastAsia="MS Gothic" w:cs="Times New Roman"/>
          <w:kern w:val="2"/>
          <w:szCs w:val="24"/>
          <w:lang w:eastAsia="ja-JP"/>
        </w:rPr>
        <w:t>of [</w:t>
      </w:r>
      <w:proofErr w:type="spellStart"/>
      <w:proofErr w:type="gramStart"/>
      <w:r w:rsidRPr="00026C22">
        <w:rPr>
          <w:rFonts w:eastAsia="MS Gothic" w:cs="Times New Roman"/>
          <w:kern w:val="2"/>
          <w:szCs w:val="24"/>
          <w:lang w:eastAsia="ja-JP"/>
        </w:rPr>
        <w:t>Cu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II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(</w:t>
      </w:r>
      <w:proofErr w:type="gramEnd"/>
      <w:r w:rsidRPr="00026C22">
        <w:rPr>
          <w:rFonts w:eastAsia="MS Gothic" w:cs="Times New Roman"/>
          <w:b/>
          <w:bCs/>
          <w:kern w:val="2"/>
          <w:szCs w:val="24"/>
          <w:lang w:eastAsia="ja-JP"/>
        </w:rPr>
        <w:t>L5</w:t>
      </w:r>
      <w:r w:rsidRPr="00026C22">
        <w:rPr>
          <w:rFonts w:eastAsia="MS Gothic" w:cs="Times New Roman"/>
          <w:kern w:val="2"/>
          <w:szCs w:val="24"/>
          <w:lang w:eastAsia="ja-JP"/>
        </w:rPr>
        <w:t>)(</w:t>
      </w:r>
      <w:proofErr w:type="spellStart"/>
      <w:r w:rsidRPr="00026C22">
        <w:rPr>
          <w:rFonts w:eastAsia="MS Gothic" w:cs="Times New Roman"/>
          <w:kern w:val="2"/>
          <w:szCs w:val="24"/>
          <w:lang w:eastAsia="ja-JP"/>
        </w:rPr>
        <w:t>MeOH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)</w:t>
      </w:r>
      <w:r w:rsidRPr="00026C22">
        <w:rPr>
          <w:rFonts w:eastAsia="MS Gothic" w:cs="Times New Roman"/>
          <w:kern w:val="2"/>
          <w:szCs w:val="24"/>
          <w:vertAlign w:val="subscript"/>
          <w:lang w:eastAsia="ja-JP"/>
        </w:rPr>
        <w:t>2</w:t>
      </w:r>
      <w:r w:rsidRPr="00026C22">
        <w:rPr>
          <w:rFonts w:eastAsia="MS Gothic" w:cs="Times New Roman"/>
          <w:kern w:val="2"/>
          <w:szCs w:val="24"/>
          <w:lang w:eastAsia="ja-JP"/>
        </w:rPr>
        <w:t>]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2+</w:t>
      </w:r>
      <w:r w:rsidRPr="00026C22">
        <w:rPr>
          <w:rFonts w:eastAsia="MS Gothic" w:cs="Times New Roman"/>
          <w:kern w:val="2"/>
          <w:szCs w:val="24"/>
          <w:lang w:eastAsia="ja-JP"/>
        </w:rPr>
        <w:t xml:space="preserve"> complex calculated by DFT</w:t>
      </w:r>
    </w:p>
    <w:p w14:paraId="17DD354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472C22" wp14:editId="2A74E4FA">
                <wp:simplePos x="0" y="0"/>
                <wp:positionH relativeFrom="column">
                  <wp:posOffset>396815</wp:posOffset>
                </wp:positionH>
                <wp:positionV relativeFrom="paragraph">
                  <wp:posOffset>103517</wp:posOffset>
                </wp:positionV>
                <wp:extent cx="5098211" cy="0"/>
                <wp:effectExtent l="0" t="0" r="0" b="0"/>
                <wp:wrapNone/>
                <wp:docPr id="243" name="直線コネクタ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5FA19E" id="直線コネクタ 243" o:spid="_x0000_s1026" style="position:absolute;left:0;text-align:lef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5pt,8.15pt" to="432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</w:t>
      </w:r>
    </w:p>
    <w:p w14:paraId="1C52891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   ATOM               X                   Y                   Z</w:t>
      </w:r>
    </w:p>
    <w:p w14:paraId="2562011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810F61" wp14:editId="2F37DDCC">
                <wp:simplePos x="0" y="0"/>
                <wp:positionH relativeFrom="column">
                  <wp:posOffset>396815</wp:posOffset>
                </wp:positionH>
                <wp:positionV relativeFrom="paragraph">
                  <wp:posOffset>60384</wp:posOffset>
                </wp:positionV>
                <wp:extent cx="5098211" cy="0"/>
                <wp:effectExtent l="0" t="0" r="0" b="0"/>
                <wp:wrapNone/>
                <wp:docPr id="244" name="直線コネクタ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58C74A" id="直線コネクタ 244" o:spid="_x0000_s1026" style="position:absolute;left:0;text-align:lef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5pt,4.75pt" to="432.7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" strokecolor="#4472c4" strokeweight=".5pt">
                <v:stroke joinstyle="miter"/>
              </v:line>
            </w:pict>
          </mc:Fallback>
        </mc:AlternateContent>
      </w:r>
    </w:p>
    <w:p w14:paraId="3BD078A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1    O             1.117995            5.185168           26.329153</w:t>
      </w:r>
    </w:p>
    <w:p w14:paraId="47B108A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2    O            -1.735851            3.669707           27.103378</w:t>
      </w:r>
    </w:p>
    <w:p w14:paraId="6DA545F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3    N            -0.926436            6.967067           26.663593</w:t>
      </w:r>
    </w:p>
    <w:p w14:paraId="787A962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4    O             1.585610            5.987573           24.307867</w:t>
      </w:r>
    </w:p>
    <w:p w14:paraId="11E0676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5    C             0.809081            5.872670           25.352774</w:t>
      </w:r>
    </w:p>
    <w:p w14:paraId="68EBF4F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6    C            -0.149186            8.092976           27.239511</w:t>
      </w:r>
    </w:p>
    <w:p w14:paraId="3F22A9E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7    H            -0.598718            9.048105           26.951415</w:t>
      </w:r>
    </w:p>
    <w:p w14:paraId="2FDD303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8    H             0.851616            8.072125           26.816161</w:t>
      </w:r>
    </w:p>
    <w:p w14:paraId="5390001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9    C            -0.536550            6.589021           25.273397</w:t>
      </w:r>
    </w:p>
    <w:p w14:paraId="565FE56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10    C            -2.383808            7.182623           26.787462</w:t>
      </w:r>
    </w:p>
    <w:p w14:paraId="37F01D4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11    H            -2.912097            6.308875           26.413031</w:t>
      </w:r>
    </w:p>
    <w:p w14:paraId="119FC82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12    H            -2.707537            8.071258           26.234450</w:t>
      </w:r>
    </w:p>
    <w:p w14:paraId="39CDF26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13    H            -2.644952            7.322595           27.833616</w:t>
      </w:r>
    </w:p>
    <w:p w14:paraId="2CD8634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14    C            -2.574753            2.817002           27.916210</w:t>
      </w:r>
    </w:p>
    <w:p w14:paraId="0464A3A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15    H            -2.081351            1.862979           28.104221</w:t>
      </w:r>
    </w:p>
    <w:p w14:paraId="23E7453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16    H            -3.528570            2.649612           27.414541</w:t>
      </w:r>
    </w:p>
    <w:p w14:paraId="7A57190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17    H            -2.738706            3.338741           28.852765</w:t>
      </w:r>
    </w:p>
    <w:p w14:paraId="7A674D3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18    C             2.831362            5.228702           24.322308</w:t>
      </w:r>
    </w:p>
    <w:p w14:paraId="680B5CE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19    H             3.325684            5.494507           23.396672</w:t>
      </w:r>
    </w:p>
    <w:p w14:paraId="16F7DCD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20    H             2.607230            4.167587           24.359321</w:t>
      </w:r>
    </w:p>
    <w:p w14:paraId="3DE0E70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21    H             3.427986            5.526699           25.178864</w:t>
      </w:r>
    </w:p>
    <w:p w14:paraId="780C8C4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22    C            -0.711830            7.654459           24.151404</w:t>
      </w:r>
    </w:p>
    <w:p w14:paraId="146D6BB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23    C             0.282111            8.816086           24.120211</w:t>
      </w:r>
    </w:p>
    <w:p w14:paraId="44CAE82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24    H            -1.698893            8.088278           24.335443</w:t>
      </w:r>
    </w:p>
    <w:p w14:paraId="37383C3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25    O            -1.400948            5.291200           29.631003</w:t>
      </w:r>
    </w:p>
    <w:p w14:paraId="036AD7F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26    O             1.037008            3.623003           28.879632</w:t>
      </w:r>
    </w:p>
    <w:p w14:paraId="34EC956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27    N             0.716256            6.968871           29.322173</w:t>
      </w:r>
    </w:p>
    <w:p w14:paraId="732C1C0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28    O            -1.613498            5.764987           31.785545</w:t>
      </w:r>
    </w:p>
    <w:p w14:paraId="7E3C3EA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29    C            -0.962966            5.823546           30.651440</w:t>
      </w:r>
    </w:p>
    <w:p w14:paraId="683CDEF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30    C            -0.057853            8.092563           28.764501</w:t>
      </w:r>
    </w:p>
    <w:p w14:paraId="02438B0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31    H             0.393024            9.051612           29.038060</w:t>
      </w:r>
    </w:p>
    <w:p w14:paraId="7439030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32    H            -1.054072            8.081060           29.202618</w:t>
      </w:r>
    </w:p>
    <w:p w14:paraId="4A34FC1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33    C             0.373552            6.574230           30.704971</w:t>
      </w:r>
    </w:p>
    <w:p w14:paraId="6DB77D6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34    C             2.160052            7.009834           29.029339</w:t>
      </w:r>
    </w:p>
    <w:p w14:paraId="3351E49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35    H             2.321049            6.999279           27.954038</w:t>
      </w:r>
    </w:p>
    <w:p w14:paraId="67BAE2C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36    H             2.628718            6.124377           29.452136</w:t>
      </w:r>
    </w:p>
    <w:p w14:paraId="079B8E9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37    H             2.641926            7.905213           29.432588</w:t>
      </w:r>
    </w:p>
    <w:p w14:paraId="75B91E1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38    C             1.997668            2.714019           28.290765</w:t>
      </w:r>
    </w:p>
    <w:p w14:paraId="59C3B11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39    H             2.295419            3.135658           27.336777</w:t>
      </w:r>
    </w:p>
    <w:p w14:paraId="436DB8A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40    H             1.543385            1.735853           28.139950</w:t>
      </w:r>
    </w:p>
    <w:p w14:paraId="63522E8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41    H             2.865728            2.625611           28.944225</w:t>
      </w:r>
    </w:p>
    <w:p w14:paraId="62CF793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42    C            -2.844682            4.983463           31.809104</w:t>
      </w:r>
    </w:p>
    <w:p w14:paraId="4C69DEB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43    H            -2.597574            3.931926           31.693400</w:t>
      </w:r>
    </w:p>
    <w:p w14:paraId="1492D58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44    H            -3.503660            5.319216           31.014478</w:t>
      </w:r>
    </w:p>
    <w:p w14:paraId="601544F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45    H            -3.276047            5.174749           32.784861</w:t>
      </w:r>
    </w:p>
    <w:p w14:paraId="2B04DF0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46    C             0.393458            7.653654           31.852516</w:t>
      </w:r>
    </w:p>
    <w:p w14:paraId="74EBE03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47    H            -0.588596            8.134071           31.867151</w:t>
      </w:r>
    </w:p>
    <w:p w14:paraId="18054FF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48    C             1.442639            8.751859           31.684563</w:t>
      </w:r>
    </w:p>
    <w:p w14:paraId="1ED949D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49    Cu           -0.249345            5.147955           27.910495</w:t>
      </w:r>
    </w:p>
    <w:p w14:paraId="10F27CC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50    H             1.103274            5.803173           30.970482</w:t>
      </w:r>
    </w:p>
    <w:p w14:paraId="41AA60B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51    H            -1.233000            5.786746           25.007116</w:t>
      </w:r>
    </w:p>
    <w:p w14:paraId="404D5F0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52    H             0.603638            3.170009           29.613880</w:t>
      </w:r>
    </w:p>
    <w:p w14:paraId="7343E78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53    H            -1.486203            3.181992           26.307471</w:t>
      </w:r>
    </w:p>
    <w:p w14:paraId="0F174C7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54    C             0.639793            6.980677           33.216858</w:t>
      </w:r>
    </w:p>
    <w:p w14:paraId="0BDE34D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55    C            -0.785825            6.965856           22.775799</w:t>
      </w:r>
    </w:p>
    <w:p w14:paraId="669E2FB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56    H             0.562452            7.727916           34.009564</w:t>
      </w:r>
    </w:p>
    <w:p w14:paraId="5D9952E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57    H            -0.065310            6.180353           33.430650</w:t>
      </w:r>
    </w:p>
    <w:p w14:paraId="5E0D3B9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58    H             1.652896            6.567885           33.242918</w:t>
      </w:r>
    </w:p>
    <w:p w14:paraId="3CB3A5A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59    H             2.452970            8.340632           31.669169</w:t>
      </w:r>
    </w:p>
    <w:p w14:paraId="52E718C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60    H             1.298100            9.359295           30.794241</w:t>
      </w:r>
    </w:p>
    <w:p w14:paraId="06ADDEE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61    H             1.377443            9.421314           32.543988</w:t>
      </w:r>
    </w:p>
    <w:p w14:paraId="574D63F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62    H             0.196164            9.469258           24.986896</w:t>
      </w:r>
    </w:p>
    <w:p w14:paraId="4F00D3F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63    H             0.072483            9.420937           23.235400</w:t>
      </w:r>
    </w:p>
    <w:p w14:paraId="6DD0B7B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64    H             1.315650            8.478274           24.042989</w:t>
      </w:r>
    </w:p>
    <w:p w14:paraId="7B25EE6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65    H            -1.143962            7.682148           22.034055</w:t>
      </w:r>
    </w:p>
    <w:p w14:paraId="7936F0E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66    H            -1.471646            6.114920           22.792053</w:t>
      </w:r>
    </w:p>
    <w:p w14:paraId="4BC4BCE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67    H             0.194375            6.612683           22.454199</w:t>
      </w:r>
    </w:p>
    <w:p w14:paraId="558F2AC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44A19F" wp14:editId="1CF90151">
                <wp:simplePos x="0" y="0"/>
                <wp:positionH relativeFrom="column">
                  <wp:posOffset>396815</wp:posOffset>
                </wp:positionH>
                <wp:positionV relativeFrom="paragraph">
                  <wp:posOffset>68376</wp:posOffset>
                </wp:positionV>
                <wp:extent cx="5098211" cy="0"/>
                <wp:effectExtent l="0" t="0" r="0" b="0"/>
                <wp:wrapNone/>
                <wp:docPr id="245" name="直線コネクタ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F3049E" id="直線コネクタ 245" o:spid="_x0000_s1026" style="position:absolute;left:0;text-align:lef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5pt,5.4pt" to="43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</w:t>
      </w:r>
    </w:p>
    <w:p w14:paraId="7068033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7CC32675" w14:textId="77777777" w:rsidR="00026C22" w:rsidRPr="00026C22" w:rsidRDefault="00026C22" w:rsidP="00026C22">
      <w:pPr>
        <w:widowControl w:val="0"/>
        <w:snapToGrid w:val="0"/>
        <w:spacing w:before="0" w:after="0"/>
        <w:jc w:val="both"/>
        <w:rPr>
          <w:rFonts w:ascii="Arial" w:eastAsia="MS Gothic" w:hAnsi="Arial" w:cs="Arial"/>
          <w:kern w:val="2"/>
          <w:szCs w:val="24"/>
          <w:lang w:eastAsia="ja-JP"/>
        </w:rPr>
      </w:pP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>Table S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>8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 xml:space="preserve">. 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 xml:space="preserve"> </w:t>
      </w:r>
      <w:r w:rsidRPr="00026C22">
        <w:rPr>
          <w:rFonts w:eastAsia="MS Gothic" w:cs="Times New Roman" w:hint="eastAsia"/>
          <w:kern w:val="2"/>
          <w:szCs w:val="24"/>
          <w:lang w:eastAsia="ja-JP"/>
        </w:rPr>
        <w:t xml:space="preserve">Final Coordinates (Angstroms) </w:t>
      </w:r>
      <w:r w:rsidRPr="00026C22">
        <w:rPr>
          <w:rFonts w:eastAsia="MS Gothic" w:cs="Times New Roman"/>
          <w:kern w:val="2"/>
          <w:szCs w:val="24"/>
          <w:lang w:eastAsia="ja-JP"/>
        </w:rPr>
        <w:t>of [</w:t>
      </w:r>
      <w:proofErr w:type="spellStart"/>
      <w:proofErr w:type="gramStart"/>
      <w:r w:rsidRPr="00026C22">
        <w:rPr>
          <w:rFonts w:eastAsia="MS Gothic" w:cs="Times New Roman"/>
          <w:kern w:val="2"/>
          <w:szCs w:val="24"/>
          <w:lang w:eastAsia="ja-JP"/>
        </w:rPr>
        <w:t>Cu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II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(</w:t>
      </w:r>
      <w:proofErr w:type="gramEnd"/>
      <w:r w:rsidRPr="00026C22">
        <w:rPr>
          <w:rFonts w:eastAsia="MS Gothic" w:cs="Times New Roman"/>
          <w:b/>
          <w:bCs/>
          <w:kern w:val="2"/>
          <w:szCs w:val="24"/>
          <w:lang w:eastAsia="ja-JP"/>
        </w:rPr>
        <w:t>L6</w:t>
      </w:r>
      <w:r w:rsidRPr="00026C22">
        <w:rPr>
          <w:rFonts w:eastAsia="MS Gothic" w:cs="Times New Roman"/>
          <w:kern w:val="2"/>
          <w:szCs w:val="24"/>
          <w:lang w:eastAsia="ja-JP"/>
        </w:rPr>
        <w:t>)(</w:t>
      </w:r>
      <w:proofErr w:type="spellStart"/>
      <w:r w:rsidRPr="00026C22">
        <w:rPr>
          <w:rFonts w:eastAsia="MS Gothic" w:cs="Times New Roman"/>
          <w:kern w:val="2"/>
          <w:szCs w:val="24"/>
          <w:lang w:eastAsia="ja-JP"/>
        </w:rPr>
        <w:t>MeOH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)</w:t>
      </w:r>
      <w:r w:rsidRPr="00026C22">
        <w:rPr>
          <w:rFonts w:eastAsia="MS Gothic" w:cs="Times New Roman"/>
          <w:kern w:val="2"/>
          <w:szCs w:val="24"/>
          <w:vertAlign w:val="subscript"/>
          <w:lang w:eastAsia="ja-JP"/>
        </w:rPr>
        <w:t>2</w:t>
      </w:r>
      <w:r w:rsidRPr="00026C22">
        <w:rPr>
          <w:rFonts w:eastAsia="MS Gothic" w:cs="Times New Roman"/>
          <w:kern w:val="2"/>
          <w:szCs w:val="24"/>
          <w:lang w:eastAsia="ja-JP"/>
        </w:rPr>
        <w:t>]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2+</w:t>
      </w:r>
      <w:r w:rsidRPr="00026C22">
        <w:rPr>
          <w:rFonts w:eastAsia="MS Gothic" w:cs="Times New Roman"/>
          <w:kern w:val="2"/>
          <w:szCs w:val="24"/>
          <w:lang w:eastAsia="ja-JP"/>
        </w:rPr>
        <w:t xml:space="preserve"> complex calculated by DFT</w:t>
      </w:r>
    </w:p>
    <w:p w14:paraId="65A762B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B44EE1" wp14:editId="7B42C807">
                <wp:simplePos x="0" y="0"/>
                <wp:positionH relativeFrom="column">
                  <wp:posOffset>474345</wp:posOffset>
                </wp:positionH>
                <wp:positionV relativeFrom="paragraph">
                  <wp:posOffset>59630</wp:posOffset>
                </wp:positionV>
                <wp:extent cx="5098211" cy="0"/>
                <wp:effectExtent l="0" t="0" r="0" b="0"/>
                <wp:wrapNone/>
                <wp:docPr id="246" name="直線コネクタ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D82FE2" id="直線コネクタ 246" o:spid="_x0000_s1026" style="position:absolute;left:0;text-align:lef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4.7pt" to="438.8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</w:t>
      </w:r>
    </w:p>
    <w:p w14:paraId="61821AC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   ATOM               X                   Y                   Z</w:t>
      </w:r>
    </w:p>
    <w:p w14:paraId="574B505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00C0E2" wp14:editId="53F4802F">
                <wp:simplePos x="0" y="0"/>
                <wp:positionH relativeFrom="column">
                  <wp:posOffset>474453</wp:posOffset>
                </wp:positionH>
                <wp:positionV relativeFrom="paragraph">
                  <wp:posOffset>59750</wp:posOffset>
                </wp:positionV>
                <wp:extent cx="5098211" cy="0"/>
                <wp:effectExtent l="0" t="0" r="0" b="0"/>
                <wp:wrapNone/>
                <wp:docPr id="247" name="直線コネクタ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DC6460" id="直線コネクタ 247" o:spid="_x0000_s1026" style="position:absolute;left:0;text-align:lef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4.7pt" to="438.8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" strokecolor="#4472c4" strokeweight=".5pt">
                <v:stroke joinstyle="miter"/>
              </v:line>
            </w:pict>
          </mc:Fallback>
        </mc:AlternateContent>
      </w:r>
    </w:p>
    <w:p w14:paraId="7F56DF7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1    O             1.132714            5.215996           26.361286</w:t>
      </w:r>
    </w:p>
    <w:p w14:paraId="42C7D6B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2    O            -1.685044            3.677104           27.099452</w:t>
      </w:r>
    </w:p>
    <w:p w14:paraId="0784CEF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3    N            -0.915165            6.944979           26.692470</w:t>
      </w:r>
    </w:p>
    <w:p w14:paraId="0D04EB8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4    N             1.510217            5.738885           24.224586</w:t>
      </w:r>
    </w:p>
    <w:p w14:paraId="10CCF91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5    C             0.779977            5.826773           25.323685</w:t>
      </w:r>
    </w:p>
    <w:p w14:paraId="227D50D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6    C            -0.187030            8.098417           27.263188</w:t>
      </w:r>
    </w:p>
    <w:p w14:paraId="3C92D4E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7    H            -0.676886            9.032076           26.969888</w:t>
      </w:r>
    </w:p>
    <w:p w14:paraId="67FF178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8    H             0.811665            8.116101           26.837004</w:t>
      </w:r>
    </w:p>
    <w:p w14:paraId="4036A64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9    C            -0.534271            6.607027           25.294720</w:t>
      </w:r>
    </w:p>
    <w:p w14:paraId="0B95E4E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10    C            -2.377134            7.068944           26.850324</w:t>
      </w:r>
    </w:p>
    <w:p w14:paraId="107A8BF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11    H            -2.847607            6.155640           26.493680</w:t>
      </w:r>
    </w:p>
    <w:p w14:paraId="48576E3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12    H            -2.773776            7.925001           26.294535</w:t>
      </w:r>
    </w:p>
    <w:p w14:paraId="5D2C5A1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13    H            -2.618496            7.196756           27.903129</w:t>
      </w:r>
    </w:p>
    <w:p w14:paraId="09893F5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14    C            -2.539896            2.842269           27.909518</w:t>
      </w:r>
    </w:p>
    <w:p w14:paraId="714E857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15    H            -2.060092            1.884410           28.115443</w:t>
      </w:r>
    </w:p>
    <w:p w14:paraId="6C627F1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16    H            -3.492244            2.676200           27.403189</w:t>
      </w:r>
    </w:p>
    <w:p w14:paraId="19B382E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17    H            -2.705939            3.375217           28.839867</w:t>
      </w:r>
    </w:p>
    <w:p w14:paraId="16B2C6F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18    C             2.741313            4.960369           24.176698</w:t>
      </w:r>
    </w:p>
    <w:p w14:paraId="6388D2A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19    H             3.231708            5.177258           23.231879</w:t>
      </w:r>
    </w:p>
    <w:p w14:paraId="1305CBA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20    H             2.528699            3.892166           24.243026</w:t>
      </w:r>
    </w:p>
    <w:p w14:paraId="606272A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21    H             3.382145            5.256360           25.006455</w:t>
      </w:r>
    </w:p>
    <w:p w14:paraId="3BD43D5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22    C            -0.686515            7.756028           24.244184</w:t>
      </w:r>
    </w:p>
    <w:p w14:paraId="5842FF7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23    C             0.392669            8.846120           24.202327</w:t>
      </w:r>
    </w:p>
    <w:p w14:paraId="1D4E3FA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24    H            -1.619294            8.243035           24.538593</w:t>
      </w:r>
    </w:p>
    <w:p w14:paraId="5DEDE7C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25    O            -1.258148            5.176186           29.648478</w:t>
      </w:r>
    </w:p>
    <w:p w14:paraId="0AE28B6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26    O             1.178420            3.628080           28.941677</w:t>
      </w:r>
    </w:p>
    <w:p w14:paraId="300A9F6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27    N             0.726820            7.011257           29.339853</w:t>
      </w:r>
    </w:p>
    <w:p w14:paraId="2292C42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28    N            -1.754199            5.831924           31.710269</w:t>
      </w:r>
    </w:p>
    <w:p w14:paraId="737B144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29    C            -0.936246            5.831470           30.668239</w:t>
      </w:r>
    </w:p>
    <w:p w14:paraId="53C5F66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30    C            -0.088568            8.104087           28.786479</w:t>
      </w:r>
    </w:p>
    <w:p w14:paraId="6C89DA8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31    H             0.325794            9.080366           29.055231</w:t>
      </w:r>
    </w:p>
    <w:p w14:paraId="7F9241F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32    H            -1.082257            8.050651           29.226481</w:t>
      </w:r>
    </w:p>
    <w:p w14:paraId="28F98C8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33    C             0.402865            6.593929           30.720873</w:t>
      </w:r>
    </w:p>
    <w:p w14:paraId="0891E5C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34    C             2.162546            7.090659           29.026006</w:t>
      </w:r>
    </w:p>
    <w:p w14:paraId="6027B92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35    H             2.311345            7.034653           27.950641</w:t>
      </w:r>
    </w:p>
    <w:p w14:paraId="6EF64B0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36    H             2.672665            6.245981           29.480406</w:t>
      </w:r>
    </w:p>
    <w:p w14:paraId="79A856A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37    H             2.613967            8.018938           29.383160</w:t>
      </w:r>
    </w:p>
    <w:p w14:paraId="4A11371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38    C             2.068216            2.701216           28.281075</w:t>
      </w:r>
    </w:p>
    <w:p w14:paraId="117B088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39    H             2.350392            3.155329           27.336218</w:t>
      </w:r>
    </w:p>
    <w:p w14:paraId="380406F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40    H             1.567254            1.750034           28.100019</w:t>
      </w:r>
    </w:p>
    <w:p w14:paraId="0D8B908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41    H             2.956625            2.540772           28.894004</w:t>
      </w:r>
    </w:p>
    <w:p w14:paraId="3E34C61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42    C            -2.973098            5.032107           31.729478</w:t>
      </w:r>
    </w:p>
    <w:p w14:paraId="099F3C0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43    H            -2.733492            3.976087           31.604167</w:t>
      </w:r>
    </w:p>
    <w:p w14:paraId="3CCF188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44    H            -3.642038            5.340565           30.926131</w:t>
      </w:r>
    </w:p>
    <w:p w14:paraId="6FEC1B0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45    H            -3.457830            5.184667           32.689177</w:t>
      </w:r>
    </w:p>
    <w:p w14:paraId="4FD4BEC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46    C             0.453956            7.643930           31.883001</w:t>
      </w:r>
    </w:p>
    <w:p w14:paraId="2FA84BE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47    H            -0.531432            8.110761           31.955062</w:t>
      </w:r>
    </w:p>
    <w:p w14:paraId="66740AA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48    C             1.453985            8.788613           31.708125</w:t>
      </w:r>
    </w:p>
    <w:p w14:paraId="0CC94B3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49    Cu           -0.142798            5.159993           27.956960</w:t>
      </w:r>
    </w:p>
    <w:p w14:paraId="2157265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50    H             1.140572            5.823386           30.956116</w:t>
      </w:r>
    </w:p>
    <w:p w14:paraId="2766BBA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51    H            -1.267473            5.854755           24.991199</w:t>
      </w:r>
    </w:p>
    <w:p w14:paraId="2B39228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52    H             0.719948            3.167192           29.656010</w:t>
      </w:r>
    </w:p>
    <w:p w14:paraId="49ED4A8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53    H            -1.415761            3.175756           26.319246</w:t>
      </w:r>
    </w:p>
    <w:p w14:paraId="2F505E6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54    H            -1.545259            6.392610           32.519763</w:t>
      </w:r>
    </w:p>
    <w:p w14:paraId="394274F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55    H             1.253809            6.269326           23.409114</w:t>
      </w:r>
    </w:p>
    <w:p w14:paraId="458D7ED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56    C             0.777875            6.939471           33.217907</w:t>
      </w:r>
    </w:p>
    <w:p w14:paraId="6047116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57    C            -0.928649            7.202807           22.824733</w:t>
      </w:r>
    </w:p>
    <w:p w14:paraId="2172C74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58    H             0.631448            7.635422           34.045606</w:t>
      </w:r>
    </w:p>
    <w:p w14:paraId="4B54A1A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59    H             0.175335            6.054003           33.415911</w:t>
      </w:r>
    </w:p>
    <w:p w14:paraId="08C94A0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60    H             1.822918            6.621831           33.222945</w:t>
      </w:r>
    </w:p>
    <w:p w14:paraId="2D28916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61    H             2.481110            8.428588           31.639381</w:t>
      </w:r>
    </w:p>
    <w:p w14:paraId="086001F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62    H             1.246480            9.412398           30.840940</w:t>
      </w:r>
    </w:p>
    <w:p w14:paraId="6638A59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63    H             1.394791            9.433103           32.587402</w:t>
      </w:r>
    </w:p>
    <w:p w14:paraId="26348C0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64    H             0.438775            9.440882           25.110950</w:t>
      </w:r>
    </w:p>
    <w:p w14:paraId="48ECFF6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65    H             0.161790            9.528715           23.382551</w:t>
      </w:r>
    </w:p>
    <w:p w14:paraId="470DD20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66    H             1.389765            8.444148           24.012441</w:t>
      </w:r>
    </w:p>
    <w:p w14:paraId="783E38D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67    H            -1.490521            7.937244           22.246594</w:t>
      </w:r>
    </w:p>
    <w:p w14:paraId="06169C9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68    H            -1.493492            6.268136           22.838031</w:t>
      </w:r>
    </w:p>
    <w:p w14:paraId="2C813D3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69    H            -0.002147            7.038255           22.269163</w:t>
      </w:r>
    </w:p>
    <w:p w14:paraId="75165F5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E65BFF" wp14:editId="51642612">
                <wp:simplePos x="0" y="0"/>
                <wp:positionH relativeFrom="column">
                  <wp:posOffset>414068</wp:posOffset>
                </wp:positionH>
                <wp:positionV relativeFrom="paragraph">
                  <wp:posOffset>77638</wp:posOffset>
                </wp:positionV>
                <wp:extent cx="5098211" cy="0"/>
                <wp:effectExtent l="0" t="0" r="0" b="0"/>
                <wp:wrapNone/>
                <wp:docPr id="248" name="直線コネクタ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249278" id="直線コネクタ 248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6pt,6.1pt" to="434.0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</w:t>
      </w:r>
    </w:p>
    <w:p w14:paraId="7653755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7AC8D55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05ACF22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56D36929" w14:textId="77777777" w:rsidR="00026C22" w:rsidRPr="00026C22" w:rsidRDefault="00026C22" w:rsidP="00026C22">
      <w:pPr>
        <w:widowControl w:val="0"/>
        <w:snapToGrid w:val="0"/>
        <w:spacing w:before="0" w:after="0"/>
        <w:jc w:val="both"/>
        <w:rPr>
          <w:rFonts w:ascii="Arial" w:eastAsia="MS Gothic" w:hAnsi="Arial" w:cs="Arial"/>
          <w:kern w:val="2"/>
          <w:szCs w:val="24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>Table S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>9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 xml:space="preserve">. 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 xml:space="preserve"> </w:t>
      </w:r>
      <w:r w:rsidRPr="00026C22">
        <w:rPr>
          <w:rFonts w:eastAsia="MS Gothic" w:cs="Times New Roman" w:hint="eastAsia"/>
          <w:kern w:val="2"/>
          <w:szCs w:val="24"/>
          <w:lang w:eastAsia="ja-JP"/>
        </w:rPr>
        <w:t xml:space="preserve">Final Coordinates (Angstroms) </w:t>
      </w:r>
      <w:r w:rsidRPr="00026C22">
        <w:rPr>
          <w:rFonts w:eastAsia="MS Gothic" w:cs="Times New Roman"/>
          <w:kern w:val="2"/>
          <w:szCs w:val="24"/>
          <w:lang w:eastAsia="ja-JP"/>
        </w:rPr>
        <w:t>of [</w:t>
      </w:r>
      <w:proofErr w:type="spellStart"/>
      <w:proofErr w:type="gramStart"/>
      <w:r w:rsidRPr="00026C22">
        <w:rPr>
          <w:rFonts w:eastAsia="MS Gothic" w:cs="Times New Roman"/>
          <w:kern w:val="2"/>
          <w:szCs w:val="24"/>
          <w:lang w:eastAsia="ja-JP"/>
        </w:rPr>
        <w:t>Cu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II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(</w:t>
      </w:r>
      <w:proofErr w:type="gramEnd"/>
      <w:r w:rsidRPr="00026C22">
        <w:rPr>
          <w:rFonts w:eastAsia="MS Gothic" w:cs="Times New Roman"/>
          <w:b/>
          <w:bCs/>
          <w:kern w:val="2"/>
          <w:szCs w:val="24"/>
          <w:lang w:eastAsia="ja-JP"/>
        </w:rPr>
        <w:t>L7</w:t>
      </w:r>
      <w:r w:rsidRPr="00026C22">
        <w:rPr>
          <w:rFonts w:eastAsia="MS Gothic" w:cs="Times New Roman"/>
          <w:kern w:val="2"/>
          <w:szCs w:val="24"/>
          <w:lang w:eastAsia="ja-JP"/>
        </w:rPr>
        <w:t>)(</w:t>
      </w:r>
      <w:proofErr w:type="spellStart"/>
      <w:r w:rsidRPr="00026C22">
        <w:rPr>
          <w:rFonts w:eastAsia="MS Gothic" w:cs="Times New Roman"/>
          <w:kern w:val="2"/>
          <w:szCs w:val="24"/>
          <w:lang w:eastAsia="ja-JP"/>
        </w:rPr>
        <w:t>MeOH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)</w:t>
      </w:r>
      <w:r w:rsidRPr="00026C22">
        <w:rPr>
          <w:rFonts w:eastAsia="MS Gothic" w:cs="Times New Roman"/>
          <w:kern w:val="2"/>
          <w:szCs w:val="24"/>
          <w:vertAlign w:val="subscript"/>
          <w:lang w:eastAsia="ja-JP"/>
        </w:rPr>
        <w:t>2</w:t>
      </w:r>
      <w:r w:rsidRPr="00026C22">
        <w:rPr>
          <w:rFonts w:eastAsia="MS Gothic" w:cs="Times New Roman"/>
          <w:kern w:val="2"/>
          <w:szCs w:val="24"/>
          <w:lang w:eastAsia="ja-JP"/>
        </w:rPr>
        <w:t>]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2+</w:t>
      </w:r>
      <w:r w:rsidRPr="00026C22">
        <w:rPr>
          <w:rFonts w:eastAsia="MS Gothic" w:cs="Times New Roman"/>
          <w:kern w:val="2"/>
          <w:szCs w:val="24"/>
          <w:lang w:eastAsia="ja-JP"/>
        </w:rPr>
        <w:t xml:space="preserve"> complex calculated by DFT</w:t>
      </w:r>
    </w:p>
    <w:p w14:paraId="0776284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15519D" wp14:editId="6EE8BC0A">
                <wp:simplePos x="0" y="0"/>
                <wp:positionH relativeFrom="column">
                  <wp:posOffset>474453</wp:posOffset>
                </wp:positionH>
                <wp:positionV relativeFrom="paragraph">
                  <wp:posOffset>69011</wp:posOffset>
                </wp:positionV>
                <wp:extent cx="5098211" cy="0"/>
                <wp:effectExtent l="0" t="0" r="0" b="0"/>
                <wp:wrapNone/>
                <wp:docPr id="249" name="直線コネクタ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0506C5" id="直線コネクタ 249" o:spid="_x0000_s1026" style="position:absolute;left:0;text-align:lef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5.45pt" to="438.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</w:t>
      </w:r>
    </w:p>
    <w:p w14:paraId="5AF50D1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   ATOM               X                   Y                   Z</w:t>
      </w:r>
    </w:p>
    <w:p w14:paraId="0603A2D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82BAD3" wp14:editId="3F461FC5">
                <wp:simplePos x="0" y="0"/>
                <wp:positionH relativeFrom="column">
                  <wp:posOffset>474453</wp:posOffset>
                </wp:positionH>
                <wp:positionV relativeFrom="paragraph">
                  <wp:posOffset>51758</wp:posOffset>
                </wp:positionV>
                <wp:extent cx="5098211" cy="0"/>
                <wp:effectExtent l="0" t="0" r="0" b="0"/>
                <wp:wrapNone/>
                <wp:docPr id="250" name="直線コネクタ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9AF6B7" id="直線コネクタ 250" o:spid="_x0000_s1026" style="position:absolute;left:0;text-align:lef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4.1pt" to="438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" strokecolor="#4472c4" strokeweight=".5pt">
                <v:stroke joinstyle="miter"/>
              </v:line>
            </w:pict>
          </mc:Fallback>
        </mc:AlternateContent>
      </w:r>
    </w:p>
    <w:p w14:paraId="5489EAA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1    O             0.233872            0.213637           -0.505720</w:t>
      </w:r>
    </w:p>
    <w:p w14:paraId="49FB70B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2    O             3.640405            0.251073            0.328218</w:t>
      </w:r>
    </w:p>
    <w:p w14:paraId="4E1F0B5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3    H             3.487999            1.203367            0.423172</w:t>
      </w:r>
    </w:p>
    <w:p w14:paraId="18030F0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4    N             1.414622           -2.226797            0.156131</w:t>
      </w:r>
    </w:p>
    <w:p w14:paraId="4864542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5    O            -0.583550           -0.744279           -2.376489</w:t>
      </w:r>
    </w:p>
    <w:p w14:paraId="4BFC9F5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6    C             0.234700           -0.676036           -1.345868</w:t>
      </w:r>
    </w:p>
    <w:p w14:paraId="3579207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7    C             0.146113           -2.706028            0.782208</w:t>
      </w:r>
    </w:p>
    <w:p w14:paraId="02DF9C5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8    H            -0.076806           -3.731170            0.478644</w:t>
      </w:r>
    </w:p>
    <w:p w14:paraId="577CD1E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9    H            -0.679743           -2.079899            0.452113</w:t>
      </w:r>
    </w:p>
    <w:p w14:paraId="6A8C614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10    C             1.243829           -1.800640           -1.263168</w:t>
      </w:r>
    </w:p>
    <w:p w14:paraId="267CEF0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11    C             2.396787           -3.342188            0.031589</w:t>
      </w:r>
    </w:p>
    <w:p w14:paraId="21E9F02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12    H             2.361084           -3.975343            0.912951</w:t>
      </w:r>
    </w:p>
    <w:p w14:paraId="26ADD1A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13    H             3.394417           -2.913529           -0.043037</w:t>
      </w:r>
    </w:p>
    <w:p w14:paraId="75506E7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14    C             5.016816           -0.029522            0.700623</w:t>
      </w:r>
    </w:p>
    <w:p w14:paraId="29ABE9E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15    H             5.177135            0.196031            1.756009</w:t>
      </w:r>
    </w:p>
    <w:p w14:paraId="433864B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16    H             5.685750            0.566863            0.082516</w:t>
      </w:r>
    </w:p>
    <w:p w14:paraId="657D4DC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17    H             5.187153           -1.085790            0.518179</w:t>
      </w:r>
    </w:p>
    <w:p w14:paraId="131D77B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18    C            -1.573290            0.321491           -2.551418</w:t>
      </w:r>
    </w:p>
    <w:p w14:paraId="6C86E96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19    H            -1.122842            1.108351           -3.150582</w:t>
      </w:r>
    </w:p>
    <w:p w14:paraId="0EB4A4D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20    H            -1.887772            0.700798           -1.585551</w:t>
      </w:r>
    </w:p>
    <w:p w14:paraId="43242A7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21    H            -2.393885           -0.147621           -3.082547</w:t>
      </w:r>
    </w:p>
    <w:p w14:paraId="5D7DDBB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22    C             1.093250           -3.101939           -2.055406</w:t>
      </w:r>
    </w:p>
    <w:p w14:paraId="4062D61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23    H             1.395799           -2.970028           -3.091551</w:t>
      </w:r>
    </w:p>
    <w:p w14:paraId="2ABB3B2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24    H             0.058592           -3.443576           -2.048194</w:t>
      </w:r>
    </w:p>
    <w:p w14:paraId="6BD9B72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25    O             3.188319           -1.632344            3.121284</w:t>
      </w:r>
    </w:p>
    <w:p w14:paraId="1A54983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26    O             1.810904            1.675165            1.853126</w:t>
      </w:r>
    </w:p>
    <w:p w14:paraId="3A60DE7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27    H             2.327088            1.986699            2.609739</w:t>
      </w:r>
    </w:p>
    <w:p w14:paraId="314406B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28    N             0.469533           -1.233866            2.734855</w:t>
      </w:r>
    </w:p>
    <w:p w14:paraId="19C2D29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29    O             2.772136           -2.326533            5.230890</w:t>
      </w:r>
    </w:p>
    <w:p w14:paraId="62155CC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30    C             2.453272           -1.740528            4.094698</w:t>
      </w:r>
    </w:p>
    <w:p w14:paraId="6894C5B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31    C             0.273627           -2.649946            2.289029</w:t>
      </w:r>
    </w:p>
    <w:p w14:paraId="2E71B04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32    H            -0.617627           -3.084620            2.743884</w:t>
      </w:r>
    </w:p>
    <w:p w14:paraId="5A8499D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33    H             1.126578           -3.243647            2.607823</w:t>
      </w:r>
    </w:p>
    <w:p w14:paraId="2C0EA53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34    C             1.075549           -1.127683            4.091412</w:t>
      </w:r>
    </w:p>
    <w:p w14:paraId="48E5468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35    C            -0.844949           -0.569586            2.960612</w:t>
      </w:r>
    </w:p>
    <w:p w14:paraId="1ED0C76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36    H            -1.536293           -0.805287            2.156805</w:t>
      </w:r>
    </w:p>
    <w:p w14:paraId="4A7E59A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37    H            -0.676495            0.505463            2.967607</w:t>
      </w:r>
    </w:p>
    <w:p w14:paraId="6C429EC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38    C             0.818017            2.678020            1.515477</w:t>
      </w:r>
    </w:p>
    <w:p w14:paraId="52D2383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39    H             1.316246            3.573624            1.145687</w:t>
      </w:r>
    </w:p>
    <w:p w14:paraId="65C2B26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40    H             0.216269            2.915344            2.390891</w:t>
      </w:r>
    </w:p>
    <w:p w14:paraId="7942E3E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41    H             0.196301            2.251105            0.736933</w:t>
      </w:r>
    </w:p>
    <w:p w14:paraId="162DB72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42    C             4.124794           -2.856649            5.385246</w:t>
      </w:r>
    </w:p>
    <w:p w14:paraId="72D87A2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43    H             4.018419           -3.730676            6.018085</w:t>
      </w:r>
    </w:p>
    <w:p w14:paraId="75D4323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44    H             4.727974           -2.095111            5.873134</w:t>
      </w:r>
    </w:p>
    <w:p w14:paraId="689668D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45    H             4.539202           -3.117532            4.417756</w:t>
      </w:r>
    </w:p>
    <w:p w14:paraId="6D405D90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46    C            -0.024447           -1.574059            5.062118</w:t>
      </w:r>
    </w:p>
    <w:p w14:paraId="5952414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47    H             0.116257           -1.132212            6.046531</w:t>
      </w:r>
    </w:p>
    <w:p w14:paraId="439EB38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48    H            -0.029030           -2.656920            5.179341</w:t>
      </w:r>
    </w:p>
    <w:p w14:paraId="3A5A3C7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49    Cu            1.878111           -0.476818            1.317389</w:t>
      </w:r>
    </w:p>
    <w:p w14:paraId="32CEE68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50    C            -1.311159           -1.069240            4.351648</w:t>
      </w:r>
    </w:p>
    <w:p w14:paraId="466E39C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51    C             2.012981           -4.077570           -1.278787</w:t>
      </w:r>
    </w:p>
    <w:p w14:paraId="0DAA9F3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52    H             2.910446           -4.319700           -1.846111</w:t>
      </w:r>
    </w:p>
    <w:p w14:paraId="65AAF5B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53    H             1.496263           -5.013697           -1.069306</w:t>
      </w:r>
    </w:p>
    <w:p w14:paraId="6AA16D8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54    H            -2.036757           -1.875135            4.253329</w:t>
      </w:r>
    </w:p>
    <w:p w14:paraId="4DF3E48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55    H            -1.788756           -0.259992            4.901672</w:t>
      </w:r>
    </w:p>
    <w:p w14:paraId="20920A7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56    H             1.262093           -0.060645            4.254323</w:t>
      </w:r>
    </w:p>
    <w:p w14:paraId="1DA9779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57    H             2.188469           -1.331287           -1.553178</w:t>
      </w:r>
    </w:p>
    <w:p w14:paraId="095E94D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3DB0CC" wp14:editId="59B4289F">
                <wp:simplePos x="0" y="0"/>
                <wp:positionH relativeFrom="column">
                  <wp:posOffset>457200</wp:posOffset>
                </wp:positionH>
                <wp:positionV relativeFrom="paragraph">
                  <wp:posOffset>82382</wp:posOffset>
                </wp:positionV>
                <wp:extent cx="5098211" cy="0"/>
                <wp:effectExtent l="0" t="0" r="0" b="0"/>
                <wp:wrapNone/>
                <wp:docPr id="251" name="直線コネクタ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90C208" id="直線コネクタ 251" o:spid="_x0000_s1026" style="position:absolute;left:0;text-align:lef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6.5pt" to="437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</w:t>
      </w:r>
    </w:p>
    <w:p w14:paraId="0C807E3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38766E0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3267D3E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54399BE3" w14:textId="77777777" w:rsidR="00026C22" w:rsidRPr="00026C22" w:rsidRDefault="00026C22" w:rsidP="00026C22">
      <w:pPr>
        <w:widowControl w:val="0"/>
        <w:snapToGrid w:val="0"/>
        <w:spacing w:before="0" w:after="0"/>
        <w:jc w:val="both"/>
        <w:rPr>
          <w:rFonts w:ascii="Arial" w:eastAsia="MS Gothic" w:hAnsi="Arial" w:cs="Arial"/>
          <w:kern w:val="2"/>
          <w:szCs w:val="24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>Table S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>10</w:t>
      </w:r>
      <w:r w:rsidRPr="00026C22">
        <w:rPr>
          <w:rFonts w:eastAsia="Yu Mincho" w:cs="Times New Roman" w:hint="eastAsia"/>
          <w:b/>
          <w:kern w:val="2"/>
          <w:szCs w:val="24"/>
          <w:lang w:eastAsia="ja-JP"/>
        </w:rPr>
        <w:t xml:space="preserve">. </w:t>
      </w:r>
      <w:r w:rsidRPr="00026C22">
        <w:rPr>
          <w:rFonts w:eastAsia="Yu Mincho" w:cs="Times New Roman"/>
          <w:b/>
          <w:kern w:val="2"/>
          <w:szCs w:val="24"/>
          <w:lang w:eastAsia="ja-JP"/>
        </w:rPr>
        <w:t xml:space="preserve"> </w:t>
      </w:r>
      <w:r w:rsidRPr="00026C22">
        <w:rPr>
          <w:rFonts w:eastAsia="MS Gothic" w:cs="Times New Roman" w:hint="eastAsia"/>
          <w:kern w:val="2"/>
          <w:szCs w:val="24"/>
          <w:lang w:eastAsia="ja-JP"/>
        </w:rPr>
        <w:t xml:space="preserve">Final Coordinates (Angstroms) </w:t>
      </w:r>
      <w:r w:rsidRPr="00026C22">
        <w:rPr>
          <w:rFonts w:eastAsia="MS Gothic" w:cs="Times New Roman"/>
          <w:kern w:val="2"/>
          <w:szCs w:val="24"/>
          <w:lang w:eastAsia="ja-JP"/>
        </w:rPr>
        <w:t>of [</w:t>
      </w:r>
      <w:proofErr w:type="spellStart"/>
      <w:proofErr w:type="gramStart"/>
      <w:r w:rsidRPr="00026C22">
        <w:rPr>
          <w:rFonts w:eastAsia="MS Gothic" w:cs="Times New Roman"/>
          <w:kern w:val="2"/>
          <w:szCs w:val="24"/>
          <w:lang w:eastAsia="ja-JP"/>
        </w:rPr>
        <w:t>Cu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II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(</w:t>
      </w:r>
      <w:proofErr w:type="gramEnd"/>
      <w:r w:rsidRPr="00026C22">
        <w:rPr>
          <w:rFonts w:eastAsia="MS Gothic" w:cs="Times New Roman"/>
          <w:b/>
          <w:bCs/>
          <w:kern w:val="2"/>
          <w:szCs w:val="24"/>
          <w:lang w:eastAsia="ja-JP"/>
        </w:rPr>
        <w:t>L8</w:t>
      </w:r>
      <w:r w:rsidRPr="00026C22">
        <w:rPr>
          <w:rFonts w:eastAsia="MS Gothic" w:cs="Times New Roman"/>
          <w:kern w:val="2"/>
          <w:szCs w:val="24"/>
          <w:lang w:eastAsia="ja-JP"/>
        </w:rPr>
        <w:t>)(</w:t>
      </w:r>
      <w:proofErr w:type="spellStart"/>
      <w:r w:rsidRPr="00026C22">
        <w:rPr>
          <w:rFonts w:eastAsia="MS Gothic" w:cs="Times New Roman"/>
          <w:kern w:val="2"/>
          <w:szCs w:val="24"/>
          <w:lang w:eastAsia="ja-JP"/>
        </w:rPr>
        <w:t>MeOH</w:t>
      </w:r>
      <w:proofErr w:type="spellEnd"/>
      <w:r w:rsidRPr="00026C22">
        <w:rPr>
          <w:rFonts w:eastAsia="MS Gothic" w:cs="Times New Roman"/>
          <w:kern w:val="2"/>
          <w:szCs w:val="24"/>
          <w:lang w:eastAsia="ja-JP"/>
        </w:rPr>
        <w:t>)</w:t>
      </w:r>
      <w:r w:rsidRPr="00026C22">
        <w:rPr>
          <w:rFonts w:eastAsia="MS Gothic" w:cs="Times New Roman"/>
          <w:kern w:val="2"/>
          <w:szCs w:val="24"/>
          <w:vertAlign w:val="subscript"/>
          <w:lang w:eastAsia="ja-JP"/>
        </w:rPr>
        <w:t>2</w:t>
      </w:r>
      <w:r w:rsidRPr="00026C22">
        <w:rPr>
          <w:rFonts w:eastAsia="MS Gothic" w:cs="Times New Roman"/>
          <w:kern w:val="2"/>
          <w:szCs w:val="24"/>
          <w:lang w:eastAsia="ja-JP"/>
        </w:rPr>
        <w:t>]</w:t>
      </w:r>
      <w:r w:rsidRPr="00026C22">
        <w:rPr>
          <w:rFonts w:eastAsia="MS Gothic" w:cs="Times New Roman"/>
          <w:kern w:val="2"/>
          <w:szCs w:val="24"/>
          <w:vertAlign w:val="superscript"/>
          <w:lang w:eastAsia="ja-JP"/>
        </w:rPr>
        <w:t>2+</w:t>
      </w:r>
      <w:r w:rsidRPr="00026C22">
        <w:rPr>
          <w:rFonts w:eastAsia="MS Gothic" w:cs="Times New Roman"/>
          <w:kern w:val="2"/>
          <w:szCs w:val="24"/>
          <w:lang w:eastAsia="ja-JP"/>
        </w:rPr>
        <w:t xml:space="preserve"> complex calculated by DFT</w:t>
      </w:r>
    </w:p>
    <w:p w14:paraId="411E322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</w:p>
    <w:p w14:paraId="3E77B29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874389" wp14:editId="3336DCF3">
                <wp:simplePos x="0" y="0"/>
                <wp:positionH relativeFrom="column">
                  <wp:posOffset>457200</wp:posOffset>
                </wp:positionH>
                <wp:positionV relativeFrom="paragraph">
                  <wp:posOffset>59750</wp:posOffset>
                </wp:positionV>
                <wp:extent cx="5098211" cy="0"/>
                <wp:effectExtent l="0" t="0" r="0" b="0"/>
                <wp:wrapNone/>
                <wp:docPr id="252" name="直線コネクタ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21D3BE" id="直線コネクタ 252" o:spid="_x0000_s1026" style="position:absolute;left:0;text-align:lef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.7pt" to="437.4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</w:t>
      </w:r>
    </w:p>
    <w:p w14:paraId="110B980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   ATOM               X                   Y                   Z</w:t>
      </w:r>
    </w:p>
    <w:p w14:paraId="04D36B4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C72B9F" wp14:editId="25E14855">
                <wp:simplePos x="0" y="0"/>
                <wp:positionH relativeFrom="column">
                  <wp:posOffset>457200</wp:posOffset>
                </wp:positionH>
                <wp:positionV relativeFrom="paragraph">
                  <wp:posOffset>51124</wp:posOffset>
                </wp:positionV>
                <wp:extent cx="5098211" cy="0"/>
                <wp:effectExtent l="0" t="0" r="0" b="0"/>
                <wp:wrapNone/>
                <wp:docPr id="253" name="直線コネクタ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02156E" id="直線コネクタ 253" o:spid="_x0000_s1026" style="position:absolute;left:0;text-align:lef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.05pt" to="437.4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" strokecolor="#4472c4" strokeweight=".5pt">
                <v:stroke joinstyle="miter"/>
              </v:line>
            </w:pict>
          </mc:Fallback>
        </mc:AlternateContent>
      </w:r>
    </w:p>
    <w:p w14:paraId="3DC85C5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1    O             0.215967            0.158645           -0.389633</w:t>
      </w:r>
    </w:p>
    <w:p w14:paraId="4A8C2B2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2    O             3.376857            0.358747            0.072234</w:t>
      </w:r>
    </w:p>
    <w:p w14:paraId="7E5F9EE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3    H             3.328929            1.286664            0.345256</w:t>
      </w:r>
    </w:p>
    <w:p w14:paraId="355FDEC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4    N             1.474057           -2.232408            0.219898</w:t>
      </w:r>
    </w:p>
    <w:p w14:paraId="39F36B6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5    N            -0.596998           -0.737272           -2.311168</w:t>
      </w:r>
    </w:p>
    <w:p w14:paraId="4A6C8E8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6    H            -0.512743           -1.485116           -2.984833</w:t>
      </w:r>
    </w:p>
    <w:p w14:paraId="41A4ED1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7    C             0.242143           -0.716237           -1.277397</w:t>
      </w:r>
    </w:p>
    <w:p w14:paraId="6F297F7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8    C             0.220956           -2.764452            0.826911</w:t>
      </w:r>
    </w:p>
    <w:p w14:paraId="260B39A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 9    H             0.063073           -3.808367            0.546564</w:t>
      </w:r>
    </w:p>
    <w:p w14:paraId="17B0155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10    H            -0.630347           -2.194835            0.461470</w:t>
      </w:r>
    </w:p>
    <w:p w14:paraId="592F514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11    C             1.302743           -1.797846           -1.195169</w:t>
      </w:r>
    </w:p>
    <w:p w14:paraId="074D936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12    C             2.503366           -3.302127            0.100249</w:t>
      </w:r>
    </w:p>
    <w:p w14:paraId="461D310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13    H             2.478600           -3.948265            0.972636</w:t>
      </w:r>
    </w:p>
    <w:p w14:paraId="68EFE75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14    H             3.482957           -2.830862            0.054263</w:t>
      </w:r>
    </w:p>
    <w:p w14:paraId="568AB4B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15    C             4.769772           -0.014831           -0.006017</w:t>
      </w:r>
    </w:p>
    <w:p w14:paraId="2244C97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16    H             5.215671           -0.058030            0.987996</w:t>
      </w:r>
    </w:p>
    <w:p w14:paraId="43F0EDE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17    H             5.300403            0.708525           -0.622865</w:t>
      </w:r>
    </w:p>
    <w:p w14:paraId="0CE2DE4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18    H             4.815927           -0.993343           -0.473794</w:t>
      </w:r>
    </w:p>
    <w:p w14:paraId="7676283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19    C            -1.626189            0.270291           -2.537115</w:t>
      </w:r>
    </w:p>
    <w:p w14:paraId="2DF127A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20    H            -1.453294            0.767245           -3.491572</w:t>
      </w:r>
    </w:p>
    <w:p w14:paraId="178A5C7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21    H            -1.592051            0.994817           -1.731736</w:t>
      </w:r>
    </w:p>
    <w:p w14:paraId="320A7A0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22    H            -2.605700           -0.207275           -2.560102</w:t>
      </w:r>
    </w:p>
    <w:p w14:paraId="56F74F5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23    C             1.223479           -3.097595           -2.003918</w:t>
      </w:r>
    </w:p>
    <w:p w14:paraId="68AC2B7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24    H             1.532590           -2.948891           -3.036981</w:t>
      </w:r>
    </w:p>
    <w:p w14:paraId="300CC3D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25    H             0.209616           -3.500951           -2.007439</w:t>
      </w:r>
    </w:p>
    <w:p w14:paraId="74C28EE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26    O             3.132834           -1.339268            3.286880</w:t>
      </w:r>
    </w:p>
    <w:p w14:paraId="66F15F2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27    O             2.032687            1.690052            2.052154</w:t>
      </w:r>
    </w:p>
    <w:p w14:paraId="54DB50C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28    H             2.617185            1.864168            2.802246</w:t>
      </w:r>
    </w:p>
    <w:p w14:paraId="7CB6A95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29    N             0.393385           -1.235645            2.764191</w:t>
      </w:r>
    </w:p>
    <w:p w14:paraId="068AB67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30    N             2.683294           -2.324038            5.295081</w:t>
      </w:r>
    </w:p>
    <w:p w14:paraId="12878B1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31    H             1.968358           -2.498307            5.986367</w:t>
      </w:r>
    </w:p>
    <w:p w14:paraId="74EFB53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32    C             2.350833           -1.611813            4.217499</w:t>
      </w:r>
    </w:p>
    <w:p w14:paraId="2B08D4B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33    C             0.301730           -2.666168            2.338308</w:t>
      </w:r>
    </w:p>
    <w:p w14:paraId="0CD5CF3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34    H            -0.570600           -3.153145            2.777247</w:t>
      </w:r>
    </w:p>
    <w:p w14:paraId="017C580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35    H             1.184315           -3.196036            2.691190</w:t>
      </w:r>
    </w:p>
    <w:p w14:paraId="1A4A3B4C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36    C             0.937073           -1.072362            4.144939</w:t>
      </w:r>
    </w:p>
    <w:p w14:paraId="2CD186E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37    C            -0.966560           -0.645266            2.918296</w:t>
      </w:r>
    </w:p>
    <w:p w14:paraId="7D3175B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38    H            -1.608159           -0.953866            2.097911</w:t>
      </w:r>
    </w:p>
    <w:p w14:paraId="6D7EDB17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39    H            -0.868798            0.438696            2.887462</w:t>
      </w:r>
    </w:p>
    <w:p w14:paraId="36A7FA8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40    C             1.268260            2.876894            1.731624</w:t>
      </w:r>
    </w:p>
    <w:p w14:paraId="654268DA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41    H             1.940449            3.704856            1.510097</w:t>
      </w:r>
    </w:p>
    <w:p w14:paraId="3FBD574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42    H             0.614026            3.137215            2.562190</w:t>
      </w:r>
    </w:p>
    <w:p w14:paraId="5DCAF23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43    H             0.677364            2.634992            0.854191</w:t>
      </w:r>
    </w:p>
    <w:p w14:paraId="4DBB58F6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44    C             4.015477           -2.839248            5.572414</w:t>
      </w:r>
    </w:p>
    <w:p w14:paraId="2750B08F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45    H             3.966604           -3.918153            5.715034</w:t>
      </w:r>
    </w:p>
    <w:p w14:paraId="5D92139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46    H             4.410417           -2.379418            6.478196</w:t>
      </w:r>
    </w:p>
    <w:p w14:paraId="4806B085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47    H             4.664436           -2.609542            4.733816</w:t>
      </w:r>
    </w:p>
    <w:p w14:paraId="43AEB34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48    C            -0.180934           -1.576022            5.066105</w:t>
      </w:r>
    </w:p>
    <w:p w14:paraId="2020D09D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49    H            -0.109550           -1.141335            6.062109</w:t>
      </w:r>
    </w:p>
    <w:p w14:paraId="25EFC96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50    H            -0.150528           -2.661483            5.166993</w:t>
      </w:r>
    </w:p>
    <w:p w14:paraId="7B0DB733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51    Cu            1.798755           -0.411809            1.372401</w:t>
      </w:r>
    </w:p>
    <w:p w14:paraId="583A105E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52    C            -1.460239           -1.124195            4.308541</w:t>
      </w:r>
    </w:p>
    <w:p w14:paraId="4692D544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53    C             2.181640           -4.037968           -1.227319</w:t>
      </w:r>
    </w:p>
    <w:p w14:paraId="0A0C79D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54    H             3.098573           -4.222669           -1.785164</w:t>
      </w:r>
    </w:p>
    <w:p w14:paraId="1BAB8C78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55    H             1.709735           -5.002051           -1.041807</w:t>
      </w:r>
    </w:p>
    <w:p w14:paraId="1F389D21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56    H            -2.167760           -1.947679            4.218255</w:t>
      </w:r>
    </w:p>
    <w:p w14:paraId="59F0C40B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57    H            -1.963592           -0.310545            4.827873</w:t>
      </w:r>
    </w:p>
    <w:p w14:paraId="049DB7A9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58    H             1.045453            0.005629            4.294985</w:t>
      </w:r>
    </w:p>
    <w:p w14:paraId="319B83D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 59    H             2.230335           -1.287905           -1.468580</w:t>
      </w:r>
    </w:p>
    <w:p w14:paraId="361CD652" w14:textId="77777777" w:rsidR="00026C22" w:rsidRPr="00026C22" w:rsidRDefault="00026C22" w:rsidP="00026C22">
      <w:pPr>
        <w:widowControl w:val="0"/>
        <w:snapToGrid w:val="0"/>
        <w:spacing w:before="0" w:after="0" w:line="264" w:lineRule="auto"/>
        <w:contextualSpacing/>
        <w:jc w:val="both"/>
        <w:rPr>
          <w:rFonts w:ascii="Arial" w:eastAsia="Yu Mincho" w:hAnsi="Arial" w:cs="Arial"/>
          <w:kern w:val="2"/>
          <w:sz w:val="20"/>
          <w:szCs w:val="20"/>
          <w:lang w:eastAsia="ja-JP"/>
        </w:rPr>
      </w:pPr>
      <w:r w:rsidRPr="00026C22">
        <w:rPr>
          <w:rFonts w:ascii="Arial" w:eastAsia="MS Gothic" w:hAnsi="Arial" w:cs="Arial" w:hint="eastAsia"/>
          <w:noProof/>
          <w:kern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A0A8FD" wp14:editId="047FD006">
                <wp:simplePos x="0" y="0"/>
                <wp:positionH relativeFrom="column">
                  <wp:posOffset>457200</wp:posOffset>
                </wp:positionH>
                <wp:positionV relativeFrom="paragraph">
                  <wp:posOffset>68376</wp:posOffset>
                </wp:positionV>
                <wp:extent cx="5098211" cy="0"/>
                <wp:effectExtent l="0" t="0" r="0" b="0"/>
                <wp:wrapNone/>
                <wp:docPr id="254" name="直線コネクタ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82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5BCCAF" id="直線コネクタ 254" o:spid="_x0000_s1026" style="position:absolute;left:0;text-align:lef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5.4pt" to="437.4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" strokecolor="#4472c4" strokeweight=".5pt">
                <v:stroke joinstyle="miter"/>
              </v:line>
            </w:pict>
          </mc:Fallback>
        </mc:AlternateContent>
      </w:r>
      <w:r w:rsidRPr="00026C22">
        <w:rPr>
          <w:rFonts w:ascii="Arial" w:eastAsia="Yu Mincho" w:hAnsi="Arial" w:cs="Arial"/>
          <w:kern w:val="2"/>
          <w:sz w:val="20"/>
          <w:szCs w:val="20"/>
          <w:lang w:eastAsia="ja-JP"/>
        </w:rPr>
        <w:t xml:space="preserve">          </w:t>
      </w:r>
    </w:p>
    <w:p w14:paraId="17A48738" w14:textId="77777777" w:rsidR="008A4A4D" w:rsidRPr="00726AB0" w:rsidRDefault="008A4A4D" w:rsidP="008A4A4D">
      <w:pPr>
        <w:rPr>
          <w:lang w:eastAsia="ja-JP"/>
        </w:rPr>
      </w:pPr>
    </w:p>
    <w:sectPr w:rsidR="008A4A4D" w:rsidRPr="00726AB0" w:rsidSect="00911EFF">
      <w:headerReference w:type="even" r:id="rId56"/>
      <w:footerReference w:type="even" r:id="rId57"/>
      <w:footerReference w:type="default" r:id="rId58"/>
      <w:headerReference w:type="first" r:id="rId59"/>
      <w:footerReference w:type="first" r:id="rId60"/>
      <w:pgSz w:w="12240" w:h="15840"/>
      <w:pgMar w:top="1138" w:right="1181" w:bottom="1138" w:left="1282" w:header="720" w:footer="30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EE129" w14:textId="77777777" w:rsidR="0016080A" w:rsidRDefault="0016080A" w:rsidP="00117666">
      <w:pPr>
        <w:spacing w:after="0"/>
      </w:pPr>
      <w:r>
        <w:separator/>
      </w:r>
    </w:p>
  </w:endnote>
  <w:endnote w:type="continuationSeparator" w:id="0">
    <w:p w14:paraId="6663C481" w14:textId="77777777" w:rsidR="0016080A" w:rsidRDefault="0016080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16080A" w:rsidRPr="00577C4C" w:rsidRDefault="0016080A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0A53C43" w:rsidR="0016080A" w:rsidRPr="00577C4C" w:rsidRDefault="0016080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741E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0A53C43" w:rsidR="0016080A" w:rsidRPr="00577C4C" w:rsidRDefault="0016080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741E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16080A" w:rsidRPr="00577C4C" w:rsidRDefault="0016080A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0628814" w:rsidR="0016080A" w:rsidRPr="00577C4C" w:rsidRDefault="0016080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741E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5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0628814" w:rsidR="0016080A" w:rsidRPr="00577C4C" w:rsidRDefault="0016080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741E0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6464706"/>
      <w:docPartObj>
        <w:docPartGallery w:val="Page Numbers (Bottom of Page)"/>
        <w:docPartUnique/>
      </w:docPartObj>
    </w:sdtPr>
    <w:sdtContent>
      <w:p w14:paraId="0D36A064" w14:textId="1F3B46B1" w:rsidR="0016080A" w:rsidRDefault="0016080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1E0" w:rsidRPr="001741E0">
          <w:rPr>
            <w:noProof/>
            <w:lang w:val="ja-JP" w:eastAsia="ja-JP"/>
          </w:rPr>
          <w:t>1</w:t>
        </w:r>
        <w:r>
          <w:fldChar w:fldCharType="end"/>
        </w:r>
      </w:p>
    </w:sdtContent>
  </w:sdt>
  <w:p w14:paraId="6CFE3A63" w14:textId="77777777" w:rsidR="0016080A" w:rsidRDefault="001608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880BA" w14:textId="77777777" w:rsidR="0016080A" w:rsidRDefault="0016080A" w:rsidP="00117666">
      <w:pPr>
        <w:spacing w:after="0"/>
      </w:pPr>
      <w:r>
        <w:separator/>
      </w:r>
    </w:p>
  </w:footnote>
  <w:footnote w:type="continuationSeparator" w:id="0">
    <w:p w14:paraId="4E7A3E91" w14:textId="77777777" w:rsidR="0016080A" w:rsidRDefault="0016080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16080A" w:rsidRPr="009151AA" w:rsidRDefault="0016080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16080A" w:rsidRDefault="0016080A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17D96"/>
    <w:rsid w:val="00026C22"/>
    <w:rsid w:val="00034304"/>
    <w:rsid w:val="00035434"/>
    <w:rsid w:val="00052A14"/>
    <w:rsid w:val="00061399"/>
    <w:rsid w:val="00077D53"/>
    <w:rsid w:val="00092A3D"/>
    <w:rsid w:val="000B1585"/>
    <w:rsid w:val="00105FD9"/>
    <w:rsid w:val="00117666"/>
    <w:rsid w:val="00125C23"/>
    <w:rsid w:val="001549D3"/>
    <w:rsid w:val="00160065"/>
    <w:rsid w:val="0016080A"/>
    <w:rsid w:val="001741E0"/>
    <w:rsid w:val="00177D84"/>
    <w:rsid w:val="001A6E39"/>
    <w:rsid w:val="00267D18"/>
    <w:rsid w:val="00274347"/>
    <w:rsid w:val="002868E2"/>
    <w:rsid w:val="002869C3"/>
    <w:rsid w:val="002936E4"/>
    <w:rsid w:val="002953DC"/>
    <w:rsid w:val="002B0DBE"/>
    <w:rsid w:val="002B4A57"/>
    <w:rsid w:val="002C74CA"/>
    <w:rsid w:val="003123F4"/>
    <w:rsid w:val="00352ABF"/>
    <w:rsid w:val="003544FB"/>
    <w:rsid w:val="003817BD"/>
    <w:rsid w:val="003A03C0"/>
    <w:rsid w:val="003B6135"/>
    <w:rsid w:val="003D2F2D"/>
    <w:rsid w:val="003D3619"/>
    <w:rsid w:val="00401590"/>
    <w:rsid w:val="00425586"/>
    <w:rsid w:val="00447801"/>
    <w:rsid w:val="00452E9C"/>
    <w:rsid w:val="004735C8"/>
    <w:rsid w:val="004934AD"/>
    <w:rsid w:val="004947A6"/>
    <w:rsid w:val="004961FF"/>
    <w:rsid w:val="00517A89"/>
    <w:rsid w:val="005250F2"/>
    <w:rsid w:val="00525BEF"/>
    <w:rsid w:val="00593EEA"/>
    <w:rsid w:val="005A23DF"/>
    <w:rsid w:val="005A5EEE"/>
    <w:rsid w:val="005E1EFD"/>
    <w:rsid w:val="006375C7"/>
    <w:rsid w:val="00654E8F"/>
    <w:rsid w:val="00660D05"/>
    <w:rsid w:val="006820B1"/>
    <w:rsid w:val="006B7D14"/>
    <w:rsid w:val="006D03B7"/>
    <w:rsid w:val="007002E2"/>
    <w:rsid w:val="00701727"/>
    <w:rsid w:val="0070566C"/>
    <w:rsid w:val="007147B9"/>
    <w:rsid w:val="00714C50"/>
    <w:rsid w:val="00725A7D"/>
    <w:rsid w:val="00726AB0"/>
    <w:rsid w:val="007501BE"/>
    <w:rsid w:val="00780948"/>
    <w:rsid w:val="00790BB3"/>
    <w:rsid w:val="007C206C"/>
    <w:rsid w:val="00817DD6"/>
    <w:rsid w:val="0083759F"/>
    <w:rsid w:val="00852D47"/>
    <w:rsid w:val="00885156"/>
    <w:rsid w:val="008A4A4D"/>
    <w:rsid w:val="00911EFF"/>
    <w:rsid w:val="00912357"/>
    <w:rsid w:val="009151AA"/>
    <w:rsid w:val="0093429D"/>
    <w:rsid w:val="00943573"/>
    <w:rsid w:val="00964134"/>
    <w:rsid w:val="00970F7D"/>
    <w:rsid w:val="00994A3D"/>
    <w:rsid w:val="009C2B12"/>
    <w:rsid w:val="00A174D9"/>
    <w:rsid w:val="00A542F9"/>
    <w:rsid w:val="00A95712"/>
    <w:rsid w:val="00AA4D24"/>
    <w:rsid w:val="00AB6715"/>
    <w:rsid w:val="00B1671E"/>
    <w:rsid w:val="00B25EB8"/>
    <w:rsid w:val="00B37F4D"/>
    <w:rsid w:val="00B66E68"/>
    <w:rsid w:val="00B85A12"/>
    <w:rsid w:val="00BC2C5B"/>
    <w:rsid w:val="00C52A7B"/>
    <w:rsid w:val="00C56BAF"/>
    <w:rsid w:val="00C64B0B"/>
    <w:rsid w:val="00C6556F"/>
    <w:rsid w:val="00C679AA"/>
    <w:rsid w:val="00C75972"/>
    <w:rsid w:val="00CD066B"/>
    <w:rsid w:val="00CE4FEE"/>
    <w:rsid w:val="00D060CF"/>
    <w:rsid w:val="00DB59C3"/>
    <w:rsid w:val="00DC259A"/>
    <w:rsid w:val="00DD66D3"/>
    <w:rsid w:val="00DE23E8"/>
    <w:rsid w:val="00E12C66"/>
    <w:rsid w:val="00E45B05"/>
    <w:rsid w:val="00E52377"/>
    <w:rsid w:val="00E537AD"/>
    <w:rsid w:val="00E64E17"/>
    <w:rsid w:val="00E866C9"/>
    <w:rsid w:val="00EA0803"/>
    <w:rsid w:val="00EA3D3C"/>
    <w:rsid w:val="00EC090A"/>
    <w:rsid w:val="00EC0A86"/>
    <w:rsid w:val="00EC14C8"/>
    <w:rsid w:val="00ED20B5"/>
    <w:rsid w:val="00EF7496"/>
    <w:rsid w:val="00F46900"/>
    <w:rsid w:val="00F61D89"/>
    <w:rsid w:val="00F63567"/>
    <w:rsid w:val="00F85219"/>
    <w:rsid w:val="00FD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oleObject" Target="embeddings/oleObject1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tif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099AA1C-6882-47CC-9F32-90850EDA2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34</Pages>
  <Words>8362</Words>
  <Characters>47666</Characters>
  <Application>Microsoft Office Word</Application>
  <DocSecurity>4</DocSecurity>
  <Lines>397</Lines>
  <Paragraphs>111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Amazon.com</Company>
  <LinksUpToDate>false</LinksUpToDate>
  <CharactersWithSpaces>55917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MahalingamK</cp:lastModifiedBy>
  <cp:revision>2</cp:revision>
  <cp:lastPrinted>2020-10-20T04:55:00Z</cp:lastPrinted>
  <dcterms:created xsi:type="dcterms:W3CDTF">2020-11-30T11:13:00Z</dcterms:created>
  <dcterms:modified xsi:type="dcterms:W3CDTF">2020-11-30T11:13:00Z</dcterms:modified>
</cp:coreProperties>
</file>