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4C765E3A" w:rsidR="00EA3D3C" w:rsidRDefault="00866542" w:rsidP="00866542">
      <w:pPr>
        <w:pStyle w:val="Heading1"/>
      </w:pPr>
      <w:r w:rsidRPr="00866542">
        <w:t xml:space="preserve">Representative </w:t>
      </w:r>
      <w:r w:rsidRPr="00335656">
        <w:rPr>
          <w:vertAlign w:val="superscript"/>
        </w:rPr>
        <w:t>1</w:t>
      </w:r>
      <w:r w:rsidRPr="00866542">
        <w:t xml:space="preserve">H and </w:t>
      </w:r>
      <w:r w:rsidRPr="00335656">
        <w:rPr>
          <w:vertAlign w:val="superscript"/>
        </w:rPr>
        <w:t>13</w:t>
      </w:r>
      <w:r w:rsidR="00F401BD">
        <w:t>C NMR</w:t>
      </w:r>
      <w:r w:rsidRPr="00866542">
        <w:t xml:space="preserve"> Spectra:</w:t>
      </w:r>
    </w:p>
    <w:p w14:paraId="02D05568" w14:textId="0B9FFCA8" w:rsidR="00866542" w:rsidRDefault="00866542" w:rsidP="00866542">
      <w:r w:rsidRPr="00866542">
        <w:t xml:space="preserve">NMR (including </w:t>
      </w:r>
      <w:r w:rsidRPr="00335656">
        <w:rPr>
          <w:vertAlign w:val="superscript"/>
        </w:rPr>
        <w:t>1</w:t>
      </w:r>
      <w:r w:rsidRPr="00866542">
        <w:t xml:space="preserve">H and </w:t>
      </w:r>
      <w:r w:rsidRPr="00335656">
        <w:rPr>
          <w:vertAlign w:val="superscript"/>
        </w:rPr>
        <w:t>13</w:t>
      </w:r>
      <w:r w:rsidR="00F401BD">
        <w:t xml:space="preserve">C NMR) </w:t>
      </w:r>
      <w:r w:rsidRPr="00866542">
        <w:t>spectra for representative compounds are given below</w:t>
      </w:r>
    </w:p>
    <w:p w14:paraId="7BA1D0DD" w14:textId="77777777" w:rsidR="00866542" w:rsidRPr="00866542" w:rsidRDefault="00866542" w:rsidP="00866542">
      <w:pPr>
        <w:spacing w:before="0" w:after="160" w:line="259" w:lineRule="auto"/>
        <w:rPr>
          <w:rFonts w:ascii="Calibri" w:eastAsia="Calibri" w:hAnsi="Calibri" w:cs="Times New Roman"/>
          <w:sz w:val="22"/>
        </w:rPr>
      </w:pPr>
      <w:r w:rsidRPr="00866542">
        <w:rPr>
          <w:rFonts w:eastAsia="Calibri" w:cs="Times New Roman"/>
          <w:b/>
        </w:rPr>
        <w:t>8c</w:t>
      </w:r>
    </w:p>
    <w:p w14:paraId="09D69923" w14:textId="77777777" w:rsidR="00866542" w:rsidRPr="00866542" w:rsidRDefault="00866542" w:rsidP="00335656">
      <w:pPr>
        <w:spacing w:before="0" w:after="160" w:line="259" w:lineRule="auto"/>
        <w:rPr>
          <w:rFonts w:eastAsia="Calibri" w:cs="Times New Roman"/>
          <w:b/>
        </w:rPr>
      </w:pPr>
      <w:r w:rsidRPr="00866542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08BD8818" wp14:editId="6A1AB2EB">
            <wp:extent cx="2301240" cy="1407795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4396" w14:textId="03D2DEC9" w:rsidR="00866542" w:rsidRDefault="00866542" w:rsidP="00875111">
      <w:pPr>
        <w:jc w:val="center"/>
      </w:pPr>
      <w:r w:rsidRPr="00866542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068975E0" wp14:editId="448EE88A">
            <wp:extent cx="5105292" cy="4547631"/>
            <wp:effectExtent l="0" t="0" r="63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77"/>
                    <a:stretch/>
                  </pic:blipFill>
                  <pic:spPr bwMode="auto">
                    <a:xfrm>
                      <a:off x="0" y="0"/>
                      <a:ext cx="5108228" cy="455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96D41" w14:textId="39BEEB0C" w:rsidR="00335656" w:rsidRDefault="00335656" w:rsidP="00875111">
      <w:pPr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 xml:space="preserve">. </w:t>
      </w:r>
      <w:r w:rsidRPr="00335656">
        <w:rPr>
          <w:vertAlign w:val="superscript"/>
        </w:rPr>
        <w:t>1</w:t>
      </w:r>
      <w:r w:rsidRPr="00866542">
        <w:t>H</w:t>
      </w:r>
      <w:r>
        <w:t xml:space="preserve"> spectra of compound </w:t>
      </w:r>
      <w:r w:rsidRPr="00335656">
        <w:rPr>
          <w:b/>
        </w:rPr>
        <w:t>8c</w:t>
      </w:r>
    </w:p>
    <w:p w14:paraId="5AC400C4" w14:textId="7AFC088B" w:rsidR="00866542" w:rsidRDefault="00866542" w:rsidP="00875111">
      <w:pPr>
        <w:jc w:val="center"/>
      </w:pPr>
      <w:r w:rsidRPr="00866542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6937FD44" wp14:editId="23FC07A0">
            <wp:extent cx="5548045" cy="4828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38"/>
                    <a:stretch/>
                  </pic:blipFill>
                  <pic:spPr bwMode="auto">
                    <a:xfrm>
                      <a:off x="0" y="0"/>
                      <a:ext cx="554804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0C77D" w14:textId="54356D3E" w:rsidR="00335656" w:rsidRDefault="00335656" w:rsidP="00875111">
      <w:pPr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2. </w:t>
      </w:r>
      <w:r w:rsidR="00633609" w:rsidRPr="00335656">
        <w:rPr>
          <w:vertAlign w:val="superscript"/>
        </w:rPr>
        <w:t>1</w:t>
      </w:r>
      <w:r w:rsidR="00633609">
        <w:rPr>
          <w:vertAlign w:val="superscript"/>
        </w:rPr>
        <w:t>3</w:t>
      </w:r>
      <w:r w:rsidR="00633609">
        <w:t xml:space="preserve">C spectra of compound </w:t>
      </w:r>
      <w:r w:rsidR="00633609" w:rsidRPr="00335656">
        <w:rPr>
          <w:b/>
        </w:rPr>
        <w:t>8c</w:t>
      </w:r>
    </w:p>
    <w:p w14:paraId="580F1F2D" w14:textId="3F4A4AA3" w:rsidR="00335656" w:rsidRDefault="00335656" w:rsidP="00866542"/>
    <w:p w14:paraId="229B0E3F" w14:textId="1AEA2903" w:rsidR="00866542" w:rsidRDefault="00866542" w:rsidP="00875111">
      <w:pPr>
        <w:jc w:val="center"/>
      </w:pPr>
    </w:p>
    <w:p w14:paraId="5389A590" w14:textId="3D86462F" w:rsidR="00866542" w:rsidRDefault="00866542" w:rsidP="00866542"/>
    <w:p w14:paraId="633F57DB" w14:textId="1BC25337" w:rsidR="00335656" w:rsidRDefault="00335656" w:rsidP="00866542"/>
    <w:p w14:paraId="08FF286B" w14:textId="77777777" w:rsidR="00335656" w:rsidRDefault="00335656" w:rsidP="00866542"/>
    <w:p w14:paraId="24FCAD2C" w14:textId="77777777" w:rsidR="00CC7DC5" w:rsidRDefault="00CC7DC5" w:rsidP="00866542">
      <w:pPr>
        <w:rPr>
          <w:rFonts w:cs="Times New Roman"/>
          <w:b/>
        </w:rPr>
      </w:pPr>
    </w:p>
    <w:p w14:paraId="694C6A1D" w14:textId="77777777" w:rsidR="00CC7DC5" w:rsidRDefault="00CC7DC5" w:rsidP="00866542">
      <w:pPr>
        <w:rPr>
          <w:rFonts w:cs="Times New Roman"/>
          <w:b/>
        </w:rPr>
      </w:pPr>
    </w:p>
    <w:p w14:paraId="230FCE66" w14:textId="77777777" w:rsidR="00CC7DC5" w:rsidRDefault="00CC7DC5" w:rsidP="00866542">
      <w:pPr>
        <w:rPr>
          <w:rFonts w:cs="Times New Roman"/>
          <w:b/>
        </w:rPr>
      </w:pPr>
    </w:p>
    <w:p w14:paraId="6CC4329D" w14:textId="77777777" w:rsidR="00CC7DC5" w:rsidRDefault="00CC7DC5" w:rsidP="00866542">
      <w:pPr>
        <w:rPr>
          <w:rFonts w:cs="Times New Roman"/>
          <w:b/>
        </w:rPr>
      </w:pPr>
    </w:p>
    <w:p w14:paraId="63AF65C7" w14:textId="45D73976" w:rsidR="00866542" w:rsidRDefault="00866542" w:rsidP="00866542">
      <w:pPr>
        <w:rPr>
          <w:rFonts w:cs="Times New Roman"/>
          <w:b/>
        </w:rPr>
      </w:pPr>
      <w:r w:rsidRPr="00F35DB9">
        <w:rPr>
          <w:rFonts w:cs="Times New Roman"/>
          <w:b/>
        </w:rPr>
        <w:lastRenderedPageBreak/>
        <w:t>8d</w:t>
      </w:r>
    </w:p>
    <w:p w14:paraId="5AE05D81" w14:textId="77777777" w:rsidR="00866542" w:rsidRPr="003E12B1" w:rsidRDefault="00866542" w:rsidP="00866542">
      <w:pPr>
        <w:rPr>
          <w:rFonts w:cs="Times New Roman"/>
          <w:b/>
        </w:rPr>
      </w:pPr>
      <w:r w:rsidRPr="00F35DB9">
        <w:rPr>
          <w:noProof/>
        </w:rPr>
        <w:drawing>
          <wp:inline distT="0" distB="0" distL="0" distR="0" wp14:anchorId="6C701260" wp14:editId="227DD806">
            <wp:extent cx="2291080" cy="13462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3E267" w14:textId="54C82FB8" w:rsidR="00866542" w:rsidRDefault="00866542" w:rsidP="00875111">
      <w:pPr>
        <w:jc w:val="center"/>
      </w:pPr>
      <w:r w:rsidRPr="00866542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64E39BC0" wp14:editId="0ADB0273">
            <wp:extent cx="5465852" cy="494157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7"/>
                    <a:stretch/>
                  </pic:blipFill>
                  <pic:spPr bwMode="auto">
                    <a:xfrm>
                      <a:off x="0" y="0"/>
                      <a:ext cx="5465852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B926B" w14:textId="5EB960C2" w:rsidR="00335656" w:rsidRDefault="00335656" w:rsidP="00875111">
      <w:pPr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 w:rsidR="00CC7DC5">
        <w:rPr>
          <w:rFonts w:cs="Times New Roman"/>
          <w:b/>
          <w:szCs w:val="24"/>
        </w:rPr>
        <w:t>3</w:t>
      </w:r>
      <w:r>
        <w:rPr>
          <w:rFonts w:cs="Times New Roman"/>
          <w:b/>
          <w:szCs w:val="24"/>
        </w:rPr>
        <w:t xml:space="preserve">. </w:t>
      </w:r>
      <w:r w:rsidRPr="00335656">
        <w:rPr>
          <w:vertAlign w:val="superscript"/>
        </w:rPr>
        <w:t>1</w:t>
      </w:r>
      <w:r w:rsidRPr="00866542">
        <w:t>H</w:t>
      </w:r>
      <w:r>
        <w:t xml:space="preserve"> spectra of compound </w:t>
      </w:r>
      <w:r w:rsidRPr="00335656">
        <w:rPr>
          <w:b/>
        </w:rPr>
        <w:t>8</w:t>
      </w:r>
      <w:r>
        <w:rPr>
          <w:b/>
        </w:rPr>
        <w:t>d</w:t>
      </w:r>
    </w:p>
    <w:p w14:paraId="6F9CA87C" w14:textId="495856E3" w:rsidR="00866542" w:rsidRDefault="00866542" w:rsidP="00875111">
      <w:pPr>
        <w:jc w:val="center"/>
      </w:pPr>
      <w:r w:rsidRPr="00866542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042B0BA1" wp14:editId="0269C99A">
            <wp:extent cx="5486400" cy="4705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0"/>
                    <a:stretch/>
                  </pic:blipFill>
                  <pic:spPr bwMode="auto">
                    <a:xfrm>
                      <a:off x="0" y="0"/>
                      <a:ext cx="54864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A1E40" w14:textId="7683B192" w:rsidR="00335656" w:rsidRDefault="00335656" w:rsidP="00875111">
      <w:pPr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 w:rsidR="00CC7DC5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>.</w:t>
      </w:r>
      <w:r w:rsidR="00633609">
        <w:rPr>
          <w:rFonts w:cs="Times New Roman"/>
          <w:b/>
          <w:szCs w:val="24"/>
        </w:rPr>
        <w:t xml:space="preserve"> </w:t>
      </w:r>
      <w:r w:rsidR="00633609" w:rsidRPr="00335656">
        <w:rPr>
          <w:vertAlign w:val="superscript"/>
        </w:rPr>
        <w:t>1</w:t>
      </w:r>
      <w:r w:rsidR="00633609">
        <w:rPr>
          <w:vertAlign w:val="superscript"/>
        </w:rPr>
        <w:t>3</w:t>
      </w:r>
      <w:r w:rsidR="00633609">
        <w:t xml:space="preserve">C spectra of compound </w:t>
      </w:r>
      <w:r w:rsidR="00633609" w:rsidRPr="00335656">
        <w:rPr>
          <w:b/>
        </w:rPr>
        <w:t>8</w:t>
      </w:r>
      <w:r w:rsidR="00633609">
        <w:rPr>
          <w:b/>
        </w:rPr>
        <w:t>d</w:t>
      </w:r>
    </w:p>
    <w:p w14:paraId="3215BDD8" w14:textId="1D707D30" w:rsidR="00866542" w:rsidRDefault="00866542" w:rsidP="00866542"/>
    <w:p w14:paraId="7F7F5002" w14:textId="65292ECB" w:rsidR="00866542" w:rsidRDefault="00866542" w:rsidP="00875111">
      <w:pPr>
        <w:jc w:val="center"/>
      </w:pPr>
    </w:p>
    <w:p w14:paraId="65250700" w14:textId="77777777" w:rsidR="00335656" w:rsidRDefault="00335656" w:rsidP="00866542">
      <w:pPr>
        <w:rPr>
          <w:rFonts w:cs="Times New Roman"/>
          <w:b/>
        </w:rPr>
      </w:pPr>
    </w:p>
    <w:p w14:paraId="28FFE868" w14:textId="77777777" w:rsidR="00335656" w:rsidRDefault="00335656" w:rsidP="00866542">
      <w:pPr>
        <w:rPr>
          <w:rFonts w:cs="Times New Roman"/>
          <w:b/>
        </w:rPr>
      </w:pPr>
    </w:p>
    <w:p w14:paraId="027EF515" w14:textId="77777777" w:rsidR="00335656" w:rsidRDefault="00335656" w:rsidP="00866542">
      <w:pPr>
        <w:rPr>
          <w:rFonts w:cs="Times New Roman"/>
          <w:b/>
        </w:rPr>
      </w:pPr>
    </w:p>
    <w:p w14:paraId="0F89266D" w14:textId="77777777" w:rsidR="00335656" w:rsidRDefault="00335656" w:rsidP="00866542">
      <w:pPr>
        <w:rPr>
          <w:rFonts w:cs="Times New Roman"/>
          <w:b/>
        </w:rPr>
      </w:pPr>
    </w:p>
    <w:p w14:paraId="405F7FF8" w14:textId="77777777" w:rsidR="00CC7DC5" w:rsidRDefault="00CC7DC5" w:rsidP="00866542">
      <w:pPr>
        <w:rPr>
          <w:rFonts w:cs="Times New Roman"/>
          <w:b/>
        </w:rPr>
      </w:pPr>
    </w:p>
    <w:p w14:paraId="532E783C" w14:textId="77777777" w:rsidR="00CC7DC5" w:rsidRDefault="00CC7DC5" w:rsidP="00866542">
      <w:pPr>
        <w:rPr>
          <w:rFonts w:cs="Times New Roman"/>
          <w:b/>
        </w:rPr>
      </w:pPr>
    </w:p>
    <w:p w14:paraId="239A64B7" w14:textId="77777777" w:rsidR="00CC7DC5" w:rsidRDefault="00CC7DC5" w:rsidP="00866542">
      <w:pPr>
        <w:rPr>
          <w:rFonts w:cs="Times New Roman"/>
          <w:b/>
        </w:rPr>
      </w:pPr>
    </w:p>
    <w:p w14:paraId="102125DD" w14:textId="77777777" w:rsidR="00CC7DC5" w:rsidRDefault="00CC7DC5" w:rsidP="00866542">
      <w:pPr>
        <w:rPr>
          <w:rFonts w:cs="Times New Roman"/>
          <w:b/>
        </w:rPr>
      </w:pPr>
    </w:p>
    <w:p w14:paraId="7F06F35A" w14:textId="7FD10105" w:rsidR="00866542" w:rsidRDefault="00866542" w:rsidP="00866542">
      <w:pPr>
        <w:rPr>
          <w:rFonts w:cs="Times New Roman"/>
          <w:b/>
        </w:rPr>
      </w:pPr>
      <w:r w:rsidRPr="00F35DB9">
        <w:rPr>
          <w:rFonts w:cs="Times New Roman"/>
          <w:b/>
        </w:rPr>
        <w:lastRenderedPageBreak/>
        <w:t>8f</w:t>
      </w:r>
    </w:p>
    <w:p w14:paraId="75A55031" w14:textId="5A2BB636" w:rsidR="00866542" w:rsidRDefault="00866542" w:rsidP="00866542">
      <w:r w:rsidRPr="00F35DB9">
        <w:rPr>
          <w:noProof/>
        </w:rPr>
        <w:drawing>
          <wp:inline distT="0" distB="0" distL="0" distR="0" wp14:anchorId="3B45B80F" wp14:editId="7CB2F9FA">
            <wp:extent cx="2291080" cy="136652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A1958" w14:textId="4006DADC" w:rsidR="00866542" w:rsidRDefault="00866542" w:rsidP="00610663">
      <w:pPr>
        <w:jc w:val="center"/>
      </w:pPr>
      <w:r w:rsidRPr="00866542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61F9FAAC" wp14:editId="4E128A60">
            <wp:extent cx="5548045" cy="47567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38"/>
                    <a:stretch/>
                  </pic:blipFill>
                  <pic:spPr bwMode="auto">
                    <a:xfrm>
                      <a:off x="0" y="0"/>
                      <a:ext cx="5548045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6EDA8" w14:textId="4CC00CBE" w:rsidR="00335656" w:rsidRDefault="00335656" w:rsidP="00610663">
      <w:pPr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 w:rsidR="00CC7DC5">
        <w:rPr>
          <w:rFonts w:cs="Times New Roman"/>
          <w:b/>
          <w:szCs w:val="24"/>
        </w:rPr>
        <w:t>5</w:t>
      </w:r>
      <w:r>
        <w:rPr>
          <w:rFonts w:cs="Times New Roman"/>
          <w:b/>
          <w:szCs w:val="24"/>
        </w:rPr>
        <w:t xml:space="preserve">. </w:t>
      </w:r>
      <w:r w:rsidRPr="00335656">
        <w:rPr>
          <w:vertAlign w:val="superscript"/>
        </w:rPr>
        <w:t>1</w:t>
      </w:r>
      <w:r w:rsidRPr="00866542">
        <w:t>H</w:t>
      </w:r>
      <w:r>
        <w:t xml:space="preserve"> spectra of compound </w:t>
      </w:r>
      <w:r w:rsidRPr="00335656">
        <w:rPr>
          <w:b/>
        </w:rPr>
        <w:t>8</w:t>
      </w:r>
      <w:r>
        <w:rPr>
          <w:b/>
        </w:rPr>
        <w:t>f</w:t>
      </w:r>
    </w:p>
    <w:p w14:paraId="01FAE23E" w14:textId="468DBCEC" w:rsidR="00866542" w:rsidRDefault="00866542" w:rsidP="00610663">
      <w:pPr>
        <w:jc w:val="center"/>
      </w:pPr>
      <w:r>
        <w:rPr>
          <w:noProof/>
        </w:rPr>
        <w:lastRenderedPageBreak/>
        <w:drawing>
          <wp:inline distT="0" distB="0" distL="0" distR="0" wp14:anchorId="57606CB9" wp14:editId="6E2A79DE">
            <wp:extent cx="5562600" cy="4838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5751D" w14:textId="1BB93C32" w:rsidR="00335656" w:rsidRDefault="00335656" w:rsidP="00610663">
      <w:pPr>
        <w:jc w:val="center"/>
        <w:rPr>
          <w:b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C7DC5">
        <w:rPr>
          <w:rFonts w:cs="Times New Roman"/>
          <w:b/>
          <w:szCs w:val="24"/>
        </w:rPr>
        <w:t>6</w:t>
      </w:r>
      <w:r w:rsidR="00633609">
        <w:rPr>
          <w:rFonts w:cs="Times New Roman"/>
          <w:b/>
          <w:szCs w:val="24"/>
        </w:rPr>
        <w:t xml:space="preserve">. </w:t>
      </w:r>
      <w:r w:rsidR="00633609" w:rsidRPr="00335656">
        <w:rPr>
          <w:vertAlign w:val="superscript"/>
        </w:rPr>
        <w:t>1</w:t>
      </w:r>
      <w:r w:rsidR="00633609">
        <w:rPr>
          <w:vertAlign w:val="superscript"/>
        </w:rPr>
        <w:t>3</w:t>
      </w:r>
      <w:r w:rsidR="00633609">
        <w:t xml:space="preserve">C spectra of compound </w:t>
      </w:r>
      <w:r w:rsidR="00633609" w:rsidRPr="00335656">
        <w:rPr>
          <w:b/>
        </w:rPr>
        <w:t>8</w:t>
      </w:r>
      <w:r w:rsidR="00633609">
        <w:rPr>
          <w:b/>
        </w:rPr>
        <w:t>f</w:t>
      </w:r>
    </w:p>
    <w:p w14:paraId="4D7CF966" w14:textId="599EB629" w:rsidR="00610663" w:rsidRDefault="00610663" w:rsidP="00610663">
      <w:pPr>
        <w:jc w:val="center"/>
        <w:rPr>
          <w:b/>
        </w:rPr>
      </w:pPr>
    </w:p>
    <w:p w14:paraId="38BF34C0" w14:textId="77777777" w:rsidR="00610663" w:rsidRDefault="00610663" w:rsidP="00610663">
      <w:pPr>
        <w:jc w:val="center"/>
      </w:pPr>
    </w:p>
    <w:p w14:paraId="3467A47B" w14:textId="465E43C2" w:rsidR="00866542" w:rsidRDefault="00866542" w:rsidP="00610663">
      <w:pPr>
        <w:jc w:val="center"/>
      </w:pPr>
    </w:p>
    <w:p w14:paraId="4954A449" w14:textId="77777777" w:rsidR="00335656" w:rsidRDefault="00335656" w:rsidP="00866542">
      <w:pPr>
        <w:rPr>
          <w:rFonts w:cs="Times New Roman"/>
          <w:b/>
        </w:rPr>
      </w:pPr>
    </w:p>
    <w:p w14:paraId="41DB4D87" w14:textId="77777777" w:rsidR="00335656" w:rsidRDefault="00335656" w:rsidP="00866542">
      <w:pPr>
        <w:rPr>
          <w:rFonts w:cs="Times New Roman"/>
          <w:b/>
        </w:rPr>
      </w:pPr>
    </w:p>
    <w:p w14:paraId="402DB548" w14:textId="77777777" w:rsidR="00335656" w:rsidRDefault="00335656" w:rsidP="00866542">
      <w:pPr>
        <w:rPr>
          <w:rFonts w:cs="Times New Roman"/>
          <w:b/>
        </w:rPr>
      </w:pPr>
    </w:p>
    <w:p w14:paraId="50A118DD" w14:textId="77777777" w:rsidR="00335656" w:rsidRDefault="00335656" w:rsidP="00866542">
      <w:pPr>
        <w:rPr>
          <w:rFonts w:cs="Times New Roman"/>
          <w:b/>
        </w:rPr>
      </w:pPr>
    </w:p>
    <w:p w14:paraId="536DA32C" w14:textId="77777777" w:rsidR="00CC7DC5" w:rsidRDefault="00CC7DC5" w:rsidP="00866542">
      <w:pPr>
        <w:rPr>
          <w:rFonts w:cs="Times New Roman"/>
          <w:b/>
        </w:rPr>
      </w:pPr>
    </w:p>
    <w:p w14:paraId="21CDB007" w14:textId="77777777" w:rsidR="00CC7DC5" w:rsidRDefault="00CC7DC5" w:rsidP="00866542">
      <w:pPr>
        <w:rPr>
          <w:rFonts w:cs="Times New Roman"/>
          <w:b/>
        </w:rPr>
      </w:pPr>
    </w:p>
    <w:p w14:paraId="58B812BC" w14:textId="46E0313C" w:rsidR="00866542" w:rsidRDefault="00866542" w:rsidP="00866542">
      <w:pPr>
        <w:rPr>
          <w:rFonts w:cs="Times New Roman"/>
          <w:b/>
        </w:rPr>
      </w:pPr>
      <w:r w:rsidRPr="00F35DB9">
        <w:rPr>
          <w:rFonts w:cs="Times New Roman"/>
          <w:b/>
        </w:rPr>
        <w:lastRenderedPageBreak/>
        <w:t>8i</w:t>
      </w:r>
    </w:p>
    <w:p w14:paraId="41206921" w14:textId="66231977" w:rsidR="00866542" w:rsidRDefault="00866542" w:rsidP="00866542">
      <w:r w:rsidRPr="00F35DB9">
        <w:rPr>
          <w:noProof/>
        </w:rPr>
        <w:drawing>
          <wp:inline distT="0" distB="0" distL="0" distR="0" wp14:anchorId="4E2BF03C" wp14:editId="06AC02B2">
            <wp:extent cx="2301240" cy="1325245"/>
            <wp:effectExtent l="0" t="0" r="381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E8EF" w14:textId="70A1D962" w:rsidR="00866542" w:rsidRDefault="00866542" w:rsidP="00866542"/>
    <w:p w14:paraId="0C1D8A21" w14:textId="528531ED" w:rsidR="00866542" w:rsidRDefault="00866542" w:rsidP="00610663">
      <w:pPr>
        <w:jc w:val="center"/>
      </w:pPr>
      <w:r w:rsidRPr="00866542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24FB0C2B" wp14:editId="4E0E952D">
            <wp:extent cx="5578867" cy="4798060"/>
            <wp:effectExtent l="0" t="0" r="317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"/>
                    <a:stretch/>
                  </pic:blipFill>
                  <pic:spPr bwMode="auto">
                    <a:xfrm>
                      <a:off x="0" y="0"/>
                      <a:ext cx="5578867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922D8" w14:textId="42F3DBF3" w:rsidR="00335656" w:rsidRDefault="00335656" w:rsidP="00610663">
      <w:pPr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 w:rsidR="00CC7DC5">
        <w:rPr>
          <w:rFonts w:cs="Times New Roman"/>
          <w:b/>
          <w:szCs w:val="24"/>
        </w:rPr>
        <w:t>7</w:t>
      </w:r>
      <w:r>
        <w:rPr>
          <w:rFonts w:cs="Times New Roman"/>
          <w:b/>
          <w:szCs w:val="24"/>
        </w:rPr>
        <w:t xml:space="preserve">. </w:t>
      </w:r>
      <w:r w:rsidRPr="00335656">
        <w:rPr>
          <w:vertAlign w:val="superscript"/>
        </w:rPr>
        <w:t>1</w:t>
      </w:r>
      <w:r w:rsidRPr="00866542">
        <w:t>H</w:t>
      </w:r>
      <w:r>
        <w:t xml:space="preserve"> spectra of compound </w:t>
      </w:r>
      <w:r w:rsidRPr="00335656">
        <w:rPr>
          <w:b/>
        </w:rPr>
        <w:t>8</w:t>
      </w:r>
      <w:r>
        <w:rPr>
          <w:b/>
        </w:rPr>
        <w:t>i</w:t>
      </w:r>
    </w:p>
    <w:p w14:paraId="7A6C878C" w14:textId="6D31A68E" w:rsidR="00866542" w:rsidRDefault="00866542" w:rsidP="00610663">
      <w:pPr>
        <w:jc w:val="center"/>
      </w:pPr>
      <w:r w:rsidRPr="00866542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78AC3E43" wp14:editId="02DD945E">
            <wp:extent cx="5548045" cy="47669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38"/>
                    <a:stretch/>
                  </pic:blipFill>
                  <pic:spPr bwMode="auto">
                    <a:xfrm>
                      <a:off x="0" y="0"/>
                      <a:ext cx="554804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F8AB3" w14:textId="115F2CBD" w:rsidR="00335656" w:rsidRDefault="00335656" w:rsidP="00610663">
      <w:pPr>
        <w:jc w:val="center"/>
        <w:rPr>
          <w:b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C7DC5">
        <w:rPr>
          <w:rFonts w:cs="Times New Roman"/>
          <w:b/>
          <w:szCs w:val="24"/>
        </w:rPr>
        <w:t>8</w:t>
      </w:r>
      <w:r w:rsidR="00633609">
        <w:rPr>
          <w:rFonts w:cs="Times New Roman"/>
          <w:b/>
          <w:szCs w:val="24"/>
        </w:rPr>
        <w:t xml:space="preserve">. </w:t>
      </w:r>
      <w:r w:rsidR="00633609" w:rsidRPr="00335656">
        <w:rPr>
          <w:vertAlign w:val="superscript"/>
        </w:rPr>
        <w:t>1</w:t>
      </w:r>
      <w:r w:rsidR="00633609">
        <w:rPr>
          <w:vertAlign w:val="superscript"/>
        </w:rPr>
        <w:t>3</w:t>
      </w:r>
      <w:r w:rsidR="00633609">
        <w:t xml:space="preserve">C spectra of compound </w:t>
      </w:r>
      <w:r w:rsidR="00633609" w:rsidRPr="00335656">
        <w:rPr>
          <w:b/>
        </w:rPr>
        <w:t>8</w:t>
      </w:r>
      <w:r w:rsidR="00633609">
        <w:rPr>
          <w:b/>
        </w:rPr>
        <w:t>i</w:t>
      </w:r>
    </w:p>
    <w:p w14:paraId="52C42B7B" w14:textId="04F68AF2" w:rsidR="00610663" w:rsidRDefault="00610663" w:rsidP="00610663">
      <w:pPr>
        <w:jc w:val="center"/>
        <w:rPr>
          <w:b/>
        </w:rPr>
      </w:pPr>
    </w:p>
    <w:p w14:paraId="013D1B1E" w14:textId="77777777" w:rsidR="00610663" w:rsidRDefault="00610663" w:rsidP="00610663">
      <w:pPr>
        <w:jc w:val="center"/>
      </w:pPr>
    </w:p>
    <w:p w14:paraId="5AE586B2" w14:textId="24466B41" w:rsidR="00866542" w:rsidRDefault="00866542" w:rsidP="00610663">
      <w:pPr>
        <w:jc w:val="center"/>
      </w:pPr>
    </w:p>
    <w:p w14:paraId="4E8B6AF8" w14:textId="77777777" w:rsidR="00335656" w:rsidRDefault="00335656" w:rsidP="00866542">
      <w:pPr>
        <w:rPr>
          <w:rFonts w:cs="Times New Roman"/>
          <w:b/>
        </w:rPr>
      </w:pPr>
    </w:p>
    <w:p w14:paraId="49B94CCA" w14:textId="77777777" w:rsidR="00335656" w:rsidRDefault="00335656" w:rsidP="00866542">
      <w:pPr>
        <w:rPr>
          <w:rFonts w:cs="Times New Roman"/>
          <w:b/>
        </w:rPr>
      </w:pPr>
    </w:p>
    <w:p w14:paraId="667144A5" w14:textId="77777777" w:rsidR="00335656" w:rsidRDefault="00335656" w:rsidP="00866542">
      <w:pPr>
        <w:rPr>
          <w:rFonts w:cs="Times New Roman"/>
          <w:b/>
        </w:rPr>
      </w:pPr>
    </w:p>
    <w:p w14:paraId="4F712150" w14:textId="77777777" w:rsidR="00335656" w:rsidRDefault="00335656" w:rsidP="00866542">
      <w:pPr>
        <w:rPr>
          <w:rFonts w:cs="Times New Roman"/>
          <w:b/>
        </w:rPr>
      </w:pPr>
    </w:p>
    <w:p w14:paraId="7D607985" w14:textId="77777777" w:rsidR="00CC7DC5" w:rsidRDefault="00CC7DC5" w:rsidP="00866542">
      <w:pPr>
        <w:rPr>
          <w:rFonts w:cs="Times New Roman"/>
          <w:b/>
        </w:rPr>
      </w:pPr>
    </w:p>
    <w:p w14:paraId="10024BDE" w14:textId="77777777" w:rsidR="00CC7DC5" w:rsidRDefault="00CC7DC5" w:rsidP="00866542">
      <w:pPr>
        <w:rPr>
          <w:rFonts w:cs="Times New Roman"/>
          <w:b/>
        </w:rPr>
      </w:pPr>
    </w:p>
    <w:p w14:paraId="5E367219" w14:textId="60935A76" w:rsidR="00866542" w:rsidRDefault="00866542" w:rsidP="00866542">
      <w:pPr>
        <w:rPr>
          <w:rFonts w:cs="Times New Roman"/>
          <w:b/>
        </w:rPr>
      </w:pPr>
      <w:r w:rsidRPr="004D0DE6">
        <w:rPr>
          <w:rFonts w:cs="Times New Roman"/>
          <w:b/>
        </w:rPr>
        <w:lastRenderedPageBreak/>
        <w:t>8m</w:t>
      </w:r>
    </w:p>
    <w:p w14:paraId="58DAFD9F" w14:textId="74EEB825" w:rsidR="00866542" w:rsidRDefault="00866542" w:rsidP="00866542">
      <w:r w:rsidRPr="00866542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47B9E7BF" wp14:editId="41FC741C">
            <wp:extent cx="2527300" cy="141795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4AFF" w14:textId="1408EA6E" w:rsidR="00866542" w:rsidRDefault="00866542" w:rsidP="00610663">
      <w:pPr>
        <w:jc w:val="center"/>
      </w:pPr>
      <w:r w:rsidRPr="00866542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20F018AC" wp14:editId="35EF401F">
            <wp:extent cx="5332288" cy="467487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0"/>
                    <a:stretch/>
                  </pic:blipFill>
                  <pic:spPr bwMode="auto">
                    <a:xfrm>
                      <a:off x="0" y="0"/>
                      <a:ext cx="5332288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636C2" w14:textId="46BA7FB3" w:rsidR="00335656" w:rsidRDefault="00335656" w:rsidP="00610663">
      <w:pPr>
        <w:jc w:val="center"/>
      </w:pPr>
      <w:r w:rsidRPr="0001436A">
        <w:rPr>
          <w:rFonts w:cs="Times New Roman"/>
          <w:b/>
          <w:szCs w:val="24"/>
        </w:rPr>
        <w:t>Supplementary Figure</w:t>
      </w:r>
      <w:r w:rsidR="00CC7DC5">
        <w:rPr>
          <w:rFonts w:cs="Times New Roman"/>
          <w:b/>
          <w:szCs w:val="24"/>
        </w:rPr>
        <w:t xml:space="preserve"> 9</w:t>
      </w:r>
      <w:r w:rsidR="002801D0">
        <w:rPr>
          <w:rFonts w:cs="Times New Roman"/>
          <w:b/>
          <w:szCs w:val="24"/>
        </w:rPr>
        <w:t xml:space="preserve">. </w:t>
      </w:r>
      <w:r w:rsidR="002801D0" w:rsidRPr="00335656">
        <w:rPr>
          <w:vertAlign w:val="superscript"/>
        </w:rPr>
        <w:t>1</w:t>
      </w:r>
      <w:r w:rsidR="002801D0" w:rsidRPr="00866542">
        <w:t>H</w:t>
      </w:r>
      <w:r w:rsidR="002801D0">
        <w:t xml:space="preserve"> spectra of compound </w:t>
      </w:r>
      <w:r w:rsidR="002801D0" w:rsidRPr="00335656">
        <w:rPr>
          <w:b/>
        </w:rPr>
        <w:t>8</w:t>
      </w:r>
      <w:r w:rsidR="002801D0">
        <w:rPr>
          <w:b/>
        </w:rPr>
        <w:t>m</w:t>
      </w:r>
    </w:p>
    <w:p w14:paraId="2D78FF31" w14:textId="5EB15E07" w:rsidR="00866542" w:rsidRDefault="00866542" w:rsidP="00610663">
      <w:pPr>
        <w:jc w:val="center"/>
      </w:pPr>
      <w:r w:rsidRPr="00866542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62328271" wp14:editId="46C31CF7">
            <wp:extent cx="5426075" cy="4798060"/>
            <wp:effectExtent l="0" t="0" r="317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79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11A3E" w14:textId="52797307" w:rsidR="00335656" w:rsidRDefault="00335656" w:rsidP="00610663">
      <w:pPr>
        <w:jc w:val="center"/>
        <w:rPr>
          <w:b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="00CC7DC5">
        <w:rPr>
          <w:rFonts w:cs="Times New Roman"/>
          <w:b/>
          <w:szCs w:val="24"/>
        </w:rPr>
        <w:t>0</w:t>
      </w:r>
      <w:r w:rsidR="00633609">
        <w:rPr>
          <w:rFonts w:cs="Times New Roman"/>
          <w:b/>
          <w:szCs w:val="24"/>
        </w:rPr>
        <w:t xml:space="preserve">. </w:t>
      </w:r>
      <w:r w:rsidR="00633609" w:rsidRPr="00335656">
        <w:rPr>
          <w:vertAlign w:val="superscript"/>
        </w:rPr>
        <w:t>1</w:t>
      </w:r>
      <w:r w:rsidR="00633609">
        <w:rPr>
          <w:vertAlign w:val="superscript"/>
        </w:rPr>
        <w:t>3</w:t>
      </w:r>
      <w:r w:rsidR="00633609">
        <w:t xml:space="preserve">C spectra of compound </w:t>
      </w:r>
      <w:r w:rsidR="00633609" w:rsidRPr="00335656">
        <w:rPr>
          <w:b/>
        </w:rPr>
        <w:t>8</w:t>
      </w:r>
      <w:r w:rsidR="00633609">
        <w:rPr>
          <w:b/>
        </w:rPr>
        <w:t>m</w:t>
      </w:r>
    </w:p>
    <w:p w14:paraId="119C6CE7" w14:textId="14F3EC1E" w:rsidR="00610663" w:rsidRDefault="00610663" w:rsidP="00610663">
      <w:pPr>
        <w:jc w:val="center"/>
        <w:rPr>
          <w:b/>
        </w:rPr>
      </w:pPr>
    </w:p>
    <w:p w14:paraId="6CB60141" w14:textId="77777777" w:rsidR="00610663" w:rsidRDefault="00610663" w:rsidP="00610663">
      <w:pPr>
        <w:jc w:val="center"/>
      </w:pPr>
    </w:p>
    <w:p w14:paraId="0EB4EAA6" w14:textId="2B6BBCFC" w:rsidR="00866542" w:rsidRDefault="00866542" w:rsidP="00610663">
      <w:pPr>
        <w:jc w:val="center"/>
      </w:pPr>
    </w:p>
    <w:p w14:paraId="15DAECCE" w14:textId="77777777" w:rsidR="00CC126A" w:rsidRDefault="00CC126A" w:rsidP="00CC126A">
      <w:pPr>
        <w:rPr>
          <w:rFonts w:cs="Times New Roman"/>
          <w:b/>
          <w:szCs w:val="24"/>
        </w:rPr>
      </w:pPr>
    </w:p>
    <w:p w14:paraId="2FEB449E" w14:textId="77777777" w:rsidR="00CC126A" w:rsidRDefault="00CC126A" w:rsidP="00CC126A">
      <w:pPr>
        <w:rPr>
          <w:rFonts w:cs="Times New Roman"/>
          <w:b/>
          <w:szCs w:val="24"/>
        </w:rPr>
      </w:pPr>
    </w:p>
    <w:p w14:paraId="443468C9" w14:textId="77777777" w:rsidR="00CC126A" w:rsidRDefault="00CC126A" w:rsidP="00CC126A">
      <w:pPr>
        <w:rPr>
          <w:rFonts w:cs="Times New Roman"/>
          <w:b/>
          <w:szCs w:val="24"/>
        </w:rPr>
      </w:pPr>
    </w:p>
    <w:p w14:paraId="6D6A4097" w14:textId="77777777" w:rsidR="00CC126A" w:rsidRDefault="00CC126A" w:rsidP="00CC126A">
      <w:pPr>
        <w:rPr>
          <w:rFonts w:cs="Times New Roman"/>
          <w:b/>
          <w:szCs w:val="24"/>
        </w:rPr>
      </w:pPr>
    </w:p>
    <w:p w14:paraId="7CE99163" w14:textId="77777777" w:rsidR="00CC126A" w:rsidRDefault="00CC126A" w:rsidP="00CC126A">
      <w:pPr>
        <w:rPr>
          <w:rFonts w:cs="Times New Roman"/>
          <w:b/>
          <w:szCs w:val="24"/>
        </w:rPr>
      </w:pPr>
    </w:p>
    <w:p w14:paraId="206205AC" w14:textId="77777777" w:rsidR="00CC126A" w:rsidRDefault="00CC126A" w:rsidP="00CC126A">
      <w:pPr>
        <w:rPr>
          <w:rFonts w:cs="Times New Roman"/>
          <w:b/>
          <w:szCs w:val="24"/>
        </w:rPr>
      </w:pPr>
    </w:p>
    <w:p w14:paraId="7B65BC41" w14:textId="5E1DD3AD" w:rsidR="00DE23E8" w:rsidRDefault="000E73D4" w:rsidP="00154D18">
      <w:pPr>
        <w:keepNext/>
        <w:jc w:val="center"/>
        <w:rPr>
          <w:rFonts w:cs="Times New Roman"/>
          <w:szCs w:val="24"/>
        </w:rPr>
      </w:pPr>
      <w:bookmarkStart w:id="0" w:name="_GoBack"/>
      <w:r>
        <w:rPr>
          <w:rFonts w:cs="Times New Roman"/>
          <w:szCs w:val="24"/>
        </w:rPr>
        <w:lastRenderedPageBreak/>
        <w:t xml:space="preserve">HSQC Data of Compound </w:t>
      </w:r>
      <w:r w:rsidRPr="000E73D4">
        <w:rPr>
          <w:rFonts w:cs="Times New Roman"/>
          <w:b/>
          <w:szCs w:val="24"/>
        </w:rPr>
        <w:t>8i</w:t>
      </w:r>
    </w:p>
    <w:bookmarkEnd w:id="0"/>
    <w:p w14:paraId="200246E8" w14:textId="77777777" w:rsidR="000E73D4" w:rsidRDefault="000E73D4" w:rsidP="00335656">
      <w:pPr>
        <w:keepNext/>
        <w:jc w:val="center"/>
        <w:rPr>
          <w:rFonts w:cs="Times New Roman"/>
          <w:szCs w:val="24"/>
        </w:rPr>
      </w:pPr>
    </w:p>
    <w:p w14:paraId="7F7A80BE" w14:textId="6A0BA556" w:rsidR="00CC126A" w:rsidRDefault="00CC126A" w:rsidP="00335656">
      <w:pPr>
        <w:keepNext/>
        <w:jc w:val="center"/>
        <w:rPr>
          <w:rFonts w:cs="Times New Roman"/>
          <w:szCs w:val="24"/>
        </w:rPr>
      </w:pPr>
    </w:p>
    <w:p w14:paraId="5BD2C96E" w14:textId="72C1B0E8" w:rsidR="00CC126A" w:rsidRDefault="000E73D4" w:rsidP="00335656">
      <w:pPr>
        <w:keepNext/>
        <w:jc w:val="center"/>
        <w:rPr>
          <w:rFonts w:cs="Times New Roman"/>
          <w:szCs w:val="24"/>
        </w:rPr>
      </w:pPr>
      <w:r w:rsidRPr="000E73D4">
        <w:rPr>
          <w:rFonts w:cs="Times New Roman"/>
          <w:noProof/>
          <w:szCs w:val="24"/>
        </w:rPr>
        <w:drawing>
          <wp:inline distT="0" distB="0" distL="0" distR="0" wp14:anchorId="3174AD96" wp14:editId="6CBDCF8A">
            <wp:extent cx="6208395" cy="4580240"/>
            <wp:effectExtent l="0" t="0" r="1905" b="0"/>
            <wp:docPr id="5" name="Picture 5" descr="E:\NTPDase\thesis data\paper write up\Fpharm files\Revision fphrm\archive (37)\sca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TPDase\thesis data\paper write up\Fpharm files\Revision fphrm\archive (37)\scan00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8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AE1E" w14:textId="77777777" w:rsidR="000E73D4" w:rsidRDefault="000E73D4" w:rsidP="00335656">
      <w:pPr>
        <w:keepNext/>
        <w:jc w:val="center"/>
        <w:rPr>
          <w:rFonts w:cs="Times New Roman"/>
          <w:szCs w:val="24"/>
        </w:rPr>
      </w:pPr>
    </w:p>
    <w:p w14:paraId="4359980D" w14:textId="18C4710B" w:rsidR="00CC126A" w:rsidRDefault="00CC126A" w:rsidP="00335656">
      <w:pPr>
        <w:keepNext/>
        <w:jc w:val="center"/>
        <w:rPr>
          <w:rFonts w:cs="Times New Roman"/>
          <w:szCs w:val="24"/>
        </w:rPr>
      </w:pPr>
    </w:p>
    <w:p w14:paraId="0ECAF3EA" w14:textId="3AAF49DB" w:rsidR="00CC126A" w:rsidRDefault="000E73D4" w:rsidP="00335656">
      <w:pPr>
        <w:keepNext/>
        <w:jc w:val="center"/>
        <w:rPr>
          <w:rFonts w:cs="Times New Roman"/>
          <w:szCs w:val="24"/>
        </w:rPr>
      </w:pPr>
      <w:r w:rsidRPr="000E73D4">
        <w:rPr>
          <w:rFonts w:cs="Times New Roman"/>
          <w:noProof/>
          <w:szCs w:val="24"/>
        </w:rPr>
        <w:lastRenderedPageBreak/>
        <w:drawing>
          <wp:inline distT="0" distB="0" distL="0" distR="0" wp14:anchorId="5800C0AF" wp14:editId="5E8A50A7">
            <wp:extent cx="6208395" cy="8469590"/>
            <wp:effectExtent l="0" t="0" r="1905" b="8255"/>
            <wp:docPr id="6" name="Picture 6" descr="E:\NTPDase\thesis data\paper write up\Fpharm files\Revision fphrm\archive (37)\sca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TPDase\thesis data\paper write up\Fpharm files\Revision fphrm\archive (37)\scan0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4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4AE88" w14:textId="015D9FF5" w:rsidR="000E73D4" w:rsidRDefault="000E73D4" w:rsidP="000E73D4">
      <w:pPr>
        <w:keepNext/>
        <w:jc w:val="center"/>
        <w:rPr>
          <w:rFonts w:cs="Times New Roman"/>
          <w:b/>
          <w:szCs w:val="24"/>
        </w:rPr>
      </w:pPr>
      <w:r w:rsidRPr="000E73D4">
        <w:lastRenderedPageBreak/>
        <w:drawing>
          <wp:anchor distT="0" distB="0" distL="114300" distR="114300" simplePos="0" relativeHeight="251658240" behindDoc="1" locked="0" layoutInCell="1" allowOverlap="1" wp14:anchorId="05BDAE67" wp14:editId="3EAE71A1">
            <wp:simplePos x="0" y="0"/>
            <wp:positionH relativeFrom="column">
              <wp:posOffset>2540</wp:posOffset>
            </wp:positionH>
            <wp:positionV relativeFrom="paragraph">
              <wp:posOffset>369652</wp:posOffset>
            </wp:positionV>
            <wp:extent cx="6208395" cy="7879728"/>
            <wp:effectExtent l="0" t="0" r="1905" b="6985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87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4"/>
        </w:rPr>
        <w:t xml:space="preserve">HMBC Data of Compound </w:t>
      </w:r>
      <w:r w:rsidRPr="000E73D4">
        <w:rPr>
          <w:rFonts w:cs="Times New Roman"/>
          <w:b/>
          <w:szCs w:val="24"/>
        </w:rPr>
        <w:t>8i</w:t>
      </w:r>
    </w:p>
    <w:p w14:paraId="7FCE3844" w14:textId="57CBCB96" w:rsidR="000E73D4" w:rsidRDefault="000E73D4" w:rsidP="000E73D4">
      <w:pPr>
        <w:keepNext/>
        <w:rPr>
          <w:rFonts w:cs="Times New Roman"/>
          <w:szCs w:val="24"/>
        </w:rPr>
      </w:pPr>
      <w:r w:rsidRPr="000E73D4">
        <w:rPr>
          <w:rFonts w:cs="Times New Roman"/>
          <w:noProof/>
          <w:szCs w:val="24"/>
        </w:rPr>
        <w:lastRenderedPageBreak/>
        <w:drawing>
          <wp:inline distT="0" distB="0" distL="0" distR="0" wp14:anchorId="22CA589C" wp14:editId="617A114B">
            <wp:extent cx="6208395" cy="8110209"/>
            <wp:effectExtent l="0" t="0" r="190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11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2504" w14:textId="7E5A83B0" w:rsidR="000E73D4" w:rsidRDefault="001143D9" w:rsidP="000E73D4">
      <w:pPr>
        <w:keepNext/>
        <w:rPr>
          <w:rFonts w:cs="Times New Roman"/>
          <w:szCs w:val="24"/>
        </w:rPr>
      </w:pPr>
      <w:r w:rsidRPr="001143D9">
        <w:rPr>
          <w:rFonts w:cs="Times New Roman"/>
          <w:noProof/>
          <w:szCs w:val="24"/>
        </w:rPr>
        <w:lastRenderedPageBreak/>
        <w:drawing>
          <wp:inline distT="0" distB="0" distL="0" distR="0" wp14:anchorId="4F37E3AC" wp14:editId="07243F03">
            <wp:extent cx="6208395" cy="8704424"/>
            <wp:effectExtent l="0" t="0" r="190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0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5F4A0" w14:textId="2AED6B62" w:rsidR="000E73D4" w:rsidRPr="00335656" w:rsidRDefault="000E73D4" w:rsidP="000E73D4">
      <w:pPr>
        <w:keepNext/>
        <w:rPr>
          <w:rFonts w:cs="Times New Roman"/>
          <w:szCs w:val="24"/>
        </w:rPr>
      </w:pPr>
      <w:r w:rsidRPr="000E73D4">
        <w:rPr>
          <w:rFonts w:cs="Times New Roman"/>
          <w:noProof/>
          <w:szCs w:val="24"/>
        </w:rPr>
        <w:lastRenderedPageBreak/>
        <w:drawing>
          <wp:inline distT="0" distB="0" distL="0" distR="0" wp14:anchorId="6D5CD59F" wp14:editId="5A8D64C6">
            <wp:extent cx="6208395" cy="8104521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10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3D4" w:rsidRPr="00335656" w:rsidSect="0093429D">
      <w:headerReference w:type="even" r:id="rId29"/>
      <w:footerReference w:type="even" r:id="rId30"/>
      <w:footerReference w:type="default" r:id="rId31"/>
      <w:headerReference w:type="first" r:id="rId3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066A4" w14:textId="77777777" w:rsidR="00613C5C" w:rsidRDefault="00613C5C" w:rsidP="00117666">
      <w:pPr>
        <w:spacing w:after="0"/>
      </w:pPr>
      <w:r>
        <w:separator/>
      </w:r>
    </w:p>
  </w:endnote>
  <w:endnote w:type="continuationSeparator" w:id="0">
    <w:p w14:paraId="70287E1A" w14:textId="77777777" w:rsidR="00613C5C" w:rsidRDefault="00613C5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3DB62B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54D1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3DB62B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54D18">
                      <w:rPr>
                        <w:noProof/>
                        <w:color w:val="000000" w:themeColor="text1"/>
                        <w:szCs w:val="40"/>
                      </w:rPr>
                      <w:t>16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3E0E43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54D1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3E0E43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54D18">
                      <w:rPr>
                        <w:noProof/>
                        <w:color w:val="000000" w:themeColor="text1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40140" w14:textId="77777777" w:rsidR="00613C5C" w:rsidRDefault="00613C5C" w:rsidP="00117666">
      <w:pPr>
        <w:spacing w:after="0"/>
      </w:pPr>
      <w:r>
        <w:separator/>
      </w:r>
    </w:p>
  </w:footnote>
  <w:footnote w:type="continuationSeparator" w:id="0">
    <w:p w14:paraId="1F4467CB" w14:textId="77777777" w:rsidR="00613C5C" w:rsidRDefault="00613C5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E73D4"/>
    <w:rsid w:val="00105FD9"/>
    <w:rsid w:val="001143D9"/>
    <w:rsid w:val="00117666"/>
    <w:rsid w:val="001549D3"/>
    <w:rsid w:val="00154D18"/>
    <w:rsid w:val="00160065"/>
    <w:rsid w:val="00177D84"/>
    <w:rsid w:val="00236997"/>
    <w:rsid w:val="00267D18"/>
    <w:rsid w:val="00274347"/>
    <w:rsid w:val="002801D0"/>
    <w:rsid w:val="002868E2"/>
    <w:rsid w:val="002869C3"/>
    <w:rsid w:val="002936E4"/>
    <w:rsid w:val="002B4A57"/>
    <w:rsid w:val="002C74CA"/>
    <w:rsid w:val="003123F4"/>
    <w:rsid w:val="00335656"/>
    <w:rsid w:val="003544FB"/>
    <w:rsid w:val="003D2F2D"/>
    <w:rsid w:val="00401590"/>
    <w:rsid w:val="00447801"/>
    <w:rsid w:val="00452E9C"/>
    <w:rsid w:val="0045580C"/>
    <w:rsid w:val="004735C8"/>
    <w:rsid w:val="004947A6"/>
    <w:rsid w:val="0049617C"/>
    <w:rsid w:val="004961FF"/>
    <w:rsid w:val="00517A89"/>
    <w:rsid w:val="005250F2"/>
    <w:rsid w:val="00593EEA"/>
    <w:rsid w:val="005A5EEE"/>
    <w:rsid w:val="00610663"/>
    <w:rsid w:val="00613C5C"/>
    <w:rsid w:val="00633609"/>
    <w:rsid w:val="006375C7"/>
    <w:rsid w:val="0064353C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4FBB"/>
    <w:rsid w:val="007C206C"/>
    <w:rsid w:val="00817DD6"/>
    <w:rsid w:val="0083759F"/>
    <w:rsid w:val="00866542"/>
    <w:rsid w:val="00875111"/>
    <w:rsid w:val="00885156"/>
    <w:rsid w:val="0088535A"/>
    <w:rsid w:val="009151AA"/>
    <w:rsid w:val="0093429D"/>
    <w:rsid w:val="00943573"/>
    <w:rsid w:val="00964134"/>
    <w:rsid w:val="00970F7D"/>
    <w:rsid w:val="00994A3D"/>
    <w:rsid w:val="009C2B12"/>
    <w:rsid w:val="00A174D9"/>
    <w:rsid w:val="00AA3737"/>
    <w:rsid w:val="00AA4D24"/>
    <w:rsid w:val="00AB6715"/>
    <w:rsid w:val="00AE769F"/>
    <w:rsid w:val="00B1671E"/>
    <w:rsid w:val="00B25EB8"/>
    <w:rsid w:val="00B37F4D"/>
    <w:rsid w:val="00C52A7B"/>
    <w:rsid w:val="00C56BAF"/>
    <w:rsid w:val="00C679AA"/>
    <w:rsid w:val="00C75972"/>
    <w:rsid w:val="00CC126A"/>
    <w:rsid w:val="00CC7DC5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01BD"/>
    <w:rsid w:val="00F46900"/>
    <w:rsid w:val="00F61D89"/>
    <w:rsid w:val="00F7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CC126A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5758B8F-DEEE-4F4D-816D-2412E1661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47</TotalTime>
  <Pages>16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Moorche</cp:lastModifiedBy>
  <cp:revision>17</cp:revision>
  <cp:lastPrinted>2013-10-03T12:51:00Z</cp:lastPrinted>
  <dcterms:created xsi:type="dcterms:W3CDTF">2020-05-21T05:25:00Z</dcterms:created>
  <dcterms:modified xsi:type="dcterms:W3CDTF">2020-09-27T10:29:00Z</dcterms:modified>
</cp:coreProperties>
</file>