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04B84A09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01C3CC5" w14:textId="0FD3DDE3" w:rsidR="001D349A" w:rsidRDefault="00FC4CF7" w:rsidP="001D349A">
      <w:pPr>
        <w:rPr>
          <w:rFonts w:cs="Times New Roman"/>
          <w:b/>
          <w:i/>
        </w:rPr>
      </w:pPr>
      <w:r>
        <w:rPr>
          <w:rFonts w:cs="Times New Roman"/>
          <w:b/>
        </w:rPr>
        <w:t xml:space="preserve">Supplementary </w:t>
      </w:r>
      <w:r w:rsidR="001D349A">
        <w:rPr>
          <w:rFonts w:cs="Times New Roman"/>
          <w:b/>
        </w:rPr>
        <w:t xml:space="preserve">Table </w:t>
      </w:r>
      <w:r>
        <w:rPr>
          <w:rFonts w:cs="Times New Roman"/>
          <w:b/>
        </w:rPr>
        <w:t>S</w:t>
      </w:r>
      <w:r w:rsidR="001D349A">
        <w:rPr>
          <w:rFonts w:cs="Times New Roman"/>
          <w:b/>
        </w:rPr>
        <w:t>1. Primers used in this study</w:t>
      </w:r>
    </w:p>
    <w:tbl>
      <w:tblPr>
        <w:tblStyle w:val="afc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4961"/>
        <w:gridCol w:w="1985"/>
      </w:tblGrid>
      <w:tr w:rsidR="001D349A" w14:paraId="7D3BC853" w14:textId="77777777" w:rsidTr="001D349A">
        <w:trPr>
          <w:trHeight w:val="283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65446AF" w14:textId="77777777" w:rsidR="001D349A" w:rsidRDefault="001D349A">
            <w:pPr>
              <w:pStyle w:val="afe"/>
              <w:jc w:val="both"/>
              <w:rPr>
                <w:rFonts w:cs="Times New Roman"/>
                <w:b/>
                <w:kern w:val="2"/>
                <w:sz w:val="18"/>
              </w:rPr>
            </w:pPr>
            <w:r>
              <w:rPr>
                <w:rFonts w:cs="Times New Roman"/>
                <w:b/>
                <w:kern w:val="2"/>
                <w:sz w:val="18"/>
              </w:rPr>
              <w:t xml:space="preserve">Primers </w:t>
            </w:r>
          </w:p>
        </w:tc>
        <w:tc>
          <w:tcPr>
            <w:tcW w:w="49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285773" w14:textId="77777777" w:rsidR="001D349A" w:rsidRDefault="001D349A">
            <w:pPr>
              <w:pStyle w:val="afe"/>
              <w:jc w:val="both"/>
              <w:rPr>
                <w:rFonts w:cs="Times New Roman"/>
                <w:b/>
                <w:kern w:val="2"/>
                <w:sz w:val="18"/>
              </w:rPr>
            </w:pPr>
            <w:r>
              <w:rPr>
                <w:rFonts w:cs="Times New Roman"/>
                <w:b/>
                <w:kern w:val="2"/>
                <w:sz w:val="18"/>
              </w:rPr>
              <w:t>Sequences (5’ to 3’)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8AFD99B" w14:textId="77777777" w:rsidR="001D349A" w:rsidRDefault="001D349A">
            <w:pPr>
              <w:pStyle w:val="afe"/>
              <w:jc w:val="both"/>
              <w:rPr>
                <w:rFonts w:cs="Times New Roman"/>
                <w:b/>
                <w:kern w:val="2"/>
                <w:sz w:val="18"/>
              </w:rPr>
            </w:pPr>
            <w:r>
              <w:rPr>
                <w:rFonts w:cs="Times New Roman"/>
                <w:b/>
                <w:kern w:val="2"/>
                <w:sz w:val="18"/>
              </w:rPr>
              <w:t>Source or reference</w:t>
            </w:r>
          </w:p>
        </w:tc>
      </w:tr>
      <w:tr w:rsidR="001D349A" w14:paraId="699E54F8" w14:textId="77777777" w:rsidTr="001D349A"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81211E" w14:textId="77777777" w:rsidR="001D349A" w:rsidRDefault="001D349A">
            <w:pPr>
              <w:pStyle w:val="afe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BIS05-F-</w:t>
            </w:r>
            <w:r>
              <w:rPr>
                <w:rFonts w:cs="Times New Roman"/>
                <w:i/>
                <w:kern w:val="2"/>
                <w:sz w:val="18"/>
              </w:rPr>
              <w:t>Bam</w:t>
            </w:r>
            <w:r>
              <w:rPr>
                <w:rFonts w:cs="Times New Roman"/>
                <w:kern w:val="2"/>
                <w:sz w:val="18"/>
              </w:rPr>
              <w:t>HI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9E07D99" w14:textId="77777777" w:rsidR="001D349A" w:rsidRDefault="001D349A">
            <w:pPr>
              <w:pStyle w:val="afe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GAGGATCCTGGATCGTACTGCCGC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3F409B" w14:textId="77777777" w:rsidR="001D349A" w:rsidRDefault="001D349A">
            <w:pPr>
              <w:pStyle w:val="afe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1D349A" w14:paraId="7F1B8CC7" w14:textId="77777777" w:rsidTr="001D349A">
        <w:tc>
          <w:tcPr>
            <w:tcW w:w="1985" w:type="dxa"/>
            <w:vAlign w:val="center"/>
            <w:hideMark/>
          </w:tcPr>
          <w:p w14:paraId="7A2EA60D" w14:textId="77777777" w:rsidR="001D349A" w:rsidRDefault="001D349A">
            <w:pPr>
              <w:pStyle w:val="afe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BIS05-1-R-</w:t>
            </w:r>
            <w:r>
              <w:rPr>
                <w:rFonts w:cs="Times New Roman"/>
                <w:i/>
                <w:kern w:val="2"/>
                <w:sz w:val="18"/>
              </w:rPr>
              <w:t>Bam</w:t>
            </w:r>
            <w:r>
              <w:rPr>
                <w:rFonts w:cs="Times New Roman"/>
                <w:kern w:val="2"/>
                <w:sz w:val="18"/>
              </w:rPr>
              <w:t>HI</w:t>
            </w:r>
          </w:p>
        </w:tc>
        <w:tc>
          <w:tcPr>
            <w:tcW w:w="4961" w:type="dxa"/>
            <w:vAlign w:val="center"/>
            <w:hideMark/>
          </w:tcPr>
          <w:p w14:paraId="6AA53981" w14:textId="77777777" w:rsidR="001D349A" w:rsidRDefault="001D349A">
            <w:pPr>
              <w:pStyle w:val="afe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AAGGATCCAAAAATATCTCCAGATA</w:t>
            </w:r>
          </w:p>
        </w:tc>
        <w:tc>
          <w:tcPr>
            <w:tcW w:w="1985" w:type="dxa"/>
            <w:vAlign w:val="center"/>
            <w:hideMark/>
          </w:tcPr>
          <w:p w14:paraId="5F9C0292" w14:textId="77777777" w:rsidR="001D349A" w:rsidRDefault="001D349A">
            <w:pPr>
              <w:pStyle w:val="afe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1D349A" w14:paraId="471809FD" w14:textId="77777777" w:rsidTr="001D349A">
        <w:tc>
          <w:tcPr>
            <w:tcW w:w="1985" w:type="dxa"/>
            <w:vAlign w:val="center"/>
            <w:hideMark/>
          </w:tcPr>
          <w:p w14:paraId="5EF4A427" w14:textId="77777777" w:rsidR="001D349A" w:rsidRDefault="001D349A">
            <w:pPr>
              <w:pStyle w:val="afe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BIS05-2-R-</w:t>
            </w:r>
            <w:r>
              <w:rPr>
                <w:rFonts w:cs="Times New Roman"/>
                <w:i/>
                <w:kern w:val="2"/>
                <w:sz w:val="18"/>
              </w:rPr>
              <w:t>Bam</w:t>
            </w:r>
            <w:r>
              <w:rPr>
                <w:rFonts w:cs="Times New Roman"/>
                <w:kern w:val="2"/>
                <w:sz w:val="18"/>
              </w:rPr>
              <w:t>HI</w:t>
            </w:r>
          </w:p>
        </w:tc>
        <w:tc>
          <w:tcPr>
            <w:tcW w:w="4961" w:type="dxa"/>
            <w:vAlign w:val="center"/>
            <w:hideMark/>
          </w:tcPr>
          <w:p w14:paraId="6A4A61BA" w14:textId="77777777" w:rsidR="001D349A" w:rsidRDefault="001D349A">
            <w:pPr>
              <w:pStyle w:val="afe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TAGGATCCCACGCGTCTCCGTTTTG</w:t>
            </w:r>
          </w:p>
        </w:tc>
        <w:tc>
          <w:tcPr>
            <w:tcW w:w="1985" w:type="dxa"/>
            <w:vAlign w:val="center"/>
            <w:hideMark/>
          </w:tcPr>
          <w:p w14:paraId="42941C8C" w14:textId="77777777" w:rsidR="001D349A" w:rsidRDefault="001D349A">
            <w:pPr>
              <w:pStyle w:val="afe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1D349A" w14:paraId="40FD45FA" w14:textId="77777777" w:rsidTr="001D349A">
        <w:tc>
          <w:tcPr>
            <w:tcW w:w="1985" w:type="dxa"/>
            <w:vAlign w:val="center"/>
            <w:hideMark/>
          </w:tcPr>
          <w:p w14:paraId="004414AB" w14:textId="77777777" w:rsidR="001D349A" w:rsidRDefault="001D349A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BIS05-3-R-</w:t>
            </w:r>
            <w:r>
              <w:rPr>
                <w:rFonts w:cs="Times New Roman"/>
                <w:i/>
                <w:kern w:val="2"/>
                <w:sz w:val="18"/>
              </w:rPr>
              <w:t>Bam</w:t>
            </w:r>
            <w:r>
              <w:rPr>
                <w:rFonts w:cs="Times New Roman"/>
                <w:kern w:val="2"/>
                <w:sz w:val="18"/>
              </w:rPr>
              <w:t>HI</w:t>
            </w:r>
          </w:p>
        </w:tc>
        <w:tc>
          <w:tcPr>
            <w:tcW w:w="4961" w:type="dxa"/>
            <w:vAlign w:val="center"/>
            <w:hideMark/>
          </w:tcPr>
          <w:p w14:paraId="4ED98ADC" w14:textId="77777777" w:rsidR="001D349A" w:rsidRDefault="001D349A">
            <w:pPr>
              <w:pStyle w:val="afe"/>
              <w:spacing w:line="276" w:lineRule="auto"/>
              <w:jc w:val="both"/>
              <w:rPr>
                <w:rFonts w:cs="Times New Roman"/>
                <w:i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AAGGATCCCTTAACGCAGTCGCCC</w:t>
            </w:r>
          </w:p>
        </w:tc>
        <w:tc>
          <w:tcPr>
            <w:tcW w:w="1985" w:type="dxa"/>
            <w:vAlign w:val="center"/>
            <w:hideMark/>
          </w:tcPr>
          <w:p w14:paraId="0AB0F03F" w14:textId="77777777" w:rsidR="001D349A" w:rsidRDefault="001D349A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2BCFC3BE" w14:textId="77777777" w:rsidTr="001D349A">
        <w:tc>
          <w:tcPr>
            <w:tcW w:w="1985" w:type="dxa"/>
            <w:vAlign w:val="center"/>
          </w:tcPr>
          <w:p w14:paraId="0CCE114B" w14:textId="6A059AC4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 w:rsidRPr="00597080">
              <w:rPr>
                <w:rFonts w:cs="Times New Roman"/>
                <w:i/>
                <w:kern w:val="2"/>
                <w:sz w:val="18"/>
              </w:rPr>
              <w:t>yebC</w:t>
            </w:r>
            <w:r w:rsidRPr="00597080">
              <w:rPr>
                <w:rFonts w:cs="Times New Roman"/>
                <w:kern w:val="2"/>
                <w:sz w:val="18"/>
              </w:rPr>
              <w:t>-stop-F</w:t>
            </w:r>
          </w:p>
        </w:tc>
        <w:tc>
          <w:tcPr>
            <w:tcW w:w="4961" w:type="dxa"/>
            <w:vAlign w:val="center"/>
          </w:tcPr>
          <w:p w14:paraId="587A24D7" w14:textId="36D437C4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 w:rsidRPr="00597080">
              <w:rPr>
                <w:rFonts w:cs="Times New Roman"/>
                <w:kern w:val="2"/>
                <w:sz w:val="18"/>
              </w:rPr>
              <w:t>TCTGGAGATATTTTTTAGGCAGGTCATAGTAA</w:t>
            </w:r>
          </w:p>
        </w:tc>
        <w:tc>
          <w:tcPr>
            <w:tcW w:w="1985" w:type="dxa"/>
            <w:vAlign w:val="center"/>
          </w:tcPr>
          <w:p w14:paraId="60E42797" w14:textId="6E0D13EC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3989AF2A" w14:textId="77777777" w:rsidTr="001D349A">
        <w:tc>
          <w:tcPr>
            <w:tcW w:w="1985" w:type="dxa"/>
            <w:vAlign w:val="center"/>
          </w:tcPr>
          <w:p w14:paraId="28F5526F" w14:textId="48E6C1A8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 w:rsidRPr="00597080">
              <w:rPr>
                <w:rFonts w:cs="Times New Roman"/>
                <w:i/>
                <w:kern w:val="2"/>
                <w:sz w:val="18"/>
              </w:rPr>
              <w:t>yebC</w:t>
            </w:r>
            <w:r w:rsidRPr="00597080">
              <w:rPr>
                <w:rFonts w:cs="Times New Roman"/>
                <w:kern w:val="2"/>
                <w:sz w:val="18"/>
              </w:rPr>
              <w:t>-stop-R</w:t>
            </w:r>
          </w:p>
        </w:tc>
        <w:tc>
          <w:tcPr>
            <w:tcW w:w="4961" w:type="dxa"/>
            <w:vAlign w:val="center"/>
          </w:tcPr>
          <w:p w14:paraId="66684543" w14:textId="7EB317A6" w:rsidR="00597080" w:rsidRP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 w:rsidRPr="00597080">
              <w:rPr>
                <w:rFonts w:cs="Times New Roman"/>
                <w:kern w:val="2"/>
                <w:sz w:val="18"/>
              </w:rPr>
              <w:t>TTACTATGACCTGCCTAAAAAATATCTCCAGA</w:t>
            </w:r>
          </w:p>
        </w:tc>
        <w:tc>
          <w:tcPr>
            <w:tcW w:w="1985" w:type="dxa"/>
            <w:vAlign w:val="center"/>
          </w:tcPr>
          <w:p w14:paraId="49360C7B" w14:textId="17FD4303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159612C8" w14:textId="77777777" w:rsidTr="001D349A">
        <w:tc>
          <w:tcPr>
            <w:tcW w:w="1985" w:type="dxa"/>
            <w:vAlign w:val="center"/>
            <w:hideMark/>
          </w:tcPr>
          <w:p w14:paraId="4F725E49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color w:val="auto"/>
                <w:kern w:val="2"/>
                <w:sz w:val="18"/>
              </w:rPr>
            </w:pPr>
            <w:r>
              <w:rPr>
                <w:rFonts w:cs="Times New Roman"/>
                <w:i/>
                <w:color w:val="auto"/>
                <w:kern w:val="2"/>
                <w:sz w:val="18"/>
              </w:rPr>
              <w:t>rcsF</w:t>
            </w:r>
            <w:r>
              <w:rPr>
                <w:rFonts w:cs="Times New Roman"/>
                <w:color w:val="auto"/>
                <w:kern w:val="2"/>
                <w:sz w:val="18"/>
              </w:rPr>
              <w:t>-100-U</w:t>
            </w:r>
          </w:p>
        </w:tc>
        <w:tc>
          <w:tcPr>
            <w:tcW w:w="4961" w:type="dxa"/>
            <w:vAlign w:val="center"/>
            <w:hideMark/>
          </w:tcPr>
          <w:p w14:paraId="719807E2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color w:val="auto"/>
                <w:kern w:val="2"/>
                <w:sz w:val="18"/>
              </w:rPr>
            </w:pPr>
            <w:r>
              <w:rPr>
                <w:rFonts w:cs="Times New Roman"/>
                <w:color w:val="auto"/>
                <w:kern w:val="2"/>
                <w:sz w:val="18"/>
              </w:rPr>
              <w:t>CAAAGTGTTTAACGGCGGAG</w:t>
            </w:r>
            <w:r>
              <w:rPr>
                <w:rFonts w:cs="Times New Roman"/>
                <w:color w:val="auto"/>
                <w:kern w:val="2"/>
                <w:sz w:val="18"/>
              </w:rPr>
              <w:tab/>
            </w:r>
          </w:p>
        </w:tc>
        <w:tc>
          <w:tcPr>
            <w:tcW w:w="1985" w:type="dxa"/>
            <w:hideMark/>
          </w:tcPr>
          <w:p w14:paraId="7073627C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color w:val="auto"/>
                <w:kern w:val="2"/>
                <w:sz w:val="18"/>
              </w:rPr>
            </w:pPr>
            <w:r>
              <w:rPr>
                <w:rFonts w:cs="Times New Roman"/>
                <w:color w:val="auto"/>
                <w:kern w:val="2"/>
                <w:sz w:val="18"/>
              </w:rPr>
              <w:t>This study</w:t>
            </w:r>
          </w:p>
        </w:tc>
      </w:tr>
      <w:tr w:rsidR="00597080" w14:paraId="61804201" w14:textId="77777777" w:rsidTr="001D349A">
        <w:tc>
          <w:tcPr>
            <w:tcW w:w="1985" w:type="dxa"/>
            <w:hideMark/>
          </w:tcPr>
          <w:p w14:paraId="395B2D24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color w:val="auto"/>
                <w:kern w:val="2"/>
                <w:sz w:val="18"/>
              </w:rPr>
            </w:pPr>
            <w:r>
              <w:rPr>
                <w:rFonts w:cs="Times New Roman"/>
                <w:i/>
                <w:color w:val="auto"/>
                <w:kern w:val="2"/>
                <w:sz w:val="18"/>
              </w:rPr>
              <w:t>rcsF</w:t>
            </w:r>
            <w:r>
              <w:rPr>
                <w:rFonts w:cs="Times New Roman"/>
                <w:color w:val="auto"/>
                <w:kern w:val="2"/>
                <w:sz w:val="18"/>
              </w:rPr>
              <w:t>-100-D</w:t>
            </w:r>
          </w:p>
        </w:tc>
        <w:tc>
          <w:tcPr>
            <w:tcW w:w="4961" w:type="dxa"/>
            <w:vAlign w:val="center"/>
            <w:hideMark/>
          </w:tcPr>
          <w:p w14:paraId="79DF978A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color w:val="auto"/>
                <w:kern w:val="2"/>
                <w:sz w:val="18"/>
              </w:rPr>
            </w:pPr>
            <w:r>
              <w:rPr>
                <w:rFonts w:cs="Times New Roman"/>
                <w:color w:val="auto"/>
                <w:kern w:val="2"/>
                <w:sz w:val="18"/>
              </w:rPr>
              <w:t>TGGTTGTAGGGAGCAATGAG</w:t>
            </w:r>
            <w:r>
              <w:rPr>
                <w:rFonts w:cs="Times New Roman"/>
                <w:color w:val="auto"/>
                <w:kern w:val="2"/>
                <w:sz w:val="18"/>
              </w:rPr>
              <w:tab/>
            </w:r>
          </w:p>
        </w:tc>
        <w:tc>
          <w:tcPr>
            <w:tcW w:w="1985" w:type="dxa"/>
            <w:hideMark/>
          </w:tcPr>
          <w:p w14:paraId="11C584B1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color w:val="auto"/>
                <w:kern w:val="2"/>
                <w:sz w:val="18"/>
              </w:rPr>
            </w:pPr>
            <w:r>
              <w:rPr>
                <w:rFonts w:cs="Times New Roman"/>
                <w:color w:val="auto"/>
                <w:kern w:val="2"/>
                <w:sz w:val="18"/>
              </w:rPr>
              <w:t>This study</w:t>
            </w:r>
          </w:p>
        </w:tc>
      </w:tr>
      <w:tr w:rsidR="00597080" w14:paraId="0E67E4CB" w14:textId="77777777" w:rsidTr="001D349A">
        <w:tc>
          <w:tcPr>
            <w:tcW w:w="1985" w:type="dxa"/>
            <w:hideMark/>
          </w:tcPr>
          <w:p w14:paraId="10711A0D" w14:textId="06ACD685" w:rsidR="00597080" w:rsidRDefault="005B56DE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gapA</w:t>
            </w:r>
            <w:r w:rsidR="00597080">
              <w:rPr>
                <w:rFonts w:cs="Times New Roman"/>
                <w:kern w:val="2"/>
                <w:sz w:val="18"/>
              </w:rPr>
              <w:t>-RT-5</w:t>
            </w:r>
          </w:p>
        </w:tc>
        <w:tc>
          <w:tcPr>
            <w:tcW w:w="4961" w:type="dxa"/>
            <w:hideMark/>
          </w:tcPr>
          <w:p w14:paraId="5E011799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AAGTTGGTGTTGACGTTGTCGC </w:t>
            </w:r>
          </w:p>
        </w:tc>
        <w:tc>
          <w:tcPr>
            <w:tcW w:w="1985" w:type="dxa"/>
            <w:hideMark/>
          </w:tcPr>
          <w:p w14:paraId="6AF32F3B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color w:val="auto"/>
                <w:kern w:val="2"/>
                <w:sz w:val="18"/>
              </w:rPr>
            </w:pPr>
            <w:r>
              <w:rPr>
                <w:rFonts w:cs="Times New Roman"/>
                <w:color w:val="auto"/>
                <w:kern w:val="2"/>
                <w:sz w:val="18"/>
              </w:rPr>
              <w:fldChar w:fldCharType="begin">
                <w:fldData xml:space="preserve">PEVuZE5vdGU+PENpdGU+PEF1dGhvcj5OYXZhc2E8L0F1dGhvcj48WWVhcj4yMDExPC9ZZWFyPjxS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</w:fldData>
              </w:fldChar>
            </w:r>
            <w:r>
              <w:rPr>
                <w:rFonts w:cs="Times New Roman"/>
                <w:color w:val="auto"/>
                <w:kern w:val="2"/>
                <w:sz w:val="18"/>
              </w:rPr>
              <w:instrText xml:space="preserve"> ADDIN EN.CITE </w:instrText>
            </w:r>
            <w:r>
              <w:rPr>
                <w:rFonts w:cs="Times New Roman"/>
                <w:color w:val="auto"/>
                <w:kern w:val="2"/>
                <w:sz w:val="18"/>
              </w:rPr>
              <w:fldChar w:fldCharType="begin">
                <w:fldData xml:space="preserve">PEVuZE5vdGU+PENpdGU+PEF1dGhvcj5OYXZhc2E8L0F1dGhvcj48WWVhcj4yMDExPC9ZZWFyPjxS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</w:fldData>
              </w:fldChar>
            </w:r>
            <w:r>
              <w:rPr>
                <w:rFonts w:cs="Times New Roman"/>
                <w:color w:val="auto"/>
                <w:kern w:val="2"/>
                <w:sz w:val="18"/>
              </w:rPr>
              <w:instrText xml:space="preserve"> ADDIN EN.CITE.DATA </w:instrText>
            </w:r>
            <w:r>
              <w:rPr>
                <w:rFonts w:cs="Times New Roman"/>
                <w:color w:val="auto"/>
                <w:kern w:val="2"/>
                <w:sz w:val="18"/>
              </w:rPr>
            </w:r>
            <w:r>
              <w:rPr>
                <w:rFonts w:cs="Times New Roman"/>
                <w:color w:val="auto"/>
                <w:kern w:val="2"/>
                <w:sz w:val="18"/>
              </w:rPr>
              <w:fldChar w:fldCharType="end"/>
            </w:r>
            <w:r>
              <w:rPr>
                <w:rFonts w:cs="Times New Roman"/>
                <w:color w:val="auto"/>
                <w:kern w:val="2"/>
                <w:sz w:val="18"/>
              </w:rPr>
            </w:r>
            <w:r>
              <w:rPr>
                <w:rFonts w:cs="Times New Roman"/>
                <w:color w:val="auto"/>
                <w:kern w:val="2"/>
                <w:sz w:val="18"/>
              </w:rPr>
              <w:fldChar w:fldCharType="separate"/>
            </w:r>
            <w:r>
              <w:rPr>
                <w:rFonts w:cs="Times New Roman"/>
                <w:noProof/>
                <w:color w:val="auto"/>
                <w:kern w:val="2"/>
                <w:sz w:val="18"/>
              </w:rPr>
              <w:t>(Navasa et al., 2011)</w:t>
            </w:r>
            <w:r>
              <w:rPr>
                <w:rFonts w:cs="Times New Roman"/>
                <w:color w:val="auto"/>
                <w:kern w:val="2"/>
                <w:sz w:val="18"/>
              </w:rPr>
              <w:fldChar w:fldCharType="end"/>
            </w:r>
          </w:p>
        </w:tc>
      </w:tr>
      <w:tr w:rsidR="00597080" w14:paraId="1EBD2433" w14:textId="77777777" w:rsidTr="001D349A">
        <w:tc>
          <w:tcPr>
            <w:tcW w:w="1985" w:type="dxa"/>
            <w:hideMark/>
          </w:tcPr>
          <w:p w14:paraId="42C10B0D" w14:textId="71E2E4ED" w:rsidR="00597080" w:rsidRDefault="005B56DE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gapA</w:t>
            </w:r>
            <w:r w:rsidR="00597080">
              <w:rPr>
                <w:rFonts w:cs="Times New Roman"/>
                <w:kern w:val="2"/>
                <w:sz w:val="18"/>
              </w:rPr>
              <w:t>-RT-3</w:t>
            </w:r>
          </w:p>
        </w:tc>
        <w:tc>
          <w:tcPr>
            <w:tcW w:w="4961" w:type="dxa"/>
            <w:hideMark/>
          </w:tcPr>
          <w:p w14:paraId="02D1BA42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AGCGCCTTTAACGAACATCG </w:t>
            </w:r>
          </w:p>
        </w:tc>
        <w:tc>
          <w:tcPr>
            <w:tcW w:w="1985" w:type="dxa"/>
            <w:hideMark/>
          </w:tcPr>
          <w:p w14:paraId="42E322DC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color w:val="auto"/>
                <w:kern w:val="2"/>
                <w:sz w:val="18"/>
              </w:rPr>
            </w:pPr>
            <w:r>
              <w:rPr>
                <w:rFonts w:cs="Times New Roman"/>
                <w:color w:val="auto"/>
                <w:kern w:val="2"/>
                <w:sz w:val="18"/>
              </w:rPr>
              <w:fldChar w:fldCharType="begin">
                <w:fldData xml:space="preserve">PEVuZE5vdGU+PENpdGU+PEF1dGhvcj5OYXZhc2E8L0F1dGhvcj48WWVhcj4yMDExPC9ZZWFyPjxS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</w:fldData>
              </w:fldChar>
            </w:r>
            <w:r>
              <w:rPr>
                <w:rFonts w:cs="Times New Roman"/>
                <w:color w:val="auto"/>
                <w:kern w:val="2"/>
                <w:sz w:val="18"/>
              </w:rPr>
              <w:instrText xml:space="preserve"> ADDIN EN.CITE </w:instrText>
            </w:r>
            <w:r>
              <w:rPr>
                <w:rFonts w:cs="Times New Roman"/>
                <w:color w:val="auto"/>
                <w:kern w:val="2"/>
                <w:sz w:val="18"/>
              </w:rPr>
              <w:fldChar w:fldCharType="begin">
                <w:fldData xml:space="preserve">PEVuZE5vdGU+PENpdGU+PEF1dGhvcj5OYXZhc2E8L0F1dGhvcj48WWVhcj4yMDExPC9ZZWFyPjxS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</w:fldData>
              </w:fldChar>
            </w:r>
            <w:r>
              <w:rPr>
                <w:rFonts w:cs="Times New Roman"/>
                <w:color w:val="auto"/>
                <w:kern w:val="2"/>
                <w:sz w:val="18"/>
              </w:rPr>
              <w:instrText xml:space="preserve"> ADDIN EN.CITE.DATA </w:instrText>
            </w:r>
            <w:r>
              <w:rPr>
                <w:rFonts w:cs="Times New Roman"/>
                <w:color w:val="auto"/>
                <w:kern w:val="2"/>
                <w:sz w:val="18"/>
              </w:rPr>
            </w:r>
            <w:r>
              <w:rPr>
                <w:rFonts w:cs="Times New Roman"/>
                <w:color w:val="auto"/>
                <w:kern w:val="2"/>
                <w:sz w:val="18"/>
              </w:rPr>
              <w:fldChar w:fldCharType="end"/>
            </w:r>
            <w:r>
              <w:rPr>
                <w:rFonts w:cs="Times New Roman"/>
                <w:color w:val="auto"/>
                <w:kern w:val="2"/>
                <w:sz w:val="18"/>
              </w:rPr>
            </w:r>
            <w:r>
              <w:rPr>
                <w:rFonts w:cs="Times New Roman"/>
                <w:color w:val="auto"/>
                <w:kern w:val="2"/>
                <w:sz w:val="18"/>
              </w:rPr>
              <w:fldChar w:fldCharType="separate"/>
            </w:r>
            <w:r>
              <w:rPr>
                <w:rFonts w:cs="Times New Roman"/>
                <w:noProof/>
                <w:color w:val="auto"/>
                <w:kern w:val="2"/>
                <w:sz w:val="18"/>
              </w:rPr>
              <w:t>(Navasa et al., 2011)</w:t>
            </w:r>
            <w:r>
              <w:rPr>
                <w:rFonts w:cs="Times New Roman"/>
                <w:color w:val="auto"/>
                <w:kern w:val="2"/>
                <w:sz w:val="18"/>
              </w:rPr>
              <w:fldChar w:fldCharType="end"/>
            </w:r>
          </w:p>
        </w:tc>
      </w:tr>
      <w:tr w:rsidR="00597080" w14:paraId="4E4FB3E1" w14:textId="77777777" w:rsidTr="001D349A">
        <w:tc>
          <w:tcPr>
            <w:tcW w:w="1985" w:type="dxa"/>
            <w:hideMark/>
          </w:tcPr>
          <w:p w14:paraId="59226D93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gmd</w:t>
            </w:r>
            <w:r>
              <w:rPr>
                <w:rFonts w:cs="Times New Roman"/>
                <w:kern w:val="2"/>
                <w:sz w:val="18"/>
              </w:rPr>
              <w:t xml:space="preserve">-RT-5 </w:t>
            </w:r>
          </w:p>
        </w:tc>
        <w:tc>
          <w:tcPr>
            <w:tcW w:w="4961" w:type="dxa"/>
            <w:hideMark/>
          </w:tcPr>
          <w:p w14:paraId="18D29152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TTGAAGAGAAGGGCATTGTG </w:t>
            </w:r>
          </w:p>
        </w:tc>
        <w:tc>
          <w:tcPr>
            <w:tcW w:w="1985" w:type="dxa"/>
            <w:hideMark/>
          </w:tcPr>
          <w:p w14:paraId="611DC65C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1AE087E0" w14:textId="77777777" w:rsidTr="001D349A">
        <w:tc>
          <w:tcPr>
            <w:tcW w:w="1985" w:type="dxa"/>
            <w:hideMark/>
          </w:tcPr>
          <w:p w14:paraId="62B48D43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gmd</w:t>
            </w:r>
            <w:r>
              <w:rPr>
                <w:rFonts w:cs="Times New Roman"/>
                <w:kern w:val="2"/>
                <w:sz w:val="18"/>
              </w:rPr>
              <w:t>-RT-3</w:t>
            </w:r>
          </w:p>
        </w:tc>
        <w:tc>
          <w:tcPr>
            <w:tcW w:w="4961" w:type="dxa"/>
            <w:hideMark/>
          </w:tcPr>
          <w:p w14:paraId="439C2AF7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GAGATTTCAGCAGAGAGTGT </w:t>
            </w:r>
          </w:p>
        </w:tc>
        <w:tc>
          <w:tcPr>
            <w:tcW w:w="1985" w:type="dxa"/>
            <w:hideMark/>
          </w:tcPr>
          <w:p w14:paraId="59292796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65975E4E" w14:textId="77777777" w:rsidTr="001D349A">
        <w:tc>
          <w:tcPr>
            <w:tcW w:w="1985" w:type="dxa"/>
            <w:hideMark/>
          </w:tcPr>
          <w:p w14:paraId="32C962CF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ugd</w:t>
            </w:r>
            <w:r>
              <w:rPr>
                <w:rFonts w:cs="Times New Roman"/>
                <w:kern w:val="2"/>
                <w:sz w:val="18"/>
              </w:rPr>
              <w:t xml:space="preserve">-RT-5 </w:t>
            </w:r>
          </w:p>
        </w:tc>
        <w:tc>
          <w:tcPr>
            <w:tcW w:w="4961" w:type="dxa"/>
            <w:hideMark/>
          </w:tcPr>
          <w:p w14:paraId="72E06F25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TATGGTGGTTATTGTCTGCC </w:t>
            </w:r>
          </w:p>
        </w:tc>
        <w:tc>
          <w:tcPr>
            <w:tcW w:w="1985" w:type="dxa"/>
            <w:hideMark/>
          </w:tcPr>
          <w:p w14:paraId="2714D761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36DA7471" w14:textId="77777777" w:rsidTr="001D349A">
        <w:tc>
          <w:tcPr>
            <w:tcW w:w="1985" w:type="dxa"/>
            <w:hideMark/>
          </w:tcPr>
          <w:p w14:paraId="7B09CDC5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ugd</w:t>
            </w:r>
            <w:r>
              <w:rPr>
                <w:rFonts w:cs="Times New Roman"/>
                <w:kern w:val="2"/>
                <w:sz w:val="18"/>
              </w:rPr>
              <w:t>-RT-3</w:t>
            </w:r>
          </w:p>
        </w:tc>
        <w:tc>
          <w:tcPr>
            <w:tcW w:w="4961" w:type="dxa"/>
            <w:hideMark/>
          </w:tcPr>
          <w:p w14:paraId="4227ECF0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GATCACTTCAACACCTTTCG </w:t>
            </w:r>
          </w:p>
        </w:tc>
        <w:tc>
          <w:tcPr>
            <w:tcW w:w="1985" w:type="dxa"/>
            <w:hideMark/>
          </w:tcPr>
          <w:p w14:paraId="10B97C19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5435575F" w14:textId="77777777" w:rsidTr="001D349A">
        <w:tc>
          <w:tcPr>
            <w:tcW w:w="1985" w:type="dxa"/>
            <w:hideMark/>
          </w:tcPr>
          <w:p w14:paraId="75B1F714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wcaA</w:t>
            </w:r>
            <w:r>
              <w:rPr>
                <w:rFonts w:cs="Times New Roman"/>
                <w:kern w:val="2"/>
                <w:sz w:val="18"/>
              </w:rPr>
              <w:t>-RT-5</w:t>
            </w:r>
          </w:p>
        </w:tc>
        <w:tc>
          <w:tcPr>
            <w:tcW w:w="4961" w:type="dxa"/>
            <w:hideMark/>
          </w:tcPr>
          <w:p w14:paraId="4760A6E9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TTTGTACGCTAACGACTACG </w:t>
            </w:r>
          </w:p>
        </w:tc>
        <w:tc>
          <w:tcPr>
            <w:tcW w:w="1985" w:type="dxa"/>
            <w:vAlign w:val="center"/>
            <w:hideMark/>
          </w:tcPr>
          <w:p w14:paraId="61F0212B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50C35B77" w14:textId="77777777" w:rsidTr="001D349A">
        <w:tc>
          <w:tcPr>
            <w:tcW w:w="1985" w:type="dxa"/>
            <w:hideMark/>
          </w:tcPr>
          <w:p w14:paraId="1D65AECE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wcaA</w:t>
            </w:r>
            <w:r>
              <w:rPr>
                <w:rFonts w:cs="Times New Roman"/>
                <w:kern w:val="2"/>
                <w:sz w:val="18"/>
              </w:rPr>
              <w:t>-RT-3</w:t>
            </w:r>
          </w:p>
        </w:tc>
        <w:tc>
          <w:tcPr>
            <w:tcW w:w="4961" w:type="dxa"/>
            <w:hideMark/>
          </w:tcPr>
          <w:p w14:paraId="60EFDFC3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CTCTTCTACTTTCCACGGTT </w:t>
            </w:r>
          </w:p>
        </w:tc>
        <w:tc>
          <w:tcPr>
            <w:tcW w:w="1985" w:type="dxa"/>
            <w:vAlign w:val="center"/>
            <w:hideMark/>
          </w:tcPr>
          <w:p w14:paraId="6D682E41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4A8BE88D" w14:textId="77777777" w:rsidTr="001D349A">
        <w:tc>
          <w:tcPr>
            <w:tcW w:w="1985" w:type="dxa"/>
            <w:hideMark/>
          </w:tcPr>
          <w:p w14:paraId="7198B4C7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wcaD</w:t>
            </w:r>
            <w:r>
              <w:rPr>
                <w:rFonts w:cs="Times New Roman"/>
                <w:kern w:val="2"/>
                <w:sz w:val="18"/>
              </w:rPr>
              <w:t xml:space="preserve"> -RT-5 </w:t>
            </w:r>
          </w:p>
        </w:tc>
        <w:tc>
          <w:tcPr>
            <w:tcW w:w="4961" w:type="dxa"/>
            <w:hideMark/>
          </w:tcPr>
          <w:p w14:paraId="0A5C1A40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TTCTTTTATCTGGTGGTCGG </w:t>
            </w:r>
          </w:p>
        </w:tc>
        <w:tc>
          <w:tcPr>
            <w:tcW w:w="1985" w:type="dxa"/>
            <w:hideMark/>
          </w:tcPr>
          <w:p w14:paraId="0A67C8B8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6E54163A" w14:textId="77777777" w:rsidTr="001D349A">
        <w:tc>
          <w:tcPr>
            <w:tcW w:w="1985" w:type="dxa"/>
            <w:hideMark/>
          </w:tcPr>
          <w:p w14:paraId="74653B6B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wcaD</w:t>
            </w:r>
            <w:r>
              <w:rPr>
                <w:rFonts w:cs="Times New Roman"/>
                <w:kern w:val="2"/>
                <w:sz w:val="18"/>
              </w:rPr>
              <w:t xml:space="preserve"> -RT-3 </w:t>
            </w:r>
          </w:p>
        </w:tc>
        <w:tc>
          <w:tcPr>
            <w:tcW w:w="4961" w:type="dxa"/>
            <w:hideMark/>
          </w:tcPr>
          <w:p w14:paraId="6AA55BAC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GCATCTGTTTTAGGCGTTTT </w:t>
            </w:r>
          </w:p>
        </w:tc>
        <w:tc>
          <w:tcPr>
            <w:tcW w:w="1985" w:type="dxa"/>
            <w:hideMark/>
          </w:tcPr>
          <w:p w14:paraId="64BAD396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43F82174" w14:textId="77777777" w:rsidTr="001D349A">
        <w:tc>
          <w:tcPr>
            <w:tcW w:w="1985" w:type="dxa"/>
            <w:hideMark/>
          </w:tcPr>
          <w:p w14:paraId="2AE5AF20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wcaK</w:t>
            </w:r>
            <w:r>
              <w:rPr>
                <w:rFonts w:cs="Times New Roman"/>
                <w:kern w:val="2"/>
                <w:sz w:val="18"/>
              </w:rPr>
              <w:t xml:space="preserve"> -RT-5</w:t>
            </w:r>
          </w:p>
        </w:tc>
        <w:tc>
          <w:tcPr>
            <w:tcW w:w="4961" w:type="dxa"/>
            <w:hideMark/>
          </w:tcPr>
          <w:p w14:paraId="487C226F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CCTGCAAATGAAACAACACA </w:t>
            </w:r>
          </w:p>
        </w:tc>
        <w:tc>
          <w:tcPr>
            <w:tcW w:w="1985" w:type="dxa"/>
            <w:vAlign w:val="center"/>
            <w:hideMark/>
          </w:tcPr>
          <w:p w14:paraId="5D41E4EC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7DD38E74" w14:textId="77777777" w:rsidTr="001D349A">
        <w:tc>
          <w:tcPr>
            <w:tcW w:w="1985" w:type="dxa"/>
            <w:hideMark/>
          </w:tcPr>
          <w:p w14:paraId="21283250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wcaK</w:t>
            </w:r>
            <w:r>
              <w:rPr>
                <w:rFonts w:cs="Times New Roman"/>
                <w:kern w:val="2"/>
                <w:sz w:val="18"/>
              </w:rPr>
              <w:t xml:space="preserve"> -RT-3</w:t>
            </w:r>
          </w:p>
        </w:tc>
        <w:tc>
          <w:tcPr>
            <w:tcW w:w="4961" w:type="dxa"/>
            <w:hideMark/>
          </w:tcPr>
          <w:p w14:paraId="1E1EF25E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GCAAAGTGCATGTTCAAACT </w:t>
            </w:r>
          </w:p>
        </w:tc>
        <w:tc>
          <w:tcPr>
            <w:tcW w:w="1985" w:type="dxa"/>
            <w:vAlign w:val="center"/>
            <w:hideMark/>
          </w:tcPr>
          <w:p w14:paraId="2444C8AE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706C049E" w14:textId="77777777" w:rsidTr="001D349A">
        <w:tc>
          <w:tcPr>
            <w:tcW w:w="1985" w:type="dxa"/>
            <w:hideMark/>
          </w:tcPr>
          <w:p w14:paraId="380CF0C7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wzc</w:t>
            </w:r>
            <w:r>
              <w:rPr>
                <w:rFonts w:cs="Times New Roman"/>
                <w:kern w:val="2"/>
                <w:sz w:val="18"/>
              </w:rPr>
              <w:t xml:space="preserve">-RT-5 </w:t>
            </w:r>
          </w:p>
        </w:tc>
        <w:tc>
          <w:tcPr>
            <w:tcW w:w="4961" w:type="dxa"/>
            <w:hideMark/>
          </w:tcPr>
          <w:p w14:paraId="637DC6DA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AAAAGCCAAACTTAACGGTC </w:t>
            </w:r>
          </w:p>
        </w:tc>
        <w:tc>
          <w:tcPr>
            <w:tcW w:w="1985" w:type="dxa"/>
            <w:hideMark/>
          </w:tcPr>
          <w:p w14:paraId="6B427AC0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023395AB" w14:textId="77777777" w:rsidTr="001D349A">
        <w:tc>
          <w:tcPr>
            <w:tcW w:w="1985" w:type="dxa"/>
            <w:hideMark/>
          </w:tcPr>
          <w:p w14:paraId="7AFA1EC0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wzc</w:t>
            </w:r>
            <w:r>
              <w:rPr>
                <w:rFonts w:cs="Times New Roman"/>
                <w:kern w:val="2"/>
                <w:sz w:val="18"/>
              </w:rPr>
              <w:t>-RT-3</w:t>
            </w:r>
          </w:p>
        </w:tc>
        <w:tc>
          <w:tcPr>
            <w:tcW w:w="4961" w:type="dxa"/>
            <w:hideMark/>
          </w:tcPr>
          <w:p w14:paraId="687AA79B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 xml:space="preserve">ATAGAAAGCATCAGGCCAAG </w:t>
            </w:r>
          </w:p>
        </w:tc>
        <w:tc>
          <w:tcPr>
            <w:tcW w:w="1985" w:type="dxa"/>
            <w:hideMark/>
          </w:tcPr>
          <w:p w14:paraId="447CC8E3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3A6D4552" w14:textId="77777777" w:rsidTr="001D349A">
        <w:tc>
          <w:tcPr>
            <w:tcW w:w="1985" w:type="dxa"/>
            <w:hideMark/>
          </w:tcPr>
          <w:p w14:paraId="10017580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lpxC</w:t>
            </w:r>
            <w:r>
              <w:rPr>
                <w:rFonts w:cs="Times New Roman"/>
                <w:kern w:val="2"/>
                <w:sz w:val="18"/>
              </w:rPr>
              <w:t>-RT-5</w:t>
            </w:r>
          </w:p>
        </w:tc>
        <w:tc>
          <w:tcPr>
            <w:tcW w:w="4961" w:type="dxa"/>
            <w:hideMark/>
          </w:tcPr>
          <w:p w14:paraId="230561B5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ATGGTTTTTCGCTGGATTTC</w:t>
            </w:r>
          </w:p>
        </w:tc>
        <w:tc>
          <w:tcPr>
            <w:tcW w:w="1985" w:type="dxa"/>
            <w:hideMark/>
          </w:tcPr>
          <w:p w14:paraId="20821BB2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41E84C50" w14:textId="77777777" w:rsidTr="001D349A">
        <w:tc>
          <w:tcPr>
            <w:tcW w:w="1985" w:type="dxa"/>
            <w:hideMark/>
          </w:tcPr>
          <w:p w14:paraId="0D092379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lpxC</w:t>
            </w:r>
            <w:r>
              <w:rPr>
                <w:rFonts w:cs="Times New Roman"/>
                <w:kern w:val="2"/>
                <w:sz w:val="18"/>
              </w:rPr>
              <w:t>-RT-3</w:t>
            </w:r>
          </w:p>
        </w:tc>
        <w:tc>
          <w:tcPr>
            <w:tcW w:w="4961" w:type="dxa"/>
            <w:hideMark/>
          </w:tcPr>
          <w:p w14:paraId="32A293C7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CTTCGTTCAGTACGCGATAA</w:t>
            </w:r>
          </w:p>
        </w:tc>
        <w:tc>
          <w:tcPr>
            <w:tcW w:w="1985" w:type="dxa"/>
            <w:hideMark/>
          </w:tcPr>
          <w:p w14:paraId="220C0353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37697E39" w14:textId="77777777" w:rsidTr="001D349A">
        <w:tc>
          <w:tcPr>
            <w:tcW w:w="1985" w:type="dxa"/>
            <w:hideMark/>
          </w:tcPr>
          <w:p w14:paraId="07C465A5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waaQ</w:t>
            </w:r>
            <w:r>
              <w:rPr>
                <w:rFonts w:cs="Times New Roman"/>
                <w:kern w:val="2"/>
                <w:sz w:val="18"/>
              </w:rPr>
              <w:t>-RT-5</w:t>
            </w:r>
          </w:p>
        </w:tc>
        <w:tc>
          <w:tcPr>
            <w:tcW w:w="4961" w:type="dxa"/>
            <w:hideMark/>
          </w:tcPr>
          <w:p w14:paraId="147C107C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ATTTCTACACCGACACAACA</w:t>
            </w:r>
          </w:p>
        </w:tc>
        <w:tc>
          <w:tcPr>
            <w:tcW w:w="1985" w:type="dxa"/>
            <w:hideMark/>
          </w:tcPr>
          <w:p w14:paraId="76911898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2C78A42C" w14:textId="77777777" w:rsidTr="001D349A">
        <w:tc>
          <w:tcPr>
            <w:tcW w:w="1985" w:type="dxa"/>
            <w:hideMark/>
          </w:tcPr>
          <w:p w14:paraId="651C260C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waaQ</w:t>
            </w:r>
            <w:r>
              <w:rPr>
                <w:rFonts w:cs="Times New Roman"/>
                <w:kern w:val="2"/>
                <w:sz w:val="18"/>
              </w:rPr>
              <w:t>-RT-3</w:t>
            </w:r>
          </w:p>
        </w:tc>
        <w:tc>
          <w:tcPr>
            <w:tcW w:w="4961" w:type="dxa"/>
            <w:hideMark/>
          </w:tcPr>
          <w:p w14:paraId="03EC964B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ATCTCATCTACACAAGCGAG</w:t>
            </w:r>
          </w:p>
        </w:tc>
        <w:tc>
          <w:tcPr>
            <w:tcW w:w="1985" w:type="dxa"/>
            <w:hideMark/>
          </w:tcPr>
          <w:p w14:paraId="264E7F5C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70B45780" w14:textId="77777777" w:rsidTr="001D349A">
        <w:tc>
          <w:tcPr>
            <w:tcW w:w="1985" w:type="dxa"/>
            <w:hideMark/>
          </w:tcPr>
          <w:p w14:paraId="2B3EE4DB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wzx</w:t>
            </w:r>
            <w:r>
              <w:rPr>
                <w:rFonts w:cs="Times New Roman"/>
                <w:kern w:val="2"/>
                <w:sz w:val="18"/>
              </w:rPr>
              <w:t>-RT-5</w:t>
            </w:r>
          </w:p>
        </w:tc>
        <w:tc>
          <w:tcPr>
            <w:tcW w:w="4961" w:type="dxa"/>
            <w:hideMark/>
          </w:tcPr>
          <w:p w14:paraId="26DE7A3B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TTCACTTGTACGGTGGTTAG</w:t>
            </w:r>
          </w:p>
        </w:tc>
        <w:tc>
          <w:tcPr>
            <w:tcW w:w="1985" w:type="dxa"/>
            <w:hideMark/>
          </w:tcPr>
          <w:p w14:paraId="4003E6A6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  <w:tr w:rsidR="00597080" w14:paraId="78BCF870" w14:textId="77777777" w:rsidTr="001D349A"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518DCA9A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i/>
                <w:kern w:val="2"/>
                <w:sz w:val="18"/>
              </w:rPr>
              <w:t>wzx</w:t>
            </w:r>
            <w:r>
              <w:rPr>
                <w:rFonts w:cs="Times New Roman"/>
                <w:kern w:val="2"/>
                <w:sz w:val="18"/>
              </w:rPr>
              <w:t>-RT-3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7A24E96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ATAGTTGATGATGCTGTCCG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38ADA5C3" w14:textId="77777777" w:rsidR="00597080" w:rsidRDefault="00597080" w:rsidP="00597080">
            <w:pPr>
              <w:pStyle w:val="afe"/>
              <w:spacing w:line="276" w:lineRule="auto"/>
              <w:jc w:val="both"/>
              <w:rPr>
                <w:rFonts w:cs="Times New Roman"/>
                <w:kern w:val="2"/>
                <w:sz w:val="18"/>
              </w:rPr>
            </w:pPr>
            <w:r>
              <w:rPr>
                <w:rFonts w:cs="Times New Roman"/>
                <w:kern w:val="2"/>
                <w:sz w:val="18"/>
              </w:rPr>
              <w:t>This study</w:t>
            </w:r>
          </w:p>
        </w:tc>
      </w:tr>
    </w:tbl>
    <w:p w14:paraId="0493CF49" w14:textId="77777777" w:rsidR="001D349A" w:rsidRDefault="001D349A" w:rsidP="001D349A">
      <w:pPr>
        <w:spacing w:line="480" w:lineRule="auto"/>
        <w:rPr>
          <w:rFonts w:cs="Times New Roman"/>
          <w:b/>
          <w:kern w:val="2"/>
          <w:sz w:val="32"/>
          <w:szCs w:val="32"/>
        </w:rPr>
      </w:pPr>
    </w:p>
    <w:p w14:paraId="2ED5D793" w14:textId="77777777" w:rsidR="001D349A" w:rsidRDefault="001D349A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97AE7A5" w14:textId="43A1FE6D" w:rsidR="00D6718F" w:rsidRDefault="00DA2A88" w:rsidP="00365082">
      <w:pPr>
        <w:spacing w:before="0" w:after="200" w:line="276" w:lineRule="auto"/>
        <w:jc w:val="center"/>
        <w:rPr>
          <w:rFonts w:cs="Times New Roman"/>
          <w:szCs w:val="24"/>
        </w:rPr>
      </w:pPr>
      <w:r w:rsidRPr="00D6718F">
        <w:rPr>
          <w:rFonts w:cs="Times New Roman"/>
          <w:szCs w:val="24"/>
        </w:rPr>
        <w:object w:dxaOrig="8940" w:dyaOrig="7110" w14:anchorId="04A3C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194.1pt" o:ole="">
            <v:imagedata r:id="rId8" o:title=""/>
          </v:shape>
          <o:OLEObject Type="Embed" ProgID="SigmaPlotGraphicObject.11" ShapeID="_x0000_i1025" DrawAspect="Content" ObjectID="_1665507136" r:id="rId9"/>
        </w:object>
      </w:r>
    </w:p>
    <w:p w14:paraId="069D5777" w14:textId="74998D14" w:rsidR="00D6718F" w:rsidRPr="00651171" w:rsidRDefault="00D6718F" w:rsidP="00D6718F">
      <w:r w:rsidRPr="0001436A">
        <w:rPr>
          <w:rFonts w:cs="Times New Roman"/>
          <w:b/>
          <w:szCs w:val="24"/>
        </w:rPr>
        <w:t xml:space="preserve">Supplementary Figure </w:t>
      </w:r>
      <w:r w:rsidR="00FC4CF7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5B56DE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8952C8">
        <w:rPr>
          <w:b/>
        </w:rPr>
        <w:t>.</w:t>
      </w:r>
      <w:r w:rsidRPr="00651171">
        <w:t xml:space="preserve"> </w:t>
      </w:r>
      <w:r>
        <w:t xml:space="preserve">Suppressive acitivity of pBIS05 and its derivative. Growth of ESC19 transformants with pAYC184, pACYC184BipA, pBIS05, or pBIS05-stop was measured as described in Fig. 1. </w:t>
      </w:r>
      <w:r w:rsidRPr="00651171">
        <w:t xml:space="preserve">Experiments were performed in </w:t>
      </w:r>
      <w:r>
        <w:t>two</w:t>
      </w:r>
      <w:r w:rsidRPr="00651171">
        <w:t xml:space="preserve"> independent replicates and error bars represent S.D. </w:t>
      </w:r>
    </w:p>
    <w:p w14:paraId="5876CE6D" w14:textId="29C5EF52" w:rsidR="00D6718F" w:rsidRDefault="00D6718F" w:rsidP="00D6718F">
      <w:pPr>
        <w:spacing w:before="0" w:after="20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754D378" w14:textId="45C2AD15" w:rsidR="00994A3D" w:rsidRPr="001549D3" w:rsidRDefault="00756DBD" w:rsidP="00994A3D">
      <w:pPr>
        <w:keepNext/>
        <w:rPr>
          <w:rFonts w:cs="Times New Roman"/>
          <w:szCs w:val="24"/>
        </w:rPr>
      </w:pPr>
      <w:r w:rsidRPr="00756DBD">
        <w:rPr>
          <w:rFonts w:cs="Times New Roman"/>
          <w:noProof/>
          <w:szCs w:val="24"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5F123A" wp14:editId="35F0CB59">
                <wp:simplePos x="0" y="0"/>
                <wp:positionH relativeFrom="margin">
                  <wp:align>center</wp:align>
                </wp:positionH>
                <wp:positionV relativeFrom="paragraph">
                  <wp:posOffset>348416</wp:posOffset>
                </wp:positionV>
                <wp:extent cx="4379950" cy="2269095"/>
                <wp:effectExtent l="0" t="0" r="1905" b="0"/>
                <wp:wrapTopAndBottom/>
                <wp:docPr id="2" name="그룹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950" cy="2269095"/>
                          <a:chOff x="0" y="0"/>
                          <a:chExt cx="4379950" cy="2269095"/>
                        </a:xfrm>
                      </wpg:grpSpPr>
                      <wps:wsp>
                        <wps:cNvPr id="3" name="TextBox 2">
                          <a:extLst>
                            <a:ext uri="{FF2B5EF4-FFF2-40B4-BE49-F238E27FC236}">
                              <a16:creationId xmlns:a16="http://schemas.microsoft.com/office/drawing/2014/main" id="{1163C0EF-633A-5241-A9E2-6290565AE18D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78143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90DFFB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그림 4">
                            <a:extLst>
                              <a:ext uri="{FF2B5EF4-FFF2-40B4-BE49-F238E27FC236}">
                                <a16:creationId xmlns:a16="http://schemas.microsoft.com/office/drawing/2014/main" id="{DA2BB5AF-5C96-AD47-B930-DFC0C1A6D2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522" y="1038580"/>
                            <a:ext cx="1324800" cy="1230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그림 5">
                            <a:extLst>
                              <a:ext uri="{FF2B5EF4-FFF2-40B4-BE49-F238E27FC236}">
                                <a16:creationId xmlns:a16="http://schemas.microsoft.com/office/drawing/2014/main" id="{B97E729E-E30E-C24F-B2B8-8C1ADD53F5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87336" y="1038516"/>
                            <a:ext cx="1324800" cy="1230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그림 8">
                            <a:extLst>
                              <a:ext uri="{FF2B5EF4-FFF2-40B4-BE49-F238E27FC236}">
                                <a16:creationId xmlns:a16="http://schemas.microsoft.com/office/drawing/2014/main" id="{3EA1B499-8A66-894E-B604-5E0D280EB7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055150" y="1038516"/>
                            <a:ext cx="1324800" cy="1230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8">
                          <a:extLst>
                            <a:ext uri="{FF2B5EF4-FFF2-40B4-BE49-F238E27FC236}">
                              <a16:creationId xmlns:a16="http://schemas.microsoft.com/office/drawing/2014/main" id="{3CAE6CC7-A7DB-664A-9CC5-594A9336D848}"/>
                            </a:ext>
                          </a:extLst>
                        </wps:cNvPr>
                        <wps:cNvSpPr txBox="1"/>
                        <wps:spPr>
                          <a:xfrm>
                            <a:off x="639017" y="831167"/>
                            <a:ext cx="68580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48506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MG1655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9">
                          <a:extLst>
                            <a:ext uri="{FF2B5EF4-FFF2-40B4-BE49-F238E27FC236}">
                              <a16:creationId xmlns:a16="http://schemas.microsoft.com/office/drawing/2014/main" id="{918C8A7C-DF50-6843-9453-A8005DD620F3}"/>
                            </a:ext>
                          </a:extLst>
                        </wps:cNvPr>
                        <wps:cNvSpPr txBox="1"/>
                        <wps:spPr>
                          <a:xfrm>
                            <a:off x="3354572" y="831167"/>
                            <a:ext cx="68580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F14EB7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ESC48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Box 10">
                          <a:extLst>
                            <a:ext uri="{FF2B5EF4-FFF2-40B4-BE49-F238E27FC236}">
                              <a16:creationId xmlns:a16="http://schemas.microsoft.com/office/drawing/2014/main" id="{BF8CDD89-4DBE-A34C-A285-DBF76ABC5838}"/>
                            </a:ext>
                          </a:extLst>
                        </wps:cNvPr>
                        <wps:cNvSpPr txBox="1"/>
                        <wps:spPr>
                          <a:xfrm>
                            <a:off x="1996794" y="831167"/>
                            <a:ext cx="68516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DACD9D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ESC19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직선 화살표 연결선 12"/>
                        <wps:cNvCnPr>
                          <a:cxnSpLocks/>
                        </wps:cNvCnPr>
                        <wps:spPr>
                          <a:xfrm flipH="1" flipV="1">
                            <a:off x="2163086" y="1493731"/>
                            <a:ext cx="122149" cy="16940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Box 6">
                          <a:extLst>
                            <a:ext uri="{FF2B5EF4-FFF2-40B4-BE49-F238E27FC236}">
                              <a16:creationId xmlns:a16="http://schemas.microsoft.com/office/drawing/2014/main" id="{EA78F973-601B-F24B-B1AF-8A3F8F912DE9}"/>
                            </a:ext>
                          </a:extLst>
                        </wps:cNvPr>
                        <wps:cNvSpPr txBox="1"/>
                        <wps:spPr>
                          <a:xfrm>
                            <a:off x="1996307" y="1613811"/>
                            <a:ext cx="69342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EEED63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capsule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46572" y="38946"/>
                            <a:ext cx="975156" cy="2291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1ECB85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MG1655</w:t>
                              </w:r>
                            </w:p>
                          </w:txbxContent>
                        </wps:txbx>
                        <wps:bodyPr wrap="square" lIns="0" rIns="0" rtlCol="0" anchor="t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321621" y="37270"/>
                            <a:ext cx="97917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75E9B0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ESC19</w:t>
                              </w:r>
                            </w:p>
                          </w:txbxContent>
                        </wps:txbx>
                        <wps:bodyPr wrap="square" lIns="0" r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413724" y="38946"/>
                            <a:ext cx="774340" cy="229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608AC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ESC48</w:t>
                              </w:r>
                            </w:p>
                          </w:txbxContent>
                        </wps:txbx>
                        <wps:bodyPr wrap="square" lIns="0" rIns="0" rtlCol="0" anchor="t">
                          <a:noAutofit/>
                        </wps:bodyPr>
                      </wps:wsp>
                      <wps:wsp>
                        <wps:cNvPr id="17" name="TextBox 17">
                          <a:extLst>
                            <a:ext uri="{FF2B5EF4-FFF2-40B4-BE49-F238E27FC236}">
                              <a16:creationId xmlns:a16="http://schemas.microsoft.com/office/drawing/2014/main" id="{1163C0EF-633A-5241-A9E2-6290565AE18D}"/>
                            </a:ext>
                          </a:extLst>
                        </wps:cNvPr>
                        <wps:cNvSpPr txBox="1"/>
                        <wps:spPr>
                          <a:xfrm>
                            <a:off x="8254" y="773932"/>
                            <a:ext cx="278143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172F85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그림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183" t="22219" r="49861" b="45711"/>
                          <a:stretch/>
                        </pic:blipFill>
                        <pic:spPr>
                          <a:xfrm rot="3429237">
                            <a:off x="2265410" y="-33919"/>
                            <a:ext cx="980809" cy="1109427"/>
                          </a:xfrm>
                          <a:custGeom>
                            <a:avLst/>
                            <a:gdLst>
                              <a:gd name="connsiteX0" fmla="*/ 0 w 3335542"/>
                              <a:gd name="connsiteY0" fmla="*/ 2776958 h 3772951"/>
                              <a:gd name="connsiteX1" fmla="*/ 1792788 w 3335542"/>
                              <a:gd name="connsiteY1" fmla="*/ 0 h 3772951"/>
                              <a:gd name="connsiteX2" fmla="*/ 3335542 w 3335542"/>
                              <a:gd name="connsiteY2" fmla="*/ 995993 h 3772951"/>
                              <a:gd name="connsiteX3" fmla="*/ 1542755 w 3335542"/>
                              <a:gd name="connsiteY3" fmla="*/ 3772951 h 3772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35542" h="3772951">
                                <a:moveTo>
                                  <a:pt x="0" y="2776958"/>
                                </a:moveTo>
                                <a:lnTo>
                                  <a:pt x="1792788" y="0"/>
                                </a:lnTo>
                                <a:lnTo>
                                  <a:pt x="3335542" y="995993"/>
                                </a:lnTo>
                                <a:lnTo>
                                  <a:pt x="1542755" y="377295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" name="그림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6435" t="68371" r="30816" b="16021"/>
                          <a:stretch/>
                        </pic:blipFill>
                        <pic:spPr>
                          <a:xfrm flipV="1">
                            <a:off x="1298215" y="250811"/>
                            <a:ext cx="971941" cy="539968"/>
                          </a:xfrm>
                          <a:custGeom>
                            <a:avLst/>
                            <a:gdLst>
                              <a:gd name="connsiteX0" fmla="*/ 0 w 3305387"/>
                              <a:gd name="connsiteY0" fmla="*/ 0 h 1836326"/>
                              <a:gd name="connsiteX1" fmla="*/ 3305387 w 3305387"/>
                              <a:gd name="connsiteY1" fmla="*/ 0 h 1836326"/>
                              <a:gd name="connsiteX2" fmla="*/ 3305387 w 3305387"/>
                              <a:gd name="connsiteY2" fmla="*/ 1836326 h 1836326"/>
                              <a:gd name="connsiteX3" fmla="*/ 0 w 3305387"/>
                              <a:gd name="connsiteY3" fmla="*/ 1836326 h 18363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05387" h="1836326">
                                <a:moveTo>
                                  <a:pt x="0" y="0"/>
                                </a:moveTo>
                                <a:lnTo>
                                  <a:pt x="3305387" y="0"/>
                                </a:lnTo>
                                <a:lnTo>
                                  <a:pt x="3305387" y="1836326"/>
                                </a:lnTo>
                                <a:lnTo>
                                  <a:pt x="0" y="183632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" name="그림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7568" t="24434" r="21675" b="43559"/>
                          <a:stretch/>
                        </pic:blipFill>
                        <pic:spPr>
                          <a:xfrm rot="17630658">
                            <a:off x="370982" y="-32839"/>
                            <a:ext cx="886790" cy="1107267"/>
                          </a:xfrm>
                          <a:custGeom>
                            <a:avLst/>
                            <a:gdLst>
                              <a:gd name="connsiteX0" fmla="*/ 1679590 w 3015802"/>
                              <a:gd name="connsiteY0" fmla="*/ 0 h 3765603"/>
                              <a:gd name="connsiteX1" fmla="*/ 3015802 w 3015802"/>
                              <a:gd name="connsiteY1" fmla="*/ 3023264 h 3765603"/>
                              <a:gd name="connsiteX2" fmla="*/ 1336211 w 3015802"/>
                              <a:gd name="connsiteY2" fmla="*/ 3765603 h 3765603"/>
                              <a:gd name="connsiteX3" fmla="*/ 0 w 3015802"/>
                              <a:gd name="connsiteY3" fmla="*/ 742340 h 37656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015802" h="3765603">
                                <a:moveTo>
                                  <a:pt x="1679590" y="0"/>
                                </a:moveTo>
                                <a:lnTo>
                                  <a:pt x="3015802" y="3023264"/>
                                </a:lnTo>
                                <a:lnTo>
                                  <a:pt x="1336211" y="3765603"/>
                                </a:lnTo>
                                <a:lnTo>
                                  <a:pt x="0" y="74234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5F123A" id="그룹 22" o:spid="_x0000_s1026" style="position:absolute;margin-left:0;margin-top:27.45pt;width:344.9pt;height:178.65pt;z-index:251659264;mso-position-horizontal:center;mso-position-horizontal-relative:margin" coordsize="43799,22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2781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" filled="f" stroked="f">
                  <v:textbox style="mso-fit-shape-to-text:t" inset="0">
                    <w:txbxContent>
                      <w:p w14:paraId="0690DFFB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그림 4" o:spid="_x0000_s1028" type="#_x0000_t75" style="position:absolute;left:3195;top:10385;width:13248;height:1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">
                  <v:imagedata r:id="rId14" o:title=""/>
                  <v:path arrowok="t"/>
                </v:shape>
                <v:shape id="그림 5" o:spid="_x0000_s1029" type="#_x0000_t75" style="position:absolute;left:16873;top:10385;width:13248;height:1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">
                  <v:imagedata r:id="rId15" o:title=""/>
                  <v:path arrowok="t"/>
                </v:shape>
                <v:shape id="그림 8" o:spid="_x0000_s1030" type="#_x0000_t75" style="position:absolute;left:30551;top:10385;width:13248;height:1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">
                  <v:imagedata r:id="rId16" o:title=""/>
                  <v:path arrowok="t"/>
                </v:shape>
                <v:shape id="TextBox 8" o:spid="_x0000_s1031" type="#_x0000_t202" style="position:absolute;left:6390;top:8311;width:685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6F848506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MG1655</w:t>
                        </w:r>
                      </w:p>
                    </w:txbxContent>
                  </v:textbox>
                </v:shape>
                <v:shape id="TextBox 9" o:spid="_x0000_s1032" type="#_x0000_t202" style="position:absolute;left:33545;top:8311;width:685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1DF14EB7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ESC48</w:t>
                        </w:r>
                      </w:p>
                    </w:txbxContent>
                  </v:textbox>
                </v:shape>
                <v:shape id="TextBox 10" o:spid="_x0000_s1033" type="#_x0000_t202" style="position:absolute;left:19967;top:8311;width:685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4ADACD9D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ESC19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12" o:spid="_x0000_s1034" type="#_x0000_t32" style="position:absolute;left:21630;top:14937;width:1222;height:16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" strokecolor="red" strokeweight="1pt">
                  <v:stroke endarrow="block"/>
                  <o:lock v:ext="edit" shapetype="f"/>
                </v:shape>
                <v:shape id="TextBox 6" o:spid="_x0000_s1035" type="#_x0000_t202" style="position:absolute;left:19963;top:16138;width:6934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1DEEED63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capsule</w:t>
                        </w:r>
                      </w:p>
                    </w:txbxContent>
                  </v:textbox>
                </v:shape>
                <v:shape id="TextBox 14" o:spid="_x0000_s1036" type="#_x0000_t202" style="position:absolute;left:3465;top:389;width:9752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" filled="f" stroked="f">
                  <v:textbox inset="0,,0">
                    <w:txbxContent>
                      <w:p w14:paraId="471ECB85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MG1655</w:t>
                        </w:r>
                      </w:p>
                    </w:txbxContent>
                  </v:textbox>
                </v:shape>
                <v:shape id="TextBox 15" o:spid="_x0000_s1037" type="#_x0000_t202" style="position:absolute;left:13216;top:372;width:979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" filled="f" stroked="f">
                  <v:textbox style="mso-fit-shape-to-text:t" inset="0,,0">
                    <w:txbxContent>
                      <w:p w14:paraId="5A75E9B0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ESC19</w:t>
                        </w:r>
                      </w:p>
                    </w:txbxContent>
                  </v:textbox>
                </v:shape>
                <v:shape id="TextBox 16" o:spid="_x0000_s1038" type="#_x0000_t202" style="position:absolute;left:24137;top:389;width:7743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" filled="f" stroked="f">
                  <v:textbox inset="0,,0">
                    <w:txbxContent>
                      <w:p w14:paraId="359608AC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ESC48</w:t>
                        </w:r>
                      </w:p>
                    </w:txbxContent>
                  </v:textbox>
                </v:shape>
                <v:shape id="TextBox 17" o:spid="_x0000_s1039" type="#_x0000_t202" style="position:absolute;left:82;top:7739;width:2781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" filled="f" stroked="f">
                  <v:textbox style="mso-fit-shape-to-text:t" inset="0">
                    <w:txbxContent>
                      <w:p w14:paraId="02172F85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그림 18" o:spid="_x0000_s1040" type="#_x0000_t75" style="position:absolute;left:22654;top:-340;width:9808;height:11094;rotation:3745641fd;visibility:visible;mso-wrap-style:square" coordsize="3335542,377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" path="m,2776958l1792788,,3335542,995993,1542755,3772951,,2776958xe">
                  <v:imagedata r:id="rId17" o:title="" croptop="14561f" cropbottom="29957f" cropleft="17815f" cropright="32677f"/>
                  <v:formulas/>
                  <v:path arrowok="t" o:extrusionok="t" o:connecttype="custom" o:connectlocs="0,816558;527165,0;980809,292869;453644,1109427" o:connectangles="0,0,0,0"/>
                </v:shape>
                <v:shape id="그림 19" o:spid="_x0000_s1041" type="#_x0000_t75" style="position:absolute;left:12982;top:2508;width:9719;height:5399;flip:y;visibility:visible;mso-wrap-style:square" coordsize="3305387,183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" path="m,l3305387,r,1836326l,1836326,,xe">
                  <v:imagedata r:id="rId17" o:title="" croptop="44808f" cropbottom="10500f" cropleft="30432f" cropright="20196f"/>
                  <v:formulas/>
                  <v:path arrowok="t" o:extrusionok="t" o:connecttype="custom" o:connectlocs="0,0;971941,0;971941,539968;0,539968" o:connectangles="0,0,0,0"/>
                </v:shape>
                <v:shape id="그림 20" o:spid="_x0000_s1042" type="#_x0000_t75" style="position:absolute;left:3710;top:-329;width:8867;height:11073;rotation:-4335580fd;visibility:visible;mso-wrap-style:square" coordsize="3015802,376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" path="m1679590,l3015802,3023264,1336211,3765603,,742340,1679590,xe">
                  <v:imagedata r:id="rId17" o:title="" croptop="16013f" cropbottom="28547f" cropleft="37728f" cropright="14205f"/>
                  <v:formulas/>
                  <v:path arrowok="t" o:extrusionok="t" o:connecttype="custom" o:connectlocs="493880,0;886790,888984;392910,1107267;0,218283" o:connectangles="0,0,0,0"/>
                </v:shape>
                <w10:wrap type="topAndBottom" anchorx="margin"/>
              </v:group>
            </w:pict>
          </mc:Fallback>
        </mc:AlternateContent>
      </w:r>
    </w:p>
    <w:p w14:paraId="3C419443" w14:textId="0FE73E36" w:rsidR="00994A3D" w:rsidRPr="00D6718F" w:rsidRDefault="00994A3D" w:rsidP="00D6718F">
      <w:pPr>
        <w:keepNext/>
        <w:jc w:val="center"/>
      </w:pPr>
    </w:p>
    <w:p w14:paraId="3AE196DF" w14:textId="71CB14B1" w:rsidR="00756DB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FC4CF7">
        <w:rPr>
          <w:rFonts w:cs="Times New Roman"/>
          <w:b/>
          <w:szCs w:val="24"/>
        </w:rPr>
        <w:t>S</w:t>
      </w:r>
      <w:r w:rsidR="00D6718F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56DBD" w:rsidRPr="00756DBD">
        <w:rPr>
          <w:rFonts w:cs="Times New Roman"/>
          <w:szCs w:val="24"/>
        </w:rPr>
        <w:t xml:space="preserve">Colony morphologies of the strains MG1655, ESC19, or ESC48. </w:t>
      </w:r>
      <w:r w:rsidR="00756DBD" w:rsidRPr="00756DBD">
        <w:rPr>
          <w:rFonts w:cs="Times New Roman"/>
          <w:b/>
          <w:bCs/>
          <w:szCs w:val="24"/>
        </w:rPr>
        <w:t>(A)</w:t>
      </w:r>
      <w:r w:rsidR="00756DBD" w:rsidRPr="00756DBD">
        <w:rPr>
          <w:rFonts w:cs="Times New Roman"/>
          <w:szCs w:val="24"/>
        </w:rPr>
        <w:t xml:space="preserve"> Each strain was grown overnight on LB agar plate for 4 days at 20°C. </w:t>
      </w:r>
      <w:r w:rsidR="00756DBD" w:rsidRPr="00756DBD">
        <w:rPr>
          <w:rFonts w:cs="Times New Roman"/>
          <w:b/>
          <w:bCs/>
          <w:szCs w:val="24"/>
        </w:rPr>
        <w:t>(B)</w:t>
      </w:r>
      <w:r w:rsidR="00756DBD" w:rsidRPr="00756DBD">
        <w:rPr>
          <w:rFonts w:cs="Times New Roman"/>
          <w:szCs w:val="24"/>
        </w:rPr>
        <w:t xml:space="preserve"> Capsule staining by Crystal violet and Congo red. Colonies from LB plates incubated at 20°C for 4 days were stained and observed as described in Materials and Methods. Arrows indicate capsule.</w:t>
      </w:r>
    </w:p>
    <w:p w14:paraId="61CEB8F4" w14:textId="5774FB61" w:rsidR="00756DBD" w:rsidRDefault="00756DB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230ADF2" w14:textId="52F3AD87" w:rsidR="00756DBD" w:rsidRPr="001549D3" w:rsidRDefault="00164699" w:rsidP="00164699">
      <w:pPr>
        <w:spacing w:before="0" w:after="200" w:line="276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lastRenderedPageBreak/>
        <w:drawing>
          <wp:inline distT="0" distB="0" distL="0" distR="0" wp14:anchorId="0F581242" wp14:editId="7A591145">
            <wp:extent cx="3286760" cy="3848735"/>
            <wp:effectExtent l="0" t="0" r="8890" b="0"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84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E1FF7" w14:textId="347F6062" w:rsidR="00756DBD" w:rsidRDefault="00756DBD" w:rsidP="00756DBD">
      <w:pPr>
        <w:keepNext/>
        <w:rPr>
          <w:rFonts w:cs="Times New Roman"/>
          <w:szCs w:val="24"/>
          <w:vertAlign w:val="subscript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FC4CF7">
        <w:rPr>
          <w:rFonts w:cs="Times New Roman"/>
          <w:b/>
          <w:szCs w:val="24"/>
        </w:rPr>
        <w:t>S</w:t>
      </w:r>
      <w:r w:rsidR="00D6718F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56DBD">
        <w:rPr>
          <w:rFonts w:cs="Times New Roman"/>
          <w:szCs w:val="24"/>
        </w:rPr>
        <w:t xml:space="preserve">Effect of GTPase activity of BipA on capsule production and LPS biosynthesis. </w:t>
      </w:r>
      <w:r w:rsidRPr="00756DBD">
        <w:rPr>
          <w:rFonts w:cs="Times New Roman"/>
          <w:b/>
          <w:bCs/>
          <w:szCs w:val="24"/>
        </w:rPr>
        <w:t xml:space="preserve">(A) </w:t>
      </w:r>
      <w:r w:rsidRPr="00756DBD">
        <w:rPr>
          <w:rFonts w:cs="Times New Roman"/>
          <w:szCs w:val="24"/>
        </w:rPr>
        <w:t>Colony morphologies of ESC19 transformants harboring pACYC184, pACYC184BipA, or pACYC184BipA</w:t>
      </w:r>
      <w:r w:rsidRPr="00756DBD">
        <w:rPr>
          <w:rFonts w:cs="Times New Roman"/>
          <w:szCs w:val="24"/>
          <w:vertAlign w:val="subscript"/>
        </w:rPr>
        <w:t>N128D</w:t>
      </w:r>
      <w:r w:rsidRPr="00756DBD">
        <w:rPr>
          <w:rFonts w:cs="Times New Roman"/>
          <w:szCs w:val="24"/>
        </w:rPr>
        <w:t xml:space="preserve">. 75 μl of diluted overnight culture was spread on to LB agar plates containing chloramphenicol and kanamycin, then the plates were incubated at 37°C or 20°C. </w:t>
      </w:r>
      <w:r w:rsidRPr="00756DBD">
        <w:rPr>
          <w:rFonts w:cs="Times New Roman"/>
          <w:b/>
          <w:bCs/>
          <w:szCs w:val="24"/>
        </w:rPr>
        <w:t xml:space="preserve">(B) </w:t>
      </w:r>
      <w:r w:rsidRPr="00756DBD">
        <w:rPr>
          <w:rFonts w:cs="Times New Roman"/>
          <w:szCs w:val="24"/>
        </w:rPr>
        <w:t>Growth of ESC19 transformants</w:t>
      </w:r>
      <w:r w:rsidRPr="00756DBD">
        <w:rPr>
          <w:rFonts w:cs="Times New Roman"/>
          <w:b/>
          <w:bCs/>
          <w:szCs w:val="24"/>
        </w:rPr>
        <w:t xml:space="preserve"> </w:t>
      </w:r>
      <w:r w:rsidRPr="00756DBD">
        <w:rPr>
          <w:rFonts w:cs="Times New Roman"/>
          <w:szCs w:val="24"/>
        </w:rPr>
        <w:t xml:space="preserve">on LB or MacConkey agar plates. The ESC19 cells shown in </w:t>
      </w:r>
      <w:r w:rsidRPr="00756DBD">
        <w:rPr>
          <w:rFonts w:cs="Times New Roman"/>
          <w:b/>
          <w:bCs/>
          <w:szCs w:val="24"/>
        </w:rPr>
        <w:t>(A)</w:t>
      </w:r>
      <w:r w:rsidRPr="00756DBD">
        <w:rPr>
          <w:rFonts w:cs="Times New Roman"/>
          <w:szCs w:val="24"/>
        </w:rPr>
        <w:t xml:space="preserve"> were incubated overnight in LB medium containing chloramphenicol and kanamycin at 37°C. 3 μl of diluted overnight culture w</w:t>
      </w:r>
      <w:bookmarkStart w:id="0" w:name="_GoBack"/>
      <w:bookmarkEnd w:id="0"/>
      <w:r w:rsidRPr="00756DBD">
        <w:rPr>
          <w:rFonts w:cs="Times New Roman"/>
          <w:szCs w:val="24"/>
        </w:rPr>
        <w:t>as streaked on LB or MacConkey agar plates containing the same antibiotics. a; pACYC184, b; pACYC184BipA, c; pACYC184BipA</w:t>
      </w:r>
      <w:r w:rsidRPr="00756DBD">
        <w:rPr>
          <w:rFonts w:cs="Times New Roman"/>
          <w:szCs w:val="24"/>
          <w:vertAlign w:val="subscript"/>
        </w:rPr>
        <w:t>N128D.</w:t>
      </w:r>
    </w:p>
    <w:p w14:paraId="458D17A9" w14:textId="77777777" w:rsidR="00756DBD" w:rsidRDefault="00756DBD">
      <w:pPr>
        <w:spacing w:before="0" w:after="200" w:line="276" w:lineRule="auto"/>
        <w:rPr>
          <w:rFonts w:cs="Times New Roman"/>
          <w:szCs w:val="24"/>
          <w:vertAlign w:val="subscript"/>
        </w:rPr>
      </w:pPr>
      <w:r>
        <w:rPr>
          <w:rFonts w:cs="Times New Roman"/>
          <w:szCs w:val="24"/>
          <w:vertAlign w:val="subscript"/>
        </w:rPr>
        <w:br w:type="page"/>
      </w:r>
    </w:p>
    <w:p w14:paraId="7D890E70" w14:textId="7FBB8E70" w:rsidR="00756DBD" w:rsidRPr="001549D3" w:rsidRDefault="00756DBD" w:rsidP="00756DBD">
      <w:pPr>
        <w:keepNext/>
        <w:jc w:val="center"/>
        <w:rPr>
          <w:rFonts w:cs="Times New Roman"/>
          <w:szCs w:val="24"/>
        </w:rPr>
      </w:pPr>
      <w:r w:rsidRPr="00756DBD">
        <w:rPr>
          <w:rFonts w:cs="Times New Roman"/>
          <w:noProof/>
          <w:szCs w:val="24"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546E2D" wp14:editId="68CD81EC">
                <wp:simplePos x="0" y="0"/>
                <wp:positionH relativeFrom="margin">
                  <wp:posOffset>122555</wp:posOffset>
                </wp:positionH>
                <wp:positionV relativeFrom="paragraph">
                  <wp:posOffset>266700</wp:posOffset>
                </wp:positionV>
                <wp:extent cx="5954549" cy="4121987"/>
                <wp:effectExtent l="0" t="0" r="8255" b="0"/>
                <wp:wrapTopAndBottom/>
                <wp:docPr id="44" name="그룹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549" cy="4121987"/>
                          <a:chOff x="0" y="0"/>
                          <a:chExt cx="5954549" cy="4121987"/>
                        </a:xfrm>
                      </wpg:grpSpPr>
                      <pic:pic xmlns:pic="http://schemas.openxmlformats.org/drawingml/2006/picture">
                        <pic:nvPicPr>
                          <pic:cNvPr id="45" name="그림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360574" y="152323"/>
                            <a:ext cx="2593975" cy="1922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9"/>
                        <wps:cNvSpPr txBox="1"/>
                        <wps:spPr>
                          <a:xfrm>
                            <a:off x="0" y="0"/>
                            <a:ext cx="23993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01FB38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rtlCol="0">
                          <a:spAutoFit/>
                        </wps:bodyPr>
                      </wps:wsp>
                      <wps:wsp>
                        <wps:cNvPr id="47" name="TextBox 50"/>
                        <wps:cNvSpPr txBox="1"/>
                        <wps:spPr>
                          <a:xfrm>
                            <a:off x="3411272" y="0"/>
                            <a:ext cx="23993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9C0806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" name="그림 4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366924" y="2202700"/>
                            <a:ext cx="2587625" cy="191928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9" name="그룹 49"/>
                        <wpg:cNvGrpSpPr/>
                        <wpg:grpSpPr>
                          <a:xfrm>
                            <a:off x="317445" y="2369339"/>
                            <a:ext cx="3029673" cy="738399"/>
                            <a:chOff x="317445" y="2369339"/>
                            <a:chExt cx="5271236" cy="1284718"/>
                          </a:xfrm>
                        </wpg:grpSpPr>
                        <pic:pic xmlns:pic="http://schemas.openxmlformats.org/drawingml/2006/picture">
                          <pic:nvPicPr>
                            <pic:cNvPr id="50" name="그림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7445" y="2372457"/>
                              <a:ext cx="1281600" cy="128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그림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7203" y="2369339"/>
                              <a:ext cx="1281600" cy="1281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그림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7081" y="2369339"/>
                              <a:ext cx="1281600" cy="1281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3" name="TextBox 77"/>
                        <wps:cNvSpPr txBox="1"/>
                        <wps:spPr>
                          <a:xfrm rot="16200000">
                            <a:off x="-70330" y="2651372"/>
                            <a:ext cx="568960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AF3F40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37°C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54" name="TextBox 80"/>
                        <wps:cNvSpPr txBox="1"/>
                        <wps:spPr>
                          <a:xfrm rot="16200000">
                            <a:off x="-70331" y="3414610"/>
                            <a:ext cx="568960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23F07D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20°C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55" name="TextBox 81"/>
                        <wps:cNvSpPr txBox="1"/>
                        <wps:spPr>
                          <a:xfrm>
                            <a:off x="316800" y="2130435"/>
                            <a:ext cx="737235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98DD08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pACYC184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57" name="TextBox 82"/>
                        <wps:cNvSpPr txBox="1"/>
                        <wps:spPr>
                          <a:xfrm>
                            <a:off x="1081137" y="2048936"/>
                            <a:ext cx="737235" cy="262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18AD29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pACYC184</w:t>
                              </w:r>
                            </w:p>
                            <w:p w14:paraId="2EB7DACF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BipA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58" name="TextBox 105"/>
                        <wps:cNvSpPr txBox="1"/>
                        <wps:spPr>
                          <a:xfrm>
                            <a:off x="1845473" y="2120972"/>
                            <a:ext cx="737235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FDB101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pBIS02-2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59" name="TextBox 106"/>
                        <wps:cNvSpPr txBox="1"/>
                        <wps:spPr>
                          <a:xfrm>
                            <a:off x="2609808" y="2120972"/>
                            <a:ext cx="737235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7A9150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pBIS05-2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" name="그림 6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1376" y="3132523"/>
                            <a:ext cx="736607" cy="736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그림 6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5943" y="3132523"/>
                            <a:ext cx="736607" cy="736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그림 6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0512" y="3132523"/>
                            <a:ext cx="736607" cy="736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그림 6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808" y="3132523"/>
                            <a:ext cx="736607" cy="736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5"/>
                        <wps:cNvSpPr txBox="1"/>
                        <wps:spPr>
                          <a:xfrm>
                            <a:off x="3414447" y="1878295"/>
                            <a:ext cx="23993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0E9FF0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rtlCol="0">
                          <a:spAutoFit/>
                        </wps:bodyPr>
                      </wps:wsp>
                      <wps:wsp>
                        <wps:cNvPr id="65" name="TextBox 66"/>
                        <wps:cNvSpPr txBox="1"/>
                        <wps:spPr>
                          <a:xfrm>
                            <a:off x="3175" y="1878295"/>
                            <a:ext cx="23993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ECDF5F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rtlCol="0">
                          <a:spAutoFit/>
                        </wps:bodyPr>
                      </wps:wsp>
                      <wps:wsp>
                        <wps:cNvPr id="66" name="TextBox 56"/>
                        <wps:cNvSpPr txBox="1"/>
                        <wps:spPr>
                          <a:xfrm>
                            <a:off x="300624" y="124382"/>
                            <a:ext cx="737235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AB7C33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MG1655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67" name="TextBox 57"/>
                        <wps:cNvSpPr txBox="1"/>
                        <wps:spPr>
                          <a:xfrm>
                            <a:off x="1066701" y="124383"/>
                            <a:ext cx="737235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37E36D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ESC19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68" name="TextBox 58"/>
                        <wps:cNvSpPr txBox="1"/>
                        <wps:spPr>
                          <a:xfrm rot="16200000">
                            <a:off x="-73505" y="590965"/>
                            <a:ext cx="568960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A5574A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37°C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69" name="TextBox 59"/>
                        <wps:cNvSpPr txBox="1"/>
                        <wps:spPr>
                          <a:xfrm rot="16200000">
                            <a:off x="-73505" y="1354202"/>
                            <a:ext cx="568960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6D568D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20°C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70" name="TextBox 60"/>
                        <wps:cNvSpPr txBox="1"/>
                        <wps:spPr>
                          <a:xfrm>
                            <a:off x="1831667" y="124383"/>
                            <a:ext cx="736600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F6CA57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ESC48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" name="그림 7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562" y="319582"/>
                            <a:ext cx="737239" cy="737239"/>
                          </a:xfrm>
                          <a:custGeom>
                            <a:avLst/>
                            <a:gdLst>
                              <a:gd name="connsiteX0" fmla="*/ 0 w 3960000"/>
                              <a:gd name="connsiteY0" fmla="*/ 0 h 3960000"/>
                              <a:gd name="connsiteX1" fmla="*/ 3960000 w 3960000"/>
                              <a:gd name="connsiteY1" fmla="*/ 0 h 3960000"/>
                              <a:gd name="connsiteX2" fmla="*/ 3960000 w 3960000"/>
                              <a:gd name="connsiteY2" fmla="*/ 3960000 h 3960000"/>
                              <a:gd name="connsiteX3" fmla="*/ 0 w 3960000"/>
                              <a:gd name="connsiteY3" fmla="*/ 3960000 h 39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60000" h="3960000">
                                <a:moveTo>
                                  <a:pt x="0" y="0"/>
                                </a:moveTo>
                                <a:lnTo>
                                  <a:pt x="3960000" y="0"/>
                                </a:lnTo>
                                <a:lnTo>
                                  <a:pt x="3960000" y="3960000"/>
                                </a:lnTo>
                                <a:lnTo>
                                  <a:pt x="0" y="396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72" name="그림 7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1407" y="319582"/>
                            <a:ext cx="737239" cy="737239"/>
                          </a:xfrm>
                          <a:custGeom>
                            <a:avLst/>
                            <a:gdLst>
                              <a:gd name="connsiteX0" fmla="*/ 0 w 3960000"/>
                              <a:gd name="connsiteY0" fmla="*/ 0 h 3960000"/>
                              <a:gd name="connsiteX1" fmla="*/ 3960000 w 3960000"/>
                              <a:gd name="connsiteY1" fmla="*/ 0 h 3960000"/>
                              <a:gd name="connsiteX2" fmla="*/ 3960000 w 3960000"/>
                              <a:gd name="connsiteY2" fmla="*/ 3960000 h 3960000"/>
                              <a:gd name="connsiteX3" fmla="*/ 0 w 3960000"/>
                              <a:gd name="connsiteY3" fmla="*/ 3960000 h 39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60000" h="3960000">
                                <a:moveTo>
                                  <a:pt x="0" y="0"/>
                                </a:moveTo>
                                <a:lnTo>
                                  <a:pt x="3960000" y="0"/>
                                </a:lnTo>
                                <a:lnTo>
                                  <a:pt x="3960000" y="3960000"/>
                                </a:lnTo>
                                <a:lnTo>
                                  <a:pt x="0" y="396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73" name="그림 7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31718" y="319714"/>
                            <a:ext cx="737239" cy="737239"/>
                          </a:xfrm>
                          <a:custGeom>
                            <a:avLst/>
                            <a:gdLst>
                              <a:gd name="connsiteX0" fmla="*/ 0 w 3960000"/>
                              <a:gd name="connsiteY0" fmla="*/ 0 h 3960000"/>
                              <a:gd name="connsiteX1" fmla="*/ 3960000 w 3960000"/>
                              <a:gd name="connsiteY1" fmla="*/ 0 h 3960000"/>
                              <a:gd name="connsiteX2" fmla="*/ 3960000 w 3960000"/>
                              <a:gd name="connsiteY2" fmla="*/ 3960000 h 3960000"/>
                              <a:gd name="connsiteX3" fmla="*/ 0 w 3960000"/>
                              <a:gd name="connsiteY3" fmla="*/ 3960000 h 39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60000" h="3960000">
                                <a:moveTo>
                                  <a:pt x="0" y="0"/>
                                </a:moveTo>
                                <a:lnTo>
                                  <a:pt x="3960000" y="0"/>
                                </a:lnTo>
                                <a:lnTo>
                                  <a:pt x="3960000" y="3960000"/>
                                </a:lnTo>
                                <a:lnTo>
                                  <a:pt x="0" y="396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74" name="그림 7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5416" y="1080704"/>
                            <a:ext cx="738000" cy="738000"/>
                          </a:xfrm>
                          <a:custGeom>
                            <a:avLst/>
                            <a:gdLst>
                              <a:gd name="connsiteX0" fmla="*/ 0 w 3420000"/>
                              <a:gd name="connsiteY0" fmla="*/ 0 h 3420000"/>
                              <a:gd name="connsiteX1" fmla="*/ 3420000 w 3420000"/>
                              <a:gd name="connsiteY1" fmla="*/ 0 h 3420000"/>
                              <a:gd name="connsiteX2" fmla="*/ 3420000 w 3420000"/>
                              <a:gd name="connsiteY2" fmla="*/ 3420000 h 3420000"/>
                              <a:gd name="connsiteX3" fmla="*/ 0 w 3420000"/>
                              <a:gd name="connsiteY3" fmla="*/ 3420000 h 342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0000" h="3420000">
                                <a:moveTo>
                                  <a:pt x="0" y="0"/>
                                </a:moveTo>
                                <a:lnTo>
                                  <a:pt x="3420000" y="0"/>
                                </a:lnTo>
                                <a:lnTo>
                                  <a:pt x="3420000" y="3420000"/>
                                </a:lnTo>
                                <a:lnTo>
                                  <a:pt x="0" y="342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75" name="그림 7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9876" y="1080704"/>
                            <a:ext cx="738000" cy="738000"/>
                          </a:xfrm>
                          <a:custGeom>
                            <a:avLst/>
                            <a:gdLst>
                              <a:gd name="connsiteX0" fmla="*/ 0 w 3420000"/>
                              <a:gd name="connsiteY0" fmla="*/ 0 h 3420000"/>
                              <a:gd name="connsiteX1" fmla="*/ 3420000 w 3420000"/>
                              <a:gd name="connsiteY1" fmla="*/ 0 h 3420000"/>
                              <a:gd name="connsiteX2" fmla="*/ 3420000 w 3420000"/>
                              <a:gd name="connsiteY2" fmla="*/ 3420000 h 3420000"/>
                              <a:gd name="connsiteX3" fmla="*/ 0 w 3420000"/>
                              <a:gd name="connsiteY3" fmla="*/ 3420000 h 342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0000" h="3420000">
                                <a:moveTo>
                                  <a:pt x="0" y="0"/>
                                </a:moveTo>
                                <a:lnTo>
                                  <a:pt x="3420000" y="0"/>
                                </a:lnTo>
                                <a:lnTo>
                                  <a:pt x="3420000" y="3420000"/>
                                </a:lnTo>
                                <a:lnTo>
                                  <a:pt x="0" y="342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76" name="그림 7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30957" y="1080704"/>
                            <a:ext cx="738000" cy="738000"/>
                          </a:xfrm>
                          <a:custGeom>
                            <a:avLst/>
                            <a:gdLst>
                              <a:gd name="connsiteX0" fmla="*/ 0 w 3420000"/>
                              <a:gd name="connsiteY0" fmla="*/ 0 h 3420000"/>
                              <a:gd name="connsiteX1" fmla="*/ 3420000 w 3420000"/>
                              <a:gd name="connsiteY1" fmla="*/ 0 h 3420000"/>
                              <a:gd name="connsiteX2" fmla="*/ 3420000 w 3420000"/>
                              <a:gd name="connsiteY2" fmla="*/ 3420000 h 3420000"/>
                              <a:gd name="connsiteX3" fmla="*/ 0 w 3420000"/>
                              <a:gd name="connsiteY3" fmla="*/ 3420000 h 342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0000" h="3420000">
                                <a:moveTo>
                                  <a:pt x="0" y="0"/>
                                </a:moveTo>
                                <a:lnTo>
                                  <a:pt x="3420000" y="0"/>
                                </a:lnTo>
                                <a:lnTo>
                                  <a:pt x="3420000" y="3420000"/>
                                </a:lnTo>
                                <a:lnTo>
                                  <a:pt x="0" y="342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77" name="그림 7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093" t="947" r="7122" b="4220"/>
                          <a:stretch>
                            <a:fillRect/>
                          </a:stretch>
                        </pic:blipFill>
                        <pic:spPr>
                          <a:xfrm>
                            <a:off x="1088352" y="2367946"/>
                            <a:ext cx="738000" cy="738000"/>
                          </a:xfrm>
                          <a:custGeom>
                            <a:avLst/>
                            <a:gdLst>
                              <a:gd name="connsiteX0" fmla="*/ 0 w 3960000"/>
                              <a:gd name="connsiteY0" fmla="*/ 0 h 3960000"/>
                              <a:gd name="connsiteX1" fmla="*/ 3960000 w 3960000"/>
                              <a:gd name="connsiteY1" fmla="*/ 0 h 3960000"/>
                              <a:gd name="connsiteX2" fmla="*/ 3960000 w 3960000"/>
                              <a:gd name="connsiteY2" fmla="*/ 3960000 h 3960000"/>
                              <a:gd name="connsiteX3" fmla="*/ 0 w 3960000"/>
                              <a:gd name="connsiteY3" fmla="*/ 3960000 h 396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60000" h="3960000">
                                <a:moveTo>
                                  <a:pt x="0" y="0"/>
                                </a:moveTo>
                                <a:lnTo>
                                  <a:pt x="3960000" y="0"/>
                                </a:lnTo>
                                <a:lnTo>
                                  <a:pt x="3960000" y="3960000"/>
                                </a:lnTo>
                                <a:lnTo>
                                  <a:pt x="0" y="396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46E2D" id="그룹 3" o:spid="_x0000_s1043" style="position:absolute;left:0;text-align:left;margin-left:9.65pt;margin-top:21pt;width:468.85pt;height:324.55pt;z-index:251663360;mso-position-horizontal-relative:margin" coordsize="59545,41219" o:gfxdata="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">
                <v:shape id="그림 45" o:spid="_x0000_s1044" type="#_x0000_t75" style="position:absolute;left:33605;top:1523;width:25940;height:19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">
                  <v:imagedata r:id="rId35" o:title=""/>
                </v:shape>
                <v:shape id="TextBox 49" o:spid="_x0000_s1045" type="#_x0000_t202" style="position:absolute;width:2399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" filled="f" stroked="f">
                  <v:textbox style="mso-fit-shape-to-text:t" inset="0">
                    <w:txbxContent>
                      <w:p w14:paraId="7801FB38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50" o:spid="_x0000_s1046" type="#_x0000_t202" style="position:absolute;left:34112;width:240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" filled="f" stroked="f">
                  <v:textbox style="mso-fit-shape-to-text:t" inset="0">
                    <w:txbxContent>
                      <w:p w14:paraId="149C0806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그림 48" o:spid="_x0000_s1047" type="#_x0000_t75" style="position:absolute;left:33669;top:22027;width:25876;height:19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">
                  <v:imagedata r:id="rId36" o:title=""/>
                </v:shape>
                <v:group id="그룹 49" o:spid="_x0000_s1048" style="position:absolute;left:3174;top:23693;width:30297;height:7384" coordorigin="3174,23693" coordsize="52712,1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그림 50" o:spid="_x0000_s1049" type="#_x0000_t75" style="position:absolute;left:3174;top:23724;width:12816;height:1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">
                    <v:imagedata r:id="rId37" o:title=""/>
                    <v:path arrowok="t"/>
                  </v:shape>
                  <v:shape id="그림 51" o:spid="_x0000_s1050" type="#_x0000_t75" style="position:absolute;left:29772;top:23693;width:12816;height:1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">
                    <v:imagedata r:id="rId38" o:title=""/>
                    <v:path arrowok="t"/>
                  </v:shape>
                  <v:shape id="그림 52" o:spid="_x0000_s1051" type="#_x0000_t75" style="position:absolute;left:43070;top:23693;width:12816;height:1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">
                    <v:imagedata r:id="rId39" o:title=""/>
                    <v:path arrowok="t"/>
                  </v:shape>
                </v:group>
                <v:shape id="TextBox 77" o:spid="_x0000_s1052" type="#_x0000_t202" style="position:absolute;left:-704;top:26514;width:5689;height:13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" filled="f" stroked="f">
                  <v:textbox style="mso-fit-shape-to-text:t" inset="0,0,0,0">
                    <w:txbxContent>
                      <w:p w14:paraId="4EAF3F40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37°C</w:t>
                        </w:r>
                      </w:p>
                    </w:txbxContent>
                  </v:textbox>
                </v:shape>
                <v:shape id="TextBox 80" o:spid="_x0000_s1053" type="#_x0000_t202" style="position:absolute;left:-704;top:34146;width:5690;height:13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" filled="f" stroked="f">
                  <v:textbox style="mso-fit-shape-to-text:t" inset="0,0,0,0">
                    <w:txbxContent>
                      <w:p w14:paraId="7323F07D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20°C</w:t>
                        </w:r>
                      </w:p>
                    </w:txbxContent>
                  </v:textbox>
                </v:shape>
                <v:shape id="TextBox 81" o:spid="_x0000_s1054" type="#_x0000_t202" style="position:absolute;left:3168;top:21304;width:7372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2798DD08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pACYC184</w:t>
                        </w:r>
                      </w:p>
                    </w:txbxContent>
                  </v:textbox>
                </v:shape>
                <v:shape id="TextBox 82" o:spid="_x0000_s1055" type="#_x0000_t202" style="position:absolute;left:10811;top:20489;width:737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5518AD29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pACYC184</w:t>
                        </w:r>
                      </w:p>
                      <w:p w14:paraId="2EB7DACF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BipA</w:t>
                        </w:r>
                      </w:p>
                    </w:txbxContent>
                  </v:textbox>
                </v:shape>
                <v:shape id="TextBox 105" o:spid="_x0000_s1056" type="#_x0000_t202" style="position:absolute;left:18454;top:21209;width:7373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08FDB101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pBIS02-2</w:t>
                        </w:r>
                      </w:p>
                    </w:txbxContent>
                  </v:textbox>
                </v:shape>
                <v:shape id="TextBox 106" o:spid="_x0000_s1057" type="#_x0000_t202" style="position:absolute;left:26098;top:21209;width:7372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417A9150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pBIS05-2</w:t>
                        </w:r>
                      </w:p>
                    </w:txbxContent>
                  </v:textbox>
                </v:shape>
                <v:shape id="그림 60" o:spid="_x0000_s1058" type="#_x0000_t75" style="position:absolute;left:10813;top:31325;width:7366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">
                  <v:imagedata r:id="rId40" o:title=""/>
                  <v:path arrowok="t"/>
                </v:shape>
                <v:shape id="그림 61" o:spid="_x0000_s1059" type="#_x0000_t75" style="position:absolute;left:18459;top:31325;width:7366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">
                  <v:imagedata r:id="rId41" o:title=""/>
                  <v:path arrowok="t"/>
                </v:shape>
                <v:shape id="그림 62" o:spid="_x0000_s1060" type="#_x0000_t75" style="position:absolute;left:26105;top:31325;width:7366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">
                  <v:imagedata r:id="rId42" o:title=""/>
                  <v:path arrowok="t"/>
                </v:shape>
                <v:shape id="그림 63" o:spid="_x0000_s1061" type="#_x0000_t75" style="position:absolute;left:3168;top:31325;width:7366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">
                  <v:imagedata r:id="rId43" o:title=""/>
                  <v:path arrowok="t"/>
                </v:shape>
                <v:shape id="TextBox 65" o:spid="_x0000_s1062" type="#_x0000_t202" style="position:absolute;left:34144;top:18782;width:2399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" filled="f" stroked="f">
                  <v:textbox style="mso-fit-shape-to-text:t" inset="0">
                    <w:txbxContent>
                      <w:p w14:paraId="360E9FF0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TextBox 66" o:spid="_x0000_s1063" type="#_x0000_t202" style="position:absolute;left:31;top:18782;width:2400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" filled="f" stroked="f">
                  <v:textbox style="mso-fit-shape-to-text:t" inset="0">
                    <w:txbxContent>
                      <w:p w14:paraId="18ECDF5F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TextBox 56" o:spid="_x0000_s1064" type="#_x0000_t202" style="position:absolute;left:3006;top:1243;width:7372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<v:textbox style="mso-fit-shape-to-text:t" inset="0,0,0,0">
                    <w:txbxContent>
                      <w:p w14:paraId="4AAB7C33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MG1655</w:t>
                        </w:r>
                      </w:p>
                    </w:txbxContent>
                  </v:textbox>
                </v:shape>
                <v:shape id="TextBox 57" o:spid="_x0000_s1065" type="#_x0000_t202" style="position:absolute;left:10667;top:1243;width:7372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3937E36D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ESC19</w:t>
                        </w:r>
                      </w:p>
                    </w:txbxContent>
                  </v:textbox>
                </v:shape>
                <v:shape id="TextBox 58" o:spid="_x0000_s1066" type="#_x0000_t202" style="position:absolute;left:-736;top:5910;width:5689;height:13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" filled="f" stroked="f">
                  <v:textbox style="mso-fit-shape-to-text:t" inset="0,0,0,0">
                    <w:txbxContent>
                      <w:p w14:paraId="57A5574A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37°C</w:t>
                        </w:r>
                      </w:p>
                    </w:txbxContent>
                  </v:textbox>
                </v:shape>
                <v:shape id="TextBox 59" o:spid="_x0000_s1067" type="#_x0000_t202" style="position:absolute;left:-736;top:13542;width:5690;height:13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" filled="f" stroked="f">
                  <v:textbox style="mso-fit-shape-to-text:t" inset="0,0,0,0">
                    <w:txbxContent>
                      <w:p w14:paraId="4A6D568D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20°C</w:t>
                        </w:r>
                      </w:p>
                    </w:txbxContent>
                  </v:textbox>
                </v:shape>
                <v:shape id="TextBox 60" o:spid="_x0000_s1068" type="#_x0000_t202" style="position:absolute;left:18316;top:1243;width:7366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<v:textbox style="mso-fit-shape-to-text:t" inset="0,0,0,0">
                    <w:txbxContent>
                      <w:p w14:paraId="56F6CA57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ESC48</w:t>
                        </w:r>
                      </w:p>
                    </w:txbxContent>
                  </v:textbox>
                </v:shape>
                <v:shape id="그림 71" o:spid="_x0000_s1069" type="#_x0000_t75" style="position:absolute;left:10665;top:3195;width:7373;height:7373;visibility:visible;mso-wrap-style:square" coordsize="3960000,39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" path="m,l3960000,r,3960000l,3960000,,xe">
                  <v:imagedata r:id="rId44" o:title=""/>
                  <v:formulas/>
                  <v:path arrowok="t" o:extrusionok="t" o:connecttype="custom" o:connectlocs="0,0;737239,0;737239,737239;0,737239" o:connectangles="0,0,0,0"/>
                </v:shape>
                <v:shape id="그림 72" o:spid="_x0000_s1070" type="#_x0000_t75" style="position:absolute;left:3014;top:3195;width:7372;height:7373;visibility:visible;mso-wrap-style:square" coordsize="3960000,39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" path="m,l3960000,r,3960000l,3960000,,xe">
                  <v:imagedata r:id="rId45" o:title=""/>
                  <v:formulas/>
                  <v:path arrowok="t" o:extrusionok="t" o:connecttype="custom" o:connectlocs="0,0;737239,0;737239,737239;0,737239" o:connectangles="0,0,0,0"/>
                </v:shape>
                <v:shape id="그림 73" o:spid="_x0000_s1071" type="#_x0000_t75" style="position:absolute;left:18317;top:3197;width:7372;height:7372;visibility:visible;mso-wrap-style:square" coordsize="3960000,39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" path="m,l3960000,r,3960000l,3960000,,xe">
                  <v:imagedata r:id="rId46" o:title=""/>
                  <v:formulas/>
                  <v:path arrowok="t" o:extrusionok="t" o:connecttype="custom" o:connectlocs="0,0;737239,0;737239,737239;0,737239" o:connectangles="0,0,0,0"/>
                </v:shape>
                <v:shape id="그림 74" o:spid="_x0000_s1072" type="#_x0000_t75" style="position:absolute;left:10654;top:10807;width:7380;height:7380;visibility:visible;mso-wrap-style:square" coordsize="3420000,34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" path="m,l3420000,r,3420000l,3420000,,xe">
                  <v:imagedata r:id="rId47" o:title=""/>
                  <v:formulas/>
                  <v:path arrowok="t" o:extrusionok="t" o:connecttype="custom" o:connectlocs="0,0;738000,0;738000,738000;0,738000" o:connectangles="0,0,0,0"/>
                </v:shape>
                <v:shape id="그림 75" o:spid="_x0000_s1073" type="#_x0000_t75" style="position:absolute;left:2998;top:10807;width:7380;height:7380;visibility:visible;mso-wrap-style:square" coordsize="3420000,34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" path="m,l3420000,r,3420000l,3420000,,xe">
                  <v:imagedata r:id="rId48" o:title=""/>
                  <v:formulas/>
                  <v:path arrowok="t" o:extrusionok="t" o:connecttype="custom" o:connectlocs="0,0;738000,0;738000,738000;0,738000" o:connectangles="0,0,0,0"/>
                </v:shape>
                <v:shape id="그림 76" o:spid="_x0000_s1074" type="#_x0000_t75" style="position:absolute;left:18309;top:10807;width:7380;height:7380;visibility:visible;mso-wrap-style:square" coordsize="3420000,34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" path="m,l3420000,r,3420000l,3420000,,xe">
                  <v:imagedata r:id="rId49" o:title=""/>
                  <v:formulas/>
                  <v:path arrowok="t" o:extrusionok="t" o:connecttype="custom" o:connectlocs="0,0;738000,0;738000,738000;0,738000" o:connectangles="0,0,0,0"/>
                </v:shape>
                <v:shape id="그림 77" o:spid="_x0000_s1075" type="#_x0000_t75" style="position:absolute;left:10883;top:23679;width:7380;height:7380;visibility:visible;mso-wrap-style:square" coordsize="3960000,39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" path="m,l3960000,r,3960000l,3960000,,xe">
                  <v:imagedata r:id="rId50" o:title="" croptop="621f" cropbottom="2766f" cropleft="10547f" cropright="4667f"/>
                  <v:formulas/>
                  <v:path arrowok="t" o:extrusionok="t" o:connecttype="custom" o:connectlocs="0,0;738000,0;738000,738000;0,738000" o:connectangles="0,0,0,0"/>
                </v:shape>
                <w10:wrap type="topAndBottom" anchorx="margin"/>
              </v:group>
            </w:pict>
          </mc:Fallback>
        </mc:AlternateContent>
      </w:r>
    </w:p>
    <w:p w14:paraId="756B05B3" w14:textId="77777777" w:rsidR="00756DBD" w:rsidRDefault="00756DBD" w:rsidP="00756DBD">
      <w:pPr>
        <w:keepNext/>
        <w:rPr>
          <w:rFonts w:cs="Times New Roman"/>
          <w:b/>
          <w:szCs w:val="24"/>
        </w:rPr>
      </w:pPr>
    </w:p>
    <w:p w14:paraId="4CC34BE7" w14:textId="65626F78" w:rsidR="00756DBD" w:rsidRPr="00756DBD" w:rsidRDefault="00756DBD" w:rsidP="00756DBD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 w:rsidR="00FC4CF7">
        <w:rPr>
          <w:rFonts w:cs="Times New Roman"/>
          <w:b/>
          <w:szCs w:val="24"/>
        </w:rPr>
        <w:t>S</w:t>
      </w:r>
      <w:r w:rsidR="00D6718F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56DBD">
        <w:t xml:space="preserve">Swimming motility assay. </w:t>
      </w:r>
      <w:r w:rsidRPr="00756DBD">
        <w:rPr>
          <w:b/>
          <w:bCs/>
        </w:rPr>
        <w:t xml:space="preserve">(A), (B) </w:t>
      </w:r>
      <w:r w:rsidRPr="00756DBD">
        <w:t>Motilities of the strains MG1655, ESC19 and ESC48 at 37°C or 20°C on swimming LB agar plates (0.3% agar). The swimming speed was calculated by dividing migration distance by incubation time. The results are representative of three identical individual assays.</w:t>
      </w:r>
      <w:r w:rsidRPr="00756DBD">
        <w:rPr>
          <w:b/>
          <w:bCs/>
        </w:rPr>
        <w:t xml:space="preserve"> </w:t>
      </w:r>
      <w:r w:rsidRPr="00756DBD">
        <w:t>Representative result with the strains MG1655 and ESC48 after 16 h at</w:t>
      </w:r>
      <w:r w:rsidRPr="00756DBD">
        <w:rPr>
          <w:b/>
          <w:bCs/>
        </w:rPr>
        <w:t xml:space="preserve"> </w:t>
      </w:r>
      <w:r w:rsidRPr="00756DBD">
        <w:t xml:space="preserve">37°C or 7 days at 20°C is shown in </w:t>
      </w:r>
      <w:r w:rsidRPr="00756DBD">
        <w:rPr>
          <w:b/>
          <w:bCs/>
        </w:rPr>
        <w:t>(A)</w:t>
      </w:r>
      <w:r w:rsidRPr="00756DBD">
        <w:t xml:space="preserve">. </w:t>
      </w:r>
      <w:r w:rsidRPr="00756DBD">
        <w:rPr>
          <w:b/>
          <w:bCs/>
        </w:rPr>
        <w:t>(C), (D)</w:t>
      </w:r>
      <w:r w:rsidRPr="00756DBD">
        <w:t xml:space="preserve"> Motilities of ESC19 cells transformed with pACYC184, pACYC184BipA, pBIS02-2, or pBIS05-2.</w:t>
      </w:r>
      <w:r w:rsidRPr="00756DBD">
        <w:rPr>
          <w:b/>
          <w:bCs/>
        </w:rPr>
        <w:t xml:space="preserve"> </w:t>
      </w:r>
      <w:r w:rsidRPr="00756DBD">
        <w:t>The assay was performed triplicate as described above.</w:t>
      </w:r>
      <w:r w:rsidRPr="00756DBD">
        <w:rPr>
          <w:b/>
          <w:bCs/>
        </w:rPr>
        <w:t xml:space="preserve"> </w:t>
      </w:r>
      <w:r w:rsidRPr="00756DBD">
        <w:t xml:space="preserve">The representative result of each assay is shown in </w:t>
      </w:r>
      <w:r w:rsidRPr="00756DBD">
        <w:rPr>
          <w:b/>
          <w:bCs/>
        </w:rPr>
        <w:t>(C)</w:t>
      </w:r>
      <w:r w:rsidRPr="00756DBD">
        <w:t xml:space="preserve">. </w:t>
      </w:r>
    </w:p>
    <w:p w14:paraId="0DFBD035" w14:textId="2CE79EC9" w:rsidR="00756DBD" w:rsidRDefault="00756DBD" w:rsidP="00756DBD">
      <w:pPr>
        <w:keepNext/>
        <w:rPr>
          <w:rFonts w:cs="Times New Roman"/>
          <w:szCs w:val="24"/>
        </w:rPr>
      </w:pPr>
    </w:p>
    <w:p w14:paraId="3EB1A2D1" w14:textId="359C0075" w:rsidR="00756DBD" w:rsidRDefault="00756DB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CFA96C5" w14:textId="77777777" w:rsidR="00756DBD" w:rsidRDefault="00756DBD" w:rsidP="00756DBD">
      <w:pPr>
        <w:keepNext/>
        <w:jc w:val="center"/>
        <w:rPr>
          <w:rFonts w:cs="Times New Roman"/>
          <w:szCs w:val="24"/>
        </w:rPr>
      </w:pPr>
    </w:p>
    <w:p w14:paraId="7AC1D20B" w14:textId="1E9AA00B" w:rsidR="00756DBD" w:rsidRPr="001549D3" w:rsidRDefault="00756DBD" w:rsidP="00756DBD">
      <w:pPr>
        <w:keepNext/>
        <w:jc w:val="center"/>
        <w:rPr>
          <w:rFonts w:cs="Times New Roman"/>
          <w:szCs w:val="24"/>
        </w:rPr>
      </w:pPr>
      <w:r w:rsidRPr="00756DBD">
        <w:rPr>
          <w:rFonts w:cs="Times New Roman"/>
          <w:noProof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B5BD43A" wp14:editId="6127828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204000" cy="1173744"/>
                <wp:effectExtent l="0" t="0" r="0" b="7620"/>
                <wp:wrapTopAndBottom/>
                <wp:docPr id="78" name="그룹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000" cy="1173744"/>
                          <a:chOff x="0" y="0"/>
                          <a:chExt cx="3204000" cy="1173744"/>
                        </a:xfrm>
                      </wpg:grpSpPr>
                      <pic:pic xmlns:pic="http://schemas.openxmlformats.org/drawingml/2006/picture">
                        <pic:nvPicPr>
                          <pic:cNvPr id="79" name="그림 79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1067" y="718105"/>
                            <a:ext cx="683459" cy="455639"/>
                          </a:xfrm>
                          <a:custGeom>
                            <a:avLst/>
                            <a:gdLst>
                              <a:gd name="connsiteX0" fmla="*/ 0 w 1080000"/>
                              <a:gd name="connsiteY0" fmla="*/ 0 h 720000"/>
                              <a:gd name="connsiteX1" fmla="*/ 1080000 w 1080000"/>
                              <a:gd name="connsiteY1" fmla="*/ 0 h 720000"/>
                              <a:gd name="connsiteX2" fmla="*/ 1080000 w 1080000"/>
                              <a:gd name="connsiteY2" fmla="*/ 720000 h 720000"/>
                              <a:gd name="connsiteX3" fmla="*/ 0 w 1080000"/>
                              <a:gd name="connsiteY3" fmla="*/ 720000 h 72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000" h="720000">
                                <a:moveTo>
                                  <a:pt x="0" y="0"/>
                                </a:moveTo>
                                <a:lnTo>
                                  <a:pt x="1080000" y="0"/>
                                </a:lnTo>
                                <a:lnTo>
                                  <a:pt x="1080000" y="720000"/>
                                </a:lnTo>
                                <a:lnTo>
                                  <a:pt x="0" y="72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" name="그림 8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00892" y="718105"/>
                            <a:ext cx="683459" cy="455639"/>
                          </a:xfrm>
                          <a:custGeom>
                            <a:avLst/>
                            <a:gdLst>
                              <a:gd name="connsiteX0" fmla="*/ 0 w 1080000"/>
                              <a:gd name="connsiteY0" fmla="*/ 0 h 720000"/>
                              <a:gd name="connsiteX1" fmla="*/ 1080000 w 1080000"/>
                              <a:gd name="connsiteY1" fmla="*/ 0 h 720000"/>
                              <a:gd name="connsiteX2" fmla="*/ 1080000 w 1080000"/>
                              <a:gd name="connsiteY2" fmla="*/ 720000 h 720000"/>
                              <a:gd name="connsiteX3" fmla="*/ 0 w 1080000"/>
                              <a:gd name="connsiteY3" fmla="*/ 720000 h 72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000" h="720000">
                                <a:moveTo>
                                  <a:pt x="0" y="0"/>
                                </a:moveTo>
                                <a:lnTo>
                                  <a:pt x="1080000" y="0"/>
                                </a:lnTo>
                                <a:lnTo>
                                  <a:pt x="1080000" y="720000"/>
                                </a:lnTo>
                                <a:lnTo>
                                  <a:pt x="0" y="72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1" name="그림 8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10717" y="718105"/>
                            <a:ext cx="683459" cy="455639"/>
                          </a:xfrm>
                          <a:custGeom>
                            <a:avLst/>
                            <a:gdLst>
                              <a:gd name="connsiteX0" fmla="*/ 0 w 1080000"/>
                              <a:gd name="connsiteY0" fmla="*/ 0 h 720000"/>
                              <a:gd name="connsiteX1" fmla="*/ 1080000 w 1080000"/>
                              <a:gd name="connsiteY1" fmla="*/ 0 h 720000"/>
                              <a:gd name="connsiteX2" fmla="*/ 1080000 w 1080000"/>
                              <a:gd name="connsiteY2" fmla="*/ 720000 h 720000"/>
                              <a:gd name="connsiteX3" fmla="*/ 0 w 1080000"/>
                              <a:gd name="connsiteY3" fmla="*/ 720000 h 72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000" h="720000">
                                <a:moveTo>
                                  <a:pt x="0" y="0"/>
                                </a:moveTo>
                                <a:lnTo>
                                  <a:pt x="1080000" y="0"/>
                                </a:lnTo>
                                <a:lnTo>
                                  <a:pt x="1080000" y="720000"/>
                                </a:lnTo>
                                <a:lnTo>
                                  <a:pt x="0" y="72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2" name="그림 8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0541" y="718105"/>
                            <a:ext cx="683459" cy="455639"/>
                          </a:xfrm>
                          <a:custGeom>
                            <a:avLst/>
                            <a:gdLst>
                              <a:gd name="connsiteX0" fmla="*/ 0 w 1080000"/>
                              <a:gd name="connsiteY0" fmla="*/ 0 h 720000"/>
                              <a:gd name="connsiteX1" fmla="*/ 1080000 w 1080000"/>
                              <a:gd name="connsiteY1" fmla="*/ 0 h 720000"/>
                              <a:gd name="connsiteX2" fmla="*/ 1080000 w 1080000"/>
                              <a:gd name="connsiteY2" fmla="*/ 720000 h 720000"/>
                              <a:gd name="connsiteX3" fmla="*/ 0 w 1080000"/>
                              <a:gd name="connsiteY3" fmla="*/ 720000 h 72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000" h="720000">
                                <a:moveTo>
                                  <a:pt x="0" y="0"/>
                                </a:moveTo>
                                <a:lnTo>
                                  <a:pt x="1080000" y="0"/>
                                </a:lnTo>
                                <a:lnTo>
                                  <a:pt x="1080000" y="720000"/>
                                </a:lnTo>
                                <a:lnTo>
                                  <a:pt x="0" y="72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1067" y="239869"/>
                            <a:ext cx="683459" cy="455639"/>
                          </a:xfrm>
                          <a:custGeom>
                            <a:avLst/>
                            <a:gdLst>
                              <a:gd name="connsiteX0" fmla="*/ 0 w 1080000"/>
                              <a:gd name="connsiteY0" fmla="*/ 0 h 720000"/>
                              <a:gd name="connsiteX1" fmla="*/ 1080000 w 1080000"/>
                              <a:gd name="connsiteY1" fmla="*/ 0 h 720000"/>
                              <a:gd name="connsiteX2" fmla="*/ 1080000 w 1080000"/>
                              <a:gd name="connsiteY2" fmla="*/ 720000 h 720000"/>
                              <a:gd name="connsiteX3" fmla="*/ 0 w 1080000"/>
                              <a:gd name="connsiteY3" fmla="*/ 720000 h 72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000" h="720000">
                                <a:moveTo>
                                  <a:pt x="0" y="0"/>
                                </a:moveTo>
                                <a:lnTo>
                                  <a:pt x="1080000" y="0"/>
                                </a:lnTo>
                                <a:lnTo>
                                  <a:pt x="1080000" y="720000"/>
                                </a:lnTo>
                                <a:lnTo>
                                  <a:pt x="0" y="72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4" name="그림 8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00892" y="239869"/>
                            <a:ext cx="683459" cy="455639"/>
                          </a:xfrm>
                          <a:custGeom>
                            <a:avLst/>
                            <a:gdLst>
                              <a:gd name="connsiteX0" fmla="*/ 0 w 1080000"/>
                              <a:gd name="connsiteY0" fmla="*/ 0 h 720000"/>
                              <a:gd name="connsiteX1" fmla="*/ 1080000 w 1080000"/>
                              <a:gd name="connsiteY1" fmla="*/ 0 h 720000"/>
                              <a:gd name="connsiteX2" fmla="*/ 1080000 w 1080000"/>
                              <a:gd name="connsiteY2" fmla="*/ 720000 h 720000"/>
                              <a:gd name="connsiteX3" fmla="*/ 0 w 1080000"/>
                              <a:gd name="connsiteY3" fmla="*/ 720000 h 72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000" h="720000">
                                <a:moveTo>
                                  <a:pt x="0" y="0"/>
                                </a:moveTo>
                                <a:lnTo>
                                  <a:pt x="1080000" y="0"/>
                                </a:lnTo>
                                <a:lnTo>
                                  <a:pt x="1080000" y="720000"/>
                                </a:lnTo>
                                <a:lnTo>
                                  <a:pt x="0" y="72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5" name="그림 8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10717" y="239869"/>
                            <a:ext cx="683459" cy="455639"/>
                          </a:xfrm>
                          <a:custGeom>
                            <a:avLst/>
                            <a:gdLst>
                              <a:gd name="connsiteX0" fmla="*/ 0 w 1080000"/>
                              <a:gd name="connsiteY0" fmla="*/ 0 h 720000"/>
                              <a:gd name="connsiteX1" fmla="*/ 1080000 w 1080000"/>
                              <a:gd name="connsiteY1" fmla="*/ 0 h 720000"/>
                              <a:gd name="connsiteX2" fmla="*/ 1080000 w 1080000"/>
                              <a:gd name="connsiteY2" fmla="*/ 720000 h 720000"/>
                              <a:gd name="connsiteX3" fmla="*/ 0 w 1080000"/>
                              <a:gd name="connsiteY3" fmla="*/ 720000 h 72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000" h="720000">
                                <a:moveTo>
                                  <a:pt x="0" y="0"/>
                                </a:moveTo>
                                <a:lnTo>
                                  <a:pt x="1080000" y="0"/>
                                </a:lnTo>
                                <a:lnTo>
                                  <a:pt x="1080000" y="720000"/>
                                </a:lnTo>
                                <a:lnTo>
                                  <a:pt x="0" y="72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6" name="그림 86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0541" y="239869"/>
                            <a:ext cx="683459" cy="455639"/>
                          </a:xfrm>
                          <a:custGeom>
                            <a:avLst/>
                            <a:gdLst>
                              <a:gd name="connsiteX0" fmla="*/ 0 w 1080000"/>
                              <a:gd name="connsiteY0" fmla="*/ 0 h 720000"/>
                              <a:gd name="connsiteX1" fmla="*/ 1080000 w 1080000"/>
                              <a:gd name="connsiteY1" fmla="*/ 0 h 720000"/>
                              <a:gd name="connsiteX2" fmla="*/ 1080000 w 1080000"/>
                              <a:gd name="connsiteY2" fmla="*/ 720000 h 720000"/>
                              <a:gd name="connsiteX3" fmla="*/ 0 w 1080000"/>
                              <a:gd name="connsiteY3" fmla="*/ 720000 h 72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000" h="720000">
                                <a:moveTo>
                                  <a:pt x="0" y="0"/>
                                </a:moveTo>
                                <a:lnTo>
                                  <a:pt x="1080000" y="0"/>
                                </a:lnTo>
                                <a:lnTo>
                                  <a:pt x="1080000" y="720000"/>
                                </a:lnTo>
                                <a:lnTo>
                                  <a:pt x="0" y="72000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87" name="TextBox 41"/>
                        <wps:cNvSpPr txBox="1"/>
                        <wps:spPr>
                          <a:xfrm>
                            <a:off x="391015" y="0"/>
                            <a:ext cx="68326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DB7535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MG1655</w:t>
                              </w:r>
                            </w:p>
                          </w:txbxContent>
                        </wps:txbx>
                        <wps:bodyPr wrap="square" lIns="0" rIns="0" rtlCol="0">
                          <a:spAutoFit/>
                        </wps:bodyPr>
                      </wps:wsp>
                      <wps:wsp>
                        <wps:cNvPr id="88" name="TextBox 43"/>
                        <wps:cNvSpPr txBox="1"/>
                        <wps:spPr>
                          <a:xfrm>
                            <a:off x="1100746" y="0"/>
                            <a:ext cx="68389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FF3D66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ESC19</w:t>
                              </w:r>
                            </w:p>
                          </w:txbxContent>
                        </wps:txbx>
                        <wps:bodyPr wrap="square" lIns="0" rIns="0" rtlCol="0">
                          <a:spAutoFit/>
                        </wps:bodyPr>
                      </wps:wsp>
                      <wps:wsp>
                        <wps:cNvPr id="89" name="TextBox 44"/>
                        <wps:cNvSpPr txBox="1"/>
                        <wps:spPr>
                          <a:xfrm>
                            <a:off x="1810476" y="0"/>
                            <a:ext cx="68326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C4C858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ESC53</w:t>
                              </w:r>
                            </w:p>
                          </w:txbxContent>
                        </wps:txbx>
                        <wps:bodyPr wrap="square" lIns="0" rIns="0" rtlCol="0">
                          <a:spAutoFit/>
                        </wps:bodyPr>
                      </wps:wsp>
                      <wps:wsp>
                        <wps:cNvPr id="90" name="TextBox 46"/>
                        <wps:cNvSpPr txBox="1"/>
                        <wps:spPr>
                          <a:xfrm>
                            <a:off x="2520207" y="0"/>
                            <a:ext cx="68326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30E090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ESC54</w:t>
                              </w:r>
                            </w:p>
                          </w:txbxContent>
                        </wps:txbx>
                        <wps:bodyPr wrap="square" lIns="0" rIns="0" rtlCol="0">
                          <a:spAutoFit/>
                        </wps:bodyPr>
                      </wps:wsp>
                      <wps:wsp>
                        <wps:cNvPr id="91" name="TextBox 47"/>
                        <wps:cNvSpPr txBox="1"/>
                        <wps:spPr>
                          <a:xfrm>
                            <a:off x="0" y="370220"/>
                            <a:ext cx="39116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76F427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37°C</w:t>
                              </w:r>
                            </w:p>
                          </w:txbxContent>
                        </wps:txbx>
                        <wps:bodyPr wrap="square" lIns="0" rIns="0" rtlCol="0">
                          <a:spAutoFit/>
                        </wps:bodyPr>
                      </wps:wsp>
                      <wps:wsp>
                        <wps:cNvPr id="92" name="TextBox 48"/>
                        <wps:cNvSpPr txBox="1"/>
                        <wps:spPr>
                          <a:xfrm>
                            <a:off x="0" y="848348"/>
                            <a:ext cx="39116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AEC2E2" w14:textId="77777777" w:rsidR="00756DBD" w:rsidRDefault="00756DBD" w:rsidP="00756DBD">
                              <w:pPr>
                                <w:pStyle w:val="af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20°C</w:t>
                              </w:r>
                            </w:p>
                          </w:txbxContent>
                        </wps:txbx>
                        <wps:bodyPr wrap="square" lIns="0" r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BD43A" id="그룹 1" o:spid="_x0000_s1076" style="position:absolute;left:0;text-align:left;margin-left:0;margin-top:0;width:252.3pt;height:92.4pt;z-index:251665408;mso-position-horizontal:center;mso-position-horizontal-relative:margin" coordsize="32040,1173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">
                <v:shape id="그림 79" o:spid="_x0000_s1077" type="#_x0000_t75" style="position:absolute;left:3910;top:7181;width:6835;height:4556;visibility:visible;mso-wrap-style:square" coordsize="1080000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" path="m,l1080000,r,720000l,720000,,xe">
                  <v:imagedata r:id="rId59" o:title=""/>
                  <v:formulas/>
                  <v:path arrowok="t" o:extrusionok="t" o:connecttype="custom" o:connectlocs="0,0;683459,0;683459,455639;0,455639" o:connectangles="0,0,0,0"/>
                </v:shape>
                <v:shape id="그림 80" o:spid="_x0000_s1078" type="#_x0000_t75" style="position:absolute;left:11008;top:7181;width:6835;height:4556;visibility:visible;mso-wrap-style:square" coordsize="1080000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" path="m,l1080000,r,720000l,720000,,xe">
                  <v:imagedata r:id="rId60" o:title=""/>
                  <v:formulas/>
                  <v:path arrowok="t" o:extrusionok="t" o:connecttype="custom" o:connectlocs="0,0;683459,0;683459,455639;0,455639" o:connectangles="0,0,0,0"/>
                </v:shape>
                <v:shape id="그림 81" o:spid="_x0000_s1079" type="#_x0000_t75" style="position:absolute;left:18107;top:7181;width:6834;height:4556;visibility:visible;mso-wrap-style:square" coordsize="1080000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" path="m,l1080000,r,720000l,720000,,xe">
                  <v:imagedata r:id="rId61" o:title=""/>
                  <v:formulas/>
                  <v:path arrowok="t" o:extrusionok="t" o:connecttype="custom" o:connectlocs="0,0;683459,0;683459,455639;0,455639" o:connectangles="0,0,0,0"/>
                </v:shape>
                <v:shape id="그림 82" o:spid="_x0000_s1080" type="#_x0000_t75" style="position:absolute;left:25205;top:7181;width:6835;height:4556;visibility:visible;mso-wrap-style:square" coordsize="1080000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" path="m,l1080000,r,720000l,720000,,xe">
                  <v:imagedata r:id="rId62" o:title=""/>
                  <v:formulas/>
                  <v:path arrowok="t" o:extrusionok="t" o:connecttype="custom" o:connectlocs="0,0;683459,0;683459,455639;0,455639" o:connectangles="0,0,0,0"/>
                </v:shape>
                <v:shape id="그림 83" o:spid="_x0000_s1081" type="#_x0000_t75" style="position:absolute;left:3910;top:2398;width:6835;height:4557;visibility:visible;mso-wrap-style:square" coordsize="1080000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" path="m,l1080000,r,720000l,720000,,xe">
                  <v:imagedata r:id="rId63" o:title=""/>
                  <v:formulas/>
                  <v:path arrowok="t" o:extrusionok="t" o:connecttype="custom" o:connectlocs="0,0;683459,0;683459,455639;0,455639" o:connectangles="0,0,0,0"/>
                </v:shape>
                <v:shape id="그림 84" o:spid="_x0000_s1082" type="#_x0000_t75" style="position:absolute;left:11008;top:2398;width:6835;height:4557;visibility:visible;mso-wrap-style:square" coordsize="1080000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" path="m,l1080000,r,720000l,720000,,xe">
                  <v:imagedata r:id="rId64" o:title=""/>
                  <v:formulas/>
                  <v:path arrowok="t" o:extrusionok="t" o:connecttype="custom" o:connectlocs="0,0;683459,0;683459,455639;0,455639" o:connectangles="0,0,0,0"/>
                </v:shape>
                <v:shape id="그림 85" o:spid="_x0000_s1083" type="#_x0000_t75" style="position:absolute;left:18107;top:2398;width:6834;height:4557;visibility:visible;mso-wrap-style:square" coordsize="1080000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" path="m,l1080000,r,720000l,720000,,xe">
                  <v:imagedata r:id="rId65" o:title=""/>
                  <v:formulas/>
                  <v:path arrowok="t" o:extrusionok="t" o:connecttype="custom" o:connectlocs="0,0;683459,0;683459,455639;0,455639" o:connectangles="0,0,0,0"/>
                </v:shape>
                <v:shape id="그림 86" o:spid="_x0000_s1084" type="#_x0000_t75" style="position:absolute;left:25205;top:2398;width:6835;height:4557;visibility:visible;mso-wrap-style:square" coordsize="1080000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" path="m,l1080000,r,720000l,720000,,xe">
                  <v:imagedata r:id="rId66" o:title=""/>
                  <v:formulas/>
                  <v:path arrowok="t" o:extrusionok="t" o:connecttype="custom" o:connectlocs="0,0;683459,0;683459,455639;0,455639" o:connectangles="0,0,0,0"/>
                </v:shape>
                <v:shape id="TextBox 41" o:spid="_x0000_s1085" type="#_x0000_t202" style="position:absolute;left:3910;width:683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" filled="f" stroked="f">
                  <v:textbox style="mso-fit-shape-to-text:t" inset="0,,0">
                    <w:txbxContent>
                      <w:p w14:paraId="64DB7535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MG1655</w:t>
                        </w:r>
                      </w:p>
                    </w:txbxContent>
                  </v:textbox>
                </v:shape>
                <v:shape id="TextBox 43" o:spid="_x0000_s1086" type="#_x0000_t202" style="position:absolute;left:11007;width:6839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" filled="f" stroked="f">
                  <v:textbox style="mso-fit-shape-to-text:t" inset="0,,0">
                    <w:txbxContent>
                      <w:p w14:paraId="0BFF3D66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ESC19</w:t>
                        </w:r>
                      </w:p>
                    </w:txbxContent>
                  </v:textbox>
                </v:shape>
                <v:shape id="TextBox 44" o:spid="_x0000_s1087" type="#_x0000_t202" style="position:absolute;left:18104;width:6833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" filled="f" stroked="f">
                  <v:textbox style="mso-fit-shape-to-text:t" inset="0,,0">
                    <w:txbxContent>
                      <w:p w14:paraId="79C4C858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ESC53</w:t>
                        </w:r>
                      </w:p>
                    </w:txbxContent>
                  </v:textbox>
                </v:shape>
                <v:shape id="TextBox 46" o:spid="_x0000_s1088" type="#_x0000_t202" style="position:absolute;left:25202;width:683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" filled="f" stroked="f">
                  <v:textbox style="mso-fit-shape-to-text:t" inset="0,,0">
                    <w:txbxContent>
                      <w:p w14:paraId="6F30E090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ESC54</w:t>
                        </w:r>
                      </w:p>
                    </w:txbxContent>
                  </v:textbox>
                </v:shape>
                <v:shape id="TextBox 47" o:spid="_x0000_s1089" type="#_x0000_t202" style="position:absolute;top:3702;width:39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" filled="f" stroked="f">
                  <v:textbox style="mso-fit-shape-to-text:t" inset="0,,0">
                    <w:txbxContent>
                      <w:p w14:paraId="1976F427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37°C</w:t>
                        </w:r>
                      </w:p>
                    </w:txbxContent>
                  </v:textbox>
                </v:shape>
                <v:shape id="TextBox 48" o:spid="_x0000_s1090" type="#_x0000_t202" style="position:absolute;top:8483;width:39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" filled="f" stroked="f">
                  <v:textbox style="mso-fit-shape-to-text:t" inset="0,,0">
                    <w:txbxContent>
                      <w:p w14:paraId="0DAEC2E2" w14:textId="77777777" w:rsidR="00756DBD" w:rsidRDefault="00756DBD" w:rsidP="00756DBD">
                        <w:pPr>
                          <w:pStyle w:val="af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20°C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A516EF2" w14:textId="5FA0E481" w:rsidR="00756DBD" w:rsidRPr="00756DBD" w:rsidRDefault="00756DBD" w:rsidP="00756DBD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 w:rsidR="00FC4CF7">
        <w:rPr>
          <w:rFonts w:cs="Times New Roman"/>
          <w:b/>
          <w:szCs w:val="24"/>
        </w:rPr>
        <w:t>S</w:t>
      </w:r>
      <w:r w:rsidR="00D6718F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56DBD">
        <w:t>Colony morphologies of the strains MG1655, ESC19, ESC53, or ESC54. The overnight cultures of each strain were 10</w:t>
      </w:r>
      <w:r w:rsidRPr="00756DBD">
        <w:rPr>
          <w:vertAlign w:val="superscript"/>
        </w:rPr>
        <w:t>5</w:t>
      </w:r>
      <w:r w:rsidRPr="00756DBD">
        <w:t xml:space="preserve">-fold diluted with LB medium. 75 μl of the diluted culture was spread on to LB agar plates. Strains were grown at 37°C or 20°C. </w:t>
      </w:r>
    </w:p>
    <w:p w14:paraId="78A3F956" w14:textId="250E8D5A" w:rsidR="00756DBD" w:rsidRDefault="00756DBD" w:rsidP="00756DBD">
      <w:pPr>
        <w:keepNext/>
        <w:rPr>
          <w:rFonts w:cs="Times New Roman"/>
          <w:szCs w:val="24"/>
        </w:rPr>
      </w:pPr>
    </w:p>
    <w:p w14:paraId="3CCA5F6C" w14:textId="77777777" w:rsidR="00756DBD" w:rsidRDefault="00756DBD" w:rsidP="00756DBD">
      <w:pPr>
        <w:keepNext/>
        <w:rPr>
          <w:rFonts w:cs="Times New Roman"/>
          <w:szCs w:val="24"/>
        </w:rPr>
      </w:pPr>
    </w:p>
    <w:p w14:paraId="32771B7F" w14:textId="77777777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67"/>
      <w:footerReference w:type="even" r:id="rId68"/>
      <w:footerReference w:type="default" r:id="rId69"/>
      <w:headerReference w:type="first" r:id="rId7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E6483" w14:textId="77777777" w:rsidR="006F3A68" w:rsidRDefault="006F3A68" w:rsidP="00117666">
      <w:pPr>
        <w:spacing w:after="0"/>
      </w:pPr>
      <w:r>
        <w:separator/>
      </w:r>
    </w:p>
  </w:endnote>
  <w:endnote w:type="continuationSeparator" w:id="0">
    <w:p w14:paraId="0C44B46C" w14:textId="77777777" w:rsidR="006F3A68" w:rsidRDefault="006F3A6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89E786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6469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1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89E786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64699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73F2EB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6469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92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73F2EB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64699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531E2" w14:textId="77777777" w:rsidR="006F3A68" w:rsidRDefault="006F3A68" w:rsidP="00117666">
      <w:pPr>
        <w:spacing w:after="0"/>
      </w:pPr>
      <w:r>
        <w:separator/>
      </w:r>
    </w:p>
  </w:footnote>
  <w:footnote w:type="continuationSeparator" w:id="0">
    <w:p w14:paraId="04264AF8" w14:textId="77777777" w:rsidR="006F3A68" w:rsidRDefault="006F3A6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787A21A3"/>
    <w:multiLevelType w:val="hybridMultilevel"/>
    <w:tmpl w:val="6076FB0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25D16"/>
    <w:rsid w:val="001549D3"/>
    <w:rsid w:val="00160065"/>
    <w:rsid w:val="00164699"/>
    <w:rsid w:val="00177D84"/>
    <w:rsid w:val="001D349A"/>
    <w:rsid w:val="001E24A6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5082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97080"/>
    <w:rsid w:val="005A5EEE"/>
    <w:rsid w:val="005B56DE"/>
    <w:rsid w:val="005C589F"/>
    <w:rsid w:val="00616C66"/>
    <w:rsid w:val="006375C7"/>
    <w:rsid w:val="00654E8F"/>
    <w:rsid w:val="00660D05"/>
    <w:rsid w:val="00680F66"/>
    <w:rsid w:val="006820B1"/>
    <w:rsid w:val="006B7D14"/>
    <w:rsid w:val="006F3A68"/>
    <w:rsid w:val="00701727"/>
    <w:rsid w:val="0070566C"/>
    <w:rsid w:val="00714C50"/>
    <w:rsid w:val="00725A7D"/>
    <w:rsid w:val="007501BE"/>
    <w:rsid w:val="00756DBD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07BCF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6718F"/>
    <w:rsid w:val="00D756B3"/>
    <w:rsid w:val="00DA2A88"/>
    <w:rsid w:val="00DB59C3"/>
    <w:rsid w:val="00DC259A"/>
    <w:rsid w:val="00DC5467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C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character" w:customStyle="1" w:styleId="Char9">
    <w:name w:val="표 내용 Char"/>
    <w:basedOn w:val="a1"/>
    <w:link w:val="afe"/>
    <w:locked/>
    <w:rsid w:val="001D349A"/>
    <w:rPr>
      <w:rFonts w:ascii="Times New Roman" w:eastAsia="굴림" w:hAnsi="Times New Roman" w:cs="굴림"/>
      <w:bCs/>
      <w:color w:val="000000"/>
      <w:szCs w:val="18"/>
    </w:rPr>
  </w:style>
  <w:style w:type="paragraph" w:customStyle="1" w:styleId="afe">
    <w:name w:val="표 내용"/>
    <w:basedOn w:val="a0"/>
    <w:link w:val="Char9"/>
    <w:rsid w:val="001D349A"/>
    <w:pPr>
      <w:widowControl w:val="0"/>
      <w:autoSpaceDE w:val="0"/>
      <w:autoSpaceDN w:val="0"/>
      <w:spacing w:before="0" w:after="0"/>
      <w:contextualSpacing/>
    </w:pPr>
    <w:rPr>
      <w:rFonts w:eastAsia="굴림" w:cs="굴림"/>
      <w:bCs/>
      <w:color w:val="000000"/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tiff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tiff"/><Relationship Id="rId11" Type="http://schemas.openxmlformats.org/officeDocument/2006/relationships/image" Target="media/image3.png"/><Relationship Id="rId24" Type="http://schemas.openxmlformats.org/officeDocument/2006/relationships/image" Target="media/image16.tiff"/><Relationship Id="rId32" Type="http://schemas.openxmlformats.org/officeDocument/2006/relationships/image" Target="media/image24.tif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tiff"/><Relationship Id="rId58" Type="http://schemas.openxmlformats.org/officeDocument/2006/relationships/image" Target="media/image50.tiff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tiff"/><Relationship Id="rId64" Type="http://schemas.openxmlformats.org/officeDocument/2006/relationships/image" Target="media/image56.png"/><Relationship Id="rId69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3.tif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tiff"/><Relationship Id="rId33" Type="http://schemas.openxmlformats.org/officeDocument/2006/relationships/image" Target="media/image25.tiff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1.xml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54" Type="http://schemas.openxmlformats.org/officeDocument/2006/relationships/image" Target="media/image46.tiff"/><Relationship Id="rId62" Type="http://schemas.openxmlformats.org/officeDocument/2006/relationships/image" Target="media/image54.png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tif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image" Target="media/image49.tiff"/><Relationship Id="rId10" Type="http://schemas.openxmlformats.org/officeDocument/2006/relationships/image" Target="media/image2.png"/><Relationship Id="rId31" Type="http://schemas.openxmlformats.org/officeDocument/2006/relationships/image" Target="media/image23.tiff"/><Relationship Id="rId44" Type="http://schemas.openxmlformats.org/officeDocument/2006/relationships/image" Target="media/image36.png"/><Relationship Id="rId52" Type="http://schemas.openxmlformats.org/officeDocument/2006/relationships/image" Target="media/image44.tiff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226C53C-0E60-48D3-8407-51D552B38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6</Pages>
  <Words>577</Words>
  <Characters>3292</Characters>
  <Application>Microsoft Office Word</Application>
  <DocSecurity>0</DocSecurity>
  <Lines>27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ESC</cp:lastModifiedBy>
  <cp:revision>2</cp:revision>
  <cp:lastPrinted>2020-10-13T04:08:00Z</cp:lastPrinted>
  <dcterms:created xsi:type="dcterms:W3CDTF">2020-10-29T11:06:00Z</dcterms:created>
  <dcterms:modified xsi:type="dcterms:W3CDTF">2020-10-29T11:06:00Z</dcterms:modified>
</cp:coreProperties>
</file>