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431327" w14:textId="77777777" w:rsidR="00307C46" w:rsidRPr="00307C46" w:rsidRDefault="00307C46" w:rsidP="00307C46">
      <w:pPr>
        <w:pStyle w:val="SupplementaryMaterial"/>
      </w:pPr>
      <w:r w:rsidRPr="00307C46">
        <w:t>Supplementary Material</w:t>
      </w:r>
    </w:p>
    <w:p w14:paraId="31429244" w14:textId="77777777" w:rsidR="00307C46" w:rsidRDefault="00307C46" w:rsidP="00307C46"/>
    <w:p w14:paraId="61F1FF09" w14:textId="77777777" w:rsidR="00307C46" w:rsidRDefault="00307C46" w:rsidP="00307C46"/>
    <w:p w14:paraId="1BD1EF49" w14:textId="77777777" w:rsidR="00307C46" w:rsidRPr="002B5E26" w:rsidRDefault="00307C46" w:rsidP="00307C46"/>
    <w:p w14:paraId="5FD59663" w14:textId="2A17556A" w:rsidR="00307C46" w:rsidRPr="001549D3" w:rsidRDefault="00307C46" w:rsidP="00307C46">
      <w:pPr>
        <w:pStyle w:val="SupplementaryMaterial"/>
        <w:rPr>
          <w:szCs w:val="24"/>
        </w:rPr>
      </w:pPr>
      <w:r>
        <w:rPr>
          <w:noProof/>
          <w:szCs w:val="24"/>
        </w:rPr>
        <w:drawing>
          <wp:inline distT="0" distB="0" distL="0" distR="0" wp14:anchorId="675B6A76" wp14:editId="2048C601">
            <wp:extent cx="4472412" cy="4497627"/>
            <wp:effectExtent l="0" t="0" r="4445" b="0"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854" cy="452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75020" w14:textId="77777777" w:rsidR="00307C46" w:rsidRDefault="00307C46" w:rsidP="00307C46">
      <w:pPr>
        <w:keepNext/>
        <w:rPr>
          <w:rFonts w:cs="Times New Roman"/>
          <w:b/>
          <w:szCs w:val="24"/>
        </w:rPr>
      </w:pPr>
    </w:p>
    <w:p w14:paraId="6DC98E46" w14:textId="52F41032" w:rsidR="00307C46" w:rsidRPr="00F6060F" w:rsidRDefault="00307C46" w:rsidP="00307C46">
      <w:pPr>
        <w:keepNext/>
        <w:rPr>
          <w:rFonts w:cs="Times New Roman"/>
          <w:szCs w:val="24"/>
          <w:lang w:eastAsia="ja-JP"/>
        </w:rPr>
        <w:sectPr w:rsidR="00307C46" w:rsidRPr="00F6060F" w:rsidSect="00510EFF">
          <w:headerReference w:type="even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138" w:right="1181" w:bottom="1138" w:left="1282" w:header="720" w:footer="397" w:gutter="0"/>
          <w:cols w:space="720"/>
          <w:titlePg/>
          <w:docGrid w:linePitch="360"/>
        </w:sectPr>
      </w:pPr>
      <w:r w:rsidRPr="00F6060F">
        <w:rPr>
          <w:rFonts w:cs="Times New Roman"/>
          <w:b/>
          <w:szCs w:val="24"/>
        </w:rPr>
        <w:t>Supplementary Figure S</w:t>
      </w:r>
      <w:r w:rsidRPr="00F6060F">
        <w:rPr>
          <w:rFonts w:cs="Times New Roman"/>
          <w:b/>
          <w:szCs w:val="24"/>
        </w:rPr>
        <w:fldChar w:fldCharType="begin"/>
      </w:r>
      <w:r w:rsidRPr="00F6060F">
        <w:rPr>
          <w:rFonts w:cs="Times New Roman"/>
          <w:b/>
          <w:szCs w:val="24"/>
        </w:rPr>
        <w:instrText xml:space="preserve"> SEQ Figure \* ARABIC </w:instrText>
      </w:r>
      <w:r w:rsidRPr="00F6060F">
        <w:rPr>
          <w:rFonts w:cs="Times New Roman"/>
          <w:b/>
          <w:szCs w:val="24"/>
        </w:rPr>
        <w:fldChar w:fldCharType="separate"/>
      </w:r>
      <w:r w:rsidR="00EB1C53" w:rsidRPr="00F6060F">
        <w:rPr>
          <w:rFonts w:cs="Times New Roman"/>
          <w:b/>
          <w:noProof/>
          <w:szCs w:val="24"/>
        </w:rPr>
        <w:t>1</w:t>
      </w:r>
      <w:r w:rsidRPr="00F6060F">
        <w:rPr>
          <w:rFonts w:cs="Times New Roman"/>
          <w:b/>
          <w:szCs w:val="24"/>
        </w:rPr>
        <w:fldChar w:fldCharType="end"/>
      </w:r>
      <w:r w:rsidRPr="00F6060F">
        <w:rPr>
          <w:rFonts w:cs="Times New Roman"/>
          <w:b/>
          <w:szCs w:val="24"/>
        </w:rPr>
        <w:t>.</w:t>
      </w:r>
      <w:r w:rsidRPr="00F6060F">
        <w:rPr>
          <w:rFonts w:cs="Times New Roman"/>
          <w:szCs w:val="24"/>
        </w:rPr>
        <w:t xml:space="preserve"> </w:t>
      </w:r>
      <w:r w:rsidRPr="00F6060F">
        <w:rPr>
          <w:bCs/>
        </w:rPr>
        <w:t>An unrooted phylogenetic tree, inferred by the Maximum Likelihood method based on the Kimura 2-parameter model (Kimura, 1980), was constructed using partial nucleotide sequences (394 bp) of the CP coding domain in 32 MoV2 isolates from Japan. Numbers at nodes represent bootstrap values calculated</w:t>
      </w:r>
      <w:r w:rsidRPr="00F6060F">
        <w:rPr>
          <w:rFonts w:hint="eastAsia"/>
          <w:bCs/>
        </w:rPr>
        <w:t xml:space="preserve"> </w:t>
      </w:r>
      <w:r w:rsidRPr="00F6060F">
        <w:rPr>
          <w:bCs/>
        </w:rPr>
        <w:t xml:space="preserve">from 1000 replicates, and smaller numbers indicate genetic distances. Bootstrap values less than 70% are not shown. Each MoV2 isolate is indicated by the name of its host </w:t>
      </w:r>
      <w:r w:rsidRPr="00F6060F">
        <w:rPr>
          <w:bCs/>
          <w:i/>
          <w:iCs/>
        </w:rPr>
        <w:t>M. oryzae</w:t>
      </w:r>
      <w:r w:rsidRPr="00F6060F">
        <w:rPr>
          <w:bCs/>
        </w:rPr>
        <w:t xml:space="preserve"> strain. MoV2 isolates from outside the </w:t>
      </w:r>
      <w:r w:rsidRPr="00F6060F">
        <w:rPr>
          <w:rFonts w:hint="eastAsia"/>
          <w:bCs/>
        </w:rPr>
        <w:t>K</w:t>
      </w:r>
      <w:r w:rsidRPr="00F6060F">
        <w:rPr>
          <w:bCs/>
        </w:rPr>
        <w:t>yusyu region are indicated by arrows</w:t>
      </w:r>
      <w:r w:rsidR="00312ED0" w:rsidRPr="00F6060F">
        <w:rPr>
          <w:bCs/>
        </w:rPr>
        <w:t xml:space="preserve">. The blue text indicates the MoV2 isolate whose belonging with different clade in RdRp based phylogenetic tree.  </w:t>
      </w:r>
    </w:p>
    <w:p w14:paraId="18A92BC7" w14:textId="41B2D1C9" w:rsidR="00307C46" w:rsidRPr="00F6060F" w:rsidRDefault="00307C46">
      <w:pPr>
        <w:spacing w:before="0" w:after="200" w:line="276" w:lineRule="auto"/>
        <w:rPr>
          <w:rFonts w:cs="Times New Roman"/>
          <w:b/>
          <w:i/>
          <w:sz w:val="32"/>
          <w:szCs w:val="32"/>
        </w:rPr>
      </w:pPr>
    </w:p>
    <w:p w14:paraId="445657EC" w14:textId="3F77C948" w:rsidR="002B5E26" w:rsidRPr="00F6060F" w:rsidRDefault="002B5E26" w:rsidP="002B5E26"/>
    <w:p w14:paraId="7119F14B" w14:textId="77777777" w:rsidR="009C379C" w:rsidRPr="00F6060F" w:rsidRDefault="009C379C" w:rsidP="009C379C">
      <w:pPr>
        <w:pStyle w:val="SupplementaryMaterial"/>
        <w:rPr>
          <w:szCs w:val="24"/>
        </w:rPr>
      </w:pPr>
      <w:r w:rsidRPr="00F6060F">
        <w:rPr>
          <w:noProof/>
          <w:szCs w:val="24"/>
        </w:rPr>
        <w:drawing>
          <wp:inline distT="0" distB="0" distL="0" distR="0" wp14:anchorId="637D30A8" wp14:editId="54C097FD">
            <wp:extent cx="3838065" cy="4308255"/>
            <wp:effectExtent l="0" t="0" r="0" b="0"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435" cy="434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AC07D" w14:textId="77777777" w:rsidR="009C379C" w:rsidRPr="00F6060F" w:rsidRDefault="009C379C" w:rsidP="009C379C">
      <w:pPr>
        <w:pStyle w:val="SupplementaryMaterial"/>
        <w:rPr>
          <w:szCs w:val="24"/>
        </w:rPr>
      </w:pPr>
    </w:p>
    <w:p w14:paraId="4DC720CD" w14:textId="77777777" w:rsidR="009C379C" w:rsidRPr="00F6060F" w:rsidRDefault="009C379C" w:rsidP="009C379C">
      <w:pPr>
        <w:keepNext/>
        <w:rPr>
          <w:rFonts w:cs="Times New Roman"/>
          <w:b/>
          <w:szCs w:val="24"/>
        </w:rPr>
      </w:pPr>
    </w:p>
    <w:p w14:paraId="7171B31C" w14:textId="6FF8E410" w:rsidR="002B5E26" w:rsidRDefault="009C379C" w:rsidP="009C379C">
      <w:r w:rsidRPr="00F6060F">
        <w:rPr>
          <w:rFonts w:cs="Times New Roman"/>
          <w:b/>
          <w:szCs w:val="24"/>
        </w:rPr>
        <w:t>Supplementary Figure S2.</w:t>
      </w:r>
      <w:r w:rsidRPr="00F6060F">
        <w:rPr>
          <w:rFonts w:cs="Times New Roman"/>
          <w:szCs w:val="24"/>
        </w:rPr>
        <w:t xml:space="preserve"> </w:t>
      </w:r>
      <w:r w:rsidR="00BB3E6D" w:rsidRPr="00F6060F">
        <w:rPr>
          <w:rFonts w:cs="Times New Roman"/>
          <w:szCs w:val="24"/>
        </w:rPr>
        <w:t xml:space="preserve">Distribution of MoV2 in the Kyushu region. </w:t>
      </w:r>
      <w:r w:rsidR="00690435" w:rsidRPr="00F6060F">
        <w:rPr>
          <w:rFonts w:cs="Times New Roman"/>
          <w:szCs w:val="24"/>
        </w:rPr>
        <w:t>Each figure indicates location of MoV2 detected and e</w:t>
      </w:r>
      <w:r w:rsidR="00BB3E6D" w:rsidRPr="00F6060F">
        <w:rPr>
          <w:rFonts w:cs="Times New Roman"/>
          <w:szCs w:val="24"/>
        </w:rPr>
        <w:t xml:space="preserve">ach color indicates </w:t>
      </w:r>
      <w:r w:rsidR="00690435" w:rsidRPr="00F6060F">
        <w:rPr>
          <w:rFonts w:cs="Times New Roman"/>
          <w:szCs w:val="24"/>
        </w:rPr>
        <w:t xml:space="preserve">the </w:t>
      </w:r>
      <w:r w:rsidR="00BB3E6D" w:rsidRPr="00F6060F">
        <w:rPr>
          <w:rFonts w:cs="Times New Roman"/>
          <w:szCs w:val="24"/>
        </w:rPr>
        <w:t>clade of MoV2 based on Phylogenetic tree of partial RdRp region in Fig. 3. The overlap of figures indicate</w:t>
      </w:r>
      <w:r w:rsidR="00690435" w:rsidRPr="00F6060F">
        <w:rPr>
          <w:rFonts w:cs="Times New Roman"/>
          <w:szCs w:val="24"/>
        </w:rPr>
        <w:t>s</w:t>
      </w:r>
      <w:r w:rsidR="00BB3E6D" w:rsidRPr="00F6060F">
        <w:rPr>
          <w:rFonts w:cs="Times New Roman"/>
          <w:szCs w:val="24"/>
        </w:rPr>
        <w:t xml:space="preserve"> MoV2 from same location.</w:t>
      </w:r>
    </w:p>
    <w:p w14:paraId="0A395768" w14:textId="77777777" w:rsidR="002B5E26" w:rsidRPr="002B5E26" w:rsidRDefault="002B5E26" w:rsidP="002B5E26"/>
    <w:p w14:paraId="31B5EA6E" w14:textId="77777777" w:rsidR="00307C46" w:rsidRDefault="00307C46">
      <w:pPr>
        <w:spacing w:before="0" w:after="200" w:line="276" w:lineRule="auto"/>
        <w:rPr>
          <w:bCs/>
        </w:rPr>
      </w:pPr>
      <w:r>
        <w:rPr>
          <w:bCs/>
        </w:rPr>
        <w:br w:type="page"/>
      </w:r>
    </w:p>
    <w:p w14:paraId="5ED6B473" w14:textId="74806190" w:rsidR="00307C46" w:rsidRDefault="00307C46" w:rsidP="00226CAB">
      <w:pPr>
        <w:keepNext/>
        <w:rPr>
          <w:rFonts w:cs="Times New Roman"/>
          <w:szCs w:val="24"/>
        </w:rPr>
      </w:pPr>
    </w:p>
    <w:p w14:paraId="7FBA658F" w14:textId="77777777" w:rsidR="009C379C" w:rsidRDefault="009C379C" w:rsidP="00226CAB">
      <w:pPr>
        <w:keepNext/>
        <w:rPr>
          <w:bCs/>
        </w:rPr>
      </w:pPr>
    </w:p>
    <w:p w14:paraId="641F78B5" w14:textId="6949B8DB" w:rsidR="009C379C" w:rsidRPr="009C379C" w:rsidRDefault="00307C46" w:rsidP="009C379C">
      <w:pPr>
        <w:pStyle w:val="SupplementaryMaterial"/>
        <w:rPr>
          <w:szCs w:val="24"/>
        </w:rPr>
      </w:pPr>
      <w:r w:rsidRPr="00730361">
        <w:rPr>
          <w:bCs/>
        </w:rPr>
        <w:t xml:space="preserve"> </w:t>
      </w:r>
      <w:r w:rsidR="009C379C">
        <w:rPr>
          <w:noProof/>
          <w:szCs w:val="24"/>
        </w:rPr>
        <w:drawing>
          <wp:inline distT="0" distB="0" distL="0" distR="0" wp14:anchorId="3289965D" wp14:editId="635A33FE">
            <wp:extent cx="3215640" cy="4775707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841" cy="481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697AA" w14:textId="77777777" w:rsidR="009C379C" w:rsidRDefault="009C379C" w:rsidP="009C379C">
      <w:pPr>
        <w:keepNext/>
        <w:rPr>
          <w:bCs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An u</w:t>
      </w:r>
      <w:r w:rsidRPr="00595DB4">
        <w:rPr>
          <w:bCs/>
        </w:rPr>
        <w:t>nrooted phylogenetic tree</w:t>
      </w:r>
      <w:r>
        <w:rPr>
          <w:bCs/>
        </w:rPr>
        <w:t>,</w:t>
      </w:r>
      <w:r w:rsidRPr="00595DB4">
        <w:rPr>
          <w:bCs/>
        </w:rPr>
        <w:t xml:space="preserve"> inferred by the Maximum Likelihood method based on the Kimura 2</w:t>
      </w:r>
      <w:r w:rsidRPr="008A223A">
        <w:rPr>
          <w:bCs/>
        </w:rPr>
        <w:t>-</w:t>
      </w:r>
      <w:r w:rsidRPr="00595DB4">
        <w:rPr>
          <w:bCs/>
        </w:rPr>
        <w:t>parameter model (</w:t>
      </w:r>
      <w:r w:rsidRPr="001178DA">
        <w:rPr>
          <w:bCs/>
        </w:rPr>
        <w:t>Kimura, 1980</w:t>
      </w:r>
      <w:r w:rsidRPr="00595DB4">
        <w:rPr>
          <w:bCs/>
        </w:rPr>
        <w:t>)</w:t>
      </w:r>
      <w:r>
        <w:rPr>
          <w:bCs/>
        </w:rPr>
        <w:t>, was constructed</w:t>
      </w:r>
      <w:r w:rsidRPr="00595DB4">
        <w:rPr>
          <w:bCs/>
        </w:rPr>
        <w:t xml:space="preserve"> using partial nucleotide sequences (466 bp) of </w:t>
      </w:r>
      <w:r>
        <w:rPr>
          <w:bCs/>
        </w:rPr>
        <w:t xml:space="preserve">the </w:t>
      </w:r>
      <w:r w:rsidRPr="00595DB4">
        <w:rPr>
          <w:bCs/>
        </w:rPr>
        <w:t xml:space="preserve">RdRp </w:t>
      </w:r>
      <w:r>
        <w:rPr>
          <w:bCs/>
        </w:rPr>
        <w:t>coding domain</w:t>
      </w:r>
      <w:r w:rsidRPr="00595DB4">
        <w:rPr>
          <w:bCs/>
        </w:rPr>
        <w:t xml:space="preserve"> </w:t>
      </w:r>
      <w:r>
        <w:rPr>
          <w:bCs/>
        </w:rPr>
        <w:t>in</w:t>
      </w:r>
      <w:r w:rsidRPr="00595DB4">
        <w:rPr>
          <w:bCs/>
        </w:rPr>
        <w:t xml:space="preserve"> 23 MoPV1 isolates from Japan, and one sequence from China isolate. Number</w:t>
      </w:r>
      <w:r>
        <w:rPr>
          <w:bCs/>
        </w:rPr>
        <w:t>s</w:t>
      </w:r>
      <w:r w:rsidRPr="00595DB4">
        <w:rPr>
          <w:bCs/>
        </w:rPr>
        <w:t xml:space="preserve"> at nodes represent bootstrap values calculated from 1000 replicates. </w:t>
      </w:r>
      <w:r w:rsidRPr="004F1812">
        <w:rPr>
          <w:bCs/>
        </w:rPr>
        <w:t>Each</w:t>
      </w:r>
      <w:r w:rsidRPr="008A223A">
        <w:rPr>
          <w:bCs/>
        </w:rPr>
        <w:t xml:space="preserve"> Mo</w:t>
      </w:r>
      <w:r>
        <w:rPr>
          <w:bCs/>
        </w:rPr>
        <w:t>PV1</w:t>
      </w:r>
      <w:r w:rsidRPr="008A223A">
        <w:rPr>
          <w:bCs/>
        </w:rPr>
        <w:t xml:space="preserve"> </w:t>
      </w:r>
      <w:r>
        <w:rPr>
          <w:bCs/>
        </w:rPr>
        <w:t>isolate</w:t>
      </w:r>
      <w:r w:rsidRPr="008A223A">
        <w:rPr>
          <w:bCs/>
        </w:rPr>
        <w:t xml:space="preserve"> </w:t>
      </w:r>
      <w:r>
        <w:rPr>
          <w:bCs/>
        </w:rPr>
        <w:t>is</w:t>
      </w:r>
      <w:r w:rsidRPr="008A223A">
        <w:rPr>
          <w:bCs/>
        </w:rPr>
        <w:t xml:space="preserve"> indicated by </w:t>
      </w:r>
      <w:r>
        <w:rPr>
          <w:bCs/>
        </w:rPr>
        <w:t xml:space="preserve">the </w:t>
      </w:r>
      <w:r w:rsidRPr="008A223A">
        <w:rPr>
          <w:bCs/>
        </w:rPr>
        <w:t xml:space="preserve">name of its host </w:t>
      </w:r>
      <w:r w:rsidRPr="008A223A">
        <w:rPr>
          <w:bCs/>
          <w:i/>
          <w:iCs/>
        </w:rPr>
        <w:t>M. oryzae</w:t>
      </w:r>
      <w:r w:rsidRPr="008A223A">
        <w:rPr>
          <w:bCs/>
        </w:rPr>
        <w:t xml:space="preserve"> </w:t>
      </w:r>
      <w:r>
        <w:rPr>
          <w:bCs/>
        </w:rPr>
        <w:t>strain</w:t>
      </w:r>
      <w:r w:rsidRPr="008A223A">
        <w:rPr>
          <w:bCs/>
        </w:rPr>
        <w:t>.</w:t>
      </w:r>
    </w:p>
    <w:p w14:paraId="54C27FCB" w14:textId="48D51B6A" w:rsidR="00226CAB" w:rsidRDefault="00226CAB" w:rsidP="00226CAB">
      <w:pPr>
        <w:keepNext/>
        <w:rPr>
          <w:bCs/>
        </w:rPr>
      </w:pPr>
    </w:p>
    <w:p w14:paraId="726E5E4E" w14:textId="77777777" w:rsidR="009C379C" w:rsidRDefault="009C379C" w:rsidP="00226CAB">
      <w:pPr>
        <w:keepNext/>
        <w:rPr>
          <w:bCs/>
        </w:rPr>
      </w:pPr>
    </w:p>
    <w:p w14:paraId="141074D4" w14:textId="77777777" w:rsidR="009C379C" w:rsidRDefault="009C379C" w:rsidP="00226CAB">
      <w:pPr>
        <w:keepNext/>
        <w:rPr>
          <w:bCs/>
        </w:rPr>
      </w:pPr>
    </w:p>
    <w:p w14:paraId="368A58E0" w14:textId="29402F65" w:rsidR="009C379C" w:rsidRDefault="009C379C" w:rsidP="00226CAB">
      <w:pPr>
        <w:keepNext/>
        <w:rPr>
          <w:bCs/>
        </w:rPr>
      </w:pPr>
    </w:p>
    <w:p w14:paraId="1E670D96" w14:textId="77777777" w:rsidR="009C379C" w:rsidRDefault="009C379C">
      <w:pPr>
        <w:spacing w:before="0" w:after="200" w:line="276" w:lineRule="auto"/>
        <w:rPr>
          <w:bCs/>
        </w:rPr>
      </w:pPr>
      <w:r>
        <w:rPr>
          <w:bCs/>
        </w:rPr>
        <w:br w:type="page"/>
      </w:r>
    </w:p>
    <w:p w14:paraId="0A639462" w14:textId="77777777" w:rsidR="009C379C" w:rsidRPr="00730361" w:rsidRDefault="009C379C" w:rsidP="00226CAB">
      <w:pPr>
        <w:keepNext/>
        <w:rPr>
          <w:rFonts w:cs="Times New Roman"/>
          <w:szCs w:val="24"/>
        </w:rPr>
        <w:sectPr w:rsidR="009C379C" w:rsidRPr="00730361" w:rsidSect="00510EFF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1138" w:right="1181" w:bottom="1138" w:left="1282" w:header="720" w:footer="397" w:gutter="0"/>
          <w:cols w:space="720"/>
          <w:titlePg/>
          <w:docGrid w:linePitch="360"/>
        </w:sectPr>
      </w:pPr>
    </w:p>
    <w:p w14:paraId="54EE2271" w14:textId="77777777" w:rsidR="002B5E26" w:rsidRDefault="002B5E26" w:rsidP="00307C46">
      <w:pPr>
        <w:pStyle w:val="SupplementaryMaterial"/>
        <w:jc w:val="left"/>
        <w:rPr>
          <w:szCs w:val="24"/>
        </w:rPr>
      </w:pPr>
    </w:p>
    <w:p w14:paraId="198296ED" w14:textId="26B29076" w:rsidR="002B5E26" w:rsidRPr="001549D3" w:rsidRDefault="00434C3B" w:rsidP="002B5E26">
      <w:pPr>
        <w:pStyle w:val="SupplementaryMaterial"/>
        <w:rPr>
          <w:szCs w:val="24"/>
        </w:rPr>
      </w:pPr>
      <w:r>
        <w:rPr>
          <w:noProof/>
          <w:szCs w:val="24"/>
        </w:rPr>
        <w:drawing>
          <wp:inline distT="0" distB="0" distL="0" distR="0" wp14:anchorId="252E3AED" wp14:editId="4FEBDE0E">
            <wp:extent cx="3352800" cy="4798060"/>
            <wp:effectExtent l="0" t="0" r="0" b="254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4CFB8" w14:textId="77777777" w:rsidR="00A36D0E" w:rsidRDefault="00A36D0E" w:rsidP="002B5E26">
      <w:pPr>
        <w:keepNext/>
        <w:rPr>
          <w:rFonts w:cs="Times New Roman"/>
          <w:b/>
          <w:szCs w:val="24"/>
        </w:rPr>
      </w:pPr>
    </w:p>
    <w:p w14:paraId="41E4BC18" w14:textId="3D05B655" w:rsidR="002B5E26" w:rsidRPr="006A2820" w:rsidRDefault="002B5E26" w:rsidP="002B5E26">
      <w:pPr>
        <w:keepNext/>
        <w:rPr>
          <w:rFonts w:cs="Times New Roman"/>
          <w:bCs/>
          <w:szCs w:val="24"/>
        </w:rPr>
        <w:sectPr w:rsidR="002B5E26" w:rsidRPr="006A2820" w:rsidSect="00510EFF">
          <w:headerReference w:type="even" r:id="rId23"/>
          <w:footerReference w:type="even" r:id="rId24"/>
          <w:footerReference w:type="default" r:id="rId25"/>
          <w:headerReference w:type="first" r:id="rId26"/>
          <w:pgSz w:w="12240" w:h="15840"/>
          <w:pgMar w:top="1138" w:right="1181" w:bottom="1138" w:left="1282" w:header="720" w:footer="397" w:gutter="0"/>
          <w:cols w:space="720"/>
          <w:titlePg/>
          <w:docGrid w:linePitch="360"/>
        </w:sect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</w:t>
      </w:r>
      <w:r w:rsidR="00307C46"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="006A2820" w:rsidRPr="006A2820">
        <w:rPr>
          <w:rFonts w:cs="Times New Roman"/>
          <w:szCs w:val="24"/>
        </w:rPr>
        <w:t xml:space="preserve"> </w:t>
      </w:r>
      <w:r w:rsidR="006A2820">
        <w:rPr>
          <w:rFonts w:cs="Times New Roman"/>
          <w:szCs w:val="24"/>
        </w:rPr>
        <w:t xml:space="preserve">Detections of MoV2 in </w:t>
      </w:r>
      <w:r w:rsidR="006A2820" w:rsidRPr="00D02322">
        <w:rPr>
          <w:rFonts w:cs="Times New Roman"/>
          <w:i/>
          <w:iCs/>
          <w:szCs w:val="24"/>
        </w:rPr>
        <w:t>M. oryzae</w:t>
      </w:r>
      <w:r w:rsidR="006A2820">
        <w:rPr>
          <w:rFonts w:cs="Times New Roman"/>
          <w:szCs w:val="24"/>
        </w:rPr>
        <w:t xml:space="preserve"> strains Ken 60-19 and Ken 60-19-VC. Upper panel shows RT-PCR amplification using MoV2-specific primers. Lower panel shows pattern of agarose gel electrophoresis of dsRNA purified from each strain. </w:t>
      </w:r>
      <w:r w:rsidR="00226CAB" w:rsidRPr="008A223A">
        <w:rPr>
          <w:bCs/>
        </w:rPr>
        <w:t>Lane M</w:t>
      </w:r>
      <w:r w:rsidR="00226CAB">
        <w:rPr>
          <w:bCs/>
        </w:rPr>
        <w:t>,</w:t>
      </w:r>
      <w:r w:rsidR="00226CAB" w:rsidRPr="008A223A">
        <w:rPr>
          <w:bCs/>
        </w:rPr>
        <w:t xml:space="preserve"> DNA size marker</w:t>
      </w:r>
      <w:r w:rsidR="00226CAB">
        <w:rPr>
          <w:bCs/>
        </w:rPr>
        <w:t>s</w:t>
      </w:r>
      <w:r w:rsidR="00226CAB" w:rsidRPr="008A223A">
        <w:rPr>
          <w:bCs/>
        </w:rPr>
        <w:t xml:space="preserve"> (λDNA digested with </w:t>
      </w:r>
      <w:r w:rsidR="00226CAB" w:rsidRPr="008A223A">
        <w:rPr>
          <w:bCs/>
          <w:i/>
          <w:iCs/>
        </w:rPr>
        <w:t>Eco</w:t>
      </w:r>
      <w:r w:rsidR="00226CAB" w:rsidRPr="008A223A">
        <w:rPr>
          <w:bCs/>
        </w:rPr>
        <w:t>T14 I).</w:t>
      </w:r>
    </w:p>
    <w:p w14:paraId="1FE386FE" w14:textId="77777777" w:rsidR="002B5E26" w:rsidRDefault="002B5E26" w:rsidP="002B5E26">
      <w:pPr>
        <w:pStyle w:val="SupplementaryMaterial"/>
        <w:rPr>
          <w:szCs w:val="24"/>
        </w:rPr>
      </w:pPr>
    </w:p>
    <w:p w14:paraId="76BE72A5" w14:textId="77777777" w:rsidR="002B5E26" w:rsidRDefault="002B5E26" w:rsidP="002B5E26">
      <w:pPr>
        <w:pStyle w:val="SupplementaryMaterial"/>
        <w:rPr>
          <w:szCs w:val="24"/>
        </w:rPr>
      </w:pPr>
    </w:p>
    <w:p w14:paraId="034122E0" w14:textId="5354EBE4" w:rsidR="002B5E26" w:rsidRPr="001549D3" w:rsidRDefault="00A36D0E" w:rsidP="002B5E26">
      <w:pPr>
        <w:pStyle w:val="SupplementaryMaterial"/>
        <w:rPr>
          <w:szCs w:val="24"/>
        </w:rPr>
      </w:pPr>
      <w:r>
        <w:rPr>
          <w:noProof/>
          <w:szCs w:val="24"/>
        </w:rPr>
        <w:drawing>
          <wp:inline distT="0" distB="0" distL="0" distR="0" wp14:anchorId="6AC4FCC1" wp14:editId="088A2965">
            <wp:extent cx="4526280" cy="5266669"/>
            <wp:effectExtent l="0" t="0" r="762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879" cy="528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2F276" w14:textId="77777777" w:rsidR="00A36D0E" w:rsidRDefault="00A36D0E" w:rsidP="002B5E26">
      <w:pPr>
        <w:keepNext/>
        <w:rPr>
          <w:rFonts w:cs="Times New Roman"/>
          <w:b/>
          <w:szCs w:val="24"/>
        </w:rPr>
      </w:pPr>
    </w:p>
    <w:p w14:paraId="74E39375" w14:textId="2C01B7F7" w:rsidR="002B5E26" w:rsidRDefault="002B5E26" w:rsidP="002B5E26">
      <w:pPr>
        <w:keepNext/>
        <w:rPr>
          <w:rFonts w:cs="Times New Roman"/>
          <w:szCs w:val="24"/>
        </w:rPr>
        <w:sectPr w:rsidR="002B5E26" w:rsidSect="00510EFF">
          <w:headerReference w:type="even" r:id="rId28"/>
          <w:footerReference w:type="even" r:id="rId29"/>
          <w:footerReference w:type="default" r:id="rId30"/>
          <w:headerReference w:type="first" r:id="rId31"/>
          <w:pgSz w:w="12240" w:h="15840"/>
          <w:pgMar w:top="1138" w:right="1181" w:bottom="1138" w:left="1282" w:header="720" w:footer="397" w:gutter="0"/>
          <w:cols w:space="720"/>
          <w:titlePg/>
          <w:docGrid w:linePitch="360"/>
        </w:sect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</w:t>
      </w:r>
      <w:r w:rsidR="00307C46"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B16859" w:rsidRPr="00595DB4">
        <w:rPr>
          <w:bCs/>
        </w:rPr>
        <w:t xml:space="preserve">Morphological characteristics of </w:t>
      </w:r>
      <w:r w:rsidR="00B16859" w:rsidRPr="00595DB4">
        <w:rPr>
          <w:bCs/>
          <w:i/>
          <w:iCs/>
        </w:rPr>
        <w:t>M. oryzae</w:t>
      </w:r>
      <w:r w:rsidR="00B16859" w:rsidRPr="00595DB4">
        <w:rPr>
          <w:bCs/>
        </w:rPr>
        <w:t xml:space="preserve"> strain</w:t>
      </w:r>
      <w:r w:rsidR="00226CAB">
        <w:rPr>
          <w:bCs/>
        </w:rPr>
        <w:t>s</w:t>
      </w:r>
      <w:r w:rsidR="00B16859" w:rsidRPr="00595DB4">
        <w:rPr>
          <w:bCs/>
        </w:rPr>
        <w:t xml:space="preserve"> Ken 60-19 and Ken 60-19-VC. </w:t>
      </w:r>
      <w:r w:rsidR="00887BF3" w:rsidRPr="00887BF3">
        <w:rPr>
          <w:rFonts w:hint="eastAsia"/>
          <w:b/>
          <w:lang w:eastAsia="ja-JP"/>
        </w:rPr>
        <w:t>(</w:t>
      </w:r>
      <w:r w:rsidR="00887BF3" w:rsidRPr="00887BF3">
        <w:rPr>
          <w:b/>
          <w:lang w:eastAsia="ja-JP"/>
        </w:rPr>
        <w:t>A)</w:t>
      </w:r>
      <w:r w:rsidR="00B16859" w:rsidRPr="00595DB4">
        <w:rPr>
          <w:bCs/>
        </w:rPr>
        <w:t xml:space="preserve"> Colony on PDA culture at 25</w:t>
      </w:r>
      <w:r w:rsidR="00B16859" w:rsidRPr="00595DB4">
        <w:rPr>
          <w:rFonts w:eastAsia="Yu Mincho"/>
          <w:bCs/>
        </w:rPr>
        <w:t>°</w:t>
      </w:r>
      <w:r w:rsidR="00B16859" w:rsidRPr="00595DB4">
        <w:rPr>
          <w:bCs/>
        </w:rPr>
        <w:t xml:space="preserve">C for 10 days. </w:t>
      </w:r>
      <w:r w:rsidR="00887BF3" w:rsidRPr="00887BF3">
        <w:rPr>
          <w:b/>
        </w:rPr>
        <w:t>(B)</w:t>
      </w:r>
      <w:r w:rsidR="00B16859" w:rsidRPr="00595DB4">
        <w:rPr>
          <w:bCs/>
        </w:rPr>
        <w:t xml:space="preserve"> Aerial mycelia </w:t>
      </w:r>
      <w:r w:rsidR="00226CAB">
        <w:rPr>
          <w:bCs/>
        </w:rPr>
        <w:t>i</w:t>
      </w:r>
      <w:r w:rsidR="00B16859" w:rsidRPr="00595DB4">
        <w:rPr>
          <w:bCs/>
        </w:rPr>
        <w:t>n YG liquid culture at 25</w:t>
      </w:r>
      <w:r w:rsidR="00B16859" w:rsidRPr="00595DB4">
        <w:rPr>
          <w:rFonts w:eastAsia="Yu Mincho"/>
          <w:bCs/>
        </w:rPr>
        <w:t>°</w:t>
      </w:r>
      <w:r w:rsidR="00B16859" w:rsidRPr="00595DB4">
        <w:rPr>
          <w:bCs/>
        </w:rPr>
        <w:t xml:space="preserve">C for 1 </w:t>
      </w:r>
      <w:r w:rsidR="00B16859" w:rsidRPr="00D25C4F">
        <w:rPr>
          <w:bCs/>
        </w:rPr>
        <w:t>week. Bars show 20 μm.</w:t>
      </w:r>
      <w:r w:rsidRPr="001549D3">
        <w:rPr>
          <w:rFonts w:cs="Times New Roman"/>
          <w:szCs w:val="24"/>
        </w:rPr>
        <w:t xml:space="preserve"> </w:t>
      </w:r>
    </w:p>
    <w:p w14:paraId="6619A684" w14:textId="77777777" w:rsidR="00830D6C" w:rsidRDefault="00830D6C" w:rsidP="00A93C86">
      <w:pPr>
        <w:widowControl w:val="0"/>
        <w:spacing w:before="0" w:after="0" w:line="300" w:lineRule="auto"/>
        <w:jc w:val="both"/>
        <w:rPr>
          <w:rFonts w:eastAsia="Yu Mincho" w:cs="Times New Roman"/>
          <w:b/>
          <w:bCs/>
          <w:kern w:val="2"/>
          <w:lang w:eastAsia="ja-JP"/>
        </w:rPr>
      </w:pPr>
      <w:bookmarkStart w:id="0" w:name="_Hlk44097765"/>
    </w:p>
    <w:p w14:paraId="6EDF322B" w14:textId="1B985AAD" w:rsidR="00A93C86" w:rsidRPr="00A93C86" w:rsidRDefault="00830D6C" w:rsidP="00A93C86">
      <w:pPr>
        <w:widowControl w:val="0"/>
        <w:spacing w:before="0" w:after="0" w:line="300" w:lineRule="auto"/>
        <w:jc w:val="both"/>
        <w:rPr>
          <w:rFonts w:eastAsia="Yu Mincho" w:cs="Times New Roman"/>
          <w:kern w:val="2"/>
          <w:lang w:eastAsia="ja-JP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S1</w:t>
      </w:r>
      <w:r w:rsidRPr="0001436A">
        <w:rPr>
          <w:rFonts w:cs="Times New Roman"/>
          <w:b/>
          <w:szCs w:val="24"/>
        </w:rPr>
        <w:t>.</w:t>
      </w:r>
      <w:r w:rsidR="00A93C86" w:rsidRPr="00A93C86">
        <w:rPr>
          <w:rFonts w:eastAsia="Yu Mincho" w:cs="Times New Roman"/>
          <w:kern w:val="2"/>
          <w:lang w:eastAsia="ja-JP"/>
        </w:rPr>
        <w:t xml:space="preserve"> </w:t>
      </w:r>
      <w:bookmarkStart w:id="1" w:name="_Hlk31843470"/>
      <w:r w:rsidR="00A93C86" w:rsidRPr="00A93C86">
        <w:rPr>
          <w:rFonts w:eastAsia="Yu Mincho" w:cs="Times New Roman"/>
          <w:kern w:val="2"/>
          <w:lang w:eastAsia="ja-JP"/>
        </w:rPr>
        <w:t>Oligonucleotide primers used in this study</w:t>
      </w:r>
      <w:bookmarkEnd w:id="1"/>
      <w:r w:rsidR="00A93C86" w:rsidRPr="00A93C86">
        <w:rPr>
          <w:rFonts w:eastAsia="Yu Mincho" w:cs="Times New Roman"/>
          <w:kern w:val="2"/>
          <w:lang w:eastAsia="ja-JP"/>
        </w:rPr>
        <w:t>.</w:t>
      </w:r>
    </w:p>
    <w:tbl>
      <w:tblPr>
        <w:tblStyle w:val="21"/>
        <w:tblW w:w="13467" w:type="dxa"/>
        <w:tblLook w:val="04A0" w:firstRow="1" w:lastRow="0" w:firstColumn="1" w:lastColumn="0" w:noHBand="0" w:noVBand="1"/>
      </w:tblPr>
      <w:tblGrid>
        <w:gridCol w:w="2552"/>
        <w:gridCol w:w="5386"/>
        <w:gridCol w:w="3065"/>
        <w:gridCol w:w="2464"/>
      </w:tblGrid>
      <w:tr w:rsidR="00A93C86" w:rsidRPr="00A93C86" w14:paraId="7FF40937" w14:textId="77777777" w:rsidTr="00A93C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039480F7" w14:textId="77777777" w:rsidR="00A93C86" w:rsidRPr="00A93C86" w:rsidRDefault="00A93C86" w:rsidP="00A93C86">
            <w:pPr>
              <w:widowControl w:val="0"/>
              <w:spacing w:before="0" w:after="0"/>
              <w:jc w:val="both"/>
              <w:rPr>
                <w:rFonts w:eastAsia="Yu Mincho" w:cs="Times New Roman"/>
                <w:sz w:val="20"/>
                <w:szCs w:val="20"/>
              </w:rPr>
            </w:pPr>
            <w:bookmarkStart w:id="2" w:name="_Hlk44098048"/>
            <w:r w:rsidRPr="00A93C86">
              <w:rPr>
                <w:rFonts w:eastAsia="Yu Mincho" w:cs="Times New Roman"/>
                <w:sz w:val="20"/>
                <w:szCs w:val="20"/>
              </w:rPr>
              <w:t>Primer name</w:t>
            </w:r>
          </w:p>
        </w:tc>
        <w:tc>
          <w:tcPr>
            <w:tcW w:w="5386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73243DCC" w14:textId="3A0B0B3D" w:rsidR="00A93C86" w:rsidRPr="00A93C86" w:rsidRDefault="00A93C86" w:rsidP="00A93C86">
            <w:pPr>
              <w:widowControl w:val="0"/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sz w:val="20"/>
                <w:szCs w:val="20"/>
              </w:rPr>
            </w:pPr>
            <w:r w:rsidRPr="00A93C86">
              <w:rPr>
                <w:rFonts w:eastAsia="Yu Mincho" w:cs="Times New Roman"/>
                <w:sz w:val="20"/>
                <w:szCs w:val="20"/>
              </w:rPr>
              <w:t>Oligonucleotide sequence</w:t>
            </w:r>
            <w:r w:rsidR="00830D6C">
              <w:rPr>
                <w:rFonts w:eastAsia="Yu Mincho" w:cs="Times New Roman"/>
                <w:sz w:val="20"/>
                <w:szCs w:val="20"/>
              </w:rPr>
              <w:t xml:space="preserve"> (</w:t>
            </w:r>
            <w:r w:rsidR="00830D6C" w:rsidRPr="00A93C86">
              <w:rPr>
                <w:rFonts w:eastAsia="Yu Mincho" w:cs="Times New Roman"/>
                <w:sz w:val="20"/>
                <w:szCs w:val="20"/>
              </w:rPr>
              <w:t>5'-3'</w:t>
            </w:r>
            <w:r w:rsidR="00830D6C">
              <w:rPr>
                <w:rFonts w:eastAsia="Yu Mincho" w:cs="Times New Roman"/>
                <w:sz w:val="20"/>
                <w:szCs w:val="20"/>
              </w:rPr>
              <w:t>)</w:t>
            </w:r>
          </w:p>
        </w:tc>
        <w:tc>
          <w:tcPr>
            <w:tcW w:w="3065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5063B28B" w14:textId="5F887EE2" w:rsidR="00A93C86" w:rsidRPr="00A93C86" w:rsidRDefault="00A93C86" w:rsidP="00A93C86">
            <w:pPr>
              <w:widowControl w:val="0"/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sz w:val="20"/>
                <w:szCs w:val="20"/>
              </w:rPr>
            </w:pPr>
            <w:r w:rsidRPr="00A93C86">
              <w:rPr>
                <w:rFonts w:eastAsia="Yu Mincho" w:cs="Times New Roman"/>
                <w:sz w:val="20"/>
                <w:szCs w:val="20"/>
              </w:rPr>
              <w:t>Template</w:t>
            </w:r>
            <w:r w:rsidR="00830D6C">
              <w:rPr>
                <w:rFonts w:eastAsia="Yu Mincho" w:cs="Times New Roman"/>
                <w:sz w:val="20"/>
                <w:szCs w:val="20"/>
              </w:rPr>
              <w:t xml:space="preserve"> (target position) </w:t>
            </w:r>
            <w:r w:rsidRPr="00A93C86">
              <w:rPr>
                <w:rFonts w:eastAsia="Yu Mincho" w:cs="Times New Roman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464" w:type="dxa"/>
            <w:tcBorders>
              <w:top w:val="single" w:sz="18" w:space="0" w:color="auto"/>
              <w:bottom w:val="single" w:sz="12" w:space="0" w:color="auto"/>
            </w:tcBorders>
            <w:vAlign w:val="center"/>
          </w:tcPr>
          <w:p w14:paraId="1BC56D05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sz w:val="20"/>
                <w:szCs w:val="20"/>
                <w:vertAlign w:val="superscript"/>
              </w:rPr>
            </w:pPr>
            <w:r w:rsidRPr="00A93C86">
              <w:rPr>
                <w:rFonts w:eastAsia="Yu Mincho" w:cs="Times New Roman"/>
                <w:sz w:val="20"/>
                <w:szCs w:val="20"/>
              </w:rPr>
              <w:t>Purpose</w:t>
            </w:r>
            <w:r w:rsidRPr="00A93C86">
              <w:rPr>
                <w:rFonts w:eastAsia="Yu Mincho" w:cs="Times New Roman"/>
                <w:sz w:val="20"/>
                <w:szCs w:val="20"/>
                <w:vertAlign w:val="superscript"/>
              </w:rPr>
              <w:t xml:space="preserve"> b</w:t>
            </w:r>
          </w:p>
        </w:tc>
      </w:tr>
      <w:tr w:rsidR="00A93C86" w:rsidRPr="00A93C86" w14:paraId="5C38037A" w14:textId="77777777" w:rsidTr="00A93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12" w:space="0" w:color="auto"/>
              <w:bottom w:val="nil"/>
            </w:tcBorders>
            <w:vAlign w:val="center"/>
          </w:tcPr>
          <w:p w14:paraId="50129038" w14:textId="77777777" w:rsidR="00A93C86" w:rsidRPr="00A93C86" w:rsidRDefault="00A93C86" w:rsidP="00A93C86">
            <w:pPr>
              <w:widowControl w:val="0"/>
              <w:spacing w:before="0" w:after="0"/>
              <w:jc w:val="both"/>
              <w:rPr>
                <w:rFonts w:eastAsia="Yu Mincho" w:cs="Times New Roman"/>
                <w:b w:val="0"/>
                <w:bCs w:val="0"/>
                <w:sz w:val="20"/>
                <w:szCs w:val="20"/>
              </w:rPr>
            </w:pPr>
            <w:r w:rsidRPr="00A93C86">
              <w:rPr>
                <w:rFonts w:eastAsia="Yu Mincho" w:cs="Times New Roman"/>
                <w:b w:val="0"/>
                <w:bCs w:val="0"/>
                <w:sz w:val="20"/>
                <w:szCs w:val="20"/>
              </w:rPr>
              <w:t>MoV1-detect F</w:t>
            </w:r>
          </w:p>
        </w:tc>
        <w:tc>
          <w:tcPr>
            <w:tcW w:w="5386" w:type="dxa"/>
            <w:tcBorders>
              <w:top w:val="single" w:sz="12" w:space="0" w:color="auto"/>
              <w:bottom w:val="nil"/>
            </w:tcBorders>
            <w:vAlign w:val="center"/>
          </w:tcPr>
          <w:p w14:paraId="73339D51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AAGACGCGTGCGATCTTTGCTT</w:t>
            </w:r>
          </w:p>
        </w:tc>
        <w:tc>
          <w:tcPr>
            <w:tcW w:w="3065" w:type="dxa"/>
            <w:tcBorders>
              <w:top w:val="single" w:sz="12" w:space="0" w:color="auto"/>
              <w:bottom w:val="nil"/>
            </w:tcBorders>
            <w:vAlign w:val="center"/>
          </w:tcPr>
          <w:p w14:paraId="1E2718A0" w14:textId="2C394849" w:rsidR="00A93C86" w:rsidRPr="00A93C86" w:rsidRDefault="00A93C86" w:rsidP="00A93C86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MoV1 (3877</w:t>
            </w:r>
            <w:r w:rsidR="00161259" w:rsidRPr="00161259">
              <w:rPr>
                <w:rFonts w:cs="Times New Roman"/>
                <w:b/>
                <w:sz w:val="20"/>
                <w:szCs w:val="20"/>
              </w:rPr>
              <w:t>–</w:t>
            </w:r>
            <w:r w:rsidRPr="00A93C86">
              <w:rPr>
                <w:rFonts w:eastAsia="Yu Mincho" w:cs="Times New Roman"/>
                <w:bCs/>
                <w:sz w:val="20"/>
                <w:szCs w:val="20"/>
              </w:rPr>
              <w:t>3899)</w:t>
            </w:r>
          </w:p>
        </w:tc>
        <w:tc>
          <w:tcPr>
            <w:tcW w:w="2464" w:type="dxa"/>
            <w:tcBorders>
              <w:top w:val="single" w:sz="12" w:space="0" w:color="auto"/>
              <w:bottom w:val="nil"/>
            </w:tcBorders>
            <w:vAlign w:val="center"/>
          </w:tcPr>
          <w:p w14:paraId="5CE870B0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Det.</w:t>
            </w:r>
          </w:p>
        </w:tc>
      </w:tr>
      <w:tr w:rsidR="00A93C86" w:rsidRPr="00A93C86" w14:paraId="3A132B25" w14:textId="77777777" w:rsidTr="00A93C86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nil"/>
              <w:bottom w:val="nil"/>
            </w:tcBorders>
            <w:vAlign w:val="center"/>
          </w:tcPr>
          <w:p w14:paraId="6BEA3C9B" w14:textId="77777777" w:rsidR="00A93C86" w:rsidRPr="00A93C86" w:rsidRDefault="00A93C86" w:rsidP="00A93C86">
            <w:pPr>
              <w:widowControl w:val="0"/>
              <w:spacing w:before="0" w:after="0"/>
              <w:jc w:val="both"/>
              <w:rPr>
                <w:rFonts w:eastAsia="Yu Mincho" w:cs="Times New Roman"/>
                <w:b w:val="0"/>
                <w:bCs w:val="0"/>
                <w:sz w:val="20"/>
                <w:szCs w:val="20"/>
              </w:rPr>
            </w:pPr>
            <w:r w:rsidRPr="00A93C86">
              <w:rPr>
                <w:rFonts w:eastAsia="Yu Mincho" w:cs="Times New Roman"/>
                <w:b w:val="0"/>
                <w:bCs w:val="0"/>
                <w:sz w:val="20"/>
                <w:szCs w:val="20"/>
              </w:rPr>
              <w:t>MoV1-detect R</w:t>
            </w:r>
          </w:p>
        </w:tc>
        <w:tc>
          <w:tcPr>
            <w:tcW w:w="5386" w:type="dxa"/>
            <w:tcBorders>
              <w:top w:val="nil"/>
              <w:bottom w:val="nil"/>
            </w:tcBorders>
            <w:vAlign w:val="center"/>
          </w:tcPr>
          <w:p w14:paraId="1423E59F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GGTGCCCGGACATGAGCGTAC</w:t>
            </w:r>
          </w:p>
        </w:tc>
        <w:tc>
          <w:tcPr>
            <w:tcW w:w="3065" w:type="dxa"/>
            <w:tcBorders>
              <w:top w:val="nil"/>
              <w:bottom w:val="nil"/>
            </w:tcBorders>
            <w:vAlign w:val="center"/>
          </w:tcPr>
          <w:p w14:paraId="402CBA09" w14:textId="318F96A0" w:rsidR="00A93C86" w:rsidRPr="00A93C86" w:rsidRDefault="00A93C86" w:rsidP="00A93C86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MoV1 (4226</w:t>
            </w:r>
            <w:r w:rsidR="00161259" w:rsidRPr="00161259">
              <w:rPr>
                <w:rFonts w:cs="Times New Roman"/>
                <w:b/>
                <w:sz w:val="20"/>
                <w:szCs w:val="20"/>
              </w:rPr>
              <w:t>–</w:t>
            </w:r>
            <w:r w:rsidRPr="00A93C86">
              <w:rPr>
                <w:rFonts w:eastAsia="Yu Mincho" w:cs="Times New Roman"/>
                <w:bCs/>
                <w:sz w:val="20"/>
                <w:szCs w:val="20"/>
              </w:rPr>
              <w:t>4246)</w:t>
            </w:r>
          </w:p>
        </w:tc>
        <w:tc>
          <w:tcPr>
            <w:tcW w:w="2464" w:type="dxa"/>
            <w:tcBorders>
              <w:top w:val="nil"/>
              <w:bottom w:val="nil"/>
            </w:tcBorders>
            <w:vAlign w:val="center"/>
          </w:tcPr>
          <w:p w14:paraId="0EE9CABB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Det.</w:t>
            </w:r>
          </w:p>
        </w:tc>
      </w:tr>
      <w:tr w:rsidR="00A93C86" w:rsidRPr="00A93C86" w14:paraId="576E61F3" w14:textId="77777777" w:rsidTr="00A93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nil"/>
              <w:bottom w:val="nil"/>
            </w:tcBorders>
            <w:vAlign w:val="center"/>
          </w:tcPr>
          <w:p w14:paraId="0C6B01A9" w14:textId="092F9200" w:rsidR="00A93C86" w:rsidRPr="00A93C86" w:rsidRDefault="00A93C86" w:rsidP="00A93C86">
            <w:pPr>
              <w:widowControl w:val="0"/>
              <w:spacing w:before="0" w:after="0"/>
              <w:jc w:val="both"/>
              <w:rPr>
                <w:rFonts w:eastAsia="Yu Mincho" w:cs="Times New Roman"/>
                <w:b w:val="0"/>
                <w:bCs w:val="0"/>
                <w:sz w:val="20"/>
                <w:szCs w:val="20"/>
              </w:rPr>
            </w:pPr>
            <w:r w:rsidRPr="00A93C86">
              <w:rPr>
                <w:rFonts w:eastAsia="Yu Mincho" w:cs="Times New Roman"/>
                <w:b w:val="0"/>
                <w:bCs w:val="0"/>
                <w:sz w:val="20"/>
                <w:szCs w:val="20"/>
              </w:rPr>
              <w:t xml:space="preserve">MoV2-detect F </w:t>
            </w:r>
            <w:r w:rsidRPr="00161259">
              <w:rPr>
                <w:rFonts w:eastAsia="Yu Mincho" w:cs="Times New Roman"/>
                <w:b w:val="0"/>
                <w:bCs w:val="0"/>
                <w:sz w:val="20"/>
                <w:szCs w:val="20"/>
              </w:rPr>
              <w:t>3703</w:t>
            </w:r>
            <w:r w:rsidR="00161259" w:rsidRPr="00161259">
              <w:rPr>
                <w:rFonts w:cs="Times New Roman"/>
                <w:b w:val="0"/>
                <w:sz w:val="20"/>
                <w:szCs w:val="20"/>
              </w:rPr>
              <w:t>–</w:t>
            </w:r>
            <w:r w:rsidRPr="00161259">
              <w:rPr>
                <w:rFonts w:eastAsia="Yu Mincho" w:cs="Times New Roman"/>
                <w:b w:val="0"/>
                <w:bCs w:val="0"/>
                <w:sz w:val="20"/>
                <w:szCs w:val="20"/>
              </w:rPr>
              <w:t>3725</w:t>
            </w:r>
          </w:p>
        </w:tc>
        <w:tc>
          <w:tcPr>
            <w:tcW w:w="5386" w:type="dxa"/>
            <w:tcBorders>
              <w:top w:val="nil"/>
              <w:bottom w:val="nil"/>
            </w:tcBorders>
            <w:vAlign w:val="center"/>
          </w:tcPr>
          <w:p w14:paraId="002B745C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AAGACCAGAGCAATCTTTGCCT</w:t>
            </w:r>
          </w:p>
        </w:tc>
        <w:tc>
          <w:tcPr>
            <w:tcW w:w="3065" w:type="dxa"/>
            <w:tcBorders>
              <w:top w:val="nil"/>
              <w:bottom w:val="nil"/>
            </w:tcBorders>
            <w:vAlign w:val="center"/>
          </w:tcPr>
          <w:p w14:paraId="1E1B973C" w14:textId="451FD9BD" w:rsidR="00A93C86" w:rsidRPr="00A93C86" w:rsidRDefault="00A93C86" w:rsidP="00A93C86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MoV2 (3703</w:t>
            </w:r>
            <w:r w:rsidR="00161259" w:rsidRPr="00161259">
              <w:rPr>
                <w:rFonts w:cs="Times New Roman"/>
                <w:b/>
                <w:sz w:val="20"/>
                <w:szCs w:val="20"/>
              </w:rPr>
              <w:t>–</w:t>
            </w:r>
            <w:r w:rsidRPr="00A93C86">
              <w:rPr>
                <w:rFonts w:eastAsia="Yu Mincho" w:cs="Times New Roman"/>
                <w:bCs/>
                <w:sz w:val="20"/>
                <w:szCs w:val="20"/>
              </w:rPr>
              <w:t>3725)</w:t>
            </w:r>
          </w:p>
        </w:tc>
        <w:tc>
          <w:tcPr>
            <w:tcW w:w="2464" w:type="dxa"/>
            <w:tcBorders>
              <w:top w:val="nil"/>
              <w:bottom w:val="nil"/>
            </w:tcBorders>
            <w:vAlign w:val="center"/>
          </w:tcPr>
          <w:p w14:paraId="238599EA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Det., Seq., PCR</w:t>
            </w:r>
          </w:p>
        </w:tc>
      </w:tr>
      <w:tr w:rsidR="00A93C86" w:rsidRPr="00A93C86" w14:paraId="1BA7653B" w14:textId="77777777" w:rsidTr="00A93C86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nil"/>
              <w:bottom w:val="nil"/>
            </w:tcBorders>
            <w:vAlign w:val="center"/>
          </w:tcPr>
          <w:p w14:paraId="40B08D1B" w14:textId="21616353" w:rsidR="00A93C86" w:rsidRPr="00A93C86" w:rsidRDefault="00A93C86" w:rsidP="00A93C86">
            <w:pPr>
              <w:widowControl w:val="0"/>
              <w:spacing w:before="0" w:after="0"/>
              <w:jc w:val="both"/>
              <w:rPr>
                <w:rFonts w:eastAsia="Yu Mincho" w:cs="Times New Roman"/>
                <w:b w:val="0"/>
                <w:bCs w:val="0"/>
                <w:sz w:val="20"/>
                <w:szCs w:val="20"/>
              </w:rPr>
            </w:pPr>
            <w:r w:rsidRPr="00A93C86">
              <w:rPr>
                <w:rFonts w:eastAsia="Yu Mincho" w:cs="Times New Roman"/>
                <w:b w:val="0"/>
                <w:bCs w:val="0"/>
                <w:sz w:val="20"/>
                <w:szCs w:val="20"/>
              </w:rPr>
              <w:t>MoV2-detect R 4052</w:t>
            </w:r>
            <w:r w:rsidR="00161259" w:rsidRPr="00161259">
              <w:rPr>
                <w:rFonts w:cs="Times New Roman"/>
                <w:b w:val="0"/>
                <w:sz w:val="20"/>
                <w:szCs w:val="20"/>
              </w:rPr>
              <w:t>–</w:t>
            </w:r>
            <w:r w:rsidRPr="00A93C86">
              <w:rPr>
                <w:rFonts w:eastAsia="Yu Mincho" w:cs="Times New Roman"/>
                <w:b w:val="0"/>
                <w:bCs w:val="0"/>
                <w:sz w:val="20"/>
                <w:szCs w:val="20"/>
              </w:rPr>
              <w:t>4073</w:t>
            </w:r>
          </w:p>
        </w:tc>
        <w:tc>
          <w:tcPr>
            <w:tcW w:w="5386" w:type="dxa"/>
            <w:tcBorders>
              <w:top w:val="nil"/>
              <w:bottom w:val="nil"/>
            </w:tcBorders>
            <w:vAlign w:val="center"/>
          </w:tcPr>
          <w:p w14:paraId="502218E1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CGGTGGCCACTCATCAGAGTAC</w:t>
            </w:r>
          </w:p>
        </w:tc>
        <w:tc>
          <w:tcPr>
            <w:tcW w:w="3065" w:type="dxa"/>
            <w:tcBorders>
              <w:top w:val="nil"/>
              <w:bottom w:val="nil"/>
            </w:tcBorders>
            <w:vAlign w:val="center"/>
          </w:tcPr>
          <w:p w14:paraId="472141EF" w14:textId="44A2AAE1" w:rsidR="00A93C86" w:rsidRPr="00A93C86" w:rsidRDefault="00A93C86" w:rsidP="00A93C86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MoV2 (4052</w:t>
            </w:r>
            <w:r w:rsidR="00161259" w:rsidRPr="00161259">
              <w:rPr>
                <w:rFonts w:cs="Times New Roman"/>
                <w:b/>
                <w:sz w:val="20"/>
                <w:szCs w:val="20"/>
              </w:rPr>
              <w:t>–</w:t>
            </w:r>
            <w:r w:rsidRPr="00A93C86">
              <w:rPr>
                <w:rFonts w:eastAsia="Yu Mincho" w:cs="Times New Roman"/>
                <w:bCs/>
                <w:sz w:val="20"/>
                <w:szCs w:val="20"/>
              </w:rPr>
              <w:t>4073)</w:t>
            </w:r>
          </w:p>
        </w:tc>
        <w:tc>
          <w:tcPr>
            <w:tcW w:w="2464" w:type="dxa"/>
            <w:tcBorders>
              <w:top w:val="nil"/>
              <w:bottom w:val="nil"/>
            </w:tcBorders>
            <w:vAlign w:val="center"/>
          </w:tcPr>
          <w:p w14:paraId="61EB51A1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Cs/>
                <w:sz w:val="17"/>
                <w:szCs w:val="17"/>
              </w:rPr>
            </w:pPr>
            <w:r w:rsidRPr="00A93C86">
              <w:rPr>
                <w:rFonts w:eastAsia="Yu Mincho" w:cs="Times New Roman"/>
                <w:bCs/>
                <w:sz w:val="17"/>
                <w:szCs w:val="17"/>
              </w:rPr>
              <w:t>Det., Seq., PCR, cDNA synthesis</w:t>
            </w:r>
          </w:p>
        </w:tc>
      </w:tr>
      <w:tr w:rsidR="00A93C86" w:rsidRPr="00A93C86" w14:paraId="79676647" w14:textId="77777777" w:rsidTr="00A93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nil"/>
              <w:bottom w:val="nil"/>
            </w:tcBorders>
            <w:vAlign w:val="center"/>
          </w:tcPr>
          <w:p w14:paraId="7FE356CE" w14:textId="77777777" w:rsidR="00A93C86" w:rsidRPr="00A93C86" w:rsidRDefault="00A93C86" w:rsidP="00A93C86">
            <w:pPr>
              <w:widowControl w:val="0"/>
              <w:spacing w:before="0" w:after="0"/>
              <w:jc w:val="both"/>
              <w:rPr>
                <w:rFonts w:eastAsia="Yu Mincho" w:cs="Times New Roman"/>
                <w:b w:val="0"/>
                <w:bCs w:val="0"/>
                <w:sz w:val="20"/>
                <w:szCs w:val="20"/>
              </w:rPr>
            </w:pPr>
            <w:r w:rsidRPr="00A93C86">
              <w:rPr>
                <w:rFonts w:eastAsia="Yu Mincho" w:cs="Times New Roman"/>
                <w:b w:val="0"/>
                <w:bCs w:val="0"/>
                <w:sz w:val="20"/>
                <w:szCs w:val="20"/>
              </w:rPr>
              <w:t>MoV3-3709F</w:t>
            </w:r>
          </w:p>
        </w:tc>
        <w:tc>
          <w:tcPr>
            <w:tcW w:w="5386" w:type="dxa"/>
            <w:tcBorders>
              <w:top w:val="nil"/>
              <w:bottom w:val="nil"/>
            </w:tcBorders>
            <w:vAlign w:val="center"/>
          </w:tcPr>
          <w:p w14:paraId="4F861CE3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CACTCAGTTACCTAGCTTTCG</w:t>
            </w:r>
          </w:p>
        </w:tc>
        <w:tc>
          <w:tcPr>
            <w:tcW w:w="3065" w:type="dxa"/>
            <w:tcBorders>
              <w:top w:val="nil"/>
              <w:bottom w:val="nil"/>
            </w:tcBorders>
            <w:vAlign w:val="center"/>
          </w:tcPr>
          <w:p w14:paraId="670F1AA3" w14:textId="37F50D9C" w:rsidR="00A93C86" w:rsidRPr="00A93C86" w:rsidRDefault="00A93C86" w:rsidP="00A93C86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MoV3 (3709</w:t>
            </w:r>
            <w:r w:rsidR="00161259" w:rsidRPr="00161259">
              <w:rPr>
                <w:rFonts w:cs="Times New Roman"/>
                <w:b/>
                <w:sz w:val="20"/>
                <w:szCs w:val="20"/>
              </w:rPr>
              <w:t>–</w:t>
            </w:r>
            <w:r w:rsidRPr="00A93C86">
              <w:rPr>
                <w:rFonts w:eastAsia="Yu Mincho" w:cs="Times New Roman"/>
                <w:bCs/>
                <w:sz w:val="20"/>
                <w:szCs w:val="20"/>
              </w:rPr>
              <w:t>3729)</w:t>
            </w:r>
          </w:p>
        </w:tc>
        <w:tc>
          <w:tcPr>
            <w:tcW w:w="2464" w:type="dxa"/>
            <w:tcBorders>
              <w:top w:val="nil"/>
              <w:bottom w:val="nil"/>
            </w:tcBorders>
            <w:vAlign w:val="center"/>
          </w:tcPr>
          <w:p w14:paraId="497DC7D1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Det.</w:t>
            </w:r>
          </w:p>
        </w:tc>
      </w:tr>
      <w:tr w:rsidR="00A93C86" w:rsidRPr="00A93C86" w14:paraId="094BF973" w14:textId="77777777" w:rsidTr="00A93C86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nil"/>
              <w:bottom w:val="nil"/>
            </w:tcBorders>
            <w:vAlign w:val="center"/>
          </w:tcPr>
          <w:p w14:paraId="0ECBAB54" w14:textId="77777777" w:rsidR="00A93C86" w:rsidRPr="00A93C86" w:rsidRDefault="00A93C86" w:rsidP="00A93C86">
            <w:pPr>
              <w:widowControl w:val="0"/>
              <w:spacing w:before="0" w:after="0"/>
              <w:jc w:val="both"/>
              <w:rPr>
                <w:rFonts w:eastAsia="Yu Mincho" w:cs="Times New Roman"/>
                <w:b w:val="0"/>
                <w:bCs w:val="0"/>
                <w:sz w:val="20"/>
                <w:szCs w:val="20"/>
              </w:rPr>
            </w:pPr>
            <w:r w:rsidRPr="00A93C86">
              <w:rPr>
                <w:rFonts w:eastAsia="Yu Mincho" w:cs="Times New Roman"/>
                <w:b w:val="0"/>
                <w:bCs w:val="0"/>
                <w:sz w:val="20"/>
                <w:szCs w:val="20"/>
              </w:rPr>
              <w:t>MoV3-4049R</w:t>
            </w:r>
          </w:p>
        </w:tc>
        <w:tc>
          <w:tcPr>
            <w:tcW w:w="5386" w:type="dxa"/>
            <w:tcBorders>
              <w:top w:val="nil"/>
              <w:bottom w:val="nil"/>
            </w:tcBorders>
            <w:vAlign w:val="center"/>
          </w:tcPr>
          <w:p w14:paraId="367880F8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ATGGCCGCTCATTAAGGTCC</w:t>
            </w:r>
          </w:p>
        </w:tc>
        <w:tc>
          <w:tcPr>
            <w:tcW w:w="3065" w:type="dxa"/>
            <w:tcBorders>
              <w:top w:val="nil"/>
              <w:bottom w:val="nil"/>
            </w:tcBorders>
            <w:vAlign w:val="center"/>
          </w:tcPr>
          <w:p w14:paraId="47F88090" w14:textId="613CA46C" w:rsidR="00A93C86" w:rsidRPr="00A93C86" w:rsidRDefault="00A93C86" w:rsidP="00A93C86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MoV3 (4030</w:t>
            </w:r>
            <w:r w:rsidR="00161259" w:rsidRPr="00161259">
              <w:rPr>
                <w:rFonts w:cs="Times New Roman"/>
                <w:b/>
                <w:sz w:val="20"/>
                <w:szCs w:val="20"/>
              </w:rPr>
              <w:t>–</w:t>
            </w:r>
            <w:r w:rsidRPr="00A93C86">
              <w:rPr>
                <w:rFonts w:eastAsia="Yu Mincho" w:cs="Times New Roman"/>
                <w:bCs/>
                <w:sz w:val="20"/>
                <w:szCs w:val="20"/>
              </w:rPr>
              <w:t>4049)</w:t>
            </w:r>
          </w:p>
        </w:tc>
        <w:tc>
          <w:tcPr>
            <w:tcW w:w="2464" w:type="dxa"/>
            <w:tcBorders>
              <w:top w:val="nil"/>
              <w:bottom w:val="nil"/>
            </w:tcBorders>
            <w:vAlign w:val="center"/>
          </w:tcPr>
          <w:p w14:paraId="2368DF51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Det.</w:t>
            </w:r>
          </w:p>
        </w:tc>
      </w:tr>
      <w:tr w:rsidR="00A93C86" w:rsidRPr="00A93C86" w14:paraId="7EC85B78" w14:textId="77777777" w:rsidTr="00A93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nil"/>
              <w:bottom w:val="nil"/>
            </w:tcBorders>
            <w:vAlign w:val="center"/>
          </w:tcPr>
          <w:p w14:paraId="42AD6E25" w14:textId="77777777" w:rsidR="00A93C86" w:rsidRPr="00A93C86" w:rsidRDefault="00A93C86" w:rsidP="00A93C86">
            <w:pPr>
              <w:widowControl w:val="0"/>
              <w:spacing w:before="0" w:after="0"/>
              <w:jc w:val="both"/>
              <w:rPr>
                <w:rFonts w:eastAsia="Yu Mincho" w:cs="Times New Roman"/>
                <w:b w:val="0"/>
                <w:bCs w:val="0"/>
                <w:sz w:val="20"/>
                <w:szCs w:val="20"/>
              </w:rPr>
            </w:pPr>
            <w:r w:rsidRPr="00A93C86">
              <w:rPr>
                <w:rFonts w:eastAsia="Yu Mincho" w:cs="Times New Roman"/>
                <w:b w:val="0"/>
                <w:bCs w:val="0"/>
                <w:sz w:val="20"/>
                <w:szCs w:val="20"/>
              </w:rPr>
              <w:t>MoCV1C-ID9-F3</w:t>
            </w:r>
          </w:p>
        </w:tc>
        <w:tc>
          <w:tcPr>
            <w:tcW w:w="5386" w:type="dxa"/>
            <w:tcBorders>
              <w:top w:val="nil"/>
              <w:bottom w:val="nil"/>
            </w:tcBorders>
            <w:vAlign w:val="center"/>
          </w:tcPr>
          <w:p w14:paraId="12675238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CGGTGTGATGCTGGACTAC</w:t>
            </w:r>
          </w:p>
        </w:tc>
        <w:tc>
          <w:tcPr>
            <w:tcW w:w="3065" w:type="dxa"/>
            <w:tcBorders>
              <w:top w:val="nil"/>
              <w:bottom w:val="nil"/>
            </w:tcBorders>
            <w:vAlign w:val="center"/>
          </w:tcPr>
          <w:p w14:paraId="20C9DA7B" w14:textId="3DAE330F" w:rsidR="00A93C86" w:rsidRPr="00A93C86" w:rsidRDefault="00A93C86" w:rsidP="00A93C86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MoCV1-D segment 1 (2080</w:t>
            </w:r>
            <w:r w:rsidR="00161259" w:rsidRPr="00161259">
              <w:rPr>
                <w:rFonts w:cs="Times New Roman"/>
                <w:b/>
                <w:sz w:val="20"/>
                <w:szCs w:val="20"/>
              </w:rPr>
              <w:t>–</w:t>
            </w:r>
            <w:r w:rsidRPr="00A93C86">
              <w:rPr>
                <w:rFonts w:eastAsia="Yu Mincho" w:cs="Times New Roman"/>
                <w:bCs/>
                <w:sz w:val="20"/>
                <w:szCs w:val="20"/>
              </w:rPr>
              <w:t>2098)</w:t>
            </w:r>
          </w:p>
        </w:tc>
        <w:tc>
          <w:tcPr>
            <w:tcW w:w="2464" w:type="dxa"/>
            <w:tcBorders>
              <w:top w:val="nil"/>
              <w:bottom w:val="nil"/>
            </w:tcBorders>
            <w:vAlign w:val="center"/>
          </w:tcPr>
          <w:p w14:paraId="7ACF53A2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Det.</w:t>
            </w:r>
          </w:p>
        </w:tc>
      </w:tr>
      <w:tr w:rsidR="00A93C86" w:rsidRPr="00A93C86" w14:paraId="301C76D1" w14:textId="77777777" w:rsidTr="00A93C86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nil"/>
              <w:bottom w:val="nil"/>
            </w:tcBorders>
            <w:vAlign w:val="center"/>
          </w:tcPr>
          <w:p w14:paraId="676A00E7" w14:textId="77777777" w:rsidR="00A93C86" w:rsidRPr="00A93C86" w:rsidRDefault="00A93C86" w:rsidP="00A93C86">
            <w:pPr>
              <w:widowControl w:val="0"/>
              <w:spacing w:before="0" w:after="0"/>
              <w:jc w:val="both"/>
              <w:rPr>
                <w:rFonts w:eastAsia="Yu Mincho" w:cs="Times New Roman"/>
                <w:b w:val="0"/>
                <w:bCs w:val="0"/>
                <w:sz w:val="20"/>
                <w:szCs w:val="20"/>
              </w:rPr>
            </w:pPr>
            <w:r w:rsidRPr="00A93C86">
              <w:rPr>
                <w:rFonts w:eastAsia="Yu Mincho" w:cs="Times New Roman"/>
                <w:b w:val="0"/>
                <w:bCs w:val="0"/>
                <w:sz w:val="20"/>
                <w:szCs w:val="20"/>
              </w:rPr>
              <w:t>MoCV1C-ID9-B3</w:t>
            </w:r>
          </w:p>
        </w:tc>
        <w:tc>
          <w:tcPr>
            <w:tcW w:w="5386" w:type="dxa"/>
            <w:tcBorders>
              <w:top w:val="nil"/>
              <w:bottom w:val="nil"/>
            </w:tcBorders>
            <w:vAlign w:val="center"/>
          </w:tcPr>
          <w:p w14:paraId="68B196ED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GCAACTCACCGTCGTACTC</w:t>
            </w:r>
          </w:p>
        </w:tc>
        <w:tc>
          <w:tcPr>
            <w:tcW w:w="3065" w:type="dxa"/>
            <w:tcBorders>
              <w:top w:val="nil"/>
              <w:bottom w:val="nil"/>
            </w:tcBorders>
            <w:vAlign w:val="center"/>
          </w:tcPr>
          <w:p w14:paraId="7FF7E958" w14:textId="41332586" w:rsidR="00A93C86" w:rsidRPr="00A93C86" w:rsidRDefault="00A93C86" w:rsidP="00A93C86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MoCV1-D segment 1 (2246</w:t>
            </w:r>
            <w:r w:rsidR="00161259" w:rsidRPr="00161259">
              <w:rPr>
                <w:rFonts w:cs="Times New Roman"/>
                <w:b/>
                <w:sz w:val="20"/>
                <w:szCs w:val="20"/>
              </w:rPr>
              <w:t>–</w:t>
            </w:r>
            <w:r w:rsidRPr="00A93C86">
              <w:rPr>
                <w:rFonts w:eastAsia="Yu Mincho" w:cs="Times New Roman"/>
                <w:bCs/>
                <w:sz w:val="20"/>
                <w:szCs w:val="20"/>
              </w:rPr>
              <w:t>2264)</w:t>
            </w:r>
          </w:p>
        </w:tc>
        <w:tc>
          <w:tcPr>
            <w:tcW w:w="2464" w:type="dxa"/>
            <w:tcBorders>
              <w:top w:val="nil"/>
              <w:bottom w:val="nil"/>
            </w:tcBorders>
            <w:vAlign w:val="center"/>
          </w:tcPr>
          <w:p w14:paraId="64BFE0B5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Det.</w:t>
            </w:r>
          </w:p>
        </w:tc>
      </w:tr>
      <w:tr w:rsidR="00A93C86" w:rsidRPr="00A93C86" w14:paraId="02807450" w14:textId="77777777" w:rsidTr="00A93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nil"/>
              <w:bottom w:val="nil"/>
            </w:tcBorders>
            <w:vAlign w:val="center"/>
          </w:tcPr>
          <w:p w14:paraId="4F06FB74" w14:textId="77777777" w:rsidR="00A93C86" w:rsidRPr="00A93C86" w:rsidRDefault="00A93C86" w:rsidP="00A93C86">
            <w:pPr>
              <w:widowControl w:val="0"/>
              <w:spacing w:before="0" w:after="0"/>
              <w:jc w:val="both"/>
              <w:rPr>
                <w:rFonts w:eastAsia="Yu Mincho" w:cs="Times New Roman"/>
                <w:b w:val="0"/>
                <w:bCs w:val="0"/>
                <w:sz w:val="20"/>
                <w:szCs w:val="20"/>
              </w:rPr>
            </w:pPr>
            <w:r w:rsidRPr="00A93C86">
              <w:rPr>
                <w:rFonts w:eastAsia="Yu Mincho" w:cs="Times New Roman"/>
                <w:b w:val="0"/>
                <w:bCs w:val="0"/>
                <w:sz w:val="20"/>
                <w:szCs w:val="20"/>
              </w:rPr>
              <w:t>MoPV-RdRp-F</w:t>
            </w:r>
          </w:p>
        </w:tc>
        <w:tc>
          <w:tcPr>
            <w:tcW w:w="5386" w:type="dxa"/>
            <w:tcBorders>
              <w:top w:val="nil"/>
              <w:bottom w:val="nil"/>
            </w:tcBorders>
            <w:vAlign w:val="center"/>
          </w:tcPr>
          <w:p w14:paraId="59E96E93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ATCTTACCACCGTGCATTGC</w:t>
            </w:r>
          </w:p>
        </w:tc>
        <w:tc>
          <w:tcPr>
            <w:tcW w:w="3065" w:type="dxa"/>
            <w:tcBorders>
              <w:top w:val="nil"/>
              <w:bottom w:val="nil"/>
            </w:tcBorders>
            <w:vAlign w:val="center"/>
          </w:tcPr>
          <w:p w14:paraId="6B43EAA5" w14:textId="682EFFA0" w:rsidR="00A93C86" w:rsidRPr="00A93C86" w:rsidRDefault="00A93C86" w:rsidP="00A93C86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MoPV1 segment1 (425</w:t>
            </w:r>
            <w:r w:rsidR="00161259" w:rsidRPr="00161259">
              <w:rPr>
                <w:rFonts w:cs="Times New Roman"/>
                <w:b/>
                <w:sz w:val="20"/>
                <w:szCs w:val="20"/>
              </w:rPr>
              <w:t>–</w:t>
            </w:r>
            <w:r w:rsidRPr="00A93C86">
              <w:rPr>
                <w:rFonts w:eastAsia="Yu Mincho" w:cs="Times New Roman"/>
                <w:bCs/>
                <w:sz w:val="20"/>
                <w:szCs w:val="20"/>
              </w:rPr>
              <w:t>444)</w:t>
            </w:r>
          </w:p>
        </w:tc>
        <w:tc>
          <w:tcPr>
            <w:tcW w:w="2464" w:type="dxa"/>
            <w:tcBorders>
              <w:top w:val="nil"/>
              <w:bottom w:val="nil"/>
            </w:tcBorders>
            <w:vAlign w:val="center"/>
          </w:tcPr>
          <w:p w14:paraId="278DB5B4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Det., Seq.</w:t>
            </w:r>
          </w:p>
        </w:tc>
      </w:tr>
      <w:tr w:rsidR="00A93C86" w:rsidRPr="00A93C86" w14:paraId="1AA309CA" w14:textId="77777777" w:rsidTr="00A93C86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nil"/>
              <w:bottom w:val="nil"/>
            </w:tcBorders>
            <w:vAlign w:val="center"/>
          </w:tcPr>
          <w:p w14:paraId="14FAE434" w14:textId="77777777" w:rsidR="00A93C86" w:rsidRPr="00A93C86" w:rsidRDefault="00A93C86" w:rsidP="00A93C86">
            <w:pPr>
              <w:widowControl w:val="0"/>
              <w:spacing w:before="0" w:after="0"/>
              <w:jc w:val="both"/>
              <w:rPr>
                <w:rFonts w:eastAsia="Yu Mincho" w:cs="Times New Roman"/>
                <w:b w:val="0"/>
                <w:bCs w:val="0"/>
                <w:sz w:val="20"/>
                <w:szCs w:val="20"/>
              </w:rPr>
            </w:pPr>
            <w:r w:rsidRPr="00A93C86">
              <w:rPr>
                <w:rFonts w:eastAsia="Yu Mincho" w:cs="Times New Roman"/>
                <w:b w:val="0"/>
                <w:bCs w:val="0"/>
                <w:sz w:val="20"/>
                <w:szCs w:val="20"/>
              </w:rPr>
              <w:t>MoPV-RdRp-R</w:t>
            </w:r>
          </w:p>
        </w:tc>
        <w:tc>
          <w:tcPr>
            <w:tcW w:w="5386" w:type="dxa"/>
            <w:tcBorders>
              <w:top w:val="nil"/>
              <w:bottom w:val="nil"/>
            </w:tcBorders>
            <w:vAlign w:val="center"/>
          </w:tcPr>
          <w:p w14:paraId="781148C6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ACTCCAGTCCATGGTTAGCTC</w:t>
            </w:r>
          </w:p>
        </w:tc>
        <w:tc>
          <w:tcPr>
            <w:tcW w:w="3065" w:type="dxa"/>
            <w:tcBorders>
              <w:top w:val="nil"/>
              <w:bottom w:val="nil"/>
            </w:tcBorders>
            <w:vAlign w:val="center"/>
          </w:tcPr>
          <w:p w14:paraId="4A21D960" w14:textId="302D2679" w:rsidR="00A93C86" w:rsidRPr="00A93C86" w:rsidRDefault="00A93C86" w:rsidP="00A93C86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MoPV1 segment1 (870</w:t>
            </w:r>
            <w:r w:rsidR="00161259" w:rsidRPr="00161259">
              <w:rPr>
                <w:rFonts w:cs="Times New Roman"/>
                <w:b/>
                <w:sz w:val="20"/>
                <w:szCs w:val="20"/>
              </w:rPr>
              <w:t>–</w:t>
            </w:r>
            <w:r w:rsidRPr="00A93C86">
              <w:rPr>
                <w:rFonts w:eastAsia="Yu Mincho" w:cs="Times New Roman"/>
                <w:bCs/>
                <w:sz w:val="20"/>
                <w:szCs w:val="20"/>
              </w:rPr>
              <w:t>890)</w:t>
            </w:r>
          </w:p>
        </w:tc>
        <w:tc>
          <w:tcPr>
            <w:tcW w:w="2464" w:type="dxa"/>
            <w:tcBorders>
              <w:top w:val="nil"/>
              <w:bottom w:val="nil"/>
            </w:tcBorders>
            <w:vAlign w:val="center"/>
          </w:tcPr>
          <w:p w14:paraId="0F9D250C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Det., Seq.</w:t>
            </w:r>
          </w:p>
        </w:tc>
      </w:tr>
      <w:tr w:rsidR="00A93C86" w:rsidRPr="00A93C86" w14:paraId="4017EEE6" w14:textId="77777777" w:rsidTr="00A93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nil"/>
              <w:bottom w:val="nil"/>
            </w:tcBorders>
            <w:vAlign w:val="center"/>
          </w:tcPr>
          <w:p w14:paraId="7BBB4858" w14:textId="77777777" w:rsidR="00A93C86" w:rsidRPr="00A93C86" w:rsidRDefault="00A93C86" w:rsidP="00A93C86">
            <w:pPr>
              <w:widowControl w:val="0"/>
              <w:spacing w:before="0" w:after="0"/>
              <w:jc w:val="both"/>
              <w:rPr>
                <w:rFonts w:eastAsia="Yu Mincho" w:cs="Times New Roman"/>
                <w:b w:val="0"/>
                <w:bCs w:val="0"/>
                <w:sz w:val="20"/>
                <w:szCs w:val="20"/>
              </w:rPr>
            </w:pPr>
            <w:r w:rsidRPr="00A93C86">
              <w:rPr>
                <w:rFonts w:eastAsia="Yu Mincho" w:cs="Times New Roman"/>
                <w:b w:val="0"/>
                <w:bCs w:val="0"/>
                <w:sz w:val="20"/>
                <w:szCs w:val="20"/>
              </w:rPr>
              <w:t>Hind-T7-MoV2F</w:t>
            </w:r>
          </w:p>
        </w:tc>
        <w:tc>
          <w:tcPr>
            <w:tcW w:w="5386" w:type="dxa"/>
            <w:tcBorders>
              <w:top w:val="nil"/>
              <w:bottom w:val="nil"/>
            </w:tcBorders>
            <w:vAlign w:val="center"/>
          </w:tcPr>
          <w:p w14:paraId="5AD3607D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16"/>
              </w:rPr>
              <w:t>TAATACGACTCACTATAG GATAGAAAACGAAGAATCGAAAGTTTCCC</w:t>
            </w:r>
          </w:p>
        </w:tc>
        <w:tc>
          <w:tcPr>
            <w:tcW w:w="3065" w:type="dxa"/>
            <w:tcBorders>
              <w:top w:val="nil"/>
              <w:bottom w:val="nil"/>
            </w:tcBorders>
            <w:vAlign w:val="center"/>
          </w:tcPr>
          <w:p w14:paraId="7A297373" w14:textId="0CDF9A72" w:rsidR="00A93C86" w:rsidRPr="00A93C86" w:rsidRDefault="00A93C86" w:rsidP="00A93C86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MoV2 (1</w:t>
            </w:r>
            <w:r w:rsidR="00161259" w:rsidRPr="00161259">
              <w:rPr>
                <w:rFonts w:cs="Times New Roman"/>
                <w:b/>
                <w:sz w:val="20"/>
                <w:szCs w:val="20"/>
              </w:rPr>
              <w:t>–</w:t>
            </w:r>
            <w:r w:rsidRPr="00A93C86">
              <w:rPr>
                <w:rFonts w:eastAsia="Yu Mincho" w:cs="Times New Roman"/>
                <w:bCs/>
                <w:sz w:val="20"/>
                <w:szCs w:val="20"/>
              </w:rPr>
              <w:t>29)</w:t>
            </w:r>
          </w:p>
        </w:tc>
        <w:tc>
          <w:tcPr>
            <w:tcW w:w="2464" w:type="dxa"/>
            <w:tcBorders>
              <w:top w:val="nil"/>
              <w:bottom w:val="nil"/>
            </w:tcBorders>
            <w:vAlign w:val="center"/>
          </w:tcPr>
          <w:p w14:paraId="233EED07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  <w:highlight w:val="yellow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cDNA synthesis, PCR</w:t>
            </w:r>
          </w:p>
        </w:tc>
      </w:tr>
      <w:tr w:rsidR="00A93C86" w:rsidRPr="00A93C86" w14:paraId="00204536" w14:textId="77777777" w:rsidTr="00A93C86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nil"/>
              <w:bottom w:val="nil"/>
            </w:tcBorders>
            <w:vAlign w:val="center"/>
          </w:tcPr>
          <w:p w14:paraId="7134C0B9" w14:textId="77777777" w:rsidR="00A93C86" w:rsidRPr="00A93C86" w:rsidRDefault="00A93C86" w:rsidP="00A93C86">
            <w:pPr>
              <w:widowControl w:val="0"/>
              <w:spacing w:before="0" w:after="0"/>
              <w:jc w:val="both"/>
              <w:rPr>
                <w:rFonts w:eastAsia="Yu Mincho" w:cs="Times New Roman"/>
                <w:b w:val="0"/>
                <w:bCs w:val="0"/>
                <w:sz w:val="20"/>
                <w:szCs w:val="20"/>
              </w:rPr>
            </w:pPr>
            <w:r w:rsidRPr="00A93C86">
              <w:rPr>
                <w:rFonts w:eastAsia="Yu Mincho" w:cs="Times New Roman"/>
                <w:b w:val="0"/>
                <w:bCs w:val="0"/>
                <w:sz w:val="20"/>
                <w:szCs w:val="20"/>
              </w:rPr>
              <w:t>MoV2-2697R</w:t>
            </w:r>
          </w:p>
        </w:tc>
        <w:tc>
          <w:tcPr>
            <w:tcW w:w="5386" w:type="dxa"/>
            <w:tcBorders>
              <w:top w:val="nil"/>
              <w:bottom w:val="nil"/>
            </w:tcBorders>
            <w:vAlign w:val="center"/>
          </w:tcPr>
          <w:p w14:paraId="0FD26AE0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CAGGTATTGGCCCAAGGAG</w:t>
            </w:r>
          </w:p>
        </w:tc>
        <w:tc>
          <w:tcPr>
            <w:tcW w:w="3065" w:type="dxa"/>
            <w:tcBorders>
              <w:top w:val="nil"/>
              <w:bottom w:val="nil"/>
            </w:tcBorders>
            <w:vAlign w:val="center"/>
          </w:tcPr>
          <w:p w14:paraId="165ADBFC" w14:textId="32813ADE" w:rsidR="00A93C86" w:rsidRPr="00A93C86" w:rsidRDefault="00A93C86" w:rsidP="00A93C86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MoV2 (2679</w:t>
            </w:r>
            <w:r w:rsidR="00161259" w:rsidRPr="00161259">
              <w:rPr>
                <w:rFonts w:cs="Times New Roman"/>
                <w:b/>
                <w:sz w:val="20"/>
                <w:szCs w:val="20"/>
              </w:rPr>
              <w:t>–</w:t>
            </w:r>
            <w:r w:rsidRPr="00A93C86">
              <w:rPr>
                <w:rFonts w:eastAsia="Yu Mincho" w:cs="Times New Roman"/>
                <w:bCs/>
                <w:sz w:val="20"/>
                <w:szCs w:val="20"/>
              </w:rPr>
              <w:t>2697)</w:t>
            </w:r>
          </w:p>
        </w:tc>
        <w:tc>
          <w:tcPr>
            <w:tcW w:w="2464" w:type="dxa"/>
            <w:tcBorders>
              <w:top w:val="nil"/>
              <w:bottom w:val="nil"/>
            </w:tcBorders>
            <w:vAlign w:val="center"/>
          </w:tcPr>
          <w:p w14:paraId="36B60666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 w:hint="eastAsia"/>
                <w:bCs/>
                <w:sz w:val="20"/>
                <w:szCs w:val="20"/>
              </w:rPr>
              <w:t>P</w:t>
            </w:r>
            <w:r w:rsidRPr="00A93C86">
              <w:rPr>
                <w:rFonts w:eastAsia="Yu Mincho" w:cs="Times New Roman"/>
                <w:bCs/>
                <w:sz w:val="20"/>
                <w:szCs w:val="20"/>
              </w:rPr>
              <w:t>CR</w:t>
            </w:r>
          </w:p>
        </w:tc>
      </w:tr>
      <w:tr w:rsidR="00A93C86" w:rsidRPr="00A93C86" w14:paraId="5C1CF472" w14:textId="77777777" w:rsidTr="00A93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nil"/>
              <w:bottom w:val="nil"/>
            </w:tcBorders>
            <w:vAlign w:val="center"/>
          </w:tcPr>
          <w:p w14:paraId="710BC709" w14:textId="77777777" w:rsidR="00A93C86" w:rsidRPr="00A93C86" w:rsidRDefault="00A93C86" w:rsidP="00A93C86">
            <w:pPr>
              <w:widowControl w:val="0"/>
              <w:spacing w:before="0" w:after="0"/>
              <w:jc w:val="both"/>
              <w:rPr>
                <w:rFonts w:eastAsia="Yu Mincho" w:cs="Times New Roman"/>
                <w:b w:val="0"/>
                <w:bCs w:val="0"/>
                <w:sz w:val="20"/>
                <w:szCs w:val="20"/>
              </w:rPr>
            </w:pPr>
            <w:r w:rsidRPr="00A93C86">
              <w:rPr>
                <w:rFonts w:eastAsia="Yu Mincho" w:cs="Times New Roman"/>
                <w:b w:val="0"/>
                <w:bCs w:val="0"/>
                <w:sz w:val="20"/>
                <w:szCs w:val="20"/>
              </w:rPr>
              <w:t>MoV2-2657F</w:t>
            </w:r>
          </w:p>
        </w:tc>
        <w:tc>
          <w:tcPr>
            <w:tcW w:w="5386" w:type="dxa"/>
            <w:tcBorders>
              <w:top w:val="nil"/>
              <w:bottom w:val="nil"/>
            </w:tcBorders>
            <w:vAlign w:val="center"/>
          </w:tcPr>
          <w:p w14:paraId="6BDF9ABB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CCACAAGAGCTAAAGCAAC</w:t>
            </w:r>
          </w:p>
        </w:tc>
        <w:tc>
          <w:tcPr>
            <w:tcW w:w="3065" w:type="dxa"/>
            <w:tcBorders>
              <w:top w:val="nil"/>
              <w:bottom w:val="nil"/>
            </w:tcBorders>
            <w:vAlign w:val="center"/>
          </w:tcPr>
          <w:p w14:paraId="7C3FE6E6" w14:textId="78513EB8" w:rsidR="00A93C86" w:rsidRPr="00A93C86" w:rsidRDefault="00A93C86" w:rsidP="00A93C86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MoV2 (2657</w:t>
            </w:r>
            <w:r w:rsidR="00161259" w:rsidRPr="00161259">
              <w:rPr>
                <w:rFonts w:cs="Times New Roman"/>
                <w:b/>
                <w:sz w:val="20"/>
                <w:szCs w:val="20"/>
              </w:rPr>
              <w:t>–</w:t>
            </w:r>
            <w:r w:rsidRPr="00A93C86">
              <w:rPr>
                <w:rFonts w:eastAsia="Yu Mincho" w:cs="Times New Roman"/>
                <w:bCs/>
                <w:sz w:val="20"/>
                <w:szCs w:val="20"/>
              </w:rPr>
              <w:t>2675)</w:t>
            </w:r>
          </w:p>
        </w:tc>
        <w:tc>
          <w:tcPr>
            <w:tcW w:w="2464" w:type="dxa"/>
            <w:tcBorders>
              <w:top w:val="nil"/>
              <w:bottom w:val="nil"/>
            </w:tcBorders>
            <w:vAlign w:val="center"/>
          </w:tcPr>
          <w:p w14:paraId="3A8A0635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 w:hint="eastAsia"/>
                <w:bCs/>
                <w:sz w:val="20"/>
                <w:szCs w:val="20"/>
              </w:rPr>
              <w:t>P</w:t>
            </w:r>
            <w:r w:rsidRPr="00A93C86">
              <w:rPr>
                <w:rFonts w:eastAsia="Yu Mincho" w:cs="Times New Roman"/>
                <w:bCs/>
                <w:sz w:val="20"/>
                <w:szCs w:val="20"/>
              </w:rPr>
              <w:t>CR</w:t>
            </w:r>
          </w:p>
        </w:tc>
      </w:tr>
      <w:tr w:rsidR="00A93C86" w:rsidRPr="00A93C86" w14:paraId="48A7FC06" w14:textId="77777777" w:rsidTr="00A93C86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nil"/>
              <w:bottom w:val="nil"/>
            </w:tcBorders>
            <w:vAlign w:val="center"/>
          </w:tcPr>
          <w:p w14:paraId="5DDAA768" w14:textId="77777777" w:rsidR="00A93C86" w:rsidRPr="00A93C86" w:rsidRDefault="00A93C86" w:rsidP="00A93C86">
            <w:pPr>
              <w:widowControl w:val="0"/>
              <w:spacing w:before="0" w:after="0"/>
              <w:jc w:val="both"/>
              <w:rPr>
                <w:rFonts w:eastAsia="Yu Mincho" w:cs="Times New Roman"/>
                <w:b w:val="0"/>
                <w:bCs w:val="0"/>
                <w:sz w:val="20"/>
                <w:szCs w:val="20"/>
              </w:rPr>
            </w:pPr>
            <w:r w:rsidRPr="00A93C86">
              <w:rPr>
                <w:rFonts w:eastAsia="Yu Mincho" w:cs="Times New Roman"/>
                <w:b w:val="0"/>
                <w:bCs w:val="0"/>
                <w:sz w:val="20"/>
                <w:szCs w:val="20"/>
              </w:rPr>
              <w:t>Bam-MoV2R-re</w:t>
            </w:r>
          </w:p>
        </w:tc>
        <w:tc>
          <w:tcPr>
            <w:tcW w:w="5386" w:type="dxa"/>
            <w:tcBorders>
              <w:top w:val="nil"/>
              <w:bottom w:val="nil"/>
            </w:tcBorders>
            <w:vAlign w:val="center"/>
          </w:tcPr>
          <w:p w14:paraId="28553380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16"/>
              </w:rPr>
              <w:t>GTAAAACGACGGCCAGTGAATTCGGATCCGCATTATGGGCCCCGTG</w:t>
            </w:r>
          </w:p>
        </w:tc>
        <w:tc>
          <w:tcPr>
            <w:tcW w:w="3065" w:type="dxa"/>
            <w:tcBorders>
              <w:top w:val="nil"/>
              <w:bottom w:val="nil"/>
            </w:tcBorders>
            <w:vAlign w:val="center"/>
          </w:tcPr>
          <w:p w14:paraId="67A56C7F" w14:textId="2666B690" w:rsidR="00A93C86" w:rsidRPr="00A93C86" w:rsidRDefault="00A93C86" w:rsidP="00A93C86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MoV2 (5177</w:t>
            </w:r>
            <w:r w:rsidR="00161259" w:rsidRPr="00161259">
              <w:rPr>
                <w:rFonts w:cs="Times New Roman"/>
                <w:b/>
                <w:sz w:val="20"/>
                <w:szCs w:val="20"/>
              </w:rPr>
              <w:t>–</w:t>
            </w:r>
            <w:r w:rsidRPr="00A93C86">
              <w:rPr>
                <w:rFonts w:eastAsia="Yu Mincho" w:cs="Times New Roman"/>
                <w:bCs/>
                <w:sz w:val="20"/>
                <w:szCs w:val="20"/>
              </w:rPr>
              <w:t>5193)</w:t>
            </w:r>
          </w:p>
        </w:tc>
        <w:tc>
          <w:tcPr>
            <w:tcW w:w="2464" w:type="dxa"/>
            <w:tcBorders>
              <w:top w:val="nil"/>
              <w:bottom w:val="nil"/>
            </w:tcBorders>
            <w:vAlign w:val="center"/>
          </w:tcPr>
          <w:p w14:paraId="50402A6A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  <w:highlight w:val="yellow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cDNA synthesis, PCR</w:t>
            </w:r>
          </w:p>
        </w:tc>
      </w:tr>
      <w:tr w:rsidR="00A93C86" w:rsidRPr="00A93C86" w14:paraId="11548316" w14:textId="77777777" w:rsidTr="00A93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nil"/>
              <w:bottom w:val="nil"/>
            </w:tcBorders>
            <w:vAlign w:val="center"/>
          </w:tcPr>
          <w:p w14:paraId="6F7C5203" w14:textId="77777777" w:rsidR="00A93C86" w:rsidRPr="00A93C86" w:rsidRDefault="00A93C86" w:rsidP="00A93C86">
            <w:pPr>
              <w:widowControl w:val="0"/>
              <w:spacing w:before="0" w:after="0"/>
              <w:jc w:val="both"/>
              <w:rPr>
                <w:rFonts w:eastAsia="Yu Mincho" w:cs="Times New Roman"/>
                <w:b w:val="0"/>
                <w:bCs w:val="0"/>
                <w:sz w:val="20"/>
                <w:szCs w:val="20"/>
              </w:rPr>
            </w:pPr>
            <w:r w:rsidRPr="00A93C86">
              <w:rPr>
                <w:rFonts w:eastAsia="Yu Mincho" w:cs="Times New Roman"/>
                <w:b w:val="0"/>
                <w:bCs w:val="0"/>
                <w:sz w:val="20"/>
                <w:szCs w:val="20"/>
              </w:rPr>
              <w:t>MoV2-1887F</w:t>
            </w:r>
          </w:p>
        </w:tc>
        <w:tc>
          <w:tcPr>
            <w:tcW w:w="5386" w:type="dxa"/>
            <w:tcBorders>
              <w:top w:val="nil"/>
              <w:bottom w:val="nil"/>
            </w:tcBorders>
            <w:vAlign w:val="center"/>
          </w:tcPr>
          <w:p w14:paraId="0F632325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TCTCGTCGTATCTGTGGCG</w:t>
            </w:r>
          </w:p>
        </w:tc>
        <w:tc>
          <w:tcPr>
            <w:tcW w:w="3065" w:type="dxa"/>
            <w:tcBorders>
              <w:top w:val="nil"/>
              <w:bottom w:val="nil"/>
            </w:tcBorders>
            <w:vAlign w:val="center"/>
          </w:tcPr>
          <w:p w14:paraId="69480533" w14:textId="53091E19" w:rsidR="00A93C86" w:rsidRPr="00A93C86" w:rsidRDefault="00A93C86" w:rsidP="00A93C86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MoV2 (1887</w:t>
            </w:r>
            <w:r w:rsidR="00161259" w:rsidRPr="00161259">
              <w:rPr>
                <w:rFonts w:cs="Times New Roman"/>
                <w:b/>
                <w:sz w:val="20"/>
                <w:szCs w:val="20"/>
              </w:rPr>
              <w:t>–</w:t>
            </w:r>
            <w:r w:rsidRPr="00A93C86">
              <w:rPr>
                <w:rFonts w:eastAsia="Yu Mincho" w:cs="Times New Roman"/>
                <w:bCs/>
                <w:sz w:val="20"/>
                <w:szCs w:val="20"/>
              </w:rPr>
              <w:t>1905)</w:t>
            </w:r>
          </w:p>
        </w:tc>
        <w:tc>
          <w:tcPr>
            <w:tcW w:w="2464" w:type="dxa"/>
            <w:tcBorders>
              <w:top w:val="nil"/>
              <w:bottom w:val="nil"/>
            </w:tcBorders>
            <w:vAlign w:val="center"/>
          </w:tcPr>
          <w:p w14:paraId="0AFC6FAA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Seq.</w:t>
            </w:r>
          </w:p>
        </w:tc>
      </w:tr>
      <w:tr w:rsidR="00A93C86" w:rsidRPr="00A93C86" w14:paraId="08FF14E4" w14:textId="77777777" w:rsidTr="00A93C86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nil"/>
              <w:bottom w:val="nil"/>
            </w:tcBorders>
            <w:vAlign w:val="center"/>
          </w:tcPr>
          <w:p w14:paraId="72358A8D" w14:textId="77777777" w:rsidR="00A93C86" w:rsidRPr="00A93C86" w:rsidRDefault="00A93C86" w:rsidP="00A93C86">
            <w:pPr>
              <w:widowControl w:val="0"/>
              <w:spacing w:before="0" w:after="0"/>
              <w:jc w:val="both"/>
              <w:rPr>
                <w:rFonts w:eastAsia="Yu Mincho" w:cs="Times New Roman"/>
                <w:b w:val="0"/>
                <w:bCs w:val="0"/>
                <w:sz w:val="20"/>
                <w:szCs w:val="20"/>
              </w:rPr>
            </w:pPr>
            <w:r w:rsidRPr="00A93C86">
              <w:rPr>
                <w:rFonts w:eastAsia="Yu Mincho" w:cs="Times New Roman"/>
                <w:b w:val="0"/>
                <w:bCs w:val="0"/>
                <w:sz w:val="20"/>
                <w:szCs w:val="20"/>
              </w:rPr>
              <w:t>MoV2-1140R</w:t>
            </w:r>
          </w:p>
        </w:tc>
        <w:tc>
          <w:tcPr>
            <w:tcW w:w="5386" w:type="dxa"/>
            <w:tcBorders>
              <w:top w:val="nil"/>
              <w:bottom w:val="nil"/>
            </w:tcBorders>
            <w:vAlign w:val="center"/>
          </w:tcPr>
          <w:p w14:paraId="0B113FD5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AAGGCACGGAGGGATTGGTT</w:t>
            </w:r>
          </w:p>
        </w:tc>
        <w:tc>
          <w:tcPr>
            <w:tcW w:w="3065" w:type="dxa"/>
            <w:tcBorders>
              <w:top w:val="nil"/>
              <w:bottom w:val="nil"/>
            </w:tcBorders>
            <w:vAlign w:val="center"/>
          </w:tcPr>
          <w:p w14:paraId="2FCA848E" w14:textId="34752829" w:rsidR="00A93C86" w:rsidRPr="00A93C86" w:rsidRDefault="00A93C86" w:rsidP="00A93C86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MoV2 (1121</w:t>
            </w:r>
            <w:r w:rsidR="00161259" w:rsidRPr="00161259">
              <w:rPr>
                <w:rFonts w:cs="Times New Roman"/>
                <w:b/>
                <w:sz w:val="20"/>
                <w:szCs w:val="20"/>
              </w:rPr>
              <w:t>–</w:t>
            </w:r>
            <w:r w:rsidRPr="00A93C86">
              <w:rPr>
                <w:rFonts w:eastAsia="Yu Mincho" w:cs="Times New Roman"/>
                <w:bCs/>
                <w:sz w:val="20"/>
                <w:szCs w:val="20"/>
              </w:rPr>
              <w:t>1140)</w:t>
            </w:r>
          </w:p>
        </w:tc>
        <w:tc>
          <w:tcPr>
            <w:tcW w:w="2464" w:type="dxa"/>
            <w:tcBorders>
              <w:top w:val="nil"/>
              <w:bottom w:val="nil"/>
            </w:tcBorders>
            <w:vAlign w:val="center"/>
          </w:tcPr>
          <w:p w14:paraId="074BFB94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Seq.</w:t>
            </w:r>
          </w:p>
        </w:tc>
      </w:tr>
      <w:tr w:rsidR="00A93C86" w:rsidRPr="00A93C86" w14:paraId="5253BA9A" w14:textId="77777777" w:rsidTr="00A93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nil"/>
              <w:bottom w:val="nil"/>
            </w:tcBorders>
            <w:vAlign w:val="center"/>
          </w:tcPr>
          <w:p w14:paraId="3CD1242D" w14:textId="77777777" w:rsidR="00A93C86" w:rsidRPr="00A93C86" w:rsidRDefault="00A93C86" w:rsidP="00A93C86">
            <w:pPr>
              <w:widowControl w:val="0"/>
              <w:spacing w:before="0" w:after="0"/>
              <w:jc w:val="both"/>
              <w:rPr>
                <w:rFonts w:eastAsia="Yu Mincho" w:cs="Times New Roman"/>
                <w:b w:val="0"/>
                <w:bCs w:val="0"/>
                <w:sz w:val="20"/>
                <w:szCs w:val="20"/>
              </w:rPr>
            </w:pPr>
            <w:r w:rsidRPr="00A93C86">
              <w:rPr>
                <w:rFonts w:eastAsia="Yu Mincho" w:cs="Times New Roman"/>
                <w:b w:val="0"/>
                <w:bCs w:val="0"/>
                <w:sz w:val="20"/>
                <w:szCs w:val="20"/>
              </w:rPr>
              <w:t>MoV2-2008R</w:t>
            </w:r>
          </w:p>
        </w:tc>
        <w:tc>
          <w:tcPr>
            <w:tcW w:w="5386" w:type="dxa"/>
            <w:tcBorders>
              <w:top w:val="nil"/>
              <w:bottom w:val="nil"/>
            </w:tcBorders>
            <w:vAlign w:val="center"/>
          </w:tcPr>
          <w:p w14:paraId="3E65B8C6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CGCGTTGAAATCGTTATCCCA</w:t>
            </w:r>
          </w:p>
        </w:tc>
        <w:tc>
          <w:tcPr>
            <w:tcW w:w="3065" w:type="dxa"/>
            <w:tcBorders>
              <w:top w:val="nil"/>
              <w:bottom w:val="nil"/>
            </w:tcBorders>
            <w:vAlign w:val="center"/>
          </w:tcPr>
          <w:p w14:paraId="5F6E6962" w14:textId="46C6A8CF" w:rsidR="00A93C86" w:rsidRPr="00A93C86" w:rsidRDefault="00A93C86" w:rsidP="00A93C86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MoV2 (1988</w:t>
            </w:r>
            <w:r w:rsidR="00161259" w:rsidRPr="00161259">
              <w:rPr>
                <w:rFonts w:cs="Times New Roman"/>
                <w:b/>
                <w:sz w:val="20"/>
                <w:szCs w:val="20"/>
              </w:rPr>
              <w:t>–</w:t>
            </w:r>
            <w:r w:rsidRPr="00A93C86">
              <w:rPr>
                <w:rFonts w:eastAsia="Yu Mincho" w:cs="Times New Roman"/>
                <w:bCs/>
                <w:sz w:val="20"/>
                <w:szCs w:val="20"/>
              </w:rPr>
              <w:t>2008)</w:t>
            </w:r>
          </w:p>
        </w:tc>
        <w:tc>
          <w:tcPr>
            <w:tcW w:w="2464" w:type="dxa"/>
            <w:tcBorders>
              <w:top w:val="nil"/>
              <w:bottom w:val="nil"/>
            </w:tcBorders>
            <w:vAlign w:val="center"/>
          </w:tcPr>
          <w:p w14:paraId="29CDAC32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Seq.</w:t>
            </w:r>
          </w:p>
        </w:tc>
      </w:tr>
      <w:tr w:rsidR="00A93C86" w:rsidRPr="00A93C86" w14:paraId="7B78306D" w14:textId="77777777" w:rsidTr="00A93C86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nil"/>
              <w:bottom w:val="nil"/>
            </w:tcBorders>
            <w:vAlign w:val="center"/>
          </w:tcPr>
          <w:p w14:paraId="712A87E0" w14:textId="77777777" w:rsidR="00A93C86" w:rsidRPr="00A93C86" w:rsidRDefault="00A93C86" w:rsidP="00A93C86">
            <w:pPr>
              <w:widowControl w:val="0"/>
              <w:spacing w:before="0" w:after="0"/>
              <w:jc w:val="both"/>
              <w:rPr>
                <w:rFonts w:eastAsia="Yu Mincho" w:cs="Times New Roman"/>
                <w:b w:val="0"/>
                <w:bCs w:val="0"/>
                <w:sz w:val="20"/>
                <w:szCs w:val="20"/>
              </w:rPr>
            </w:pPr>
            <w:r w:rsidRPr="00A93C86">
              <w:rPr>
                <w:rFonts w:eastAsia="Yu Mincho" w:cs="Times New Roman"/>
                <w:b w:val="0"/>
                <w:bCs w:val="0"/>
                <w:sz w:val="20"/>
                <w:szCs w:val="20"/>
              </w:rPr>
              <w:t>MoV2-3155F</w:t>
            </w:r>
          </w:p>
        </w:tc>
        <w:tc>
          <w:tcPr>
            <w:tcW w:w="5386" w:type="dxa"/>
            <w:tcBorders>
              <w:top w:val="nil"/>
              <w:bottom w:val="nil"/>
            </w:tcBorders>
            <w:vAlign w:val="center"/>
          </w:tcPr>
          <w:p w14:paraId="07AB85BA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TCTACGGCTACGGATTGAGT</w:t>
            </w:r>
          </w:p>
        </w:tc>
        <w:tc>
          <w:tcPr>
            <w:tcW w:w="3065" w:type="dxa"/>
            <w:tcBorders>
              <w:top w:val="nil"/>
              <w:bottom w:val="nil"/>
            </w:tcBorders>
            <w:vAlign w:val="center"/>
          </w:tcPr>
          <w:p w14:paraId="5A35F308" w14:textId="10C6E00F" w:rsidR="00A93C86" w:rsidRPr="00A93C86" w:rsidRDefault="00A93C86" w:rsidP="00A93C86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MoV2 (3155</w:t>
            </w:r>
            <w:r w:rsidR="00161259" w:rsidRPr="00161259">
              <w:rPr>
                <w:rFonts w:cs="Times New Roman"/>
                <w:b/>
                <w:sz w:val="20"/>
                <w:szCs w:val="20"/>
              </w:rPr>
              <w:t>–</w:t>
            </w:r>
            <w:r w:rsidRPr="00A93C86">
              <w:rPr>
                <w:rFonts w:eastAsia="Yu Mincho" w:cs="Times New Roman"/>
                <w:bCs/>
                <w:sz w:val="20"/>
                <w:szCs w:val="20"/>
              </w:rPr>
              <w:t>3174)</w:t>
            </w:r>
          </w:p>
        </w:tc>
        <w:tc>
          <w:tcPr>
            <w:tcW w:w="2464" w:type="dxa"/>
            <w:tcBorders>
              <w:top w:val="nil"/>
              <w:bottom w:val="nil"/>
            </w:tcBorders>
            <w:vAlign w:val="center"/>
          </w:tcPr>
          <w:p w14:paraId="62B9582A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Seq.</w:t>
            </w:r>
          </w:p>
        </w:tc>
      </w:tr>
      <w:tr w:rsidR="00A93C86" w:rsidRPr="00A93C86" w14:paraId="77FAAF02" w14:textId="77777777" w:rsidTr="00A93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nil"/>
              <w:bottom w:val="nil"/>
            </w:tcBorders>
            <w:vAlign w:val="center"/>
          </w:tcPr>
          <w:p w14:paraId="4CE6B863" w14:textId="77777777" w:rsidR="00A93C86" w:rsidRPr="00A93C86" w:rsidRDefault="00A93C86" w:rsidP="00A93C86">
            <w:pPr>
              <w:widowControl w:val="0"/>
              <w:spacing w:before="0" w:after="0"/>
              <w:jc w:val="both"/>
              <w:rPr>
                <w:rFonts w:eastAsia="Yu Mincho" w:cs="Times New Roman"/>
                <w:b w:val="0"/>
                <w:bCs w:val="0"/>
                <w:sz w:val="20"/>
                <w:szCs w:val="20"/>
              </w:rPr>
            </w:pPr>
            <w:r w:rsidRPr="00A93C86">
              <w:rPr>
                <w:rFonts w:eastAsia="Yu Mincho" w:cs="Times New Roman"/>
                <w:b w:val="0"/>
                <w:bCs w:val="0"/>
                <w:sz w:val="20"/>
                <w:szCs w:val="20"/>
              </w:rPr>
              <w:t>MoV2-3358R</w:t>
            </w:r>
          </w:p>
        </w:tc>
        <w:tc>
          <w:tcPr>
            <w:tcW w:w="5386" w:type="dxa"/>
            <w:tcBorders>
              <w:top w:val="nil"/>
              <w:bottom w:val="nil"/>
            </w:tcBorders>
            <w:vAlign w:val="center"/>
          </w:tcPr>
          <w:p w14:paraId="4A3C924B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CCTCCTCGCGCAAGTCGATT</w:t>
            </w:r>
          </w:p>
        </w:tc>
        <w:tc>
          <w:tcPr>
            <w:tcW w:w="3065" w:type="dxa"/>
            <w:tcBorders>
              <w:top w:val="nil"/>
              <w:bottom w:val="nil"/>
            </w:tcBorders>
            <w:vAlign w:val="center"/>
          </w:tcPr>
          <w:p w14:paraId="10C52968" w14:textId="47A878EA" w:rsidR="00A93C86" w:rsidRPr="00A93C86" w:rsidRDefault="00A93C86" w:rsidP="00A93C86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MoV2 (3339</w:t>
            </w:r>
            <w:r w:rsidR="00161259" w:rsidRPr="00161259">
              <w:rPr>
                <w:rFonts w:cs="Times New Roman"/>
                <w:b/>
                <w:sz w:val="20"/>
                <w:szCs w:val="20"/>
              </w:rPr>
              <w:t>–</w:t>
            </w:r>
            <w:r w:rsidRPr="00A93C86">
              <w:rPr>
                <w:rFonts w:eastAsia="Yu Mincho" w:cs="Times New Roman"/>
                <w:bCs/>
                <w:sz w:val="20"/>
                <w:szCs w:val="20"/>
              </w:rPr>
              <w:t>3358)</w:t>
            </w:r>
          </w:p>
        </w:tc>
        <w:tc>
          <w:tcPr>
            <w:tcW w:w="2464" w:type="dxa"/>
            <w:tcBorders>
              <w:top w:val="nil"/>
              <w:bottom w:val="nil"/>
            </w:tcBorders>
            <w:vAlign w:val="center"/>
          </w:tcPr>
          <w:p w14:paraId="76D22C4E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Seq.</w:t>
            </w:r>
          </w:p>
        </w:tc>
      </w:tr>
      <w:tr w:rsidR="00A93C86" w:rsidRPr="00A93C86" w14:paraId="2F69F8E1" w14:textId="77777777" w:rsidTr="00A93C86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nil"/>
              <w:bottom w:val="nil"/>
            </w:tcBorders>
            <w:vAlign w:val="center"/>
          </w:tcPr>
          <w:p w14:paraId="6718D789" w14:textId="77777777" w:rsidR="00A93C86" w:rsidRPr="00A93C86" w:rsidRDefault="00A93C86" w:rsidP="00A93C86">
            <w:pPr>
              <w:widowControl w:val="0"/>
              <w:spacing w:before="0" w:after="0"/>
              <w:jc w:val="both"/>
              <w:rPr>
                <w:rFonts w:eastAsia="Yu Mincho" w:cs="Times New Roman"/>
                <w:b w:val="0"/>
                <w:bCs w:val="0"/>
                <w:sz w:val="20"/>
                <w:szCs w:val="20"/>
              </w:rPr>
            </w:pPr>
            <w:r w:rsidRPr="00A93C86">
              <w:rPr>
                <w:rFonts w:eastAsia="Yu Mincho" w:cs="Times New Roman"/>
                <w:b w:val="0"/>
                <w:bCs w:val="0"/>
                <w:sz w:val="20"/>
                <w:szCs w:val="20"/>
              </w:rPr>
              <w:t>MoV2-4076F</w:t>
            </w:r>
          </w:p>
        </w:tc>
        <w:tc>
          <w:tcPr>
            <w:tcW w:w="5386" w:type="dxa"/>
            <w:tcBorders>
              <w:top w:val="nil"/>
              <w:bottom w:val="nil"/>
            </w:tcBorders>
            <w:vAlign w:val="center"/>
          </w:tcPr>
          <w:p w14:paraId="3F118DB1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GCACAACCTACATCAACAGC</w:t>
            </w:r>
          </w:p>
        </w:tc>
        <w:tc>
          <w:tcPr>
            <w:tcW w:w="3065" w:type="dxa"/>
            <w:tcBorders>
              <w:top w:val="nil"/>
              <w:bottom w:val="nil"/>
            </w:tcBorders>
            <w:vAlign w:val="center"/>
          </w:tcPr>
          <w:p w14:paraId="1F75A0DC" w14:textId="45E19CFA" w:rsidR="00A93C86" w:rsidRPr="00A93C86" w:rsidRDefault="00A93C86" w:rsidP="00A93C86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MoV2 (4076</w:t>
            </w:r>
            <w:r w:rsidR="00161259" w:rsidRPr="00161259">
              <w:rPr>
                <w:rFonts w:cs="Times New Roman"/>
                <w:b/>
                <w:sz w:val="20"/>
                <w:szCs w:val="20"/>
              </w:rPr>
              <w:t>–</w:t>
            </w:r>
            <w:r w:rsidRPr="00A93C86">
              <w:rPr>
                <w:rFonts w:eastAsia="Yu Mincho" w:cs="Times New Roman"/>
                <w:bCs/>
                <w:sz w:val="20"/>
                <w:szCs w:val="20"/>
              </w:rPr>
              <w:t>4095)</w:t>
            </w:r>
          </w:p>
        </w:tc>
        <w:tc>
          <w:tcPr>
            <w:tcW w:w="2464" w:type="dxa"/>
            <w:tcBorders>
              <w:top w:val="nil"/>
              <w:bottom w:val="nil"/>
            </w:tcBorders>
            <w:vAlign w:val="center"/>
          </w:tcPr>
          <w:p w14:paraId="7EA8DE6D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Seq.</w:t>
            </w:r>
          </w:p>
        </w:tc>
      </w:tr>
      <w:tr w:rsidR="00A93C86" w:rsidRPr="00A93C86" w14:paraId="42266C70" w14:textId="77777777" w:rsidTr="00A93C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nil"/>
              <w:bottom w:val="nil"/>
            </w:tcBorders>
            <w:vAlign w:val="center"/>
          </w:tcPr>
          <w:p w14:paraId="0F7D9E31" w14:textId="77777777" w:rsidR="00A93C86" w:rsidRPr="00A93C86" w:rsidRDefault="00A93C86" w:rsidP="00A93C86">
            <w:pPr>
              <w:widowControl w:val="0"/>
              <w:spacing w:before="0" w:after="0"/>
              <w:jc w:val="both"/>
              <w:rPr>
                <w:rFonts w:eastAsia="Yu Mincho" w:cs="Times New Roman"/>
                <w:b w:val="0"/>
                <w:bCs w:val="0"/>
                <w:sz w:val="20"/>
                <w:szCs w:val="20"/>
              </w:rPr>
            </w:pPr>
            <w:r w:rsidRPr="00A93C86">
              <w:rPr>
                <w:rFonts w:eastAsia="Yu Mincho" w:cs="Times New Roman"/>
                <w:b w:val="0"/>
                <w:bCs w:val="0"/>
                <w:sz w:val="20"/>
                <w:szCs w:val="20"/>
              </w:rPr>
              <w:t>MoV2-229R</w:t>
            </w:r>
          </w:p>
        </w:tc>
        <w:tc>
          <w:tcPr>
            <w:tcW w:w="5386" w:type="dxa"/>
            <w:tcBorders>
              <w:top w:val="nil"/>
              <w:bottom w:val="nil"/>
            </w:tcBorders>
            <w:vAlign w:val="center"/>
          </w:tcPr>
          <w:p w14:paraId="612A7818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CGTTGGTATCAACGGAACCCTCCTCC</w:t>
            </w:r>
          </w:p>
        </w:tc>
        <w:tc>
          <w:tcPr>
            <w:tcW w:w="3065" w:type="dxa"/>
            <w:tcBorders>
              <w:top w:val="nil"/>
              <w:bottom w:val="nil"/>
            </w:tcBorders>
            <w:vAlign w:val="center"/>
          </w:tcPr>
          <w:p w14:paraId="354E16B2" w14:textId="4546A075" w:rsidR="00A93C86" w:rsidRPr="00A93C86" w:rsidRDefault="00A93C86" w:rsidP="00A93C86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MoV2 (204</w:t>
            </w:r>
            <w:r w:rsidR="00161259" w:rsidRPr="00161259">
              <w:rPr>
                <w:rFonts w:cs="Times New Roman"/>
                <w:b/>
                <w:sz w:val="20"/>
                <w:szCs w:val="20"/>
              </w:rPr>
              <w:t>–</w:t>
            </w:r>
            <w:r w:rsidRPr="00A93C86">
              <w:rPr>
                <w:rFonts w:eastAsia="Yu Mincho" w:cs="Times New Roman"/>
                <w:bCs/>
                <w:sz w:val="20"/>
                <w:szCs w:val="20"/>
              </w:rPr>
              <w:t>229)</w:t>
            </w:r>
          </w:p>
        </w:tc>
        <w:tc>
          <w:tcPr>
            <w:tcW w:w="2464" w:type="dxa"/>
            <w:tcBorders>
              <w:top w:val="nil"/>
              <w:bottom w:val="nil"/>
            </w:tcBorders>
            <w:vAlign w:val="center"/>
          </w:tcPr>
          <w:p w14:paraId="0FC98CAC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sz w:val="20"/>
              </w:rPr>
              <w:t>RACE</w:t>
            </w:r>
          </w:p>
        </w:tc>
      </w:tr>
      <w:tr w:rsidR="00A93C86" w:rsidRPr="00A93C86" w14:paraId="7D0499AD" w14:textId="77777777" w:rsidTr="00A93C86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nil"/>
              <w:bottom w:val="single" w:sz="18" w:space="0" w:color="auto"/>
            </w:tcBorders>
            <w:vAlign w:val="center"/>
          </w:tcPr>
          <w:p w14:paraId="571AE93D" w14:textId="77777777" w:rsidR="00A93C86" w:rsidRPr="00A93C86" w:rsidRDefault="00A93C86" w:rsidP="00A93C86">
            <w:pPr>
              <w:widowControl w:val="0"/>
              <w:spacing w:before="0" w:after="0"/>
              <w:jc w:val="both"/>
              <w:rPr>
                <w:rFonts w:eastAsia="Yu Mincho" w:cs="Times New Roman"/>
                <w:b w:val="0"/>
                <w:bCs w:val="0"/>
                <w:sz w:val="20"/>
                <w:szCs w:val="20"/>
              </w:rPr>
            </w:pPr>
            <w:r w:rsidRPr="00A93C86">
              <w:rPr>
                <w:rFonts w:eastAsia="Yu Mincho" w:cs="Times New Roman"/>
                <w:b w:val="0"/>
                <w:bCs w:val="0"/>
                <w:sz w:val="20"/>
                <w:szCs w:val="20"/>
              </w:rPr>
              <w:t>MoV2-4939F</w:t>
            </w:r>
          </w:p>
        </w:tc>
        <w:tc>
          <w:tcPr>
            <w:tcW w:w="5386" w:type="dxa"/>
            <w:tcBorders>
              <w:top w:val="nil"/>
              <w:bottom w:val="single" w:sz="18" w:space="0" w:color="auto"/>
            </w:tcBorders>
            <w:vAlign w:val="center"/>
          </w:tcPr>
          <w:p w14:paraId="3E72C039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TGACAGGATCGCAGCTACGCCGC</w:t>
            </w:r>
          </w:p>
        </w:tc>
        <w:tc>
          <w:tcPr>
            <w:tcW w:w="3065" w:type="dxa"/>
            <w:tcBorders>
              <w:top w:val="nil"/>
              <w:bottom w:val="single" w:sz="18" w:space="0" w:color="auto"/>
            </w:tcBorders>
            <w:vAlign w:val="center"/>
          </w:tcPr>
          <w:p w14:paraId="5345163C" w14:textId="5EF5CAA4" w:rsidR="00A93C86" w:rsidRPr="00A93C86" w:rsidRDefault="00A93C86" w:rsidP="00A93C86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bCs/>
                <w:sz w:val="20"/>
                <w:szCs w:val="20"/>
              </w:rPr>
              <w:t>MoV2 (4939</w:t>
            </w:r>
            <w:r w:rsidR="00161259" w:rsidRPr="00161259">
              <w:rPr>
                <w:rFonts w:cs="Times New Roman"/>
                <w:b/>
                <w:sz w:val="20"/>
                <w:szCs w:val="20"/>
              </w:rPr>
              <w:t>–</w:t>
            </w:r>
            <w:r w:rsidRPr="00A93C86">
              <w:rPr>
                <w:rFonts w:eastAsia="Yu Mincho" w:cs="Times New Roman"/>
                <w:bCs/>
                <w:sz w:val="20"/>
                <w:szCs w:val="20"/>
              </w:rPr>
              <w:t>4961)</w:t>
            </w:r>
          </w:p>
        </w:tc>
        <w:tc>
          <w:tcPr>
            <w:tcW w:w="2464" w:type="dxa"/>
            <w:tcBorders>
              <w:top w:val="nil"/>
              <w:bottom w:val="single" w:sz="18" w:space="0" w:color="auto"/>
            </w:tcBorders>
            <w:vAlign w:val="center"/>
          </w:tcPr>
          <w:p w14:paraId="1C72D93C" w14:textId="77777777" w:rsidR="00A93C86" w:rsidRPr="00A93C86" w:rsidRDefault="00A93C86" w:rsidP="00A93C86">
            <w:pPr>
              <w:widowControl w:val="0"/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bCs/>
                <w:sz w:val="20"/>
                <w:szCs w:val="20"/>
              </w:rPr>
            </w:pPr>
            <w:r w:rsidRPr="00A93C86">
              <w:rPr>
                <w:rFonts w:eastAsia="Yu Mincho" w:cs="Times New Roman"/>
                <w:sz w:val="20"/>
              </w:rPr>
              <w:t>RACE</w:t>
            </w:r>
          </w:p>
        </w:tc>
      </w:tr>
    </w:tbl>
    <w:bookmarkEnd w:id="2"/>
    <w:p w14:paraId="2E7C0414" w14:textId="6C9AA96F" w:rsidR="00127352" w:rsidRDefault="00A93C86" w:rsidP="00A93C86">
      <w:pPr>
        <w:widowControl w:val="0"/>
        <w:spacing w:before="0" w:after="0" w:line="300" w:lineRule="auto"/>
        <w:jc w:val="both"/>
        <w:rPr>
          <w:rFonts w:eastAsia="Yu Mincho" w:cs="Times New Roman"/>
          <w:kern w:val="2"/>
          <w:lang w:eastAsia="ja-JP"/>
        </w:rPr>
      </w:pPr>
      <w:r w:rsidRPr="00A93C86">
        <w:rPr>
          <w:rFonts w:eastAsia="Yu Mincho" w:cs="Times New Roman"/>
          <w:kern w:val="2"/>
          <w:vertAlign w:val="superscript"/>
          <w:lang w:eastAsia="ja-JP"/>
        </w:rPr>
        <w:lastRenderedPageBreak/>
        <w:t>a</w:t>
      </w:r>
      <w:r w:rsidR="0072361D">
        <w:rPr>
          <w:rFonts w:eastAsia="Yu Mincho" w:cs="Times New Roman"/>
          <w:kern w:val="2"/>
          <w:lang w:eastAsia="ja-JP"/>
        </w:rPr>
        <w:t xml:space="preserve"> </w:t>
      </w:r>
      <w:proofErr w:type="gramStart"/>
      <w:r w:rsidRPr="00A93C86">
        <w:rPr>
          <w:rFonts w:eastAsia="Yu Mincho" w:cs="Times New Roman"/>
          <w:kern w:val="2"/>
          <w:lang w:eastAsia="ja-JP"/>
        </w:rPr>
        <w:t>The</w:t>
      </w:r>
      <w:proofErr w:type="gramEnd"/>
      <w:r w:rsidRPr="00A93C86">
        <w:rPr>
          <w:rFonts w:eastAsia="Yu Mincho" w:cs="Times New Roman"/>
          <w:kern w:val="2"/>
          <w:lang w:eastAsia="ja-JP"/>
        </w:rPr>
        <w:t xml:space="preserve"> reference sequences registered in GenBank (MoV1, AB176964; MoV2, AB300379; MoV3, KP893140; MoCV1-D, LC432338; MoPV1, KX119172) were used, respectively.</w:t>
      </w:r>
    </w:p>
    <w:p w14:paraId="34887B9B" w14:textId="6EEBF173" w:rsidR="00A93C86" w:rsidRPr="00A93C86" w:rsidRDefault="00127352" w:rsidP="00A93C86">
      <w:pPr>
        <w:widowControl w:val="0"/>
        <w:spacing w:before="0" w:after="0" w:line="300" w:lineRule="auto"/>
        <w:jc w:val="both"/>
        <w:rPr>
          <w:rFonts w:eastAsia="Yu Mincho" w:cs="Times New Roman"/>
          <w:kern w:val="2"/>
          <w:lang w:eastAsia="ja-JP"/>
        </w:rPr>
      </w:pPr>
      <w:r w:rsidRPr="00A93C86">
        <w:rPr>
          <w:rFonts w:eastAsia="Yu Mincho" w:cs="Times New Roman"/>
          <w:kern w:val="2"/>
          <w:vertAlign w:val="superscript"/>
          <w:lang w:eastAsia="ja-JP"/>
        </w:rPr>
        <w:t>b</w:t>
      </w:r>
      <w:r w:rsidR="0072361D">
        <w:rPr>
          <w:rFonts w:eastAsia="Yu Mincho" w:cs="Times New Roman"/>
          <w:kern w:val="2"/>
          <w:lang w:eastAsia="ja-JP"/>
        </w:rPr>
        <w:t xml:space="preserve"> </w:t>
      </w:r>
      <w:r w:rsidRPr="00A93C86">
        <w:rPr>
          <w:rFonts w:eastAsia="Yu Mincho" w:cs="Times New Roman"/>
          <w:kern w:val="2"/>
          <w:lang w:eastAsia="ja-JP"/>
        </w:rPr>
        <w:t xml:space="preserve">Det., mycovirus detection; Seq., </w:t>
      </w:r>
      <w:r>
        <w:rPr>
          <w:rFonts w:eastAsia="Yu Mincho" w:cs="Times New Roman"/>
          <w:kern w:val="2"/>
          <w:lang w:eastAsia="ja-JP"/>
        </w:rPr>
        <w:t>sequencing.</w:t>
      </w:r>
    </w:p>
    <w:bookmarkEnd w:id="0"/>
    <w:p w14:paraId="49740003" w14:textId="0CA6DD46" w:rsidR="00830D6C" w:rsidRDefault="00830D6C" w:rsidP="00A93C86">
      <w:pPr>
        <w:spacing w:line="300" w:lineRule="auto"/>
        <w:rPr>
          <w:rFonts w:eastAsia="Yu Mincho" w:cs="Times New Roman"/>
          <w:kern w:val="2"/>
          <w:lang w:eastAsia="ja-JP"/>
        </w:rPr>
        <w:sectPr w:rsidR="00830D6C" w:rsidSect="00510EFF">
          <w:headerReference w:type="even" r:id="rId32"/>
          <w:footerReference w:type="even" r:id="rId33"/>
          <w:headerReference w:type="first" r:id="rId34"/>
          <w:pgSz w:w="15840" w:h="12240" w:orient="landscape"/>
          <w:pgMar w:top="1282" w:right="1138" w:bottom="1181" w:left="1138" w:header="720" w:footer="397" w:gutter="0"/>
          <w:cols w:space="720"/>
          <w:titlePg/>
          <w:docGrid w:linePitch="360"/>
        </w:sectPr>
      </w:pPr>
    </w:p>
    <w:p w14:paraId="29DCDB82" w14:textId="394546AC" w:rsidR="00634617" w:rsidRDefault="002231DC" w:rsidP="002231DC">
      <w:pPr>
        <w:widowControl w:val="0"/>
        <w:spacing w:before="0" w:after="0" w:line="264" w:lineRule="auto"/>
        <w:jc w:val="both"/>
        <w:rPr>
          <w:rFonts w:eastAsia="Yu Mincho" w:cs="Times New Roman"/>
          <w:kern w:val="2"/>
          <w:lang w:eastAsia="ja-JP"/>
        </w:rPr>
      </w:pPr>
      <w:r w:rsidRPr="00F6060F">
        <w:rPr>
          <w:rFonts w:cs="Times New Roman"/>
          <w:b/>
          <w:szCs w:val="24"/>
        </w:rPr>
        <w:lastRenderedPageBreak/>
        <w:t>Supplementary Table S2.</w:t>
      </w:r>
      <w:r w:rsidR="00830D6C" w:rsidRPr="00F6060F">
        <w:rPr>
          <w:rFonts w:eastAsia="Yu Mincho" w:cs="Times New Roman"/>
          <w:kern w:val="2"/>
          <w:lang w:eastAsia="ja-JP"/>
        </w:rPr>
        <w:t xml:space="preserve"> Mycoviruses</w:t>
      </w:r>
      <w:r w:rsidR="00830D6C" w:rsidRPr="00830D6C">
        <w:rPr>
          <w:rFonts w:eastAsia="Yu Mincho" w:cs="Times New Roman"/>
          <w:kern w:val="2"/>
          <w:lang w:eastAsia="ja-JP"/>
        </w:rPr>
        <w:t xml:space="preserve"> screening from </w:t>
      </w:r>
      <w:r w:rsidR="00830D6C" w:rsidRPr="00830D6C">
        <w:rPr>
          <w:rFonts w:eastAsia="Yu Mincho" w:cs="Times New Roman"/>
          <w:i/>
          <w:iCs/>
          <w:kern w:val="2"/>
          <w:lang w:eastAsia="ja-JP"/>
        </w:rPr>
        <w:t>M. oryzae</w:t>
      </w:r>
      <w:r w:rsidR="00830D6C" w:rsidRPr="00830D6C">
        <w:rPr>
          <w:rFonts w:eastAsia="Yu Mincho" w:cs="Times New Roman"/>
          <w:kern w:val="2"/>
          <w:lang w:eastAsia="ja-JP"/>
        </w:rPr>
        <w:t xml:space="preserve"> </w:t>
      </w:r>
      <w:r w:rsidR="00D724AE">
        <w:rPr>
          <w:rFonts w:eastAsia="Yu Mincho" w:cs="Times New Roman"/>
          <w:kern w:val="2"/>
          <w:lang w:eastAsia="ja-JP"/>
        </w:rPr>
        <w:t>stra</w:t>
      </w:r>
      <w:r w:rsidR="00830D6C" w:rsidRPr="00830D6C">
        <w:rPr>
          <w:rFonts w:eastAsia="Yu Mincho" w:cs="Times New Roman"/>
          <w:kern w:val="2"/>
          <w:lang w:eastAsia="ja-JP"/>
        </w:rPr>
        <w:t>in</w:t>
      </w:r>
      <w:r w:rsidR="00D724AE">
        <w:rPr>
          <w:rFonts w:eastAsia="Yu Mincho" w:cs="Times New Roman"/>
          <w:kern w:val="2"/>
          <w:lang w:eastAsia="ja-JP"/>
        </w:rPr>
        <w:t>s</w:t>
      </w:r>
      <w:r w:rsidR="00830D6C" w:rsidRPr="00830D6C">
        <w:rPr>
          <w:rFonts w:eastAsia="Yu Mincho" w:cs="Times New Roman"/>
          <w:kern w:val="2"/>
          <w:lang w:eastAsia="ja-JP"/>
        </w:rPr>
        <w:t xml:space="preserve"> </w:t>
      </w:r>
      <w:r w:rsidR="00D724AE">
        <w:rPr>
          <w:rFonts w:eastAsia="Yu Mincho" w:cs="Times New Roman"/>
          <w:kern w:val="2"/>
          <w:lang w:eastAsia="ja-JP"/>
        </w:rPr>
        <w:t xml:space="preserve">in </w:t>
      </w:r>
      <w:r w:rsidR="00830D6C" w:rsidRPr="00830D6C">
        <w:rPr>
          <w:rFonts w:eastAsia="Yu Mincho" w:cs="Times New Roman"/>
          <w:kern w:val="2"/>
          <w:lang w:eastAsia="ja-JP"/>
        </w:rPr>
        <w:t>Japan by dsRNA electrophoresis assay.</w:t>
      </w:r>
    </w:p>
    <w:tbl>
      <w:tblPr>
        <w:tblStyle w:val="TableGrid"/>
        <w:tblpPr w:leftFromText="142" w:rightFromText="142" w:vertAnchor="text" w:tblpY="1"/>
        <w:tblOverlap w:val="never"/>
        <w:tblW w:w="98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976"/>
        <w:gridCol w:w="777"/>
        <w:gridCol w:w="777"/>
        <w:gridCol w:w="777"/>
        <w:gridCol w:w="624"/>
        <w:gridCol w:w="2517"/>
        <w:gridCol w:w="1474"/>
        <w:gridCol w:w="1475"/>
      </w:tblGrid>
      <w:tr w:rsidR="007015DA" w14:paraId="4B77EEFB" w14:textId="77777777" w:rsidTr="00E516C1">
        <w:trPr>
          <w:trHeight w:val="255"/>
        </w:trPr>
        <w:tc>
          <w:tcPr>
            <w:tcW w:w="421" w:type="dxa"/>
            <w:vMerge w:val="restart"/>
            <w:tcBorders>
              <w:top w:val="single" w:sz="12" w:space="0" w:color="auto"/>
            </w:tcBorders>
            <w:vAlign w:val="center"/>
          </w:tcPr>
          <w:p w14:paraId="140EF4B0" w14:textId="69383E1D" w:rsidR="007015DA" w:rsidRPr="003F6E3A" w:rsidRDefault="007015DA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b/>
                <w:bCs/>
                <w:kern w:val="2"/>
                <w:sz w:val="18"/>
                <w:szCs w:val="18"/>
                <w:lang w:eastAsia="ja-JP"/>
              </w:rPr>
            </w:pPr>
            <w:bookmarkStart w:id="3" w:name="_Hlk51165975"/>
          </w:p>
        </w:tc>
        <w:tc>
          <w:tcPr>
            <w:tcW w:w="976" w:type="dxa"/>
            <w:vMerge w:val="restart"/>
            <w:tcBorders>
              <w:top w:val="single" w:sz="12" w:space="0" w:color="auto"/>
            </w:tcBorders>
            <w:vAlign w:val="bottom"/>
          </w:tcPr>
          <w:p w14:paraId="1CCDCC52" w14:textId="2F8E30F7" w:rsidR="007015DA" w:rsidRPr="003F6E3A" w:rsidRDefault="007015DA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b/>
                <w:bCs/>
                <w:kern w:val="2"/>
                <w:sz w:val="18"/>
                <w:szCs w:val="18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S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train</w:t>
            </w:r>
            <w:r w:rsidR="00227C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 xml:space="preserve"> </w:t>
            </w:r>
            <w:r w:rsidR="00227CDE" w:rsidRPr="00227CDE">
              <w:rPr>
                <w:rFonts w:eastAsia="Yu Mincho" w:cs="Times New Roman"/>
                <w:kern w:val="2"/>
                <w:sz w:val="18"/>
                <w:szCs w:val="18"/>
                <w:vertAlign w:val="superscript"/>
                <w:lang w:eastAsia="ja-JP"/>
              </w:rPr>
              <w:t>a</w:t>
            </w:r>
          </w:p>
        </w:tc>
        <w:tc>
          <w:tcPr>
            <w:tcW w:w="2331" w:type="dxa"/>
            <w:gridSpan w:val="3"/>
            <w:tcBorders>
              <w:top w:val="single" w:sz="12" w:space="0" w:color="auto"/>
              <w:bottom w:val="single" w:sz="8" w:space="0" w:color="auto"/>
            </w:tcBorders>
            <w:vAlign w:val="bottom"/>
          </w:tcPr>
          <w:p w14:paraId="5A06093E" w14:textId="022796F7" w:rsidR="007015DA" w:rsidRPr="00F82BDE" w:rsidRDefault="007015DA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V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iruses</w:t>
            </w:r>
            <w:r w:rsidR="00227C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 xml:space="preserve"> </w:t>
            </w:r>
            <w:r w:rsidR="00227CDE" w:rsidRPr="00227CDE">
              <w:rPr>
                <w:rFonts w:eastAsia="Yu Mincho" w:cs="Times New Roman"/>
                <w:kern w:val="2"/>
                <w:sz w:val="18"/>
                <w:szCs w:val="18"/>
                <w:vertAlign w:val="superscript"/>
                <w:lang w:eastAsia="ja-JP"/>
              </w:rPr>
              <w:t>b</w:t>
            </w:r>
          </w:p>
        </w:tc>
        <w:tc>
          <w:tcPr>
            <w:tcW w:w="624" w:type="dxa"/>
            <w:vMerge w:val="restart"/>
            <w:tcBorders>
              <w:top w:val="single" w:sz="12" w:space="0" w:color="auto"/>
            </w:tcBorders>
            <w:vAlign w:val="bottom"/>
          </w:tcPr>
          <w:p w14:paraId="349D6A43" w14:textId="340F6DAF" w:rsidR="007015DA" w:rsidRPr="00F82BDE" w:rsidRDefault="007015DA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Y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ear</w:t>
            </w:r>
            <w:r w:rsidR="00227C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 xml:space="preserve"> </w:t>
            </w:r>
            <w:r w:rsidR="00227CDE" w:rsidRPr="00227CDE">
              <w:rPr>
                <w:rFonts w:eastAsia="Yu Mincho" w:cs="Times New Roman"/>
                <w:kern w:val="2"/>
                <w:sz w:val="18"/>
                <w:szCs w:val="18"/>
                <w:vertAlign w:val="superscript"/>
                <w:lang w:eastAsia="ja-JP"/>
              </w:rPr>
              <w:t>c</w:t>
            </w:r>
          </w:p>
        </w:tc>
        <w:tc>
          <w:tcPr>
            <w:tcW w:w="2517" w:type="dxa"/>
            <w:vMerge w:val="restart"/>
            <w:tcBorders>
              <w:top w:val="single" w:sz="12" w:space="0" w:color="auto"/>
            </w:tcBorders>
            <w:vAlign w:val="bottom"/>
          </w:tcPr>
          <w:p w14:paraId="160264E8" w14:textId="009A775C" w:rsidR="007015DA" w:rsidRPr="00F82BDE" w:rsidRDefault="00FB2423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Location, prefecture</w:t>
            </w:r>
            <w:r w:rsidR="00227C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 xml:space="preserve"> </w:t>
            </w:r>
            <w:r w:rsidR="00227CDE" w:rsidRPr="00227CDE">
              <w:rPr>
                <w:rFonts w:eastAsia="Yu Mincho" w:cs="Times New Roman"/>
                <w:kern w:val="2"/>
                <w:sz w:val="18"/>
                <w:szCs w:val="18"/>
                <w:vertAlign w:val="superscript"/>
                <w:lang w:eastAsia="ja-JP"/>
              </w:rPr>
              <w:t>d</w:t>
            </w:r>
          </w:p>
        </w:tc>
        <w:tc>
          <w:tcPr>
            <w:tcW w:w="2949" w:type="dxa"/>
            <w:gridSpan w:val="2"/>
            <w:tcBorders>
              <w:top w:val="single" w:sz="12" w:space="0" w:color="auto"/>
              <w:bottom w:val="single" w:sz="8" w:space="0" w:color="auto"/>
            </w:tcBorders>
            <w:vAlign w:val="bottom"/>
          </w:tcPr>
          <w:p w14:paraId="32CBB4DA" w14:textId="6EEA453A" w:rsidR="007015DA" w:rsidRPr="00F82BDE" w:rsidRDefault="007015DA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A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ccession no.</w:t>
            </w:r>
            <w:r w:rsidR="00227C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 xml:space="preserve"> </w:t>
            </w:r>
            <w:r w:rsidR="00227CDE" w:rsidRPr="00227CDE">
              <w:rPr>
                <w:rFonts w:eastAsia="Yu Mincho" w:cs="Times New Roman"/>
                <w:kern w:val="2"/>
                <w:sz w:val="18"/>
                <w:szCs w:val="18"/>
                <w:vertAlign w:val="superscript"/>
                <w:lang w:eastAsia="ja-JP"/>
              </w:rPr>
              <w:t>e</w:t>
            </w:r>
          </w:p>
        </w:tc>
      </w:tr>
      <w:tr w:rsidR="007015DA" w14:paraId="650C36E7" w14:textId="77777777" w:rsidTr="00E516C1">
        <w:trPr>
          <w:trHeight w:val="255"/>
        </w:trPr>
        <w:tc>
          <w:tcPr>
            <w:tcW w:w="421" w:type="dxa"/>
            <w:vMerge/>
            <w:tcBorders>
              <w:bottom w:val="single" w:sz="12" w:space="0" w:color="auto"/>
            </w:tcBorders>
            <w:vAlign w:val="center"/>
          </w:tcPr>
          <w:p w14:paraId="2B1A03EB" w14:textId="77777777" w:rsidR="007015DA" w:rsidRDefault="007015DA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lang w:eastAsia="ja-JP"/>
              </w:rPr>
            </w:pPr>
          </w:p>
        </w:tc>
        <w:tc>
          <w:tcPr>
            <w:tcW w:w="976" w:type="dxa"/>
            <w:vMerge/>
            <w:tcBorders>
              <w:bottom w:val="single" w:sz="12" w:space="0" w:color="auto"/>
            </w:tcBorders>
            <w:vAlign w:val="center"/>
          </w:tcPr>
          <w:p w14:paraId="20152A16" w14:textId="77777777" w:rsidR="007015DA" w:rsidRDefault="007015DA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lang w:eastAsia="ja-JP"/>
              </w:rPr>
            </w:pPr>
          </w:p>
        </w:tc>
        <w:tc>
          <w:tcPr>
            <w:tcW w:w="777" w:type="dxa"/>
            <w:tcBorders>
              <w:top w:val="single" w:sz="8" w:space="0" w:color="auto"/>
              <w:bottom w:val="single" w:sz="12" w:space="0" w:color="auto"/>
            </w:tcBorders>
            <w:vAlign w:val="bottom"/>
          </w:tcPr>
          <w:p w14:paraId="66FC4E0E" w14:textId="309EC7BB" w:rsidR="007015DA" w:rsidRPr="00F82BDE" w:rsidRDefault="007015DA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M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oV2</w:t>
            </w:r>
          </w:p>
        </w:tc>
        <w:tc>
          <w:tcPr>
            <w:tcW w:w="777" w:type="dxa"/>
            <w:tcBorders>
              <w:top w:val="single" w:sz="8" w:space="0" w:color="auto"/>
              <w:bottom w:val="single" w:sz="12" w:space="0" w:color="auto"/>
            </w:tcBorders>
            <w:vAlign w:val="bottom"/>
          </w:tcPr>
          <w:p w14:paraId="784B5489" w14:textId="5661235B" w:rsidR="007015DA" w:rsidRPr="00F82BDE" w:rsidRDefault="007015DA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M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oCV1</w:t>
            </w:r>
          </w:p>
        </w:tc>
        <w:tc>
          <w:tcPr>
            <w:tcW w:w="777" w:type="dxa"/>
            <w:tcBorders>
              <w:top w:val="single" w:sz="8" w:space="0" w:color="auto"/>
              <w:bottom w:val="single" w:sz="12" w:space="0" w:color="auto"/>
            </w:tcBorders>
            <w:vAlign w:val="bottom"/>
          </w:tcPr>
          <w:p w14:paraId="7CF709B8" w14:textId="67963A0A" w:rsidR="007015DA" w:rsidRPr="00F82BDE" w:rsidRDefault="007015DA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M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oPV1</w:t>
            </w:r>
          </w:p>
        </w:tc>
        <w:tc>
          <w:tcPr>
            <w:tcW w:w="624" w:type="dxa"/>
            <w:vMerge/>
            <w:tcBorders>
              <w:bottom w:val="single" w:sz="12" w:space="0" w:color="auto"/>
            </w:tcBorders>
            <w:vAlign w:val="center"/>
          </w:tcPr>
          <w:p w14:paraId="2C3CE516" w14:textId="77777777" w:rsidR="007015DA" w:rsidRPr="00F82BDE" w:rsidRDefault="007015DA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</w:p>
        </w:tc>
        <w:tc>
          <w:tcPr>
            <w:tcW w:w="2517" w:type="dxa"/>
            <w:vMerge/>
            <w:tcBorders>
              <w:bottom w:val="single" w:sz="12" w:space="0" w:color="auto"/>
            </w:tcBorders>
            <w:vAlign w:val="center"/>
          </w:tcPr>
          <w:p w14:paraId="372D3F9B" w14:textId="77777777" w:rsidR="007015DA" w:rsidRPr="00F82BDE" w:rsidRDefault="007015DA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</w:p>
        </w:tc>
        <w:tc>
          <w:tcPr>
            <w:tcW w:w="1474" w:type="dxa"/>
            <w:tcBorders>
              <w:top w:val="single" w:sz="8" w:space="0" w:color="auto"/>
              <w:bottom w:val="single" w:sz="12" w:space="0" w:color="auto"/>
            </w:tcBorders>
            <w:vAlign w:val="bottom"/>
          </w:tcPr>
          <w:p w14:paraId="5DEDE324" w14:textId="3AC88849" w:rsidR="007015DA" w:rsidRPr="00F82BDE" w:rsidRDefault="007015DA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M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oV2</w:t>
            </w:r>
          </w:p>
        </w:tc>
        <w:tc>
          <w:tcPr>
            <w:tcW w:w="1475" w:type="dxa"/>
            <w:tcBorders>
              <w:top w:val="single" w:sz="8" w:space="0" w:color="auto"/>
              <w:bottom w:val="single" w:sz="12" w:space="0" w:color="auto"/>
            </w:tcBorders>
            <w:vAlign w:val="bottom"/>
          </w:tcPr>
          <w:p w14:paraId="0A2FC103" w14:textId="3A212B2B" w:rsidR="007015DA" w:rsidRPr="00F82BDE" w:rsidRDefault="007015DA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M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oPV1</w:t>
            </w:r>
            <w:r w:rsidRPr="00E5310D">
              <w:rPr>
                <w:rFonts w:eastAsia="Yu Mincho" w:cs="Times New Roman"/>
                <w:kern w:val="2"/>
                <w:sz w:val="15"/>
                <w:szCs w:val="15"/>
                <w:lang w:eastAsia="ja-JP"/>
              </w:rPr>
              <w:t xml:space="preserve"> </w:t>
            </w:r>
          </w:p>
        </w:tc>
      </w:tr>
      <w:tr w:rsidR="00746B6D" w14:paraId="1B580D72" w14:textId="77777777" w:rsidTr="00E516C1">
        <w:trPr>
          <w:trHeight w:val="255"/>
        </w:trPr>
        <w:tc>
          <w:tcPr>
            <w:tcW w:w="9818" w:type="dxa"/>
            <w:gridSpan w:val="9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657F90E" w14:textId="060AB53C" w:rsidR="00746B6D" w:rsidRPr="003F6E3A" w:rsidRDefault="00746B6D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b/>
                <w:bCs/>
                <w:kern w:val="2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4"/>
                <w:lang w:eastAsia="ja-JP"/>
              </w:rPr>
              <w:t>K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4"/>
                <w:lang w:eastAsia="ja-JP"/>
              </w:rPr>
              <w:t>yushu region</w:t>
            </w:r>
          </w:p>
        </w:tc>
      </w:tr>
      <w:tr w:rsidR="00E5310D" w14:paraId="77BFC6F8" w14:textId="77777777" w:rsidTr="004F6638">
        <w:trPr>
          <w:trHeight w:val="255"/>
        </w:trPr>
        <w:tc>
          <w:tcPr>
            <w:tcW w:w="421" w:type="dxa"/>
            <w:tcBorders>
              <w:top w:val="single" w:sz="8" w:space="0" w:color="auto"/>
            </w:tcBorders>
            <w:vAlign w:val="center"/>
          </w:tcPr>
          <w:p w14:paraId="1C0895AC" w14:textId="1EA26005" w:rsidR="00746B6D" w:rsidRPr="00F82BDE" w:rsidRDefault="00746B6D" w:rsidP="00057304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</w:p>
        </w:tc>
        <w:tc>
          <w:tcPr>
            <w:tcW w:w="976" w:type="dxa"/>
            <w:tcBorders>
              <w:top w:val="single" w:sz="8" w:space="0" w:color="auto"/>
            </w:tcBorders>
            <w:vAlign w:val="center"/>
          </w:tcPr>
          <w:p w14:paraId="1062B75C" w14:textId="1FB1B474" w:rsidR="00746B6D" w:rsidRPr="00F82BDE" w:rsidRDefault="00746B6D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/>
                <w:bCs/>
                <w:sz w:val="16"/>
                <w:szCs w:val="16"/>
              </w:rPr>
              <w:t>FPO1229</w:t>
            </w:r>
          </w:p>
        </w:tc>
        <w:tc>
          <w:tcPr>
            <w:tcW w:w="777" w:type="dxa"/>
            <w:tcBorders>
              <w:top w:val="single" w:sz="8" w:space="0" w:color="auto"/>
            </w:tcBorders>
            <w:vAlign w:val="center"/>
          </w:tcPr>
          <w:p w14:paraId="36211007" w14:textId="770F65E8" w:rsidR="00746B6D" w:rsidRPr="00BE1EF0" w:rsidRDefault="00746B6D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single" w:sz="8" w:space="0" w:color="auto"/>
            </w:tcBorders>
            <w:vAlign w:val="center"/>
          </w:tcPr>
          <w:p w14:paraId="2D709A96" w14:textId="50DBEE8E" w:rsidR="00746B6D" w:rsidRPr="00BE1EF0" w:rsidRDefault="00746B6D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single" w:sz="8" w:space="0" w:color="auto"/>
            </w:tcBorders>
            <w:vAlign w:val="center"/>
          </w:tcPr>
          <w:p w14:paraId="53E72F41" w14:textId="205BB0C1" w:rsidR="00746B6D" w:rsidRPr="00BE1EF0" w:rsidRDefault="00746B6D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tcBorders>
              <w:top w:val="single" w:sz="8" w:space="0" w:color="auto"/>
            </w:tcBorders>
            <w:vAlign w:val="center"/>
          </w:tcPr>
          <w:p w14:paraId="670CA462" w14:textId="01870448" w:rsidR="00746B6D" w:rsidRPr="009F068A" w:rsidRDefault="00746B6D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7" w:type="dxa"/>
            <w:vAlign w:val="center"/>
          </w:tcPr>
          <w:p w14:paraId="6B0B2049" w14:textId="437E5817" w:rsidR="00746B6D" w:rsidRPr="009F068A" w:rsidRDefault="0026111D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O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nga, Onga, Fukuoka</w:t>
            </w:r>
          </w:p>
        </w:tc>
        <w:tc>
          <w:tcPr>
            <w:tcW w:w="1474" w:type="dxa"/>
            <w:tcBorders>
              <w:top w:val="single" w:sz="8" w:space="0" w:color="auto"/>
            </w:tcBorders>
            <w:vAlign w:val="center"/>
          </w:tcPr>
          <w:p w14:paraId="24E284CF" w14:textId="6B5B037F" w:rsidR="00746B6D" w:rsidRPr="00E5310D" w:rsidRDefault="009D22C3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5" w:type="dxa"/>
            <w:tcBorders>
              <w:top w:val="single" w:sz="8" w:space="0" w:color="auto"/>
            </w:tcBorders>
            <w:vAlign w:val="center"/>
          </w:tcPr>
          <w:p w14:paraId="210DCF72" w14:textId="46005412" w:rsidR="00746B6D" w:rsidRPr="00E5310D" w:rsidRDefault="009D22C3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BE1EF0" w14:paraId="37FE13BA" w14:textId="77777777" w:rsidTr="004F6638">
        <w:trPr>
          <w:trHeight w:val="255"/>
        </w:trPr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13412111" w14:textId="61F96394" w:rsidR="00BE1EF0" w:rsidRPr="00F82BDE" w:rsidRDefault="00BE1EF0" w:rsidP="00057304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49E3E26" w14:textId="426BBB4E" w:rsidR="00BE1EF0" w:rsidRPr="00BE1EF0" w:rsidRDefault="00BE1EF0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16"/>
                <w:szCs w:val="16"/>
              </w:rPr>
              <w:t>FPO1233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5C321C2" w14:textId="5EFA9884" w:rsidR="00BE1EF0" w:rsidRPr="00BE1EF0" w:rsidRDefault="00BE1EF0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9F2BCCF" w14:textId="4EB9DBF7" w:rsidR="00BE1EF0" w:rsidRPr="00BE1EF0" w:rsidRDefault="00BE1EF0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04226EA" w14:textId="4B386EAB" w:rsidR="00BE1EF0" w:rsidRPr="00BE1EF0" w:rsidRDefault="00BE1EF0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64DBD76A" w14:textId="4399EA4C" w:rsidR="00BE1EF0" w:rsidRPr="009F068A" w:rsidRDefault="00BE1EF0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0E3F9BD" w14:textId="67BA00B9" w:rsidR="00BE1EF0" w:rsidRPr="009F068A" w:rsidRDefault="00656557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Nakama, </w:t>
            </w:r>
            <w:r w:rsidR="00BE1EF0" w:rsidRPr="009F068A">
              <w:rPr>
                <w:rFonts w:eastAsia="Yu Mincho" w:cs="Times New Roman"/>
                <w:bCs/>
                <w:sz w:val="16"/>
                <w:szCs w:val="16"/>
              </w:rPr>
              <w:t>Fukuoka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24F0A7A5" w14:textId="1DA20FD5" w:rsidR="00BE1EF0" w:rsidRPr="00E5310D" w:rsidRDefault="009D22C3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5" w:type="dxa"/>
            <w:shd w:val="clear" w:color="auto" w:fill="F2F2F2" w:themeFill="background1" w:themeFillShade="F2"/>
            <w:vAlign w:val="center"/>
          </w:tcPr>
          <w:p w14:paraId="3F5C3291" w14:textId="15A601B2" w:rsidR="00BE1EF0" w:rsidRPr="00E5310D" w:rsidRDefault="009D22C3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BE1EF0" w14:paraId="22DACA38" w14:textId="77777777" w:rsidTr="004F6638">
        <w:trPr>
          <w:trHeight w:val="255"/>
        </w:trPr>
        <w:tc>
          <w:tcPr>
            <w:tcW w:w="421" w:type="dxa"/>
            <w:vAlign w:val="center"/>
          </w:tcPr>
          <w:p w14:paraId="2947A475" w14:textId="37163976" w:rsidR="00BE1EF0" w:rsidRPr="00F82BDE" w:rsidRDefault="00BE1EF0" w:rsidP="00057304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3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3C7CE6D5" w14:textId="39FD72E2" w:rsidR="00BE1EF0" w:rsidRPr="00BE1EF0" w:rsidRDefault="00BE1EF0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16"/>
                <w:szCs w:val="16"/>
              </w:rPr>
              <w:t>FPO1237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1EB05A6A" w14:textId="4EFA6B17" w:rsidR="00BE1EF0" w:rsidRPr="00BE1EF0" w:rsidRDefault="00BE1EF0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6E895099" w14:textId="77EB2A71" w:rsidR="00BE1EF0" w:rsidRPr="00BE1EF0" w:rsidRDefault="00BE1EF0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24E5F159" w14:textId="13C83022" w:rsidR="00BE1EF0" w:rsidRPr="00BE1EF0" w:rsidRDefault="00BE1EF0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vAlign w:val="center"/>
          </w:tcPr>
          <w:p w14:paraId="2468AF3D" w14:textId="02BE3676" w:rsidR="00BE1EF0" w:rsidRPr="009F068A" w:rsidRDefault="00BE1EF0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5F176AB6" w14:textId="341DDFD2" w:rsidR="00BE1EF0" w:rsidRPr="009F068A" w:rsidRDefault="00656557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Yamakawa, Miyama, </w:t>
            </w:r>
            <w:r w:rsidR="00BE1EF0" w:rsidRPr="009F068A">
              <w:rPr>
                <w:rFonts w:eastAsia="Yu Mincho" w:cs="Times New Roman"/>
                <w:bCs/>
                <w:sz w:val="16"/>
                <w:szCs w:val="16"/>
              </w:rPr>
              <w:t>Fukuoka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2065A0C2" w14:textId="6D46190C" w:rsidR="00BE1EF0" w:rsidRPr="00E5310D" w:rsidRDefault="009D22C3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5" w:type="dxa"/>
            <w:vAlign w:val="center"/>
          </w:tcPr>
          <w:p w14:paraId="75D507BE" w14:textId="1C9BC443" w:rsidR="00BE1EF0" w:rsidRPr="00E5310D" w:rsidRDefault="009D22C3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BE1EF0" w14:paraId="02A901DD" w14:textId="77777777" w:rsidTr="004F6638">
        <w:trPr>
          <w:trHeight w:val="255"/>
        </w:trPr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3E8C84AF" w14:textId="6AA74293" w:rsidR="00BE1EF0" w:rsidRPr="00F82BDE" w:rsidRDefault="00BE1EF0" w:rsidP="00057304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4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FCB0C36" w14:textId="4B2D0FE2" w:rsidR="00BE1EF0" w:rsidRPr="00BE1EF0" w:rsidRDefault="00BE1EF0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16"/>
                <w:szCs w:val="16"/>
              </w:rPr>
              <w:t>FPO1248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BA036E8" w14:textId="01EB3E3B" w:rsidR="00BE1EF0" w:rsidRPr="00BE1EF0" w:rsidRDefault="00BE1EF0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C671A1A" w14:textId="38BF018D" w:rsidR="00BE1EF0" w:rsidRPr="00BE1EF0" w:rsidRDefault="00BE1EF0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A613DA6" w14:textId="12AB46D5" w:rsidR="00BE1EF0" w:rsidRPr="00BE1EF0" w:rsidRDefault="00BE1EF0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0F86D9DB" w14:textId="563BFFF8" w:rsidR="00BE1EF0" w:rsidRPr="009F068A" w:rsidRDefault="00BE1EF0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3606426" w14:textId="20FF4116" w:rsidR="00BE1EF0" w:rsidRPr="009F068A" w:rsidRDefault="00E516C1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Kama, </w:t>
            </w:r>
            <w:r w:rsidR="00BE1EF0" w:rsidRPr="009F068A">
              <w:rPr>
                <w:rFonts w:eastAsia="Yu Mincho" w:cs="Times New Roman"/>
                <w:bCs/>
                <w:sz w:val="16"/>
                <w:szCs w:val="16"/>
              </w:rPr>
              <w:t>Fukuoka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63EEEB7B" w14:textId="353BC3D1" w:rsidR="00BE1EF0" w:rsidRPr="00E5310D" w:rsidRDefault="009D22C3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5" w:type="dxa"/>
            <w:shd w:val="clear" w:color="auto" w:fill="F2F2F2" w:themeFill="background1" w:themeFillShade="F2"/>
            <w:vAlign w:val="center"/>
          </w:tcPr>
          <w:p w14:paraId="5FCCBA2E" w14:textId="1EC4F377" w:rsidR="00BE1EF0" w:rsidRPr="00E5310D" w:rsidRDefault="009D22C3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BE1EF0" w14:paraId="48462274" w14:textId="77777777" w:rsidTr="004F6638">
        <w:trPr>
          <w:trHeight w:val="255"/>
        </w:trPr>
        <w:tc>
          <w:tcPr>
            <w:tcW w:w="421" w:type="dxa"/>
            <w:vAlign w:val="center"/>
          </w:tcPr>
          <w:p w14:paraId="28B933B5" w14:textId="2DB1F205" w:rsidR="00BE1EF0" w:rsidRPr="00F82BDE" w:rsidRDefault="00BE1EF0" w:rsidP="00057304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5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640177FA" w14:textId="1AC72B65" w:rsidR="00BE1EF0" w:rsidRPr="00BE1EF0" w:rsidRDefault="00BE1EF0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16"/>
                <w:szCs w:val="16"/>
              </w:rPr>
              <w:t>FPO1249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27649EC5" w14:textId="4FC9243B" w:rsidR="00BE1EF0" w:rsidRPr="00BE1EF0" w:rsidRDefault="00BE1EF0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5A2BA316" w14:textId="727FD6E1" w:rsidR="00BE1EF0" w:rsidRPr="00BE1EF0" w:rsidRDefault="00BE1EF0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571C73AF" w14:textId="2D6361B6" w:rsidR="00BE1EF0" w:rsidRPr="00BE1EF0" w:rsidRDefault="00BE1EF0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vAlign w:val="center"/>
          </w:tcPr>
          <w:p w14:paraId="798EE19A" w14:textId="56D7A24A" w:rsidR="00BE1EF0" w:rsidRPr="009F068A" w:rsidRDefault="00BE1EF0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7971D9C3" w14:textId="689A3DBC" w:rsidR="00BE1EF0" w:rsidRPr="009F068A" w:rsidRDefault="00E516C1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Kama, </w:t>
            </w:r>
            <w:r w:rsidR="00BE1EF0" w:rsidRPr="009F068A">
              <w:rPr>
                <w:rFonts w:eastAsia="Yu Mincho" w:cs="Times New Roman"/>
                <w:bCs/>
                <w:sz w:val="16"/>
                <w:szCs w:val="16"/>
              </w:rPr>
              <w:t>Fukuoka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1FBC01C2" w14:textId="50D3F67A" w:rsidR="00BE1EF0" w:rsidRPr="00E5310D" w:rsidRDefault="009D22C3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5" w:type="dxa"/>
            <w:vAlign w:val="center"/>
          </w:tcPr>
          <w:p w14:paraId="0A9C22F5" w14:textId="04BCEDC2" w:rsidR="00BE1EF0" w:rsidRPr="00E5310D" w:rsidRDefault="009D22C3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BE1EF0" w14:paraId="6C140333" w14:textId="77777777" w:rsidTr="004F6638">
        <w:trPr>
          <w:trHeight w:val="255"/>
        </w:trPr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45A48A5E" w14:textId="1E9E83E2" w:rsidR="00BE1EF0" w:rsidRPr="00F82BDE" w:rsidRDefault="00BE1EF0" w:rsidP="00057304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6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45D03E6" w14:textId="65D87072" w:rsidR="00BE1EF0" w:rsidRPr="00BE1EF0" w:rsidRDefault="00BE1EF0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16"/>
                <w:szCs w:val="16"/>
              </w:rPr>
              <w:t>FPO1250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F6B80E6" w14:textId="58A85337" w:rsidR="00BE1EF0" w:rsidRPr="00BE1EF0" w:rsidRDefault="00BE1EF0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A3CB213" w14:textId="4C8D457D" w:rsidR="00BE1EF0" w:rsidRPr="00BE1EF0" w:rsidRDefault="00BE1EF0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588576B" w14:textId="62AFA473" w:rsidR="00BE1EF0" w:rsidRPr="00BE1EF0" w:rsidRDefault="00BE1EF0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0A8E9FE2" w14:textId="2979CF85" w:rsidR="00BE1EF0" w:rsidRPr="009F068A" w:rsidRDefault="00BE1EF0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C9845E5" w14:textId="3E10B56D" w:rsidR="00BE1EF0" w:rsidRPr="009F068A" w:rsidRDefault="00E516C1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Kama, </w:t>
            </w:r>
            <w:r w:rsidRPr="009F068A">
              <w:rPr>
                <w:rFonts w:eastAsia="Yu Mincho" w:cs="Times New Roman"/>
                <w:bCs/>
                <w:sz w:val="16"/>
                <w:szCs w:val="16"/>
              </w:rPr>
              <w:t>Fukuoka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18BE1CCA" w14:textId="6EA38015" w:rsidR="00BE1EF0" w:rsidRPr="00E5310D" w:rsidRDefault="009D22C3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5" w:type="dxa"/>
            <w:shd w:val="clear" w:color="auto" w:fill="F2F2F2" w:themeFill="background1" w:themeFillShade="F2"/>
            <w:vAlign w:val="center"/>
          </w:tcPr>
          <w:p w14:paraId="50632682" w14:textId="5EF9D091" w:rsidR="00BE1EF0" w:rsidRPr="00E5310D" w:rsidRDefault="009D22C3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BE1EF0" w14:paraId="2E798396" w14:textId="77777777" w:rsidTr="004F6638">
        <w:trPr>
          <w:trHeight w:val="255"/>
        </w:trPr>
        <w:tc>
          <w:tcPr>
            <w:tcW w:w="421" w:type="dxa"/>
            <w:vAlign w:val="center"/>
          </w:tcPr>
          <w:p w14:paraId="67F2AECB" w14:textId="481DD0D2" w:rsidR="00BE1EF0" w:rsidRPr="00F82BDE" w:rsidRDefault="00BE1EF0" w:rsidP="00057304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7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64289655" w14:textId="3B5EAC71" w:rsidR="00BE1EF0" w:rsidRPr="00BE1EF0" w:rsidRDefault="00BE1EF0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16"/>
                <w:szCs w:val="16"/>
              </w:rPr>
              <w:t>FPO1273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041C2D00" w14:textId="0744BA08" w:rsidR="00BE1EF0" w:rsidRPr="00BE1EF0" w:rsidRDefault="00BE1EF0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47F6FE9D" w14:textId="72A167BF" w:rsidR="00BE1EF0" w:rsidRPr="00BE1EF0" w:rsidRDefault="00BE1EF0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6992ADEA" w14:textId="3515F5FC" w:rsidR="00BE1EF0" w:rsidRPr="00BE1EF0" w:rsidRDefault="00BE1EF0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vAlign w:val="center"/>
          </w:tcPr>
          <w:p w14:paraId="3B26E4E4" w14:textId="411AE49A" w:rsidR="00BE1EF0" w:rsidRPr="009F068A" w:rsidRDefault="00BE1EF0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5E27D478" w14:textId="0576A174" w:rsidR="00BE1EF0" w:rsidRPr="009F068A" w:rsidRDefault="0026111D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Uchikoshi, Itoda, Tagawa, </w:t>
            </w:r>
            <w:r w:rsidR="00BE1EF0" w:rsidRPr="009F068A">
              <w:rPr>
                <w:rFonts w:eastAsia="Yu Mincho" w:cs="Times New Roman"/>
                <w:bCs/>
                <w:sz w:val="16"/>
                <w:szCs w:val="16"/>
              </w:rPr>
              <w:t>Fukuoka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390EF109" w14:textId="117596B3" w:rsidR="00BE1EF0" w:rsidRPr="00E5310D" w:rsidRDefault="009D22C3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5" w:type="dxa"/>
            <w:vAlign w:val="center"/>
          </w:tcPr>
          <w:p w14:paraId="0D41C043" w14:textId="30C32125" w:rsidR="00BE1EF0" w:rsidRPr="00E5310D" w:rsidRDefault="009D22C3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BE1EF0" w14:paraId="5B950088" w14:textId="77777777" w:rsidTr="004F6638">
        <w:trPr>
          <w:trHeight w:val="255"/>
        </w:trPr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7B0BF17A" w14:textId="3AE0DB89" w:rsidR="00BE1EF0" w:rsidRPr="00F82BDE" w:rsidRDefault="00BE1EF0" w:rsidP="00057304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8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43BDBD2" w14:textId="3A0A3B86" w:rsidR="00BE1EF0" w:rsidRPr="00BE1EF0" w:rsidRDefault="00BE1EF0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16"/>
                <w:szCs w:val="16"/>
              </w:rPr>
              <w:t>FPO1274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76CBC90" w14:textId="268A9818" w:rsidR="00BE1EF0" w:rsidRPr="00BE1EF0" w:rsidRDefault="00BE1EF0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18ABFC6" w14:textId="2DF99880" w:rsidR="00BE1EF0" w:rsidRPr="00BE1EF0" w:rsidRDefault="00BE1EF0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2EBD224" w14:textId="5B5C40CA" w:rsidR="00BE1EF0" w:rsidRPr="00BE1EF0" w:rsidRDefault="00BE1EF0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6BE9864B" w14:textId="3FC0C621" w:rsidR="00BE1EF0" w:rsidRPr="009F068A" w:rsidRDefault="00BE1EF0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8D1E108" w14:textId="26043822" w:rsidR="00BE1EF0" w:rsidRPr="009F068A" w:rsidRDefault="0026111D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Uchikoshi, Itoda, Tagawa, </w:t>
            </w:r>
            <w:r w:rsidRPr="009F068A">
              <w:rPr>
                <w:rFonts w:eastAsia="Yu Mincho" w:cs="Times New Roman"/>
                <w:bCs/>
                <w:sz w:val="16"/>
                <w:szCs w:val="16"/>
              </w:rPr>
              <w:t>Fukuoka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26B2DE6D" w14:textId="6723083F" w:rsidR="00BE1EF0" w:rsidRPr="00E5310D" w:rsidRDefault="009D22C3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5" w:type="dxa"/>
            <w:shd w:val="clear" w:color="auto" w:fill="F2F2F2" w:themeFill="background1" w:themeFillShade="F2"/>
            <w:vAlign w:val="center"/>
          </w:tcPr>
          <w:p w14:paraId="370BD271" w14:textId="48DB5372" w:rsidR="00BE1EF0" w:rsidRPr="00E5310D" w:rsidRDefault="009D22C3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BE1EF0" w14:paraId="2E9CE195" w14:textId="77777777" w:rsidTr="004F6638">
        <w:trPr>
          <w:trHeight w:val="255"/>
        </w:trPr>
        <w:tc>
          <w:tcPr>
            <w:tcW w:w="421" w:type="dxa"/>
            <w:vAlign w:val="center"/>
          </w:tcPr>
          <w:p w14:paraId="0B3B919D" w14:textId="5F52E90A" w:rsidR="00BE1EF0" w:rsidRPr="00F82BDE" w:rsidRDefault="00BE1EF0" w:rsidP="00057304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9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074DE1AC" w14:textId="359A60AB" w:rsidR="00BE1EF0" w:rsidRPr="00BE1EF0" w:rsidRDefault="00BE1EF0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16"/>
                <w:szCs w:val="16"/>
              </w:rPr>
              <w:t>FPO1287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51D72859" w14:textId="483CEF70" w:rsidR="00BE1EF0" w:rsidRPr="00BE1EF0" w:rsidRDefault="00BE1EF0" w:rsidP="00057304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4633C642" w14:textId="60BD5697" w:rsidR="00BE1EF0" w:rsidRPr="00BE1EF0" w:rsidRDefault="00BE1EF0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4B49A958" w14:textId="3C59A0DD" w:rsidR="00BE1EF0" w:rsidRPr="00BE1EF0" w:rsidRDefault="00BE1EF0" w:rsidP="00057304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vAlign w:val="center"/>
          </w:tcPr>
          <w:p w14:paraId="63F266DD" w14:textId="617DC630" w:rsidR="00BE1EF0" w:rsidRPr="009F068A" w:rsidRDefault="00BE1EF0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65611A94" w14:textId="48711F15" w:rsidR="00BE1EF0" w:rsidRPr="009F068A" w:rsidRDefault="00E516C1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Iizuka, </w:t>
            </w:r>
            <w:r w:rsidR="00BE1EF0" w:rsidRPr="009F068A">
              <w:rPr>
                <w:rFonts w:eastAsia="Yu Mincho" w:cs="Times New Roman"/>
                <w:bCs/>
                <w:sz w:val="16"/>
                <w:szCs w:val="16"/>
              </w:rPr>
              <w:t>Fukuoka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594587FD" w14:textId="5C16AB83" w:rsidR="00BE1EF0" w:rsidRPr="00E5310D" w:rsidRDefault="00BE1EF0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5310D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LC573908</w:t>
            </w:r>
          </w:p>
        </w:tc>
        <w:tc>
          <w:tcPr>
            <w:tcW w:w="1475" w:type="dxa"/>
            <w:vAlign w:val="center"/>
          </w:tcPr>
          <w:p w14:paraId="5B7EE826" w14:textId="4588C1BC" w:rsidR="00BE1EF0" w:rsidRPr="00E5310D" w:rsidRDefault="00BE1EF0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5310D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LC573938</w:t>
            </w:r>
          </w:p>
        </w:tc>
      </w:tr>
      <w:tr w:rsidR="00E516C1" w14:paraId="5D9EA5E5" w14:textId="77777777" w:rsidTr="004F6638">
        <w:trPr>
          <w:trHeight w:val="255"/>
        </w:trPr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664BE3F6" w14:textId="7832DC66" w:rsidR="00E516C1" w:rsidRPr="00F82BDE" w:rsidRDefault="00E516C1" w:rsidP="00E516C1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  <w:r w:rsidRPr="00F82BDE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875480F" w14:textId="7E7B438E" w:rsidR="00E516C1" w:rsidRPr="00BE1EF0" w:rsidRDefault="00E516C1" w:rsidP="00E516C1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16"/>
                <w:szCs w:val="16"/>
              </w:rPr>
              <w:t>FPO1288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65A2C50" w14:textId="25806CF5" w:rsidR="00E516C1" w:rsidRPr="00BE1EF0" w:rsidRDefault="00E516C1" w:rsidP="00E516C1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C62A9C5" w14:textId="01CC2035" w:rsidR="00E516C1" w:rsidRPr="00BE1EF0" w:rsidRDefault="00E516C1" w:rsidP="00E516C1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017A098" w14:textId="0EFC3513" w:rsidR="00E516C1" w:rsidRPr="00BE1EF0" w:rsidRDefault="00E516C1" w:rsidP="00E516C1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75789945" w14:textId="3129165A" w:rsidR="00E516C1" w:rsidRPr="009F068A" w:rsidRDefault="00E516C1" w:rsidP="00E516C1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E9CD2CB" w14:textId="0BBC3CF3" w:rsidR="00E516C1" w:rsidRPr="009F068A" w:rsidRDefault="00E516C1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Iizuka, </w:t>
            </w:r>
            <w:r w:rsidRPr="009F068A">
              <w:rPr>
                <w:rFonts w:eastAsia="Yu Mincho" w:cs="Times New Roman"/>
                <w:bCs/>
                <w:sz w:val="16"/>
                <w:szCs w:val="16"/>
              </w:rPr>
              <w:t>Fukuoka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514F90C9" w14:textId="27EA0E1A" w:rsidR="00E516C1" w:rsidRPr="00E5310D" w:rsidRDefault="00E516C1" w:rsidP="00E516C1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5310D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LC573909</w:t>
            </w:r>
          </w:p>
        </w:tc>
        <w:tc>
          <w:tcPr>
            <w:tcW w:w="1475" w:type="dxa"/>
            <w:shd w:val="clear" w:color="auto" w:fill="F2F2F2" w:themeFill="background1" w:themeFillShade="F2"/>
            <w:vAlign w:val="center"/>
          </w:tcPr>
          <w:p w14:paraId="74723D18" w14:textId="211D0F70" w:rsidR="00E516C1" w:rsidRPr="00E5310D" w:rsidRDefault="00E516C1" w:rsidP="00E516C1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E516C1" w14:paraId="42100C78" w14:textId="77777777" w:rsidTr="004F6638">
        <w:trPr>
          <w:trHeight w:val="255"/>
        </w:trPr>
        <w:tc>
          <w:tcPr>
            <w:tcW w:w="421" w:type="dxa"/>
            <w:vAlign w:val="center"/>
          </w:tcPr>
          <w:p w14:paraId="2BCB9CE3" w14:textId="35E489DD" w:rsidR="00E516C1" w:rsidRPr="00F82BDE" w:rsidRDefault="00E516C1" w:rsidP="00E516C1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  <w:r w:rsidRPr="00F82BDE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1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3D4E8AAE" w14:textId="59DB8AB5" w:rsidR="00E516C1" w:rsidRPr="00BE1EF0" w:rsidRDefault="00E516C1" w:rsidP="00E516C1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16"/>
                <w:szCs w:val="16"/>
              </w:rPr>
              <w:t>FPO1289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092B035D" w14:textId="083B5463" w:rsidR="00E516C1" w:rsidRPr="00BE1EF0" w:rsidRDefault="00E516C1" w:rsidP="00E516C1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522CCB92" w14:textId="7312A93E" w:rsidR="00E516C1" w:rsidRPr="00BE1EF0" w:rsidRDefault="00E516C1" w:rsidP="00E516C1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1B8A7024" w14:textId="2D5D8C60" w:rsidR="00E516C1" w:rsidRPr="00BE1EF0" w:rsidRDefault="00E516C1" w:rsidP="00E516C1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vAlign w:val="center"/>
          </w:tcPr>
          <w:p w14:paraId="28FCCF39" w14:textId="104B384A" w:rsidR="00E516C1" w:rsidRPr="009F068A" w:rsidRDefault="00E516C1" w:rsidP="00E516C1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05A695C0" w14:textId="37751929" w:rsidR="00E516C1" w:rsidRPr="009F068A" w:rsidRDefault="00E516C1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Iizuka, </w:t>
            </w:r>
            <w:r w:rsidRPr="009F068A">
              <w:rPr>
                <w:rFonts w:eastAsia="Yu Mincho" w:cs="Times New Roman"/>
                <w:bCs/>
                <w:sz w:val="16"/>
                <w:szCs w:val="16"/>
              </w:rPr>
              <w:t>Fukuoka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62CBAAA2" w14:textId="0A23855F" w:rsidR="00E516C1" w:rsidRPr="00E5310D" w:rsidRDefault="00E516C1" w:rsidP="00E516C1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5310D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LC573910</w:t>
            </w:r>
          </w:p>
        </w:tc>
        <w:tc>
          <w:tcPr>
            <w:tcW w:w="1475" w:type="dxa"/>
            <w:vAlign w:val="center"/>
          </w:tcPr>
          <w:p w14:paraId="3A5DF86C" w14:textId="0596A591" w:rsidR="00E516C1" w:rsidRPr="00E5310D" w:rsidRDefault="00E516C1" w:rsidP="00E516C1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5310D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LC573939</w:t>
            </w:r>
          </w:p>
        </w:tc>
      </w:tr>
      <w:tr w:rsidR="009D22C3" w14:paraId="7D51A678" w14:textId="77777777" w:rsidTr="004F6638">
        <w:trPr>
          <w:trHeight w:val="255"/>
        </w:trPr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76E4A1C9" w14:textId="0E8DE1C6" w:rsidR="009D22C3" w:rsidRPr="00F82BDE" w:rsidRDefault="009D22C3" w:rsidP="00057304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  <w:r w:rsidRPr="00F82BDE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2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C1F8572" w14:textId="56651FCA" w:rsidR="009D22C3" w:rsidRPr="00BE1EF0" w:rsidRDefault="009D22C3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16"/>
                <w:szCs w:val="16"/>
              </w:rPr>
              <w:t>FPO1290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04F2FC5" w14:textId="4DB82473" w:rsidR="009D22C3" w:rsidRPr="00BE1EF0" w:rsidRDefault="009D22C3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8E86BBD" w14:textId="2C5B4065" w:rsidR="009D22C3" w:rsidRPr="00BE1EF0" w:rsidRDefault="009D22C3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779FCF7" w14:textId="43C23CC1" w:rsidR="009D22C3" w:rsidRPr="00BE1EF0" w:rsidRDefault="009D22C3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0DEA5844" w14:textId="30BB2E33" w:rsidR="009D22C3" w:rsidRPr="009F068A" w:rsidRDefault="009D22C3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248D595" w14:textId="76D3B335" w:rsidR="009D22C3" w:rsidRPr="00E516C1" w:rsidRDefault="0026111D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26111D">
              <w:rPr>
                <w:rFonts w:eastAsia="Yu Mincho" w:cs="Times New Roman"/>
                <w:kern w:val="2"/>
                <w:sz w:val="14"/>
                <w:szCs w:val="14"/>
                <w:lang w:eastAsia="ja-JP"/>
              </w:rPr>
              <w:t xml:space="preserve">Nomachi, Chikuzen, </w:t>
            </w:r>
            <w:r w:rsidR="00E516C1" w:rsidRPr="0026111D">
              <w:rPr>
                <w:rFonts w:eastAsia="Yu Mincho" w:cs="Times New Roman"/>
                <w:kern w:val="2"/>
                <w:sz w:val="14"/>
                <w:szCs w:val="14"/>
                <w:lang w:eastAsia="ja-JP"/>
              </w:rPr>
              <w:t>Asakura, Fukuoka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6F36ADC3" w14:textId="41949762" w:rsidR="009D22C3" w:rsidRPr="00E5310D" w:rsidRDefault="009D22C3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80230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5" w:type="dxa"/>
            <w:shd w:val="clear" w:color="auto" w:fill="F2F2F2" w:themeFill="background1" w:themeFillShade="F2"/>
            <w:vAlign w:val="center"/>
          </w:tcPr>
          <w:p w14:paraId="1FB4FCC4" w14:textId="30E6DDB6" w:rsidR="009D22C3" w:rsidRPr="00E5310D" w:rsidRDefault="009D22C3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80230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9D22C3" w14:paraId="53518492" w14:textId="77777777" w:rsidTr="004F6638">
        <w:trPr>
          <w:trHeight w:val="255"/>
        </w:trPr>
        <w:tc>
          <w:tcPr>
            <w:tcW w:w="421" w:type="dxa"/>
            <w:vAlign w:val="center"/>
          </w:tcPr>
          <w:p w14:paraId="73A27E6F" w14:textId="506DE452" w:rsidR="009D22C3" w:rsidRPr="00F82BDE" w:rsidRDefault="009D22C3" w:rsidP="00057304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  <w:r w:rsidRPr="00F82BDE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3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3BD96E72" w14:textId="008160A7" w:rsidR="009D22C3" w:rsidRPr="00BE1EF0" w:rsidRDefault="009D22C3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16"/>
                <w:szCs w:val="16"/>
              </w:rPr>
              <w:t>FPO1291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1F6EEAA6" w14:textId="0DA19EB2" w:rsidR="009D22C3" w:rsidRPr="00BE1EF0" w:rsidRDefault="009D22C3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7D2CB6F8" w14:textId="0C51B955" w:rsidR="009D22C3" w:rsidRPr="00BE1EF0" w:rsidRDefault="009D22C3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3774520A" w14:textId="363F9ADE" w:rsidR="009D22C3" w:rsidRPr="00BE1EF0" w:rsidRDefault="009D22C3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vAlign w:val="center"/>
          </w:tcPr>
          <w:p w14:paraId="047C0C8C" w14:textId="17E820AA" w:rsidR="009D22C3" w:rsidRPr="009F068A" w:rsidRDefault="009D22C3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25FA1234" w14:textId="3AA42E06" w:rsidR="009D22C3" w:rsidRPr="00E516C1" w:rsidRDefault="0026111D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26111D">
              <w:rPr>
                <w:rFonts w:eastAsia="Yu Mincho" w:cs="Times New Roman"/>
                <w:kern w:val="2"/>
                <w:sz w:val="14"/>
                <w:szCs w:val="14"/>
                <w:lang w:eastAsia="ja-JP"/>
              </w:rPr>
              <w:t>Nomachi, Chikuzen, Asakura, Fukuoka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05992957" w14:textId="7C805647" w:rsidR="009D22C3" w:rsidRPr="00E5310D" w:rsidRDefault="009D22C3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80230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5" w:type="dxa"/>
            <w:vAlign w:val="center"/>
          </w:tcPr>
          <w:p w14:paraId="5FD396EA" w14:textId="23D452B5" w:rsidR="009D22C3" w:rsidRPr="00E5310D" w:rsidRDefault="009D22C3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80230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9D22C3" w14:paraId="5BAD8142" w14:textId="77777777" w:rsidTr="004F6638">
        <w:trPr>
          <w:trHeight w:val="255"/>
        </w:trPr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33781DDA" w14:textId="1481913B" w:rsidR="009D22C3" w:rsidRPr="00F82BDE" w:rsidRDefault="009D22C3" w:rsidP="00057304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  <w:r w:rsidRPr="00F82BDE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4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21DF336" w14:textId="7E659917" w:rsidR="009D22C3" w:rsidRPr="00BE1EF0" w:rsidRDefault="009D22C3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16"/>
                <w:szCs w:val="16"/>
              </w:rPr>
              <w:t>OS98L-1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2082F3D" w14:textId="4124F7D6" w:rsidR="009D22C3" w:rsidRPr="00BE1EF0" w:rsidRDefault="009D22C3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F092215" w14:textId="4244A7A1" w:rsidR="009D22C3" w:rsidRPr="00BE1EF0" w:rsidRDefault="009D22C3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C6D6142" w14:textId="5EDFB1FD" w:rsidR="009D22C3" w:rsidRPr="00BE1EF0" w:rsidRDefault="009D22C3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6B3914D0" w14:textId="252E1C2C" w:rsidR="009D22C3" w:rsidRPr="009F068A" w:rsidRDefault="0080404F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998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7E068BA" w14:textId="4896908F" w:rsidR="009D22C3" w:rsidRPr="009F068A" w:rsidRDefault="0080404F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Sari, Ouchi, Karatsu, </w:t>
            </w:r>
            <w:r w:rsidRPr="009F068A">
              <w:rPr>
                <w:rFonts w:eastAsia="Yu Mincho" w:cs="Times New Roman"/>
                <w:bCs/>
                <w:sz w:val="16"/>
                <w:szCs w:val="16"/>
              </w:rPr>
              <w:t>Saga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471E501B" w14:textId="627ACD2A" w:rsidR="009D22C3" w:rsidRPr="00E5310D" w:rsidRDefault="009D22C3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80230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5" w:type="dxa"/>
            <w:shd w:val="clear" w:color="auto" w:fill="F2F2F2" w:themeFill="background1" w:themeFillShade="F2"/>
            <w:vAlign w:val="center"/>
          </w:tcPr>
          <w:p w14:paraId="70F3FFE9" w14:textId="2375A579" w:rsidR="009D22C3" w:rsidRPr="00E5310D" w:rsidRDefault="009D22C3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80230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80404F" w14:paraId="47260879" w14:textId="77777777" w:rsidTr="004F6638">
        <w:trPr>
          <w:trHeight w:val="255"/>
        </w:trPr>
        <w:tc>
          <w:tcPr>
            <w:tcW w:w="421" w:type="dxa"/>
            <w:vAlign w:val="center"/>
          </w:tcPr>
          <w:p w14:paraId="255D986B" w14:textId="140A858C" w:rsidR="0080404F" w:rsidRPr="00F82BDE" w:rsidRDefault="0080404F" w:rsidP="0080404F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  <w:r w:rsidRPr="00F82BDE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5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12AD1432" w14:textId="1AAF10ED" w:rsidR="0080404F" w:rsidRPr="00BE1EF0" w:rsidRDefault="0080404F" w:rsidP="0080404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16"/>
                <w:szCs w:val="16"/>
              </w:rPr>
              <w:t>OS98L-2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14EC750B" w14:textId="46BC2355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4E52E749" w14:textId="3AA4475A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5D7FAF83" w14:textId="4B520882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</w:tcPr>
          <w:p w14:paraId="067D262F" w14:textId="1F4B4842" w:rsidR="0080404F" w:rsidRPr="009F068A" w:rsidRDefault="0080404F" w:rsidP="0080404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283CD5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  <w:r w:rsidRPr="00283CD5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998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0A2E9AA4" w14:textId="01CAD4AA" w:rsidR="0080404F" w:rsidRPr="009F068A" w:rsidRDefault="0080404F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Sari, Ouchi, Karatsu, </w:t>
            </w:r>
            <w:r w:rsidRPr="009F068A">
              <w:rPr>
                <w:rFonts w:eastAsia="Yu Mincho" w:cs="Times New Roman"/>
                <w:bCs/>
                <w:sz w:val="16"/>
                <w:szCs w:val="16"/>
              </w:rPr>
              <w:t>Saga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38EF3695" w14:textId="1C1DA957" w:rsidR="0080404F" w:rsidRPr="00E5310D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80230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5" w:type="dxa"/>
            <w:vAlign w:val="center"/>
          </w:tcPr>
          <w:p w14:paraId="4C0DC406" w14:textId="7359E3E0" w:rsidR="0080404F" w:rsidRPr="00E5310D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80230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80404F" w14:paraId="226C839C" w14:textId="77777777" w:rsidTr="004F6638">
        <w:trPr>
          <w:trHeight w:val="255"/>
        </w:trPr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53F01AEC" w14:textId="307DE4D9" w:rsidR="0080404F" w:rsidRPr="00F82BDE" w:rsidRDefault="0080404F" w:rsidP="0080404F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  <w:r w:rsidRPr="00F82BDE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6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D45A2FB" w14:textId="492925FE" w:rsidR="0080404F" w:rsidRPr="00BE1EF0" w:rsidRDefault="0080404F" w:rsidP="0080404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16"/>
                <w:szCs w:val="16"/>
              </w:rPr>
              <w:t>OS98L-3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38A4975" w14:textId="251D41A3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B30D1E9" w14:textId="6E6BDEF5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AF1D1A0" w14:textId="3B55478D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F2F2F2" w:themeFill="background1" w:themeFillShade="F2"/>
          </w:tcPr>
          <w:p w14:paraId="2A03DC3D" w14:textId="2ADB387F" w:rsidR="0080404F" w:rsidRPr="009F068A" w:rsidRDefault="0080404F" w:rsidP="0080404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283CD5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  <w:r w:rsidRPr="00283CD5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998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124E666" w14:textId="220F24CF" w:rsidR="0080404F" w:rsidRPr="009F068A" w:rsidRDefault="0080404F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Sari, Ouchi, Karatsu, </w:t>
            </w:r>
            <w:r w:rsidRPr="009F068A">
              <w:rPr>
                <w:rFonts w:eastAsia="Yu Mincho" w:cs="Times New Roman"/>
                <w:bCs/>
                <w:sz w:val="16"/>
                <w:szCs w:val="16"/>
              </w:rPr>
              <w:t>Saga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2FA7D9E1" w14:textId="38F6235B" w:rsidR="0080404F" w:rsidRPr="00E5310D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80230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5" w:type="dxa"/>
            <w:shd w:val="clear" w:color="auto" w:fill="F2F2F2" w:themeFill="background1" w:themeFillShade="F2"/>
            <w:vAlign w:val="center"/>
          </w:tcPr>
          <w:p w14:paraId="555E6C45" w14:textId="5A880F2B" w:rsidR="0080404F" w:rsidRPr="00E5310D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80230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80404F" w14:paraId="4372CC7A" w14:textId="77777777" w:rsidTr="004F6638">
        <w:trPr>
          <w:trHeight w:val="255"/>
        </w:trPr>
        <w:tc>
          <w:tcPr>
            <w:tcW w:w="421" w:type="dxa"/>
            <w:vAlign w:val="center"/>
          </w:tcPr>
          <w:p w14:paraId="4E0286DA" w14:textId="553AD3BE" w:rsidR="0080404F" w:rsidRPr="00F82BDE" w:rsidRDefault="0080404F" w:rsidP="0080404F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  <w:r w:rsidRPr="00F82BDE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7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51FC4803" w14:textId="4AA36F91" w:rsidR="0080404F" w:rsidRPr="00BE1EF0" w:rsidRDefault="0080404F" w:rsidP="0080404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16"/>
                <w:szCs w:val="16"/>
              </w:rPr>
              <w:t>YM98L-1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56638DBB" w14:textId="51A6D173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44411553" w14:textId="07BE11D5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0FDBFB8E" w14:textId="21BEBED2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</w:tcPr>
          <w:p w14:paraId="054E275E" w14:textId="741A863A" w:rsidR="0080404F" w:rsidRPr="009F068A" w:rsidRDefault="0080404F" w:rsidP="0080404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283CD5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  <w:r w:rsidRPr="00283CD5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998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2248FE24" w14:textId="64039D8E" w:rsidR="0080404F" w:rsidRPr="009F068A" w:rsidRDefault="0080404F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Yamato, Saga, </w:t>
            </w:r>
            <w:r w:rsidRPr="009F068A">
              <w:rPr>
                <w:rFonts w:eastAsia="Yu Mincho" w:cs="Times New Roman"/>
                <w:bCs/>
                <w:sz w:val="16"/>
                <w:szCs w:val="16"/>
              </w:rPr>
              <w:t>Saga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654A7F5F" w14:textId="55B72F1A" w:rsidR="0080404F" w:rsidRPr="00E5310D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80230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5" w:type="dxa"/>
            <w:vAlign w:val="center"/>
          </w:tcPr>
          <w:p w14:paraId="7605469C" w14:textId="30BADC22" w:rsidR="0080404F" w:rsidRPr="00E5310D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80230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80404F" w14:paraId="7FE8C74E" w14:textId="77777777" w:rsidTr="004F6638">
        <w:trPr>
          <w:trHeight w:val="255"/>
        </w:trPr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2E9E3125" w14:textId="64C2FD62" w:rsidR="0080404F" w:rsidRPr="00F82BDE" w:rsidRDefault="0080404F" w:rsidP="0080404F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  <w:r w:rsidRPr="00F82BDE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8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5D03582" w14:textId="7AFBF5E6" w:rsidR="0080404F" w:rsidRPr="00BE1EF0" w:rsidRDefault="0080404F" w:rsidP="0080404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16"/>
                <w:szCs w:val="16"/>
              </w:rPr>
              <w:t>YM98L-2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FA16045" w14:textId="2DAB38BC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CF6F8B5" w14:textId="1CAC51DA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9AFEFB9" w14:textId="19CCCB99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F2F2F2" w:themeFill="background1" w:themeFillShade="F2"/>
          </w:tcPr>
          <w:p w14:paraId="6D8C8058" w14:textId="60FFFDC2" w:rsidR="0080404F" w:rsidRPr="009F068A" w:rsidRDefault="0080404F" w:rsidP="0080404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283CD5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  <w:r w:rsidRPr="00283CD5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998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2249ECA" w14:textId="037234CA" w:rsidR="0080404F" w:rsidRPr="009F068A" w:rsidRDefault="0080404F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4A0D6F">
              <w:rPr>
                <w:rFonts w:eastAsia="Yu Mincho" w:cs="Times New Roman"/>
                <w:bCs/>
                <w:sz w:val="16"/>
                <w:szCs w:val="16"/>
              </w:rPr>
              <w:t>Yamato, Saga, Saga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11EC77BD" w14:textId="6F96D880" w:rsidR="0080404F" w:rsidRPr="00E5310D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80230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5" w:type="dxa"/>
            <w:shd w:val="clear" w:color="auto" w:fill="F2F2F2" w:themeFill="background1" w:themeFillShade="F2"/>
            <w:vAlign w:val="center"/>
          </w:tcPr>
          <w:p w14:paraId="37BA44A9" w14:textId="0B9BD354" w:rsidR="0080404F" w:rsidRPr="00E5310D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80230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80404F" w14:paraId="1FB74875" w14:textId="77777777" w:rsidTr="004F6638">
        <w:trPr>
          <w:trHeight w:val="255"/>
        </w:trPr>
        <w:tc>
          <w:tcPr>
            <w:tcW w:w="421" w:type="dxa"/>
            <w:vAlign w:val="center"/>
          </w:tcPr>
          <w:p w14:paraId="05303433" w14:textId="6002A2F6" w:rsidR="0080404F" w:rsidRPr="00F82BDE" w:rsidRDefault="0080404F" w:rsidP="0080404F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  <w:r w:rsidRPr="00F82BDE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9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254F2E25" w14:textId="2F156BCC" w:rsidR="0080404F" w:rsidRPr="00BE1EF0" w:rsidRDefault="0080404F" w:rsidP="0080404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16"/>
                <w:szCs w:val="16"/>
              </w:rPr>
              <w:t>YM98L-3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69A9FBF5" w14:textId="60AB7749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3933E0E3" w14:textId="2D0C0908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16473A1C" w14:textId="41C345C2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</w:tcPr>
          <w:p w14:paraId="458D0F40" w14:textId="2160B9B4" w:rsidR="0080404F" w:rsidRPr="009F068A" w:rsidRDefault="0080404F" w:rsidP="0080404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283CD5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  <w:r w:rsidRPr="00283CD5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998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4F8EE43D" w14:textId="2D88BFFF" w:rsidR="0080404F" w:rsidRPr="009F068A" w:rsidRDefault="0080404F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4A0D6F">
              <w:rPr>
                <w:rFonts w:eastAsia="Yu Mincho" w:cs="Times New Roman"/>
                <w:bCs/>
                <w:sz w:val="16"/>
                <w:szCs w:val="16"/>
              </w:rPr>
              <w:t>Yamato, Saga, Saga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37D6D7C5" w14:textId="08FCA176" w:rsidR="0080404F" w:rsidRPr="00E5310D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80230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5" w:type="dxa"/>
            <w:vAlign w:val="center"/>
          </w:tcPr>
          <w:p w14:paraId="482071B7" w14:textId="74070239" w:rsidR="0080404F" w:rsidRPr="00E5310D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80230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80404F" w14:paraId="11DD6D06" w14:textId="77777777" w:rsidTr="004F6638">
        <w:trPr>
          <w:trHeight w:val="255"/>
        </w:trPr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4585E394" w14:textId="12188BFA" w:rsidR="0080404F" w:rsidRPr="00F82BDE" w:rsidRDefault="0080404F" w:rsidP="0080404F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F82BDE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C788533" w14:textId="63D532AB" w:rsidR="0080404F" w:rsidRPr="00BE1EF0" w:rsidRDefault="0080404F" w:rsidP="0080404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16"/>
                <w:szCs w:val="16"/>
              </w:rPr>
              <w:t>FSK98L-1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69AC699" w14:textId="7B57F2BF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AC1C9F4" w14:textId="78089054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76D5E8B" w14:textId="7B95EBF6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shd w:val="clear" w:color="auto" w:fill="F2F2F2" w:themeFill="background1" w:themeFillShade="F2"/>
          </w:tcPr>
          <w:p w14:paraId="69D0F095" w14:textId="055FFCE1" w:rsidR="0080404F" w:rsidRPr="009F068A" w:rsidRDefault="0080404F" w:rsidP="0080404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283CD5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  <w:r w:rsidRPr="00283CD5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998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FAA6829" w14:textId="621B5998" w:rsidR="0080404F" w:rsidRPr="009F068A" w:rsidRDefault="0080404F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Fuji, Saga, </w:t>
            </w:r>
            <w:r w:rsidRPr="009F068A">
              <w:rPr>
                <w:rFonts w:eastAsia="Yu Mincho" w:cs="Times New Roman"/>
                <w:bCs/>
                <w:sz w:val="16"/>
                <w:szCs w:val="16"/>
              </w:rPr>
              <w:t>Saga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176AB32E" w14:textId="5ECAE230" w:rsidR="0080404F" w:rsidRPr="00E5310D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80230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5" w:type="dxa"/>
            <w:shd w:val="clear" w:color="auto" w:fill="F2F2F2" w:themeFill="background1" w:themeFillShade="F2"/>
            <w:vAlign w:val="center"/>
          </w:tcPr>
          <w:p w14:paraId="7368ADB8" w14:textId="4BED3433" w:rsidR="0080404F" w:rsidRPr="00E5310D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80230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80404F" w14:paraId="5DC7CC23" w14:textId="77777777" w:rsidTr="004F6638">
        <w:trPr>
          <w:trHeight w:val="255"/>
        </w:trPr>
        <w:tc>
          <w:tcPr>
            <w:tcW w:w="421" w:type="dxa"/>
            <w:vAlign w:val="center"/>
          </w:tcPr>
          <w:p w14:paraId="3DAB647F" w14:textId="78299200" w:rsidR="0080404F" w:rsidRPr="00F82BDE" w:rsidRDefault="0080404F" w:rsidP="0080404F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F82BDE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1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733B421C" w14:textId="0505C7DB" w:rsidR="0080404F" w:rsidRPr="00BE1EF0" w:rsidRDefault="0080404F" w:rsidP="0080404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16"/>
                <w:szCs w:val="16"/>
              </w:rPr>
              <w:t>FSK98L-2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4364348B" w14:textId="418A298A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76408273" w14:textId="6C685FA2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23D95A55" w14:textId="7B29B525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</w:tcPr>
          <w:p w14:paraId="646B3FBA" w14:textId="76E0FA4C" w:rsidR="0080404F" w:rsidRPr="009F068A" w:rsidRDefault="0080404F" w:rsidP="0080404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283CD5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  <w:r w:rsidRPr="00283CD5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998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01789C0A" w14:textId="15D51059" w:rsidR="0080404F" w:rsidRPr="009F068A" w:rsidRDefault="0080404F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2537FA">
              <w:rPr>
                <w:rFonts w:eastAsia="Yu Mincho" w:cs="Times New Roman"/>
                <w:bCs/>
                <w:sz w:val="16"/>
                <w:szCs w:val="16"/>
              </w:rPr>
              <w:t>Fuji, Saga, Saga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0B06DA77" w14:textId="28543FBA" w:rsidR="0080404F" w:rsidRPr="00E5310D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80230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5" w:type="dxa"/>
            <w:vAlign w:val="center"/>
          </w:tcPr>
          <w:p w14:paraId="20F7CEDE" w14:textId="65F86D27" w:rsidR="0080404F" w:rsidRPr="00E5310D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80230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80404F" w14:paraId="0C5A80DA" w14:textId="77777777" w:rsidTr="004F6638">
        <w:trPr>
          <w:trHeight w:val="255"/>
        </w:trPr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499A8564" w14:textId="54E1F723" w:rsidR="0080404F" w:rsidRPr="00F82BDE" w:rsidRDefault="0080404F" w:rsidP="0080404F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F82BDE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2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7FC1ACE" w14:textId="49D0C817" w:rsidR="0080404F" w:rsidRPr="00BE1EF0" w:rsidRDefault="0080404F" w:rsidP="0080404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16"/>
                <w:szCs w:val="16"/>
              </w:rPr>
              <w:t>FSK98L-3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D9D23A2" w14:textId="0A1750D8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06CCCAE" w14:textId="3B852072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8F4E5FB" w14:textId="7D3A952B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shd w:val="clear" w:color="auto" w:fill="F2F2F2" w:themeFill="background1" w:themeFillShade="F2"/>
          </w:tcPr>
          <w:p w14:paraId="1627C5EC" w14:textId="06DC1F25" w:rsidR="0080404F" w:rsidRPr="009F068A" w:rsidRDefault="0080404F" w:rsidP="0080404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283CD5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  <w:r w:rsidRPr="00283CD5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998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EE0B7B8" w14:textId="359A2322" w:rsidR="0080404F" w:rsidRPr="009F068A" w:rsidRDefault="0080404F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2537FA">
              <w:rPr>
                <w:rFonts w:eastAsia="Yu Mincho" w:cs="Times New Roman"/>
                <w:bCs/>
                <w:sz w:val="16"/>
                <w:szCs w:val="16"/>
              </w:rPr>
              <w:t>Fuji, Saga, Saga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5DF4BE2C" w14:textId="431D98D0" w:rsidR="0080404F" w:rsidRPr="00E5310D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80230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5" w:type="dxa"/>
            <w:shd w:val="clear" w:color="auto" w:fill="F2F2F2" w:themeFill="background1" w:themeFillShade="F2"/>
            <w:vAlign w:val="center"/>
          </w:tcPr>
          <w:p w14:paraId="11307DE5" w14:textId="06806F34" w:rsidR="0080404F" w:rsidRPr="00E5310D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80230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80404F" w14:paraId="702FF790" w14:textId="77777777" w:rsidTr="004F6638">
        <w:trPr>
          <w:trHeight w:val="255"/>
        </w:trPr>
        <w:tc>
          <w:tcPr>
            <w:tcW w:w="421" w:type="dxa"/>
            <w:vAlign w:val="center"/>
          </w:tcPr>
          <w:p w14:paraId="1A1ADB74" w14:textId="61B48423" w:rsidR="0080404F" w:rsidRPr="00F82BDE" w:rsidRDefault="0080404F" w:rsidP="0080404F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F82BDE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3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1361BF72" w14:textId="699908A6" w:rsidR="0080404F" w:rsidRPr="00BE1EF0" w:rsidRDefault="0080404F" w:rsidP="0080404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16"/>
                <w:szCs w:val="16"/>
              </w:rPr>
              <w:t>MK98L-1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27FA24C6" w14:textId="4B799811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426187C9" w14:textId="12CBB159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32A30B47" w14:textId="2B5F6FC3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</w:tcPr>
          <w:p w14:paraId="33F473CB" w14:textId="2B3D973F" w:rsidR="0080404F" w:rsidRPr="009F068A" w:rsidRDefault="0080404F" w:rsidP="0080404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283CD5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  <w:r w:rsidRPr="00283CD5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998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440AF3C9" w14:textId="67B5CD30" w:rsidR="0080404F" w:rsidRPr="009F068A" w:rsidRDefault="0080404F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Mitsuse, Saga, </w:t>
            </w:r>
            <w:r w:rsidRPr="009F068A">
              <w:rPr>
                <w:rFonts w:eastAsia="Yu Mincho" w:cs="Times New Roman"/>
                <w:bCs/>
                <w:sz w:val="16"/>
                <w:szCs w:val="16"/>
              </w:rPr>
              <w:t>Saga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733732F8" w14:textId="617C4006" w:rsidR="0080404F" w:rsidRPr="00E5310D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80230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5" w:type="dxa"/>
            <w:vAlign w:val="center"/>
          </w:tcPr>
          <w:p w14:paraId="27AB42D7" w14:textId="0836BEF0" w:rsidR="0080404F" w:rsidRPr="00E5310D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80230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80404F" w14:paraId="0CC1CE7A" w14:textId="77777777" w:rsidTr="004F6638">
        <w:trPr>
          <w:trHeight w:val="255"/>
        </w:trPr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68547A06" w14:textId="19AAE74B" w:rsidR="0080404F" w:rsidRPr="00F82BDE" w:rsidRDefault="0080404F" w:rsidP="0080404F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F82BDE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4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BDA2EF2" w14:textId="2EEDB088" w:rsidR="0080404F" w:rsidRPr="00BE1EF0" w:rsidRDefault="0080404F" w:rsidP="0080404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16"/>
                <w:szCs w:val="16"/>
              </w:rPr>
              <w:t>MK98L-2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C47A991" w14:textId="074F49CF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4410D98" w14:textId="07CF45FF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EB36BF6" w14:textId="35BCF92A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F2F2F2" w:themeFill="background1" w:themeFillShade="F2"/>
          </w:tcPr>
          <w:p w14:paraId="4441C45D" w14:textId="51E9B239" w:rsidR="0080404F" w:rsidRPr="009F068A" w:rsidRDefault="0080404F" w:rsidP="0080404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283CD5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  <w:r w:rsidRPr="00283CD5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998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A16F156" w14:textId="1FAAE83E" w:rsidR="0080404F" w:rsidRPr="009F068A" w:rsidRDefault="0080404F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70854">
              <w:rPr>
                <w:rFonts w:eastAsia="Yu Mincho" w:cs="Times New Roman"/>
                <w:bCs/>
                <w:sz w:val="16"/>
                <w:szCs w:val="16"/>
              </w:rPr>
              <w:t>Mitsuse, Saga, Saga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4D354A01" w14:textId="76B1058F" w:rsidR="0080404F" w:rsidRPr="00E5310D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80230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5" w:type="dxa"/>
            <w:shd w:val="clear" w:color="auto" w:fill="F2F2F2" w:themeFill="background1" w:themeFillShade="F2"/>
            <w:vAlign w:val="center"/>
          </w:tcPr>
          <w:p w14:paraId="1064F96F" w14:textId="3747B4A3" w:rsidR="0080404F" w:rsidRPr="00E5310D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80230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80404F" w14:paraId="54D7C49E" w14:textId="77777777" w:rsidTr="004F6638">
        <w:trPr>
          <w:trHeight w:val="255"/>
        </w:trPr>
        <w:tc>
          <w:tcPr>
            <w:tcW w:w="421" w:type="dxa"/>
            <w:vAlign w:val="center"/>
          </w:tcPr>
          <w:p w14:paraId="1B0E88A4" w14:textId="2F6E4046" w:rsidR="0080404F" w:rsidRPr="00F82BDE" w:rsidRDefault="0080404F" w:rsidP="0080404F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F82BDE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5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179CB9EC" w14:textId="6F9A1E48" w:rsidR="0080404F" w:rsidRPr="00BE1EF0" w:rsidRDefault="0080404F" w:rsidP="0080404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16"/>
                <w:szCs w:val="16"/>
              </w:rPr>
              <w:t>MK98L-3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72954B01" w14:textId="2DAF9C92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646B4F03" w14:textId="45165E7C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03C3046E" w14:textId="0633A5E6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</w:tcPr>
          <w:p w14:paraId="6B8D975F" w14:textId="44BFECE1" w:rsidR="0080404F" w:rsidRPr="009F068A" w:rsidRDefault="0080404F" w:rsidP="0080404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283CD5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  <w:r w:rsidRPr="00283CD5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998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31F5062F" w14:textId="57D763F0" w:rsidR="0080404F" w:rsidRPr="009F068A" w:rsidRDefault="0080404F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70854">
              <w:rPr>
                <w:rFonts w:eastAsia="Yu Mincho" w:cs="Times New Roman"/>
                <w:bCs/>
                <w:sz w:val="16"/>
                <w:szCs w:val="16"/>
              </w:rPr>
              <w:t>Mitsuse, Saga, Saga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1FFAF77E" w14:textId="002F47EC" w:rsidR="0080404F" w:rsidRPr="00E5310D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80230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5" w:type="dxa"/>
            <w:vAlign w:val="center"/>
          </w:tcPr>
          <w:p w14:paraId="79F55C02" w14:textId="54E99493" w:rsidR="0080404F" w:rsidRPr="00E5310D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80230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BE1EF0" w14:paraId="4358B36E" w14:textId="77777777" w:rsidTr="004F6638">
        <w:trPr>
          <w:trHeight w:val="255"/>
        </w:trPr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7A3D71BB" w14:textId="4AAE165C" w:rsidR="00BE1EF0" w:rsidRPr="00F82BDE" w:rsidRDefault="00BE1EF0" w:rsidP="00057304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F82BDE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6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24109D9" w14:textId="068897F0" w:rsidR="00BE1EF0" w:rsidRPr="00BE1EF0" w:rsidRDefault="00BE1EF0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Pr="00BE1EF0">
              <w:rPr>
                <w:rFonts w:eastAsia="Yu Mincho" w:cs="Times New Roman"/>
                <w:bCs/>
                <w:sz w:val="16"/>
                <w:szCs w:val="16"/>
              </w:rPr>
              <w:t>S12P-1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4238780" w14:textId="77A75E3E" w:rsidR="00BE1EF0" w:rsidRPr="00BE1EF0" w:rsidRDefault="00BE1EF0" w:rsidP="00057304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211FFC8" w14:textId="09449A11" w:rsidR="00BE1EF0" w:rsidRPr="00BE1EF0" w:rsidRDefault="00BE1EF0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78E8409" w14:textId="7BDDF7E7" w:rsidR="00BE1EF0" w:rsidRPr="00BE1EF0" w:rsidRDefault="00BE1EF0" w:rsidP="00057304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516C01B8" w14:textId="3C319BAC" w:rsidR="00BE1EF0" w:rsidRPr="009F068A" w:rsidRDefault="00BE1EF0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78ACF61" w14:textId="25CE35A4" w:rsidR="00BE1EF0" w:rsidRPr="009F068A" w:rsidRDefault="0080404F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Sasebo, </w:t>
            </w:r>
            <w:r w:rsidR="00BE1EF0" w:rsidRPr="009F068A">
              <w:rPr>
                <w:rFonts w:eastAsia="Yu Mincho" w:cs="Times New Roman"/>
                <w:bCs/>
                <w:sz w:val="16"/>
                <w:szCs w:val="16"/>
              </w:rPr>
              <w:t>Nagasaki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6342866A" w14:textId="266073BC" w:rsidR="00BE1EF0" w:rsidRPr="00E5310D" w:rsidRDefault="00BE1EF0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5310D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LC573911</w:t>
            </w:r>
          </w:p>
        </w:tc>
        <w:tc>
          <w:tcPr>
            <w:tcW w:w="1475" w:type="dxa"/>
            <w:shd w:val="clear" w:color="auto" w:fill="F2F2F2" w:themeFill="background1" w:themeFillShade="F2"/>
            <w:vAlign w:val="center"/>
          </w:tcPr>
          <w:p w14:paraId="0A2B89F8" w14:textId="1EAEB74D" w:rsidR="00BE1EF0" w:rsidRPr="00E5310D" w:rsidRDefault="00BE1EF0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5310D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LC573940</w:t>
            </w:r>
          </w:p>
        </w:tc>
      </w:tr>
      <w:tr w:rsidR="0080404F" w14:paraId="78F15D2C" w14:textId="77777777" w:rsidTr="004F6638">
        <w:trPr>
          <w:trHeight w:val="255"/>
        </w:trPr>
        <w:tc>
          <w:tcPr>
            <w:tcW w:w="421" w:type="dxa"/>
            <w:vAlign w:val="center"/>
          </w:tcPr>
          <w:p w14:paraId="5F35125F" w14:textId="7D83FABF" w:rsidR="0080404F" w:rsidRPr="00F82BDE" w:rsidRDefault="0080404F" w:rsidP="0080404F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F82BDE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7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120EAFDD" w14:textId="41397554" w:rsidR="0080404F" w:rsidRPr="00BE1EF0" w:rsidRDefault="0080404F" w:rsidP="0080404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Pr="00BE1EF0">
              <w:rPr>
                <w:rFonts w:eastAsia="Yu Mincho" w:cs="Times New Roman"/>
                <w:bCs/>
                <w:sz w:val="16"/>
                <w:szCs w:val="16"/>
              </w:rPr>
              <w:t>S12P-2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587D7398" w14:textId="653A8AD5" w:rsidR="0080404F" w:rsidRPr="00BE1EF0" w:rsidRDefault="0080404F" w:rsidP="0080404F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5FC884E7" w14:textId="3465B34B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2A9F8755" w14:textId="3C9C1F6F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vAlign w:val="center"/>
          </w:tcPr>
          <w:p w14:paraId="4517938E" w14:textId="562DE8BB" w:rsidR="0080404F" w:rsidRPr="009F068A" w:rsidRDefault="0080404F" w:rsidP="0080404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348499F6" w14:textId="6F88DA97" w:rsidR="0080404F" w:rsidRPr="009F068A" w:rsidRDefault="0080404F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26F1F">
              <w:rPr>
                <w:rFonts w:eastAsia="Yu Mincho" w:cs="Times New Roman"/>
                <w:bCs/>
                <w:sz w:val="16"/>
                <w:szCs w:val="16"/>
              </w:rPr>
              <w:t>Sasebo, Nagasaki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5E133101" w14:textId="2CF93993" w:rsidR="0080404F" w:rsidRPr="00E5310D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5310D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LC573912</w:t>
            </w:r>
          </w:p>
        </w:tc>
        <w:tc>
          <w:tcPr>
            <w:tcW w:w="1475" w:type="dxa"/>
            <w:vAlign w:val="center"/>
          </w:tcPr>
          <w:p w14:paraId="214BEDE0" w14:textId="1FF5B08F" w:rsidR="0080404F" w:rsidRPr="00E5310D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80404F" w14:paraId="06C973DA" w14:textId="77777777" w:rsidTr="004F6638">
        <w:trPr>
          <w:trHeight w:val="255"/>
        </w:trPr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5AB77BFE" w14:textId="2833096F" w:rsidR="0080404F" w:rsidRPr="00F82BDE" w:rsidRDefault="0080404F" w:rsidP="0080404F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F82BDE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8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C1CA27A" w14:textId="5456F89F" w:rsidR="0080404F" w:rsidRPr="00BE1EF0" w:rsidRDefault="0080404F" w:rsidP="0080404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Pr="00BE1EF0">
              <w:rPr>
                <w:rFonts w:eastAsia="Yu Mincho" w:cs="Times New Roman"/>
                <w:bCs/>
                <w:sz w:val="16"/>
                <w:szCs w:val="16"/>
              </w:rPr>
              <w:t>S12P-3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1920F0C" w14:textId="696A6DCA" w:rsidR="0080404F" w:rsidRPr="00BE1EF0" w:rsidRDefault="0080404F" w:rsidP="0080404F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B57E1FA" w14:textId="0C3AA5AF" w:rsidR="0080404F" w:rsidRPr="00BE1EF0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5850A83" w14:textId="43214C6D" w:rsidR="0080404F" w:rsidRPr="00BE1EF0" w:rsidRDefault="0080404F" w:rsidP="0080404F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6BF12EF6" w14:textId="3A462035" w:rsidR="0080404F" w:rsidRPr="009F068A" w:rsidRDefault="0080404F" w:rsidP="0080404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EA3785F" w14:textId="03206EA1" w:rsidR="0080404F" w:rsidRPr="009F068A" w:rsidRDefault="0080404F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26F1F">
              <w:rPr>
                <w:rFonts w:eastAsia="Yu Mincho" w:cs="Times New Roman"/>
                <w:bCs/>
                <w:sz w:val="16"/>
                <w:szCs w:val="16"/>
              </w:rPr>
              <w:t>Sasebo, Nagasaki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004DA8A9" w14:textId="0F3BCFE2" w:rsidR="0080404F" w:rsidRPr="00E5310D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5310D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LC573913</w:t>
            </w:r>
          </w:p>
        </w:tc>
        <w:tc>
          <w:tcPr>
            <w:tcW w:w="1475" w:type="dxa"/>
            <w:shd w:val="clear" w:color="auto" w:fill="F2F2F2" w:themeFill="background1" w:themeFillShade="F2"/>
            <w:vAlign w:val="center"/>
          </w:tcPr>
          <w:p w14:paraId="3E4C0E32" w14:textId="2E1925A1" w:rsidR="0080404F" w:rsidRPr="00E5310D" w:rsidRDefault="0080404F" w:rsidP="0080404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5310D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LC573941</w:t>
            </w:r>
          </w:p>
        </w:tc>
      </w:tr>
      <w:tr w:rsidR="00BE1EF0" w14:paraId="1A924823" w14:textId="77777777" w:rsidTr="004F6638">
        <w:trPr>
          <w:trHeight w:val="255"/>
        </w:trPr>
        <w:tc>
          <w:tcPr>
            <w:tcW w:w="421" w:type="dxa"/>
            <w:vAlign w:val="center"/>
          </w:tcPr>
          <w:p w14:paraId="7C7822DE" w14:textId="46140608" w:rsidR="00BE1EF0" w:rsidRPr="00F82BDE" w:rsidRDefault="00BE1EF0" w:rsidP="00057304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F82BDE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9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27DEAC7D" w14:textId="278CD530" w:rsidR="00BE1EF0" w:rsidRPr="00BE1EF0" w:rsidRDefault="00BE1EF0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Pr="00BE1EF0">
              <w:rPr>
                <w:rFonts w:eastAsia="Yu Mincho" w:cs="Times New Roman"/>
                <w:bCs/>
                <w:sz w:val="16"/>
                <w:szCs w:val="16"/>
              </w:rPr>
              <w:t>HH12P-1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248C0B68" w14:textId="00E4932B" w:rsidR="00BE1EF0" w:rsidRPr="00BE1EF0" w:rsidRDefault="00BE1EF0" w:rsidP="00057304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2B9E6003" w14:textId="1BCA68A0" w:rsidR="00BE1EF0" w:rsidRPr="00BE1EF0" w:rsidRDefault="00BE1EF0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75D614A6" w14:textId="1ADA7D81" w:rsidR="00BE1EF0" w:rsidRPr="00BE1EF0" w:rsidRDefault="00BE1EF0" w:rsidP="00057304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vAlign w:val="center"/>
          </w:tcPr>
          <w:p w14:paraId="30E32209" w14:textId="2F4E55AA" w:rsidR="00BE1EF0" w:rsidRPr="009F068A" w:rsidRDefault="00BE1EF0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149D8552" w14:textId="706576B3" w:rsidR="00BE1EF0" w:rsidRPr="0080404F" w:rsidRDefault="0080404F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80404F">
              <w:rPr>
                <w:rFonts w:eastAsia="Yu Mincho" w:cs="Times New Roman"/>
                <w:bCs/>
                <w:sz w:val="13"/>
                <w:szCs w:val="13"/>
              </w:rPr>
              <w:t xml:space="preserve">Hiekoba, Hasami, Higashisonogi, </w:t>
            </w:r>
            <w:r w:rsidR="00BE1EF0" w:rsidRPr="0080404F">
              <w:rPr>
                <w:rFonts w:eastAsia="Yu Mincho" w:cs="Times New Roman"/>
                <w:bCs/>
                <w:sz w:val="13"/>
                <w:szCs w:val="13"/>
              </w:rPr>
              <w:t>Nagasaki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7A104A4A" w14:textId="639A6495" w:rsidR="00BE1EF0" w:rsidRPr="00E5310D" w:rsidRDefault="00BE1EF0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5310D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LC573905</w:t>
            </w:r>
          </w:p>
        </w:tc>
        <w:tc>
          <w:tcPr>
            <w:tcW w:w="1475" w:type="dxa"/>
            <w:vAlign w:val="center"/>
          </w:tcPr>
          <w:p w14:paraId="5DFEFF3A" w14:textId="69C987F5" w:rsidR="00BE1EF0" w:rsidRPr="00E5310D" w:rsidRDefault="00BE1EF0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5310D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LC573942</w:t>
            </w:r>
          </w:p>
        </w:tc>
      </w:tr>
      <w:tr w:rsidR="003E0670" w14:paraId="59E7C7EE" w14:textId="77777777" w:rsidTr="004F6638">
        <w:trPr>
          <w:trHeight w:val="255"/>
        </w:trPr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38C7A77A" w14:textId="4B01FC47" w:rsidR="003E0670" w:rsidRPr="00F82BDE" w:rsidRDefault="003E0670" w:rsidP="003E0670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3</w:t>
            </w:r>
            <w:r w:rsidRPr="00F82BDE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E70C3DE" w14:textId="60DB5BB7" w:rsidR="003E0670" w:rsidRPr="00BE1EF0" w:rsidRDefault="003E0670" w:rsidP="003E067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Pr="00BE1EF0">
              <w:rPr>
                <w:rFonts w:eastAsia="Yu Mincho" w:cs="Times New Roman"/>
                <w:bCs/>
                <w:sz w:val="16"/>
                <w:szCs w:val="16"/>
              </w:rPr>
              <w:t>HH12P-2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716FF9B" w14:textId="4D45A63E" w:rsidR="003E0670" w:rsidRPr="00BE1EF0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8589CA0" w14:textId="040768A0" w:rsidR="003E0670" w:rsidRPr="00BE1EF0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A7D6C42" w14:textId="2B457C45" w:rsidR="003E0670" w:rsidRPr="00BE1EF0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78AEFA69" w14:textId="6B392E60" w:rsidR="003E0670" w:rsidRPr="009F068A" w:rsidRDefault="003E0670" w:rsidP="003E067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BC99790" w14:textId="1CAB5671" w:rsidR="003E0670" w:rsidRPr="009F068A" w:rsidRDefault="003E0670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80404F">
              <w:rPr>
                <w:rFonts w:eastAsia="Yu Mincho" w:cs="Times New Roman"/>
                <w:bCs/>
                <w:sz w:val="13"/>
                <w:szCs w:val="13"/>
              </w:rPr>
              <w:t>Hiekoba, Hasami, Higashisonogi, Nagasaki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2FC84E3F" w14:textId="4091C704" w:rsidR="003E0670" w:rsidRPr="00E5310D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E0CFB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5" w:type="dxa"/>
            <w:shd w:val="clear" w:color="auto" w:fill="F2F2F2" w:themeFill="background1" w:themeFillShade="F2"/>
            <w:vAlign w:val="center"/>
          </w:tcPr>
          <w:p w14:paraId="326EA61F" w14:textId="620790C8" w:rsidR="003E0670" w:rsidRPr="00E5310D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E0CFB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3E0670" w14:paraId="1CFA9274" w14:textId="77777777" w:rsidTr="004F6638">
        <w:trPr>
          <w:trHeight w:val="255"/>
        </w:trPr>
        <w:tc>
          <w:tcPr>
            <w:tcW w:w="421" w:type="dxa"/>
            <w:vAlign w:val="center"/>
          </w:tcPr>
          <w:p w14:paraId="10FF1B28" w14:textId="4E7781CA" w:rsidR="003E0670" w:rsidRPr="00F82BDE" w:rsidRDefault="003E0670" w:rsidP="003E0670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3</w:t>
            </w:r>
            <w:r w:rsidRPr="00F82BDE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1</w:t>
            </w:r>
          </w:p>
        </w:tc>
        <w:tc>
          <w:tcPr>
            <w:tcW w:w="976" w:type="dxa"/>
            <w:tcBorders>
              <w:top w:val="nil"/>
            </w:tcBorders>
            <w:vAlign w:val="center"/>
          </w:tcPr>
          <w:p w14:paraId="25C17B2A" w14:textId="5A5A6E0B" w:rsidR="003E0670" w:rsidRPr="00BE1EF0" w:rsidRDefault="003E0670" w:rsidP="003E067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Pr="00BE1EF0">
              <w:rPr>
                <w:rFonts w:eastAsia="Yu Mincho" w:cs="Times New Roman"/>
                <w:bCs/>
                <w:sz w:val="16"/>
                <w:szCs w:val="16"/>
              </w:rPr>
              <w:t>HH12P-3</w:t>
            </w:r>
          </w:p>
        </w:tc>
        <w:tc>
          <w:tcPr>
            <w:tcW w:w="777" w:type="dxa"/>
            <w:tcBorders>
              <w:top w:val="nil"/>
            </w:tcBorders>
            <w:vAlign w:val="center"/>
          </w:tcPr>
          <w:p w14:paraId="0A9EC57D" w14:textId="23BD3B1C" w:rsidR="003E0670" w:rsidRPr="00BE1EF0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</w:tcBorders>
            <w:vAlign w:val="center"/>
          </w:tcPr>
          <w:p w14:paraId="080B0DFA" w14:textId="2D91650F" w:rsidR="003E0670" w:rsidRPr="00BE1EF0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</w:tcBorders>
            <w:vAlign w:val="center"/>
          </w:tcPr>
          <w:p w14:paraId="2B23E0D3" w14:textId="3DDEB9A8" w:rsidR="003E0670" w:rsidRPr="00BE1EF0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vAlign w:val="center"/>
          </w:tcPr>
          <w:p w14:paraId="1A74D08D" w14:textId="0BB50DFE" w:rsidR="003E0670" w:rsidRPr="009F068A" w:rsidRDefault="003E0670" w:rsidP="003E067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0E717928" w14:textId="0A0BBDA5" w:rsidR="003E0670" w:rsidRPr="009F068A" w:rsidRDefault="003E0670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80404F">
              <w:rPr>
                <w:rFonts w:eastAsia="Yu Mincho" w:cs="Times New Roman"/>
                <w:bCs/>
                <w:sz w:val="13"/>
                <w:szCs w:val="13"/>
              </w:rPr>
              <w:t>Hiekoba, Hasami, Higashisonogi, Nagasaki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3241B565" w14:textId="338CB8D3" w:rsidR="003E0670" w:rsidRPr="00E5310D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E0CFB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5" w:type="dxa"/>
            <w:vAlign w:val="center"/>
          </w:tcPr>
          <w:p w14:paraId="1DD8B092" w14:textId="574A306E" w:rsidR="003E0670" w:rsidRPr="00E5310D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E0CFB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3E0670" w14:paraId="13BA4DB3" w14:textId="77777777" w:rsidTr="004F6638">
        <w:trPr>
          <w:trHeight w:val="255"/>
        </w:trPr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5AF9AB3D" w14:textId="787BA512" w:rsidR="003E0670" w:rsidRPr="00F82BDE" w:rsidRDefault="003E0670" w:rsidP="003E0670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3</w:t>
            </w:r>
            <w:r w:rsidRPr="00F82BDE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2</w:t>
            </w:r>
          </w:p>
        </w:tc>
        <w:tc>
          <w:tcPr>
            <w:tcW w:w="976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372B24DE" w14:textId="5A3C91C8" w:rsidR="003E0670" w:rsidRPr="00BE1EF0" w:rsidRDefault="003E0670" w:rsidP="003E067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Pr="00BE1EF0">
              <w:rPr>
                <w:rFonts w:eastAsia="Yu Mincho" w:cs="Times New Roman"/>
                <w:bCs/>
                <w:sz w:val="16"/>
                <w:szCs w:val="16"/>
              </w:rPr>
              <w:t>HT12P-1</w:t>
            </w:r>
          </w:p>
        </w:tc>
        <w:tc>
          <w:tcPr>
            <w:tcW w:w="777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0D322D19" w14:textId="24852744" w:rsidR="003E0670" w:rsidRPr="00BE1EF0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58F8C064" w14:textId="23402F40" w:rsidR="003E0670" w:rsidRPr="00BE1EF0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59F9B1E4" w14:textId="70617207" w:rsidR="003E0670" w:rsidRPr="00BE1EF0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5B2A5171" w14:textId="3BE67927" w:rsidR="003E0670" w:rsidRPr="009F068A" w:rsidRDefault="003E0670" w:rsidP="003E067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7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01833F2F" w14:textId="025BDA9C" w:rsidR="003E0670" w:rsidRPr="009F068A" w:rsidRDefault="003E0670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3"/>
                <w:szCs w:val="13"/>
              </w:rPr>
              <w:t>Takebeta</w:t>
            </w:r>
            <w:r w:rsidRPr="0080404F">
              <w:rPr>
                <w:rFonts w:eastAsia="Yu Mincho" w:cs="Times New Roman"/>
                <w:bCs/>
                <w:sz w:val="13"/>
                <w:szCs w:val="13"/>
              </w:rPr>
              <w:t>, Hasami, Higashisonogi, Nagasaki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231BAD77" w14:textId="389B3E5C" w:rsidR="003E0670" w:rsidRPr="00E5310D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E0CFB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5" w:type="dxa"/>
            <w:shd w:val="clear" w:color="auto" w:fill="F2F2F2" w:themeFill="background1" w:themeFillShade="F2"/>
            <w:vAlign w:val="center"/>
          </w:tcPr>
          <w:p w14:paraId="77DA7B54" w14:textId="5430DBC1" w:rsidR="003E0670" w:rsidRPr="00E5310D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E0CFB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3E0670" w14:paraId="4280ADA4" w14:textId="77777777" w:rsidTr="004F6638">
        <w:trPr>
          <w:trHeight w:val="255"/>
        </w:trPr>
        <w:tc>
          <w:tcPr>
            <w:tcW w:w="421" w:type="dxa"/>
            <w:vAlign w:val="center"/>
          </w:tcPr>
          <w:p w14:paraId="6861528B" w14:textId="3F3D3838" w:rsidR="003E0670" w:rsidRPr="00F82BDE" w:rsidRDefault="003E0670" w:rsidP="003E0670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3</w:t>
            </w:r>
            <w:r w:rsidRPr="00F82BDE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3</w:t>
            </w:r>
          </w:p>
        </w:tc>
        <w:tc>
          <w:tcPr>
            <w:tcW w:w="976" w:type="dxa"/>
            <w:tcBorders>
              <w:bottom w:val="nil"/>
            </w:tcBorders>
            <w:vAlign w:val="center"/>
          </w:tcPr>
          <w:p w14:paraId="78A87B54" w14:textId="05157A2F" w:rsidR="003E0670" w:rsidRPr="00BE1EF0" w:rsidRDefault="003E0670" w:rsidP="003E067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Pr="00BE1EF0">
              <w:rPr>
                <w:rFonts w:eastAsia="Yu Mincho" w:cs="Times New Roman"/>
                <w:bCs/>
                <w:sz w:val="16"/>
                <w:szCs w:val="16"/>
              </w:rPr>
              <w:t>HT12P-2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729047BD" w14:textId="1D7609D4" w:rsidR="003E0670" w:rsidRPr="00BE1EF0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241D122D" w14:textId="5463BC7B" w:rsidR="003E0670" w:rsidRPr="00BE1EF0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0A4F0D36" w14:textId="11428E32" w:rsidR="003E0670" w:rsidRPr="00BE1EF0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vAlign w:val="center"/>
          </w:tcPr>
          <w:p w14:paraId="15BA8153" w14:textId="13C2A9A2" w:rsidR="003E0670" w:rsidRPr="009F068A" w:rsidRDefault="003E0670" w:rsidP="003E067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2F00032D" w14:textId="1A3BE2F7" w:rsidR="003E0670" w:rsidRPr="009F068A" w:rsidRDefault="003E0670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3"/>
                <w:szCs w:val="13"/>
              </w:rPr>
              <w:t>Takebeta</w:t>
            </w:r>
            <w:r w:rsidRPr="0080404F">
              <w:rPr>
                <w:rFonts w:eastAsia="Yu Mincho" w:cs="Times New Roman"/>
                <w:bCs/>
                <w:sz w:val="13"/>
                <w:szCs w:val="13"/>
              </w:rPr>
              <w:t>, Hasami, Higashisonogi, Nagasaki</w:t>
            </w:r>
          </w:p>
        </w:tc>
        <w:tc>
          <w:tcPr>
            <w:tcW w:w="1474" w:type="dxa"/>
            <w:vAlign w:val="center"/>
          </w:tcPr>
          <w:p w14:paraId="2E86ADC4" w14:textId="36B422BE" w:rsidR="003E0670" w:rsidRPr="00E5310D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E0CFB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5" w:type="dxa"/>
            <w:vAlign w:val="center"/>
          </w:tcPr>
          <w:p w14:paraId="7FC4F890" w14:textId="716B5540" w:rsidR="003E0670" w:rsidRPr="00E5310D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E0CFB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3E0670" w14:paraId="083A35B2" w14:textId="77777777" w:rsidTr="004F6638">
        <w:trPr>
          <w:trHeight w:val="255"/>
        </w:trPr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2BDDC96D" w14:textId="3A097F04" w:rsidR="003E0670" w:rsidRPr="00F82BDE" w:rsidRDefault="003E0670" w:rsidP="003E0670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3</w:t>
            </w:r>
            <w:r w:rsidRPr="00F82BDE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4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68532EF" w14:textId="23FD00D1" w:rsidR="003E0670" w:rsidRPr="00BE1EF0" w:rsidRDefault="003E0670" w:rsidP="003E067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Pr="00BE1EF0">
              <w:rPr>
                <w:rFonts w:eastAsia="Yu Mincho" w:cs="Times New Roman"/>
                <w:bCs/>
                <w:sz w:val="16"/>
                <w:szCs w:val="16"/>
              </w:rPr>
              <w:t>HT12P-3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F0000F1" w14:textId="4155C551" w:rsidR="003E0670" w:rsidRPr="00BE1EF0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E312325" w14:textId="127F9443" w:rsidR="003E0670" w:rsidRPr="00BE1EF0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E1E3D8C" w14:textId="43678E07" w:rsidR="003E0670" w:rsidRPr="00BE1EF0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192C0E7C" w14:textId="2DF264E0" w:rsidR="003E0670" w:rsidRPr="009F068A" w:rsidRDefault="003E0670" w:rsidP="003E067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A3470CE" w14:textId="4A0191DE" w:rsidR="003E0670" w:rsidRPr="009F068A" w:rsidRDefault="003E0670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3"/>
                <w:szCs w:val="13"/>
              </w:rPr>
              <w:t>Takebeta</w:t>
            </w:r>
            <w:r w:rsidRPr="0080404F">
              <w:rPr>
                <w:rFonts w:eastAsia="Yu Mincho" w:cs="Times New Roman"/>
                <w:bCs/>
                <w:sz w:val="13"/>
                <w:szCs w:val="13"/>
              </w:rPr>
              <w:t>, Hasami, Higashisonogi, Nagasaki</w:t>
            </w:r>
          </w:p>
        </w:tc>
        <w:tc>
          <w:tcPr>
            <w:tcW w:w="1474" w:type="dxa"/>
            <w:shd w:val="clear" w:color="auto" w:fill="F2F2F2" w:themeFill="background1" w:themeFillShade="F2"/>
            <w:vAlign w:val="center"/>
          </w:tcPr>
          <w:p w14:paraId="58D86CCB" w14:textId="37A5AC44" w:rsidR="003E0670" w:rsidRPr="00E5310D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E0CFB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5" w:type="dxa"/>
            <w:shd w:val="clear" w:color="auto" w:fill="F2F2F2" w:themeFill="background1" w:themeFillShade="F2"/>
            <w:vAlign w:val="center"/>
          </w:tcPr>
          <w:p w14:paraId="01D29F69" w14:textId="3DB265CC" w:rsidR="003E0670" w:rsidRPr="00E5310D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E0CFB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3E0670" w14:paraId="44E56CBD" w14:textId="77777777" w:rsidTr="004F6638">
        <w:trPr>
          <w:trHeight w:val="255"/>
        </w:trPr>
        <w:tc>
          <w:tcPr>
            <w:tcW w:w="421" w:type="dxa"/>
            <w:vAlign w:val="center"/>
          </w:tcPr>
          <w:p w14:paraId="216652AB" w14:textId="69EEE29A" w:rsidR="003E0670" w:rsidRPr="00F82BDE" w:rsidRDefault="003E0670" w:rsidP="003E0670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3</w:t>
            </w:r>
            <w:r w:rsidRPr="00F82BDE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5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6D7E2D8E" w14:textId="3C151E0E" w:rsidR="003E0670" w:rsidRPr="00BE1EF0" w:rsidRDefault="003E0670" w:rsidP="003E067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 w:hint="eastAsia"/>
                <w:sz w:val="16"/>
                <w:szCs w:val="16"/>
              </w:rPr>
              <w:t>N</w:t>
            </w:r>
            <w:r w:rsidRPr="00BE1EF0">
              <w:rPr>
                <w:rFonts w:eastAsia="Yu Mincho" w:cs="Times New Roman"/>
                <w:sz w:val="16"/>
                <w:szCs w:val="16"/>
              </w:rPr>
              <w:t>UA12P-1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1CA68CB6" w14:textId="76C08B84" w:rsidR="003E0670" w:rsidRPr="00BE1EF0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3C70D9CA" w14:textId="53B53326" w:rsidR="003E0670" w:rsidRPr="00BE1EF0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505FF2A6" w14:textId="69781DBB" w:rsidR="003E0670" w:rsidRPr="00BE1EF0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vAlign w:val="center"/>
          </w:tcPr>
          <w:p w14:paraId="0BECA319" w14:textId="4714A19E" w:rsidR="003E0670" w:rsidRPr="009F068A" w:rsidRDefault="003E0670" w:rsidP="003E067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1039B2ED" w14:textId="51B06FA5" w:rsidR="003E0670" w:rsidRPr="009F068A" w:rsidRDefault="003E0670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Unzen, Azuma, </w:t>
            </w:r>
            <w:r w:rsidRPr="009F068A">
              <w:rPr>
                <w:rFonts w:eastAsia="Yu Mincho" w:cs="Times New Roman"/>
                <w:bCs/>
                <w:sz w:val="16"/>
                <w:szCs w:val="16"/>
              </w:rPr>
              <w:t>Nagasaki</w:t>
            </w:r>
          </w:p>
        </w:tc>
        <w:tc>
          <w:tcPr>
            <w:tcW w:w="1474" w:type="dxa"/>
            <w:vAlign w:val="center"/>
          </w:tcPr>
          <w:p w14:paraId="1091F475" w14:textId="69CE6CFD" w:rsidR="003E0670" w:rsidRPr="00E5310D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E0CFB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5" w:type="dxa"/>
            <w:vAlign w:val="center"/>
          </w:tcPr>
          <w:p w14:paraId="4A5BF57C" w14:textId="7FF80C29" w:rsidR="003E0670" w:rsidRPr="00E5310D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E0CFB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3E0670" w14:paraId="71DAF8D3" w14:textId="77777777" w:rsidTr="004F6638">
        <w:trPr>
          <w:trHeight w:val="255"/>
        </w:trPr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6F1332A1" w14:textId="7719B5CC" w:rsidR="003E0670" w:rsidRPr="00F82BDE" w:rsidRDefault="003E0670" w:rsidP="003E0670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3</w:t>
            </w:r>
            <w:r w:rsidRPr="00F82BDE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6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E8A3FAD" w14:textId="112EC78B" w:rsidR="003E0670" w:rsidRPr="00BE1EF0" w:rsidRDefault="003E0670" w:rsidP="003E067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 w:hint="eastAsia"/>
                <w:sz w:val="16"/>
                <w:szCs w:val="16"/>
              </w:rPr>
              <w:t>N</w:t>
            </w:r>
            <w:r w:rsidRPr="00BE1EF0">
              <w:rPr>
                <w:rFonts w:eastAsia="Yu Mincho" w:cs="Times New Roman"/>
                <w:sz w:val="16"/>
                <w:szCs w:val="16"/>
              </w:rPr>
              <w:t>UA12P-2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8B9ACFC" w14:textId="40198279" w:rsidR="003E0670" w:rsidRPr="00BE1EF0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62E10EB" w14:textId="2DAF393F" w:rsidR="003E0670" w:rsidRPr="00BE1EF0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04BEB40" w14:textId="3633DED5" w:rsidR="003E0670" w:rsidRPr="00BE1EF0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5B8CD508" w14:textId="7D8905BC" w:rsidR="003E0670" w:rsidRPr="009F068A" w:rsidRDefault="003E0670" w:rsidP="003E067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4D58B7E" w14:textId="5CB140BE" w:rsidR="003E0670" w:rsidRPr="009F068A" w:rsidRDefault="003E0670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Unzen, Azuma, </w:t>
            </w:r>
            <w:r w:rsidRPr="009F068A">
              <w:rPr>
                <w:rFonts w:eastAsia="Yu Mincho" w:cs="Times New Roman"/>
                <w:bCs/>
                <w:sz w:val="16"/>
                <w:szCs w:val="16"/>
              </w:rPr>
              <w:t>Nagasaki</w:t>
            </w:r>
          </w:p>
        </w:tc>
        <w:tc>
          <w:tcPr>
            <w:tcW w:w="1474" w:type="dxa"/>
            <w:shd w:val="clear" w:color="auto" w:fill="F2F2F2" w:themeFill="background1" w:themeFillShade="F2"/>
            <w:vAlign w:val="center"/>
          </w:tcPr>
          <w:p w14:paraId="4F5536B7" w14:textId="2F382045" w:rsidR="003E0670" w:rsidRPr="00E5310D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E0CFB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5" w:type="dxa"/>
            <w:shd w:val="clear" w:color="auto" w:fill="F2F2F2" w:themeFill="background1" w:themeFillShade="F2"/>
            <w:vAlign w:val="center"/>
          </w:tcPr>
          <w:p w14:paraId="1320F16F" w14:textId="69F784EA" w:rsidR="003E0670" w:rsidRPr="00E5310D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E0CFB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3E0670" w14:paraId="55383F7D" w14:textId="77777777" w:rsidTr="004F6638">
        <w:trPr>
          <w:trHeight w:val="255"/>
        </w:trPr>
        <w:tc>
          <w:tcPr>
            <w:tcW w:w="421" w:type="dxa"/>
            <w:vAlign w:val="center"/>
          </w:tcPr>
          <w:p w14:paraId="5B88CCEC" w14:textId="19C3D99C" w:rsidR="003E0670" w:rsidRPr="00F82BDE" w:rsidRDefault="003E0670" w:rsidP="003E0670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3</w:t>
            </w:r>
            <w:r w:rsidRPr="00F82BDE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7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2A2A67E1" w14:textId="4AA9EBC6" w:rsidR="003E0670" w:rsidRPr="00BE1EF0" w:rsidRDefault="003E0670" w:rsidP="003E067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 w:hint="eastAsia"/>
                <w:sz w:val="16"/>
                <w:szCs w:val="16"/>
              </w:rPr>
              <w:t>N</w:t>
            </w:r>
            <w:r w:rsidRPr="00BE1EF0">
              <w:rPr>
                <w:rFonts w:eastAsia="Yu Mincho" w:cs="Times New Roman"/>
                <w:sz w:val="16"/>
                <w:szCs w:val="16"/>
              </w:rPr>
              <w:t>UA12P-3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37DFFD07" w14:textId="7EF86D03" w:rsidR="003E0670" w:rsidRPr="00BE1EF0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26FACAAA" w14:textId="1B7B11EA" w:rsidR="003E0670" w:rsidRPr="00BE1EF0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7E3D9C6B" w14:textId="5B6B015E" w:rsidR="003E0670" w:rsidRPr="00BE1EF0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vAlign w:val="center"/>
          </w:tcPr>
          <w:p w14:paraId="1CA6ABB6" w14:textId="0CADE740" w:rsidR="003E0670" w:rsidRPr="009F068A" w:rsidRDefault="003E0670" w:rsidP="003E067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41161BE4" w14:textId="7EAB3B3F" w:rsidR="003E0670" w:rsidRPr="009F068A" w:rsidRDefault="003E0670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Unzen, Azuma, </w:t>
            </w:r>
            <w:r w:rsidRPr="009F068A">
              <w:rPr>
                <w:rFonts w:eastAsia="Yu Mincho" w:cs="Times New Roman"/>
                <w:bCs/>
                <w:sz w:val="16"/>
                <w:szCs w:val="16"/>
              </w:rPr>
              <w:t>Nagasaki</w:t>
            </w:r>
          </w:p>
        </w:tc>
        <w:tc>
          <w:tcPr>
            <w:tcW w:w="1474" w:type="dxa"/>
            <w:vAlign w:val="center"/>
          </w:tcPr>
          <w:p w14:paraId="0838CB34" w14:textId="173AC24C" w:rsidR="003E0670" w:rsidRPr="00E5310D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E0CFB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5" w:type="dxa"/>
            <w:vAlign w:val="center"/>
          </w:tcPr>
          <w:p w14:paraId="05D84769" w14:textId="57B3074F" w:rsidR="003E0670" w:rsidRPr="00E5310D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E0CFB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3E0670" w14:paraId="18E1F943" w14:textId="77777777" w:rsidTr="004F6638">
        <w:trPr>
          <w:trHeight w:val="255"/>
        </w:trPr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03874933" w14:textId="31F834BF" w:rsidR="003E0670" w:rsidRPr="00F82BDE" w:rsidRDefault="003E0670" w:rsidP="003E0670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3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8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80FEAA3" w14:textId="73C6E152" w:rsidR="003E0670" w:rsidRPr="00BE1EF0" w:rsidRDefault="003E0670" w:rsidP="003E067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 w:hint="eastAsia"/>
                <w:sz w:val="16"/>
                <w:szCs w:val="16"/>
              </w:rPr>
              <w:t>K</w:t>
            </w:r>
            <w:r w:rsidRPr="00BE1EF0">
              <w:rPr>
                <w:rFonts w:eastAsia="Yu Mincho" w:cs="Times New Roman"/>
                <w:sz w:val="16"/>
                <w:szCs w:val="16"/>
              </w:rPr>
              <w:t>SH12P-1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5A96980" w14:textId="3320584E" w:rsidR="003E0670" w:rsidRPr="00BE1EF0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F4117C3" w14:textId="7AE8640D" w:rsidR="003E0670" w:rsidRPr="00BE1EF0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F395987" w14:textId="40533E02" w:rsidR="003E0670" w:rsidRPr="00BE1EF0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762C40AB" w14:textId="068D2FBC" w:rsidR="003E0670" w:rsidRPr="009F068A" w:rsidRDefault="003E0670" w:rsidP="003E067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AB9DBE8" w14:textId="045B8EAB" w:rsidR="003E0670" w:rsidRPr="00907B90" w:rsidRDefault="00907B90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07B90">
              <w:rPr>
                <w:rFonts w:eastAsia="Yu Mincho" w:cs="Times New Roman"/>
                <w:sz w:val="13"/>
                <w:szCs w:val="13"/>
              </w:rPr>
              <w:t xml:space="preserve">Hayashibaru, Shichijo, Kikuchi, </w:t>
            </w:r>
            <w:r w:rsidR="003E0670" w:rsidRPr="00907B90">
              <w:rPr>
                <w:rFonts w:eastAsia="Yu Mincho" w:cs="Times New Roman" w:hint="eastAsia"/>
                <w:sz w:val="13"/>
                <w:szCs w:val="13"/>
              </w:rPr>
              <w:t>K</w:t>
            </w:r>
            <w:r w:rsidR="003E0670" w:rsidRPr="00907B90">
              <w:rPr>
                <w:rFonts w:eastAsia="Yu Mincho" w:cs="Times New Roman"/>
                <w:sz w:val="13"/>
                <w:szCs w:val="13"/>
              </w:rPr>
              <w:t>umamoto</w:t>
            </w:r>
          </w:p>
        </w:tc>
        <w:tc>
          <w:tcPr>
            <w:tcW w:w="1474" w:type="dxa"/>
            <w:shd w:val="clear" w:color="auto" w:fill="F2F2F2" w:themeFill="background1" w:themeFillShade="F2"/>
            <w:vAlign w:val="center"/>
          </w:tcPr>
          <w:p w14:paraId="67360974" w14:textId="443C9F2C" w:rsidR="003E0670" w:rsidRPr="00E5310D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E0CFB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5" w:type="dxa"/>
            <w:shd w:val="clear" w:color="auto" w:fill="F2F2F2" w:themeFill="background1" w:themeFillShade="F2"/>
            <w:vAlign w:val="center"/>
          </w:tcPr>
          <w:p w14:paraId="1F158D7F" w14:textId="0A2C36AC" w:rsidR="003E0670" w:rsidRPr="00E5310D" w:rsidRDefault="003E0670" w:rsidP="003E067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E0CFB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907B90" w14:paraId="214FD6FA" w14:textId="77777777" w:rsidTr="004F6638">
        <w:trPr>
          <w:trHeight w:val="255"/>
        </w:trPr>
        <w:tc>
          <w:tcPr>
            <w:tcW w:w="421" w:type="dxa"/>
            <w:vAlign w:val="center"/>
          </w:tcPr>
          <w:p w14:paraId="40853ACE" w14:textId="66CBD277" w:rsidR="00907B90" w:rsidRPr="00F82BDE" w:rsidRDefault="00907B90" w:rsidP="00907B90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3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9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522DD158" w14:textId="2FBEF130" w:rsidR="00907B90" w:rsidRPr="00BE1EF0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 w:hint="eastAsia"/>
                <w:sz w:val="16"/>
                <w:szCs w:val="16"/>
              </w:rPr>
              <w:t>K</w:t>
            </w:r>
            <w:r w:rsidRPr="00BE1EF0">
              <w:rPr>
                <w:rFonts w:eastAsia="Yu Mincho" w:cs="Times New Roman"/>
                <w:sz w:val="16"/>
                <w:szCs w:val="16"/>
              </w:rPr>
              <w:t>SH12P-2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42C4F502" w14:textId="547EB329" w:rsidR="00907B90" w:rsidRPr="00BE1EF0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18F837FA" w14:textId="1BABFCF8" w:rsidR="00907B90" w:rsidRPr="00BE1EF0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05883B07" w14:textId="30147E1A" w:rsidR="00907B90" w:rsidRPr="00BE1EF0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vAlign w:val="center"/>
          </w:tcPr>
          <w:p w14:paraId="564D40C7" w14:textId="716CFC96" w:rsidR="00907B90" w:rsidRPr="009F068A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6CBAE5D6" w14:textId="44200A00" w:rsidR="00907B90" w:rsidRPr="009F068A" w:rsidRDefault="00907B90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07B90">
              <w:rPr>
                <w:rFonts w:eastAsia="Yu Mincho" w:cs="Times New Roman"/>
                <w:sz w:val="13"/>
                <w:szCs w:val="13"/>
              </w:rPr>
              <w:t xml:space="preserve">Hayashibaru, Shichijo, Kikuchi, </w:t>
            </w:r>
            <w:r w:rsidRPr="00907B90">
              <w:rPr>
                <w:rFonts w:eastAsia="Yu Mincho" w:cs="Times New Roman" w:hint="eastAsia"/>
                <w:sz w:val="13"/>
                <w:szCs w:val="13"/>
              </w:rPr>
              <w:t>K</w:t>
            </w:r>
            <w:r w:rsidRPr="00907B90">
              <w:rPr>
                <w:rFonts w:eastAsia="Yu Mincho" w:cs="Times New Roman"/>
                <w:sz w:val="13"/>
                <w:szCs w:val="13"/>
              </w:rPr>
              <w:t>umamoto</w:t>
            </w:r>
          </w:p>
        </w:tc>
        <w:tc>
          <w:tcPr>
            <w:tcW w:w="1474" w:type="dxa"/>
            <w:vAlign w:val="center"/>
          </w:tcPr>
          <w:p w14:paraId="591030E3" w14:textId="64B33259" w:rsidR="00907B90" w:rsidRPr="00E5310D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E0CFB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5" w:type="dxa"/>
            <w:vAlign w:val="center"/>
          </w:tcPr>
          <w:p w14:paraId="5D304EE7" w14:textId="5D3A1736" w:rsidR="00907B90" w:rsidRPr="00E5310D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E0CFB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907B90" w14:paraId="416E7A05" w14:textId="77777777" w:rsidTr="004F6638">
        <w:trPr>
          <w:trHeight w:val="255"/>
        </w:trPr>
        <w:tc>
          <w:tcPr>
            <w:tcW w:w="421" w:type="dxa"/>
            <w:shd w:val="clear" w:color="auto" w:fill="F2F2F2" w:themeFill="background1" w:themeFillShade="F2"/>
            <w:vAlign w:val="center"/>
          </w:tcPr>
          <w:p w14:paraId="79ADF743" w14:textId="648E1330" w:rsidR="00907B90" w:rsidRPr="00F82BDE" w:rsidRDefault="00907B90" w:rsidP="00907B90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4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1F3AD7E" w14:textId="4B379594" w:rsidR="00907B90" w:rsidRPr="00BE1EF0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/>
                <w:sz w:val="16"/>
                <w:szCs w:val="16"/>
              </w:rPr>
              <w:t>YKO12P-1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C5380D5" w14:textId="1D367447" w:rsidR="00907B90" w:rsidRPr="00BE1EF0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A823ED9" w14:textId="4D17908C" w:rsidR="00907B90" w:rsidRPr="00BE1EF0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1B1F203" w14:textId="1C113303" w:rsidR="00907B90" w:rsidRPr="00BE1EF0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229E1523" w14:textId="7D22F6A8" w:rsidR="00907B90" w:rsidRPr="009F068A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59DB477" w14:textId="2A8874CC" w:rsidR="00907B90" w:rsidRPr="009F068A" w:rsidRDefault="00907B90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sz w:val="16"/>
                <w:szCs w:val="16"/>
              </w:rPr>
              <w:t xml:space="preserve">Oda, Kikuka, Yamaga, </w:t>
            </w:r>
            <w:r w:rsidRPr="009F068A">
              <w:rPr>
                <w:rFonts w:eastAsia="Yu Mincho" w:cs="Times New Roman" w:hint="eastAsia"/>
                <w:sz w:val="16"/>
                <w:szCs w:val="16"/>
              </w:rPr>
              <w:t>K</w:t>
            </w:r>
            <w:r w:rsidRPr="009F068A">
              <w:rPr>
                <w:rFonts w:eastAsia="Yu Mincho" w:cs="Times New Roman"/>
                <w:sz w:val="16"/>
                <w:szCs w:val="16"/>
              </w:rPr>
              <w:t>umamoto</w:t>
            </w:r>
          </w:p>
        </w:tc>
        <w:tc>
          <w:tcPr>
            <w:tcW w:w="1474" w:type="dxa"/>
            <w:shd w:val="clear" w:color="auto" w:fill="F2F2F2" w:themeFill="background1" w:themeFillShade="F2"/>
            <w:vAlign w:val="center"/>
          </w:tcPr>
          <w:p w14:paraId="2E20EE0E" w14:textId="499F7897" w:rsidR="00907B90" w:rsidRPr="00E5310D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E0CFB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5" w:type="dxa"/>
            <w:shd w:val="clear" w:color="auto" w:fill="F2F2F2" w:themeFill="background1" w:themeFillShade="F2"/>
            <w:vAlign w:val="center"/>
          </w:tcPr>
          <w:p w14:paraId="40596B19" w14:textId="18994B56" w:rsidR="00907B90" w:rsidRPr="00E5310D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E0CFB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907B90" w14:paraId="15DDE881" w14:textId="77777777" w:rsidTr="004F6638">
        <w:trPr>
          <w:trHeight w:val="255"/>
        </w:trPr>
        <w:tc>
          <w:tcPr>
            <w:tcW w:w="421" w:type="dxa"/>
            <w:vAlign w:val="center"/>
          </w:tcPr>
          <w:p w14:paraId="56514EF7" w14:textId="71EB4490" w:rsidR="00907B90" w:rsidRPr="00F82BDE" w:rsidRDefault="00907B90" w:rsidP="00907B90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4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1</w:t>
            </w:r>
          </w:p>
        </w:tc>
        <w:tc>
          <w:tcPr>
            <w:tcW w:w="976" w:type="dxa"/>
            <w:tcBorders>
              <w:top w:val="nil"/>
            </w:tcBorders>
            <w:vAlign w:val="center"/>
          </w:tcPr>
          <w:p w14:paraId="084F4675" w14:textId="2E72321F" w:rsidR="00907B90" w:rsidRPr="00BE1EF0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/>
                <w:sz w:val="16"/>
                <w:szCs w:val="16"/>
              </w:rPr>
              <w:t>YKO12P-2</w:t>
            </w:r>
          </w:p>
        </w:tc>
        <w:tc>
          <w:tcPr>
            <w:tcW w:w="777" w:type="dxa"/>
            <w:tcBorders>
              <w:top w:val="nil"/>
            </w:tcBorders>
            <w:vAlign w:val="center"/>
          </w:tcPr>
          <w:p w14:paraId="644E991E" w14:textId="5ADEBFFF" w:rsidR="00907B90" w:rsidRPr="00BE1EF0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</w:tcBorders>
            <w:vAlign w:val="center"/>
          </w:tcPr>
          <w:p w14:paraId="365510F4" w14:textId="2E788589" w:rsidR="00907B90" w:rsidRPr="00BE1EF0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</w:tcBorders>
            <w:vAlign w:val="center"/>
          </w:tcPr>
          <w:p w14:paraId="7878408C" w14:textId="60A7A1D3" w:rsidR="00907B90" w:rsidRPr="00BE1EF0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vAlign w:val="center"/>
          </w:tcPr>
          <w:p w14:paraId="385127E1" w14:textId="415D8816" w:rsidR="00907B90" w:rsidRPr="009F068A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7" w:type="dxa"/>
            <w:tcBorders>
              <w:top w:val="nil"/>
            </w:tcBorders>
            <w:vAlign w:val="center"/>
          </w:tcPr>
          <w:p w14:paraId="1C73C7AB" w14:textId="7347B80A" w:rsidR="00907B90" w:rsidRPr="009F068A" w:rsidRDefault="00907B90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sz w:val="16"/>
                <w:szCs w:val="16"/>
              </w:rPr>
              <w:t xml:space="preserve">Oda, Kikuka, Yamaga, </w:t>
            </w:r>
            <w:r w:rsidRPr="009F068A">
              <w:rPr>
                <w:rFonts w:eastAsia="Yu Mincho" w:cs="Times New Roman" w:hint="eastAsia"/>
                <w:sz w:val="16"/>
                <w:szCs w:val="16"/>
              </w:rPr>
              <w:t>K</w:t>
            </w:r>
            <w:r w:rsidRPr="009F068A">
              <w:rPr>
                <w:rFonts w:eastAsia="Yu Mincho" w:cs="Times New Roman"/>
                <w:sz w:val="16"/>
                <w:szCs w:val="16"/>
              </w:rPr>
              <w:t>umamoto</w:t>
            </w:r>
          </w:p>
        </w:tc>
        <w:tc>
          <w:tcPr>
            <w:tcW w:w="1474" w:type="dxa"/>
            <w:vAlign w:val="center"/>
          </w:tcPr>
          <w:p w14:paraId="20BFB84D" w14:textId="05E22727" w:rsidR="00907B90" w:rsidRPr="00E5310D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E0CFB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5" w:type="dxa"/>
            <w:vAlign w:val="center"/>
          </w:tcPr>
          <w:p w14:paraId="760E18E4" w14:textId="4BEBD81D" w:rsidR="00907B90" w:rsidRPr="00E5310D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E0CFB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907B90" w14:paraId="4FDA130F" w14:textId="77777777" w:rsidTr="004F6638">
        <w:trPr>
          <w:trHeight w:val="255"/>
        </w:trPr>
        <w:tc>
          <w:tcPr>
            <w:tcW w:w="421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921378A" w14:textId="7589993C" w:rsidR="00907B90" w:rsidRPr="00F82BDE" w:rsidRDefault="00907B90" w:rsidP="00907B90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4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2</w:t>
            </w:r>
          </w:p>
        </w:tc>
        <w:tc>
          <w:tcPr>
            <w:tcW w:w="976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A5C8B24" w14:textId="6DF9A38E" w:rsidR="00907B90" w:rsidRPr="00BE1EF0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E1EF0">
              <w:rPr>
                <w:rFonts w:eastAsia="Yu Mincho" w:cs="Times New Roman"/>
                <w:sz w:val="16"/>
                <w:szCs w:val="16"/>
              </w:rPr>
              <w:t>YKS12P-1</w:t>
            </w:r>
          </w:p>
        </w:tc>
        <w:tc>
          <w:tcPr>
            <w:tcW w:w="777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B52AE08" w14:textId="19F7F951" w:rsidR="00907B90" w:rsidRPr="00BE1EF0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DEB4D77" w14:textId="59244DD9" w:rsidR="00907B90" w:rsidRPr="00BE1EF0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7077891" w14:textId="60CB6B3A" w:rsidR="00907B90" w:rsidRPr="00BE1EF0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BE1EF0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4A91E35" w14:textId="3C3A93FA" w:rsidR="00907B90" w:rsidRPr="009F068A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7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6F88E54" w14:textId="3616F06D" w:rsidR="00907B90" w:rsidRPr="00907B90" w:rsidRDefault="00907B90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4"/>
                <w:szCs w:val="14"/>
                <w:lang w:eastAsia="ja-JP"/>
              </w:rPr>
            </w:pPr>
            <w:r w:rsidRPr="00907B90">
              <w:rPr>
                <w:rFonts w:eastAsia="Yu Mincho" w:cs="Times New Roman"/>
                <w:sz w:val="14"/>
                <w:szCs w:val="14"/>
              </w:rPr>
              <w:t xml:space="preserve">Shiimochi, Kahoku, Yamaga, </w:t>
            </w:r>
            <w:r w:rsidRPr="00907B90">
              <w:rPr>
                <w:rFonts w:eastAsia="Yu Mincho" w:cs="Times New Roman" w:hint="eastAsia"/>
                <w:sz w:val="14"/>
                <w:szCs w:val="14"/>
              </w:rPr>
              <w:t>K</w:t>
            </w:r>
            <w:r w:rsidRPr="00907B90">
              <w:rPr>
                <w:rFonts w:eastAsia="Yu Mincho" w:cs="Times New Roman"/>
                <w:sz w:val="14"/>
                <w:szCs w:val="14"/>
              </w:rPr>
              <w:t>umamoto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878F365" w14:textId="5004C507" w:rsidR="00907B90" w:rsidRPr="00E5310D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E0CFB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5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31E6373" w14:textId="31CEC161" w:rsidR="00907B90" w:rsidRPr="00E5310D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E0CFB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bookmarkEnd w:id="3"/>
    </w:tbl>
    <w:p w14:paraId="3257BC8A" w14:textId="1D03AA0A" w:rsidR="00634617" w:rsidRDefault="00634617">
      <w:pPr>
        <w:spacing w:before="0" w:after="200" w:line="276" w:lineRule="auto"/>
        <w:rPr>
          <w:rFonts w:eastAsia="Yu Mincho" w:cs="Times New Roman"/>
          <w:kern w:val="2"/>
          <w:lang w:eastAsia="ja-JP"/>
        </w:rPr>
      </w:pPr>
    </w:p>
    <w:tbl>
      <w:tblPr>
        <w:tblStyle w:val="TableGrid"/>
        <w:tblpPr w:leftFromText="142" w:rightFromText="142" w:vertAnchor="text" w:tblpY="1"/>
        <w:tblOverlap w:val="never"/>
        <w:tblW w:w="9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"/>
        <w:gridCol w:w="976"/>
        <w:gridCol w:w="777"/>
        <w:gridCol w:w="777"/>
        <w:gridCol w:w="777"/>
        <w:gridCol w:w="624"/>
        <w:gridCol w:w="2516"/>
        <w:gridCol w:w="1472"/>
        <w:gridCol w:w="1473"/>
        <w:gridCol w:w="7"/>
      </w:tblGrid>
      <w:tr w:rsidR="005B03BE" w14:paraId="126504D9" w14:textId="77777777" w:rsidTr="00FB2423">
        <w:trPr>
          <w:trHeight w:val="255"/>
        </w:trPr>
        <w:tc>
          <w:tcPr>
            <w:tcW w:w="418" w:type="dxa"/>
            <w:vMerge w:val="restart"/>
            <w:tcBorders>
              <w:top w:val="single" w:sz="12" w:space="0" w:color="auto"/>
            </w:tcBorders>
            <w:vAlign w:val="center"/>
          </w:tcPr>
          <w:p w14:paraId="335FE20A" w14:textId="77777777" w:rsidR="005B03BE" w:rsidRPr="003F6E3A" w:rsidRDefault="005B03BE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b/>
                <w:bCs/>
                <w:kern w:val="2"/>
                <w:sz w:val="18"/>
                <w:szCs w:val="18"/>
                <w:lang w:eastAsia="ja-JP"/>
              </w:rPr>
            </w:pPr>
            <w:bookmarkStart w:id="4" w:name="_Hlk51167653"/>
            <w:bookmarkStart w:id="5" w:name="_Hlk51169113"/>
          </w:p>
        </w:tc>
        <w:tc>
          <w:tcPr>
            <w:tcW w:w="976" w:type="dxa"/>
            <w:vMerge w:val="restart"/>
            <w:tcBorders>
              <w:top w:val="single" w:sz="12" w:space="0" w:color="auto"/>
            </w:tcBorders>
            <w:vAlign w:val="bottom"/>
          </w:tcPr>
          <w:p w14:paraId="006F616B" w14:textId="25884FAF" w:rsidR="005B03BE" w:rsidRPr="003F6E3A" w:rsidRDefault="005B03BE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b/>
                <w:bCs/>
                <w:kern w:val="2"/>
                <w:sz w:val="18"/>
                <w:szCs w:val="18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S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train</w:t>
            </w:r>
          </w:p>
        </w:tc>
        <w:tc>
          <w:tcPr>
            <w:tcW w:w="2331" w:type="dxa"/>
            <w:gridSpan w:val="3"/>
            <w:tcBorders>
              <w:top w:val="single" w:sz="12" w:space="0" w:color="auto"/>
              <w:bottom w:val="single" w:sz="8" w:space="0" w:color="auto"/>
            </w:tcBorders>
            <w:vAlign w:val="bottom"/>
          </w:tcPr>
          <w:p w14:paraId="4BF8F9CC" w14:textId="4F5FEEDA" w:rsidR="005B03BE" w:rsidRPr="00F82BDE" w:rsidRDefault="005B03BE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V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iruses</w:t>
            </w:r>
          </w:p>
        </w:tc>
        <w:tc>
          <w:tcPr>
            <w:tcW w:w="624" w:type="dxa"/>
            <w:vMerge w:val="restart"/>
            <w:tcBorders>
              <w:top w:val="single" w:sz="12" w:space="0" w:color="auto"/>
            </w:tcBorders>
            <w:vAlign w:val="bottom"/>
          </w:tcPr>
          <w:p w14:paraId="2993DC3B" w14:textId="765437CC" w:rsidR="005B03BE" w:rsidRPr="00F82BDE" w:rsidRDefault="005B03BE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</w:pPr>
            <w:r w:rsidRPr="007C5B41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Y</w:t>
            </w:r>
            <w:r w:rsidRPr="007C5B41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ear</w:t>
            </w:r>
          </w:p>
        </w:tc>
        <w:tc>
          <w:tcPr>
            <w:tcW w:w="2516" w:type="dxa"/>
            <w:vMerge w:val="restart"/>
            <w:tcBorders>
              <w:top w:val="single" w:sz="12" w:space="0" w:color="auto"/>
            </w:tcBorders>
            <w:vAlign w:val="bottom"/>
          </w:tcPr>
          <w:p w14:paraId="28748F90" w14:textId="142779D6" w:rsidR="005B03BE" w:rsidRPr="00F82BDE" w:rsidRDefault="005B03BE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L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ocation</w:t>
            </w:r>
            <w:r w:rsidR="00FB2423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, prefecture</w:t>
            </w:r>
          </w:p>
        </w:tc>
        <w:tc>
          <w:tcPr>
            <w:tcW w:w="2952" w:type="dxa"/>
            <w:gridSpan w:val="3"/>
            <w:tcBorders>
              <w:top w:val="single" w:sz="12" w:space="0" w:color="auto"/>
              <w:bottom w:val="single" w:sz="8" w:space="0" w:color="auto"/>
            </w:tcBorders>
            <w:vAlign w:val="bottom"/>
          </w:tcPr>
          <w:p w14:paraId="1AB44FC5" w14:textId="77777777" w:rsidR="005B03BE" w:rsidRPr="00F82BDE" w:rsidRDefault="005B03BE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A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ccession no.</w:t>
            </w:r>
          </w:p>
        </w:tc>
      </w:tr>
      <w:tr w:rsidR="005B03BE" w14:paraId="68BA6D98" w14:textId="77777777" w:rsidTr="00FB2423">
        <w:trPr>
          <w:trHeight w:val="255"/>
        </w:trPr>
        <w:tc>
          <w:tcPr>
            <w:tcW w:w="418" w:type="dxa"/>
            <w:vMerge/>
            <w:tcBorders>
              <w:bottom w:val="single" w:sz="12" w:space="0" w:color="auto"/>
            </w:tcBorders>
            <w:vAlign w:val="center"/>
          </w:tcPr>
          <w:p w14:paraId="4877A8DC" w14:textId="77777777" w:rsidR="005B03BE" w:rsidRDefault="005B03BE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lang w:eastAsia="ja-JP"/>
              </w:rPr>
            </w:pPr>
          </w:p>
        </w:tc>
        <w:tc>
          <w:tcPr>
            <w:tcW w:w="976" w:type="dxa"/>
            <w:vMerge/>
            <w:tcBorders>
              <w:bottom w:val="single" w:sz="12" w:space="0" w:color="auto"/>
            </w:tcBorders>
            <w:vAlign w:val="center"/>
          </w:tcPr>
          <w:p w14:paraId="3195EA52" w14:textId="77777777" w:rsidR="005B03BE" w:rsidRDefault="005B03BE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lang w:eastAsia="ja-JP"/>
              </w:rPr>
            </w:pPr>
          </w:p>
        </w:tc>
        <w:tc>
          <w:tcPr>
            <w:tcW w:w="777" w:type="dxa"/>
            <w:tcBorders>
              <w:top w:val="single" w:sz="8" w:space="0" w:color="auto"/>
              <w:bottom w:val="single" w:sz="12" w:space="0" w:color="auto"/>
            </w:tcBorders>
            <w:vAlign w:val="bottom"/>
          </w:tcPr>
          <w:p w14:paraId="5F4B22EE" w14:textId="77777777" w:rsidR="005B03BE" w:rsidRPr="00F82BDE" w:rsidRDefault="005B03BE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M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oV2</w:t>
            </w:r>
          </w:p>
        </w:tc>
        <w:tc>
          <w:tcPr>
            <w:tcW w:w="777" w:type="dxa"/>
            <w:tcBorders>
              <w:top w:val="single" w:sz="8" w:space="0" w:color="auto"/>
              <w:bottom w:val="single" w:sz="12" w:space="0" w:color="auto"/>
            </w:tcBorders>
            <w:vAlign w:val="bottom"/>
          </w:tcPr>
          <w:p w14:paraId="6087E7D0" w14:textId="77777777" w:rsidR="005B03BE" w:rsidRPr="00F82BDE" w:rsidRDefault="005B03BE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M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oCV1</w:t>
            </w:r>
          </w:p>
        </w:tc>
        <w:tc>
          <w:tcPr>
            <w:tcW w:w="777" w:type="dxa"/>
            <w:tcBorders>
              <w:top w:val="single" w:sz="8" w:space="0" w:color="auto"/>
              <w:bottom w:val="single" w:sz="12" w:space="0" w:color="auto"/>
            </w:tcBorders>
            <w:vAlign w:val="bottom"/>
          </w:tcPr>
          <w:p w14:paraId="58D51138" w14:textId="77777777" w:rsidR="005B03BE" w:rsidRPr="00F82BDE" w:rsidRDefault="005B03BE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M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oPV1</w:t>
            </w:r>
          </w:p>
        </w:tc>
        <w:tc>
          <w:tcPr>
            <w:tcW w:w="624" w:type="dxa"/>
            <w:vMerge/>
            <w:tcBorders>
              <w:bottom w:val="single" w:sz="12" w:space="0" w:color="auto"/>
            </w:tcBorders>
            <w:vAlign w:val="center"/>
          </w:tcPr>
          <w:p w14:paraId="01027873" w14:textId="77777777" w:rsidR="005B03BE" w:rsidRPr="00F82BDE" w:rsidRDefault="005B03BE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</w:p>
        </w:tc>
        <w:tc>
          <w:tcPr>
            <w:tcW w:w="2516" w:type="dxa"/>
            <w:vMerge/>
            <w:tcBorders>
              <w:bottom w:val="single" w:sz="12" w:space="0" w:color="auto"/>
            </w:tcBorders>
            <w:vAlign w:val="center"/>
          </w:tcPr>
          <w:p w14:paraId="56D384DB" w14:textId="77777777" w:rsidR="005B03BE" w:rsidRPr="00F82BDE" w:rsidRDefault="005B03BE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</w:p>
        </w:tc>
        <w:tc>
          <w:tcPr>
            <w:tcW w:w="1472" w:type="dxa"/>
            <w:tcBorders>
              <w:top w:val="single" w:sz="8" w:space="0" w:color="auto"/>
              <w:bottom w:val="single" w:sz="12" w:space="0" w:color="auto"/>
            </w:tcBorders>
            <w:vAlign w:val="bottom"/>
          </w:tcPr>
          <w:p w14:paraId="0B9C9E6E" w14:textId="77777777" w:rsidR="005B03BE" w:rsidRPr="00F82BDE" w:rsidRDefault="005B03BE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M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oV2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  <w:bottom w:val="single" w:sz="12" w:space="0" w:color="auto"/>
            </w:tcBorders>
            <w:vAlign w:val="bottom"/>
          </w:tcPr>
          <w:p w14:paraId="12768AE0" w14:textId="77777777" w:rsidR="005B03BE" w:rsidRPr="00F82BDE" w:rsidRDefault="005B03BE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M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oPV1</w:t>
            </w:r>
            <w:r w:rsidRPr="00E5310D">
              <w:rPr>
                <w:rFonts w:eastAsia="Yu Mincho" w:cs="Times New Roman"/>
                <w:kern w:val="2"/>
                <w:sz w:val="15"/>
                <w:szCs w:val="15"/>
                <w:lang w:eastAsia="ja-JP"/>
              </w:rPr>
              <w:t xml:space="preserve"> </w:t>
            </w:r>
          </w:p>
        </w:tc>
      </w:tr>
      <w:bookmarkEnd w:id="4"/>
      <w:tr w:rsidR="00907B90" w14:paraId="7B0E9DE9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tcBorders>
              <w:top w:val="single" w:sz="12" w:space="0" w:color="auto"/>
            </w:tcBorders>
            <w:vAlign w:val="center"/>
          </w:tcPr>
          <w:p w14:paraId="28ADC01C" w14:textId="38025DDC" w:rsidR="00907B90" w:rsidRPr="00F82BDE" w:rsidRDefault="00907B90" w:rsidP="00907B90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4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3</w:t>
            </w:r>
          </w:p>
        </w:tc>
        <w:tc>
          <w:tcPr>
            <w:tcW w:w="976" w:type="dxa"/>
            <w:tcBorders>
              <w:top w:val="single" w:sz="12" w:space="0" w:color="auto"/>
              <w:bottom w:val="nil"/>
            </w:tcBorders>
            <w:vAlign w:val="center"/>
          </w:tcPr>
          <w:p w14:paraId="2CAFB409" w14:textId="108CFD87" w:rsidR="00907B90" w:rsidRPr="009F068A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/>
                <w:sz w:val="16"/>
                <w:szCs w:val="16"/>
              </w:rPr>
              <w:t>YKS12P-2</w:t>
            </w:r>
          </w:p>
        </w:tc>
        <w:tc>
          <w:tcPr>
            <w:tcW w:w="777" w:type="dxa"/>
            <w:tcBorders>
              <w:top w:val="single" w:sz="12" w:space="0" w:color="auto"/>
              <w:bottom w:val="nil"/>
            </w:tcBorders>
            <w:vAlign w:val="center"/>
          </w:tcPr>
          <w:p w14:paraId="6B9A8A25" w14:textId="79336AED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single" w:sz="12" w:space="0" w:color="auto"/>
              <w:bottom w:val="nil"/>
            </w:tcBorders>
            <w:vAlign w:val="center"/>
          </w:tcPr>
          <w:p w14:paraId="22B29538" w14:textId="4499FBCF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single" w:sz="12" w:space="0" w:color="auto"/>
              <w:bottom w:val="nil"/>
            </w:tcBorders>
            <w:vAlign w:val="center"/>
          </w:tcPr>
          <w:p w14:paraId="38134ED9" w14:textId="625E1BD3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tcBorders>
              <w:top w:val="single" w:sz="12" w:space="0" w:color="auto"/>
            </w:tcBorders>
            <w:vAlign w:val="center"/>
          </w:tcPr>
          <w:p w14:paraId="57C4BBF0" w14:textId="77777777" w:rsidR="00907B90" w:rsidRPr="009F068A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single" w:sz="12" w:space="0" w:color="auto"/>
              <w:bottom w:val="nil"/>
            </w:tcBorders>
            <w:vAlign w:val="center"/>
          </w:tcPr>
          <w:p w14:paraId="316ACF9D" w14:textId="7066800E" w:rsidR="00907B90" w:rsidRPr="009F068A" w:rsidRDefault="00907B90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07B90">
              <w:rPr>
                <w:rFonts w:eastAsia="Yu Mincho" w:cs="Times New Roman"/>
                <w:sz w:val="14"/>
                <w:szCs w:val="14"/>
              </w:rPr>
              <w:t xml:space="preserve">Shiimochi, Kahoku, Yamaga, </w:t>
            </w:r>
            <w:r w:rsidRPr="00907B90">
              <w:rPr>
                <w:rFonts w:eastAsia="Yu Mincho" w:cs="Times New Roman" w:hint="eastAsia"/>
                <w:sz w:val="14"/>
                <w:szCs w:val="14"/>
              </w:rPr>
              <w:t>K</w:t>
            </w:r>
            <w:r w:rsidRPr="00907B90">
              <w:rPr>
                <w:rFonts w:eastAsia="Yu Mincho" w:cs="Times New Roman"/>
                <w:sz w:val="14"/>
                <w:szCs w:val="14"/>
              </w:rPr>
              <w:t>umamoto</w:t>
            </w:r>
          </w:p>
        </w:tc>
        <w:tc>
          <w:tcPr>
            <w:tcW w:w="1472" w:type="dxa"/>
            <w:tcBorders>
              <w:top w:val="single" w:sz="12" w:space="0" w:color="auto"/>
            </w:tcBorders>
            <w:vAlign w:val="center"/>
          </w:tcPr>
          <w:p w14:paraId="69AB8350" w14:textId="5183C8D9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784B61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tcBorders>
              <w:top w:val="single" w:sz="12" w:space="0" w:color="auto"/>
            </w:tcBorders>
            <w:vAlign w:val="center"/>
          </w:tcPr>
          <w:p w14:paraId="73D986A0" w14:textId="54A45892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784B61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907B90" w14:paraId="57D95028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7ACCE229" w14:textId="5F45FC20" w:rsidR="00907B90" w:rsidRPr="00F82BDE" w:rsidRDefault="00907B90" w:rsidP="00907B90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4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4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10D3C1A" w14:textId="0BE6EDDA" w:rsidR="00907B90" w:rsidRPr="009F068A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sz w:val="16"/>
                <w:szCs w:val="16"/>
              </w:rPr>
              <w:t>Y</w:t>
            </w:r>
            <w:r w:rsidRPr="009F068A">
              <w:rPr>
                <w:rFonts w:eastAsia="Yu Mincho" w:cs="Times New Roman"/>
                <w:sz w:val="16"/>
                <w:szCs w:val="16"/>
              </w:rPr>
              <w:t>KY12P-1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3C77901" w14:textId="4F5E4F82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679E0BF" w14:textId="701D109B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CAFE0DE" w14:textId="2612F71B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32528A8D" w14:textId="77777777" w:rsidR="00907B90" w:rsidRPr="009F068A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39A1E43" w14:textId="78B0BEE4" w:rsidR="00907B90" w:rsidRPr="00907B90" w:rsidRDefault="00907B90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5"/>
                <w:szCs w:val="15"/>
                <w:lang w:eastAsia="ja-JP"/>
              </w:rPr>
            </w:pPr>
            <w:r w:rsidRPr="00907B90">
              <w:rPr>
                <w:rFonts w:eastAsia="Yu Mincho" w:cs="Times New Roman"/>
                <w:sz w:val="15"/>
                <w:szCs w:val="15"/>
              </w:rPr>
              <w:t xml:space="preserve">Shicho, Kahoku, Yamaga, </w:t>
            </w:r>
            <w:r w:rsidRPr="00907B90">
              <w:rPr>
                <w:rFonts w:eastAsia="Yu Mincho" w:cs="Times New Roman" w:hint="eastAsia"/>
                <w:sz w:val="15"/>
                <w:szCs w:val="15"/>
              </w:rPr>
              <w:t>K</w:t>
            </w:r>
            <w:r w:rsidRPr="00907B90">
              <w:rPr>
                <w:rFonts w:eastAsia="Yu Mincho" w:cs="Times New Roman"/>
                <w:sz w:val="15"/>
                <w:szCs w:val="15"/>
              </w:rPr>
              <w:t>umamoto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6A87BE6A" w14:textId="47BCFCA1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784B61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74A0CCAF" w14:textId="3FE6C1CA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784B61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907B90" w14:paraId="592F554B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vAlign w:val="center"/>
          </w:tcPr>
          <w:p w14:paraId="46E4EEAA" w14:textId="108ADFCA" w:rsidR="00907B90" w:rsidRPr="00F82BDE" w:rsidRDefault="00907B90" w:rsidP="00907B90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4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5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57A4CB52" w14:textId="353F7473" w:rsidR="00907B90" w:rsidRPr="009F068A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sz w:val="16"/>
                <w:szCs w:val="16"/>
              </w:rPr>
              <w:t>Y</w:t>
            </w:r>
            <w:r w:rsidRPr="009F068A">
              <w:rPr>
                <w:rFonts w:eastAsia="Yu Mincho" w:cs="Times New Roman"/>
                <w:sz w:val="16"/>
                <w:szCs w:val="16"/>
              </w:rPr>
              <w:t>KY12P-2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6818E147" w14:textId="409E96C2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1D874E7E" w14:textId="1F0A630D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6ADAE840" w14:textId="6C86A3A4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vAlign w:val="center"/>
          </w:tcPr>
          <w:p w14:paraId="6B0CCD18" w14:textId="77777777" w:rsidR="00907B90" w:rsidRPr="009F068A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6524F6A5" w14:textId="17B092CF" w:rsidR="00907B90" w:rsidRPr="009F068A" w:rsidRDefault="00907B90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07B90">
              <w:rPr>
                <w:rFonts w:eastAsia="Yu Mincho" w:cs="Times New Roman"/>
                <w:sz w:val="15"/>
                <w:szCs w:val="15"/>
              </w:rPr>
              <w:t xml:space="preserve">Shicho, Kahoku, Yamaga, </w:t>
            </w:r>
            <w:r w:rsidRPr="00907B90">
              <w:rPr>
                <w:rFonts w:eastAsia="Yu Mincho" w:cs="Times New Roman" w:hint="eastAsia"/>
                <w:sz w:val="15"/>
                <w:szCs w:val="15"/>
              </w:rPr>
              <w:t>K</w:t>
            </w:r>
            <w:r w:rsidRPr="00907B90">
              <w:rPr>
                <w:rFonts w:eastAsia="Yu Mincho" w:cs="Times New Roman"/>
                <w:sz w:val="15"/>
                <w:szCs w:val="15"/>
              </w:rPr>
              <w:t>umamoto</w:t>
            </w:r>
          </w:p>
        </w:tc>
        <w:tc>
          <w:tcPr>
            <w:tcW w:w="1472" w:type="dxa"/>
            <w:tcBorders>
              <w:left w:val="nil"/>
            </w:tcBorders>
            <w:vAlign w:val="center"/>
          </w:tcPr>
          <w:p w14:paraId="56170B8E" w14:textId="3834977D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784B61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vAlign w:val="center"/>
          </w:tcPr>
          <w:p w14:paraId="4D232AD7" w14:textId="12A539AD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784B61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907B90" w14:paraId="519484FC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07E7FA43" w14:textId="3D886CA4" w:rsidR="00907B90" w:rsidRPr="00F82BDE" w:rsidRDefault="00907B90" w:rsidP="00907B90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4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6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97891E9" w14:textId="5E6338B7" w:rsidR="00907B90" w:rsidRPr="009F068A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/>
                <w:sz w:val="16"/>
                <w:szCs w:val="16"/>
              </w:rPr>
              <w:t>KNK12P-1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18292FA" w14:textId="4F683C12" w:rsidR="00907B90" w:rsidRPr="009F068A" w:rsidRDefault="00907B90" w:rsidP="00907B90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94D59EA" w14:textId="304A1709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77F185C" w14:textId="25628412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71D65DA8" w14:textId="77777777" w:rsidR="00907B90" w:rsidRPr="009F068A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7D3E6E0" w14:textId="08EFA925" w:rsidR="00907B90" w:rsidRPr="009F068A" w:rsidRDefault="00907B90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sz w:val="16"/>
                <w:szCs w:val="16"/>
              </w:rPr>
              <w:t xml:space="preserve">Wabu, Koshi, </w:t>
            </w:r>
            <w:r w:rsidRPr="009F068A">
              <w:rPr>
                <w:rFonts w:eastAsia="Yu Mincho" w:cs="Times New Roman" w:hint="eastAsia"/>
                <w:sz w:val="16"/>
                <w:szCs w:val="16"/>
              </w:rPr>
              <w:t>K</w:t>
            </w:r>
            <w:r w:rsidRPr="009F068A">
              <w:rPr>
                <w:rFonts w:eastAsia="Yu Mincho" w:cs="Times New Roman"/>
                <w:sz w:val="16"/>
                <w:szCs w:val="16"/>
              </w:rPr>
              <w:t>umamoto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274CE822" w14:textId="7A6CB8F9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F068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LC573914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4C722223" w14:textId="67A26CC6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E0CFB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907B90" w14:paraId="6CEAA420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vAlign w:val="center"/>
          </w:tcPr>
          <w:p w14:paraId="49BEA371" w14:textId="1FA87778" w:rsidR="00907B90" w:rsidRPr="00F82BDE" w:rsidRDefault="00907B90" w:rsidP="00907B90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4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7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31911578" w14:textId="1F83B5A0" w:rsidR="00907B90" w:rsidRPr="009F068A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/>
                <w:sz w:val="16"/>
                <w:szCs w:val="16"/>
              </w:rPr>
              <w:t>KNK12P-2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25F17A42" w14:textId="4F716B2C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3BEBEB67" w14:textId="4D295F82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64B29573" w14:textId="4741E6FA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vAlign w:val="center"/>
          </w:tcPr>
          <w:p w14:paraId="321C3E1C" w14:textId="77777777" w:rsidR="00907B90" w:rsidRPr="009F068A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00879024" w14:textId="51EDB32A" w:rsidR="00907B90" w:rsidRPr="009F068A" w:rsidRDefault="00DF56B2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sz w:val="16"/>
                <w:szCs w:val="16"/>
              </w:rPr>
              <w:t xml:space="preserve">Wabu, Koshi, </w:t>
            </w:r>
            <w:r w:rsidRPr="009F068A">
              <w:rPr>
                <w:rFonts w:eastAsia="Yu Mincho" w:cs="Times New Roman" w:hint="eastAsia"/>
                <w:sz w:val="16"/>
                <w:szCs w:val="16"/>
              </w:rPr>
              <w:t>K</w:t>
            </w:r>
            <w:r w:rsidRPr="009F068A">
              <w:rPr>
                <w:rFonts w:eastAsia="Yu Mincho" w:cs="Times New Roman"/>
                <w:sz w:val="16"/>
                <w:szCs w:val="16"/>
              </w:rPr>
              <w:t>umamoto</w:t>
            </w:r>
          </w:p>
        </w:tc>
        <w:tc>
          <w:tcPr>
            <w:tcW w:w="1472" w:type="dxa"/>
            <w:tcBorders>
              <w:left w:val="nil"/>
            </w:tcBorders>
            <w:vAlign w:val="center"/>
          </w:tcPr>
          <w:p w14:paraId="6BB171FE" w14:textId="3051D342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B742B7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vAlign w:val="center"/>
          </w:tcPr>
          <w:p w14:paraId="116F10F8" w14:textId="4E225F0C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B742B7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907B90" w14:paraId="36B10EF9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00A75C03" w14:textId="0C432D2F" w:rsidR="00907B90" w:rsidRPr="00F82BDE" w:rsidRDefault="00907B90" w:rsidP="00907B90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4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8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F818049" w14:textId="1ADB793E" w:rsidR="00907B90" w:rsidRPr="009F068A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sz w:val="16"/>
                <w:szCs w:val="16"/>
              </w:rPr>
              <w:t>O</w:t>
            </w:r>
            <w:r w:rsidRPr="009F068A">
              <w:rPr>
                <w:rFonts w:eastAsia="Yu Mincho" w:cs="Times New Roman"/>
                <w:sz w:val="16"/>
                <w:szCs w:val="16"/>
              </w:rPr>
              <w:t>H12P-1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62335E8" w14:textId="4646DC1D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FD7CBE6" w14:textId="27770F77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4B62B1A" w14:textId="241A8F1C" w:rsidR="00907B90" w:rsidRPr="009F068A" w:rsidRDefault="00907B90" w:rsidP="00907B90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0BA0863A" w14:textId="77777777" w:rsidR="00907B90" w:rsidRPr="009F068A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84A0343" w14:textId="2FAF782A" w:rsidR="00907B90" w:rsidRPr="009F068A" w:rsidRDefault="00DF56B2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sz w:val="16"/>
                <w:szCs w:val="16"/>
              </w:rPr>
              <w:t xml:space="preserve">Haizuka, Ozu, Kikuchi, </w:t>
            </w:r>
            <w:r w:rsidR="00907B90" w:rsidRPr="009F068A">
              <w:rPr>
                <w:rFonts w:eastAsia="Yu Mincho" w:cs="Times New Roman" w:hint="eastAsia"/>
                <w:sz w:val="16"/>
                <w:szCs w:val="16"/>
              </w:rPr>
              <w:t>K</w:t>
            </w:r>
            <w:r w:rsidR="00907B90" w:rsidRPr="009F068A">
              <w:rPr>
                <w:rFonts w:eastAsia="Yu Mincho" w:cs="Times New Roman"/>
                <w:sz w:val="16"/>
                <w:szCs w:val="16"/>
              </w:rPr>
              <w:t>umamoto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3A6BF0EA" w14:textId="17A5218F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E0CFB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5A061719" w14:textId="110B8CEE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F068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LC573943</w:t>
            </w:r>
          </w:p>
        </w:tc>
      </w:tr>
      <w:tr w:rsidR="00DF56B2" w14:paraId="1248DDDB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vAlign w:val="center"/>
          </w:tcPr>
          <w:p w14:paraId="419827B8" w14:textId="29430760" w:rsidR="00DF56B2" w:rsidRPr="00F82BDE" w:rsidRDefault="00DF56B2" w:rsidP="00DF56B2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4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9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05389FB4" w14:textId="70C70940" w:rsidR="00DF56B2" w:rsidRPr="009F068A" w:rsidRDefault="00DF56B2" w:rsidP="00DF56B2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sz w:val="16"/>
                <w:szCs w:val="16"/>
              </w:rPr>
              <w:t>O</w:t>
            </w:r>
            <w:r w:rsidRPr="009F068A">
              <w:rPr>
                <w:rFonts w:eastAsia="Yu Mincho" w:cs="Times New Roman"/>
                <w:sz w:val="16"/>
                <w:szCs w:val="16"/>
              </w:rPr>
              <w:t>H12P-2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68537868" w14:textId="35AF16A9" w:rsidR="00DF56B2" w:rsidRPr="009F068A" w:rsidRDefault="00DF56B2" w:rsidP="00DF56B2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653F1A93" w14:textId="1EB39180" w:rsidR="00DF56B2" w:rsidRPr="009F068A" w:rsidRDefault="00DF56B2" w:rsidP="00DF56B2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40EB6FB7" w14:textId="69E1A0E2" w:rsidR="00DF56B2" w:rsidRPr="009F068A" w:rsidRDefault="00DF56B2" w:rsidP="00DF56B2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vAlign w:val="center"/>
          </w:tcPr>
          <w:p w14:paraId="2329920E" w14:textId="77777777" w:rsidR="00DF56B2" w:rsidRPr="009F068A" w:rsidRDefault="00DF56B2" w:rsidP="00DF56B2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0CD4DD02" w14:textId="4380090B" w:rsidR="00DF56B2" w:rsidRPr="009F068A" w:rsidRDefault="00DF56B2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sz w:val="16"/>
                <w:szCs w:val="16"/>
              </w:rPr>
              <w:t xml:space="preserve">Haizuka, Ozu, Kikuchi, </w:t>
            </w:r>
            <w:r w:rsidRPr="009F068A">
              <w:rPr>
                <w:rFonts w:eastAsia="Yu Mincho" w:cs="Times New Roman" w:hint="eastAsia"/>
                <w:sz w:val="16"/>
                <w:szCs w:val="16"/>
              </w:rPr>
              <w:t>K</w:t>
            </w:r>
            <w:r w:rsidRPr="009F068A">
              <w:rPr>
                <w:rFonts w:eastAsia="Yu Mincho" w:cs="Times New Roman"/>
                <w:sz w:val="16"/>
                <w:szCs w:val="16"/>
              </w:rPr>
              <w:t>umamoto</w:t>
            </w:r>
          </w:p>
        </w:tc>
        <w:tc>
          <w:tcPr>
            <w:tcW w:w="1472" w:type="dxa"/>
            <w:tcBorders>
              <w:left w:val="nil"/>
            </w:tcBorders>
            <w:vAlign w:val="center"/>
          </w:tcPr>
          <w:p w14:paraId="5D2F58DC" w14:textId="2A5480CC" w:rsidR="00DF56B2" w:rsidRPr="009F068A" w:rsidRDefault="00DF56B2" w:rsidP="00DF56B2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F068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LC573915</w:t>
            </w:r>
          </w:p>
        </w:tc>
        <w:tc>
          <w:tcPr>
            <w:tcW w:w="1473" w:type="dxa"/>
            <w:vAlign w:val="center"/>
          </w:tcPr>
          <w:p w14:paraId="7C70E688" w14:textId="7657E208" w:rsidR="00DF56B2" w:rsidRPr="009F068A" w:rsidRDefault="00DF56B2" w:rsidP="00DF56B2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374588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907B90" w14:paraId="5DCCD851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1073C426" w14:textId="14DE2169" w:rsidR="00907B90" w:rsidRPr="00F82BDE" w:rsidRDefault="00907B90" w:rsidP="00907B90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5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4389203" w14:textId="1EBAD244" w:rsidR="00907B90" w:rsidRPr="009F068A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/>
                <w:sz w:val="16"/>
                <w:szCs w:val="16"/>
              </w:rPr>
              <w:t>KH12P-1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9465D5F" w14:textId="3E982551" w:rsidR="00907B90" w:rsidRPr="009F068A" w:rsidRDefault="00907B90" w:rsidP="00907B90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B78EF03" w14:textId="439536F2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9761656" w14:textId="4E69AFFD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2243CFB0" w14:textId="77777777" w:rsidR="00907B90" w:rsidRPr="009F068A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E8362BD" w14:textId="271C4131" w:rsidR="00907B90" w:rsidRPr="00DF56B2" w:rsidRDefault="00DF56B2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4"/>
                <w:szCs w:val="14"/>
                <w:lang w:eastAsia="ja-JP"/>
              </w:rPr>
            </w:pPr>
            <w:r w:rsidRPr="00DF56B2">
              <w:rPr>
                <w:rFonts w:eastAsia="Yu Mincho" w:cs="Times New Roman"/>
                <w:sz w:val="14"/>
                <w:szCs w:val="14"/>
              </w:rPr>
              <w:t xml:space="preserve">Haramizu, Kikuyo, Kikuchi, </w:t>
            </w:r>
            <w:r w:rsidR="00907B90" w:rsidRPr="00DF56B2">
              <w:rPr>
                <w:rFonts w:eastAsia="Yu Mincho" w:cs="Times New Roman" w:hint="eastAsia"/>
                <w:sz w:val="14"/>
                <w:szCs w:val="14"/>
              </w:rPr>
              <w:t>K</w:t>
            </w:r>
            <w:r w:rsidR="00907B90" w:rsidRPr="00DF56B2">
              <w:rPr>
                <w:rFonts w:eastAsia="Yu Mincho" w:cs="Times New Roman"/>
                <w:sz w:val="14"/>
                <w:szCs w:val="14"/>
              </w:rPr>
              <w:t>umamoto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316FB14C" w14:textId="49A580EC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F068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LC573916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24F172C6" w14:textId="248750B5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374588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907B90" w14:paraId="1F7F8E75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vAlign w:val="center"/>
          </w:tcPr>
          <w:p w14:paraId="169372B8" w14:textId="30D6D1F9" w:rsidR="00907B90" w:rsidRPr="00F82BDE" w:rsidRDefault="00907B90" w:rsidP="00907B90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5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1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31A4C7C6" w14:textId="0021317B" w:rsidR="00907B90" w:rsidRPr="009F068A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/>
                <w:sz w:val="16"/>
                <w:szCs w:val="16"/>
              </w:rPr>
              <w:t>KH12P-2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1990C2FC" w14:textId="47916C8E" w:rsidR="00907B90" w:rsidRPr="009F068A" w:rsidRDefault="00907B90" w:rsidP="00907B90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6194FF08" w14:textId="30FE4FCA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2C08CCAB" w14:textId="2747C7CF" w:rsidR="00907B90" w:rsidRPr="009F068A" w:rsidRDefault="00907B90" w:rsidP="00907B90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vAlign w:val="center"/>
          </w:tcPr>
          <w:p w14:paraId="68A09223" w14:textId="77777777" w:rsidR="00907B90" w:rsidRPr="009F068A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731336A2" w14:textId="61DB35D8" w:rsidR="00907B90" w:rsidRPr="009F068A" w:rsidRDefault="00DF56B2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DF56B2">
              <w:rPr>
                <w:rFonts w:eastAsia="Yu Mincho" w:cs="Times New Roman"/>
                <w:sz w:val="14"/>
                <w:szCs w:val="14"/>
              </w:rPr>
              <w:t xml:space="preserve">Haramizu, Kikuyo, Kikuchi, </w:t>
            </w:r>
            <w:r w:rsidRPr="00DF56B2">
              <w:rPr>
                <w:rFonts w:eastAsia="Yu Mincho" w:cs="Times New Roman" w:hint="eastAsia"/>
                <w:sz w:val="14"/>
                <w:szCs w:val="14"/>
              </w:rPr>
              <w:t>K</w:t>
            </w:r>
            <w:r w:rsidRPr="00DF56B2">
              <w:rPr>
                <w:rFonts w:eastAsia="Yu Mincho" w:cs="Times New Roman"/>
                <w:sz w:val="14"/>
                <w:szCs w:val="14"/>
              </w:rPr>
              <w:t>umamoto</w:t>
            </w:r>
          </w:p>
        </w:tc>
        <w:tc>
          <w:tcPr>
            <w:tcW w:w="1472" w:type="dxa"/>
            <w:tcBorders>
              <w:left w:val="nil"/>
            </w:tcBorders>
            <w:vAlign w:val="center"/>
          </w:tcPr>
          <w:p w14:paraId="4323D099" w14:textId="4FB7D368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342D2F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vAlign w:val="center"/>
          </w:tcPr>
          <w:p w14:paraId="50065F37" w14:textId="762FF6B5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374588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907B90" w14:paraId="3F5348D8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7B88F14C" w14:textId="4C038D1F" w:rsidR="00907B90" w:rsidRPr="00F82BDE" w:rsidRDefault="00907B90" w:rsidP="00907B90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5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2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F9DE5CC" w14:textId="1473E6B2" w:rsidR="00907B90" w:rsidRPr="009F068A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/>
                <w:sz w:val="16"/>
                <w:szCs w:val="16"/>
              </w:rPr>
              <w:t>YH12P-1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785A03E" w14:textId="07C9185C" w:rsidR="00907B90" w:rsidRPr="009F068A" w:rsidRDefault="00907B90" w:rsidP="00907B90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C616242" w14:textId="48B831D3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F036202" w14:textId="5D5C5287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5FD3AD02" w14:textId="77777777" w:rsidR="00907B90" w:rsidRPr="009F068A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6A10E1A" w14:textId="46C1352A" w:rsidR="00907B90" w:rsidRPr="009F068A" w:rsidRDefault="00DF56B2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sz w:val="16"/>
                <w:szCs w:val="16"/>
              </w:rPr>
              <w:t xml:space="preserve">Yatsushiro, </w:t>
            </w:r>
            <w:r w:rsidR="00907B90" w:rsidRPr="009F068A">
              <w:rPr>
                <w:rFonts w:eastAsia="Yu Mincho" w:cs="Times New Roman" w:hint="eastAsia"/>
                <w:sz w:val="16"/>
                <w:szCs w:val="16"/>
              </w:rPr>
              <w:t>K</w:t>
            </w:r>
            <w:r w:rsidR="00907B90" w:rsidRPr="009F068A">
              <w:rPr>
                <w:rFonts w:eastAsia="Yu Mincho" w:cs="Times New Roman"/>
                <w:sz w:val="16"/>
                <w:szCs w:val="16"/>
              </w:rPr>
              <w:t>umamoto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7BA6D641" w14:textId="5A3609BB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342D2F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4A768183" w14:textId="29187E7C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374588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907B90" w14:paraId="076A559A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vAlign w:val="center"/>
          </w:tcPr>
          <w:p w14:paraId="791E6088" w14:textId="09D532DF" w:rsidR="00907B90" w:rsidRPr="00F82BDE" w:rsidRDefault="00907B90" w:rsidP="00907B90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5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3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1D6A27FC" w14:textId="3D65F82F" w:rsidR="00907B90" w:rsidRPr="009F068A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/>
                <w:sz w:val="16"/>
                <w:szCs w:val="16"/>
              </w:rPr>
              <w:t>YH12P-2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0C8CBBA7" w14:textId="39D6EDF1" w:rsidR="00907B90" w:rsidRPr="009F068A" w:rsidRDefault="00907B90" w:rsidP="00907B90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0E07A5A0" w14:textId="05731BC8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5669A831" w14:textId="2BFD8A58" w:rsidR="00907B90" w:rsidRPr="009F068A" w:rsidRDefault="00907B90" w:rsidP="00907B90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vAlign w:val="center"/>
          </w:tcPr>
          <w:p w14:paraId="2E663B11" w14:textId="77777777" w:rsidR="00907B90" w:rsidRPr="009F068A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22F4B7CB" w14:textId="73607571" w:rsidR="00907B90" w:rsidRPr="009F068A" w:rsidRDefault="00DF56B2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sz w:val="16"/>
                <w:szCs w:val="16"/>
              </w:rPr>
              <w:t xml:space="preserve">Yatsushiro, </w:t>
            </w:r>
            <w:r w:rsidRPr="009F068A">
              <w:rPr>
                <w:rFonts w:eastAsia="Yu Mincho" w:cs="Times New Roman" w:hint="eastAsia"/>
                <w:sz w:val="16"/>
                <w:szCs w:val="16"/>
              </w:rPr>
              <w:t>K</w:t>
            </w:r>
            <w:r w:rsidRPr="009F068A">
              <w:rPr>
                <w:rFonts w:eastAsia="Yu Mincho" w:cs="Times New Roman"/>
                <w:sz w:val="16"/>
                <w:szCs w:val="16"/>
              </w:rPr>
              <w:t>umamoto</w:t>
            </w:r>
          </w:p>
        </w:tc>
        <w:tc>
          <w:tcPr>
            <w:tcW w:w="1472" w:type="dxa"/>
            <w:tcBorders>
              <w:left w:val="nil"/>
            </w:tcBorders>
            <w:vAlign w:val="center"/>
          </w:tcPr>
          <w:p w14:paraId="213BBE90" w14:textId="662039AD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342D2F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vAlign w:val="center"/>
          </w:tcPr>
          <w:p w14:paraId="0C0A6FA9" w14:textId="2BB910EC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374588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907B90" w14:paraId="658A02F3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1562B90F" w14:textId="403B0E3A" w:rsidR="00907B90" w:rsidRPr="00F82BDE" w:rsidRDefault="00907B90" w:rsidP="00907B90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5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4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7622C33" w14:textId="0BEEE9CB" w:rsidR="00907B90" w:rsidRPr="009F068A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sz w:val="16"/>
                <w:szCs w:val="16"/>
              </w:rPr>
              <w:t>T</w:t>
            </w:r>
            <w:r w:rsidRPr="009F068A">
              <w:rPr>
                <w:rFonts w:eastAsia="Yu Mincho" w:cs="Times New Roman"/>
                <w:sz w:val="16"/>
                <w:szCs w:val="16"/>
              </w:rPr>
              <w:t>2-1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C465966" w14:textId="15B6D613" w:rsidR="00907B90" w:rsidRPr="009F068A" w:rsidRDefault="00907B90" w:rsidP="00907B90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1E072BA" w14:textId="6CDCCC6C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A9E06C9" w14:textId="6D9B4B6F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4B773638" w14:textId="77777777" w:rsidR="00907B90" w:rsidRPr="009F068A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767DD15" w14:textId="764ABFA1" w:rsidR="00907B90" w:rsidRPr="009F068A" w:rsidRDefault="00A36F8C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sz w:val="16"/>
                <w:szCs w:val="16"/>
              </w:rPr>
              <w:t xml:space="preserve">Miyao, Oita, </w:t>
            </w:r>
            <w:r w:rsidR="00907B90" w:rsidRPr="009F068A">
              <w:rPr>
                <w:rFonts w:eastAsia="Yu Mincho" w:cs="Times New Roman" w:hint="eastAsia"/>
                <w:sz w:val="16"/>
                <w:szCs w:val="16"/>
              </w:rPr>
              <w:t>O</w:t>
            </w:r>
            <w:r w:rsidR="00907B90" w:rsidRPr="009F068A">
              <w:rPr>
                <w:rFonts w:eastAsia="Yu Mincho" w:cs="Times New Roman"/>
                <w:sz w:val="16"/>
                <w:szCs w:val="16"/>
              </w:rPr>
              <w:t>ita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26994732" w14:textId="6A5F8874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F068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LC573917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614D1776" w14:textId="75CAF836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374588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907B90" w14:paraId="6C91D48E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vAlign w:val="center"/>
          </w:tcPr>
          <w:p w14:paraId="7AA0127E" w14:textId="0105B6C6" w:rsidR="00907B90" w:rsidRPr="00F82BDE" w:rsidRDefault="00907B90" w:rsidP="00907B90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5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5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69F27364" w14:textId="678BB7B5" w:rsidR="00907B90" w:rsidRPr="009F068A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sz w:val="16"/>
                <w:szCs w:val="16"/>
              </w:rPr>
              <w:t>T</w:t>
            </w:r>
            <w:r w:rsidRPr="009F068A">
              <w:rPr>
                <w:rFonts w:eastAsia="Yu Mincho" w:cs="Times New Roman"/>
                <w:sz w:val="16"/>
                <w:szCs w:val="16"/>
              </w:rPr>
              <w:t>2-2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1541BAD7" w14:textId="79A9D96E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15A99915" w14:textId="040757C3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26627F57" w14:textId="28BE7EA0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vAlign w:val="center"/>
          </w:tcPr>
          <w:p w14:paraId="2BBBF5BD" w14:textId="77777777" w:rsidR="00907B90" w:rsidRPr="009F068A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64CF11EC" w14:textId="23D7B8B0" w:rsidR="00907B90" w:rsidRPr="009F068A" w:rsidRDefault="00A36F8C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sz w:val="16"/>
                <w:szCs w:val="16"/>
              </w:rPr>
              <w:t xml:space="preserve">Miyao, Oita, </w:t>
            </w:r>
            <w:r w:rsidRPr="009F068A">
              <w:rPr>
                <w:rFonts w:eastAsia="Yu Mincho" w:cs="Times New Roman" w:hint="eastAsia"/>
                <w:sz w:val="16"/>
                <w:szCs w:val="16"/>
              </w:rPr>
              <w:t>O</w:t>
            </w:r>
            <w:r w:rsidRPr="009F068A">
              <w:rPr>
                <w:rFonts w:eastAsia="Yu Mincho" w:cs="Times New Roman"/>
                <w:sz w:val="16"/>
                <w:szCs w:val="16"/>
              </w:rPr>
              <w:t>ita</w:t>
            </w:r>
          </w:p>
        </w:tc>
        <w:tc>
          <w:tcPr>
            <w:tcW w:w="1472" w:type="dxa"/>
            <w:tcBorders>
              <w:left w:val="nil"/>
            </w:tcBorders>
            <w:vAlign w:val="center"/>
          </w:tcPr>
          <w:p w14:paraId="76EF88C3" w14:textId="15DC8D14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53468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vAlign w:val="center"/>
          </w:tcPr>
          <w:p w14:paraId="5E5E8E9C" w14:textId="06A11E97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374588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907B90" w14:paraId="6187C3AE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31943C47" w14:textId="11247F97" w:rsidR="00907B90" w:rsidRPr="00F82BDE" w:rsidRDefault="00907B90" w:rsidP="00907B90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5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6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ED950D4" w14:textId="761385F9" w:rsidR="00907B90" w:rsidRPr="009F068A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sz w:val="16"/>
                <w:szCs w:val="16"/>
              </w:rPr>
              <w:t>T</w:t>
            </w:r>
            <w:r w:rsidRPr="009F068A">
              <w:rPr>
                <w:rFonts w:eastAsia="Yu Mincho" w:cs="Times New Roman"/>
                <w:sz w:val="16"/>
                <w:szCs w:val="16"/>
              </w:rPr>
              <w:t>4-1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1FE911C" w14:textId="2F0C8F1A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E11AC92" w14:textId="0FDA9D28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7164F3B" w14:textId="50CBD0A9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6DEA5D60" w14:textId="77777777" w:rsidR="00907B90" w:rsidRPr="009F068A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30D2F00" w14:textId="356B4128" w:rsidR="00907B90" w:rsidRPr="009F068A" w:rsidRDefault="00A36F8C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sz w:val="16"/>
                <w:szCs w:val="16"/>
              </w:rPr>
              <w:t xml:space="preserve">Fukura, Oita, </w:t>
            </w:r>
            <w:r w:rsidR="00907B90" w:rsidRPr="009F068A">
              <w:rPr>
                <w:rFonts w:eastAsia="Yu Mincho" w:cs="Times New Roman" w:hint="eastAsia"/>
                <w:sz w:val="16"/>
                <w:szCs w:val="16"/>
              </w:rPr>
              <w:t>O</w:t>
            </w:r>
            <w:r w:rsidR="00907B90" w:rsidRPr="009F068A">
              <w:rPr>
                <w:rFonts w:eastAsia="Yu Mincho" w:cs="Times New Roman"/>
                <w:sz w:val="16"/>
                <w:szCs w:val="16"/>
              </w:rPr>
              <w:t>ita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3BD0E80B" w14:textId="491D03CB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53468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5862CE0E" w14:textId="6E1F3AC7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374588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907B90" w14:paraId="40BB549D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vAlign w:val="center"/>
          </w:tcPr>
          <w:p w14:paraId="306AC6D3" w14:textId="5CFD131F" w:rsidR="00907B90" w:rsidRPr="00F82BDE" w:rsidRDefault="00907B90" w:rsidP="00907B90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5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7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0B5A539D" w14:textId="66079EE3" w:rsidR="00907B90" w:rsidRPr="009F068A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sz w:val="16"/>
                <w:szCs w:val="16"/>
              </w:rPr>
              <w:t>T</w:t>
            </w:r>
            <w:r w:rsidRPr="009F068A">
              <w:rPr>
                <w:rFonts w:eastAsia="Yu Mincho" w:cs="Times New Roman"/>
                <w:sz w:val="16"/>
                <w:szCs w:val="16"/>
              </w:rPr>
              <w:t>4-2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2346620A" w14:textId="01AAC20C" w:rsidR="00907B90" w:rsidRPr="009F068A" w:rsidRDefault="00907B90" w:rsidP="00907B90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5E2BCF5B" w14:textId="080DFD3E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51BEB8F7" w14:textId="78585FE4" w:rsidR="00907B90" w:rsidRPr="009F068A" w:rsidRDefault="00907B90" w:rsidP="00907B90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vAlign w:val="center"/>
          </w:tcPr>
          <w:p w14:paraId="1CCAAC95" w14:textId="77777777" w:rsidR="00907B90" w:rsidRPr="009F068A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264B833B" w14:textId="1323EB4A" w:rsidR="00907B90" w:rsidRPr="009F068A" w:rsidRDefault="00A36F8C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sz w:val="16"/>
                <w:szCs w:val="16"/>
              </w:rPr>
              <w:t xml:space="preserve">Fukura, Oita, </w:t>
            </w:r>
            <w:r w:rsidRPr="009F068A">
              <w:rPr>
                <w:rFonts w:eastAsia="Yu Mincho" w:cs="Times New Roman" w:hint="eastAsia"/>
                <w:sz w:val="16"/>
                <w:szCs w:val="16"/>
              </w:rPr>
              <w:t>O</w:t>
            </w:r>
            <w:r w:rsidRPr="009F068A">
              <w:rPr>
                <w:rFonts w:eastAsia="Yu Mincho" w:cs="Times New Roman"/>
                <w:sz w:val="16"/>
                <w:szCs w:val="16"/>
              </w:rPr>
              <w:t>ita</w:t>
            </w:r>
          </w:p>
        </w:tc>
        <w:tc>
          <w:tcPr>
            <w:tcW w:w="1472" w:type="dxa"/>
            <w:tcBorders>
              <w:left w:val="nil"/>
            </w:tcBorders>
            <w:vAlign w:val="center"/>
          </w:tcPr>
          <w:p w14:paraId="39F643A1" w14:textId="0033D48B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F068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LC573918</w:t>
            </w:r>
          </w:p>
        </w:tc>
        <w:tc>
          <w:tcPr>
            <w:tcW w:w="1473" w:type="dxa"/>
            <w:vAlign w:val="center"/>
          </w:tcPr>
          <w:p w14:paraId="378D3F1F" w14:textId="136D4CF6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F068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LC573944</w:t>
            </w:r>
          </w:p>
        </w:tc>
      </w:tr>
      <w:tr w:rsidR="00907B90" w14:paraId="5EA6048E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6DA9E865" w14:textId="0FA4C942" w:rsidR="00907B90" w:rsidRPr="00F82BDE" w:rsidRDefault="00907B90" w:rsidP="00907B90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5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8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A4550F8" w14:textId="4D674700" w:rsidR="00907B90" w:rsidRPr="009F068A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sz w:val="16"/>
                <w:szCs w:val="16"/>
              </w:rPr>
              <w:t>T</w:t>
            </w:r>
            <w:r w:rsidRPr="009F068A">
              <w:rPr>
                <w:rFonts w:eastAsia="Yu Mincho" w:cs="Times New Roman"/>
                <w:sz w:val="16"/>
                <w:szCs w:val="16"/>
              </w:rPr>
              <w:t>6-1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04011AF" w14:textId="4A20D814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4F34D5F" w14:textId="690E5958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4EC3DCF" w14:textId="66867C41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660BF142" w14:textId="77777777" w:rsidR="00907B90" w:rsidRPr="009F068A" w:rsidRDefault="00907B90" w:rsidP="00907B90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333609E" w14:textId="6D6E98F4" w:rsidR="00907B90" w:rsidRPr="009F068A" w:rsidRDefault="00A36F8C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sz w:val="16"/>
                <w:szCs w:val="16"/>
              </w:rPr>
              <w:t xml:space="preserve">Kamihetsugi, Oita, </w:t>
            </w:r>
            <w:r w:rsidR="00907B90" w:rsidRPr="009F068A">
              <w:rPr>
                <w:rFonts w:eastAsia="Yu Mincho" w:cs="Times New Roman" w:hint="eastAsia"/>
                <w:sz w:val="16"/>
                <w:szCs w:val="16"/>
              </w:rPr>
              <w:t>O</w:t>
            </w:r>
            <w:r w:rsidR="00907B90" w:rsidRPr="009F068A">
              <w:rPr>
                <w:rFonts w:eastAsia="Yu Mincho" w:cs="Times New Roman"/>
                <w:sz w:val="16"/>
                <w:szCs w:val="16"/>
              </w:rPr>
              <w:t>ita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150E7FF7" w14:textId="063C71B4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346A3D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684FF63A" w14:textId="11E65B07" w:rsidR="00907B90" w:rsidRPr="009F068A" w:rsidRDefault="00907B90" w:rsidP="00907B90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346A3D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A36F8C" w14:paraId="052048AC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vAlign w:val="center"/>
          </w:tcPr>
          <w:p w14:paraId="2209B499" w14:textId="36FC435D" w:rsidR="00A36F8C" w:rsidRPr="00F82BDE" w:rsidRDefault="00A36F8C" w:rsidP="00A36F8C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5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9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69621278" w14:textId="0E1BB15B" w:rsidR="00A36F8C" w:rsidRPr="009F068A" w:rsidRDefault="00A36F8C" w:rsidP="00A36F8C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sz w:val="16"/>
                <w:szCs w:val="16"/>
              </w:rPr>
              <w:t>T</w:t>
            </w:r>
            <w:r w:rsidRPr="009F068A">
              <w:rPr>
                <w:rFonts w:eastAsia="Yu Mincho" w:cs="Times New Roman"/>
                <w:sz w:val="16"/>
                <w:szCs w:val="16"/>
              </w:rPr>
              <w:t>6-2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726B6AF8" w14:textId="5059AA0C" w:rsidR="00A36F8C" w:rsidRPr="009F068A" w:rsidRDefault="00A36F8C" w:rsidP="00A36F8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1DF3A315" w14:textId="1ADD5F6F" w:rsidR="00A36F8C" w:rsidRPr="009F068A" w:rsidRDefault="00A36F8C" w:rsidP="00A36F8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26C42131" w14:textId="39A2ED55" w:rsidR="00A36F8C" w:rsidRPr="009F068A" w:rsidRDefault="00A36F8C" w:rsidP="00A36F8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vAlign w:val="center"/>
          </w:tcPr>
          <w:p w14:paraId="4D3A0FFE" w14:textId="77777777" w:rsidR="00A36F8C" w:rsidRPr="009F068A" w:rsidRDefault="00A36F8C" w:rsidP="00A36F8C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47847025" w14:textId="12CC8DFA" w:rsidR="00A36F8C" w:rsidRPr="009F068A" w:rsidRDefault="00A36F8C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sz w:val="16"/>
                <w:szCs w:val="16"/>
              </w:rPr>
              <w:t xml:space="preserve">Kamihetsugi, Oita, </w:t>
            </w:r>
            <w:r w:rsidRPr="009F068A">
              <w:rPr>
                <w:rFonts w:eastAsia="Yu Mincho" w:cs="Times New Roman" w:hint="eastAsia"/>
                <w:sz w:val="16"/>
                <w:szCs w:val="16"/>
              </w:rPr>
              <w:t>O</w:t>
            </w:r>
            <w:r w:rsidRPr="009F068A">
              <w:rPr>
                <w:rFonts w:eastAsia="Yu Mincho" w:cs="Times New Roman"/>
                <w:sz w:val="16"/>
                <w:szCs w:val="16"/>
              </w:rPr>
              <w:t>ita</w:t>
            </w:r>
          </w:p>
        </w:tc>
        <w:tc>
          <w:tcPr>
            <w:tcW w:w="1472" w:type="dxa"/>
            <w:tcBorders>
              <w:left w:val="nil"/>
            </w:tcBorders>
            <w:vAlign w:val="center"/>
          </w:tcPr>
          <w:p w14:paraId="3ECF125C" w14:textId="57E2BB4A" w:rsidR="00A36F8C" w:rsidRPr="009F068A" w:rsidRDefault="00A36F8C" w:rsidP="00A36F8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346A3D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vAlign w:val="center"/>
          </w:tcPr>
          <w:p w14:paraId="290021E0" w14:textId="4D3EE69F" w:rsidR="00A36F8C" w:rsidRPr="009F068A" w:rsidRDefault="00A36F8C" w:rsidP="00A36F8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346A3D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A36F8C" w14:paraId="7410DECE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4290AE19" w14:textId="080464C6" w:rsidR="00A36F8C" w:rsidRPr="00F82BDE" w:rsidRDefault="00A36F8C" w:rsidP="00A36F8C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6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373D717" w14:textId="576FA82E" w:rsidR="00A36F8C" w:rsidRPr="009F068A" w:rsidRDefault="00A36F8C" w:rsidP="00A36F8C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sz w:val="16"/>
                <w:szCs w:val="16"/>
              </w:rPr>
              <w:t>T</w:t>
            </w:r>
            <w:r w:rsidRPr="009F068A">
              <w:rPr>
                <w:rFonts w:eastAsia="Yu Mincho" w:cs="Times New Roman"/>
                <w:sz w:val="16"/>
                <w:szCs w:val="16"/>
              </w:rPr>
              <w:t>8-1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E0F574F" w14:textId="3A779EB6" w:rsidR="00A36F8C" w:rsidRPr="009F068A" w:rsidRDefault="00A36F8C" w:rsidP="00A36F8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D955641" w14:textId="1A1074E0" w:rsidR="00A36F8C" w:rsidRPr="009F068A" w:rsidRDefault="00A36F8C" w:rsidP="00A36F8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51ACC50" w14:textId="0460772A" w:rsidR="00A36F8C" w:rsidRPr="009F068A" w:rsidRDefault="00A36F8C" w:rsidP="00A36F8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101CE498" w14:textId="77777777" w:rsidR="00A36F8C" w:rsidRPr="009F068A" w:rsidRDefault="00A36F8C" w:rsidP="00A36F8C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F7A524B" w14:textId="31A5E152" w:rsidR="00A36F8C" w:rsidRPr="009F068A" w:rsidRDefault="00A36F8C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sz w:val="16"/>
                <w:szCs w:val="16"/>
              </w:rPr>
              <w:t xml:space="preserve">Nozu, Usuki, </w:t>
            </w:r>
            <w:r w:rsidRPr="009F068A">
              <w:rPr>
                <w:rFonts w:eastAsia="Yu Mincho" w:cs="Times New Roman" w:hint="eastAsia"/>
                <w:sz w:val="16"/>
                <w:szCs w:val="16"/>
              </w:rPr>
              <w:t>O</w:t>
            </w:r>
            <w:r w:rsidRPr="009F068A">
              <w:rPr>
                <w:rFonts w:eastAsia="Yu Mincho" w:cs="Times New Roman"/>
                <w:sz w:val="16"/>
                <w:szCs w:val="16"/>
              </w:rPr>
              <w:t>ita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52B3CE21" w14:textId="3037E8DD" w:rsidR="00A36F8C" w:rsidRPr="009F068A" w:rsidRDefault="00A36F8C" w:rsidP="00A36F8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346A3D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56F79B62" w14:textId="01223BC1" w:rsidR="00A36F8C" w:rsidRPr="009F068A" w:rsidRDefault="00A36F8C" w:rsidP="00A36F8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346A3D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A36F8C" w14:paraId="5B80C781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vAlign w:val="center"/>
          </w:tcPr>
          <w:p w14:paraId="46408DBB" w14:textId="6A258548" w:rsidR="00A36F8C" w:rsidRPr="00F82BDE" w:rsidRDefault="00A36F8C" w:rsidP="00A36F8C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6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1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358A1361" w14:textId="7193C86C" w:rsidR="00A36F8C" w:rsidRPr="009F068A" w:rsidRDefault="00A36F8C" w:rsidP="00A36F8C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sz w:val="16"/>
                <w:szCs w:val="16"/>
              </w:rPr>
              <w:t>T</w:t>
            </w:r>
            <w:r w:rsidRPr="009F068A">
              <w:rPr>
                <w:rFonts w:eastAsia="Yu Mincho" w:cs="Times New Roman"/>
                <w:sz w:val="16"/>
                <w:szCs w:val="16"/>
              </w:rPr>
              <w:t>8-2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0D163EEB" w14:textId="03C84C2B" w:rsidR="00A36F8C" w:rsidRPr="009F068A" w:rsidRDefault="00A36F8C" w:rsidP="00A36F8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29786635" w14:textId="361ED328" w:rsidR="00A36F8C" w:rsidRPr="009F068A" w:rsidRDefault="00A36F8C" w:rsidP="00A36F8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0AF5D8DF" w14:textId="57976E96" w:rsidR="00A36F8C" w:rsidRPr="009F068A" w:rsidRDefault="00A36F8C" w:rsidP="00A36F8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vAlign w:val="center"/>
          </w:tcPr>
          <w:p w14:paraId="148D9FC8" w14:textId="77777777" w:rsidR="00A36F8C" w:rsidRPr="009F068A" w:rsidRDefault="00A36F8C" w:rsidP="00A36F8C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18377B0C" w14:textId="3BCFED88" w:rsidR="00A36F8C" w:rsidRPr="009F068A" w:rsidRDefault="00A36F8C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sz w:val="16"/>
                <w:szCs w:val="16"/>
              </w:rPr>
              <w:t xml:space="preserve">Nozu, Usuki, </w:t>
            </w:r>
            <w:r w:rsidRPr="009F068A">
              <w:rPr>
                <w:rFonts w:eastAsia="Yu Mincho" w:cs="Times New Roman" w:hint="eastAsia"/>
                <w:sz w:val="16"/>
                <w:szCs w:val="16"/>
              </w:rPr>
              <w:t>O</w:t>
            </w:r>
            <w:r w:rsidRPr="009F068A">
              <w:rPr>
                <w:rFonts w:eastAsia="Yu Mincho" w:cs="Times New Roman"/>
                <w:sz w:val="16"/>
                <w:szCs w:val="16"/>
              </w:rPr>
              <w:t>ita</w:t>
            </w:r>
          </w:p>
        </w:tc>
        <w:tc>
          <w:tcPr>
            <w:tcW w:w="1472" w:type="dxa"/>
            <w:tcBorders>
              <w:left w:val="nil"/>
            </w:tcBorders>
            <w:vAlign w:val="center"/>
          </w:tcPr>
          <w:p w14:paraId="23784876" w14:textId="6BED3E19" w:rsidR="00A36F8C" w:rsidRPr="009F068A" w:rsidRDefault="00A36F8C" w:rsidP="00A36F8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346A3D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vAlign w:val="center"/>
          </w:tcPr>
          <w:p w14:paraId="5880AD2F" w14:textId="195B145C" w:rsidR="00A36F8C" w:rsidRPr="009F068A" w:rsidRDefault="00A36F8C" w:rsidP="00A36F8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346A3D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A36F8C" w14:paraId="06627B9A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76727B1F" w14:textId="3F2DD7EF" w:rsidR="00A36F8C" w:rsidRPr="00F82BDE" w:rsidRDefault="00A36F8C" w:rsidP="00A36F8C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6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2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0EA5D9C" w14:textId="4D7CBDA9" w:rsidR="00A36F8C" w:rsidRPr="009F068A" w:rsidRDefault="00A36F8C" w:rsidP="00A36F8C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/>
                <w:sz w:val="16"/>
                <w:szCs w:val="16"/>
              </w:rPr>
              <w:t>H1-2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A15DB33" w14:textId="677A4E27" w:rsidR="00A36F8C" w:rsidRPr="009F068A" w:rsidRDefault="00A36F8C" w:rsidP="00A36F8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3870FD8" w14:textId="5A1509F4" w:rsidR="00A36F8C" w:rsidRPr="009F068A" w:rsidRDefault="00A36F8C" w:rsidP="00A36F8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F777C8E" w14:textId="742BC308" w:rsidR="00A36F8C" w:rsidRPr="009F068A" w:rsidRDefault="00A36F8C" w:rsidP="00A36F8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65F21812" w14:textId="77777777" w:rsidR="00A36F8C" w:rsidRPr="009F068A" w:rsidRDefault="00A36F8C" w:rsidP="00A36F8C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3924521" w14:textId="67918E66" w:rsidR="00A36F8C" w:rsidRPr="00A36F8C" w:rsidRDefault="00A36F8C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5"/>
                <w:szCs w:val="15"/>
                <w:lang w:eastAsia="ja-JP"/>
              </w:rPr>
            </w:pPr>
            <w:r w:rsidRPr="00A36F8C">
              <w:rPr>
                <w:rFonts w:eastAsia="Yu Mincho" w:cs="Times New Roman"/>
                <w:sz w:val="15"/>
                <w:szCs w:val="15"/>
              </w:rPr>
              <w:t xml:space="preserve">Shibayama, Chitose, Bungo-ono, </w:t>
            </w:r>
            <w:r w:rsidRPr="00A36F8C">
              <w:rPr>
                <w:rFonts w:eastAsia="Yu Mincho" w:cs="Times New Roman" w:hint="eastAsia"/>
                <w:sz w:val="15"/>
                <w:szCs w:val="15"/>
              </w:rPr>
              <w:t>O</w:t>
            </w:r>
            <w:r w:rsidRPr="00A36F8C">
              <w:rPr>
                <w:rFonts w:eastAsia="Yu Mincho" w:cs="Times New Roman"/>
                <w:sz w:val="15"/>
                <w:szCs w:val="15"/>
              </w:rPr>
              <w:t>ita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6D72CD9D" w14:textId="077440CB" w:rsidR="00A36F8C" w:rsidRPr="009F068A" w:rsidRDefault="00A36F8C" w:rsidP="00A36F8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346A3D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6846FCF0" w14:textId="5628DE92" w:rsidR="00A36F8C" w:rsidRPr="009F068A" w:rsidRDefault="00A36F8C" w:rsidP="00A36F8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346A3D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A36F8C" w14:paraId="1049D22A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vAlign w:val="center"/>
          </w:tcPr>
          <w:p w14:paraId="0B2C7274" w14:textId="0DCF1EB4" w:rsidR="00A36F8C" w:rsidRPr="00F82BDE" w:rsidRDefault="00A36F8C" w:rsidP="00A36F8C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6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3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432F85C3" w14:textId="4584E1EC" w:rsidR="00A36F8C" w:rsidRPr="009F068A" w:rsidRDefault="00A36F8C" w:rsidP="00A36F8C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/>
                <w:sz w:val="16"/>
                <w:szCs w:val="16"/>
              </w:rPr>
              <w:t>S1-1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112B5778" w14:textId="377D8811" w:rsidR="00A36F8C" w:rsidRPr="009F068A" w:rsidRDefault="00A36F8C" w:rsidP="00A36F8C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46C750F6" w14:textId="7F5165CB" w:rsidR="00A36F8C" w:rsidRPr="009F068A" w:rsidRDefault="00A36F8C" w:rsidP="00A36F8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6779DA50" w14:textId="70BB0C50" w:rsidR="00A36F8C" w:rsidRPr="009F068A" w:rsidRDefault="00A36F8C" w:rsidP="00A36F8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vAlign w:val="center"/>
          </w:tcPr>
          <w:p w14:paraId="48B90CF3" w14:textId="77777777" w:rsidR="00A36F8C" w:rsidRPr="009F068A" w:rsidRDefault="00A36F8C" w:rsidP="00A36F8C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7E32909A" w14:textId="4CF76634" w:rsidR="00A36F8C" w:rsidRPr="009F068A" w:rsidRDefault="00A36F8C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sz w:val="16"/>
                <w:szCs w:val="16"/>
              </w:rPr>
              <w:t xml:space="preserve">Nagayu, Naoiri, Taketa, </w:t>
            </w:r>
            <w:r w:rsidRPr="009F068A">
              <w:rPr>
                <w:rFonts w:eastAsia="Yu Mincho" w:cs="Times New Roman" w:hint="eastAsia"/>
                <w:sz w:val="16"/>
                <w:szCs w:val="16"/>
              </w:rPr>
              <w:t>O</w:t>
            </w:r>
            <w:r w:rsidRPr="009F068A">
              <w:rPr>
                <w:rFonts w:eastAsia="Yu Mincho" w:cs="Times New Roman"/>
                <w:sz w:val="16"/>
                <w:szCs w:val="16"/>
              </w:rPr>
              <w:t>ita</w:t>
            </w:r>
          </w:p>
        </w:tc>
        <w:tc>
          <w:tcPr>
            <w:tcW w:w="1472" w:type="dxa"/>
            <w:tcBorders>
              <w:left w:val="nil"/>
            </w:tcBorders>
            <w:vAlign w:val="center"/>
          </w:tcPr>
          <w:p w14:paraId="74E26B56" w14:textId="57F430EC" w:rsidR="00A36F8C" w:rsidRPr="009F068A" w:rsidRDefault="00A36F8C" w:rsidP="00A36F8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F068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LC573919</w:t>
            </w:r>
          </w:p>
        </w:tc>
        <w:tc>
          <w:tcPr>
            <w:tcW w:w="1473" w:type="dxa"/>
            <w:vAlign w:val="center"/>
          </w:tcPr>
          <w:p w14:paraId="2D3CCB23" w14:textId="0319A02E" w:rsidR="00A36F8C" w:rsidRPr="009F068A" w:rsidRDefault="00A36F8C" w:rsidP="00A36F8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8140E1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A36F8C" w14:paraId="6577228F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7B103D91" w14:textId="0181E231" w:rsidR="00A36F8C" w:rsidRPr="00F82BDE" w:rsidRDefault="00A36F8C" w:rsidP="00A36F8C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6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4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916D93D" w14:textId="15DBF94C" w:rsidR="00A36F8C" w:rsidRPr="009F068A" w:rsidRDefault="00A36F8C" w:rsidP="00A36F8C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/>
                <w:sz w:val="16"/>
                <w:szCs w:val="16"/>
              </w:rPr>
              <w:t>S1-2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C98D2DA" w14:textId="52D444BC" w:rsidR="00A36F8C" w:rsidRPr="009F068A" w:rsidRDefault="00A36F8C" w:rsidP="00A36F8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DDDB8EE" w14:textId="345DBAE3" w:rsidR="00A36F8C" w:rsidRPr="009F068A" w:rsidRDefault="00A36F8C" w:rsidP="00A36F8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E0C6418" w14:textId="0AD76119" w:rsidR="00A36F8C" w:rsidRPr="009F068A" w:rsidRDefault="00A36F8C" w:rsidP="00A36F8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4C68BA32" w14:textId="77777777" w:rsidR="00A36F8C" w:rsidRPr="009F068A" w:rsidRDefault="00A36F8C" w:rsidP="00A36F8C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8BBE2F5" w14:textId="74FDD021" w:rsidR="00A36F8C" w:rsidRPr="009F068A" w:rsidRDefault="00A36F8C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sz w:val="16"/>
                <w:szCs w:val="16"/>
              </w:rPr>
              <w:t xml:space="preserve">Nagayu, Naoiri, Taketa, </w:t>
            </w:r>
            <w:r w:rsidRPr="009F068A">
              <w:rPr>
                <w:rFonts w:eastAsia="Yu Mincho" w:cs="Times New Roman" w:hint="eastAsia"/>
                <w:sz w:val="16"/>
                <w:szCs w:val="16"/>
              </w:rPr>
              <w:t>O</w:t>
            </w:r>
            <w:r w:rsidRPr="009F068A">
              <w:rPr>
                <w:rFonts w:eastAsia="Yu Mincho" w:cs="Times New Roman"/>
                <w:sz w:val="16"/>
                <w:szCs w:val="16"/>
              </w:rPr>
              <w:t>ita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0AFEC632" w14:textId="5529F5EF" w:rsidR="00A36F8C" w:rsidRPr="009F068A" w:rsidRDefault="00A36F8C" w:rsidP="00A36F8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A0307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6B0622EF" w14:textId="0922C2C1" w:rsidR="00A36F8C" w:rsidRPr="009F068A" w:rsidRDefault="00A36F8C" w:rsidP="00A36F8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8140E1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A36F8C" w14:paraId="26298572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vAlign w:val="center"/>
          </w:tcPr>
          <w:p w14:paraId="2675ABFB" w14:textId="1B99892F" w:rsidR="00A36F8C" w:rsidRPr="00F82BDE" w:rsidRDefault="00A36F8C" w:rsidP="00A36F8C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6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5</w:t>
            </w:r>
          </w:p>
        </w:tc>
        <w:tc>
          <w:tcPr>
            <w:tcW w:w="976" w:type="dxa"/>
            <w:tcBorders>
              <w:top w:val="nil"/>
            </w:tcBorders>
            <w:vAlign w:val="center"/>
          </w:tcPr>
          <w:p w14:paraId="0B538278" w14:textId="32F794EE" w:rsidR="00A36F8C" w:rsidRPr="009F068A" w:rsidRDefault="00A36F8C" w:rsidP="00A36F8C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sz w:val="16"/>
                <w:szCs w:val="16"/>
              </w:rPr>
              <w:t>M</w:t>
            </w:r>
            <w:r w:rsidRPr="009F068A">
              <w:rPr>
                <w:rFonts w:eastAsia="Yu Mincho" w:cs="Times New Roman"/>
                <w:sz w:val="16"/>
                <w:szCs w:val="16"/>
              </w:rPr>
              <w:t>Z1-12-1</w:t>
            </w:r>
          </w:p>
        </w:tc>
        <w:tc>
          <w:tcPr>
            <w:tcW w:w="777" w:type="dxa"/>
            <w:tcBorders>
              <w:top w:val="nil"/>
            </w:tcBorders>
            <w:vAlign w:val="center"/>
          </w:tcPr>
          <w:p w14:paraId="1DC0F79C" w14:textId="03B4AC44" w:rsidR="00A36F8C" w:rsidRPr="009F068A" w:rsidRDefault="00A36F8C" w:rsidP="00A36F8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</w:tcBorders>
            <w:vAlign w:val="center"/>
          </w:tcPr>
          <w:p w14:paraId="0EE7D020" w14:textId="45415850" w:rsidR="00A36F8C" w:rsidRPr="009F068A" w:rsidRDefault="00A36F8C" w:rsidP="00A36F8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</w:tcBorders>
            <w:vAlign w:val="center"/>
          </w:tcPr>
          <w:p w14:paraId="6E2814CB" w14:textId="749D5C45" w:rsidR="00A36F8C" w:rsidRPr="009F068A" w:rsidRDefault="00A36F8C" w:rsidP="00A36F8C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vAlign w:val="center"/>
          </w:tcPr>
          <w:p w14:paraId="12B2A04B" w14:textId="77777777" w:rsidR="00A36F8C" w:rsidRPr="009F068A" w:rsidRDefault="00A36F8C" w:rsidP="00A36F8C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</w:tcBorders>
            <w:vAlign w:val="center"/>
          </w:tcPr>
          <w:p w14:paraId="69BC0A20" w14:textId="0C70E34D" w:rsidR="00A36F8C" w:rsidRPr="000A35C5" w:rsidRDefault="000A35C5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0A35C5">
              <w:rPr>
                <w:rFonts w:eastAsia="Yu Mincho" w:cs="Times New Roman"/>
                <w:sz w:val="13"/>
                <w:szCs w:val="13"/>
              </w:rPr>
              <w:t xml:space="preserve">Kamino, Takachiho, Nishiusuki, </w:t>
            </w:r>
            <w:r w:rsidR="00A36F8C" w:rsidRPr="000A35C5">
              <w:rPr>
                <w:rFonts w:eastAsia="Yu Mincho" w:cs="Times New Roman" w:hint="eastAsia"/>
                <w:sz w:val="13"/>
                <w:szCs w:val="13"/>
              </w:rPr>
              <w:t>M</w:t>
            </w:r>
            <w:r w:rsidR="00A36F8C" w:rsidRPr="000A35C5">
              <w:rPr>
                <w:rFonts w:eastAsia="Yu Mincho" w:cs="Times New Roman"/>
                <w:sz w:val="13"/>
                <w:szCs w:val="13"/>
              </w:rPr>
              <w:t>iyazaki</w:t>
            </w:r>
          </w:p>
        </w:tc>
        <w:tc>
          <w:tcPr>
            <w:tcW w:w="1472" w:type="dxa"/>
            <w:tcBorders>
              <w:left w:val="nil"/>
            </w:tcBorders>
            <w:vAlign w:val="center"/>
          </w:tcPr>
          <w:p w14:paraId="6DDD6642" w14:textId="45CCAA9D" w:rsidR="00A36F8C" w:rsidRPr="009F068A" w:rsidRDefault="00A36F8C" w:rsidP="00A36F8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A0307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vAlign w:val="center"/>
          </w:tcPr>
          <w:p w14:paraId="61A8DCBF" w14:textId="50219881" w:rsidR="00A36F8C" w:rsidRPr="009F068A" w:rsidRDefault="00A36F8C" w:rsidP="00A36F8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F068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LC573945</w:t>
            </w:r>
          </w:p>
        </w:tc>
      </w:tr>
      <w:tr w:rsidR="000A35C5" w14:paraId="37635E44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21F13C22" w14:textId="1F5865B0" w:rsidR="000A35C5" w:rsidRPr="00F82BDE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6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6</w:t>
            </w:r>
          </w:p>
        </w:tc>
        <w:tc>
          <w:tcPr>
            <w:tcW w:w="976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E9CB666" w14:textId="4DBEA9DF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sz w:val="16"/>
                <w:szCs w:val="16"/>
              </w:rPr>
              <w:t>M</w:t>
            </w:r>
            <w:r w:rsidRPr="009F068A">
              <w:rPr>
                <w:rFonts w:eastAsia="Yu Mincho" w:cs="Times New Roman"/>
                <w:sz w:val="16"/>
                <w:szCs w:val="16"/>
              </w:rPr>
              <w:t>Z1-12-2</w:t>
            </w:r>
          </w:p>
        </w:tc>
        <w:tc>
          <w:tcPr>
            <w:tcW w:w="777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D0E3CED" w14:textId="3B8FA75D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464409B8" w14:textId="111460FF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B35A578" w14:textId="55D9D1AE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1419CD54" w14:textId="77777777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CE6D619" w14:textId="7CCC178F" w:rsidR="000A35C5" w:rsidRPr="009F068A" w:rsidRDefault="000A35C5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A35C5">
              <w:rPr>
                <w:rFonts w:eastAsia="Yu Mincho" w:cs="Times New Roman"/>
                <w:sz w:val="13"/>
                <w:szCs w:val="13"/>
              </w:rPr>
              <w:t xml:space="preserve">Kamino, Takachiho, Nishiusuki, </w:t>
            </w:r>
            <w:r w:rsidRPr="000A35C5">
              <w:rPr>
                <w:rFonts w:eastAsia="Yu Mincho" w:cs="Times New Roman" w:hint="eastAsia"/>
                <w:sz w:val="13"/>
                <w:szCs w:val="13"/>
              </w:rPr>
              <w:t>M</w:t>
            </w:r>
            <w:r w:rsidRPr="000A35C5">
              <w:rPr>
                <w:rFonts w:eastAsia="Yu Mincho" w:cs="Times New Roman"/>
                <w:sz w:val="13"/>
                <w:szCs w:val="13"/>
              </w:rPr>
              <w:t>iyazaki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7EB05AF7" w14:textId="57BA2C3D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A0307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4E9EA66C" w14:textId="5FCB4550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DB3479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0A35C5" w14:paraId="18076437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vAlign w:val="center"/>
          </w:tcPr>
          <w:p w14:paraId="7A243928" w14:textId="7E9A6DDE" w:rsidR="000A35C5" w:rsidRPr="00F82BDE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6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7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5AB1A74B" w14:textId="2687B3D1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sz w:val="16"/>
                <w:szCs w:val="16"/>
              </w:rPr>
              <w:t>M</w:t>
            </w:r>
            <w:r w:rsidRPr="009F068A">
              <w:rPr>
                <w:rFonts w:eastAsia="Yu Mincho" w:cs="Times New Roman"/>
                <w:sz w:val="16"/>
                <w:szCs w:val="16"/>
              </w:rPr>
              <w:t>Z2-12-1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6C6BDA82" w14:textId="204DDF26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00AAAD82" w14:textId="66766D99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2ECF0681" w14:textId="68577AA5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vAlign w:val="center"/>
          </w:tcPr>
          <w:p w14:paraId="57395822" w14:textId="77777777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4DF6EA74" w14:textId="6296B322" w:rsidR="000A35C5" w:rsidRPr="009F068A" w:rsidRDefault="000A35C5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sz w:val="16"/>
                <w:szCs w:val="16"/>
              </w:rPr>
              <w:t xml:space="preserve">Hinokage, Nishiusuki, </w:t>
            </w:r>
            <w:r w:rsidRPr="009F068A">
              <w:rPr>
                <w:rFonts w:eastAsia="Yu Mincho" w:cs="Times New Roman" w:hint="eastAsia"/>
                <w:sz w:val="16"/>
                <w:szCs w:val="16"/>
              </w:rPr>
              <w:t>M</w:t>
            </w:r>
            <w:r w:rsidRPr="009F068A">
              <w:rPr>
                <w:rFonts w:eastAsia="Yu Mincho" w:cs="Times New Roman"/>
                <w:sz w:val="16"/>
                <w:szCs w:val="16"/>
              </w:rPr>
              <w:t>iyazaki</w:t>
            </w:r>
          </w:p>
        </w:tc>
        <w:tc>
          <w:tcPr>
            <w:tcW w:w="1472" w:type="dxa"/>
            <w:tcBorders>
              <w:left w:val="nil"/>
            </w:tcBorders>
            <w:vAlign w:val="center"/>
          </w:tcPr>
          <w:p w14:paraId="148D3B0F" w14:textId="1C400CE2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A0307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vAlign w:val="center"/>
          </w:tcPr>
          <w:p w14:paraId="091F7CE7" w14:textId="142F008E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DB3479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0A35C5" w14:paraId="0F031EE3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6E9C5198" w14:textId="142918D4" w:rsidR="000A35C5" w:rsidRPr="00F82BDE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6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8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DF31639" w14:textId="3F0A30AB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sz w:val="16"/>
                <w:szCs w:val="16"/>
              </w:rPr>
              <w:t>M</w:t>
            </w:r>
            <w:r w:rsidRPr="009F068A">
              <w:rPr>
                <w:rFonts w:eastAsia="Yu Mincho" w:cs="Times New Roman"/>
                <w:sz w:val="16"/>
                <w:szCs w:val="16"/>
              </w:rPr>
              <w:t>Z2-12-2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1A87906" w14:textId="5922BD40" w:rsidR="000A35C5" w:rsidRPr="009F068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737BFCE" w14:textId="2E9024C1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0C63FF0" w14:textId="3CB927F5" w:rsidR="000A35C5" w:rsidRPr="009F068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308FCEED" w14:textId="77777777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80233CA" w14:textId="631A0565" w:rsidR="000A35C5" w:rsidRPr="009F068A" w:rsidRDefault="000A35C5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sz w:val="16"/>
                <w:szCs w:val="16"/>
              </w:rPr>
              <w:t xml:space="preserve">Hinokage, Nishiusuki, </w:t>
            </w:r>
            <w:r w:rsidRPr="009F068A">
              <w:rPr>
                <w:rFonts w:eastAsia="Yu Mincho" w:cs="Times New Roman" w:hint="eastAsia"/>
                <w:sz w:val="16"/>
                <w:szCs w:val="16"/>
              </w:rPr>
              <w:t>M</w:t>
            </w:r>
            <w:r w:rsidRPr="009F068A">
              <w:rPr>
                <w:rFonts w:eastAsia="Yu Mincho" w:cs="Times New Roman"/>
                <w:sz w:val="16"/>
                <w:szCs w:val="16"/>
              </w:rPr>
              <w:t>iyazaki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2789901F" w14:textId="1A7B42E9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F068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LC573920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636AB087" w14:textId="79968048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F068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LC573946</w:t>
            </w:r>
          </w:p>
        </w:tc>
      </w:tr>
      <w:tr w:rsidR="000A35C5" w14:paraId="794C76A9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vAlign w:val="center"/>
          </w:tcPr>
          <w:p w14:paraId="05C496E7" w14:textId="263B8D26" w:rsidR="000A35C5" w:rsidRPr="00F82BDE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6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9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61DDC461" w14:textId="04F9DE80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sz w:val="16"/>
                <w:szCs w:val="16"/>
              </w:rPr>
              <w:t>M</w:t>
            </w:r>
            <w:r w:rsidRPr="009F068A">
              <w:rPr>
                <w:rFonts w:eastAsia="Yu Mincho" w:cs="Times New Roman"/>
                <w:sz w:val="16"/>
                <w:szCs w:val="16"/>
              </w:rPr>
              <w:t>Z3-12-1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13C39A61" w14:textId="4C7A3921" w:rsidR="000A35C5" w:rsidRPr="009F068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5206263F" w14:textId="07EE8C99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50F622C4" w14:textId="65946DD8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vAlign w:val="center"/>
          </w:tcPr>
          <w:p w14:paraId="0DA097EA" w14:textId="77777777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64F0B643" w14:textId="6956771C" w:rsidR="000A35C5" w:rsidRPr="000A35C5" w:rsidRDefault="000A35C5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4"/>
                <w:szCs w:val="14"/>
                <w:lang w:eastAsia="ja-JP"/>
              </w:rPr>
            </w:pPr>
            <w:r w:rsidRPr="000A35C5">
              <w:rPr>
                <w:rFonts w:eastAsia="Yu Mincho" w:cs="Times New Roman"/>
                <w:sz w:val="14"/>
                <w:szCs w:val="14"/>
              </w:rPr>
              <w:t xml:space="preserve">Saigo, Misato, Higashiusuki, </w:t>
            </w:r>
            <w:r w:rsidRPr="000A35C5">
              <w:rPr>
                <w:rFonts w:eastAsia="Yu Mincho" w:cs="Times New Roman" w:hint="eastAsia"/>
                <w:sz w:val="14"/>
                <w:szCs w:val="14"/>
              </w:rPr>
              <w:t>M</w:t>
            </w:r>
            <w:r w:rsidRPr="000A35C5">
              <w:rPr>
                <w:rFonts w:eastAsia="Yu Mincho" w:cs="Times New Roman"/>
                <w:sz w:val="14"/>
                <w:szCs w:val="14"/>
              </w:rPr>
              <w:t>iyazaki</w:t>
            </w:r>
          </w:p>
        </w:tc>
        <w:tc>
          <w:tcPr>
            <w:tcW w:w="1472" w:type="dxa"/>
            <w:tcBorders>
              <w:left w:val="nil"/>
            </w:tcBorders>
            <w:vAlign w:val="center"/>
          </w:tcPr>
          <w:p w14:paraId="018D0268" w14:textId="1B1E9EC7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BC1702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vAlign w:val="center"/>
          </w:tcPr>
          <w:p w14:paraId="19A20FFF" w14:textId="10C5B958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BC1702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0A35C5" w14:paraId="08D31FC7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0571329D" w14:textId="5AE11EDA" w:rsidR="000A35C5" w:rsidRPr="00F82BDE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7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2AF5A9E" w14:textId="00D987D4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sz w:val="16"/>
                <w:szCs w:val="16"/>
              </w:rPr>
              <w:t>M</w:t>
            </w:r>
            <w:r w:rsidRPr="009F068A">
              <w:rPr>
                <w:rFonts w:eastAsia="Yu Mincho" w:cs="Times New Roman"/>
                <w:sz w:val="16"/>
                <w:szCs w:val="16"/>
              </w:rPr>
              <w:t>Z3-12-2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C345854" w14:textId="0A46F461" w:rsidR="000A35C5" w:rsidRPr="009F068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F2D9529" w14:textId="5F19D8D8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2C02F79" w14:textId="7DA0CBBA" w:rsidR="000A35C5" w:rsidRPr="009F068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71E9E5E2" w14:textId="77777777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5250065" w14:textId="25F5FF18" w:rsidR="000A35C5" w:rsidRPr="009F068A" w:rsidRDefault="000A35C5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A35C5">
              <w:rPr>
                <w:rFonts w:eastAsia="Yu Mincho" w:cs="Times New Roman"/>
                <w:sz w:val="14"/>
                <w:szCs w:val="14"/>
              </w:rPr>
              <w:t xml:space="preserve">Saigo, Misato, Higashiusuki, </w:t>
            </w:r>
            <w:r w:rsidRPr="000A35C5">
              <w:rPr>
                <w:rFonts w:eastAsia="Yu Mincho" w:cs="Times New Roman" w:hint="eastAsia"/>
                <w:sz w:val="14"/>
                <w:szCs w:val="14"/>
              </w:rPr>
              <w:t>M</w:t>
            </w:r>
            <w:r w:rsidRPr="000A35C5">
              <w:rPr>
                <w:rFonts w:eastAsia="Yu Mincho" w:cs="Times New Roman"/>
                <w:sz w:val="14"/>
                <w:szCs w:val="14"/>
              </w:rPr>
              <w:t>iyazaki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678CEEBE" w14:textId="00BDE9FA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BC1702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24AFD6E0" w14:textId="0C642E2E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BC1702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0A35C5" w14:paraId="6D0CE8D2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vAlign w:val="center"/>
          </w:tcPr>
          <w:p w14:paraId="2676C4F3" w14:textId="2F35C7AC" w:rsidR="000A35C5" w:rsidRPr="00F82BDE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7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1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356E65D6" w14:textId="343C93C0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sz w:val="16"/>
                <w:szCs w:val="16"/>
              </w:rPr>
              <w:t>M</w:t>
            </w:r>
            <w:r w:rsidRPr="009F068A">
              <w:rPr>
                <w:rFonts w:eastAsia="Yu Mincho" w:cs="Times New Roman"/>
                <w:sz w:val="16"/>
                <w:szCs w:val="16"/>
              </w:rPr>
              <w:t>Z4-12-1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67458820" w14:textId="753E5E84" w:rsidR="000A35C5" w:rsidRPr="009F068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7184151B" w14:textId="10460F5C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732A92B5" w14:textId="6AC7F13E" w:rsidR="000A35C5" w:rsidRPr="009F068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vAlign w:val="center"/>
          </w:tcPr>
          <w:p w14:paraId="434B2B28" w14:textId="77777777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35C36BAF" w14:textId="4E6B4522" w:rsidR="000A35C5" w:rsidRPr="009F068A" w:rsidRDefault="000A35C5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A35C5">
              <w:rPr>
                <w:rFonts w:eastAsia="Yu Mincho" w:cs="Times New Roman"/>
                <w:sz w:val="14"/>
                <w:szCs w:val="14"/>
              </w:rPr>
              <w:t xml:space="preserve">Tsunoda, Kitakata, Nobeoka, </w:t>
            </w:r>
            <w:r w:rsidRPr="000A35C5">
              <w:rPr>
                <w:rFonts w:eastAsia="Yu Mincho" w:cs="Times New Roman" w:hint="eastAsia"/>
                <w:sz w:val="14"/>
                <w:szCs w:val="14"/>
              </w:rPr>
              <w:t>M</w:t>
            </w:r>
            <w:r w:rsidRPr="000A35C5">
              <w:rPr>
                <w:rFonts w:eastAsia="Yu Mincho" w:cs="Times New Roman"/>
                <w:sz w:val="14"/>
                <w:szCs w:val="14"/>
              </w:rPr>
              <w:t>iyazaki</w:t>
            </w:r>
          </w:p>
        </w:tc>
        <w:tc>
          <w:tcPr>
            <w:tcW w:w="1472" w:type="dxa"/>
            <w:tcBorders>
              <w:left w:val="nil"/>
            </w:tcBorders>
            <w:vAlign w:val="center"/>
          </w:tcPr>
          <w:p w14:paraId="2506DD5C" w14:textId="34CF1359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F068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LC573921</w:t>
            </w:r>
          </w:p>
        </w:tc>
        <w:tc>
          <w:tcPr>
            <w:tcW w:w="1473" w:type="dxa"/>
            <w:vAlign w:val="center"/>
          </w:tcPr>
          <w:p w14:paraId="1366E286" w14:textId="7A4C4514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E0CFB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0A35C5" w14:paraId="213B8963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234CBEB2" w14:textId="6F456082" w:rsidR="000A35C5" w:rsidRPr="00F82BDE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7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2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23C76A0" w14:textId="12FD0E63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sz w:val="16"/>
                <w:szCs w:val="16"/>
              </w:rPr>
              <w:t>M</w:t>
            </w:r>
            <w:r w:rsidRPr="009F068A">
              <w:rPr>
                <w:rFonts w:eastAsia="Yu Mincho" w:cs="Times New Roman"/>
                <w:sz w:val="16"/>
                <w:szCs w:val="16"/>
              </w:rPr>
              <w:t>Z4-12-2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49FA84C" w14:textId="694E2069" w:rsidR="000A35C5" w:rsidRPr="009F068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C085316" w14:textId="5D703EBE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66846FC" w14:textId="18305A79" w:rsidR="000A35C5" w:rsidRPr="009F068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79782323" w14:textId="77777777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0E8DDA5" w14:textId="7C3594F4" w:rsidR="000A35C5" w:rsidRPr="009F068A" w:rsidRDefault="000A35C5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A35C5">
              <w:rPr>
                <w:rFonts w:eastAsia="Yu Mincho" w:cs="Times New Roman"/>
                <w:sz w:val="14"/>
                <w:szCs w:val="14"/>
              </w:rPr>
              <w:t xml:space="preserve">Tsunoda, Kitakata, Nobeoka, </w:t>
            </w:r>
            <w:r w:rsidRPr="000A35C5">
              <w:rPr>
                <w:rFonts w:eastAsia="Yu Mincho" w:cs="Times New Roman" w:hint="eastAsia"/>
                <w:sz w:val="14"/>
                <w:szCs w:val="14"/>
              </w:rPr>
              <w:t>M</w:t>
            </w:r>
            <w:r w:rsidRPr="000A35C5">
              <w:rPr>
                <w:rFonts w:eastAsia="Yu Mincho" w:cs="Times New Roman"/>
                <w:sz w:val="14"/>
                <w:szCs w:val="14"/>
              </w:rPr>
              <w:t>iyazaki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508BB405" w14:textId="6EA77C83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F068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LC573906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1A85FCAF" w14:textId="5E63CDAD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F068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LC573947</w:t>
            </w:r>
          </w:p>
        </w:tc>
      </w:tr>
      <w:tr w:rsidR="000A35C5" w14:paraId="7E63F360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vAlign w:val="center"/>
          </w:tcPr>
          <w:p w14:paraId="04125D35" w14:textId="7987EA8A" w:rsidR="000A35C5" w:rsidRPr="00F82BDE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7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3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4F8E5D3F" w14:textId="111D9E95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sz w:val="16"/>
                <w:szCs w:val="16"/>
              </w:rPr>
              <w:t>M</w:t>
            </w:r>
            <w:r w:rsidRPr="009F068A">
              <w:rPr>
                <w:rFonts w:eastAsia="Yu Mincho" w:cs="Times New Roman"/>
                <w:sz w:val="16"/>
                <w:szCs w:val="16"/>
              </w:rPr>
              <w:t>Z9-12-1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239C0D0F" w14:textId="1E37D87D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34ADC3C1" w14:textId="5F78FDE3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093B8BA6" w14:textId="3FB0DC6F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vAlign w:val="center"/>
          </w:tcPr>
          <w:p w14:paraId="4C690C30" w14:textId="77777777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75055FB5" w14:textId="6CA3EA6C" w:rsidR="000A35C5" w:rsidRPr="009F068A" w:rsidRDefault="000A35C5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sz w:val="16"/>
                <w:szCs w:val="16"/>
              </w:rPr>
              <w:t xml:space="preserve">Yamada, Miyakonojo, </w:t>
            </w:r>
            <w:r w:rsidRPr="009F068A">
              <w:rPr>
                <w:rFonts w:eastAsia="Yu Mincho" w:cs="Times New Roman" w:hint="eastAsia"/>
                <w:sz w:val="16"/>
                <w:szCs w:val="16"/>
              </w:rPr>
              <w:t>M</w:t>
            </w:r>
            <w:r w:rsidRPr="009F068A">
              <w:rPr>
                <w:rFonts w:eastAsia="Yu Mincho" w:cs="Times New Roman"/>
                <w:sz w:val="16"/>
                <w:szCs w:val="16"/>
              </w:rPr>
              <w:t>iyazaki</w:t>
            </w:r>
          </w:p>
        </w:tc>
        <w:tc>
          <w:tcPr>
            <w:tcW w:w="1472" w:type="dxa"/>
            <w:tcBorders>
              <w:left w:val="nil"/>
            </w:tcBorders>
            <w:vAlign w:val="center"/>
          </w:tcPr>
          <w:p w14:paraId="6A358D86" w14:textId="3EB6845C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C0A28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vAlign w:val="center"/>
          </w:tcPr>
          <w:p w14:paraId="238347BD" w14:textId="425EACD8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E0CFB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0A35C5" w14:paraId="3B3924BE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5B7CA249" w14:textId="5057BCEA" w:rsidR="000A35C5" w:rsidRPr="00F82BDE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7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4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76AA076" w14:textId="38597536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sz w:val="16"/>
                <w:szCs w:val="16"/>
              </w:rPr>
              <w:t>M</w:t>
            </w:r>
            <w:r w:rsidRPr="009F068A">
              <w:rPr>
                <w:rFonts w:eastAsia="Yu Mincho" w:cs="Times New Roman"/>
                <w:sz w:val="16"/>
                <w:szCs w:val="16"/>
              </w:rPr>
              <w:t>Z9-12-2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09AB5D2" w14:textId="7F056889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A3E02CB" w14:textId="0D884449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7FE06DA" w14:textId="6E321553" w:rsidR="000A35C5" w:rsidRPr="009F068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6759C29E" w14:textId="77777777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98C171D" w14:textId="47AF66F5" w:rsidR="000A35C5" w:rsidRPr="009F068A" w:rsidRDefault="000A35C5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sz w:val="16"/>
                <w:szCs w:val="16"/>
              </w:rPr>
              <w:t xml:space="preserve">Yamada, Miyakonojo, </w:t>
            </w:r>
            <w:r w:rsidRPr="009F068A">
              <w:rPr>
                <w:rFonts w:eastAsia="Yu Mincho" w:cs="Times New Roman" w:hint="eastAsia"/>
                <w:sz w:val="16"/>
                <w:szCs w:val="16"/>
              </w:rPr>
              <w:t>M</w:t>
            </w:r>
            <w:r w:rsidRPr="009F068A">
              <w:rPr>
                <w:rFonts w:eastAsia="Yu Mincho" w:cs="Times New Roman"/>
                <w:sz w:val="16"/>
                <w:szCs w:val="16"/>
              </w:rPr>
              <w:t>iyazaki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0E5FAD12" w14:textId="7B00874C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C0A28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077F56FF" w14:textId="19ABBDB1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F068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LC573948</w:t>
            </w:r>
          </w:p>
        </w:tc>
      </w:tr>
      <w:tr w:rsidR="000A35C5" w14:paraId="21262645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vAlign w:val="center"/>
          </w:tcPr>
          <w:p w14:paraId="1A435807" w14:textId="3A5E4DB5" w:rsidR="000A35C5" w:rsidRPr="00F82BDE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7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5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2494D791" w14:textId="5AF267DA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sz w:val="16"/>
                <w:szCs w:val="16"/>
              </w:rPr>
              <w:t>M</w:t>
            </w:r>
            <w:r w:rsidRPr="009F068A">
              <w:rPr>
                <w:rFonts w:eastAsia="Yu Mincho" w:cs="Times New Roman"/>
                <w:sz w:val="16"/>
                <w:szCs w:val="16"/>
              </w:rPr>
              <w:t>Z10-12-1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7D1E930A" w14:textId="1A51DDBA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18FBDDC6" w14:textId="51B3DAB2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1177A137" w14:textId="15812401" w:rsidR="000A35C5" w:rsidRPr="009F068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vAlign w:val="center"/>
          </w:tcPr>
          <w:p w14:paraId="35707BDF" w14:textId="77777777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374CD907" w14:textId="7EC86630" w:rsidR="000A35C5" w:rsidRPr="009F068A" w:rsidRDefault="000A35C5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A35C5">
              <w:rPr>
                <w:rFonts w:eastAsia="Yu Mincho" w:cs="Times New Roman"/>
                <w:sz w:val="14"/>
                <w:szCs w:val="14"/>
              </w:rPr>
              <w:t xml:space="preserve">Yamanokuchi, Miyakonojo, </w:t>
            </w:r>
            <w:r w:rsidRPr="000A35C5">
              <w:rPr>
                <w:rFonts w:eastAsia="Yu Mincho" w:cs="Times New Roman" w:hint="eastAsia"/>
                <w:sz w:val="14"/>
                <w:szCs w:val="14"/>
              </w:rPr>
              <w:t>M</w:t>
            </w:r>
            <w:r w:rsidRPr="000A35C5">
              <w:rPr>
                <w:rFonts w:eastAsia="Yu Mincho" w:cs="Times New Roman"/>
                <w:sz w:val="14"/>
                <w:szCs w:val="14"/>
              </w:rPr>
              <w:t>iyazaki</w:t>
            </w:r>
          </w:p>
        </w:tc>
        <w:tc>
          <w:tcPr>
            <w:tcW w:w="1472" w:type="dxa"/>
            <w:tcBorders>
              <w:left w:val="nil"/>
            </w:tcBorders>
            <w:vAlign w:val="center"/>
          </w:tcPr>
          <w:p w14:paraId="1A2EB22B" w14:textId="5E53728E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C0A28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vAlign w:val="center"/>
          </w:tcPr>
          <w:p w14:paraId="0C75E02F" w14:textId="3EC5F552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F068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LC573949</w:t>
            </w:r>
          </w:p>
        </w:tc>
      </w:tr>
      <w:tr w:rsidR="000A35C5" w14:paraId="4C57288E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4F96EB93" w14:textId="4C23D2AB" w:rsidR="000A35C5" w:rsidRPr="00F82BDE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7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6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BD83D51" w14:textId="20870671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sz w:val="16"/>
                <w:szCs w:val="16"/>
              </w:rPr>
              <w:t>M</w:t>
            </w:r>
            <w:r w:rsidRPr="009F068A">
              <w:rPr>
                <w:rFonts w:eastAsia="Yu Mincho" w:cs="Times New Roman"/>
                <w:sz w:val="16"/>
                <w:szCs w:val="16"/>
              </w:rPr>
              <w:t>Z12-12-1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1B5413D" w14:textId="41A2B3EB" w:rsidR="000A35C5" w:rsidRPr="009F068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194A1E6" w14:textId="09B81190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E1394C6" w14:textId="2C87C0E5" w:rsidR="000A35C5" w:rsidRPr="009F068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103F4DD2" w14:textId="77777777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79920B7" w14:textId="24CA8BFD" w:rsidR="000A35C5" w:rsidRPr="009F068A" w:rsidRDefault="000A35C5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sz w:val="16"/>
                <w:szCs w:val="16"/>
              </w:rPr>
              <w:t xml:space="preserve">Mimata, Kitamorokata, </w:t>
            </w:r>
            <w:r w:rsidRPr="009F068A">
              <w:rPr>
                <w:rFonts w:eastAsia="Yu Mincho" w:cs="Times New Roman" w:hint="eastAsia"/>
                <w:sz w:val="16"/>
                <w:szCs w:val="16"/>
              </w:rPr>
              <w:t>M</w:t>
            </w:r>
            <w:r w:rsidRPr="009F068A">
              <w:rPr>
                <w:rFonts w:eastAsia="Yu Mincho" w:cs="Times New Roman"/>
                <w:sz w:val="16"/>
                <w:szCs w:val="16"/>
              </w:rPr>
              <w:t>iyazaki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78890BDB" w14:textId="017C8566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F068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LC573922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3C98C8AB" w14:textId="4379AF8A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F068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LC573950</w:t>
            </w:r>
          </w:p>
        </w:tc>
      </w:tr>
      <w:tr w:rsidR="000A35C5" w14:paraId="629FA38D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vAlign w:val="center"/>
          </w:tcPr>
          <w:p w14:paraId="46BBA0A9" w14:textId="16D57FD6" w:rsidR="000A35C5" w:rsidRPr="00F82BDE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7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7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270F3B67" w14:textId="770ED445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sz w:val="16"/>
                <w:szCs w:val="16"/>
              </w:rPr>
              <w:t>M</w:t>
            </w:r>
            <w:r w:rsidRPr="009F068A">
              <w:rPr>
                <w:rFonts w:eastAsia="Yu Mincho" w:cs="Times New Roman"/>
                <w:sz w:val="16"/>
                <w:szCs w:val="16"/>
              </w:rPr>
              <w:t>Z12-12-2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0E66A740" w14:textId="1E7D39E3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132B0B02" w14:textId="4522890A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75520D83" w14:textId="58F01AB9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vAlign w:val="center"/>
          </w:tcPr>
          <w:p w14:paraId="67DD46DC" w14:textId="77777777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2EF451E5" w14:textId="3D632EF8" w:rsidR="000A35C5" w:rsidRPr="009F068A" w:rsidRDefault="000A35C5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sz w:val="16"/>
                <w:szCs w:val="16"/>
              </w:rPr>
              <w:t xml:space="preserve">Mimata, Kitamorokata, </w:t>
            </w:r>
            <w:r w:rsidRPr="009F068A">
              <w:rPr>
                <w:rFonts w:eastAsia="Yu Mincho" w:cs="Times New Roman" w:hint="eastAsia"/>
                <w:sz w:val="16"/>
                <w:szCs w:val="16"/>
              </w:rPr>
              <w:t>M</w:t>
            </w:r>
            <w:r w:rsidRPr="009F068A">
              <w:rPr>
                <w:rFonts w:eastAsia="Yu Mincho" w:cs="Times New Roman"/>
                <w:sz w:val="16"/>
                <w:szCs w:val="16"/>
              </w:rPr>
              <w:t>iyazaki</w:t>
            </w:r>
          </w:p>
        </w:tc>
        <w:tc>
          <w:tcPr>
            <w:tcW w:w="1472" w:type="dxa"/>
            <w:tcBorders>
              <w:left w:val="nil"/>
            </w:tcBorders>
            <w:vAlign w:val="center"/>
          </w:tcPr>
          <w:p w14:paraId="6DF68E36" w14:textId="5DE6D27C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E0CFB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vAlign w:val="center"/>
          </w:tcPr>
          <w:p w14:paraId="26BAAD86" w14:textId="4C8CA3F7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F20CCA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0A35C5" w14:paraId="04407C71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21524911" w14:textId="6C034923" w:rsidR="000A35C5" w:rsidRPr="00F82BDE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7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8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CC9D9C7" w14:textId="0EF25640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sz w:val="16"/>
                <w:szCs w:val="16"/>
              </w:rPr>
              <w:t>M</w:t>
            </w:r>
            <w:r w:rsidRPr="009F068A">
              <w:rPr>
                <w:rFonts w:eastAsia="Yu Mincho" w:cs="Times New Roman"/>
                <w:sz w:val="16"/>
                <w:szCs w:val="16"/>
              </w:rPr>
              <w:t>Z13-12-1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6B4A7DF" w14:textId="03791F19" w:rsidR="000A35C5" w:rsidRPr="009F068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B98E42A" w14:textId="4F7FB1D3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375E40B" w14:textId="70D5CE08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7CBA4A17" w14:textId="77777777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1B95B3B" w14:textId="6E57ACBA" w:rsidR="000A35C5" w:rsidRPr="009F068A" w:rsidRDefault="000A35C5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sz w:val="16"/>
                <w:szCs w:val="16"/>
              </w:rPr>
              <w:t xml:space="preserve">Kitago, Nichinan, </w:t>
            </w:r>
            <w:r w:rsidRPr="009F068A">
              <w:rPr>
                <w:rFonts w:eastAsia="Yu Mincho" w:cs="Times New Roman" w:hint="eastAsia"/>
                <w:sz w:val="16"/>
                <w:szCs w:val="16"/>
              </w:rPr>
              <w:t>M</w:t>
            </w:r>
            <w:r w:rsidRPr="009F068A">
              <w:rPr>
                <w:rFonts w:eastAsia="Yu Mincho" w:cs="Times New Roman"/>
                <w:sz w:val="16"/>
                <w:szCs w:val="16"/>
              </w:rPr>
              <w:t>iyazaki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0EED981D" w14:textId="20A8F6B1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F068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LC573907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4BF1546B" w14:textId="6D47286D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F20CCA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0A35C5" w14:paraId="3AC70144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vAlign w:val="center"/>
          </w:tcPr>
          <w:p w14:paraId="38F2C049" w14:textId="540B9354" w:rsidR="000A35C5" w:rsidRPr="00F82BDE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7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9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53C78410" w14:textId="01E3A068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sz w:val="16"/>
                <w:szCs w:val="16"/>
              </w:rPr>
              <w:t>M</w:t>
            </w:r>
            <w:r w:rsidRPr="009F068A">
              <w:rPr>
                <w:rFonts w:eastAsia="Yu Mincho" w:cs="Times New Roman"/>
                <w:sz w:val="16"/>
                <w:szCs w:val="16"/>
              </w:rPr>
              <w:t>Z13-12-2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282247F5" w14:textId="0C273DDB" w:rsidR="000A35C5" w:rsidRPr="009F068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462F5C4B" w14:textId="6849A92E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21F47E5E" w14:textId="5D1FC533" w:rsidR="000A35C5" w:rsidRPr="009F068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vAlign w:val="center"/>
          </w:tcPr>
          <w:p w14:paraId="3BA09CD0" w14:textId="77777777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1BACA80A" w14:textId="75746364" w:rsidR="000A35C5" w:rsidRPr="009F068A" w:rsidRDefault="000A35C5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sz w:val="16"/>
                <w:szCs w:val="16"/>
              </w:rPr>
              <w:t xml:space="preserve">Kitago, Nichinan, </w:t>
            </w:r>
            <w:r w:rsidRPr="009F068A">
              <w:rPr>
                <w:rFonts w:eastAsia="Yu Mincho" w:cs="Times New Roman" w:hint="eastAsia"/>
                <w:sz w:val="16"/>
                <w:szCs w:val="16"/>
              </w:rPr>
              <w:t>M</w:t>
            </w:r>
            <w:r w:rsidRPr="009F068A">
              <w:rPr>
                <w:rFonts w:eastAsia="Yu Mincho" w:cs="Times New Roman"/>
                <w:sz w:val="16"/>
                <w:szCs w:val="16"/>
              </w:rPr>
              <w:t>iyazaki</w:t>
            </w:r>
          </w:p>
        </w:tc>
        <w:tc>
          <w:tcPr>
            <w:tcW w:w="1472" w:type="dxa"/>
            <w:tcBorders>
              <w:left w:val="nil"/>
            </w:tcBorders>
            <w:vAlign w:val="center"/>
          </w:tcPr>
          <w:p w14:paraId="49B73E41" w14:textId="3D40D2B7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F068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LC573923</w:t>
            </w:r>
          </w:p>
        </w:tc>
        <w:tc>
          <w:tcPr>
            <w:tcW w:w="1473" w:type="dxa"/>
            <w:vAlign w:val="center"/>
          </w:tcPr>
          <w:p w14:paraId="15DC2D6A" w14:textId="762AE518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F068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LC573951</w:t>
            </w:r>
          </w:p>
        </w:tc>
      </w:tr>
      <w:tr w:rsidR="000A35C5" w14:paraId="0558BDDC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7F886BA9" w14:textId="73A900C8" w:rsidR="000A35C5" w:rsidRPr="00F82BDE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8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F972A0E" w14:textId="148D7061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sz w:val="16"/>
                <w:szCs w:val="16"/>
              </w:rPr>
              <w:t>M</w:t>
            </w:r>
            <w:r w:rsidRPr="009F068A">
              <w:rPr>
                <w:rFonts w:eastAsia="Yu Mincho" w:cs="Times New Roman"/>
                <w:sz w:val="16"/>
                <w:szCs w:val="16"/>
              </w:rPr>
              <w:t>Z15-12-1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5353812" w14:textId="7F8F7131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5B4F456" w14:textId="3CF661A2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A0E735D" w14:textId="58A73FE1" w:rsidR="000A35C5" w:rsidRPr="009F068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576C94D2" w14:textId="77777777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B96148D" w14:textId="38B30047" w:rsidR="000A35C5" w:rsidRPr="009F068A" w:rsidRDefault="000A35C5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sz w:val="16"/>
                <w:szCs w:val="16"/>
              </w:rPr>
              <w:t xml:space="preserve">Nojiri, Kobayashi, </w:t>
            </w:r>
            <w:r w:rsidRPr="009F068A">
              <w:rPr>
                <w:rFonts w:eastAsia="Yu Mincho" w:cs="Times New Roman" w:hint="eastAsia"/>
                <w:sz w:val="16"/>
                <w:szCs w:val="16"/>
              </w:rPr>
              <w:t>M</w:t>
            </w:r>
            <w:r w:rsidRPr="009F068A">
              <w:rPr>
                <w:rFonts w:eastAsia="Yu Mincho" w:cs="Times New Roman"/>
                <w:sz w:val="16"/>
                <w:szCs w:val="16"/>
              </w:rPr>
              <w:t>iyazaki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479F6460" w14:textId="7AAB29C6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32DB8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48DA9A28" w14:textId="5C16FAD6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F068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LC573952</w:t>
            </w:r>
          </w:p>
        </w:tc>
      </w:tr>
      <w:tr w:rsidR="000A35C5" w14:paraId="53707922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vAlign w:val="center"/>
          </w:tcPr>
          <w:p w14:paraId="387865C8" w14:textId="6F4241FB" w:rsidR="000A35C5" w:rsidRPr="00F82BDE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8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1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7DE580B8" w14:textId="111CEE5E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sz w:val="16"/>
                <w:szCs w:val="16"/>
              </w:rPr>
              <w:t>M</w:t>
            </w:r>
            <w:r w:rsidRPr="009F068A">
              <w:rPr>
                <w:rFonts w:eastAsia="Yu Mincho" w:cs="Times New Roman"/>
                <w:sz w:val="16"/>
                <w:szCs w:val="16"/>
              </w:rPr>
              <w:t>Z15-12-2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68881597" w14:textId="19DBB747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47B140B5" w14:textId="1D12F051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760C4D72" w14:textId="7A9A1EE0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vAlign w:val="center"/>
          </w:tcPr>
          <w:p w14:paraId="51040B9E" w14:textId="77777777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233E9A52" w14:textId="109ABEE7" w:rsidR="000A35C5" w:rsidRPr="009F068A" w:rsidRDefault="000A35C5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sz w:val="16"/>
                <w:szCs w:val="16"/>
              </w:rPr>
              <w:t xml:space="preserve">Nojiri, Kobayashi, </w:t>
            </w:r>
            <w:r w:rsidRPr="009F068A">
              <w:rPr>
                <w:rFonts w:eastAsia="Yu Mincho" w:cs="Times New Roman" w:hint="eastAsia"/>
                <w:sz w:val="16"/>
                <w:szCs w:val="16"/>
              </w:rPr>
              <w:t>M</w:t>
            </w:r>
            <w:r w:rsidRPr="009F068A">
              <w:rPr>
                <w:rFonts w:eastAsia="Yu Mincho" w:cs="Times New Roman"/>
                <w:sz w:val="16"/>
                <w:szCs w:val="16"/>
              </w:rPr>
              <w:t>iyazaki</w:t>
            </w:r>
          </w:p>
        </w:tc>
        <w:tc>
          <w:tcPr>
            <w:tcW w:w="1472" w:type="dxa"/>
            <w:tcBorders>
              <w:left w:val="nil"/>
            </w:tcBorders>
            <w:vAlign w:val="center"/>
          </w:tcPr>
          <w:p w14:paraId="33B3012C" w14:textId="136E83A6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32DB8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vAlign w:val="center"/>
          </w:tcPr>
          <w:p w14:paraId="7540D677" w14:textId="11BD2E61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E0CFB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0A35C5" w14:paraId="0C65E2AD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1CE3E864" w14:textId="3FD80770" w:rsidR="000A35C5" w:rsidRPr="00F82BDE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8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2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E571267" w14:textId="1DF14E50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sz w:val="16"/>
                <w:szCs w:val="16"/>
              </w:rPr>
              <w:t>M</w:t>
            </w:r>
            <w:r w:rsidRPr="009F068A">
              <w:rPr>
                <w:rFonts w:eastAsia="Yu Mincho" w:cs="Times New Roman"/>
                <w:sz w:val="16"/>
                <w:szCs w:val="16"/>
              </w:rPr>
              <w:t>Z17-12-1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D69DD99" w14:textId="632621D5" w:rsidR="000A35C5" w:rsidRPr="009F068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1670AE1" w14:textId="3462D6BD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9191A79" w14:textId="4ED4EC26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031991C4" w14:textId="77777777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6F9CA2C" w14:textId="37FEEE0B" w:rsidR="000A35C5" w:rsidRPr="009F068A" w:rsidRDefault="000A35C5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A35C5">
              <w:rPr>
                <w:rFonts w:eastAsia="Yu Mincho" w:cs="Times New Roman"/>
                <w:sz w:val="14"/>
                <w:szCs w:val="14"/>
              </w:rPr>
              <w:t xml:space="preserve">Saigo, Misato, Higashiusuki, </w:t>
            </w:r>
            <w:r w:rsidRPr="000A35C5">
              <w:rPr>
                <w:rFonts w:eastAsia="Yu Mincho" w:cs="Times New Roman" w:hint="eastAsia"/>
                <w:sz w:val="14"/>
                <w:szCs w:val="14"/>
              </w:rPr>
              <w:t>M</w:t>
            </w:r>
            <w:r w:rsidRPr="000A35C5">
              <w:rPr>
                <w:rFonts w:eastAsia="Yu Mincho" w:cs="Times New Roman"/>
                <w:sz w:val="14"/>
                <w:szCs w:val="14"/>
              </w:rPr>
              <w:t>iyazaki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37CDB5C8" w14:textId="2168786F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F068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LC573924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69C3822D" w14:textId="21A9061F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E0CFB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0A35C5" w14:paraId="2DF0E7C9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vAlign w:val="center"/>
          </w:tcPr>
          <w:p w14:paraId="3BB5B0A9" w14:textId="3348F3BD" w:rsidR="000A35C5" w:rsidRPr="00F82BDE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8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3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44470482" w14:textId="4D561573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sz w:val="16"/>
                <w:szCs w:val="16"/>
              </w:rPr>
              <w:t>M</w:t>
            </w:r>
            <w:r w:rsidRPr="009F068A">
              <w:rPr>
                <w:rFonts w:eastAsia="Yu Mincho" w:cs="Times New Roman"/>
                <w:sz w:val="16"/>
                <w:szCs w:val="16"/>
              </w:rPr>
              <w:t>Z17-12-2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7384C325" w14:textId="389E394E" w:rsidR="000A35C5" w:rsidRPr="009F068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473F4D10" w14:textId="4798B490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627C4AEF" w14:textId="624818D6" w:rsidR="000A35C5" w:rsidRPr="009F068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vAlign w:val="center"/>
          </w:tcPr>
          <w:p w14:paraId="555390C9" w14:textId="77777777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01E64052" w14:textId="52B7409B" w:rsidR="000A35C5" w:rsidRPr="009F068A" w:rsidRDefault="000A35C5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A35C5">
              <w:rPr>
                <w:rFonts w:eastAsia="Yu Mincho" w:cs="Times New Roman"/>
                <w:sz w:val="14"/>
                <w:szCs w:val="14"/>
              </w:rPr>
              <w:t xml:space="preserve">Saigo, Misato, Higashiusuki, </w:t>
            </w:r>
            <w:r w:rsidRPr="000A35C5">
              <w:rPr>
                <w:rFonts w:eastAsia="Yu Mincho" w:cs="Times New Roman" w:hint="eastAsia"/>
                <w:sz w:val="14"/>
                <w:szCs w:val="14"/>
              </w:rPr>
              <w:t>M</w:t>
            </w:r>
            <w:r w:rsidRPr="000A35C5">
              <w:rPr>
                <w:rFonts w:eastAsia="Yu Mincho" w:cs="Times New Roman"/>
                <w:sz w:val="14"/>
                <w:szCs w:val="14"/>
              </w:rPr>
              <w:t>iyazaki</w:t>
            </w:r>
          </w:p>
        </w:tc>
        <w:tc>
          <w:tcPr>
            <w:tcW w:w="1472" w:type="dxa"/>
            <w:tcBorders>
              <w:left w:val="nil"/>
            </w:tcBorders>
            <w:vAlign w:val="center"/>
          </w:tcPr>
          <w:p w14:paraId="793E4055" w14:textId="68BF1AE9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F068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LC573925</w:t>
            </w:r>
          </w:p>
        </w:tc>
        <w:tc>
          <w:tcPr>
            <w:tcW w:w="1473" w:type="dxa"/>
            <w:vAlign w:val="center"/>
          </w:tcPr>
          <w:p w14:paraId="64370613" w14:textId="6E706427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F068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LC573953</w:t>
            </w:r>
          </w:p>
        </w:tc>
      </w:tr>
      <w:tr w:rsidR="000A35C5" w14:paraId="1E479E53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64B5CE24" w14:textId="029E236D" w:rsidR="000A35C5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8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4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DB23AAF" w14:textId="7A81B411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sz w:val="16"/>
                <w:szCs w:val="16"/>
              </w:rPr>
            </w:pPr>
            <w:r w:rsidRPr="009F068A">
              <w:rPr>
                <w:rFonts w:eastAsia="Yu Mincho" w:cs="Times New Roman" w:hint="eastAsia"/>
                <w:sz w:val="16"/>
                <w:szCs w:val="16"/>
              </w:rPr>
              <w:t>M</w:t>
            </w:r>
            <w:r w:rsidRPr="009F068A">
              <w:rPr>
                <w:rFonts w:eastAsia="Yu Mincho" w:cs="Times New Roman"/>
                <w:sz w:val="16"/>
                <w:szCs w:val="16"/>
              </w:rPr>
              <w:t>Z19-12-1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9820BDD" w14:textId="7910BFDC" w:rsidR="000A35C5" w:rsidRPr="009F068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D0DF147" w14:textId="4649FE7A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AEE2263" w14:textId="3C8AB9FC" w:rsidR="000A35C5" w:rsidRPr="009F068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3CA9F187" w14:textId="7547259C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EA39F68" w14:textId="4C31CDAB" w:rsidR="000A35C5" w:rsidRPr="009F068A" w:rsidRDefault="002C614C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sz w:val="16"/>
                <w:szCs w:val="16"/>
              </w:rPr>
            </w:pPr>
            <w:r w:rsidRPr="002C614C">
              <w:rPr>
                <w:rFonts w:eastAsia="Yu Mincho" w:cs="Times New Roman"/>
                <w:sz w:val="14"/>
                <w:szCs w:val="14"/>
              </w:rPr>
              <w:t xml:space="preserve">Kunitomi, Higashimorokata, </w:t>
            </w:r>
            <w:r w:rsidR="000A35C5" w:rsidRPr="002C614C">
              <w:rPr>
                <w:rFonts w:eastAsia="Yu Mincho" w:cs="Times New Roman" w:hint="eastAsia"/>
                <w:sz w:val="14"/>
                <w:szCs w:val="14"/>
              </w:rPr>
              <w:t>M</w:t>
            </w:r>
            <w:r w:rsidR="000A35C5" w:rsidRPr="002C614C">
              <w:rPr>
                <w:rFonts w:eastAsia="Yu Mincho" w:cs="Times New Roman"/>
                <w:sz w:val="14"/>
                <w:szCs w:val="14"/>
              </w:rPr>
              <w:t>iyazaki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4627510B" w14:textId="1FB4CD4F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F068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LC573926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6D5CDAED" w14:textId="53E887C6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F068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LC573954</w:t>
            </w:r>
          </w:p>
        </w:tc>
      </w:tr>
      <w:tr w:rsidR="000A35C5" w14:paraId="06687CB2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vAlign w:val="center"/>
          </w:tcPr>
          <w:p w14:paraId="467CB1EE" w14:textId="2E3792FC" w:rsidR="000A35C5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8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5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38C2C6F6" w14:textId="5CE5E177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sz w:val="16"/>
                <w:szCs w:val="16"/>
              </w:rPr>
            </w:pPr>
            <w:r w:rsidRPr="009F068A">
              <w:rPr>
                <w:rFonts w:eastAsia="Yu Mincho" w:cs="Times New Roman" w:hint="eastAsia"/>
                <w:sz w:val="16"/>
                <w:szCs w:val="16"/>
              </w:rPr>
              <w:t>M</w:t>
            </w:r>
            <w:r w:rsidRPr="009F068A">
              <w:rPr>
                <w:rFonts w:eastAsia="Yu Mincho" w:cs="Times New Roman"/>
                <w:sz w:val="16"/>
                <w:szCs w:val="16"/>
              </w:rPr>
              <w:t>Z19-12-2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23579A7E" w14:textId="74BD5F96" w:rsidR="000A35C5" w:rsidRPr="009F068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72CEA66B" w14:textId="5BBFF3A9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7CD33E1E" w14:textId="6DF38A7C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vAlign w:val="center"/>
          </w:tcPr>
          <w:p w14:paraId="4F0310CA" w14:textId="457AB999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43A7F404" w14:textId="2976C8B9" w:rsidR="000A35C5" w:rsidRPr="009F068A" w:rsidRDefault="002C614C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sz w:val="16"/>
                <w:szCs w:val="16"/>
              </w:rPr>
            </w:pPr>
            <w:r w:rsidRPr="002C614C">
              <w:rPr>
                <w:rFonts w:eastAsia="Yu Mincho" w:cs="Times New Roman"/>
                <w:sz w:val="14"/>
                <w:szCs w:val="14"/>
              </w:rPr>
              <w:t xml:space="preserve">Kunitomi, Higashimorokata, </w:t>
            </w:r>
            <w:r w:rsidRPr="002C614C">
              <w:rPr>
                <w:rFonts w:eastAsia="Yu Mincho" w:cs="Times New Roman" w:hint="eastAsia"/>
                <w:sz w:val="14"/>
                <w:szCs w:val="14"/>
              </w:rPr>
              <w:t>M</w:t>
            </w:r>
            <w:r w:rsidRPr="002C614C">
              <w:rPr>
                <w:rFonts w:eastAsia="Yu Mincho" w:cs="Times New Roman"/>
                <w:sz w:val="14"/>
                <w:szCs w:val="14"/>
              </w:rPr>
              <w:t>iyazaki</w:t>
            </w:r>
          </w:p>
        </w:tc>
        <w:tc>
          <w:tcPr>
            <w:tcW w:w="1472" w:type="dxa"/>
            <w:tcBorders>
              <w:left w:val="nil"/>
            </w:tcBorders>
            <w:vAlign w:val="center"/>
          </w:tcPr>
          <w:p w14:paraId="1D49271B" w14:textId="77E67E61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F068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LC573927</w:t>
            </w:r>
          </w:p>
        </w:tc>
        <w:tc>
          <w:tcPr>
            <w:tcW w:w="1473" w:type="dxa"/>
            <w:vAlign w:val="center"/>
          </w:tcPr>
          <w:p w14:paraId="1A6DEEA2" w14:textId="55579451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22403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0A35C5" w14:paraId="1AD01F9B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3686717B" w14:textId="3BBF931D" w:rsidR="000A35C5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8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6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EBC5931" w14:textId="7A0784A5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sz w:val="16"/>
                <w:szCs w:val="16"/>
              </w:rPr>
            </w:pPr>
            <w:r w:rsidRPr="009F068A">
              <w:rPr>
                <w:rFonts w:eastAsia="Yu Mincho" w:cs="Times New Roman" w:hint="eastAsia"/>
                <w:bCs/>
                <w:sz w:val="16"/>
                <w:szCs w:val="16"/>
              </w:rPr>
              <w:t>K</w:t>
            </w:r>
            <w:r w:rsidRPr="009F068A">
              <w:rPr>
                <w:rFonts w:eastAsia="Yu Mincho" w:cs="Times New Roman"/>
                <w:bCs/>
                <w:sz w:val="16"/>
                <w:szCs w:val="16"/>
              </w:rPr>
              <w:t>MK12P-1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AB6A103" w14:textId="3314AD0F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B4BE5BA" w14:textId="3B3FF596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9B8F14E" w14:textId="1FBD4CDE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070E03EC" w14:textId="102EFA07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FB92C42" w14:textId="12E20E50" w:rsidR="000A35C5" w:rsidRPr="00AF6D99" w:rsidRDefault="00AF6D99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sz w:val="13"/>
                <w:szCs w:val="13"/>
              </w:rPr>
            </w:pPr>
            <w:r w:rsidRPr="00AF6D99">
              <w:rPr>
                <w:rFonts w:eastAsia="Yu Mincho" w:cs="Times New Roman"/>
                <w:bCs/>
                <w:sz w:val="13"/>
                <w:szCs w:val="13"/>
              </w:rPr>
              <w:t xml:space="preserve">Ono, Kinpo, Mianamisatsuma, </w:t>
            </w:r>
            <w:r w:rsidR="000A35C5" w:rsidRPr="00AF6D99">
              <w:rPr>
                <w:rFonts w:eastAsia="Yu Mincho" w:cs="Times New Roman" w:hint="eastAsia"/>
                <w:bCs/>
                <w:sz w:val="13"/>
                <w:szCs w:val="13"/>
              </w:rPr>
              <w:t>K</w:t>
            </w:r>
            <w:r w:rsidR="000A35C5" w:rsidRPr="00AF6D99">
              <w:rPr>
                <w:rFonts w:eastAsia="Yu Mincho" w:cs="Times New Roman"/>
                <w:bCs/>
                <w:sz w:val="13"/>
                <w:szCs w:val="13"/>
              </w:rPr>
              <w:t>agoshima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3DE3AA4E" w14:textId="649278CE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F61AD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6209535E" w14:textId="1BE1D8CB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22403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AF6D99" w14:paraId="35FAFADA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vAlign w:val="center"/>
          </w:tcPr>
          <w:p w14:paraId="00891E17" w14:textId="049F2F1A" w:rsidR="00AF6D99" w:rsidRDefault="00AF6D99" w:rsidP="00AF6D99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8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7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2753F6A1" w14:textId="0D7895CC" w:rsidR="00AF6D99" w:rsidRPr="009F068A" w:rsidRDefault="00AF6D99" w:rsidP="00AF6D99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sz w:val="16"/>
                <w:szCs w:val="16"/>
              </w:rPr>
            </w:pPr>
            <w:r w:rsidRPr="009F068A">
              <w:rPr>
                <w:rFonts w:eastAsia="Yu Mincho" w:cs="Times New Roman" w:hint="eastAsia"/>
                <w:bCs/>
                <w:sz w:val="16"/>
                <w:szCs w:val="16"/>
              </w:rPr>
              <w:t>K</w:t>
            </w:r>
            <w:r w:rsidRPr="009F068A">
              <w:rPr>
                <w:rFonts w:eastAsia="Yu Mincho" w:cs="Times New Roman"/>
                <w:bCs/>
                <w:sz w:val="16"/>
                <w:szCs w:val="16"/>
              </w:rPr>
              <w:t>MK12P-2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5B2940A6" w14:textId="3C3A9E2A" w:rsidR="00AF6D99" w:rsidRPr="009F068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58A2148E" w14:textId="2FD28FF8" w:rsidR="00AF6D99" w:rsidRPr="009F068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5CFB717D" w14:textId="3BE9E759" w:rsidR="00AF6D99" w:rsidRPr="009F068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vAlign w:val="center"/>
          </w:tcPr>
          <w:p w14:paraId="353DA373" w14:textId="753A910B" w:rsidR="00AF6D99" w:rsidRPr="009F068A" w:rsidRDefault="00AF6D99" w:rsidP="00AF6D99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18B440DB" w14:textId="37F0BAE6" w:rsidR="00AF6D99" w:rsidRPr="009F068A" w:rsidRDefault="00AF6D99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sz w:val="16"/>
                <w:szCs w:val="16"/>
              </w:rPr>
            </w:pPr>
            <w:r w:rsidRPr="000A1669">
              <w:rPr>
                <w:rFonts w:eastAsia="Yu Mincho" w:cs="Times New Roman"/>
                <w:bCs/>
                <w:sz w:val="13"/>
                <w:szCs w:val="13"/>
              </w:rPr>
              <w:t xml:space="preserve">Ono, Kinpo, Mianamisatsuma, </w:t>
            </w:r>
            <w:r w:rsidRPr="000A1669">
              <w:rPr>
                <w:rFonts w:eastAsia="Yu Mincho" w:cs="Times New Roman" w:hint="eastAsia"/>
                <w:bCs/>
                <w:sz w:val="13"/>
                <w:szCs w:val="13"/>
              </w:rPr>
              <w:t>K</w:t>
            </w:r>
            <w:r w:rsidRPr="000A1669">
              <w:rPr>
                <w:rFonts w:eastAsia="Yu Mincho" w:cs="Times New Roman"/>
                <w:bCs/>
                <w:sz w:val="13"/>
                <w:szCs w:val="13"/>
              </w:rPr>
              <w:t>agoshima</w:t>
            </w:r>
          </w:p>
        </w:tc>
        <w:tc>
          <w:tcPr>
            <w:tcW w:w="1472" w:type="dxa"/>
            <w:tcBorders>
              <w:left w:val="nil"/>
            </w:tcBorders>
            <w:vAlign w:val="center"/>
          </w:tcPr>
          <w:p w14:paraId="5628CF60" w14:textId="62316C8C" w:rsidR="00AF6D99" w:rsidRPr="009F068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F61AD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vAlign w:val="center"/>
          </w:tcPr>
          <w:p w14:paraId="76A86A17" w14:textId="4246B6C4" w:rsidR="00AF6D99" w:rsidRPr="009F068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22403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AF6D99" w14:paraId="016E8159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DF8DE8B" w14:textId="1FE63DDB" w:rsidR="00AF6D99" w:rsidRPr="00F82BDE" w:rsidRDefault="00AF6D99" w:rsidP="00AF6D99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8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8</w:t>
            </w:r>
          </w:p>
        </w:tc>
        <w:tc>
          <w:tcPr>
            <w:tcW w:w="976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F7E29C7" w14:textId="66175D4B" w:rsidR="00AF6D99" w:rsidRPr="009F068A" w:rsidRDefault="00AF6D99" w:rsidP="00AF6D99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bCs/>
                <w:sz w:val="16"/>
                <w:szCs w:val="16"/>
              </w:rPr>
              <w:t>K</w:t>
            </w:r>
            <w:r w:rsidRPr="009F068A">
              <w:rPr>
                <w:rFonts w:eastAsia="Yu Mincho" w:cs="Times New Roman"/>
                <w:bCs/>
                <w:sz w:val="16"/>
                <w:szCs w:val="16"/>
              </w:rPr>
              <w:t>MK12P-3</w:t>
            </w:r>
          </w:p>
        </w:tc>
        <w:tc>
          <w:tcPr>
            <w:tcW w:w="777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615825F" w14:textId="175D1B66" w:rsidR="00AF6D99" w:rsidRPr="009F068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2375080" w14:textId="69F0D844" w:rsidR="00AF6D99" w:rsidRPr="009F068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F181E1B" w14:textId="57A59C17" w:rsidR="00AF6D99" w:rsidRPr="009F068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F068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B47E952" w14:textId="77777777" w:rsidR="00AF6D99" w:rsidRPr="009F068A" w:rsidRDefault="00AF6D99" w:rsidP="00AF6D99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0CEBDC3" w14:textId="6BB7D618" w:rsidR="00AF6D99" w:rsidRPr="009F068A" w:rsidRDefault="00AF6D99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A1669">
              <w:rPr>
                <w:rFonts w:eastAsia="Yu Mincho" w:cs="Times New Roman"/>
                <w:bCs/>
                <w:sz w:val="13"/>
                <w:szCs w:val="13"/>
              </w:rPr>
              <w:t xml:space="preserve">Ono, Kinpo, Mianamisatsuma, </w:t>
            </w:r>
            <w:r w:rsidRPr="000A1669">
              <w:rPr>
                <w:rFonts w:eastAsia="Yu Mincho" w:cs="Times New Roman" w:hint="eastAsia"/>
                <w:bCs/>
                <w:sz w:val="13"/>
                <w:szCs w:val="13"/>
              </w:rPr>
              <w:t>K</w:t>
            </w:r>
            <w:r w:rsidRPr="000A1669">
              <w:rPr>
                <w:rFonts w:eastAsia="Yu Mincho" w:cs="Times New Roman"/>
                <w:bCs/>
                <w:sz w:val="13"/>
                <w:szCs w:val="13"/>
              </w:rPr>
              <w:t>agoshima</w:t>
            </w:r>
          </w:p>
        </w:tc>
        <w:tc>
          <w:tcPr>
            <w:tcW w:w="1472" w:type="dxa"/>
            <w:tcBorders>
              <w:left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652CCEA" w14:textId="1D1E1E6A" w:rsidR="00AF6D99" w:rsidRPr="009F068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F61AD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18BF623" w14:textId="2DDE60EF" w:rsidR="00AF6D99" w:rsidRPr="009F068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22403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0A35C5" w14:paraId="1B27F7AB" w14:textId="77777777" w:rsidTr="00FB2423">
        <w:trPr>
          <w:gridAfter w:val="1"/>
          <w:wAfter w:w="7" w:type="dxa"/>
          <w:trHeight w:val="255"/>
        </w:trPr>
        <w:tc>
          <w:tcPr>
            <w:tcW w:w="418" w:type="dxa"/>
            <w:vMerge w:val="restart"/>
            <w:tcBorders>
              <w:top w:val="single" w:sz="12" w:space="0" w:color="auto"/>
            </w:tcBorders>
            <w:vAlign w:val="center"/>
          </w:tcPr>
          <w:p w14:paraId="11E2BE15" w14:textId="77777777" w:rsidR="000A35C5" w:rsidRPr="003F6E3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b/>
                <w:bCs/>
                <w:kern w:val="2"/>
                <w:sz w:val="18"/>
                <w:szCs w:val="18"/>
                <w:lang w:eastAsia="ja-JP"/>
              </w:rPr>
            </w:pPr>
          </w:p>
        </w:tc>
        <w:tc>
          <w:tcPr>
            <w:tcW w:w="976" w:type="dxa"/>
            <w:vMerge w:val="restart"/>
            <w:tcBorders>
              <w:top w:val="single" w:sz="12" w:space="0" w:color="auto"/>
            </w:tcBorders>
            <w:vAlign w:val="bottom"/>
          </w:tcPr>
          <w:p w14:paraId="42A2D597" w14:textId="77777777" w:rsidR="000A35C5" w:rsidRPr="003F6E3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b/>
                <w:bCs/>
                <w:kern w:val="2"/>
                <w:sz w:val="18"/>
                <w:szCs w:val="18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S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train</w:t>
            </w:r>
          </w:p>
        </w:tc>
        <w:tc>
          <w:tcPr>
            <w:tcW w:w="2331" w:type="dxa"/>
            <w:gridSpan w:val="3"/>
            <w:tcBorders>
              <w:top w:val="single" w:sz="12" w:space="0" w:color="auto"/>
              <w:bottom w:val="single" w:sz="8" w:space="0" w:color="auto"/>
            </w:tcBorders>
            <w:vAlign w:val="bottom"/>
          </w:tcPr>
          <w:p w14:paraId="7BE8D0E7" w14:textId="77777777" w:rsidR="000A35C5" w:rsidRPr="00F82BDE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V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iruses</w:t>
            </w:r>
          </w:p>
        </w:tc>
        <w:tc>
          <w:tcPr>
            <w:tcW w:w="624" w:type="dxa"/>
            <w:vMerge w:val="restart"/>
            <w:tcBorders>
              <w:top w:val="single" w:sz="12" w:space="0" w:color="auto"/>
            </w:tcBorders>
            <w:vAlign w:val="bottom"/>
          </w:tcPr>
          <w:p w14:paraId="2DA31FF6" w14:textId="77777777" w:rsidR="000A35C5" w:rsidRPr="00F82BDE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Y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ear</w:t>
            </w:r>
          </w:p>
        </w:tc>
        <w:tc>
          <w:tcPr>
            <w:tcW w:w="2516" w:type="dxa"/>
            <w:vMerge w:val="restart"/>
            <w:tcBorders>
              <w:top w:val="single" w:sz="12" w:space="0" w:color="auto"/>
            </w:tcBorders>
            <w:vAlign w:val="bottom"/>
          </w:tcPr>
          <w:p w14:paraId="660DE586" w14:textId="4979D198" w:rsidR="000A35C5" w:rsidRPr="00F82BDE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L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ocation</w:t>
            </w:r>
            <w:r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, prefecture</w:t>
            </w:r>
          </w:p>
        </w:tc>
        <w:tc>
          <w:tcPr>
            <w:tcW w:w="2945" w:type="dxa"/>
            <w:gridSpan w:val="2"/>
            <w:tcBorders>
              <w:top w:val="single" w:sz="12" w:space="0" w:color="auto"/>
              <w:bottom w:val="single" w:sz="8" w:space="0" w:color="auto"/>
            </w:tcBorders>
            <w:vAlign w:val="bottom"/>
          </w:tcPr>
          <w:p w14:paraId="3E2B389F" w14:textId="77777777" w:rsidR="000A35C5" w:rsidRPr="00F82BDE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A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ccession no.</w:t>
            </w:r>
          </w:p>
        </w:tc>
      </w:tr>
      <w:tr w:rsidR="000A35C5" w14:paraId="6B8019DB" w14:textId="77777777" w:rsidTr="00FB2423">
        <w:trPr>
          <w:gridAfter w:val="1"/>
          <w:wAfter w:w="7" w:type="dxa"/>
          <w:trHeight w:val="255"/>
        </w:trPr>
        <w:tc>
          <w:tcPr>
            <w:tcW w:w="418" w:type="dxa"/>
            <w:vMerge/>
            <w:tcBorders>
              <w:bottom w:val="single" w:sz="12" w:space="0" w:color="auto"/>
            </w:tcBorders>
            <w:vAlign w:val="center"/>
          </w:tcPr>
          <w:p w14:paraId="67550EAB" w14:textId="77777777" w:rsidR="000A35C5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lang w:eastAsia="ja-JP"/>
              </w:rPr>
            </w:pPr>
          </w:p>
        </w:tc>
        <w:tc>
          <w:tcPr>
            <w:tcW w:w="976" w:type="dxa"/>
            <w:vMerge/>
            <w:tcBorders>
              <w:bottom w:val="single" w:sz="12" w:space="0" w:color="auto"/>
            </w:tcBorders>
            <w:vAlign w:val="center"/>
          </w:tcPr>
          <w:p w14:paraId="4520B520" w14:textId="77777777" w:rsidR="000A35C5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lang w:eastAsia="ja-JP"/>
              </w:rPr>
            </w:pPr>
          </w:p>
        </w:tc>
        <w:tc>
          <w:tcPr>
            <w:tcW w:w="777" w:type="dxa"/>
            <w:tcBorders>
              <w:top w:val="single" w:sz="8" w:space="0" w:color="auto"/>
              <w:bottom w:val="single" w:sz="12" w:space="0" w:color="auto"/>
            </w:tcBorders>
            <w:vAlign w:val="bottom"/>
          </w:tcPr>
          <w:p w14:paraId="12D161E5" w14:textId="77777777" w:rsidR="000A35C5" w:rsidRPr="00F82BDE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M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oV2</w:t>
            </w:r>
          </w:p>
        </w:tc>
        <w:tc>
          <w:tcPr>
            <w:tcW w:w="777" w:type="dxa"/>
            <w:tcBorders>
              <w:top w:val="single" w:sz="8" w:space="0" w:color="auto"/>
              <w:bottom w:val="single" w:sz="12" w:space="0" w:color="auto"/>
            </w:tcBorders>
            <w:vAlign w:val="bottom"/>
          </w:tcPr>
          <w:p w14:paraId="05A55CCC" w14:textId="77777777" w:rsidR="000A35C5" w:rsidRPr="00F82BDE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M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oCV1</w:t>
            </w:r>
          </w:p>
        </w:tc>
        <w:tc>
          <w:tcPr>
            <w:tcW w:w="777" w:type="dxa"/>
            <w:tcBorders>
              <w:top w:val="single" w:sz="8" w:space="0" w:color="auto"/>
              <w:bottom w:val="single" w:sz="12" w:space="0" w:color="auto"/>
            </w:tcBorders>
            <w:vAlign w:val="bottom"/>
          </w:tcPr>
          <w:p w14:paraId="33E59FFA" w14:textId="77777777" w:rsidR="000A35C5" w:rsidRPr="00F82BDE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M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oPV1</w:t>
            </w:r>
          </w:p>
        </w:tc>
        <w:tc>
          <w:tcPr>
            <w:tcW w:w="624" w:type="dxa"/>
            <w:vMerge/>
            <w:tcBorders>
              <w:bottom w:val="single" w:sz="12" w:space="0" w:color="auto"/>
            </w:tcBorders>
            <w:vAlign w:val="center"/>
          </w:tcPr>
          <w:p w14:paraId="0B37178F" w14:textId="77777777" w:rsidR="000A35C5" w:rsidRPr="00F82BDE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</w:p>
        </w:tc>
        <w:tc>
          <w:tcPr>
            <w:tcW w:w="2516" w:type="dxa"/>
            <w:vMerge/>
            <w:tcBorders>
              <w:bottom w:val="single" w:sz="12" w:space="0" w:color="auto"/>
            </w:tcBorders>
            <w:vAlign w:val="center"/>
          </w:tcPr>
          <w:p w14:paraId="5B8F8557" w14:textId="77777777" w:rsidR="000A35C5" w:rsidRPr="00F82BDE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</w:p>
        </w:tc>
        <w:tc>
          <w:tcPr>
            <w:tcW w:w="1472" w:type="dxa"/>
            <w:tcBorders>
              <w:top w:val="single" w:sz="8" w:space="0" w:color="auto"/>
              <w:bottom w:val="single" w:sz="12" w:space="0" w:color="auto"/>
            </w:tcBorders>
            <w:vAlign w:val="bottom"/>
          </w:tcPr>
          <w:p w14:paraId="2BFB43E2" w14:textId="77777777" w:rsidR="000A35C5" w:rsidRPr="00F82BDE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M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oV2</w:t>
            </w:r>
          </w:p>
        </w:tc>
        <w:tc>
          <w:tcPr>
            <w:tcW w:w="1473" w:type="dxa"/>
            <w:tcBorders>
              <w:top w:val="single" w:sz="8" w:space="0" w:color="auto"/>
              <w:bottom w:val="single" w:sz="12" w:space="0" w:color="auto"/>
            </w:tcBorders>
            <w:vAlign w:val="bottom"/>
          </w:tcPr>
          <w:p w14:paraId="6167F071" w14:textId="77777777" w:rsidR="000A35C5" w:rsidRPr="00F82BDE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M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oPV1</w:t>
            </w:r>
            <w:r w:rsidRPr="00E5310D">
              <w:rPr>
                <w:rFonts w:eastAsia="Yu Mincho" w:cs="Times New Roman"/>
                <w:kern w:val="2"/>
                <w:sz w:val="15"/>
                <w:szCs w:val="15"/>
                <w:lang w:eastAsia="ja-JP"/>
              </w:rPr>
              <w:t xml:space="preserve"> </w:t>
            </w:r>
          </w:p>
        </w:tc>
      </w:tr>
      <w:tr w:rsidR="00AF6D99" w14:paraId="41BB92A6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tcBorders>
              <w:top w:val="single" w:sz="12" w:space="0" w:color="auto"/>
            </w:tcBorders>
            <w:vAlign w:val="center"/>
          </w:tcPr>
          <w:p w14:paraId="2C6CDB99" w14:textId="6F1788DD" w:rsidR="00AF6D99" w:rsidRPr="00F82BDE" w:rsidRDefault="00AF6D99" w:rsidP="00AF6D99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8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9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67314BEE" w14:textId="5862B193" w:rsidR="00AF6D99" w:rsidRPr="00957DFA" w:rsidRDefault="00AF6D99" w:rsidP="00AF6D99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57DFA">
              <w:rPr>
                <w:rFonts w:eastAsia="Yu Mincho" w:cs="Times New Roman" w:hint="eastAsia"/>
                <w:bCs/>
                <w:sz w:val="16"/>
                <w:szCs w:val="16"/>
              </w:rPr>
              <w:t>K</w:t>
            </w:r>
            <w:r w:rsidRPr="00957DFA">
              <w:rPr>
                <w:rFonts w:eastAsia="Yu Mincho" w:cs="Times New Roman"/>
                <w:bCs/>
                <w:sz w:val="16"/>
                <w:szCs w:val="16"/>
              </w:rPr>
              <w:t>MK12P-4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693AD102" w14:textId="58798061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10713AFB" w14:textId="483EF88B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62F06F52" w14:textId="32D1D2D9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tcBorders>
              <w:top w:val="single" w:sz="12" w:space="0" w:color="auto"/>
            </w:tcBorders>
            <w:vAlign w:val="center"/>
          </w:tcPr>
          <w:p w14:paraId="3CEB8936" w14:textId="77777777" w:rsidR="00AF6D99" w:rsidRPr="009F068A" w:rsidRDefault="00AF6D99" w:rsidP="00AF6D99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single" w:sz="12" w:space="0" w:color="auto"/>
              <w:bottom w:val="nil"/>
            </w:tcBorders>
            <w:vAlign w:val="center"/>
          </w:tcPr>
          <w:p w14:paraId="32FBB017" w14:textId="4A5C0310" w:rsidR="00AF6D99" w:rsidRPr="009F068A" w:rsidRDefault="00AF6D99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29529D">
              <w:rPr>
                <w:rFonts w:eastAsia="Yu Mincho" w:cs="Times New Roman"/>
                <w:bCs/>
                <w:sz w:val="13"/>
                <w:szCs w:val="13"/>
              </w:rPr>
              <w:t xml:space="preserve">Ono, Kinpo, Mianamisatsuma, </w:t>
            </w:r>
            <w:r w:rsidRPr="0029529D">
              <w:rPr>
                <w:rFonts w:eastAsia="Yu Mincho" w:cs="Times New Roman" w:hint="eastAsia"/>
                <w:bCs/>
                <w:sz w:val="13"/>
                <w:szCs w:val="13"/>
              </w:rPr>
              <w:t>K</w:t>
            </w:r>
            <w:r w:rsidRPr="0029529D">
              <w:rPr>
                <w:rFonts w:eastAsia="Yu Mincho" w:cs="Times New Roman"/>
                <w:bCs/>
                <w:sz w:val="13"/>
                <w:szCs w:val="13"/>
              </w:rPr>
              <w:t>agoshima</w:t>
            </w:r>
          </w:p>
        </w:tc>
        <w:tc>
          <w:tcPr>
            <w:tcW w:w="1472" w:type="dxa"/>
            <w:tcBorders>
              <w:top w:val="single" w:sz="12" w:space="0" w:color="auto"/>
              <w:left w:val="nil"/>
            </w:tcBorders>
            <w:vAlign w:val="center"/>
          </w:tcPr>
          <w:p w14:paraId="7C9F232A" w14:textId="4B04B54D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tcBorders>
              <w:top w:val="single" w:sz="12" w:space="0" w:color="auto"/>
            </w:tcBorders>
            <w:vAlign w:val="center"/>
          </w:tcPr>
          <w:p w14:paraId="00150709" w14:textId="0EAC256A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AF6D99" w14:paraId="6E6E8FF6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53F5D4DA" w14:textId="1B5EA4EF" w:rsidR="00AF6D99" w:rsidRPr="00F82BDE" w:rsidRDefault="00AF6D99" w:rsidP="00AF6D99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9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8F3A1EA" w14:textId="5D434C49" w:rsidR="00AF6D99" w:rsidRPr="00957DFA" w:rsidRDefault="00AF6D99" w:rsidP="00AF6D99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57DFA">
              <w:rPr>
                <w:rFonts w:eastAsia="Yu Mincho" w:cs="Times New Roman" w:hint="eastAsia"/>
                <w:bCs/>
                <w:sz w:val="16"/>
                <w:szCs w:val="16"/>
              </w:rPr>
              <w:t>K</w:t>
            </w:r>
            <w:r w:rsidRPr="00957DFA">
              <w:rPr>
                <w:rFonts w:eastAsia="Yu Mincho" w:cs="Times New Roman"/>
                <w:bCs/>
                <w:sz w:val="16"/>
                <w:szCs w:val="16"/>
              </w:rPr>
              <w:t>MK12P-5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5974501" w14:textId="3692AD51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73F1DA4" w14:textId="340FD824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B60F418" w14:textId="55F13EBE" w:rsidR="00AF6D99" w:rsidRPr="00957DFA" w:rsidRDefault="00AF6D99" w:rsidP="00AF6D99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11811C8E" w14:textId="77777777" w:rsidR="00AF6D99" w:rsidRPr="009F068A" w:rsidRDefault="00AF6D99" w:rsidP="00AF6D99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1313347" w14:textId="3FF51C8C" w:rsidR="00AF6D99" w:rsidRPr="009F068A" w:rsidRDefault="00AF6D99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29529D">
              <w:rPr>
                <w:rFonts w:eastAsia="Yu Mincho" w:cs="Times New Roman"/>
                <w:bCs/>
                <w:sz w:val="13"/>
                <w:szCs w:val="13"/>
              </w:rPr>
              <w:t xml:space="preserve">Ono, Kinpo, Mianamisatsuma, </w:t>
            </w:r>
            <w:r w:rsidRPr="0029529D">
              <w:rPr>
                <w:rFonts w:eastAsia="Yu Mincho" w:cs="Times New Roman" w:hint="eastAsia"/>
                <w:bCs/>
                <w:sz w:val="13"/>
                <w:szCs w:val="13"/>
              </w:rPr>
              <w:t>K</w:t>
            </w:r>
            <w:r w:rsidRPr="0029529D">
              <w:rPr>
                <w:rFonts w:eastAsia="Yu Mincho" w:cs="Times New Roman"/>
                <w:bCs/>
                <w:sz w:val="13"/>
                <w:szCs w:val="13"/>
              </w:rPr>
              <w:t>agoshima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7788ED67" w14:textId="268EF8F3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57DFA">
              <w:rPr>
                <w:rFonts w:eastAsia="Yu Mincho" w:cs="Times New Roman"/>
                <w:bCs/>
                <w:sz w:val="13"/>
                <w:szCs w:val="13"/>
              </w:rPr>
              <w:t>LC573955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5B08749D" w14:textId="7D241032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AF6D99" w14:paraId="4C0E7F26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vAlign w:val="center"/>
          </w:tcPr>
          <w:p w14:paraId="2295C3E9" w14:textId="6BDAA3CB" w:rsidR="00AF6D99" w:rsidRPr="00F82BDE" w:rsidRDefault="00AF6D99" w:rsidP="00AF6D99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9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1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668978B7" w14:textId="79D27E55" w:rsidR="00AF6D99" w:rsidRPr="00957DFA" w:rsidRDefault="00AF6D99" w:rsidP="00AF6D99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57DFA">
              <w:rPr>
                <w:rFonts w:eastAsia="Yu Mincho" w:cs="Times New Roman" w:hint="eastAsia"/>
                <w:bCs/>
                <w:sz w:val="16"/>
                <w:szCs w:val="16"/>
              </w:rPr>
              <w:t>K</w:t>
            </w:r>
            <w:r w:rsidRPr="00957DFA">
              <w:rPr>
                <w:rFonts w:eastAsia="Yu Mincho" w:cs="Times New Roman"/>
                <w:bCs/>
                <w:sz w:val="16"/>
                <w:szCs w:val="16"/>
              </w:rPr>
              <w:t>MK12P-6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42E8F1BA" w14:textId="56615FFF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7D8E3FF6" w14:textId="70ACA070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5538C6F0" w14:textId="2993CA9F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vAlign w:val="center"/>
          </w:tcPr>
          <w:p w14:paraId="7E34C7B7" w14:textId="77777777" w:rsidR="00AF6D99" w:rsidRPr="009F068A" w:rsidRDefault="00AF6D99" w:rsidP="00AF6D99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49DEB236" w14:textId="0DDD5B22" w:rsidR="00AF6D99" w:rsidRPr="009F068A" w:rsidRDefault="00AF6D99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29529D">
              <w:rPr>
                <w:rFonts w:eastAsia="Yu Mincho" w:cs="Times New Roman"/>
                <w:bCs/>
                <w:sz w:val="13"/>
                <w:szCs w:val="13"/>
              </w:rPr>
              <w:t xml:space="preserve">Ono, Kinpo, Mianamisatsuma, </w:t>
            </w:r>
            <w:r w:rsidRPr="0029529D">
              <w:rPr>
                <w:rFonts w:eastAsia="Yu Mincho" w:cs="Times New Roman" w:hint="eastAsia"/>
                <w:bCs/>
                <w:sz w:val="13"/>
                <w:szCs w:val="13"/>
              </w:rPr>
              <w:t>K</w:t>
            </w:r>
            <w:r w:rsidRPr="0029529D">
              <w:rPr>
                <w:rFonts w:eastAsia="Yu Mincho" w:cs="Times New Roman"/>
                <w:bCs/>
                <w:sz w:val="13"/>
                <w:szCs w:val="13"/>
              </w:rPr>
              <w:t>agoshima</w:t>
            </w:r>
          </w:p>
        </w:tc>
        <w:tc>
          <w:tcPr>
            <w:tcW w:w="1472" w:type="dxa"/>
            <w:tcBorders>
              <w:left w:val="nil"/>
            </w:tcBorders>
            <w:vAlign w:val="center"/>
          </w:tcPr>
          <w:p w14:paraId="7F67AFD5" w14:textId="649E2A94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vAlign w:val="center"/>
          </w:tcPr>
          <w:p w14:paraId="47D18600" w14:textId="14B7A769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0A35C5" w14:paraId="6EEDC24E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6330A3C7" w14:textId="1D7EC834" w:rsidR="000A35C5" w:rsidRPr="00F82BDE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9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2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C07F45D" w14:textId="1B457FB6" w:rsidR="000A35C5" w:rsidRPr="00957DF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57DFA">
              <w:rPr>
                <w:rFonts w:eastAsia="Yu Mincho" w:cs="Times New Roman" w:hint="eastAsia"/>
                <w:bCs/>
                <w:sz w:val="16"/>
                <w:szCs w:val="16"/>
              </w:rPr>
              <w:t>K</w:t>
            </w:r>
            <w:r w:rsidRPr="00957DFA">
              <w:rPr>
                <w:rFonts w:eastAsia="Yu Mincho" w:cs="Times New Roman"/>
                <w:bCs/>
                <w:sz w:val="16"/>
                <w:szCs w:val="16"/>
              </w:rPr>
              <w:t>IO12P-1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8368347" w14:textId="2DA95783" w:rsidR="000A35C5" w:rsidRPr="00957DF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E571F6D" w14:textId="11C6C008" w:rsidR="000A35C5" w:rsidRPr="00957DF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F5D49E7" w14:textId="182BFF55" w:rsidR="000A35C5" w:rsidRPr="00957DF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08E8EA54" w14:textId="77777777" w:rsidR="000A35C5" w:rsidRPr="009F068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A724FF6" w14:textId="08AAA87E" w:rsidR="000A35C5" w:rsidRPr="009F068A" w:rsidRDefault="00AF6D99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Okuchi, Isa, </w:t>
            </w:r>
            <w:r w:rsidR="000A35C5" w:rsidRPr="00D13788">
              <w:rPr>
                <w:rFonts w:eastAsia="Yu Mincho" w:cs="Times New Roman" w:hint="eastAsia"/>
                <w:bCs/>
                <w:sz w:val="16"/>
                <w:szCs w:val="16"/>
              </w:rPr>
              <w:t>K</w:t>
            </w:r>
            <w:r w:rsidR="000A35C5" w:rsidRPr="00D13788">
              <w:rPr>
                <w:rFonts w:eastAsia="Yu Mincho" w:cs="Times New Roman"/>
                <w:bCs/>
                <w:sz w:val="16"/>
                <w:szCs w:val="16"/>
              </w:rPr>
              <w:t>agoshima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3E727A17" w14:textId="43EFFEED" w:rsidR="000A35C5" w:rsidRPr="00957DF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57DFA">
              <w:rPr>
                <w:rFonts w:eastAsia="Yu Mincho" w:cs="Times New Roman"/>
                <w:bCs/>
                <w:sz w:val="13"/>
                <w:szCs w:val="13"/>
              </w:rPr>
              <w:t>LC573928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48C2A982" w14:textId="2E82A285" w:rsidR="000A35C5" w:rsidRPr="00957DF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57DFA">
              <w:rPr>
                <w:rFonts w:eastAsia="Yu Mincho" w:cs="Times New Roman"/>
                <w:bCs/>
                <w:sz w:val="13"/>
                <w:szCs w:val="13"/>
              </w:rPr>
              <w:t>LC573956</w:t>
            </w:r>
          </w:p>
        </w:tc>
      </w:tr>
      <w:tr w:rsidR="00AF6D99" w14:paraId="73147DCA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vAlign w:val="center"/>
          </w:tcPr>
          <w:p w14:paraId="3244219F" w14:textId="7B561D8F" w:rsidR="00AF6D99" w:rsidRPr="00F82BDE" w:rsidRDefault="00AF6D99" w:rsidP="00AF6D99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9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3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7ACAB131" w14:textId="54413445" w:rsidR="00AF6D99" w:rsidRPr="00957DFA" w:rsidRDefault="00AF6D99" w:rsidP="00AF6D99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57DFA">
              <w:rPr>
                <w:rFonts w:eastAsia="Yu Mincho" w:cs="Times New Roman" w:hint="eastAsia"/>
                <w:bCs/>
                <w:sz w:val="16"/>
                <w:szCs w:val="16"/>
              </w:rPr>
              <w:t>K</w:t>
            </w:r>
            <w:r w:rsidRPr="00957DFA">
              <w:rPr>
                <w:rFonts w:eastAsia="Yu Mincho" w:cs="Times New Roman"/>
                <w:bCs/>
                <w:sz w:val="16"/>
                <w:szCs w:val="16"/>
              </w:rPr>
              <w:t>IO12P-2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4CFC9C3C" w14:textId="4F293402" w:rsidR="00AF6D99" w:rsidRPr="00957DFA" w:rsidRDefault="00AF6D99" w:rsidP="00AF6D99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12029852" w14:textId="4C4F6228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089A3232" w14:textId="1C757585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vAlign w:val="center"/>
          </w:tcPr>
          <w:p w14:paraId="1E8468AE" w14:textId="77777777" w:rsidR="00AF6D99" w:rsidRPr="009F068A" w:rsidRDefault="00AF6D99" w:rsidP="00AF6D99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58B09DBF" w14:textId="591C5B28" w:rsidR="00AF6D99" w:rsidRPr="009F068A" w:rsidRDefault="00AF6D99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D4E97">
              <w:rPr>
                <w:rFonts w:eastAsia="Yu Mincho" w:cs="Times New Roman"/>
                <w:bCs/>
                <w:sz w:val="16"/>
                <w:szCs w:val="16"/>
              </w:rPr>
              <w:t xml:space="preserve">Okuchi, Isa, </w:t>
            </w:r>
            <w:r w:rsidRPr="00BD4E97">
              <w:rPr>
                <w:rFonts w:eastAsia="Yu Mincho" w:cs="Times New Roman" w:hint="eastAsia"/>
                <w:bCs/>
                <w:sz w:val="16"/>
                <w:szCs w:val="16"/>
              </w:rPr>
              <w:t>K</w:t>
            </w:r>
            <w:r w:rsidRPr="00BD4E97">
              <w:rPr>
                <w:rFonts w:eastAsia="Yu Mincho" w:cs="Times New Roman"/>
                <w:bCs/>
                <w:sz w:val="16"/>
                <w:szCs w:val="16"/>
              </w:rPr>
              <w:t>agoshima</w:t>
            </w:r>
          </w:p>
        </w:tc>
        <w:tc>
          <w:tcPr>
            <w:tcW w:w="1472" w:type="dxa"/>
            <w:tcBorders>
              <w:left w:val="nil"/>
            </w:tcBorders>
            <w:vAlign w:val="center"/>
          </w:tcPr>
          <w:p w14:paraId="0AA08D9E" w14:textId="61681AE9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57DF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LC573929</w:t>
            </w:r>
          </w:p>
        </w:tc>
        <w:tc>
          <w:tcPr>
            <w:tcW w:w="1473" w:type="dxa"/>
            <w:vAlign w:val="center"/>
          </w:tcPr>
          <w:p w14:paraId="4C65A916" w14:textId="22D45BE4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AF6D99" w14:paraId="67799921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742AB58D" w14:textId="0FAB3255" w:rsidR="00AF6D99" w:rsidRPr="00F82BDE" w:rsidRDefault="00AF6D99" w:rsidP="00AF6D99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9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4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583D623" w14:textId="647F1C06" w:rsidR="00AF6D99" w:rsidRPr="00957DFA" w:rsidRDefault="00AF6D99" w:rsidP="00AF6D99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57DFA">
              <w:rPr>
                <w:rFonts w:eastAsia="Yu Mincho" w:cs="Times New Roman" w:hint="eastAsia"/>
                <w:bCs/>
                <w:sz w:val="16"/>
                <w:szCs w:val="16"/>
              </w:rPr>
              <w:t>K</w:t>
            </w:r>
            <w:r w:rsidRPr="00957DFA">
              <w:rPr>
                <w:rFonts w:eastAsia="Yu Mincho" w:cs="Times New Roman"/>
                <w:bCs/>
                <w:sz w:val="16"/>
                <w:szCs w:val="16"/>
              </w:rPr>
              <w:t>IO12P-3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DBAD68E" w14:textId="581B7BB5" w:rsidR="00AF6D99" w:rsidRPr="00957DFA" w:rsidRDefault="00AF6D99" w:rsidP="00AF6D99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3C5D743" w14:textId="68A4D7F8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7DFD85E" w14:textId="544242E2" w:rsidR="00AF6D99" w:rsidRPr="00957DFA" w:rsidRDefault="00AF6D99" w:rsidP="00AF6D99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517C5C5F" w14:textId="77777777" w:rsidR="00AF6D99" w:rsidRPr="009F068A" w:rsidRDefault="00AF6D99" w:rsidP="00AF6D99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AF09AA1" w14:textId="0C754B26" w:rsidR="00AF6D99" w:rsidRPr="009F068A" w:rsidRDefault="00AF6D99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D4E97">
              <w:rPr>
                <w:rFonts w:eastAsia="Yu Mincho" w:cs="Times New Roman"/>
                <w:bCs/>
                <w:sz w:val="16"/>
                <w:szCs w:val="16"/>
              </w:rPr>
              <w:t xml:space="preserve">Okuchi, Isa, </w:t>
            </w:r>
            <w:r w:rsidRPr="00BD4E97">
              <w:rPr>
                <w:rFonts w:eastAsia="Yu Mincho" w:cs="Times New Roman" w:hint="eastAsia"/>
                <w:bCs/>
                <w:sz w:val="16"/>
                <w:szCs w:val="16"/>
              </w:rPr>
              <w:t>K</w:t>
            </w:r>
            <w:r w:rsidRPr="00BD4E97">
              <w:rPr>
                <w:rFonts w:eastAsia="Yu Mincho" w:cs="Times New Roman"/>
                <w:bCs/>
                <w:sz w:val="16"/>
                <w:szCs w:val="16"/>
              </w:rPr>
              <w:t>agoshima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6B68DE77" w14:textId="45661EC6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57DF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LC573930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312B5C1D" w14:textId="739EF3CE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57DF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LC573957</w:t>
            </w:r>
          </w:p>
        </w:tc>
      </w:tr>
      <w:tr w:rsidR="00AF6D99" w14:paraId="721DF7F9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vAlign w:val="center"/>
          </w:tcPr>
          <w:p w14:paraId="3EF4639A" w14:textId="3BBC2AAB" w:rsidR="00AF6D99" w:rsidRPr="00F82BDE" w:rsidRDefault="00AF6D99" w:rsidP="00AF6D99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9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5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409DD1E7" w14:textId="7B62EDAA" w:rsidR="00AF6D99" w:rsidRPr="00957DFA" w:rsidRDefault="00AF6D99" w:rsidP="00AF6D99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57DFA">
              <w:rPr>
                <w:rFonts w:eastAsia="Yu Mincho" w:cs="Times New Roman" w:hint="eastAsia"/>
                <w:bCs/>
                <w:sz w:val="16"/>
                <w:szCs w:val="16"/>
              </w:rPr>
              <w:t>K</w:t>
            </w:r>
            <w:r w:rsidRPr="00957DFA">
              <w:rPr>
                <w:rFonts w:eastAsia="Yu Mincho" w:cs="Times New Roman"/>
                <w:bCs/>
                <w:sz w:val="16"/>
                <w:szCs w:val="16"/>
              </w:rPr>
              <w:t>IO12P-4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018A6549" w14:textId="27997782" w:rsidR="00AF6D99" w:rsidRPr="00957DFA" w:rsidRDefault="00AF6D99" w:rsidP="00AF6D99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355C573E" w14:textId="2FAC8DAE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328BC86E" w14:textId="09C42109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vAlign w:val="center"/>
          </w:tcPr>
          <w:p w14:paraId="37950050" w14:textId="77777777" w:rsidR="00AF6D99" w:rsidRPr="009F068A" w:rsidRDefault="00AF6D99" w:rsidP="00AF6D99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6A39BECF" w14:textId="7FC580A3" w:rsidR="00AF6D99" w:rsidRPr="009F068A" w:rsidRDefault="00AF6D99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D4E97">
              <w:rPr>
                <w:rFonts w:eastAsia="Yu Mincho" w:cs="Times New Roman"/>
                <w:bCs/>
                <w:sz w:val="16"/>
                <w:szCs w:val="16"/>
              </w:rPr>
              <w:t xml:space="preserve">Okuchi, Isa, </w:t>
            </w:r>
            <w:r w:rsidRPr="00BD4E97">
              <w:rPr>
                <w:rFonts w:eastAsia="Yu Mincho" w:cs="Times New Roman" w:hint="eastAsia"/>
                <w:bCs/>
                <w:sz w:val="16"/>
                <w:szCs w:val="16"/>
              </w:rPr>
              <w:t>K</w:t>
            </w:r>
            <w:r w:rsidRPr="00BD4E97">
              <w:rPr>
                <w:rFonts w:eastAsia="Yu Mincho" w:cs="Times New Roman"/>
                <w:bCs/>
                <w:sz w:val="16"/>
                <w:szCs w:val="16"/>
              </w:rPr>
              <w:t>agoshima</w:t>
            </w:r>
          </w:p>
        </w:tc>
        <w:tc>
          <w:tcPr>
            <w:tcW w:w="1472" w:type="dxa"/>
            <w:tcBorders>
              <w:left w:val="nil"/>
            </w:tcBorders>
            <w:vAlign w:val="center"/>
          </w:tcPr>
          <w:p w14:paraId="445A0721" w14:textId="2C19E57E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57DF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LC573931</w:t>
            </w:r>
          </w:p>
        </w:tc>
        <w:tc>
          <w:tcPr>
            <w:tcW w:w="1473" w:type="dxa"/>
            <w:vAlign w:val="center"/>
          </w:tcPr>
          <w:p w14:paraId="4CD06776" w14:textId="47D5F16D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AF6D99" w14:paraId="177BF5CC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02BF110F" w14:textId="54065360" w:rsidR="00AF6D99" w:rsidRPr="00F82BDE" w:rsidRDefault="00AF6D99" w:rsidP="00AF6D99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9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6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6FE1AD4" w14:textId="1D448AA5" w:rsidR="00AF6D99" w:rsidRPr="00957DFA" w:rsidRDefault="00AF6D99" w:rsidP="00AF6D99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57DFA">
              <w:rPr>
                <w:rFonts w:eastAsia="Yu Mincho" w:cs="Times New Roman" w:hint="eastAsia"/>
                <w:bCs/>
                <w:sz w:val="16"/>
                <w:szCs w:val="16"/>
              </w:rPr>
              <w:t>K</w:t>
            </w:r>
            <w:r w:rsidRPr="00957DFA">
              <w:rPr>
                <w:rFonts w:eastAsia="Yu Mincho" w:cs="Times New Roman"/>
                <w:bCs/>
                <w:sz w:val="16"/>
                <w:szCs w:val="16"/>
              </w:rPr>
              <w:t>IO12P-5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D582192" w14:textId="28A71063" w:rsidR="00AF6D99" w:rsidRPr="00957DFA" w:rsidRDefault="00AF6D99" w:rsidP="00AF6D99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90C8D79" w14:textId="607A2444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19C0D9C" w14:textId="433550DF" w:rsidR="00AF6D99" w:rsidRPr="00957DFA" w:rsidRDefault="00AF6D99" w:rsidP="00AF6D99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1AC2EB6C" w14:textId="77777777" w:rsidR="00AF6D99" w:rsidRPr="009F068A" w:rsidRDefault="00AF6D99" w:rsidP="00AF6D99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2CE483B" w14:textId="272FF6B9" w:rsidR="00AF6D99" w:rsidRPr="009F068A" w:rsidRDefault="00AF6D99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D4E97">
              <w:rPr>
                <w:rFonts w:eastAsia="Yu Mincho" w:cs="Times New Roman"/>
                <w:bCs/>
                <w:sz w:val="16"/>
                <w:szCs w:val="16"/>
              </w:rPr>
              <w:t xml:space="preserve">Okuchi, Isa, </w:t>
            </w:r>
            <w:r w:rsidRPr="00BD4E97">
              <w:rPr>
                <w:rFonts w:eastAsia="Yu Mincho" w:cs="Times New Roman" w:hint="eastAsia"/>
                <w:bCs/>
                <w:sz w:val="16"/>
                <w:szCs w:val="16"/>
              </w:rPr>
              <w:t>K</w:t>
            </w:r>
            <w:r w:rsidRPr="00BD4E97">
              <w:rPr>
                <w:rFonts w:eastAsia="Yu Mincho" w:cs="Times New Roman"/>
                <w:bCs/>
                <w:sz w:val="16"/>
                <w:szCs w:val="16"/>
              </w:rPr>
              <w:t>agoshima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7EB5C989" w14:textId="163C8DD5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57DF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LC573932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1F017F43" w14:textId="4417A915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57DF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LC573958</w:t>
            </w:r>
          </w:p>
        </w:tc>
      </w:tr>
      <w:tr w:rsidR="00AF6D99" w14:paraId="655ECBE3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vAlign w:val="center"/>
          </w:tcPr>
          <w:p w14:paraId="09915F64" w14:textId="144C65F4" w:rsidR="00AF6D99" w:rsidRPr="00F82BDE" w:rsidRDefault="00AF6D99" w:rsidP="00AF6D99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9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7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29052F5C" w14:textId="6987A764" w:rsidR="00AF6D99" w:rsidRPr="00957DFA" w:rsidRDefault="00AF6D99" w:rsidP="00AF6D99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57DFA">
              <w:rPr>
                <w:rFonts w:eastAsia="Yu Mincho" w:cs="Times New Roman" w:hint="eastAsia"/>
                <w:bCs/>
                <w:sz w:val="16"/>
                <w:szCs w:val="16"/>
              </w:rPr>
              <w:t>K</w:t>
            </w:r>
            <w:r w:rsidRPr="00957DFA">
              <w:rPr>
                <w:rFonts w:eastAsia="Yu Mincho" w:cs="Times New Roman"/>
                <w:bCs/>
                <w:sz w:val="16"/>
                <w:szCs w:val="16"/>
              </w:rPr>
              <w:t>IO12P-11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46F6A075" w14:textId="67512A2D" w:rsidR="00AF6D99" w:rsidRPr="00957DFA" w:rsidRDefault="00AF6D99" w:rsidP="00AF6D99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7E767FA4" w14:textId="7FB68624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230BC04C" w14:textId="3B220DBD" w:rsidR="00AF6D99" w:rsidRPr="00957DFA" w:rsidRDefault="00AF6D99" w:rsidP="00AF6D99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vAlign w:val="center"/>
          </w:tcPr>
          <w:p w14:paraId="14DCF80E" w14:textId="77777777" w:rsidR="00AF6D99" w:rsidRPr="009F068A" w:rsidRDefault="00AF6D99" w:rsidP="00AF6D99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7C24FFC2" w14:textId="34715BB7" w:rsidR="00AF6D99" w:rsidRPr="009F068A" w:rsidRDefault="00AF6D99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D4E97">
              <w:rPr>
                <w:rFonts w:eastAsia="Yu Mincho" w:cs="Times New Roman"/>
                <w:bCs/>
                <w:sz w:val="16"/>
                <w:szCs w:val="16"/>
              </w:rPr>
              <w:t xml:space="preserve">Okuchi, Isa, </w:t>
            </w:r>
            <w:r w:rsidRPr="00BD4E97">
              <w:rPr>
                <w:rFonts w:eastAsia="Yu Mincho" w:cs="Times New Roman" w:hint="eastAsia"/>
                <w:bCs/>
                <w:sz w:val="16"/>
                <w:szCs w:val="16"/>
              </w:rPr>
              <w:t>K</w:t>
            </w:r>
            <w:r w:rsidRPr="00BD4E97">
              <w:rPr>
                <w:rFonts w:eastAsia="Yu Mincho" w:cs="Times New Roman"/>
                <w:bCs/>
                <w:sz w:val="16"/>
                <w:szCs w:val="16"/>
              </w:rPr>
              <w:t>agoshima</w:t>
            </w:r>
          </w:p>
        </w:tc>
        <w:tc>
          <w:tcPr>
            <w:tcW w:w="1472" w:type="dxa"/>
            <w:tcBorders>
              <w:left w:val="nil"/>
            </w:tcBorders>
            <w:vAlign w:val="center"/>
          </w:tcPr>
          <w:p w14:paraId="3274AB0A" w14:textId="3EEBF4FB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57DF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LC573933</w:t>
            </w:r>
          </w:p>
        </w:tc>
        <w:tc>
          <w:tcPr>
            <w:tcW w:w="1473" w:type="dxa"/>
            <w:vAlign w:val="center"/>
          </w:tcPr>
          <w:p w14:paraId="40D27852" w14:textId="441289C8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957DFA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LC573959</w:t>
            </w:r>
          </w:p>
        </w:tc>
      </w:tr>
      <w:tr w:rsidR="00AF6D99" w14:paraId="28888BE3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00C0A51A" w14:textId="7C56802E" w:rsidR="00AF6D99" w:rsidRPr="00F82BDE" w:rsidRDefault="00AF6D99" w:rsidP="00AF6D99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9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8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98A7D8E" w14:textId="142DA429" w:rsidR="00AF6D99" w:rsidRPr="00957DFA" w:rsidRDefault="00AF6D99" w:rsidP="00AF6D99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57DFA">
              <w:rPr>
                <w:rFonts w:eastAsia="Yu Mincho" w:cs="Times New Roman" w:hint="eastAsia"/>
                <w:bCs/>
                <w:sz w:val="16"/>
                <w:szCs w:val="16"/>
              </w:rPr>
              <w:t>K</w:t>
            </w:r>
            <w:r w:rsidRPr="00957DFA">
              <w:rPr>
                <w:rFonts w:eastAsia="Yu Mincho" w:cs="Times New Roman"/>
                <w:bCs/>
                <w:sz w:val="16"/>
                <w:szCs w:val="16"/>
              </w:rPr>
              <w:t>IO12P-19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0FFA9BF" w14:textId="0A5651D9" w:rsidR="00AF6D99" w:rsidRPr="00957DFA" w:rsidRDefault="00AF6D99" w:rsidP="00AF6D99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B1FDED2" w14:textId="2C8EA0AA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0B427B6" w14:textId="76B66163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6A6429B0" w14:textId="77777777" w:rsidR="00AF6D99" w:rsidRPr="009F068A" w:rsidRDefault="00AF6D99" w:rsidP="00AF6D99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FA02419" w14:textId="346DC68D" w:rsidR="00AF6D99" w:rsidRPr="009F068A" w:rsidRDefault="00AF6D99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D4E97">
              <w:rPr>
                <w:rFonts w:eastAsia="Yu Mincho" w:cs="Times New Roman"/>
                <w:bCs/>
                <w:sz w:val="16"/>
                <w:szCs w:val="16"/>
              </w:rPr>
              <w:t xml:space="preserve">Okuchi, Isa, </w:t>
            </w:r>
            <w:r w:rsidRPr="00BD4E97">
              <w:rPr>
                <w:rFonts w:eastAsia="Yu Mincho" w:cs="Times New Roman" w:hint="eastAsia"/>
                <w:bCs/>
                <w:sz w:val="16"/>
                <w:szCs w:val="16"/>
              </w:rPr>
              <w:t>K</w:t>
            </w:r>
            <w:r w:rsidRPr="00BD4E97">
              <w:rPr>
                <w:rFonts w:eastAsia="Yu Mincho" w:cs="Times New Roman"/>
                <w:bCs/>
                <w:sz w:val="16"/>
                <w:szCs w:val="16"/>
              </w:rPr>
              <w:t>agoshima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5D95A0C8" w14:textId="51C8473F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5046005B" w14:textId="759BB3E4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AF6D99" w14:paraId="4E685F57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vAlign w:val="center"/>
          </w:tcPr>
          <w:p w14:paraId="196B3B5D" w14:textId="62670E46" w:rsidR="00AF6D99" w:rsidRPr="00F82BDE" w:rsidRDefault="00AF6D99" w:rsidP="00AF6D99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9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9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41D12598" w14:textId="35FF83E6" w:rsidR="00AF6D99" w:rsidRPr="00957DFA" w:rsidRDefault="00AF6D99" w:rsidP="00AF6D99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57DFA">
              <w:rPr>
                <w:rFonts w:eastAsia="Yu Mincho" w:cs="Times New Roman" w:hint="eastAsia"/>
                <w:bCs/>
                <w:sz w:val="16"/>
                <w:szCs w:val="16"/>
              </w:rPr>
              <w:t>K</w:t>
            </w:r>
            <w:r w:rsidRPr="00957DFA">
              <w:rPr>
                <w:rFonts w:eastAsia="Yu Mincho" w:cs="Times New Roman"/>
                <w:bCs/>
                <w:sz w:val="16"/>
                <w:szCs w:val="16"/>
              </w:rPr>
              <w:t>IO12P-20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0F9C04A6" w14:textId="4DC305AE" w:rsidR="00AF6D99" w:rsidRPr="00957DFA" w:rsidRDefault="00AF6D99" w:rsidP="00AF6D99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6F6B1245" w14:textId="4DBDC1A5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79A8C338" w14:textId="03BAC431" w:rsidR="00AF6D99" w:rsidRPr="00957DFA" w:rsidRDefault="00AF6D99" w:rsidP="00AF6D99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vAlign w:val="center"/>
          </w:tcPr>
          <w:p w14:paraId="5A5639BF" w14:textId="77777777" w:rsidR="00AF6D99" w:rsidRPr="009F068A" w:rsidRDefault="00AF6D99" w:rsidP="00AF6D99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38F23EB6" w14:textId="6D648662" w:rsidR="00AF6D99" w:rsidRPr="009F068A" w:rsidRDefault="00AF6D99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D4E97">
              <w:rPr>
                <w:rFonts w:eastAsia="Yu Mincho" w:cs="Times New Roman"/>
                <w:bCs/>
                <w:sz w:val="16"/>
                <w:szCs w:val="16"/>
              </w:rPr>
              <w:t xml:space="preserve">Okuchi, Isa, </w:t>
            </w:r>
            <w:r w:rsidRPr="00BD4E97">
              <w:rPr>
                <w:rFonts w:eastAsia="Yu Mincho" w:cs="Times New Roman" w:hint="eastAsia"/>
                <w:bCs/>
                <w:sz w:val="16"/>
                <w:szCs w:val="16"/>
              </w:rPr>
              <w:t>K</w:t>
            </w:r>
            <w:r w:rsidRPr="00BD4E97">
              <w:rPr>
                <w:rFonts w:eastAsia="Yu Mincho" w:cs="Times New Roman"/>
                <w:bCs/>
                <w:sz w:val="16"/>
                <w:szCs w:val="16"/>
              </w:rPr>
              <w:t>agoshima</w:t>
            </w:r>
          </w:p>
        </w:tc>
        <w:tc>
          <w:tcPr>
            <w:tcW w:w="1472" w:type="dxa"/>
            <w:tcBorders>
              <w:left w:val="nil"/>
            </w:tcBorders>
            <w:vAlign w:val="center"/>
          </w:tcPr>
          <w:p w14:paraId="405C9C4A" w14:textId="1FAD2DF1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vAlign w:val="center"/>
          </w:tcPr>
          <w:p w14:paraId="3BE4AA5C" w14:textId="7151351A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AF6D99" w14:paraId="7C653B1C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51E773B" w14:textId="0FD786BA" w:rsidR="00AF6D99" w:rsidRPr="00227CDE" w:rsidRDefault="00AF6D99" w:rsidP="00AF6D99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227CDE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1</w:t>
            </w:r>
            <w:r w:rsidRPr="00227CDE"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  <w:t>00</w:t>
            </w:r>
          </w:p>
        </w:tc>
        <w:tc>
          <w:tcPr>
            <w:tcW w:w="976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CD0D81E" w14:textId="2673E194" w:rsidR="00AF6D99" w:rsidRPr="00957DFA" w:rsidRDefault="00AF6D99" w:rsidP="00AF6D99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57DFA">
              <w:rPr>
                <w:rFonts w:eastAsia="Yu Mincho" w:cs="Times New Roman" w:hint="eastAsia"/>
                <w:bCs/>
                <w:sz w:val="16"/>
                <w:szCs w:val="16"/>
              </w:rPr>
              <w:t>K</w:t>
            </w:r>
            <w:r w:rsidRPr="00957DFA">
              <w:rPr>
                <w:rFonts w:eastAsia="Yu Mincho" w:cs="Times New Roman"/>
                <w:bCs/>
                <w:sz w:val="16"/>
                <w:szCs w:val="16"/>
              </w:rPr>
              <w:t>IO12P-21</w:t>
            </w:r>
          </w:p>
        </w:tc>
        <w:tc>
          <w:tcPr>
            <w:tcW w:w="777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2FFCDE5" w14:textId="2F0538D6" w:rsidR="00AF6D99" w:rsidRPr="00957DFA" w:rsidRDefault="00AF6D99" w:rsidP="00AF6D99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A8A793F" w14:textId="76622395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D5A426E" w14:textId="2DFC1406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957DF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AB32697" w14:textId="77777777" w:rsidR="00AF6D99" w:rsidRPr="009F068A" w:rsidRDefault="00AF6D99" w:rsidP="00AF6D99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9F068A"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 w:rsidRPr="009F068A"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012</w:t>
            </w:r>
          </w:p>
        </w:tc>
        <w:tc>
          <w:tcPr>
            <w:tcW w:w="2516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5DC4446" w14:textId="23E48709" w:rsidR="00AF6D99" w:rsidRPr="009F068A" w:rsidRDefault="00AF6D99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BD4E97">
              <w:rPr>
                <w:rFonts w:eastAsia="Yu Mincho" w:cs="Times New Roman"/>
                <w:bCs/>
                <w:sz w:val="16"/>
                <w:szCs w:val="16"/>
              </w:rPr>
              <w:t xml:space="preserve">Okuchi, Isa, </w:t>
            </w:r>
            <w:r w:rsidRPr="00BD4E97">
              <w:rPr>
                <w:rFonts w:eastAsia="Yu Mincho" w:cs="Times New Roman" w:hint="eastAsia"/>
                <w:bCs/>
                <w:sz w:val="16"/>
                <w:szCs w:val="16"/>
              </w:rPr>
              <w:t>K</w:t>
            </w:r>
            <w:r w:rsidRPr="00BD4E97">
              <w:rPr>
                <w:rFonts w:eastAsia="Yu Mincho" w:cs="Times New Roman"/>
                <w:bCs/>
                <w:sz w:val="16"/>
                <w:szCs w:val="16"/>
              </w:rPr>
              <w:t>agoshima</w:t>
            </w:r>
          </w:p>
        </w:tc>
        <w:tc>
          <w:tcPr>
            <w:tcW w:w="1472" w:type="dxa"/>
            <w:tcBorders>
              <w:left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E340DF7" w14:textId="65C3B2BF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E08A316" w14:textId="536F0946" w:rsidR="00AF6D99" w:rsidRPr="00957DFA" w:rsidRDefault="00AF6D99" w:rsidP="00AF6D9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0A35C5" w14:paraId="08B678B2" w14:textId="77777777" w:rsidTr="00FB2423">
        <w:trPr>
          <w:gridAfter w:val="1"/>
          <w:wAfter w:w="7" w:type="dxa"/>
          <w:trHeight w:val="255"/>
        </w:trPr>
        <w:tc>
          <w:tcPr>
            <w:tcW w:w="9810" w:type="dxa"/>
            <w:gridSpan w:val="9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D1138A2" w14:textId="23AD1088" w:rsidR="000A35C5" w:rsidRPr="00EB1C53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</w:pPr>
            <w:r w:rsidRPr="00EB1C53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H</w:t>
            </w:r>
            <w:r w:rsidRPr="00EB1C53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okuriku region</w:t>
            </w:r>
          </w:p>
        </w:tc>
      </w:tr>
      <w:tr w:rsidR="000A35C5" w14:paraId="5422CE6F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B40EFF9" w14:textId="7B78F724" w:rsidR="000A35C5" w:rsidRPr="00F82BDE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6542FCD8" w14:textId="19593DB4" w:rsidR="000A35C5" w:rsidRPr="00015EC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1150-01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55EADF0E" w14:textId="0FA0E30F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2E7C0E34" w14:textId="2A336090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6839ACDE" w14:textId="100C2AF0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7A9A189" w14:textId="1DF979F0" w:rsidR="000A35C5" w:rsidRPr="00015EC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B2423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11A6B2EE" w14:textId="55194E99" w:rsidR="000A35C5" w:rsidRPr="00015ECA" w:rsidRDefault="00EB0D06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Takada, Agano, </w:t>
            </w:r>
            <w:r w:rsidR="000A35C5" w:rsidRPr="00015ECA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="000A35C5" w:rsidRPr="00015ECA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2" w:type="dxa"/>
            <w:tcBorders>
              <w:top w:val="single" w:sz="12" w:space="0" w:color="auto"/>
              <w:left w:val="nil"/>
            </w:tcBorders>
            <w:shd w:val="clear" w:color="auto" w:fill="auto"/>
            <w:vAlign w:val="center"/>
          </w:tcPr>
          <w:p w14:paraId="432B03BE" w14:textId="06667B0F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43B5B1A" w14:textId="079DF96E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0A35C5" w14:paraId="3E04B7B9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565657EF" w14:textId="6AAE169D" w:rsidR="000A35C5" w:rsidRPr="00F82BDE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9783CF9" w14:textId="3DD7FCA0" w:rsidR="000A35C5" w:rsidRPr="00015EC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1150-02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4C7EB6F" w14:textId="22034BE3" w:rsidR="000A35C5" w:rsidRPr="00015EC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49FC609" w14:textId="7382FB0F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07D1067" w14:textId="02E6661D" w:rsidR="000A35C5" w:rsidRPr="00015EC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78EAFDAE" w14:textId="1D100CE1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56544B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A12FA3D" w14:textId="3352E9D1" w:rsidR="000A35C5" w:rsidRPr="00015ECA" w:rsidRDefault="00EB0D06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Norikiyo, Shibata, </w:t>
            </w:r>
            <w:r w:rsidR="000A35C5" w:rsidRPr="00015ECA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="000A35C5" w:rsidRPr="00015ECA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7516E414" w14:textId="248BAC1E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0A38BF04" w14:textId="5276A09D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0A35C5" w14:paraId="43BD65F7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auto"/>
            <w:vAlign w:val="center"/>
          </w:tcPr>
          <w:p w14:paraId="560901AF" w14:textId="33A66CA9" w:rsidR="000A35C5" w:rsidRPr="00F82BDE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3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3292695F" w14:textId="5BE81D28" w:rsidR="000A35C5" w:rsidRPr="00015EC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1150-03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35E13056" w14:textId="72B37154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1B083061" w14:textId="690FA6A3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2434CA9D" w14:textId="1878B6A0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184DA68E" w14:textId="0BCAC38C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56544B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75FB4DEE" w14:textId="4F8278A5" w:rsidR="000A35C5" w:rsidRPr="00015ECA" w:rsidRDefault="00EB0D06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Obiori, Sanjo, </w:t>
            </w:r>
            <w:r w:rsidR="000A35C5" w:rsidRPr="00015ECA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="000A35C5" w:rsidRPr="00015ECA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auto"/>
            <w:vAlign w:val="center"/>
          </w:tcPr>
          <w:p w14:paraId="44E99414" w14:textId="1D56C12F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auto"/>
            <w:vAlign w:val="center"/>
          </w:tcPr>
          <w:p w14:paraId="4FE29D67" w14:textId="2BFC94F5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0A35C5" w14:paraId="19D34CC6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53FD7DA3" w14:textId="12A37141" w:rsidR="000A35C5" w:rsidRPr="00F82BDE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4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EC9A5F0" w14:textId="6A02D1D1" w:rsidR="000A35C5" w:rsidRPr="00015EC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1150-06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8EFCC37" w14:textId="093839E3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27A46A1" w14:textId="4D116FB6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7F45080" w14:textId="30F78670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62C11950" w14:textId="7CBC80FC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56544B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4F5089A" w14:textId="4376958B" w:rsidR="000A35C5" w:rsidRPr="00015ECA" w:rsidRDefault="00EB0D06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Iida, Sanjo, </w:t>
            </w:r>
            <w:r w:rsidR="000A35C5" w:rsidRPr="00015ECA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="000A35C5" w:rsidRPr="00015ECA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6757BD0E" w14:textId="243DEA17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2BFCBC5F" w14:textId="13EB4064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0A35C5" w14:paraId="3C5DEDFB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auto"/>
            <w:vAlign w:val="center"/>
          </w:tcPr>
          <w:p w14:paraId="5A350D9D" w14:textId="233C86A2" w:rsidR="000A35C5" w:rsidRPr="00F82BDE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5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40581707" w14:textId="22ED510E" w:rsidR="000A35C5" w:rsidRPr="00015EC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1150-12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0E783CF7" w14:textId="054B3BD0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35C785E8" w14:textId="3242571B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4268D545" w14:textId="361477A8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4ACA968D" w14:textId="66AD4D6A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56544B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58FE7AEF" w14:textId="2A538F36" w:rsidR="000A35C5" w:rsidRPr="00015ECA" w:rsidRDefault="00EB0D06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B0D06">
              <w:rPr>
                <w:rFonts w:eastAsia="Yu Mincho" w:cs="Times New Roman"/>
                <w:bCs/>
                <w:sz w:val="12"/>
                <w:szCs w:val="12"/>
              </w:rPr>
              <w:t xml:space="preserve">Warimachi-shinden, Kariwa, Kariwa, </w:t>
            </w:r>
            <w:r w:rsidR="000A35C5" w:rsidRPr="00EB0D06">
              <w:rPr>
                <w:rFonts w:eastAsia="Yu Mincho" w:cs="Times New Roman" w:hint="eastAsia"/>
                <w:bCs/>
                <w:sz w:val="12"/>
                <w:szCs w:val="12"/>
              </w:rPr>
              <w:t>N</w:t>
            </w:r>
            <w:r w:rsidR="000A35C5" w:rsidRPr="00EB0D06">
              <w:rPr>
                <w:rFonts w:eastAsia="Yu Mincho" w:cs="Times New Roman"/>
                <w:bCs/>
                <w:sz w:val="12"/>
                <w:szCs w:val="12"/>
              </w:rPr>
              <w:t>iigata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auto"/>
            <w:vAlign w:val="center"/>
          </w:tcPr>
          <w:p w14:paraId="35BF0941" w14:textId="764A28CD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auto"/>
            <w:vAlign w:val="center"/>
          </w:tcPr>
          <w:p w14:paraId="7CD2C1B3" w14:textId="4311F772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0A35C5" w14:paraId="26123254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7A7F9D0F" w14:textId="6405BB48" w:rsidR="000A35C5" w:rsidRPr="00F82BDE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6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CB9315A" w14:textId="4A3F417F" w:rsidR="000A35C5" w:rsidRPr="00015EC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1150-15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7A70890" w14:textId="77C07A54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E003F00" w14:textId="2E21D683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A7DAFCE" w14:textId="632F2BF1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12CE2C48" w14:textId="217FBDBE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56544B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A8593B6" w14:textId="60AFDB9E" w:rsidR="000A35C5" w:rsidRPr="00015ECA" w:rsidRDefault="00EB0D06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Takada, Agano, </w:t>
            </w: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41806085" w14:textId="160C465F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75039904" w14:textId="234EB652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0A35C5" w14:paraId="08F5EF1F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auto"/>
            <w:vAlign w:val="center"/>
          </w:tcPr>
          <w:p w14:paraId="23218E5E" w14:textId="4AEEAF78" w:rsidR="000A35C5" w:rsidRPr="00F82BDE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7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595F7B6C" w14:textId="23B599EA" w:rsidR="000A35C5" w:rsidRPr="00015EC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1150-18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3F0EBED1" w14:textId="08DE65ED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33BB36F0" w14:textId="56F8E640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303754F4" w14:textId="25A60516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5C2DE38" w14:textId="3C9EDA85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56544B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2FD3F26C" w14:textId="5040E6C9" w:rsidR="000A35C5" w:rsidRPr="00015ECA" w:rsidRDefault="00EB0D06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Yokaichi, Murakami, </w:t>
            </w:r>
            <w:r w:rsidR="000A35C5" w:rsidRPr="00015ECA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="000A35C5" w:rsidRPr="00015ECA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auto"/>
            <w:vAlign w:val="center"/>
          </w:tcPr>
          <w:p w14:paraId="7107D82C" w14:textId="6FF474C3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auto"/>
            <w:vAlign w:val="center"/>
          </w:tcPr>
          <w:p w14:paraId="54FD0000" w14:textId="1DB51C77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0A35C5" w14:paraId="6CDF76C3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5DE33A0C" w14:textId="41CE612A" w:rsidR="000A35C5" w:rsidRPr="00F82BDE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8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136CAA1" w14:textId="6D1DDCAE" w:rsidR="000A35C5" w:rsidRPr="00015EC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1150-19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E086E62" w14:textId="2DA7E830" w:rsidR="000A35C5" w:rsidRPr="00015EC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47F9506" w14:textId="1D833F59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D84BE7A" w14:textId="4F21FEDD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588C2A1B" w14:textId="3531F882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56544B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4383B35" w14:textId="3F225CD2" w:rsidR="000A35C5" w:rsidRPr="00015ECA" w:rsidRDefault="00EB0D06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Arasawa, Murakami, </w:t>
            </w:r>
            <w:r w:rsidR="000A35C5" w:rsidRPr="00015ECA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="000A35C5" w:rsidRPr="00015ECA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4C441B39" w14:textId="10305D45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6BD531AC" w14:textId="4811CF4E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0A35C5" w14:paraId="5ED36BED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auto"/>
            <w:vAlign w:val="center"/>
          </w:tcPr>
          <w:p w14:paraId="53DC0A9A" w14:textId="2572688B" w:rsidR="000A35C5" w:rsidRPr="00F82BDE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9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3B8FA836" w14:textId="663B53B4" w:rsidR="000A35C5" w:rsidRPr="00015EC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1150-20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1134F989" w14:textId="0D06FE0E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3855AF0C" w14:textId="604D1482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4A2934A1" w14:textId="0818ACA0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29D4D317" w14:textId="5917650C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56544B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64B2E196" w14:textId="0E076091" w:rsidR="000A35C5" w:rsidRPr="00015ECA" w:rsidRDefault="006A31A2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Sambusho, Ojiya, </w:t>
            </w:r>
            <w:r w:rsidR="000A35C5" w:rsidRPr="00015ECA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="000A35C5" w:rsidRPr="00015ECA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auto"/>
            <w:vAlign w:val="center"/>
          </w:tcPr>
          <w:p w14:paraId="3D85153A" w14:textId="2A76E06E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auto"/>
            <w:vAlign w:val="center"/>
          </w:tcPr>
          <w:p w14:paraId="358C34D4" w14:textId="6E4AC783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0A35C5" w14:paraId="355120B5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6FE044CD" w14:textId="685E9A19" w:rsidR="000A35C5" w:rsidRPr="00F82BDE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9BC6749" w14:textId="35A33118" w:rsidR="000A35C5" w:rsidRPr="00015EC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1150-21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BD303E9" w14:textId="509F3DAF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949B174" w14:textId="080E45DC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B295E45" w14:textId="269AAFE3" w:rsidR="000A35C5" w:rsidRPr="00015EC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2D126093" w14:textId="718C64AF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56544B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50FA345" w14:textId="0D00050C" w:rsidR="000A35C5" w:rsidRPr="00015ECA" w:rsidRDefault="006A31A2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Shimojima, Uonuma, </w:t>
            </w:r>
            <w:r w:rsidR="000A35C5" w:rsidRPr="00015ECA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="000A35C5" w:rsidRPr="00015ECA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33F76CED" w14:textId="2D8CB6ED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361A984A" w14:textId="45D4E72C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0A35C5" w14:paraId="3D3CCFF3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auto"/>
            <w:vAlign w:val="center"/>
          </w:tcPr>
          <w:p w14:paraId="046080B8" w14:textId="19D6CDD8" w:rsidR="000A35C5" w:rsidRPr="00F82BDE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1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0536D8D5" w14:textId="175A5C54" w:rsidR="000A35C5" w:rsidRPr="00015EC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1150-22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24290985" w14:textId="0094B339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555EF840" w14:textId="63AC47BA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37668D49" w14:textId="6348A959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744701C8" w14:textId="31FF79EC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56544B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631C54CF" w14:textId="4975890D" w:rsidR="000A35C5" w:rsidRPr="00015ECA" w:rsidRDefault="00402D3F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Yoshimizu, Uonuma, </w:t>
            </w:r>
            <w:r w:rsidR="000A35C5" w:rsidRPr="00015ECA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="000A35C5" w:rsidRPr="00015ECA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auto"/>
            <w:vAlign w:val="center"/>
          </w:tcPr>
          <w:p w14:paraId="50EE6C7A" w14:textId="0A526935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auto"/>
            <w:vAlign w:val="center"/>
          </w:tcPr>
          <w:p w14:paraId="65C47802" w14:textId="13B5631F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0A35C5" w14:paraId="7711C0BB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61027458" w14:textId="7FA879F7" w:rsidR="000A35C5" w:rsidRPr="00F82BDE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2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636305B" w14:textId="7595AD85" w:rsidR="000A35C5" w:rsidRPr="00015EC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1150-25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7E9EB79" w14:textId="0A2EC0A1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3FB67AF" w14:textId="3EA096F6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EC57F8A" w14:textId="31CC373B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19BA983E" w14:textId="30F51F63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56544B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66F4476" w14:textId="63428957" w:rsidR="000A35C5" w:rsidRPr="00015ECA" w:rsidRDefault="00402D3F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402D3F">
              <w:rPr>
                <w:rFonts w:eastAsia="Yu Mincho" w:cs="Times New Roman"/>
                <w:bCs/>
                <w:sz w:val="14"/>
                <w:szCs w:val="14"/>
              </w:rPr>
              <w:t xml:space="preserve">Nagamatsu, Minami-uonuma, </w:t>
            </w:r>
            <w:r w:rsidR="000A35C5" w:rsidRPr="00402D3F">
              <w:rPr>
                <w:rFonts w:eastAsia="Yu Mincho" w:cs="Times New Roman" w:hint="eastAsia"/>
                <w:bCs/>
                <w:sz w:val="14"/>
                <w:szCs w:val="14"/>
              </w:rPr>
              <w:t>N</w:t>
            </w:r>
            <w:r w:rsidR="000A35C5" w:rsidRPr="00402D3F">
              <w:rPr>
                <w:rFonts w:eastAsia="Yu Mincho" w:cs="Times New Roman"/>
                <w:bCs/>
                <w:sz w:val="14"/>
                <w:szCs w:val="14"/>
              </w:rPr>
              <w:t>iigata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15A236B7" w14:textId="169AD832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0B19C7C6" w14:textId="30A85176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402D3F" w14:paraId="28A92CAE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auto"/>
            <w:vAlign w:val="center"/>
          </w:tcPr>
          <w:p w14:paraId="7F1BC2E9" w14:textId="4EA5C0E9" w:rsidR="00402D3F" w:rsidRPr="00F82BDE" w:rsidRDefault="00402D3F" w:rsidP="00402D3F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3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671163F2" w14:textId="026FA070" w:rsidR="00402D3F" w:rsidRPr="00015ECA" w:rsidRDefault="00402D3F" w:rsidP="00402D3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1150-27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21342C22" w14:textId="0F6A9F8A" w:rsidR="00402D3F" w:rsidRPr="00015ECA" w:rsidRDefault="00402D3F" w:rsidP="00402D3F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698DD96F" w14:textId="0877231E" w:rsidR="00402D3F" w:rsidRPr="00015EC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01DB634D" w14:textId="5D8ADFEF" w:rsidR="00402D3F" w:rsidRPr="00015ECA" w:rsidRDefault="00402D3F" w:rsidP="00402D3F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87D2AA2" w14:textId="46C1EBD6" w:rsidR="00402D3F" w:rsidRPr="00015EC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56544B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54D96264" w14:textId="1299AE0F" w:rsidR="00402D3F" w:rsidRPr="00015ECA" w:rsidRDefault="00402D3F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402D3F">
              <w:rPr>
                <w:rFonts w:eastAsia="Yu Mincho" w:cs="Times New Roman"/>
                <w:bCs/>
                <w:sz w:val="16"/>
                <w:szCs w:val="16"/>
              </w:rPr>
              <w:t xml:space="preserve">Urasa, Minami-uonuma, </w:t>
            </w:r>
            <w:r w:rsidRPr="00402D3F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Pr="00402D3F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auto"/>
            <w:vAlign w:val="center"/>
          </w:tcPr>
          <w:p w14:paraId="32A0897E" w14:textId="4D64A3A5" w:rsidR="00402D3F" w:rsidRPr="009F068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auto"/>
            <w:vAlign w:val="center"/>
          </w:tcPr>
          <w:p w14:paraId="53C78794" w14:textId="4449F45C" w:rsidR="00402D3F" w:rsidRPr="009F068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402D3F" w14:paraId="7489B878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7D23E8F9" w14:textId="7152DC45" w:rsidR="00402D3F" w:rsidRPr="00F82BDE" w:rsidRDefault="00402D3F" w:rsidP="00402D3F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4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5AD8986" w14:textId="33BDA9D8" w:rsidR="00402D3F" w:rsidRPr="00015ECA" w:rsidRDefault="00402D3F" w:rsidP="00402D3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1150-28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D81B744" w14:textId="0E298B07" w:rsidR="00402D3F" w:rsidRPr="00015ECA" w:rsidRDefault="00402D3F" w:rsidP="00402D3F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4608087" w14:textId="6AC750ED" w:rsidR="00402D3F" w:rsidRPr="00015EC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52F5FD6" w14:textId="7B787593" w:rsidR="00402D3F" w:rsidRPr="00015EC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057C4F57" w14:textId="1881468A" w:rsidR="00402D3F" w:rsidRPr="00015EC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56544B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CFC71BC" w14:textId="42C3FFE0" w:rsidR="00402D3F" w:rsidRPr="00015ECA" w:rsidRDefault="00402D3F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Ikazuchi, </w:t>
            </w:r>
            <w:r w:rsidRPr="00C87C41">
              <w:rPr>
                <w:rFonts w:eastAsia="Yu Mincho" w:cs="Times New Roman"/>
                <w:bCs/>
                <w:sz w:val="16"/>
                <w:szCs w:val="16"/>
              </w:rPr>
              <w:t xml:space="preserve">Minami-uonuma, </w:t>
            </w:r>
            <w:r w:rsidRPr="00C87C41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Pr="00C87C41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4BA3E475" w14:textId="28E6D499" w:rsidR="00402D3F" w:rsidRPr="009F068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698027F4" w14:textId="643034C0" w:rsidR="00402D3F" w:rsidRPr="009F068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402D3F" w14:paraId="7456BD0D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auto"/>
            <w:vAlign w:val="center"/>
          </w:tcPr>
          <w:p w14:paraId="6276C4F5" w14:textId="2FCEEFAA" w:rsidR="00402D3F" w:rsidRPr="00F82BDE" w:rsidRDefault="00402D3F" w:rsidP="00402D3F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5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016EE478" w14:textId="574394BE" w:rsidR="00402D3F" w:rsidRPr="00015ECA" w:rsidRDefault="00402D3F" w:rsidP="00402D3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1150-29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163F6D91" w14:textId="56AE1F1A" w:rsidR="00402D3F" w:rsidRPr="00015ECA" w:rsidRDefault="00402D3F" w:rsidP="00402D3F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1A5B2055" w14:textId="70EC1FBA" w:rsidR="00402D3F" w:rsidRPr="00015EC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34F414E4" w14:textId="2D8A295E" w:rsidR="00402D3F" w:rsidRPr="00015ECA" w:rsidRDefault="00402D3F" w:rsidP="00402D3F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12D22CE9" w14:textId="327BCEC9" w:rsidR="00402D3F" w:rsidRPr="00015EC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56544B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241199B6" w14:textId="3D8E8180" w:rsidR="00402D3F" w:rsidRPr="00015ECA" w:rsidRDefault="00402D3F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402D3F">
              <w:rPr>
                <w:rFonts w:eastAsia="Yu Mincho" w:cs="Times New Roman"/>
                <w:bCs/>
                <w:sz w:val="14"/>
                <w:szCs w:val="14"/>
              </w:rPr>
              <w:t xml:space="preserve">Myogasawa, Minami-uonuma, </w:t>
            </w:r>
            <w:r w:rsidRPr="00402D3F">
              <w:rPr>
                <w:rFonts w:eastAsia="Yu Mincho" w:cs="Times New Roman" w:hint="eastAsia"/>
                <w:bCs/>
                <w:sz w:val="14"/>
                <w:szCs w:val="14"/>
              </w:rPr>
              <w:t>N</w:t>
            </w:r>
            <w:r w:rsidRPr="00402D3F">
              <w:rPr>
                <w:rFonts w:eastAsia="Yu Mincho" w:cs="Times New Roman"/>
                <w:bCs/>
                <w:sz w:val="14"/>
                <w:szCs w:val="14"/>
              </w:rPr>
              <w:t>iigata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auto"/>
            <w:vAlign w:val="center"/>
          </w:tcPr>
          <w:p w14:paraId="524299A5" w14:textId="3A76BB63" w:rsidR="00402D3F" w:rsidRPr="009F068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auto"/>
            <w:vAlign w:val="center"/>
          </w:tcPr>
          <w:p w14:paraId="600D2BD0" w14:textId="2864A6F5" w:rsidR="00402D3F" w:rsidRPr="009F068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402D3F" w14:paraId="09BCC6E8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3E9F8A8B" w14:textId="48D2F2D1" w:rsidR="00402D3F" w:rsidRPr="00F82BDE" w:rsidRDefault="00402D3F" w:rsidP="00402D3F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6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992C2DA" w14:textId="2861CC4C" w:rsidR="00402D3F" w:rsidRPr="00015ECA" w:rsidRDefault="00402D3F" w:rsidP="00402D3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1150-30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E49DC31" w14:textId="4AE74E95" w:rsidR="00402D3F" w:rsidRPr="00015ECA" w:rsidRDefault="00402D3F" w:rsidP="00402D3F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2912A14" w14:textId="26BE9534" w:rsidR="00402D3F" w:rsidRPr="00015EC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60818C9" w14:textId="786EB504" w:rsidR="00402D3F" w:rsidRPr="00015ECA" w:rsidRDefault="00402D3F" w:rsidP="00402D3F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1FAB907E" w14:textId="52B8C6C4" w:rsidR="00402D3F" w:rsidRPr="00015EC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56544B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right w:w="0" w:type="dxa"/>
            </w:tcMar>
            <w:vAlign w:val="center"/>
          </w:tcPr>
          <w:p w14:paraId="13D2F177" w14:textId="0D4F0C59" w:rsidR="00402D3F" w:rsidRPr="00402D3F" w:rsidRDefault="00402D3F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2"/>
                <w:szCs w:val="12"/>
                <w:lang w:eastAsia="ja-JP"/>
              </w:rPr>
            </w:pPr>
            <w:r w:rsidRPr="00402D3F">
              <w:rPr>
                <w:rFonts w:eastAsia="Yu Mincho" w:cs="Times New Roman"/>
                <w:bCs/>
                <w:sz w:val="12"/>
                <w:szCs w:val="12"/>
              </w:rPr>
              <w:t xml:space="preserve">Amagashima-shinden, Minami-uonuma, </w:t>
            </w:r>
            <w:r w:rsidRPr="00402D3F">
              <w:rPr>
                <w:rFonts w:eastAsia="Yu Mincho" w:cs="Times New Roman" w:hint="eastAsia"/>
                <w:bCs/>
                <w:sz w:val="12"/>
                <w:szCs w:val="12"/>
              </w:rPr>
              <w:t>N</w:t>
            </w:r>
            <w:r w:rsidRPr="00402D3F">
              <w:rPr>
                <w:rFonts w:eastAsia="Yu Mincho" w:cs="Times New Roman"/>
                <w:bCs/>
                <w:sz w:val="12"/>
                <w:szCs w:val="12"/>
              </w:rPr>
              <w:t>iigata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1E8624D8" w14:textId="77FF9B94" w:rsidR="00402D3F" w:rsidRPr="009F068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1B40384E" w14:textId="3865CC7C" w:rsidR="00402D3F" w:rsidRPr="009F068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402D3F" w14:paraId="1531C4BB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auto"/>
            <w:vAlign w:val="center"/>
          </w:tcPr>
          <w:p w14:paraId="2A275919" w14:textId="7EA00BDE" w:rsidR="00402D3F" w:rsidRPr="00F82BDE" w:rsidRDefault="00402D3F" w:rsidP="00402D3F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7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4291CB01" w14:textId="4A236572" w:rsidR="00402D3F" w:rsidRPr="00015ECA" w:rsidRDefault="00402D3F" w:rsidP="00402D3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1150-31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6E25C4AB" w14:textId="4AF79E28" w:rsidR="00402D3F" w:rsidRPr="00015ECA" w:rsidRDefault="00402D3F" w:rsidP="00402D3F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39F6D61F" w14:textId="187B32E9" w:rsidR="00402D3F" w:rsidRPr="00015EC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4D8142CB" w14:textId="495CC7F8" w:rsidR="00402D3F" w:rsidRPr="00015ECA" w:rsidRDefault="00402D3F" w:rsidP="00402D3F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72EC5649" w14:textId="15AE2D90" w:rsidR="00402D3F" w:rsidRPr="00015EC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56544B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6FB727FA" w14:textId="17569A9A" w:rsidR="00402D3F" w:rsidRPr="00015ECA" w:rsidRDefault="00402D3F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402D3F">
              <w:rPr>
                <w:rFonts w:eastAsia="Yu Mincho" w:cs="Times New Roman"/>
                <w:bCs/>
                <w:sz w:val="14"/>
                <w:szCs w:val="14"/>
              </w:rPr>
              <w:t xml:space="preserve">Izumi-shinden, Minami-uonuma, </w:t>
            </w:r>
            <w:r w:rsidRPr="00402D3F">
              <w:rPr>
                <w:rFonts w:eastAsia="Yu Mincho" w:cs="Times New Roman" w:hint="eastAsia"/>
                <w:bCs/>
                <w:sz w:val="14"/>
                <w:szCs w:val="14"/>
              </w:rPr>
              <w:t>N</w:t>
            </w:r>
            <w:r w:rsidRPr="00402D3F">
              <w:rPr>
                <w:rFonts w:eastAsia="Yu Mincho" w:cs="Times New Roman"/>
                <w:bCs/>
                <w:sz w:val="14"/>
                <w:szCs w:val="14"/>
              </w:rPr>
              <w:t>iigata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auto"/>
            <w:vAlign w:val="center"/>
          </w:tcPr>
          <w:p w14:paraId="60858C97" w14:textId="24007C12" w:rsidR="00402D3F" w:rsidRPr="009F068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auto"/>
            <w:vAlign w:val="center"/>
          </w:tcPr>
          <w:p w14:paraId="7E6F76E9" w14:textId="346295D4" w:rsidR="00402D3F" w:rsidRPr="009F068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402D3F" w14:paraId="43849301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3154E59E" w14:textId="1F71CFAD" w:rsidR="00402D3F" w:rsidRPr="00F82BDE" w:rsidRDefault="00402D3F" w:rsidP="00402D3F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8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0F9B445" w14:textId="07705F32" w:rsidR="00402D3F" w:rsidRPr="00015ECA" w:rsidRDefault="00402D3F" w:rsidP="00402D3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1150-32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68574B0" w14:textId="7D00BC6E" w:rsidR="00402D3F" w:rsidRPr="00015EC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8DA5190" w14:textId="2049BBCD" w:rsidR="00402D3F" w:rsidRPr="00015EC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A77E20C" w14:textId="47B67A6B" w:rsidR="00402D3F" w:rsidRPr="00015EC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0427ACF2" w14:textId="5616B76A" w:rsidR="00402D3F" w:rsidRPr="00015EC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56544B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1227771" w14:textId="4AF9B032" w:rsidR="00402D3F" w:rsidRPr="00015ECA" w:rsidRDefault="00402D3F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Shitoka, </w:t>
            </w:r>
            <w:r w:rsidRPr="00C87C41">
              <w:rPr>
                <w:rFonts w:eastAsia="Yu Mincho" w:cs="Times New Roman"/>
                <w:bCs/>
                <w:sz w:val="16"/>
                <w:szCs w:val="16"/>
              </w:rPr>
              <w:t xml:space="preserve">Minami-uonuma, </w:t>
            </w:r>
            <w:r w:rsidRPr="00C87C41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Pr="00C87C41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224CCE05" w14:textId="41A48965" w:rsidR="00402D3F" w:rsidRPr="009F068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7788507C" w14:textId="451AA541" w:rsidR="00402D3F" w:rsidRPr="009F068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402D3F" w14:paraId="3EA19796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auto"/>
            <w:vAlign w:val="center"/>
          </w:tcPr>
          <w:p w14:paraId="50086973" w14:textId="5B8B8343" w:rsidR="00402D3F" w:rsidRPr="00F82BDE" w:rsidRDefault="00402D3F" w:rsidP="00402D3F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9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6DC243AE" w14:textId="3E8337A2" w:rsidR="00402D3F" w:rsidRPr="00015ECA" w:rsidRDefault="00402D3F" w:rsidP="00402D3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1150-34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50AB616C" w14:textId="4AFA16BF" w:rsidR="00402D3F" w:rsidRPr="00015EC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59C545C6" w14:textId="77476F81" w:rsidR="00402D3F" w:rsidRPr="00015EC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00129919" w14:textId="0A8DAB11" w:rsidR="00402D3F" w:rsidRPr="00015ECA" w:rsidRDefault="00402D3F" w:rsidP="00402D3F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6487F13A" w14:textId="40875000" w:rsidR="00402D3F" w:rsidRPr="00015EC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56544B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4E3E3129" w14:textId="655CC999" w:rsidR="00402D3F" w:rsidRPr="00015ECA" w:rsidRDefault="00402D3F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7665DC">
              <w:rPr>
                <w:rFonts w:eastAsia="Yu Mincho" w:cs="Times New Roman"/>
                <w:bCs/>
                <w:sz w:val="14"/>
                <w:szCs w:val="14"/>
              </w:rPr>
              <w:t xml:space="preserve">Yamaguchi, Minami-uonuma, </w:t>
            </w:r>
            <w:r w:rsidRPr="007665DC">
              <w:rPr>
                <w:rFonts w:eastAsia="Yu Mincho" w:cs="Times New Roman" w:hint="eastAsia"/>
                <w:bCs/>
                <w:sz w:val="14"/>
                <w:szCs w:val="14"/>
              </w:rPr>
              <w:t>N</w:t>
            </w:r>
            <w:r w:rsidRPr="007665DC">
              <w:rPr>
                <w:rFonts w:eastAsia="Yu Mincho" w:cs="Times New Roman"/>
                <w:bCs/>
                <w:sz w:val="14"/>
                <w:szCs w:val="14"/>
              </w:rPr>
              <w:t>iigata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auto"/>
            <w:vAlign w:val="center"/>
          </w:tcPr>
          <w:p w14:paraId="42F0D95F" w14:textId="6037ACC6" w:rsidR="00402D3F" w:rsidRPr="009F068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auto"/>
            <w:vAlign w:val="center"/>
          </w:tcPr>
          <w:p w14:paraId="2CCFE56F" w14:textId="2A429425" w:rsidR="00402D3F" w:rsidRPr="009F068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402D3F" w14:paraId="44CA5D7F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58411B2D" w14:textId="779F8CCF" w:rsidR="00402D3F" w:rsidRPr="00F82BDE" w:rsidRDefault="00402D3F" w:rsidP="00402D3F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4BC6457" w14:textId="77E860BF" w:rsidR="00402D3F" w:rsidRPr="00015ECA" w:rsidRDefault="00402D3F" w:rsidP="00402D3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1150-35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A623306" w14:textId="28D47AB8" w:rsidR="00402D3F" w:rsidRPr="00015EC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44C49B8" w14:textId="7A74BE15" w:rsidR="00402D3F" w:rsidRPr="00015EC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DB4D7D4" w14:textId="6BAD1247" w:rsidR="00402D3F" w:rsidRPr="00015ECA" w:rsidRDefault="00402D3F" w:rsidP="00402D3F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1DC8E4DE" w14:textId="2214D875" w:rsidR="00402D3F" w:rsidRPr="00015EC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56544B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F00CE13" w14:textId="1FE9988F" w:rsidR="00402D3F" w:rsidRPr="00015ECA" w:rsidRDefault="007665DC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7665DC">
              <w:rPr>
                <w:rFonts w:eastAsia="Yu Mincho" w:cs="Times New Roman"/>
                <w:bCs/>
                <w:sz w:val="14"/>
                <w:szCs w:val="14"/>
              </w:rPr>
              <w:t xml:space="preserve">Yamaguchi, Minami-uonuma, </w:t>
            </w:r>
            <w:r w:rsidRPr="007665DC">
              <w:rPr>
                <w:rFonts w:eastAsia="Yu Mincho" w:cs="Times New Roman" w:hint="eastAsia"/>
                <w:bCs/>
                <w:sz w:val="14"/>
                <w:szCs w:val="14"/>
              </w:rPr>
              <w:t>N</w:t>
            </w:r>
            <w:r w:rsidRPr="007665DC">
              <w:rPr>
                <w:rFonts w:eastAsia="Yu Mincho" w:cs="Times New Roman"/>
                <w:bCs/>
                <w:sz w:val="14"/>
                <w:szCs w:val="14"/>
              </w:rPr>
              <w:t>iigata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1CEE75F0" w14:textId="52EC13E7" w:rsidR="00402D3F" w:rsidRPr="009F068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032F3329" w14:textId="573A07A3" w:rsidR="00402D3F" w:rsidRPr="009F068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402D3F" w14:paraId="126D4919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auto"/>
            <w:vAlign w:val="center"/>
          </w:tcPr>
          <w:p w14:paraId="2271B46C" w14:textId="2B0C1A1A" w:rsidR="00402D3F" w:rsidRPr="00F82BDE" w:rsidRDefault="00402D3F" w:rsidP="00402D3F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1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7F235132" w14:textId="69A3284C" w:rsidR="00402D3F" w:rsidRPr="00015ECA" w:rsidRDefault="00402D3F" w:rsidP="00402D3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1150-37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08EEF3B0" w14:textId="334DEB37" w:rsidR="00402D3F" w:rsidRPr="00015ECA" w:rsidRDefault="00402D3F" w:rsidP="00402D3F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5207589D" w14:textId="4F455D45" w:rsidR="00402D3F" w:rsidRPr="00015EC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7EDF6948" w14:textId="3317F410" w:rsidR="00402D3F" w:rsidRPr="00015ECA" w:rsidRDefault="00402D3F" w:rsidP="00402D3F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BD6DEB9" w14:textId="14C0CCC9" w:rsidR="00402D3F" w:rsidRPr="00015EC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56544B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5D2B4AE1" w14:textId="3A69CA79" w:rsidR="00402D3F" w:rsidRPr="00015ECA" w:rsidRDefault="007665DC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Ozuki, </w:t>
            </w:r>
            <w:r w:rsidR="00402D3F" w:rsidRPr="00C87C41">
              <w:rPr>
                <w:rFonts w:eastAsia="Yu Mincho" w:cs="Times New Roman"/>
                <w:bCs/>
                <w:sz w:val="16"/>
                <w:szCs w:val="16"/>
              </w:rPr>
              <w:t xml:space="preserve">Minami-uonuma, </w:t>
            </w:r>
            <w:r w:rsidR="00402D3F" w:rsidRPr="00C87C41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="00402D3F" w:rsidRPr="00C87C41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auto"/>
            <w:vAlign w:val="center"/>
          </w:tcPr>
          <w:p w14:paraId="60E47440" w14:textId="45C454F1" w:rsidR="00402D3F" w:rsidRPr="009F068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auto"/>
            <w:vAlign w:val="center"/>
          </w:tcPr>
          <w:p w14:paraId="374CA546" w14:textId="6843DAE5" w:rsidR="00402D3F" w:rsidRPr="009F068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402D3F" w14:paraId="140F9BDB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0599EF52" w14:textId="0A9ED8B5" w:rsidR="00402D3F" w:rsidRPr="00F82BDE" w:rsidRDefault="00402D3F" w:rsidP="00402D3F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2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D7EC8D8" w14:textId="38FAD50B" w:rsidR="00402D3F" w:rsidRPr="00015ECA" w:rsidRDefault="00402D3F" w:rsidP="00402D3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1150-38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3EBFF2F" w14:textId="09CBC890" w:rsidR="00402D3F" w:rsidRPr="00015EC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FA9532B" w14:textId="69D9ED50" w:rsidR="00402D3F" w:rsidRPr="00015EC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DE848B9" w14:textId="68720E52" w:rsidR="00402D3F" w:rsidRPr="00015EC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033AD294" w14:textId="437CEB0C" w:rsidR="00402D3F" w:rsidRPr="00015EC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56544B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2AD2480" w14:textId="13AC1499" w:rsidR="00402D3F" w:rsidRPr="00015ECA" w:rsidRDefault="007665DC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7665DC">
              <w:rPr>
                <w:rFonts w:eastAsia="Yu Mincho" w:cs="Times New Roman"/>
                <w:bCs/>
                <w:sz w:val="14"/>
                <w:szCs w:val="14"/>
              </w:rPr>
              <w:t xml:space="preserve">Koguriyama, </w:t>
            </w:r>
            <w:r w:rsidR="00402D3F" w:rsidRPr="007665DC">
              <w:rPr>
                <w:rFonts w:eastAsia="Yu Mincho" w:cs="Times New Roman"/>
                <w:bCs/>
                <w:sz w:val="14"/>
                <w:szCs w:val="14"/>
              </w:rPr>
              <w:t xml:space="preserve">Minami-uonuma, </w:t>
            </w:r>
            <w:r w:rsidR="00402D3F" w:rsidRPr="007665DC">
              <w:rPr>
                <w:rFonts w:eastAsia="Yu Mincho" w:cs="Times New Roman" w:hint="eastAsia"/>
                <w:bCs/>
                <w:sz w:val="14"/>
                <w:szCs w:val="14"/>
              </w:rPr>
              <w:t>N</w:t>
            </w:r>
            <w:r w:rsidR="00402D3F" w:rsidRPr="007665DC">
              <w:rPr>
                <w:rFonts w:eastAsia="Yu Mincho" w:cs="Times New Roman"/>
                <w:bCs/>
                <w:sz w:val="14"/>
                <w:szCs w:val="14"/>
              </w:rPr>
              <w:t>iigata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475E06D6" w14:textId="17FB7B18" w:rsidR="00402D3F" w:rsidRPr="009F068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7D392364" w14:textId="0E316580" w:rsidR="00402D3F" w:rsidRPr="009F068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402D3F" w14:paraId="0FB7F428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auto"/>
            <w:vAlign w:val="center"/>
          </w:tcPr>
          <w:p w14:paraId="35DAE305" w14:textId="28C3A8F1" w:rsidR="00402D3F" w:rsidRPr="00F82BDE" w:rsidRDefault="00402D3F" w:rsidP="00402D3F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3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29441514" w14:textId="7A9C4E15" w:rsidR="00402D3F" w:rsidRPr="00015ECA" w:rsidRDefault="00402D3F" w:rsidP="00402D3F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1150-39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33E96713" w14:textId="596C63DA" w:rsidR="00402D3F" w:rsidRPr="00015ECA" w:rsidRDefault="00402D3F" w:rsidP="00402D3F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1C241055" w14:textId="2E3F9583" w:rsidR="00402D3F" w:rsidRPr="00015EC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2E934AD9" w14:textId="58578AF8" w:rsidR="00402D3F" w:rsidRPr="00015EC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63AB229F" w14:textId="2A5215C2" w:rsidR="00402D3F" w:rsidRPr="00015EC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56544B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375C2C04" w14:textId="08AE26FA" w:rsidR="00402D3F" w:rsidRPr="007665DC" w:rsidRDefault="007665DC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5"/>
                <w:szCs w:val="15"/>
                <w:lang w:eastAsia="ja-JP"/>
              </w:rPr>
            </w:pPr>
            <w:r w:rsidRPr="007665DC">
              <w:rPr>
                <w:rFonts w:eastAsia="Yu Mincho" w:cs="Times New Roman"/>
                <w:bCs/>
                <w:sz w:val="15"/>
                <w:szCs w:val="15"/>
              </w:rPr>
              <w:t xml:space="preserve">Kimizawa, </w:t>
            </w:r>
            <w:r w:rsidR="00402D3F" w:rsidRPr="007665DC">
              <w:rPr>
                <w:rFonts w:eastAsia="Yu Mincho" w:cs="Times New Roman"/>
                <w:bCs/>
                <w:sz w:val="15"/>
                <w:szCs w:val="15"/>
              </w:rPr>
              <w:t xml:space="preserve">Minami-uonuma, </w:t>
            </w:r>
            <w:r w:rsidR="00402D3F" w:rsidRPr="007665DC">
              <w:rPr>
                <w:rFonts w:eastAsia="Yu Mincho" w:cs="Times New Roman" w:hint="eastAsia"/>
                <w:bCs/>
                <w:sz w:val="15"/>
                <w:szCs w:val="15"/>
              </w:rPr>
              <w:t>N</w:t>
            </w:r>
            <w:r w:rsidR="00402D3F" w:rsidRPr="007665DC">
              <w:rPr>
                <w:rFonts w:eastAsia="Yu Mincho" w:cs="Times New Roman"/>
                <w:bCs/>
                <w:sz w:val="15"/>
                <w:szCs w:val="15"/>
              </w:rPr>
              <w:t>iigata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auto"/>
            <w:vAlign w:val="center"/>
          </w:tcPr>
          <w:p w14:paraId="661171C3" w14:textId="25ADFD85" w:rsidR="00402D3F" w:rsidRPr="009F068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auto"/>
            <w:vAlign w:val="center"/>
          </w:tcPr>
          <w:p w14:paraId="46463DA6" w14:textId="180F9EF8" w:rsidR="00402D3F" w:rsidRPr="009F068A" w:rsidRDefault="00402D3F" w:rsidP="00402D3F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0A35C5" w14:paraId="6F314025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1F1E56C2" w14:textId="6817A8EA" w:rsidR="000A35C5" w:rsidRPr="00F82BDE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4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9F31B1A" w14:textId="317B37C4" w:rsidR="000A35C5" w:rsidRPr="00015EC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1150-40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E63B15A" w14:textId="5F1734B7" w:rsidR="000A35C5" w:rsidRPr="00015EC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1979BAB" w14:textId="184E3A82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03BBE05" w14:textId="0C274188" w:rsidR="000A35C5" w:rsidRPr="00015EC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3EF5A9EC" w14:textId="2A198A9F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56544B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1848FFC" w14:textId="0EE20534" w:rsidR="000A35C5" w:rsidRPr="00015ECA" w:rsidRDefault="007665DC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Date, Tokamachi, </w:t>
            </w:r>
            <w:r w:rsidR="000A35C5" w:rsidRPr="00015ECA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="000A35C5" w:rsidRPr="00015ECA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05949ACE" w14:textId="1EE39AD4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310385D0" w14:textId="2A523DCD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7665DC" w14:paraId="5C227342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auto"/>
            <w:vAlign w:val="center"/>
          </w:tcPr>
          <w:p w14:paraId="4F76C580" w14:textId="2544D9F7" w:rsidR="007665DC" w:rsidRPr="00F82BDE" w:rsidRDefault="007665DC" w:rsidP="007665DC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5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1A83954C" w14:textId="5909A9A4" w:rsidR="007665DC" w:rsidRPr="00015ECA" w:rsidRDefault="007665DC" w:rsidP="007665DC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1150-41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45033743" w14:textId="62BDCAFF" w:rsidR="007665DC" w:rsidRPr="00015ECA" w:rsidRDefault="007665DC" w:rsidP="007665D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276BD717" w14:textId="26219159" w:rsidR="007665DC" w:rsidRPr="00015ECA" w:rsidRDefault="007665DC" w:rsidP="007665D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6F274759" w14:textId="70D1CEB5" w:rsidR="007665DC" w:rsidRPr="00015ECA" w:rsidRDefault="007665DC" w:rsidP="007665DC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0E911CC" w14:textId="30E7B2C1" w:rsidR="007665DC" w:rsidRPr="00015ECA" w:rsidRDefault="007665DC" w:rsidP="007665D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56544B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185CB1AD" w14:textId="41075CB8" w:rsidR="007665DC" w:rsidRPr="00015ECA" w:rsidRDefault="007665DC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>Komichiyama</w:t>
            </w:r>
            <w:r w:rsidRPr="00162D77">
              <w:rPr>
                <w:rFonts w:eastAsia="Yu Mincho" w:cs="Times New Roman"/>
                <w:bCs/>
                <w:sz w:val="16"/>
                <w:szCs w:val="16"/>
              </w:rPr>
              <w:t xml:space="preserve">, Tokamachi, </w:t>
            </w:r>
            <w:r w:rsidRPr="00162D77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Pr="00162D77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auto"/>
            <w:vAlign w:val="center"/>
          </w:tcPr>
          <w:p w14:paraId="37190946" w14:textId="1CB783BF" w:rsidR="007665DC" w:rsidRPr="009F068A" w:rsidRDefault="007665DC" w:rsidP="007665D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auto"/>
            <w:vAlign w:val="center"/>
          </w:tcPr>
          <w:p w14:paraId="56858A96" w14:textId="3019B3AC" w:rsidR="007665DC" w:rsidRPr="009F068A" w:rsidRDefault="007665DC" w:rsidP="007665D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7665DC" w14:paraId="1B574187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30AC91DB" w14:textId="612EDE43" w:rsidR="007665DC" w:rsidRPr="00F82BDE" w:rsidRDefault="007665DC" w:rsidP="007665DC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6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7644118" w14:textId="3BF3EB9E" w:rsidR="007665DC" w:rsidRPr="00015ECA" w:rsidRDefault="007665DC" w:rsidP="007665DC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1150-42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C221AF3" w14:textId="17A2DB9A" w:rsidR="007665DC" w:rsidRPr="00015ECA" w:rsidRDefault="007665DC" w:rsidP="007665D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3709EF7" w14:textId="5DCF5632" w:rsidR="007665DC" w:rsidRPr="00015ECA" w:rsidRDefault="007665DC" w:rsidP="007665D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28F3688" w14:textId="762A9F4B" w:rsidR="007665DC" w:rsidRPr="00015ECA" w:rsidRDefault="007665DC" w:rsidP="007665D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2B2BE037" w14:textId="43C16A68" w:rsidR="007665DC" w:rsidRPr="00015ECA" w:rsidRDefault="007665DC" w:rsidP="007665D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56544B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D456B88" w14:textId="3B96B9EC" w:rsidR="007665DC" w:rsidRPr="00015ECA" w:rsidRDefault="007665DC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>Toriyama</w:t>
            </w:r>
            <w:r w:rsidRPr="00162D77">
              <w:rPr>
                <w:rFonts w:eastAsia="Yu Mincho" w:cs="Times New Roman"/>
                <w:bCs/>
                <w:sz w:val="16"/>
                <w:szCs w:val="16"/>
              </w:rPr>
              <w:t xml:space="preserve">, Tokamachi, </w:t>
            </w:r>
            <w:r w:rsidRPr="00162D77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Pr="00162D77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7B3B1A2B" w14:textId="4745E9DD" w:rsidR="007665DC" w:rsidRPr="009F068A" w:rsidRDefault="007665DC" w:rsidP="007665D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2567D4B1" w14:textId="650E8AEC" w:rsidR="007665DC" w:rsidRPr="009F068A" w:rsidRDefault="007665DC" w:rsidP="007665DC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0A35C5" w14:paraId="44618564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auto"/>
            <w:vAlign w:val="center"/>
          </w:tcPr>
          <w:p w14:paraId="7D79867F" w14:textId="63870604" w:rsidR="000A35C5" w:rsidRPr="00F82BDE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7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3A29A7A7" w14:textId="5C2DE5FF" w:rsidR="000A35C5" w:rsidRPr="00015EC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1150-44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6B1192B3" w14:textId="67DD5B40" w:rsidR="000A35C5" w:rsidRPr="00015EC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1C35BF7C" w14:textId="32028A81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54FFC599" w14:textId="2688520E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734C5858" w14:textId="6E1BFEE1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56544B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52E61909" w14:textId="0AC219B2" w:rsidR="000A35C5" w:rsidRPr="00015ECA" w:rsidRDefault="007665DC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B2DD8">
              <w:rPr>
                <w:rFonts w:eastAsia="Yu Mincho" w:cs="Times New Roman"/>
                <w:bCs/>
                <w:sz w:val="12"/>
                <w:szCs w:val="12"/>
              </w:rPr>
              <w:t>Shimofunato, Tsunan</w:t>
            </w:r>
            <w:r w:rsidR="001B2DD8" w:rsidRPr="001B2DD8">
              <w:rPr>
                <w:rFonts w:eastAsia="Yu Mincho" w:cs="Times New Roman"/>
                <w:bCs/>
                <w:sz w:val="12"/>
                <w:szCs w:val="12"/>
              </w:rPr>
              <w:t>, Naka-uonuma,</w:t>
            </w:r>
            <w:r w:rsidRPr="001B2DD8">
              <w:rPr>
                <w:rFonts w:eastAsia="Yu Mincho" w:cs="Times New Roman"/>
                <w:bCs/>
                <w:sz w:val="12"/>
                <w:szCs w:val="12"/>
              </w:rPr>
              <w:t xml:space="preserve"> </w:t>
            </w:r>
            <w:r w:rsidR="000A35C5" w:rsidRPr="001B2DD8">
              <w:rPr>
                <w:rFonts w:eastAsia="Yu Mincho" w:cs="Times New Roman" w:hint="eastAsia"/>
                <w:bCs/>
                <w:sz w:val="12"/>
                <w:szCs w:val="12"/>
              </w:rPr>
              <w:t>N</w:t>
            </w:r>
            <w:r w:rsidR="000A35C5" w:rsidRPr="001B2DD8">
              <w:rPr>
                <w:rFonts w:eastAsia="Yu Mincho" w:cs="Times New Roman"/>
                <w:bCs/>
                <w:sz w:val="12"/>
                <w:szCs w:val="12"/>
              </w:rPr>
              <w:t>iigata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auto"/>
            <w:vAlign w:val="center"/>
          </w:tcPr>
          <w:p w14:paraId="605B4BDA" w14:textId="602994F5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auto"/>
            <w:vAlign w:val="center"/>
          </w:tcPr>
          <w:p w14:paraId="2979E561" w14:textId="79F47DD6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0A35C5" w14:paraId="5A79C709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6C472E48" w14:textId="40B75B4B" w:rsidR="000A35C5" w:rsidRPr="00F82BDE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8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1C78203" w14:textId="56C098BC" w:rsidR="000A35C5" w:rsidRPr="00015EC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1150-45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DD35852" w14:textId="35B0403C" w:rsidR="000A35C5" w:rsidRPr="00015EC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FF03A94" w14:textId="459D12C4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E0402C1" w14:textId="35E5C24B" w:rsidR="000A35C5" w:rsidRPr="00015EC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4AEA686D" w14:textId="430DFB8B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56544B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DB4EDEC" w14:textId="3BF1ECB2" w:rsidR="000A35C5" w:rsidRPr="00015ECA" w:rsidRDefault="001B2DD8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B2DD8">
              <w:rPr>
                <w:rFonts w:eastAsia="Yu Mincho" w:cs="Times New Roman"/>
                <w:bCs/>
                <w:sz w:val="12"/>
                <w:szCs w:val="12"/>
              </w:rPr>
              <w:t xml:space="preserve">Shimofunato, Tsunan, Naka-uonuma, </w:t>
            </w:r>
            <w:r w:rsidRPr="001B2DD8">
              <w:rPr>
                <w:rFonts w:eastAsia="Yu Mincho" w:cs="Times New Roman" w:hint="eastAsia"/>
                <w:bCs/>
                <w:sz w:val="12"/>
                <w:szCs w:val="12"/>
              </w:rPr>
              <w:t>N</w:t>
            </w:r>
            <w:r w:rsidRPr="001B2DD8">
              <w:rPr>
                <w:rFonts w:eastAsia="Yu Mincho" w:cs="Times New Roman"/>
                <w:bCs/>
                <w:sz w:val="12"/>
                <w:szCs w:val="12"/>
              </w:rPr>
              <w:t>iigata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411845C9" w14:textId="36445465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5B39FBB2" w14:textId="338C6F7B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0A35C5" w14:paraId="46890B7E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auto"/>
            <w:vAlign w:val="center"/>
          </w:tcPr>
          <w:p w14:paraId="0CD58947" w14:textId="170FC64F" w:rsidR="000A35C5" w:rsidRDefault="000A35C5" w:rsidP="000A35C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9</w:t>
            </w:r>
          </w:p>
        </w:tc>
        <w:tc>
          <w:tcPr>
            <w:tcW w:w="976" w:type="dxa"/>
            <w:tcBorders>
              <w:top w:val="nil"/>
              <w:bottom w:val="nil"/>
            </w:tcBorders>
            <w:vAlign w:val="center"/>
          </w:tcPr>
          <w:p w14:paraId="77001692" w14:textId="4A5B8FF6" w:rsidR="000A35C5" w:rsidRPr="00015ECA" w:rsidRDefault="000A35C5" w:rsidP="000A35C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sz w:val="16"/>
                <w:szCs w:val="16"/>
              </w:rPr>
            </w:pP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1150-46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596EDE91" w14:textId="35AEAC9B" w:rsidR="000A35C5" w:rsidRPr="00015EC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0D5D4083" w14:textId="092080CA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4D80A147" w14:textId="3EF98DFD" w:rsidR="000A35C5" w:rsidRPr="00015ECA" w:rsidRDefault="000A35C5" w:rsidP="000A35C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AB809C4" w14:textId="0A77DC71" w:rsidR="000A35C5" w:rsidRPr="00015EC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56544B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6" w:type="dxa"/>
            <w:tcBorders>
              <w:top w:val="nil"/>
              <w:bottom w:val="nil"/>
            </w:tcBorders>
            <w:vAlign w:val="center"/>
          </w:tcPr>
          <w:p w14:paraId="615B9066" w14:textId="2E253DB2" w:rsidR="000A35C5" w:rsidRPr="00015ECA" w:rsidRDefault="001B2DD8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sz w:val="16"/>
                <w:szCs w:val="16"/>
              </w:rPr>
            </w:pPr>
            <w:r>
              <w:rPr>
                <w:rFonts w:eastAsia="Yu Mincho" w:cs="Times New Roman"/>
                <w:bCs/>
                <w:sz w:val="12"/>
                <w:szCs w:val="12"/>
              </w:rPr>
              <w:t>Nakafukami</w:t>
            </w:r>
            <w:r w:rsidRPr="001B2DD8">
              <w:rPr>
                <w:rFonts w:eastAsia="Yu Mincho" w:cs="Times New Roman"/>
                <w:bCs/>
                <w:sz w:val="12"/>
                <w:szCs w:val="12"/>
              </w:rPr>
              <w:t xml:space="preserve">, Tsunan, Naka-uonuma, </w:t>
            </w:r>
            <w:r w:rsidRPr="001B2DD8">
              <w:rPr>
                <w:rFonts w:eastAsia="Yu Mincho" w:cs="Times New Roman" w:hint="eastAsia"/>
                <w:bCs/>
                <w:sz w:val="12"/>
                <w:szCs w:val="12"/>
              </w:rPr>
              <w:t>N</w:t>
            </w:r>
            <w:r w:rsidRPr="001B2DD8">
              <w:rPr>
                <w:rFonts w:eastAsia="Yu Mincho" w:cs="Times New Roman"/>
                <w:bCs/>
                <w:sz w:val="12"/>
                <w:szCs w:val="12"/>
              </w:rPr>
              <w:t>iigata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auto"/>
            <w:vAlign w:val="center"/>
          </w:tcPr>
          <w:p w14:paraId="10BF7DFC" w14:textId="766674EA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auto"/>
            <w:vAlign w:val="center"/>
          </w:tcPr>
          <w:p w14:paraId="1D50F9BA" w14:textId="2D9D9B86" w:rsidR="000A35C5" w:rsidRPr="009F068A" w:rsidRDefault="000A35C5" w:rsidP="000A35C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1B2DD8" w14:paraId="39FE7A5A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F2F2F2" w:themeFill="background1" w:themeFillShade="F2"/>
            <w:vAlign w:val="center"/>
          </w:tcPr>
          <w:p w14:paraId="128AC016" w14:textId="12B6A043" w:rsidR="001B2DD8" w:rsidRDefault="001B2DD8" w:rsidP="001B2DD8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3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9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FF7C143" w14:textId="06C8FD21" w:rsidR="001B2DD8" w:rsidRPr="00015ECA" w:rsidRDefault="001B2DD8" w:rsidP="001B2DD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sz w:val="16"/>
                <w:szCs w:val="16"/>
              </w:rPr>
            </w:pP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1150-47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EBE2D2A" w14:textId="67A382C6" w:rsidR="001B2DD8" w:rsidRPr="00015ECA" w:rsidRDefault="001B2DD8" w:rsidP="001B2DD8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0D7679F" w14:textId="06DCD115" w:rsidR="001B2DD8" w:rsidRPr="00015ECA" w:rsidRDefault="001B2DD8" w:rsidP="001B2DD8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2AEFD8D" w14:textId="604DBC5D" w:rsidR="001B2DD8" w:rsidRPr="00015ECA" w:rsidRDefault="001B2DD8" w:rsidP="001B2DD8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shd w:val="clear" w:color="auto" w:fill="F2F2F2" w:themeFill="background1" w:themeFillShade="F2"/>
            <w:vAlign w:val="center"/>
          </w:tcPr>
          <w:p w14:paraId="1E41EC4E" w14:textId="33507F78" w:rsidR="001B2DD8" w:rsidRPr="00015ECA" w:rsidRDefault="001B2DD8" w:rsidP="001B2DD8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56544B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2133D42" w14:textId="746FDBDE" w:rsidR="001B2DD8" w:rsidRPr="00015ECA" w:rsidRDefault="001B2DD8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sz w:val="16"/>
                <w:szCs w:val="16"/>
              </w:rPr>
            </w:pPr>
            <w:r w:rsidRPr="001B2DD8">
              <w:rPr>
                <w:rFonts w:eastAsia="Yu Mincho" w:cs="Times New Roman"/>
                <w:bCs/>
                <w:sz w:val="12"/>
                <w:szCs w:val="12"/>
              </w:rPr>
              <w:t xml:space="preserve">Shimofunato, Tsunan, Naka-uonuma, </w:t>
            </w:r>
            <w:r w:rsidRPr="001B2DD8">
              <w:rPr>
                <w:rFonts w:eastAsia="Yu Mincho" w:cs="Times New Roman" w:hint="eastAsia"/>
                <w:bCs/>
                <w:sz w:val="12"/>
                <w:szCs w:val="12"/>
              </w:rPr>
              <w:t>N</w:t>
            </w:r>
            <w:r w:rsidRPr="001B2DD8">
              <w:rPr>
                <w:rFonts w:eastAsia="Yu Mincho" w:cs="Times New Roman"/>
                <w:bCs/>
                <w:sz w:val="12"/>
                <w:szCs w:val="12"/>
              </w:rPr>
              <w:t>iigata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1721ED69" w14:textId="53A0271F" w:rsidR="001B2DD8" w:rsidRPr="009F068A" w:rsidRDefault="001B2DD8" w:rsidP="001B2DD8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0B9DA638" w14:textId="1264355B" w:rsidR="001B2DD8" w:rsidRPr="009F068A" w:rsidRDefault="001B2DD8" w:rsidP="001B2DD8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1B2DD8" w14:paraId="73565493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shd w:val="clear" w:color="auto" w:fill="auto"/>
            <w:vAlign w:val="center"/>
          </w:tcPr>
          <w:p w14:paraId="72A89786" w14:textId="3B1F88A5" w:rsidR="001B2DD8" w:rsidRDefault="001B2DD8" w:rsidP="001B2DD8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3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1</w:t>
            </w:r>
          </w:p>
        </w:tc>
        <w:tc>
          <w:tcPr>
            <w:tcW w:w="976" w:type="dxa"/>
            <w:tcBorders>
              <w:top w:val="nil"/>
            </w:tcBorders>
            <w:vAlign w:val="center"/>
          </w:tcPr>
          <w:p w14:paraId="48C9DECC" w14:textId="21401C4C" w:rsidR="001B2DD8" w:rsidRPr="00015ECA" w:rsidRDefault="001B2DD8" w:rsidP="001B2DD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sz w:val="16"/>
                <w:szCs w:val="16"/>
              </w:rPr>
            </w:pP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1150-48</w:t>
            </w:r>
          </w:p>
        </w:tc>
        <w:tc>
          <w:tcPr>
            <w:tcW w:w="777" w:type="dxa"/>
            <w:tcBorders>
              <w:top w:val="nil"/>
            </w:tcBorders>
            <w:vAlign w:val="center"/>
          </w:tcPr>
          <w:p w14:paraId="03752057" w14:textId="338A414A" w:rsidR="001B2DD8" w:rsidRPr="00015ECA" w:rsidRDefault="001B2DD8" w:rsidP="001B2DD8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</w:tcBorders>
            <w:vAlign w:val="center"/>
          </w:tcPr>
          <w:p w14:paraId="3F66501E" w14:textId="59F777C4" w:rsidR="001B2DD8" w:rsidRPr="00015ECA" w:rsidRDefault="001B2DD8" w:rsidP="001B2DD8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</w:tcBorders>
            <w:vAlign w:val="center"/>
          </w:tcPr>
          <w:p w14:paraId="531C76AC" w14:textId="05BA89C6" w:rsidR="001B2DD8" w:rsidRPr="00015ECA" w:rsidRDefault="001B2DD8" w:rsidP="001B2DD8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06019448" w14:textId="3236DCB6" w:rsidR="001B2DD8" w:rsidRPr="00015ECA" w:rsidRDefault="001B2DD8" w:rsidP="001B2DD8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56544B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6" w:type="dxa"/>
            <w:tcBorders>
              <w:top w:val="nil"/>
            </w:tcBorders>
            <w:vAlign w:val="center"/>
          </w:tcPr>
          <w:p w14:paraId="05A241F0" w14:textId="2107F7E2" w:rsidR="001B2DD8" w:rsidRPr="00015ECA" w:rsidRDefault="001B2DD8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sz w:val="16"/>
                <w:szCs w:val="16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Sambusho, Ojiya, </w:t>
            </w: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2" w:type="dxa"/>
            <w:tcBorders>
              <w:left w:val="nil"/>
            </w:tcBorders>
            <w:shd w:val="clear" w:color="auto" w:fill="auto"/>
            <w:vAlign w:val="center"/>
          </w:tcPr>
          <w:p w14:paraId="3CC83502" w14:textId="4209C2AD" w:rsidR="001B2DD8" w:rsidRPr="009F068A" w:rsidRDefault="001B2DD8" w:rsidP="001B2DD8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shd w:val="clear" w:color="auto" w:fill="auto"/>
            <w:vAlign w:val="center"/>
          </w:tcPr>
          <w:p w14:paraId="67A656A1" w14:textId="295F9716" w:rsidR="001B2DD8" w:rsidRPr="009F068A" w:rsidRDefault="001B2DD8" w:rsidP="001B2DD8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1B2DD8" w14:paraId="309C5B71" w14:textId="77777777" w:rsidTr="004F6638">
        <w:trPr>
          <w:gridAfter w:val="1"/>
          <w:wAfter w:w="7" w:type="dxa"/>
          <w:trHeight w:val="255"/>
        </w:trPr>
        <w:tc>
          <w:tcPr>
            <w:tcW w:w="418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CC160FC" w14:textId="21B5CF13" w:rsidR="001B2DD8" w:rsidRPr="00F82BDE" w:rsidRDefault="001B2DD8" w:rsidP="001B2DD8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3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2</w:t>
            </w:r>
          </w:p>
        </w:tc>
        <w:tc>
          <w:tcPr>
            <w:tcW w:w="976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1B26A34" w14:textId="60443629" w:rsidR="001B2DD8" w:rsidRPr="00015ECA" w:rsidRDefault="001B2DD8" w:rsidP="001B2DD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1150-49</w:t>
            </w:r>
          </w:p>
        </w:tc>
        <w:tc>
          <w:tcPr>
            <w:tcW w:w="777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4A131BF" w14:textId="33DEBCCE" w:rsidR="001B2DD8" w:rsidRPr="00015ECA" w:rsidRDefault="001B2DD8" w:rsidP="001B2DD8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6FE3299" w14:textId="02FDF29F" w:rsidR="001B2DD8" w:rsidRPr="00015ECA" w:rsidRDefault="001B2DD8" w:rsidP="001B2DD8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0E7D2A0" w14:textId="635171AF" w:rsidR="001B2DD8" w:rsidRPr="00015ECA" w:rsidRDefault="001B2DD8" w:rsidP="001B2DD8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015ECA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4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888230F" w14:textId="7DBDFBD8" w:rsidR="001B2DD8" w:rsidRPr="00015ECA" w:rsidRDefault="001B2DD8" w:rsidP="001B2DD8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56544B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6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9B5D59B" w14:textId="7C39B358" w:rsidR="001B2DD8" w:rsidRPr="00015ECA" w:rsidRDefault="001B2DD8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Kowada, Ojiya, </w:t>
            </w: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2" w:type="dxa"/>
            <w:tcBorders>
              <w:left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FD08F60" w14:textId="0B7E4EB4" w:rsidR="001B2DD8" w:rsidRPr="009F068A" w:rsidRDefault="001B2DD8" w:rsidP="001B2DD8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3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F191736" w14:textId="5333F537" w:rsidR="001B2DD8" w:rsidRPr="009F068A" w:rsidRDefault="001B2DD8" w:rsidP="001B2DD8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C450B4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bookmarkEnd w:id="5"/>
    </w:tbl>
    <w:p w14:paraId="309EFE7A" w14:textId="77777777" w:rsidR="00BE1EF0" w:rsidRDefault="00BE1EF0">
      <w:pPr>
        <w:spacing w:before="0" w:after="200" w:line="276" w:lineRule="auto"/>
        <w:rPr>
          <w:rFonts w:eastAsia="Yu Mincho" w:cs="Times New Roman"/>
          <w:kern w:val="2"/>
          <w:lang w:eastAsia="ja-JP"/>
        </w:rPr>
      </w:pPr>
    </w:p>
    <w:tbl>
      <w:tblPr>
        <w:tblStyle w:val="TableGrid"/>
        <w:tblpPr w:leftFromText="142" w:rightFromText="142" w:vertAnchor="text" w:tblpY="1"/>
        <w:tblOverlap w:val="never"/>
        <w:tblW w:w="98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"/>
        <w:gridCol w:w="975"/>
        <w:gridCol w:w="776"/>
        <w:gridCol w:w="777"/>
        <w:gridCol w:w="776"/>
        <w:gridCol w:w="621"/>
        <w:gridCol w:w="2517"/>
        <w:gridCol w:w="1474"/>
        <w:gridCol w:w="1476"/>
      </w:tblGrid>
      <w:tr w:rsidR="005A5846" w:rsidRPr="00F82BDE" w14:paraId="785EF0A1" w14:textId="77777777" w:rsidTr="00057304">
        <w:trPr>
          <w:trHeight w:val="255"/>
        </w:trPr>
        <w:tc>
          <w:tcPr>
            <w:tcW w:w="419" w:type="dxa"/>
            <w:vMerge w:val="restart"/>
            <w:tcBorders>
              <w:top w:val="single" w:sz="12" w:space="0" w:color="auto"/>
            </w:tcBorders>
            <w:vAlign w:val="center"/>
          </w:tcPr>
          <w:p w14:paraId="0EE6EBA2" w14:textId="77777777" w:rsidR="005A5846" w:rsidRPr="003F6E3A" w:rsidRDefault="005A5846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b/>
                <w:bCs/>
                <w:kern w:val="2"/>
                <w:sz w:val="18"/>
                <w:szCs w:val="18"/>
                <w:lang w:eastAsia="ja-JP"/>
              </w:rPr>
            </w:pPr>
          </w:p>
        </w:tc>
        <w:tc>
          <w:tcPr>
            <w:tcW w:w="975" w:type="dxa"/>
            <w:vMerge w:val="restart"/>
            <w:tcBorders>
              <w:top w:val="single" w:sz="12" w:space="0" w:color="auto"/>
            </w:tcBorders>
            <w:vAlign w:val="bottom"/>
          </w:tcPr>
          <w:p w14:paraId="4BEA4D57" w14:textId="77777777" w:rsidR="005A5846" w:rsidRPr="003F6E3A" w:rsidRDefault="005A5846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b/>
                <w:bCs/>
                <w:kern w:val="2"/>
                <w:sz w:val="18"/>
                <w:szCs w:val="18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S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train</w:t>
            </w:r>
          </w:p>
        </w:tc>
        <w:tc>
          <w:tcPr>
            <w:tcW w:w="2329" w:type="dxa"/>
            <w:gridSpan w:val="3"/>
            <w:tcBorders>
              <w:top w:val="single" w:sz="12" w:space="0" w:color="auto"/>
              <w:bottom w:val="single" w:sz="8" w:space="0" w:color="auto"/>
            </w:tcBorders>
            <w:vAlign w:val="bottom"/>
          </w:tcPr>
          <w:p w14:paraId="76A5D1E0" w14:textId="77777777" w:rsidR="005A5846" w:rsidRPr="00F82BDE" w:rsidRDefault="005A5846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V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iruses</w:t>
            </w:r>
          </w:p>
        </w:tc>
        <w:tc>
          <w:tcPr>
            <w:tcW w:w="621" w:type="dxa"/>
            <w:vMerge w:val="restart"/>
            <w:tcBorders>
              <w:top w:val="single" w:sz="12" w:space="0" w:color="auto"/>
            </w:tcBorders>
            <w:vAlign w:val="bottom"/>
          </w:tcPr>
          <w:p w14:paraId="52718552" w14:textId="77777777" w:rsidR="005A5846" w:rsidRPr="00F82BDE" w:rsidRDefault="005A5846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Y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ear</w:t>
            </w:r>
          </w:p>
        </w:tc>
        <w:tc>
          <w:tcPr>
            <w:tcW w:w="2517" w:type="dxa"/>
            <w:vMerge w:val="restart"/>
            <w:tcBorders>
              <w:top w:val="single" w:sz="12" w:space="0" w:color="auto"/>
            </w:tcBorders>
            <w:vAlign w:val="bottom"/>
          </w:tcPr>
          <w:p w14:paraId="681479DF" w14:textId="616A9FAA" w:rsidR="005A5846" w:rsidRPr="00F82BDE" w:rsidRDefault="005A5846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L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ocation</w:t>
            </w:r>
            <w:r w:rsidR="00FB2423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, prefecture</w:t>
            </w:r>
          </w:p>
        </w:tc>
        <w:tc>
          <w:tcPr>
            <w:tcW w:w="2950" w:type="dxa"/>
            <w:gridSpan w:val="2"/>
            <w:tcBorders>
              <w:top w:val="single" w:sz="12" w:space="0" w:color="auto"/>
              <w:bottom w:val="single" w:sz="8" w:space="0" w:color="auto"/>
            </w:tcBorders>
            <w:vAlign w:val="bottom"/>
          </w:tcPr>
          <w:p w14:paraId="74944D1B" w14:textId="77777777" w:rsidR="005A5846" w:rsidRPr="00F82BDE" w:rsidRDefault="005A5846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A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ccession no.</w:t>
            </w:r>
          </w:p>
        </w:tc>
      </w:tr>
      <w:tr w:rsidR="005A5846" w:rsidRPr="00F82BDE" w14:paraId="7380D6F6" w14:textId="77777777" w:rsidTr="00057304">
        <w:trPr>
          <w:trHeight w:val="255"/>
        </w:trPr>
        <w:tc>
          <w:tcPr>
            <w:tcW w:w="419" w:type="dxa"/>
            <w:vMerge/>
            <w:tcBorders>
              <w:bottom w:val="single" w:sz="12" w:space="0" w:color="auto"/>
            </w:tcBorders>
            <w:vAlign w:val="center"/>
          </w:tcPr>
          <w:p w14:paraId="6D423903" w14:textId="77777777" w:rsidR="005A5846" w:rsidRDefault="005A5846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lang w:eastAsia="ja-JP"/>
              </w:rPr>
            </w:pPr>
          </w:p>
        </w:tc>
        <w:tc>
          <w:tcPr>
            <w:tcW w:w="975" w:type="dxa"/>
            <w:vMerge/>
            <w:tcBorders>
              <w:bottom w:val="single" w:sz="12" w:space="0" w:color="auto"/>
            </w:tcBorders>
            <w:vAlign w:val="center"/>
          </w:tcPr>
          <w:p w14:paraId="209210EB" w14:textId="77777777" w:rsidR="005A5846" w:rsidRDefault="005A5846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lang w:eastAsia="ja-JP"/>
              </w:rPr>
            </w:pPr>
          </w:p>
        </w:tc>
        <w:tc>
          <w:tcPr>
            <w:tcW w:w="776" w:type="dxa"/>
            <w:tcBorders>
              <w:top w:val="single" w:sz="8" w:space="0" w:color="auto"/>
              <w:bottom w:val="single" w:sz="12" w:space="0" w:color="auto"/>
            </w:tcBorders>
            <w:vAlign w:val="bottom"/>
          </w:tcPr>
          <w:p w14:paraId="1E9FBF58" w14:textId="77777777" w:rsidR="005A5846" w:rsidRPr="00F82BDE" w:rsidRDefault="005A5846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M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oV2</w:t>
            </w:r>
          </w:p>
        </w:tc>
        <w:tc>
          <w:tcPr>
            <w:tcW w:w="777" w:type="dxa"/>
            <w:tcBorders>
              <w:top w:val="single" w:sz="8" w:space="0" w:color="auto"/>
              <w:bottom w:val="single" w:sz="12" w:space="0" w:color="auto"/>
            </w:tcBorders>
            <w:vAlign w:val="bottom"/>
          </w:tcPr>
          <w:p w14:paraId="717C60BE" w14:textId="77777777" w:rsidR="005A5846" w:rsidRPr="00F82BDE" w:rsidRDefault="005A5846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M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oCV1</w:t>
            </w:r>
          </w:p>
        </w:tc>
        <w:tc>
          <w:tcPr>
            <w:tcW w:w="776" w:type="dxa"/>
            <w:tcBorders>
              <w:top w:val="single" w:sz="8" w:space="0" w:color="auto"/>
              <w:bottom w:val="single" w:sz="12" w:space="0" w:color="auto"/>
            </w:tcBorders>
            <w:vAlign w:val="bottom"/>
          </w:tcPr>
          <w:p w14:paraId="4B9847B1" w14:textId="77777777" w:rsidR="005A5846" w:rsidRPr="00F82BDE" w:rsidRDefault="005A5846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M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oPV1</w:t>
            </w:r>
          </w:p>
        </w:tc>
        <w:tc>
          <w:tcPr>
            <w:tcW w:w="621" w:type="dxa"/>
            <w:vMerge/>
            <w:tcBorders>
              <w:bottom w:val="single" w:sz="12" w:space="0" w:color="auto"/>
            </w:tcBorders>
            <w:vAlign w:val="center"/>
          </w:tcPr>
          <w:p w14:paraId="2C033615" w14:textId="77777777" w:rsidR="005A5846" w:rsidRPr="00F82BDE" w:rsidRDefault="005A5846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</w:p>
        </w:tc>
        <w:tc>
          <w:tcPr>
            <w:tcW w:w="2517" w:type="dxa"/>
            <w:vMerge/>
            <w:tcBorders>
              <w:bottom w:val="single" w:sz="12" w:space="0" w:color="auto"/>
            </w:tcBorders>
            <w:vAlign w:val="center"/>
          </w:tcPr>
          <w:p w14:paraId="123E82DF" w14:textId="77777777" w:rsidR="005A5846" w:rsidRPr="00F82BDE" w:rsidRDefault="005A5846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</w:p>
        </w:tc>
        <w:tc>
          <w:tcPr>
            <w:tcW w:w="1474" w:type="dxa"/>
            <w:tcBorders>
              <w:top w:val="single" w:sz="8" w:space="0" w:color="auto"/>
              <w:bottom w:val="single" w:sz="12" w:space="0" w:color="auto"/>
            </w:tcBorders>
            <w:vAlign w:val="bottom"/>
          </w:tcPr>
          <w:p w14:paraId="032F642E" w14:textId="77777777" w:rsidR="005A5846" w:rsidRPr="00F82BDE" w:rsidRDefault="005A5846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M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oV2</w:t>
            </w:r>
          </w:p>
        </w:tc>
        <w:tc>
          <w:tcPr>
            <w:tcW w:w="1476" w:type="dxa"/>
            <w:tcBorders>
              <w:top w:val="single" w:sz="8" w:space="0" w:color="auto"/>
              <w:bottom w:val="single" w:sz="12" w:space="0" w:color="auto"/>
            </w:tcBorders>
            <w:vAlign w:val="bottom"/>
          </w:tcPr>
          <w:p w14:paraId="4C22F0E8" w14:textId="77777777" w:rsidR="005A5846" w:rsidRPr="00F82BDE" w:rsidRDefault="005A5846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M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oPV1</w:t>
            </w:r>
            <w:r w:rsidRPr="00E5310D">
              <w:rPr>
                <w:rFonts w:eastAsia="Yu Mincho" w:cs="Times New Roman"/>
                <w:kern w:val="2"/>
                <w:sz w:val="15"/>
                <w:szCs w:val="15"/>
                <w:lang w:eastAsia="ja-JP"/>
              </w:rPr>
              <w:t xml:space="preserve"> </w:t>
            </w:r>
          </w:p>
        </w:tc>
      </w:tr>
      <w:tr w:rsidR="00FB2423" w:rsidRPr="009F068A" w14:paraId="12B238CF" w14:textId="77777777" w:rsidTr="004F6638">
        <w:trPr>
          <w:trHeight w:val="255"/>
        </w:trPr>
        <w:tc>
          <w:tcPr>
            <w:tcW w:w="419" w:type="dxa"/>
            <w:tcBorders>
              <w:top w:val="single" w:sz="12" w:space="0" w:color="auto"/>
            </w:tcBorders>
            <w:vAlign w:val="center"/>
          </w:tcPr>
          <w:p w14:paraId="30C394AD" w14:textId="2C1ABCFC" w:rsidR="00FB2423" w:rsidRPr="00F82BDE" w:rsidRDefault="00FB2423" w:rsidP="00FB2423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3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3</w:t>
            </w:r>
          </w:p>
        </w:tc>
        <w:tc>
          <w:tcPr>
            <w:tcW w:w="975" w:type="dxa"/>
            <w:tcBorders>
              <w:top w:val="nil"/>
              <w:bottom w:val="nil"/>
            </w:tcBorders>
            <w:vAlign w:val="center"/>
          </w:tcPr>
          <w:p w14:paraId="5A2B8DAF" w14:textId="32763BCE" w:rsidR="00FB2423" w:rsidRPr="001E3B95" w:rsidRDefault="00FB2423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1150-50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53E74E6F" w14:textId="7CE12BDE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6BB8ECAF" w14:textId="655CE246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305CF926" w14:textId="376196BC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tcBorders>
              <w:top w:val="single" w:sz="12" w:space="0" w:color="auto"/>
            </w:tcBorders>
            <w:vAlign w:val="center"/>
          </w:tcPr>
          <w:p w14:paraId="79CEFF24" w14:textId="6B24CC09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151F0E34" w14:textId="2933679E" w:rsidR="00FB2423" w:rsidRPr="001E3B95" w:rsidRDefault="005A7585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Shimojima, Uonuma, </w:t>
            </w:r>
            <w:r w:rsidR="00FB2423" w:rsidRPr="001E3B95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="00FB2423" w:rsidRPr="001E3B95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vAlign w:val="center"/>
          </w:tcPr>
          <w:p w14:paraId="637099C2" w14:textId="0476F1CD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tcBorders>
              <w:top w:val="single" w:sz="12" w:space="0" w:color="auto"/>
            </w:tcBorders>
            <w:vAlign w:val="center"/>
          </w:tcPr>
          <w:p w14:paraId="71C7A282" w14:textId="10C6B4E7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5A7585" w:rsidRPr="009F068A" w14:paraId="2211D73C" w14:textId="77777777" w:rsidTr="004F6638">
        <w:trPr>
          <w:trHeight w:val="255"/>
        </w:trPr>
        <w:tc>
          <w:tcPr>
            <w:tcW w:w="419" w:type="dxa"/>
            <w:shd w:val="clear" w:color="auto" w:fill="F2F2F2" w:themeFill="background1" w:themeFillShade="F2"/>
            <w:vAlign w:val="center"/>
          </w:tcPr>
          <w:p w14:paraId="5A3A201C" w14:textId="16602582" w:rsidR="005A7585" w:rsidRPr="00F82BDE" w:rsidRDefault="005A7585" w:rsidP="005A758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3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4</w:t>
            </w:r>
          </w:p>
        </w:tc>
        <w:tc>
          <w:tcPr>
            <w:tcW w:w="975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02EEB3E2" w14:textId="61E305D2" w:rsidR="005A7585" w:rsidRPr="001E3B95" w:rsidRDefault="005A7585" w:rsidP="005A758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1150-52</w:t>
            </w:r>
          </w:p>
        </w:tc>
        <w:tc>
          <w:tcPr>
            <w:tcW w:w="776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1A77932F" w14:textId="5D633D0D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785640C0" w14:textId="432A0DEA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6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1FFEEBF4" w14:textId="3F649CF4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shd w:val="clear" w:color="auto" w:fill="F2F2F2" w:themeFill="background1" w:themeFillShade="F2"/>
            <w:vAlign w:val="center"/>
          </w:tcPr>
          <w:p w14:paraId="11AEC031" w14:textId="7DB46270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780FD564" w14:textId="40FFEDAC" w:rsidR="005A7585" w:rsidRPr="001E3B95" w:rsidRDefault="005A7585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Oura-Shinden, </w:t>
            </w:r>
            <w:r w:rsidRPr="00E423FB">
              <w:rPr>
                <w:rFonts w:eastAsia="Yu Mincho" w:cs="Times New Roman"/>
                <w:bCs/>
                <w:sz w:val="16"/>
                <w:szCs w:val="16"/>
              </w:rPr>
              <w:t xml:space="preserve">Uonuma, </w:t>
            </w:r>
            <w:r w:rsidRPr="00E423FB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Pr="00E423FB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127A4302" w14:textId="6226F7AC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14:paraId="776969EE" w14:textId="3216CDBF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5A7585" w:rsidRPr="009F068A" w14:paraId="0356B358" w14:textId="77777777" w:rsidTr="004F6638">
        <w:trPr>
          <w:trHeight w:val="255"/>
        </w:trPr>
        <w:tc>
          <w:tcPr>
            <w:tcW w:w="419" w:type="dxa"/>
            <w:vAlign w:val="center"/>
          </w:tcPr>
          <w:p w14:paraId="217AD15F" w14:textId="66D35308" w:rsidR="005A7585" w:rsidRPr="00F82BDE" w:rsidRDefault="005A7585" w:rsidP="005A758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3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5</w:t>
            </w:r>
          </w:p>
        </w:tc>
        <w:tc>
          <w:tcPr>
            <w:tcW w:w="975" w:type="dxa"/>
            <w:tcBorders>
              <w:top w:val="nil"/>
              <w:bottom w:val="nil"/>
            </w:tcBorders>
            <w:vAlign w:val="center"/>
          </w:tcPr>
          <w:p w14:paraId="7FBEE24E" w14:textId="5314A6A8" w:rsidR="005A7585" w:rsidRPr="001E3B95" w:rsidRDefault="005A7585" w:rsidP="005A758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1150-53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58FCBE66" w14:textId="5A4A5BEA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732136D4" w14:textId="71B4F486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5C4152CF" w14:textId="4615B4B0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vAlign w:val="center"/>
          </w:tcPr>
          <w:p w14:paraId="5112A956" w14:textId="0C31558E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53F735C9" w14:textId="5471CD42" w:rsidR="005A7585" w:rsidRPr="001E3B95" w:rsidRDefault="005A7585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Oura, </w:t>
            </w:r>
            <w:r w:rsidRPr="00E423FB">
              <w:rPr>
                <w:rFonts w:eastAsia="Yu Mincho" w:cs="Times New Roman"/>
                <w:bCs/>
                <w:sz w:val="16"/>
                <w:szCs w:val="16"/>
              </w:rPr>
              <w:t xml:space="preserve">Uonuma, </w:t>
            </w:r>
            <w:r w:rsidRPr="00E423FB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Pr="00E423FB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4DD74F4A" w14:textId="0BF87627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vAlign w:val="center"/>
          </w:tcPr>
          <w:p w14:paraId="5809999B" w14:textId="2FDFEB55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5A7585" w:rsidRPr="009F068A" w14:paraId="69950668" w14:textId="77777777" w:rsidTr="004F6638">
        <w:trPr>
          <w:trHeight w:val="255"/>
        </w:trPr>
        <w:tc>
          <w:tcPr>
            <w:tcW w:w="419" w:type="dxa"/>
            <w:shd w:val="clear" w:color="auto" w:fill="F2F2F2" w:themeFill="background1" w:themeFillShade="F2"/>
            <w:vAlign w:val="center"/>
          </w:tcPr>
          <w:p w14:paraId="302AD6E4" w14:textId="35557FF5" w:rsidR="005A7585" w:rsidRPr="00F82BDE" w:rsidRDefault="005A7585" w:rsidP="005A758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3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6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682AAD6" w14:textId="49C18F17" w:rsidR="005A7585" w:rsidRPr="001E3B95" w:rsidRDefault="005A7585" w:rsidP="005A758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1150-55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DE0D4EC" w14:textId="219B4651" w:rsidR="005A7585" w:rsidRPr="001E3B95" w:rsidRDefault="005A7585" w:rsidP="005A758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5551AE9" w14:textId="5CE5468C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CF60076" w14:textId="62D060BE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shd w:val="clear" w:color="auto" w:fill="F2F2F2" w:themeFill="background1" w:themeFillShade="F2"/>
            <w:vAlign w:val="center"/>
          </w:tcPr>
          <w:p w14:paraId="747C81F6" w14:textId="5BABED98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792A510" w14:textId="220E1FA7" w:rsidR="005A7585" w:rsidRPr="001E3B95" w:rsidRDefault="005A7585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Itagi, </w:t>
            </w:r>
            <w:r w:rsidRPr="00E423FB">
              <w:rPr>
                <w:rFonts w:eastAsia="Yu Mincho" w:cs="Times New Roman"/>
                <w:bCs/>
                <w:sz w:val="16"/>
                <w:szCs w:val="16"/>
              </w:rPr>
              <w:t xml:space="preserve">Uonuma, </w:t>
            </w:r>
            <w:r w:rsidRPr="00E423FB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Pr="00E423FB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7FD349D3" w14:textId="55D96286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14:paraId="67C41CE2" w14:textId="3C53F8A4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5A7585" w:rsidRPr="009F068A" w14:paraId="0D6E7A83" w14:textId="77777777" w:rsidTr="004F6638">
        <w:trPr>
          <w:trHeight w:val="255"/>
        </w:trPr>
        <w:tc>
          <w:tcPr>
            <w:tcW w:w="419" w:type="dxa"/>
            <w:vAlign w:val="center"/>
          </w:tcPr>
          <w:p w14:paraId="1523AABC" w14:textId="2148B021" w:rsidR="005A7585" w:rsidRPr="00F82BDE" w:rsidRDefault="005A7585" w:rsidP="005A758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3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7</w:t>
            </w:r>
          </w:p>
        </w:tc>
        <w:tc>
          <w:tcPr>
            <w:tcW w:w="975" w:type="dxa"/>
            <w:tcBorders>
              <w:top w:val="nil"/>
              <w:bottom w:val="nil"/>
            </w:tcBorders>
            <w:vAlign w:val="center"/>
          </w:tcPr>
          <w:p w14:paraId="1459B7CE" w14:textId="6F1C4AD6" w:rsidR="005A7585" w:rsidRPr="001E3B95" w:rsidRDefault="005A7585" w:rsidP="005A758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1150-56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50ED1494" w14:textId="2B6FF093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323B5B31" w14:textId="006D028F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2A263015" w14:textId="7107E28A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vAlign w:val="center"/>
          </w:tcPr>
          <w:p w14:paraId="160F61D5" w14:textId="6DC6C538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6728F7CD" w14:textId="110F9D23" w:rsidR="005A7585" w:rsidRPr="001E3B95" w:rsidRDefault="005A7585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Nagamatsu, </w:t>
            </w:r>
            <w:r w:rsidRPr="00E423FB">
              <w:rPr>
                <w:rFonts w:eastAsia="Yu Mincho" w:cs="Times New Roman"/>
                <w:bCs/>
                <w:sz w:val="16"/>
                <w:szCs w:val="16"/>
              </w:rPr>
              <w:t xml:space="preserve">Uonuma, </w:t>
            </w:r>
            <w:r w:rsidRPr="00E423FB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Pr="00E423FB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29B761FE" w14:textId="0FA59CE7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vAlign w:val="center"/>
          </w:tcPr>
          <w:p w14:paraId="7B37240A" w14:textId="7C768078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5A7585" w:rsidRPr="009F068A" w14:paraId="77855336" w14:textId="77777777" w:rsidTr="004F6638">
        <w:trPr>
          <w:trHeight w:val="255"/>
        </w:trPr>
        <w:tc>
          <w:tcPr>
            <w:tcW w:w="419" w:type="dxa"/>
            <w:shd w:val="clear" w:color="auto" w:fill="F2F2F2" w:themeFill="background1" w:themeFillShade="F2"/>
            <w:vAlign w:val="center"/>
          </w:tcPr>
          <w:p w14:paraId="625EB633" w14:textId="3023AD0F" w:rsidR="005A7585" w:rsidRPr="00F82BDE" w:rsidRDefault="005A7585" w:rsidP="005A758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3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8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680AEB9" w14:textId="568AC9FC" w:rsidR="005A7585" w:rsidRPr="001E3B95" w:rsidRDefault="005A7585" w:rsidP="005A758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1150-57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1BBD422" w14:textId="2573A5AF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DC60FE4" w14:textId="60A7FBF2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25C7B44" w14:textId="277956CC" w:rsidR="005A7585" w:rsidRPr="001E3B95" w:rsidRDefault="005A7585" w:rsidP="005A758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shd w:val="clear" w:color="auto" w:fill="F2F2F2" w:themeFill="background1" w:themeFillShade="F2"/>
            <w:vAlign w:val="center"/>
          </w:tcPr>
          <w:p w14:paraId="70F1A695" w14:textId="7D88EFD9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1909BE4" w14:textId="4438CD41" w:rsidR="005A7585" w:rsidRPr="001E3B95" w:rsidRDefault="005A7585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Obiroo, </w:t>
            </w:r>
            <w:r w:rsidRPr="00E423FB">
              <w:rPr>
                <w:rFonts w:eastAsia="Yu Mincho" w:cs="Times New Roman"/>
                <w:bCs/>
                <w:sz w:val="16"/>
                <w:szCs w:val="16"/>
              </w:rPr>
              <w:t xml:space="preserve">Uonuma, </w:t>
            </w:r>
            <w:r w:rsidRPr="00E423FB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Pr="00E423FB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23B933C0" w14:textId="5F8104CF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14:paraId="13030FE4" w14:textId="692B7414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5A7585" w:rsidRPr="009F068A" w14:paraId="6DE6CEA9" w14:textId="77777777" w:rsidTr="004F6638">
        <w:trPr>
          <w:trHeight w:val="255"/>
        </w:trPr>
        <w:tc>
          <w:tcPr>
            <w:tcW w:w="419" w:type="dxa"/>
            <w:vAlign w:val="center"/>
          </w:tcPr>
          <w:p w14:paraId="50D63BB6" w14:textId="63AC8B0D" w:rsidR="005A7585" w:rsidRPr="00F82BDE" w:rsidRDefault="005A7585" w:rsidP="005A758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3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9</w:t>
            </w:r>
          </w:p>
        </w:tc>
        <w:tc>
          <w:tcPr>
            <w:tcW w:w="975" w:type="dxa"/>
            <w:tcBorders>
              <w:top w:val="nil"/>
              <w:bottom w:val="nil"/>
            </w:tcBorders>
            <w:vAlign w:val="center"/>
          </w:tcPr>
          <w:p w14:paraId="45BD855E" w14:textId="75038874" w:rsidR="005A7585" w:rsidRPr="001E3B95" w:rsidRDefault="005A7585" w:rsidP="005A758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1150-58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12B22F3C" w14:textId="2396BAC3" w:rsidR="005A7585" w:rsidRPr="001E3B95" w:rsidRDefault="005A7585" w:rsidP="005A758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58CABA3B" w14:textId="68877E9D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7457546E" w14:textId="31113A95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1" w:type="dxa"/>
            <w:vAlign w:val="center"/>
          </w:tcPr>
          <w:p w14:paraId="554EE87C" w14:textId="09665770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4F39C5DF" w14:textId="0157FEDD" w:rsidR="005A7585" w:rsidRPr="001E3B95" w:rsidRDefault="005A7585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Obiroo, </w:t>
            </w:r>
            <w:r w:rsidRPr="00E423FB">
              <w:rPr>
                <w:rFonts w:eastAsia="Yu Mincho" w:cs="Times New Roman"/>
                <w:bCs/>
                <w:sz w:val="16"/>
                <w:szCs w:val="16"/>
              </w:rPr>
              <w:t xml:space="preserve">Uonuma, </w:t>
            </w:r>
            <w:r w:rsidRPr="00E423FB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Pr="00E423FB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7668DA45" w14:textId="73A2708F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vAlign w:val="center"/>
          </w:tcPr>
          <w:p w14:paraId="2F8A763D" w14:textId="4311001A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5A7585" w:rsidRPr="009F068A" w14:paraId="7176839C" w14:textId="77777777" w:rsidTr="004F6638">
        <w:trPr>
          <w:trHeight w:val="255"/>
        </w:trPr>
        <w:tc>
          <w:tcPr>
            <w:tcW w:w="419" w:type="dxa"/>
            <w:shd w:val="clear" w:color="auto" w:fill="F2F2F2" w:themeFill="background1" w:themeFillShade="F2"/>
            <w:vAlign w:val="center"/>
          </w:tcPr>
          <w:p w14:paraId="4A9314B1" w14:textId="003DF2CF" w:rsidR="005A7585" w:rsidRPr="00F82BDE" w:rsidRDefault="005A7585" w:rsidP="005A7585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4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78DA857" w14:textId="7D012F08" w:rsidR="005A7585" w:rsidRPr="001E3B95" w:rsidRDefault="005A7585" w:rsidP="005A7585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1150-59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07FC382" w14:textId="31763BFF" w:rsidR="005A7585" w:rsidRPr="001E3B95" w:rsidRDefault="005A7585" w:rsidP="005A7585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07C2B05" w14:textId="1FE8634E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68B1BA8" w14:textId="31366D9F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1" w:type="dxa"/>
            <w:shd w:val="clear" w:color="auto" w:fill="F2F2F2" w:themeFill="background1" w:themeFillShade="F2"/>
            <w:vAlign w:val="center"/>
          </w:tcPr>
          <w:p w14:paraId="31B0E8C1" w14:textId="3635240D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ADDFD17" w14:textId="7E83A989" w:rsidR="005A7585" w:rsidRPr="001E3B95" w:rsidRDefault="005A7585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423FB">
              <w:rPr>
                <w:rFonts w:eastAsia="Yu Mincho" w:cs="Times New Roman"/>
                <w:bCs/>
                <w:sz w:val="16"/>
                <w:szCs w:val="16"/>
              </w:rPr>
              <w:t xml:space="preserve">Uonuma, </w:t>
            </w:r>
            <w:r w:rsidRPr="00E423FB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Pr="00E423FB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61435869" w14:textId="39C5055A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14:paraId="6FA39420" w14:textId="7E3DC14E" w:rsidR="005A7585" w:rsidRPr="001E3B95" w:rsidRDefault="005A7585" w:rsidP="005A7585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473759" w:rsidRPr="009F068A" w14:paraId="08A20EDE" w14:textId="77777777" w:rsidTr="004F6638">
        <w:trPr>
          <w:trHeight w:val="255"/>
        </w:trPr>
        <w:tc>
          <w:tcPr>
            <w:tcW w:w="419" w:type="dxa"/>
            <w:vAlign w:val="center"/>
          </w:tcPr>
          <w:p w14:paraId="6AA3FEC4" w14:textId="737183D3" w:rsidR="00473759" w:rsidRPr="00F82BDE" w:rsidRDefault="00473759" w:rsidP="00473759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4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1</w:t>
            </w:r>
          </w:p>
        </w:tc>
        <w:tc>
          <w:tcPr>
            <w:tcW w:w="975" w:type="dxa"/>
            <w:tcBorders>
              <w:top w:val="nil"/>
              <w:bottom w:val="nil"/>
            </w:tcBorders>
            <w:vAlign w:val="center"/>
          </w:tcPr>
          <w:p w14:paraId="3071923A" w14:textId="10182EC7" w:rsidR="00473759" w:rsidRPr="001E3B95" w:rsidRDefault="00473759" w:rsidP="00473759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1150-60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10037990" w14:textId="0AC73CBF" w:rsidR="00473759" w:rsidRPr="001E3B95" w:rsidRDefault="00473759" w:rsidP="00473759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705B4F85" w14:textId="1872248F" w:rsidR="00473759" w:rsidRPr="001E3B95" w:rsidRDefault="00473759" w:rsidP="0047375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7A0682B8" w14:textId="6DF14C20" w:rsidR="00473759" w:rsidRPr="001E3B95" w:rsidRDefault="00473759" w:rsidP="00473759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vAlign w:val="center"/>
          </w:tcPr>
          <w:p w14:paraId="66D1D224" w14:textId="2FB4E1B0" w:rsidR="00473759" w:rsidRPr="001E3B95" w:rsidRDefault="00473759" w:rsidP="0047375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1A778E51" w14:textId="01E7A372" w:rsidR="00473759" w:rsidRPr="001E3B95" w:rsidRDefault="00473759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402D3F">
              <w:rPr>
                <w:rFonts w:eastAsia="Yu Mincho" w:cs="Times New Roman"/>
                <w:bCs/>
                <w:sz w:val="14"/>
                <w:szCs w:val="14"/>
              </w:rPr>
              <w:t xml:space="preserve">Myogasawa, Minami-uonuma, </w:t>
            </w:r>
            <w:r w:rsidRPr="00402D3F">
              <w:rPr>
                <w:rFonts w:eastAsia="Yu Mincho" w:cs="Times New Roman" w:hint="eastAsia"/>
                <w:bCs/>
                <w:sz w:val="14"/>
                <w:szCs w:val="14"/>
              </w:rPr>
              <w:t>N</w:t>
            </w:r>
            <w:r w:rsidRPr="00402D3F">
              <w:rPr>
                <w:rFonts w:eastAsia="Yu Mincho" w:cs="Times New Roman"/>
                <w:bCs/>
                <w:sz w:val="14"/>
                <w:szCs w:val="14"/>
              </w:rPr>
              <w:t>iigata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779B67BA" w14:textId="566B1AA5" w:rsidR="00473759" w:rsidRPr="001E3B95" w:rsidRDefault="00473759" w:rsidP="0047375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vAlign w:val="center"/>
          </w:tcPr>
          <w:p w14:paraId="1FE75484" w14:textId="222DC1B4" w:rsidR="00473759" w:rsidRPr="001E3B95" w:rsidRDefault="00473759" w:rsidP="0047375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473759" w:rsidRPr="009F068A" w14:paraId="032C1839" w14:textId="77777777" w:rsidTr="004F6638">
        <w:trPr>
          <w:trHeight w:val="255"/>
        </w:trPr>
        <w:tc>
          <w:tcPr>
            <w:tcW w:w="419" w:type="dxa"/>
            <w:shd w:val="clear" w:color="auto" w:fill="F2F2F2" w:themeFill="background1" w:themeFillShade="F2"/>
            <w:vAlign w:val="center"/>
          </w:tcPr>
          <w:p w14:paraId="4C2115FE" w14:textId="49B098AA" w:rsidR="00473759" w:rsidRPr="00F82BDE" w:rsidRDefault="00473759" w:rsidP="00473759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4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2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C5585B8" w14:textId="5D026115" w:rsidR="00473759" w:rsidRPr="001E3B95" w:rsidRDefault="00473759" w:rsidP="00473759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1150-61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7F7B284" w14:textId="3F534D67" w:rsidR="00473759" w:rsidRPr="001E3B95" w:rsidRDefault="00473759" w:rsidP="00473759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4886785" w14:textId="79CD3C09" w:rsidR="00473759" w:rsidRPr="001E3B95" w:rsidRDefault="00473759" w:rsidP="0047375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FF80C92" w14:textId="51851A62" w:rsidR="00473759" w:rsidRPr="001E3B95" w:rsidRDefault="00473759" w:rsidP="0047375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1" w:type="dxa"/>
            <w:shd w:val="clear" w:color="auto" w:fill="F2F2F2" w:themeFill="background1" w:themeFillShade="F2"/>
            <w:vAlign w:val="center"/>
          </w:tcPr>
          <w:p w14:paraId="0A06F9CF" w14:textId="4942E40B" w:rsidR="00473759" w:rsidRPr="001E3B95" w:rsidRDefault="00473759" w:rsidP="0047375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right w:w="0" w:type="dxa"/>
            </w:tcMar>
            <w:vAlign w:val="center"/>
          </w:tcPr>
          <w:p w14:paraId="48AA3997" w14:textId="04F1C0D0" w:rsidR="00473759" w:rsidRPr="001E3B95" w:rsidRDefault="00473759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402D3F">
              <w:rPr>
                <w:rFonts w:eastAsia="Yu Mincho" w:cs="Times New Roman"/>
                <w:bCs/>
                <w:sz w:val="12"/>
                <w:szCs w:val="12"/>
              </w:rPr>
              <w:t xml:space="preserve">Amagashima-shinden, Minami-uonuma, </w:t>
            </w:r>
            <w:r w:rsidRPr="00402D3F">
              <w:rPr>
                <w:rFonts w:eastAsia="Yu Mincho" w:cs="Times New Roman" w:hint="eastAsia"/>
                <w:bCs/>
                <w:sz w:val="12"/>
                <w:szCs w:val="12"/>
              </w:rPr>
              <w:t>N</w:t>
            </w:r>
            <w:r w:rsidRPr="00402D3F">
              <w:rPr>
                <w:rFonts w:eastAsia="Yu Mincho" w:cs="Times New Roman"/>
                <w:bCs/>
                <w:sz w:val="12"/>
                <w:szCs w:val="12"/>
              </w:rPr>
              <w:t>iigata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457022F5" w14:textId="65EA1AAF" w:rsidR="00473759" w:rsidRPr="001E3B95" w:rsidRDefault="00473759" w:rsidP="0047375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14:paraId="79F9E751" w14:textId="506CCD50" w:rsidR="00473759" w:rsidRPr="001E3B95" w:rsidRDefault="00473759" w:rsidP="0047375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FB2423" w:rsidRPr="009F068A" w14:paraId="4726735D" w14:textId="77777777" w:rsidTr="004F6638">
        <w:trPr>
          <w:trHeight w:val="255"/>
        </w:trPr>
        <w:tc>
          <w:tcPr>
            <w:tcW w:w="419" w:type="dxa"/>
            <w:vAlign w:val="center"/>
          </w:tcPr>
          <w:p w14:paraId="4DA9F7AE" w14:textId="4F23FD04" w:rsidR="00FB2423" w:rsidRPr="00F82BDE" w:rsidRDefault="00FB2423" w:rsidP="00FB2423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4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3</w:t>
            </w:r>
          </w:p>
        </w:tc>
        <w:tc>
          <w:tcPr>
            <w:tcW w:w="975" w:type="dxa"/>
            <w:tcBorders>
              <w:top w:val="nil"/>
              <w:bottom w:val="nil"/>
            </w:tcBorders>
            <w:vAlign w:val="center"/>
          </w:tcPr>
          <w:p w14:paraId="0C8FB82A" w14:textId="7A51F7D7" w:rsidR="00FB2423" w:rsidRPr="001E3B95" w:rsidRDefault="00FB2423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1150-62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0098E799" w14:textId="359DF5EE" w:rsidR="00FB2423" w:rsidRPr="001E3B95" w:rsidRDefault="00FB2423" w:rsidP="00FB2423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04F97EE0" w14:textId="07F08B00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728503E1" w14:textId="321122D1" w:rsidR="00FB2423" w:rsidRPr="001E3B95" w:rsidRDefault="00FB2423" w:rsidP="00FB2423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1" w:type="dxa"/>
            <w:vAlign w:val="center"/>
          </w:tcPr>
          <w:p w14:paraId="73F2D663" w14:textId="2633624C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46179A76" w14:textId="45842F36" w:rsidR="00FB2423" w:rsidRPr="001E3B95" w:rsidRDefault="00473759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Serida, Minami-uonuma, </w:t>
            </w:r>
            <w:r w:rsidR="00FB2423" w:rsidRPr="001E3B95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="00FB2423" w:rsidRPr="001E3B95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128D7C82" w14:textId="610E973F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vAlign w:val="center"/>
          </w:tcPr>
          <w:p w14:paraId="58EE4052" w14:textId="790D555E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473759" w:rsidRPr="009F068A" w14:paraId="66162D35" w14:textId="77777777" w:rsidTr="004F6638">
        <w:trPr>
          <w:trHeight w:val="255"/>
        </w:trPr>
        <w:tc>
          <w:tcPr>
            <w:tcW w:w="419" w:type="dxa"/>
            <w:shd w:val="clear" w:color="auto" w:fill="F2F2F2" w:themeFill="background1" w:themeFillShade="F2"/>
            <w:vAlign w:val="center"/>
          </w:tcPr>
          <w:p w14:paraId="29248E01" w14:textId="684801B2" w:rsidR="00473759" w:rsidRPr="00F82BDE" w:rsidRDefault="00473759" w:rsidP="00473759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4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4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A688052" w14:textId="56717F05" w:rsidR="00473759" w:rsidRPr="001E3B95" w:rsidRDefault="00473759" w:rsidP="00473759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1150-63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60FC054" w14:textId="5B22CD83" w:rsidR="00473759" w:rsidRPr="001E3B95" w:rsidRDefault="00473759" w:rsidP="00473759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55217C6" w14:textId="61330D9A" w:rsidR="00473759" w:rsidRPr="001E3B95" w:rsidRDefault="00473759" w:rsidP="0047375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9670F26" w14:textId="7E9DC62D" w:rsidR="00473759" w:rsidRPr="001E3B95" w:rsidRDefault="00473759" w:rsidP="0047375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1" w:type="dxa"/>
            <w:shd w:val="clear" w:color="auto" w:fill="F2F2F2" w:themeFill="background1" w:themeFillShade="F2"/>
            <w:vAlign w:val="center"/>
          </w:tcPr>
          <w:p w14:paraId="31BD0756" w14:textId="1C4ED175" w:rsidR="00473759" w:rsidRPr="001E3B95" w:rsidRDefault="00473759" w:rsidP="0047375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BCF429D" w14:textId="146D1E9F" w:rsidR="00473759" w:rsidRPr="001E3B95" w:rsidRDefault="00473759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Shitoka, </w:t>
            </w:r>
            <w:r w:rsidRPr="005A1C38">
              <w:rPr>
                <w:rFonts w:eastAsia="Yu Mincho" w:cs="Times New Roman"/>
                <w:bCs/>
                <w:sz w:val="16"/>
                <w:szCs w:val="16"/>
              </w:rPr>
              <w:t xml:space="preserve">Minami-uonuma, </w:t>
            </w:r>
            <w:r w:rsidRPr="005A1C38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Pr="005A1C38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193B48BF" w14:textId="07CD2667" w:rsidR="00473759" w:rsidRPr="001E3B95" w:rsidRDefault="00473759" w:rsidP="0047375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14:paraId="12627459" w14:textId="0F90F927" w:rsidR="00473759" w:rsidRPr="001E3B95" w:rsidRDefault="00473759" w:rsidP="0047375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473759" w:rsidRPr="009F068A" w14:paraId="0694769E" w14:textId="77777777" w:rsidTr="004F6638">
        <w:trPr>
          <w:trHeight w:val="255"/>
        </w:trPr>
        <w:tc>
          <w:tcPr>
            <w:tcW w:w="419" w:type="dxa"/>
            <w:vAlign w:val="center"/>
          </w:tcPr>
          <w:p w14:paraId="7BD130E7" w14:textId="24A1B89B" w:rsidR="00473759" w:rsidRPr="00F82BDE" w:rsidRDefault="00473759" w:rsidP="00473759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4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5</w:t>
            </w:r>
          </w:p>
        </w:tc>
        <w:tc>
          <w:tcPr>
            <w:tcW w:w="975" w:type="dxa"/>
            <w:tcBorders>
              <w:top w:val="nil"/>
              <w:bottom w:val="nil"/>
            </w:tcBorders>
            <w:vAlign w:val="center"/>
          </w:tcPr>
          <w:p w14:paraId="234E0847" w14:textId="05C8A882" w:rsidR="00473759" w:rsidRPr="001E3B95" w:rsidRDefault="00473759" w:rsidP="00473759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1150-66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03A0571A" w14:textId="7DF535F3" w:rsidR="00473759" w:rsidRPr="001E3B95" w:rsidRDefault="00473759" w:rsidP="0047375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393A229D" w14:textId="4323AA5B" w:rsidR="00473759" w:rsidRPr="001E3B95" w:rsidRDefault="00473759" w:rsidP="0047375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064EB449" w14:textId="4A4B414C" w:rsidR="00473759" w:rsidRPr="001E3B95" w:rsidRDefault="00473759" w:rsidP="0047375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vAlign w:val="center"/>
          </w:tcPr>
          <w:p w14:paraId="1467006E" w14:textId="16C632CC" w:rsidR="00473759" w:rsidRPr="001E3B95" w:rsidRDefault="00473759" w:rsidP="0047375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4E88405F" w14:textId="76643394" w:rsidR="00473759" w:rsidRPr="001E3B95" w:rsidRDefault="00473759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473759">
              <w:rPr>
                <w:rFonts w:eastAsia="Yu Mincho" w:cs="Times New Roman"/>
                <w:bCs/>
                <w:sz w:val="12"/>
                <w:szCs w:val="12"/>
              </w:rPr>
              <w:t xml:space="preserve">Ubasawa-Shinden, Minami-uonuma, </w:t>
            </w:r>
            <w:r w:rsidRPr="00473759">
              <w:rPr>
                <w:rFonts w:eastAsia="Yu Mincho" w:cs="Times New Roman" w:hint="eastAsia"/>
                <w:bCs/>
                <w:sz w:val="12"/>
                <w:szCs w:val="12"/>
              </w:rPr>
              <w:t>N</w:t>
            </w:r>
            <w:r w:rsidRPr="00473759">
              <w:rPr>
                <w:rFonts w:eastAsia="Yu Mincho" w:cs="Times New Roman"/>
                <w:bCs/>
                <w:sz w:val="12"/>
                <w:szCs w:val="12"/>
              </w:rPr>
              <w:t>iigata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5C1A5021" w14:textId="64470114" w:rsidR="00473759" w:rsidRPr="001E3B95" w:rsidRDefault="00473759" w:rsidP="0047375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vAlign w:val="center"/>
          </w:tcPr>
          <w:p w14:paraId="7880F719" w14:textId="47B30657" w:rsidR="00473759" w:rsidRPr="001E3B95" w:rsidRDefault="00473759" w:rsidP="0047375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473759" w:rsidRPr="009F068A" w14:paraId="10D84D6E" w14:textId="77777777" w:rsidTr="004F6638">
        <w:trPr>
          <w:trHeight w:val="255"/>
        </w:trPr>
        <w:tc>
          <w:tcPr>
            <w:tcW w:w="419" w:type="dxa"/>
            <w:shd w:val="clear" w:color="auto" w:fill="F2F2F2" w:themeFill="background1" w:themeFillShade="F2"/>
            <w:vAlign w:val="center"/>
          </w:tcPr>
          <w:p w14:paraId="08973AAF" w14:textId="406D7132" w:rsidR="00473759" w:rsidRPr="00F82BDE" w:rsidRDefault="00473759" w:rsidP="00473759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4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6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CB2F04A" w14:textId="4414CB17" w:rsidR="00473759" w:rsidRPr="001E3B95" w:rsidRDefault="00473759" w:rsidP="00473759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1150-68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7B920DF" w14:textId="6CBFF9F5" w:rsidR="00473759" w:rsidRPr="001E3B95" w:rsidRDefault="00473759" w:rsidP="0047375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42EEA9F" w14:textId="1BE52C95" w:rsidR="00473759" w:rsidRPr="001E3B95" w:rsidRDefault="00473759" w:rsidP="0047375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6EBA6E8" w14:textId="41EC1E48" w:rsidR="00473759" w:rsidRPr="001E3B95" w:rsidRDefault="00473759" w:rsidP="0047375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shd w:val="clear" w:color="auto" w:fill="F2F2F2" w:themeFill="background1" w:themeFillShade="F2"/>
            <w:vAlign w:val="center"/>
          </w:tcPr>
          <w:p w14:paraId="296F079F" w14:textId="4C9785EA" w:rsidR="00473759" w:rsidRPr="001E3B95" w:rsidRDefault="00473759" w:rsidP="0047375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3842379" w14:textId="5411AA6E" w:rsidR="00473759" w:rsidRPr="001E3B95" w:rsidRDefault="00473759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Date, Tokamachi, </w:t>
            </w:r>
            <w:r w:rsidRPr="00015ECA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Pr="00015ECA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1F51A217" w14:textId="130136EF" w:rsidR="00473759" w:rsidRPr="001E3B95" w:rsidRDefault="00473759" w:rsidP="0047375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14:paraId="19C40AA0" w14:textId="3A0701C9" w:rsidR="00473759" w:rsidRPr="001E3B95" w:rsidRDefault="00473759" w:rsidP="0047375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473759" w:rsidRPr="009F068A" w14:paraId="018FC991" w14:textId="77777777" w:rsidTr="004F6638">
        <w:trPr>
          <w:trHeight w:val="255"/>
        </w:trPr>
        <w:tc>
          <w:tcPr>
            <w:tcW w:w="419" w:type="dxa"/>
            <w:vAlign w:val="center"/>
          </w:tcPr>
          <w:p w14:paraId="551F3C5E" w14:textId="262C7C70" w:rsidR="00473759" w:rsidRPr="00F82BDE" w:rsidRDefault="00473759" w:rsidP="00473759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4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7</w:t>
            </w:r>
          </w:p>
        </w:tc>
        <w:tc>
          <w:tcPr>
            <w:tcW w:w="975" w:type="dxa"/>
            <w:tcBorders>
              <w:top w:val="nil"/>
              <w:bottom w:val="nil"/>
            </w:tcBorders>
            <w:vAlign w:val="center"/>
          </w:tcPr>
          <w:p w14:paraId="2A5BBFF6" w14:textId="1A5274F1" w:rsidR="00473759" w:rsidRPr="001E3B95" w:rsidRDefault="00473759" w:rsidP="00473759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1150-70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1CE003BB" w14:textId="685D11A6" w:rsidR="00473759" w:rsidRPr="001E3B95" w:rsidRDefault="00473759" w:rsidP="00473759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58FBDBB9" w14:textId="557AEDD0" w:rsidR="00473759" w:rsidRPr="001E3B95" w:rsidRDefault="00473759" w:rsidP="0047375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51292A4A" w14:textId="68021C9A" w:rsidR="00473759" w:rsidRPr="001E3B95" w:rsidRDefault="00473759" w:rsidP="00473759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1" w:type="dxa"/>
            <w:vAlign w:val="center"/>
          </w:tcPr>
          <w:p w14:paraId="334829CE" w14:textId="6BF9389F" w:rsidR="00473759" w:rsidRPr="001E3B95" w:rsidRDefault="00473759" w:rsidP="0047375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7278A444" w14:textId="609712E8" w:rsidR="00473759" w:rsidRPr="001E3B95" w:rsidRDefault="00473759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>Komichiyama</w:t>
            </w:r>
            <w:r w:rsidRPr="00162D77">
              <w:rPr>
                <w:rFonts w:eastAsia="Yu Mincho" w:cs="Times New Roman"/>
                <w:bCs/>
                <w:sz w:val="16"/>
                <w:szCs w:val="16"/>
              </w:rPr>
              <w:t xml:space="preserve">, Tokamachi, </w:t>
            </w:r>
            <w:r w:rsidRPr="00162D77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Pr="00162D77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1942BC24" w14:textId="30A51A0F" w:rsidR="00473759" w:rsidRPr="001E3B95" w:rsidRDefault="00473759" w:rsidP="0047375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vAlign w:val="center"/>
          </w:tcPr>
          <w:p w14:paraId="3038793C" w14:textId="39DC4F1E" w:rsidR="00473759" w:rsidRPr="001E3B95" w:rsidRDefault="00473759" w:rsidP="00473759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FB2423" w:rsidRPr="009F068A" w14:paraId="4D926570" w14:textId="77777777" w:rsidTr="004F6638">
        <w:trPr>
          <w:trHeight w:val="255"/>
        </w:trPr>
        <w:tc>
          <w:tcPr>
            <w:tcW w:w="419" w:type="dxa"/>
            <w:shd w:val="clear" w:color="auto" w:fill="F2F2F2" w:themeFill="background1" w:themeFillShade="F2"/>
            <w:vAlign w:val="center"/>
          </w:tcPr>
          <w:p w14:paraId="04348031" w14:textId="2A3FFE35" w:rsidR="00FB2423" w:rsidRPr="00F82BDE" w:rsidRDefault="00FB2423" w:rsidP="00FB2423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4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8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D269A56" w14:textId="34102A32" w:rsidR="00FB2423" w:rsidRPr="001E3B95" w:rsidRDefault="00FB2423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1150-71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CFBC5F7" w14:textId="6B2F895E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1E684E5" w14:textId="19B5C6C0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385423F" w14:textId="6D9660EE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1" w:type="dxa"/>
            <w:shd w:val="clear" w:color="auto" w:fill="F2F2F2" w:themeFill="background1" w:themeFillShade="F2"/>
            <w:vAlign w:val="center"/>
          </w:tcPr>
          <w:p w14:paraId="0A4B4ACC" w14:textId="52FE2B10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5813AC5" w14:textId="585A7227" w:rsidR="00FB2423" w:rsidRPr="001E3B95" w:rsidRDefault="00473759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473759">
              <w:rPr>
                <w:rFonts w:eastAsia="Yu Mincho" w:cs="Times New Roman"/>
                <w:bCs/>
                <w:sz w:val="14"/>
                <w:szCs w:val="14"/>
              </w:rPr>
              <w:t xml:space="preserve">Maibara, Tsunan, Naka-uonuma, </w:t>
            </w:r>
            <w:r w:rsidR="00FB2423" w:rsidRPr="00473759">
              <w:rPr>
                <w:rFonts w:eastAsia="Yu Mincho" w:cs="Times New Roman" w:hint="eastAsia"/>
                <w:bCs/>
                <w:sz w:val="14"/>
                <w:szCs w:val="14"/>
              </w:rPr>
              <w:t>N</w:t>
            </w:r>
            <w:r w:rsidR="00FB2423" w:rsidRPr="00473759">
              <w:rPr>
                <w:rFonts w:eastAsia="Yu Mincho" w:cs="Times New Roman"/>
                <w:bCs/>
                <w:sz w:val="14"/>
                <w:szCs w:val="14"/>
              </w:rPr>
              <w:t>iigata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49B8560E" w14:textId="48E583DF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14:paraId="3FCA43A8" w14:textId="53D3F63B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FB2423" w:rsidRPr="009F068A" w14:paraId="397095FF" w14:textId="77777777" w:rsidTr="004F6638">
        <w:trPr>
          <w:trHeight w:val="255"/>
        </w:trPr>
        <w:tc>
          <w:tcPr>
            <w:tcW w:w="419" w:type="dxa"/>
            <w:vAlign w:val="center"/>
          </w:tcPr>
          <w:p w14:paraId="044A58A0" w14:textId="7114FEF6" w:rsidR="00FB2423" w:rsidRPr="00F82BDE" w:rsidRDefault="00FB2423" w:rsidP="00FB2423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4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9</w:t>
            </w:r>
          </w:p>
        </w:tc>
        <w:tc>
          <w:tcPr>
            <w:tcW w:w="975" w:type="dxa"/>
            <w:tcBorders>
              <w:top w:val="nil"/>
              <w:bottom w:val="nil"/>
            </w:tcBorders>
            <w:vAlign w:val="center"/>
          </w:tcPr>
          <w:p w14:paraId="3336AAEC" w14:textId="3D11789B" w:rsidR="00FB2423" w:rsidRPr="001E3B95" w:rsidRDefault="00FB2423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1150-74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5347ED6F" w14:textId="624CACBF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096CA307" w14:textId="328BFE71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27B70602" w14:textId="3FAD13D6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vAlign w:val="center"/>
          </w:tcPr>
          <w:p w14:paraId="336E32A0" w14:textId="7BC6F607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2598EAEF" w14:textId="2CDB1DB5" w:rsidR="00FB2423" w:rsidRPr="001E3B95" w:rsidRDefault="00473759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Kiyosato, Joetsu, </w:t>
            </w:r>
            <w:r w:rsidR="00FB2423" w:rsidRPr="001E3B95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="00FB2423" w:rsidRPr="001E3B95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76799F40" w14:textId="2800D45C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vAlign w:val="center"/>
          </w:tcPr>
          <w:p w14:paraId="32DF3E95" w14:textId="059A2874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FB2423" w:rsidRPr="009F068A" w14:paraId="4D02C14D" w14:textId="77777777" w:rsidTr="004F6638">
        <w:trPr>
          <w:trHeight w:val="255"/>
        </w:trPr>
        <w:tc>
          <w:tcPr>
            <w:tcW w:w="419" w:type="dxa"/>
            <w:shd w:val="clear" w:color="auto" w:fill="F2F2F2" w:themeFill="background1" w:themeFillShade="F2"/>
            <w:vAlign w:val="center"/>
          </w:tcPr>
          <w:p w14:paraId="2F37367F" w14:textId="2D407319" w:rsidR="00FB2423" w:rsidRPr="00F82BDE" w:rsidRDefault="00FB2423" w:rsidP="00FB2423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5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4327E53" w14:textId="6DDEC9F6" w:rsidR="00FB2423" w:rsidRPr="001E3B95" w:rsidRDefault="00FB2423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1150-75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0252E56" w14:textId="16F6DEAD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D6F8092" w14:textId="17C95383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9A42705" w14:textId="21959911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shd w:val="clear" w:color="auto" w:fill="F2F2F2" w:themeFill="background1" w:themeFillShade="F2"/>
            <w:vAlign w:val="center"/>
          </w:tcPr>
          <w:p w14:paraId="2979DDAF" w14:textId="1AD955FE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33A4795" w14:textId="60AAF3B2" w:rsidR="00FB2423" w:rsidRPr="001E3B95" w:rsidRDefault="00473759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Minamigata, Joetsu, </w:t>
            </w:r>
            <w:r w:rsidR="00FB2423" w:rsidRPr="001E3B95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="00FB2423" w:rsidRPr="001E3B95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2DD90422" w14:textId="42DF98CD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14:paraId="7980607E" w14:textId="060E96A7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FB2423" w:rsidRPr="009F068A" w14:paraId="7063B9DB" w14:textId="77777777" w:rsidTr="004F6638">
        <w:trPr>
          <w:trHeight w:val="255"/>
        </w:trPr>
        <w:tc>
          <w:tcPr>
            <w:tcW w:w="419" w:type="dxa"/>
            <w:vAlign w:val="center"/>
          </w:tcPr>
          <w:p w14:paraId="7DBE86CD" w14:textId="4FBBD8BE" w:rsidR="00FB2423" w:rsidRPr="00F82BDE" w:rsidRDefault="00FB2423" w:rsidP="00FB2423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5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1</w:t>
            </w:r>
          </w:p>
        </w:tc>
        <w:tc>
          <w:tcPr>
            <w:tcW w:w="975" w:type="dxa"/>
            <w:tcBorders>
              <w:top w:val="nil"/>
              <w:bottom w:val="nil"/>
            </w:tcBorders>
            <w:vAlign w:val="center"/>
          </w:tcPr>
          <w:p w14:paraId="114672E4" w14:textId="031DD7CD" w:rsidR="00FB2423" w:rsidRPr="001E3B95" w:rsidRDefault="00FB2423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1150-76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56B25797" w14:textId="2AEC96E9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12D70FA1" w14:textId="51662E68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5F7F49CF" w14:textId="580F1A61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1" w:type="dxa"/>
            <w:vAlign w:val="center"/>
          </w:tcPr>
          <w:p w14:paraId="313F7E7D" w14:textId="1EC4B709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6BE457A6" w14:textId="3C99E6AE" w:rsidR="00FB2423" w:rsidRPr="001E3B95" w:rsidRDefault="00473759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Yamaya, Kakizaki, Joetsu, </w:t>
            </w:r>
            <w:r w:rsidR="00FB2423" w:rsidRPr="001E3B95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="00FB2423" w:rsidRPr="001E3B95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32037E21" w14:textId="16F5BFF9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vAlign w:val="center"/>
          </w:tcPr>
          <w:p w14:paraId="4B0A9786" w14:textId="78B63418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FB2423" w:rsidRPr="009F068A" w14:paraId="6914CF5D" w14:textId="77777777" w:rsidTr="004F6638">
        <w:trPr>
          <w:trHeight w:val="255"/>
        </w:trPr>
        <w:tc>
          <w:tcPr>
            <w:tcW w:w="419" w:type="dxa"/>
            <w:shd w:val="clear" w:color="auto" w:fill="F2F2F2" w:themeFill="background1" w:themeFillShade="F2"/>
            <w:vAlign w:val="center"/>
          </w:tcPr>
          <w:p w14:paraId="3CDE0005" w14:textId="0DC42147" w:rsidR="00FB2423" w:rsidRPr="00F82BDE" w:rsidRDefault="00FB2423" w:rsidP="00FB2423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5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2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BB3843A" w14:textId="5673E9D5" w:rsidR="00FB2423" w:rsidRPr="001E3B95" w:rsidRDefault="00FB2423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1150-78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0E478B1" w14:textId="37DE6E1D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7F6ED0C" w14:textId="6B33314A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6F0E1E4" w14:textId="25F6CD29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shd w:val="clear" w:color="auto" w:fill="F2F2F2" w:themeFill="background1" w:themeFillShade="F2"/>
            <w:vAlign w:val="center"/>
          </w:tcPr>
          <w:p w14:paraId="7216BD78" w14:textId="7BAE8BDD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D6F9608" w14:textId="77A3BC26" w:rsidR="00FB2423" w:rsidRPr="001E3B95" w:rsidRDefault="00473759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473759">
              <w:rPr>
                <w:rFonts w:eastAsia="Yu Mincho" w:cs="Times New Roman"/>
                <w:bCs/>
                <w:sz w:val="14"/>
                <w:szCs w:val="14"/>
              </w:rPr>
              <w:t xml:space="preserve">Shinanozaka, yasuzuka, Joetsu, </w:t>
            </w:r>
            <w:r w:rsidR="00FB2423" w:rsidRPr="00473759">
              <w:rPr>
                <w:rFonts w:eastAsia="Yu Mincho" w:cs="Times New Roman" w:hint="eastAsia"/>
                <w:bCs/>
                <w:sz w:val="14"/>
                <w:szCs w:val="14"/>
              </w:rPr>
              <w:t>N</w:t>
            </w:r>
            <w:r w:rsidR="00FB2423" w:rsidRPr="00473759">
              <w:rPr>
                <w:rFonts w:eastAsia="Yu Mincho" w:cs="Times New Roman"/>
                <w:bCs/>
                <w:sz w:val="14"/>
                <w:szCs w:val="14"/>
              </w:rPr>
              <w:t>iigata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6CDBB168" w14:textId="6CD28294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14:paraId="4331D067" w14:textId="00F97C1A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FB2423" w:rsidRPr="009F068A" w14:paraId="37202819" w14:textId="77777777" w:rsidTr="004F6638">
        <w:trPr>
          <w:trHeight w:val="255"/>
        </w:trPr>
        <w:tc>
          <w:tcPr>
            <w:tcW w:w="419" w:type="dxa"/>
            <w:vAlign w:val="center"/>
          </w:tcPr>
          <w:p w14:paraId="5E641BB8" w14:textId="249A23F2" w:rsidR="00FB2423" w:rsidRPr="00F82BDE" w:rsidRDefault="00FB2423" w:rsidP="00FB2423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5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3</w:t>
            </w:r>
          </w:p>
        </w:tc>
        <w:tc>
          <w:tcPr>
            <w:tcW w:w="975" w:type="dxa"/>
            <w:tcBorders>
              <w:top w:val="nil"/>
              <w:bottom w:val="nil"/>
            </w:tcBorders>
            <w:vAlign w:val="center"/>
          </w:tcPr>
          <w:p w14:paraId="41884220" w14:textId="08295951" w:rsidR="00FB2423" w:rsidRPr="00227CDE" w:rsidRDefault="00FB2423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4"/>
                <w:szCs w:val="14"/>
                <w:lang w:eastAsia="ja-JP"/>
              </w:rPr>
            </w:pPr>
            <w:r w:rsidRPr="00410A28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410A28">
              <w:rPr>
                <w:rFonts w:eastAsia="Yu Mincho" w:cs="Times New Roman"/>
                <w:bCs/>
                <w:sz w:val="16"/>
                <w:szCs w:val="16"/>
              </w:rPr>
              <w:t>1150-79-1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235DAF20" w14:textId="35542D7A" w:rsidR="00FB2423" w:rsidRPr="001E3B95" w:rsidRDefault="00FB2423" w:rsidP="00FB2423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5C142EDF" w14:textId="79616BDF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0D570F76" w14:textId="29743FF3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vAlign w:val="center"/>
          </w:tcPr>
          <w:p w14:paraId="5FF8CB4D" w14:textId="723894F1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tcMar>
              <w:right w:w="0" w:type="dxa"/>
            </w:tcMar>
            <w:vAlign w:val="center"/>
          </w:tcPr>
          <w:p w14:paraId="669C33F8" w14:textId="72115E91" w:rsidR="00FB2423" w:rsidRPr="00E20C51" w:rsidRDefault="00473759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1"/>
                <w:szCs w:val="11"/>
                <w:lang w:eastAsia="ja-JP"/>
              </w:rPr>
            </w:pPr>
            <w:r w:rsidRPr="00E20C51">
              <w:rPr>
                <w:rFonts w:eastAsia="Yu Mincho" w:cs="Times New Roman"/>
                <w:bCs/>
                <w:sz w:val="11"/>
                <w:szCs w:val="11"/>
              </w:rPr>
              <w:t xml:space="preserve">Amamizukoshi, Matsunoyama, Tokamachi, </w:t>
            </w:r>
            <w:r w:rsidR="00FB2423" w:rsidRPr="00E20C51">
              <w:rPr>
                <w:rFonts w:eastAsia="Yu Mincho" w:cs="Times New Roman" w:hint="eastAsia"/>
                <w:bCs/>
                <w:sz w:val="11"/>
                <w:szCs w:val="11"/>
              </w:rPr>
              <w:t>N</w:t>
            </w:r>
            <w:r w:rsidR="00FB2423" w:rsidRPr="00E20C51">
              <w:rPr>
                <w:rFonts w:eastAsia="Yu Mincho" w:cs="Times New Roman"/>
                <w:bCs/>
                <w:sz w:val="11"/>
                <w:szCs w:val="11"/>
              </w:rPr>
              <w:t>iigata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1182999F" w14:textId="62E860C6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vAlign w:val="center"/>
          </w:tcPr>
          <w:p w14:paraId="5A4C2B26" w14:textId="7E1A9CD3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FB2423" w:rsidRPr="009F068A" w14:paraId="4822591A" w14:textId="77777777" w:rsidTr="004F6638">
        <w:trPr>
          <w:trHeight w:val="255"/>
        </w:trPr>
        <w:tc>
          <w:tcPr>
            <w:tcW w:w="419" w:type="dxa"/>
            <w:shd w:val="clear" w:color="auto" w:fill="F2F2F2" w:themeFill="background1" w:themeFillShade="F2"/>
            <w:vAlign w:val="center"/>
          </w:tcPr>
          <w:p w14:paraId="67AF1202" w14:textId="6A5A16BC" w:rsidR="00FB2423" w:rsidRPr="00F82BDE" w:rsidRDefault="00FB2423" w:rsidP="00FB2423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5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4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252C924" w14:textId="6BC62384" w:rsidR="00FB2423" w:rsidRPr="001E3B95" w:rsidRDefault="00FB2423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1150-87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CFB51ED" w14:textId="2B4D81C8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082E7DC" w14:textId="57788ED3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905B904" w14:textId="470C2532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1" w:type="dxa"/>
            <w:shd w:val="clear" w:color="auto" w:fill="F2F2F2" w:themeFill="background1" w:themeFillShade="F2"/>
            <w:vAlign w:val="center"/>
          </w:tcPr>
          <w:p w14:paraId="7B979CFA" w14:textId="7FB6E4E6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26E0A73" w14:textId="1AA1272E" w:rsidR="00FB2423" w:rsidRPr="001E3B95" w:rsidRDefault="00E20C51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Ono, Itoigawa, </w:t>
            </w:r>
            <w:r w:rsidR="00FB2423" w:rsidRPr="001E3B95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="00FB2423" w:rsidRPr="001E3B95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52939958" w14:textId="07D57342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14:paraId="036EAE53" w14:textId="5DFF5160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FB2423" w:rsidRPr="009F068A" w14:paraId="49FE71D4" w14:textId="77777777" w:rsidTr="004F6638">
        <w:trPr>
          <w:trHeight w:val="255"/>
        </w:trPr>
        <w:tc>
          <w:tcPr>
            <w:tcW w:w="419" w:type="dxa"/>
            <w:vAlign w:val="center"/>
          </w:tcPr>
          <w:p w14:paraId="68C12810" w14:textId="7F156A85" w:rsidR="00FB2423" w:rsidRPr="00F82BDE" w:rsidRDefault="00FB2423" w:rsidP="00FB2423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5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5</w:t>
            </w:r>
          </w:p>
        </w:tc>
        <w:tc>
          <w:tcPr>
            <w:tcW w:w="975" w:type="dxa"/>
            <w:tcBorders>
              <w:top w:val="nil"/>
              <w:bottom w:val="nil"/>
            </w:tcBorders>
            <w:vAlign w:val="center"/>
          </w:tcPr>
          <w:p w14:paraId="552AE40C" w14:textId="37FBC243" w:rsidR="00FB2423" w:rsidRPr="001E3B95" w:rsidRDefault="00FB2423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1150-92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697B9253" w14:textId="505848AC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44A95E8E" w14:textId="65E8E17F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309D56B6" w14:textId="321FBE5F" w:rsidR="00FB2423" w:rsidRPr="001E3B95" w:rsidRDefault="00FB2423" w:rsidP="00FB2423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vAlign w:val="center"/>
          </w:tcPr>
          <w:p w14:paraId="1F1457E4" w14:textId="2678356E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6A7C7C26" w14:textId="765C0285" w:rsidR="00FB2423" w:rsidRPr="001E3B95" w:rsidRDefault="00E20C51" w:rsidP="004F6638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Fukuro, Sanjo, </w:t>
            </w:r>
            <w:r w:rsidR="00FB2423" w:rsidRPr="001E3B95">
              <w:rPr>
                <w:rFonts w:eastAsia="Yu Mincho" w:cs="Times New Roman" w:hint="eastAsia"/>
                <w:bCs/>
                <w:sz w:val="16"/>
                <w:szCs w:val="16"/>
              </w:rPr>
              <w:t>N</w:t>
            </w:r>
            <w:r w:rsidR="00FB2423" w:rsidRPr="001E3B95">
              <w:rPr>
                <w:rFonts w:eastAsia="Yu Mincho" w:cs="Times New Roman"/>
                <w:bCs/>
                <w:sz w:val="16"/>
                <w:szCs w:val="16"/>
              </w:rPr>
              <w:t>iigata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44B3B218" w14:textId="22B370F6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vAlign w:val="center"/>
          </w:tcPr>
          <w:p w14:paraId="3CC418F6" w14:textId="26E1A585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FB2423" w:rsidRPr="009F068A" w14:paraId="6E51CBAE" w14:textId="77777777" w:rsidTr="00FB2423">
        <w:trPr>
          <w:trHeight w:val="255"/>
        </w:trPr>
        <w:tc>
          <w:tcPr>
            <w:tcW w:w="419" w:type="dxa"/>
            <w:shd w:val="clear" w:color="auto" w:fill="F2F2F2" w:themeFill="background1" w:themeFillShade="F2"/>
            <w:vAlign w:val="center"/>
          </w:tcPr>
          <w:p w14:paraId="4161B166" w14:textId="23169179" w:rsidR="00FB2423" w:rsidRPr="00F82BDE" w:rsidRDefault="00FB2423" w:rsidP="00FB2423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5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6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BDF78A9" w14:textId="06D7184F" w:rsidR="00FB2423" w:rsidRPr="001E3B95" w:rsidRDefault="00FB2423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1160-20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724C6BC" w14:textId="04CC415B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8E8DDE2" w14:textId="2AF3EB72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894FACC" w14:textId="6A9C2E68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shd w:val="clear" w:color="auto" w:fill="F2F2F2" w:themeFill="background1" w:themeFillShade="F2"/>
            <w:vAlign w:val="center"/>
          </w:tcPr>
          <w:p w14:paraId="766639D3" w14:textId="6CA689C3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AC54C10" w14:textId="42736CB2" w:rsidR="00FB2423" w:rsidRPr="001E3B95" w:rsidRDefault="00E6795F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Kume, Himi, </w:t>
            </w:r>
            <w:r w:rsidR="00FB2423" w:rsidRPr="001E3B95">
              <w:rPr>
                <w:rFonts w:eastAsia="Yu Mincho" w:cs="Times New Roman" w:hint="eastAsia"/>
                <w:bCs/>
                <w:sz w:val="16"/>
                <w:szCs w:val="16"/>
              </w:rPr>
              <w:t>T</w:t>
            </w:r>
            <w:r w:rsidR="00FB2423" w:rsidRPr="001E3B95">
              <w:rPr>
                <w:rFonts w:eastAsia="Yu Mincho" w:cs="Times New Roman"/>
                <w:bCs/>
                <w:sz w:val="16"/>
                <w:szCs w:val="16"/>
              </w:rPr>
              <w:t>oyama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0E03D7C2" w14:textId="590159DE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14:paraId="4478EE11" w14:textId="3997AA65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FB2423" w:rsidRPr="009F068A" w14:paraId="6CB48923" w14:textId="77777777" w:rsidTr="00FB2423">
        <w:trPr>
          <w:trHeight w:val="255"/>
        </w:trPr>
        <w:tc>
          <w:tcPr>
            <w:tcW w:w="419" w:type="dxa"/>
            <w:vAlign w:val="center"/>
          </w:tcPr>
          <w:p w14:paraId="52FFB351" w14:textId="327C0C75" w:rsidR="00FB2423" w:rsidRPr="00F82BDE" w:rsidRDefault="00FB2423" w:rsidP="00FB2423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5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7</w:t>
            </w:r>
          </w:p>
        </w:tc>
        <w:tc>
          <w:tcPr>
            <w:tcW w:w="975" w:type="dxa"/>
            <w:tcBorders>
              <w:top w:val="nil"/>
              <w:bottom w:val="nil"/>
            </w:tcBorders>
            <w:vAlign w:val="center"/>
          </w:tcPr>
          <w:p w14:paraId="368F13DA" w14:textId="04AD3C41" w:rsidR="00FB2423" w:rsidRPr="001E3B95" w:rsidRDefault="00FB2423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1160-22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29F95B7A" w14:textId="04ED2F62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5E372385" w14:textId="1A3F64B2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045A9B1C" w14:textId="0D06CCF2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vAlign w:val="center"/>
          </w:tcPr>
          <w:p w14:paraId="22FD22F7" w14:textId="4BFFDEA6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6433347F" w14:textId="2A39EADD" w:rsidR="00FB2423" w:rsidRPr="001E3B95" w:rsidRDefault="00E6795F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Nakano, Imizu, </w:t>
            </w:r>
            <w:r w:rsidR="00FB2423" w:rsidRPr="001E3B95">
              <w:rPr>
                <w:rFonts w:eastAsia="Yu Mincho" w:cs="Times New Roman" w:hint="eastAsia"/>
                <w:bCs/>
                <w:sz w:val="16"/>
                <w:szCs w:val="16"/>
              </w:rPr>
              <w:t>T</w:t>
            </w:r>
            <w:r w:rsidR="00FB2423" w:rsidRPr="001E3B95">
              <w:rPr>
                <w:rFonts w:eastAsia="Yu Mincho" w:cs="Times New Roman"/>
                <w:bCs/>
                <w:sz w:val="16"/>
                <w:szCs w:val="16"/>
              </w:rPr>
              <w:t>oyama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1B71D304" w14:textId="23E184F3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vAlign w:val="center"/>
          </w:tcPr>
          <w:p w14:paraId="78B902FC" w14:textId="0A70BEAF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FB2423" w:rsidRPr="009F068A" w14:paraId="25AB98CD" w14:textId="77777777" w:rsidTr="00FB2423">
        <w:trPr>
          <w:trHeight w:val="255"/>
        </w:trPr>
        <w:tc>
          <w:tcPr>
            <w:tcW w:w="419" w:type="dxa"/>
            <w:shd w:val="clear" w:color="auto" w:fill="F2F2F2" w:themeFill="background1" w:themeFillShade="F2"/>
            <w:vAlign w:val="center"/>
          </w:tcPr>
          <w:p w14:paraId="64FDECD6" w14:textId="6E93E3E8" w:rsidR="00FB2423" w:rsidRPr="00F82BDE" w:rsidRDefault="00FB2423" w:rsidP="00FB2423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5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8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C73C7F2" w14:textId="58F10FF1" w:rsidR="00FB2423" w:rsidRPr="001E3B95" w:rsidRDefault="00FB2423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1160-25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0CA98F0" w14:textId="32FD7AF3" w:rsidR="00FB2423" w:rsidRPr="001E3B95" w:rsidRDefault="00FB2423" w:rsidP="00FB2423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759D2C7" w14:textId="4162936B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BF800D9" w14:textId="7DBE5339" w:rsidR="00FB2423" w:rsidRPr="001E3B95" w:rsidRDefault="00FB2423" w:rsidP="00FB2423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shd w:val="clear" w:color="auto" w:fill="F2F2F2" w:themeFill="background1" w:themeFillShade="F2"/>
            <w:vAlign w:val="center"/>
          </w:tcPr>
          <w:p w14:paraId="04456113" w14:textId="320D53DB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4A9BA04" w14:textId="0EA8428F" w:rsidR="00FB2423" w:rsidRPr="001E3B95" w:rsidRDefault="00E6795F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Higashifuse, Kurobe, </w:t>
            </w:r>
            <w:r w:rsidR="00FB2423" w:rsidRPr="001E3B95">
              <w:rPr>
                <w:rFonts w:eastAsia="Yu Mincho" w:cs="Times New Roman" w:hint="eastAsia"/>
                <w:bCs/>
                <w:sz w:val="16"/>
                <w:szCs w:val="16"/>
              </w:rPr>
              <w:t>T</w:t>
            </w:r>
            <w:r w:rsidR="00FB2423" w:rsidRPr="001E3B95">
              <w:rPr>
                <w:rFonts w:eastAsia="Yu Mincho" w:cs="Times New Roman"/>
                <w:bCs/>
                <w:sz w:val="16"/>
                <w:szCs w:val="16"/>
              </w:rPr>
              <w:t>oyama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2E521A6C" w14:textId="1DB615F4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14:paraId="1ECC7B86" w14:textId="224FF8D2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FB2423" w:rsidRPr="009F068A" w14:paraId="2AE13E01" w14:textId="77777777" w:rsidTr="00FB2423">
        <w:trPr>
          <w:trHeight w:val="255"/>
        </w:trPr>
        <w:tc>
          <w:tcPr>
            <w:tcW w:w="419" w:type="dxa"/>
            <w:vAlign w:val="center"/>
          </w:tcPr>
          <w:p w14:paraId="4311B123" w14:textId="6E06EFA8" w:rsidR="00FB2423" w:rsidRPr="00F82BDE" w:rsidRDefault="00FB2423" w:rsidP="00FB2423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5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9</w:t>
            </w:r>
          </w:p>
        </w:tc>
        <w:tc>
          <w:tcPr>
            <w:tcW w:w="975" w:type="dxa"/>
            <w:tcBorders>
              <w:top w:val="nil"/>
              <w:bottom w:val="nil"/>
            </w:tcBorders>
            <w:vAlign w:val="center"/>
          </w:tcPr>
          <w:p w14:paraId="18C55C31" w14:textId="098BAC5E" w:rsidR="00FB2423" w:rsidRPr="001E3B95" w:rsidRDefault="00FB2423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1160-26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666E7A6C" w14:textId="4E6052F6" w:rsidR="00FB2423" w:rsidRPr="001E3B95" w:rsidRDefault="00FB2423" w:rsidP="00FB2423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375B6B09" w14:textId="605B85C6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4925FE07" w14:textId="3227F80A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vAlign w:val="center"/>
          </w:tcPr>
          <w:p w14:paraId="518F3081" w14:textId="4456D253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7D449628" w14:textId="7A59A7DD" w:rsidR="00FB2423" w:rsidRPr="00E6795F" w:rsidRDefault="00E6795F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6795F">
              <w:rPr>
                <w:rFonts w:eastAsia="Yu Mincho" w:cs="Times New Roman"/>
                <w:bCs/>
                <w:sz w:val="13"/>
                <w:szCs w:val="13"/>
              </w:rPr>
              <w:t xml:space="preserve">Shitadan, Tateyama, Naka-niikawa, </w:t>
            </w:r>
            <w:r w:rsidR="00FB2423" w:rsidRPr="00E6795F">
              <w:rPr>
                <w:rFonts w:eastAsia="Yu Mincho" w:cs="Times New Roman" w:hint="eastAsia"/>
                <w:bCs/>
                <w:sz w:val="13"/>
                <w:szCs w:val="13"/>
              </w:rPr>
              <w:t>T</w:t>
            </w:r>
            <w:r w:rsidR="00FB2423" w:rsidRPr="00E6795F">
              <w:rPr>
                <w:rFonts w:eastAsia="Yu Mincho" w:cs="Times New Roman"/>
                <w:bCs/>
                <w:sz w:val="13"/>
                <w:szCs w:val="13"/>
              </w:rPr>
              <w:t>oyama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4B417FCE" w14:textId="6D74E38A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vAlign w:val="center"/>
          </w:tcPr>
          <w:p w14:paraId="2AD0E4AB" w14:textId="7109616F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FB2423" w:rsidRPr="009F068A" w14:paraId="5663B86D" w14:textId="77777777" w:rsidTr="00E6795F">
        <w:trPr>
          <w:trHeight w:val="255"/>
        </w:trPr>
        <w:tc>
          <w:tcPr>
            <w:tcW w:w="419" w:type="dxa"/>
            <w:shd w:val="clear" w:color="auto" w:fill="F2F2F2" w:themeFill="background1" w:themeFillShade="F2"/>
            <w:vAlign w:val="center"/>
          </w:tcPr>
          <w:p w14:paraId="1E146396" w14:textId="5C527CD0" w:rsidR="00FB2423" w:rsidRPr="00F82BDE" w:rsidRDefault="00FB2423" w:rsidP="00FB2423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6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F3D4650" w14:textId="42635BD1" w:rsidR="00FB2423" w:rsidRPr="001E3B95" w:rsidRDefault="00FB2423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1160-27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CBF3637" w14:textId="78C64600" w:rsidR="00FB2423" w:rsidRPr="001E3B95" w:rsidRDefault="00FB2423" w:rsidP="00FB2423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E8FBCF1" w14:textId="69786F79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B501EAD" w14:textId="4C59705D" w:rsidR="00FB2423" w:rsidRPr="001E3B95" w:rsidRDefault="00FB2423" w:rsidP="00FB2423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shd w:val="clear" w:color="auto" w:fill="F2F2F2" w:themeFill="background1" w:themeFillShade="F2"/>
            <w:vAlign w:val="center"/>
          </w:tcPr>
          <w:p w14:paraId="0BB5A460" w14:textId="51CF84DB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right w:w="0" w:type="dxa"/>
            </w:tcMar>
            <w:vAlign w:val="center"/>
          </w:tcPr>
          <w:p w14:paraId="526F9BF7" w14:textId="7AFB1C03" w:rsidR="00FB2423" w:rsidRPr="00E6795F" w:rsidRDefault="00E6795F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6795F">
              <w:rPr>
                <w:rFonts w:eastAsia="Yu Mincho" w:cs="Times New Roman"/>
                <w:bCs/>
                <w:sz w:val="13"/>
                <w:szCs w:val="13"/>
              </w:rPr>
              <w:t xml:space="preserve">Takano, Tateyama, Naka-niikawa, </w:t>
            </w:r>
            <w:r w:rsidRPr="00E6795F">
              <w:rPr>
                <w:rFonts w:eastAsia="Yu Mincho" w:cs="Times New Roman" w:hint="eastAsia"/>
                <w:bCs/>
                <w:sz w:val="13"/>
                <w:szCs w:val="13"/>
              </w:rPr>
              <w:t>T</w:t>
            </w:r>
            <w:r w:rsidRPr="00E6795F">
              <w:rPr>
                <w:rFonts w:eastAsia="Yu Mincho" w:cs="Times New Roman"/>
                <w:bCs/>
                <w:sz w:val="13"/>
                <w:szCs w:val="13"/>
              </w:rPr>
              <w:t>oyama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1EBF2933" w14:textId="384A2449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14:paraId="269C5488" w14:textId="0FEBD4AA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FB2423" w:rsidRPr="009F068A" w14:paraId="0F834F03" w14:textId="77777777" w:rsidTr="00FB2423">
        <w:trPr>
          <w:trHeight w:val="255"/>
        </w:trPr>
        <w:tc>
          <w:tcPr>
            <w:tcW w:w="419" w:type="dxa"/>
            <w:vAlign w:val="center"/>
          </w:tcPr>
          <w:p w14:paraId="4AA71154" w14:textId="6AAB7CA1" w:rsidR="00FB2423" w:rsidRPr="00F82BDE" w:rsidRDefault="00FB2423" w:rsidP="00FB2423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6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1</w:t>
            </w:r>
          </w:p>
        </w:tc>
        <w:tc>
          <w:tcPr>
            <w:tcW w:w="975" w:type="dxa"/>
            <w:tcBorders>
              <w:top w:val="nil"/>
              <w:bottom w:val="nil"/>
            </w:tcBorders>
            <w:vAlign w:val="center"/>
          </w:tcPr>
          <w:p w14:paraId="0650944B" w14:textId="1E387FD8" w:rsidR="00FB2423" w:rsidRPr="001E3B95" w:rsidRDefault="00FB2423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1160-30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5C55AD61" w14:textId="788D560F" w:rsidR="00FB2423" w:rsidRPr="001E3B95" w:rsidRDefault="00FB2423" w:rsidP="00FB2423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5DE93B8D" w14:textId="612B806C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579E7DD7" w14:textId="5CEA9C8E" w:rsidR="00FB2423" w:rsidRPr="001E3B95" w:rsidRDefault="00FB2423" w:rsidP="00FB2423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vAlign w:val="center"/>
          </w:tcPr>
          <w:p w14:paraId="764E9757" w14:textId="2128A312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4010D692" w14:textId="5E464A16" w:rsidR="00FB2423" w:rsidRPr="001E3B95" w:rsidRDefault="00E6795F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6795F">
              <w:rPr>
                <w:rFonts w:eastAsia="Yu Mincho" w:cs="Times New Roman"/>
                <w:bCs/>
                <w:sz w:val="14"/>
                <w:szCs w:val="14"/>
              </w:rPr>
              <w:t xml:space="preserve">Shimomura, Fuchu, Toyama, </w:t>
            </w:r>
            <w:r w:rsidR="00FB2423" w:rsidRPr="00E6795F">
              <w:rPr>
                <w:rFonts w:eastAsia="Yu Mincho" w:cs="Times New Roman" w:hint="eastAsia"/>
                <w:bCs/>
                <w:sz w:val="14"/>
                <w:szCs w:val="14"/>
              </w:rPr>
              <w:t>T</w:t>
            </w:r>
            <w:r w:rsidR="00FB2423" w:rsidRPr="00E6795F">
              <w:rPr>
                <w:rFonts w:eastAsia="Yu Mincho" w:cs="Times New Roman"/>
                <w:bCs/>
                <w:sz w:val="14"/>
                <w:szCs w:val="14"/>
              </w:rPr>
              <w:t>oyama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61048384" w14:textId="0F5EE7CE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vAlign w:val="center"/>
          </w:tcPr>
          <w:p w14:paraId="05364F0D" w14:textId="654A429D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FB2423" w:rsidRPr="009F068A" w14:paraId="00E83D09" w14:textId="77777777" w:rsidTr="00FB2423">
        <w:trPr>
          <w:trHeight w:val="255"/>
        </w:trPr>
        <w:tc>
          <w:tcPr>
            <w:tcW w:w="419" w:type="dxa"/>
            <w:shd w:val="clear" w:color="auto" w:fill="F2F2F2" w:themeFill="background1" w:themeFillShade="F2"/>
            <w:vAlign w:val="center"/>
          </w:tcPr>
          <w:p w14:paraId="3B7ADCCA" w14:textId="56A055FC" w:rsidR="00FB2423" w:rsidRPr="00F82BDE" w:rsidRDefault="00FB2423" w:rsidP="00FB2423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6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2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374FBC9" w14:textId="2F84CDF3" w:rsidR="00FB2423" w:rsidRPr="001E3B95" w:rsidRDefault="00FB2423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1160-33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9EC3605" w14:textId="14DDBF5E" w:rsidR="00FB2423" w:rsidRPr="001E3B95" w:rsidRDefault="00FB2423" w:rsidP="00FB2423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5E13C27" w14:textId="1A0335B1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CCD71F1" w14:textId="082F9827" w:rsidR="00FB2423" w:rsidRPr="001E3B95" w:rsidRDefault="00FB2423" w:rsidP="00FB2423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shd w:val="clear" w:color="auto" w:fill="F2F2F2" w:themeFill="background1" w:themeFillShade="F2"/>
            <w:vAlign w:val="center"/>
          </w:tcPr>
          <w:p w14:paraId="00991939" w14:textId="2F04B764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C695E0D" w14:textId="076614C1" w:rsidR="00FB2423" w:rsidRPr="001E3B95" w:rsidRDefault="00E6795F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Yasuchi, Yatsuo, Toyama, </w:t>
            </w:r>
            <w:r w:rsidR="00FB2423" w:rsidRPr="001E3B95">
              <w:rPr>
                <w:rFonts w:eastAsia="Yu Mincho" w:cs="Times New Roman" w:hint="eastAsia"/>
                <w:bCs/>
                <w:sz w:val="16"/>
                <w:szCs w:val="16"/>
              </w:rPr>
              <w:t>T</w:t>
            </w:r>
            <w:r w:rsidR="00FB2423" w:rsidRPr="001E3B95">
              <w:rPr>
                <w:rFonts w:eastAsia="Yu Mincho" w:cs="Times New Roman"/>
                <w:bCs/>
                <w:sz w:val="16"/>
                <w:szCs w:val="16"/>
              </w:rPr>
              <w:t>oyama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4149D0FF" w14:textId="46EF70CC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14:paraId="47E3956C" w14:textId="6CEA7E76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FB2423" w:rsidRPr="009F068A" w14:paraId="47E9B1A2" w14:textId="77777777" w:rsidTr="00FB2423">
        <w:trPr>
          <w:trHeight w:val="255"/>
        </w:trPr>
        <w:tc>
          <w:tcPr>
            <w:tcW w:w="419" w:type="dxa"/>
            <w:vAlign w:val="center"/>
          </w:tcPr>
          <w:p w14:paraId="687A2BDA" w14:textId="4ED1FDBB" w:rsidR="00FB2423" w:rsidRPr="00F82BDE" w:rsidRDefault="00FB2423" w:rsidP="00FB2423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6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3</w:t>
            </w:r>
          </w:p>
        </w:tc>
        <w:tc>
          <w:tcPr>
            <w:tcW w:w="975" w:type="dxa"/>
            <w:tcBorders>
              <w:top w:val="nil"/>
              <w:bottom w:val="nil"/>
            </w:tcBorders>
            <w:vAlign w:val="center"/>
          </w:tcPr>
          <w:p w14:paraId="31F14322" w14:textId="24ECC345" w:rsidR="00FB2423" w:rsidRPr="001E3B95" w:rsidRDefault="00FB2423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1160-34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0FA934BD" w14:textId="2A0C0343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6958F1C7" w14:textId="29E5E8F9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14404533" w14:textId="742764CE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vAlign w:val="center"/>
          </w:tcPr>
          <w:p w14:paraId="00AB6A35" w14:textId="62FC469A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4B161AF7" w14:textId="4CDA9ED8" w:rsidR="00FB2423" w:rsidRPr="001E3B95" w:rsidRDefault="00E6795F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Shimbo, Toyama, </w:t>
            </w:r>
            <w:r w:rsidR="00FB2423" w:rsidRPr="001E3B95">
              <w:rPr>
                <w:rFonts w:eastAsia="Yu Mincho" w:cs="Times New Roman" w:hint="eastAsia"/>
                <w:bCs/>
                <w:sz w:val="16"/>
                <w:szCs w:val="16"/>
              </w:rPr>
              <w:t>T</w:t>
            </w:r>
            <w:r w:rsidR="00FB2423" w:rsidRPr="001E3B95">
              <w:rPr>
                <w:rFonts w:eastAsia="Yu Mincho" w:cs="Times New Roman"/>
                <w:bCs/>
                <w:sz w:val="16"/>
                <w:szCs w:val="16"/>
              </w:rPr>
              <w:t>oyama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2A1559EA" w14:textId="6AC72D54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vAlign w:val="center"/>
          </w:tcPr>
          <w:p w14:paraId="10271F55" w14:textId="7B02779D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FB2423" w:rsidRPr="009F068A" w14:paraId="4C4D569B" w14:textId="77777777" w:rsidTr="00FB2423">
        <w:trPr>
          <w:trHeight w:val="255"/>
        </w:trPr>
        <w:tc>
          <w:tcPr>
            <w:tcW w:w="419" w:type="dxa"/>
            <w:shd w:val="clear" w:color="auto" w:fill="F2F2F2" w:themeFill="background1" w:themeFillShade="F2"/>
            <w:vAlign w:val="center"/>
          </w:tcPr>
          <w:p w14:paraId="6B505EB4" w14:textId="367B947A" w:rsidR="00FB2423" w:rsidRPr="00F82BDE" w:rsidRDefault="00FB2423" w:rsidP="00FB2423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6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4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54E0AD7" w14:textId="26533690" w:rsidR="00FB2423" w:rsidRPr="001E3B95" w:rsidRDefault="00FB2423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1160-37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E029FDE" w14:textId="6160F260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5BBBF3E" w14:textId="5F3F3254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EA4A52E" w14:textId="167A981C" w:rsidR="00FB2423" w:rsidRPr="001E3B95" w:rsidRDefault="00FB2423" w:rsidP="00FB2423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shd w:val="clear" w:color="auto" w:fill="F2F2F2" w:themeFill="background1" w:themeFillShade="F2"/>
            <w:vAlign w:val="center"/>
          </w:tcPr>
          <w:p w14:paraId="3D61D8FC" w14:textId="032D6288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DCE1E60" w14:textId="7BB83DA6" w:rsidR="00FB2423" w:rsidRPr="001E3B95" w:rsidRDefault="00F31E6E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>Ofuse</w:t>
            </w:r>
            <w:r w:rsidR="00E6795F">
              <w:rPr>
                <w:rFonts w:eastAsia="Yu Mincho" w:cs="Times New Roman"/>
                <w:bCs/>
                <w:sz w:val="16"/>
                <w:szCs w:val="16"/>
              </w:rPr>
              <w:t xml:space="preserve">, Kurobe, </w:t>
            </w:r>
            <w:r w:rsidR="00FB2423" w:rsidRPr="001E3B95">
              <w:rPr>
                <w:rFonts w:eastAsia="Yu Mincho" w:cs="Times New Roman" w:hint="eastAsia"/>
                <w:bCs/>
                <w:sz w:val="16"/>
                <w:szCs w:val="16"/>
              </w:rPr>
              <w:t>T</w:t>
            </w:r>
            <w:r w:rsidR="00FB2423" w:rsidRPr="001E3B95">
              <w:rPr>
                <w:rFonts w:eastAsia="Yu Mincho" w:cs="Times New Roman"/>
                <w:bCs/>
                <w:sz w:val="16"/>
                <w:szCs w:val="16"/>
              </w:rPr>
              <w:t>oyama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1770391F" w14:textId="7622ECF1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14:paraId="474C11A2" w14:textId="28B3C0E4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FB2423" w:rsidRPr="009F068A" w14:paraId="65224B78" w14:textId="77777777" w:rsidTr="00FB2423">
        <w:trPr>
          <w:trHeight w:val="255"/>
        </w:trPr>
        <w:tc>
          <w:tcPr>
            <w:tcW w:w="419" w:type="dxa"/>
            <w:vAlign w:val="center"/>
          </w:tcPr>
          <w:p w14:paraId="4E006195" w14:textId="7FF0D025" w:rsidR="00FB2423" w:rsidRPr="00F82BDE" w:rsidRDefault="00FB2423" w:rsidP="00FB2423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6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5</w:t>
            </w:r>
          </w:p>
        </w:tc>
        <w:tc>
          <w:tcPr>
            <w:tcW w:w="975" w:type="dxa"/>
            <w:tcBorders>
              <w:top w:val="nil"/>
            </w:tcBorders>
            <w:vAlign w:val="center"/>
          </w:tcPr>
          <w:p w14:paraId="7FAC72D5" w14:textId="782A2A9B" w:rsidR="00FB2423" w:rsidRPr="00227CDE" w:rsidRDefault="00FB2423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4"/>
                <w:szCs w:val="14"/>
                <w:lang w:eastAsia="ja-JP"/>
              </w:rPr>
            </w:pPr>
            <w:r w:rsidRPr="00410A28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410A28">
              <w:rPr>
                <w:rFonts w:eastAsia="Yu Mincho" w:cs="Times New Roman"/>
                <w:bCs/>
                <w:sz w:val="16"/>
                <w:szCs w:val="16"/>
              </w:rPr>
              <w:t>1170-01-1</w:t>
            </w:r>
          </w:p>
        </w:tc>
        <w:tc>
          <w:tcPr>
            <w:tcW w:w="776" w:type="dxa"/>
            <w:tcBorders>
              <w:top w:val="nil"/>
            </w:tcBorders>
            <w:vAlign w:val="center"/>
          </w:tcPr>
          <w:p w14:paraId="15BE5030" w14:textId="04B1849B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</w:tcBorders>
            <w:vAlign w:val="center"/>
          </w:tcPr>
          <w:p w14:paraId="41171030" w14:textId="2938F15F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</w:tcBorders>
            <w:vAlign w:val="center"/>
          </w:tcPr>
          <w:p w14:paraId="2CD4D79B" w14:textId="089092CC" w:rsidR="00FB2423" w:rsidRPr="001E3B95" w:rsidRDefault="00FB2423" w:rsidP="00FB2423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1" w:type="dxa"/>
            <w:vAlign w:val="center"/>
          </w:tcPr>
          <w:p w14:paraId="7C602ACC" w14:textId="7F29B40C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</w:tcBorders>
            <w:vAlign w:val="center"/>
          </w:tcPr>
          <w:p w14:paraId="1056DDFB" w14:textId="13FBDB65" w:rsidR="00FB2423" w:rsidRPr="001E3B95" w:rsidRDefault="00F31E6E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31E6E">
              <w:rPr>
                <w:rFonts w:eastAsia="Yu Mincho" w:cs="Times New Roman"/>
                <w:bCs/>
                <w:sz w:val="14"/>
                <w:szCs w:val="14"/>
              </w:rPr>
              <w:t xml:space="preserve">Nishiyachi, Nakajima, Nanao, </w:t>
            </w:r>
            <w:r w:rsidR="00FB2423" w:rsidRPr="00F31E6E">
              <w:rPr>
                <w:rFonts w:eastAsia="Yu Mincho" w:cs="Times New Roman" w:hint="eastAsia"/>
                <w:bCs/>
                <w:sz w:val="14"/>
                <w:szCs w:val="14"/>
              </w:rPr>
              <w:t>I</w:t>
            </w:r>
            <w:r w:rsidR="00FB2423" w:rsidRPr="00F31E6E">
              <w:rPr>
                <w:rFonts w:eastAsia="Yu Mincho" w:cs="Times New Roman"/>
                <w:bCs/>
                <w:sz w:val="14"/>
                <w:szCs w:val="14"/>
              </w:rPr>
              <w:t>shikawa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6F8EA20C" w14:textId="34E8DC74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vAlign w:val="center"/>
          </w:tcPr>
          <w:p w14:paraId="4DEBAB95" w14:textId="12FBB23D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FB2423" w:rsidRPr="009F068A" w14:paraId="0B576740" w14:textId="77777777" w:rsidTr="00FB2423">
        <w:trPr>
          <w:trHeight w:val="255"/>
        </w:trPr>
        <w:tc>
          <w:tcPr>
            <w:tcW w:w="419" w:type="dxa"/>
            <w:shd w:val="clear" w:color="auto" w:fill="F2F2F2" w:themeFill="background1" w:themeFillShade="F2"/>
            <w:vAlign w:val="center"/>
          </w:tcPr>
          <w:p w14:paraId="6FB61A59" w14:textId="203E2E12" w:rsidR="00FB2423" w:rsidRPr="00F82BDE" w:rsidRDefault="00FB2423" w:rsidP="00FB2423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6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6</w:t>
            </w:r>
          </w:p>
        </w:tc>
        <w:tc>
          <w:tcPr>
            <w:tcW w:w="975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81DCDC8" w14:textId="758DFB09" w:rsidR="00FB2423" w:rsidRPr="001E3B95" w:rsidRDefault="00FB2423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1170-02</w:t>
            </w:r>
          </w:p>
        </w:tc>
        <w:tc>
          <w:tcPr>
            <w:tcW w:w="776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6A6C3876" w14:textId="62E47630" w:rsidR="00FB2423" w:rsidRPr="001E3B95" w:rsidRDefault="00FB2423" w:rsidP="00FB2423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54BEF9A8" w14:textId="7196FB42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D7C865C" w14:textId="4831FB6D" w:rsidR="00FB2423" w:rsidRPr="001E3B95" w:rsidRDefault="00FB2423" w:rsidP="00FB2423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1" w:type="dxa"/>
            <w:shd w:val="clear" w:color="auto" w:fill="F2F2F2" w:themeFill="background1" w:themeFillShade="F2"/>
            <w:vAlign w:val="center"/>
          </w:tcPr>
          <w:p w14:paraId="6D3B5993" w14:textId="7DED3CD9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8E85AA9" w14:textId="6C469B54" w:rsidR="00FB2423" w:rsidRPr="001E3B95" w:rsidRDefault="00F31E6E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Sugimori, Nanao, </w:t>
            </w:r>
            <w:r w:rsidR="00FB2423" w:rsidRPr="001E3B95">
              <w:rPr>
                <w:rFonts w:eastAsia="Yu Mincho" w:cs="Times New Roman" w:hint="eastAsia"/>
                <w:bCs/>
                <w:sz w:val="16"/>
                <w:szCs w:val="16"/>
              </w:rPr>
              <w:t>I</w:t>
            </w:r>
            <w:r w:rsidR="00FB2423" w:rsidRPr="001E3B95">
              <w:rPr>
                <w:rFonts w:eastAsia="Yu Mincho" w:cs="Times New Roman"/>
                <w:bCs/>
                <w:sz w:val="16"/>
                <w:szCs w:val="16"/>
              </w:rPr>
              <w:t>shikawa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24EABB6B" w14:textId="645E0E34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14:paraId="5C24D049" w14:textId="5CF1859B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F31E6E" w:rsidRPr="009F068A" w14:paraId="32A8CBD5" w14:textId="77777777" w:rsidTr="00FB2423">
        <w:trPr>
          <w:trHeight w:val="255"/>
        </w:trPr>
        <w:tc>
          <w:tcPr>
            <w:tcW w:w="419" w:type="dxa"/>
            <w:vAlign w:val="center"/>
          </w:tcPr>
          <w:p w14:paraId="3320B6DA" w14:textId="46D6117E" w:rsidR="00F31E6E" w:rsidRPr="00F82BDE" w:rsidRDefault="00F31E6E" w:rsidP="00F31E6E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6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7</w:t>
            </w:r>
          </w:p>
        </w:tc>
        <w:tc>
          <w:tcPr>
            <w:tcW w:w="975" w:type="dxa"/>
            <w:tcBorders>
              <w:top w:val="nil"/>
              <w:bottom w:val="nil"/>
            </w:tcBorders>
            <w:vAlign w:val="center"/>
          </w:tcPr>
          <w:p w14:paraId="0913904E" w14:textId="40876687" w:rsidR="00F31E6E" w:rsidRPr="001E3B95" w:rsidRDefault="00F31E6E" w:rsidP="00F31E6E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1170-05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4E93C246" w14:textId="25753265" w:rsidR="00F31E6E" w:rsidRPr="001E3B95" w:rsidRDefault="00F31E6E" w:rsidP="00F31E6E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1590CB47" w14:textId="1C1B0F01" w:rsidR="00F31E6E" w:rsidRPr="001E3B95" w:rsidRDefault="00F31E6E" w:rsidP="00F31E6E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6ED32015" w14:textId="551B69AF" w:rsidR="00F31E6E" w:rsidRPr="001E3B95" w:rsidRDefault="00F31E6E" w:rsidP="00F31E6E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1" w:type="dxa"/>
            <w:vAlign w:val="center"/>
          </w:tcPr>
          <w:p w14:paraId="3482B5CC" w14:textId="114457C8" w:rsidR="00F31E6E" w:rsidRPr="001E3B95" w:rsidRDefault="00F31E6E" w:rsidP="00F31E6E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158529CE" w14:textId="7D5D1C50" w:rsidR="00F31E6E" w:rsidRPr="001E3B95" w:rsidRDefault="00F31E6E" w:rsidP="00F31E6E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31E6E">
              <w:rPr>
                <w:rFonts w:eastAsia="Yu Mincho" w:cs="Times New Roman"/>
                <w:bCs/>
                <w:sz w:val="14"/>
                <w:szCs w:val="14"/>
              </w:rPr>
              <w:t xml:space="preserve">Nishiyachi, Nakajima, Nanao, </w:t>
            </w:r>
            <w:r w:rsidRPr="00F31E6E">
              <w:rPr>
                <w:rFonts w:eastAsia="Yu Mincho" w:cs="Times New Roman" w:hint="eastAsia"/>
                <w:bCs/>
                <w:sz w:val="14"/>
                <w:szCs w:val="14"/>
              </w:rPr>
              <w:t>I</w:t>
            </w:r>
            <w:r w:rsidRPr="00F31E6E">
              <w:rPr>
                <w:rFonts w:eastAsia="Yu Mincho" w:cs="Times New Roman"/>
                <w:bCs/>
                <w:sz w:val="14"/>
                <w:szCs w:val="14"/>
              </w:rPr>
              <w:t>shikawa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30A17D62" w14:textId="0753C659" w:rsidR="00F31E6E" w:rsidRPr="001E3B95" w:rsidRDefault="00F31E6E" w:rsidP="00F31E6E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vAlign w:val="center"/>
          </w:tcPr>
          <w:p w14:paraId="3E53DF42" w14:textId="389F7508" w:rsidR="00F31E6E" w:rsidRPr="001E3B95" w:rsidRDefault="00F31E6E" w:rsidP="00F31E6E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FB2423" w:rsidRPr="009F068A" w14:paraId="33899F9E" w14:textId="77777777" w:rsidTr="00FB2423">
        <w:trPr>
          <w:trHeight w:val="255"/>
        </w:trPr>
        <w:tc>
          <w:tcPr>
            <w:tcW w:w="419" w:type="dxa"/>
            <w:shd w:val="clear" w:color="auto" w:fill="F2F2F2" w:themeFill="background1" w:themeFillShade="F2"/>
            <w:vAlign w:val="center"/>
          </w:tcPr>
          <w:p w14:paraId="10A07097" w14:textId="017E12B0" w:rsidR="00FB2423" w:rsidRPr="00F82BDE" w:rsidRDefault="00FB2423" w:rsidP="00FB2423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6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8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60C0BE5" w14:textId="17B253FD" w:rsidR="00FB2423" w:rsidRPr="001E3B95" w:rsidRDefault="00FB2423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1170-06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731557D" w14:textId="2F4CDC97" w:rsidR="00FB2423" w:rsidRPr="001E3B95" w:rsidRDefault="00FB2423" w:rsidP="00FB2423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AA97BA5" w14:textId="32B751DE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2F93D9C" w14:textId="3DCC704A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shd w:val="clear" w:color="auto" w:fill="F2F2F2" w:themeFill="background1" w:themeFillShade="F2"/>
            <w:vAlign w:val="center"/>
          </w:tcPr>
          <w:p w14:paraId="0EBD6D41" w14:textId="05E84C61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4151974" w14:textId="5348E18B" w:rsidR="00FB2423" w:rsidRPr="001E3B95" w:rsidRDefault="00F31E6E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Shitsumi, Anamizu, Hosu, </w:t>
            </w:r>
            <w:r w:rsidR="00FB2423" w:rsidRPr="001E3B95">
              <w:rPr>
                <w:rFonts w:eastAsia="Yu Mincho" w:cs="Times New Roman" w:hint="eastAsia"/>
                <w:bCs/>
                <w:sz w:val="16"/>
                <w:szCs w:val="16"/>
              </w:rPr>
              <w:t>I</w:t>
            </w:r>
            <w:r w:rsidR="00FB2423" w:rsidRPr="001E3B95">
              <w:rPr>
                <w:rFonts w:eastAsia="Yu Mincho" w:cs="Times New Roman"/>
                <w:bCs/>
                <w:sz w:val="16"/>
                <w:szCs w:val="16"/>
              </w:rPr>
              <w:t>shikawa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087E2B85" w14:textId="33ECF590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14:paraId="6B583F84" w14:textId="5859990F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FB2423" w:rsidRPr="009F068A" w14:paraId="7449B7D8" w14:textId="77777777" w:rsidTr="00FB2423">
        <w:trPr>
          <w:trHeight w:val="255"/>
        </w:trPr>
        <w:tc>
          <w:tcPr>
            <w:tcW w:w="419" w:type="dxa"/>
            <w:vAlign w:val="center"/>
          </w:tcPr>
          <w:p w14:paraId="41BD4332" w14:textId="71F0E27B" w:rsidR="00FB2423" w:rsidRPr="00F82BDE" w:rsidRDefault="00FB2423" w:rsidP="00FB2423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6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9</w:t>
            </w:r>
          </w:p>
        </w:tc>
        <w:tc>
          <w:tcPr>
            <w:tcW w:w="975" w:type="dxa"/>
            <w:tcBorders>
              <w:top w:val="nil"/>
              <w:bottom w:val="nil"/>
            </w:tcBorders>
            <w:vAlign w:val="center"/>
          </w:tcPr>
          <w:p w14:paraId="14C7A3FE" w14:textId="66FC9B06" w:rsidR="00FB2423" w:rsidRPr="001E3B95" w:rsidRDefault="00FB2423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1170-07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49EAFE0C" w14:textId="03D434B6" w:rsidR="00FB2423" w:rsidRPr="001E3B95" w:rsidRDefault="00FB2423" w:rsidP="00FB2423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5720E3BB" w14:textId="7EF6E36F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23CD60D1" w14:textId="608017CD" w:rsidR="00FB2423" w:rsidRPr="001E3B95" w:rsidRDefault="00FB2423" w:rsidP="00FB2423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vAlign w:val="center"/>
          </w:tcPr>
          <w:p w14:paraId="1907EA46" w14:textId="3BC6EBF9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5FB349AF" w14:textId="7D076099" w:rsidR="00FB2423" w:rsidRPr="001E3B95" w:rsidRDefault="00F31E6E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Takigahara, Komatsu, </w:t>
            </w:r>
            <w:r w:rsidR="00FB2423" w:rsidRPr="001E3B95">
              <w:rPr>
                <w:rFonts w:eastAsia="Yu Mincho" w:cs="Times New Roman" w:hint="eastAsia"/>
                <w:bCs/>
                <w:sz w:val="16"/>
                <w:szCs w:val="16"/>
              </w:rPr>
              <w:t>I</w:t>
            </w:r>
            <w:r w:rsidR="00FB2423" w:rsidRPr="001E3B95">
              <w:rPr>
                <w:rFonts w:eastAsia="Yu Mincho" w:cs="Times New Roman"/>
                <w:bCs/>
                <w:sz w:val="16"/>
                <w:szCs w:val="16"/>
              </w:rPr>
              <w:t>shikawa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7C1E98A2" w14:textId="249555C1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vAlign w:val="center"/>
          </w:tcPr>
          <w:p w14:paraId="3CD28BCB" w14:textId="0051B689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F31E6E" w:rsidRPr="009F068A" w14:paraId="759FB39F" w14:textId="77777777" w:rsidTr="00FB2423">
        <w:trPr>
          <w:trHeight w:val="255"/>
        </w:trPr>
        <w:tc>
          <w:tcPr>
            <w:tcW w:w="419" w:type="dxa"/>
            <w:shd w:val="clear" w:color="auto" w:fill="F2F2F2" w:themeFill="background1" w:themeFillShade="F2"/>
            <w:vAlign w:val="center"/>
          </w:tcPr>
          <w:p w14:paraId="4B1ED626" w14:textId="0B4829E4" w:rsidR="00F31E6E" w:rsidRPr="00F82BDE" w:rsidRDefault="00F31E6E" w:rsidP="00F31E6E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7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90A533B" w14:textId="2D1E04B1" w:rsidR="00F31E6E" w:rsidRPr="001E3B95" w:rsidRDefault="00F31E6E" w:rsidP="00F31E6E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1170-09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C280010" w14:textId="73A6BF62" w:rsidR="00F31E6E" w:rsidRPr="001E3B95" w:rsidRDefault="00F31E6E" w:rsidP="00F31E6E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5972294" w14:textId="5F08FE92" w:rsidR="00F31E6E" w:rsidRPr="001E3B95" w:rsidRDefault="00F31E6E" w:rsidP="00F31E6E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2166D84" w14:textId="771B1D7F" w:rsidR="00F31E6E" w:rsidRPr="001E3B95" w:rsidRDefault="00F31E6E" w:rsidP="00F31E6E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1" w:type="dxa"/>
            <w:shd w:val="clear" w:color="auto" w:fill="F2F2F2" w:themeFill="background1" w:themeFillShade="F2"/>
            <w:vAlign w:val="center"/>
          </w:tcPr>
          <w:p w14:paraId="4174546B" w14:textId="595774EA" w:rsidR="00F31E6E" w:rsidRPr="001E3B95" w:rsidRDefault="00F31E6E" w:rsidP="00F31E6E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6D76331" w14:textId="19645E8A" w:rsidR="00F31E6E" w:rsidRPr="001E3B95" w:rsidRDefault="00F31E6E" w:rsidP="00F31E6E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31E6E">
              <w:rPr>
                <w:rFonts w:eastAsia="Yu Mincho" w:cs="Times New Roman"/>
                <w:bCs/>
                <w:sz w:val="14"/>
                <w:szCs w:val="14"/>
              </w:rPr>
              <w:t xml:space="preserve">Nishiyachi, Nakajima, Nanao, </w:t>
            </w:r>
            <w:r w:rsidRPr="00F31E6E">
              <w:rPr>
                <w:rFonts w:eastAsia="Yu Mincho" w:cs="Times New Roman" w:hint="eastAsia"/>
                <w:bCs/>
                <w:sz w:val="14"/>
                <w:szCs w:val="14"/>
              </w:rPr>
              <w:t>I</w:t>
            </w:r>
            <w:r w:rsidRPr="00F31E6E">
              <w:rPr>
                <w:rFonts w:eastAsia="Yu Mincho" w:cs="Times New Roman"/>
                <w:bCs/>
                <w:sz w:val="14"/>
                <w:szCs w:val="14"/>
              </w:rPr>
              <w:t>shikawa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30050BDE" w14:textId="100788AF" w:rsidR="00F31E6E" w:rsidRPr="001E3B95" w:rsidRDefault="00F31E6E" w:rsidP="00F31E6E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14:paraId="4CA51EE9" w14:textId="59D45054" w:rsidR="00F31E6E" w:rsidRPr="001E3B95" w:rsidRDefault="00F31E6E" w:rsidP="00F31E6E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FB2423" w:rsidRPr="009F068A" w14:paraId="12992A3B" w14:textId="77777777" w:rsidTr="00FB2423">
        <w:trPr>
          <w:trHeight w:val="255"/>
        </w:trPr>
        <w:tc>
          <w:tcPr>
            <w:tcW w:w="419" w:type="dxa"/>
            <w:vAlign w:val="center"/>
          </w:tcPr>
          <w:p w14:paraId="0ABAD8F2" w14:textId="29D7EF4F" w:rsidR="00FB2423" w:rsidRPr="00F82BDE" w:rsidRDefault="00FB2423" w:rsidP="00FB2423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7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1</w:t>
            </w:r>
          </w:p>
        </w:tc>
        <w:tc>
          <w:tcPr>
            <w:tcW w:w="975" w:type="dxa"/>
            <w:tcBorders>
              <w:top w:val="nil"/>
              <w:bottom w:val="nil"/>
            </w:tcBorders>
            <w:vAlign w:val="center"/>
          </w:tcPr>
          <w:p w14:paraId="3D216AE5" w14:textId="66479801" w:rsidR="00FB2423" w:rsidRPr="001E3B95" w:rsidRDefault="00FB2423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1170-10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460EA8C2" w14:textId="639F5CC4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3B6D04F3" w14:textId="73B6B573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6063BC63" w14:textId="435BEC58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1" w:type="dxa"/>
            <w:vAlign w:val="center"/>
          </w:tcPr>
          <w:p w14:paraId="6D3F0132" w14:textId="0B2D1D76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251DD633" w14:textId="6C9BD421" w:rsidR="00FB2423" w:rsidRPr="001E3B95" w:rsidRDefault="00F31E6E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Jike, Hakui, </w:t>
            </w:r>
            <w:r w:rsidR="00FB2423" w:rsidRPr="001E3B95">
              <w:rPr>
                <w:rFonts w:eastAsia="Yu Mincho" w:cs="Times New Roman" w:hint="eastAsia"/>
                <w:bCs/>
                <w:sz w:val="16"/>
                <w:szCs w:val="16"/>
              </w:rPr>
              <w:t>I</w:t>
            </w:r>
            <w:r w:rsidR="00FB2423" w:rsidRPr="001E3B95">
              <w:rPr>
                <w:rFonts w:eastAsia="Yu Mincho" w:cs="Times New Roman"/>
                <w:bCs/>
                <w:sz w:val="16"/>
                <w:szCs w:val="16"/>
              </w:rPr>
              <w:t>shikawa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04AF1FE6" w14:textId="0C136490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vAlign w:val="center"/>
          </w:tcPr>
          <w:p w14:paraId="4D6764F7" w14:textId="411A86F3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F31E6E" w:rsidRPr="009F068A" w14:paraId="0F1AF70D" w14:textId="77777777" w:rsidTr="00FB2423">
        <w:trPr>
          <w:trHeight w:val="255"/>
        </w:trPr>
        <w:tc>
          <w:tcPr>
            <w:tcW w:w="419" w:type="dxa"/>
            <w:shd w:val="clear" w:color="auto" w:fill="F2F2F2" w:themeFill="background1" w:themeFillShade="F2"/>
            <w:vAlign w:val="center"/>
          </w:tcPr>
          <w:p w14:paraId="18F5CC63" w14:textId="33D27B55" w:rsidR="00F31E6E" w:rsidRPr="00F82BDE" w:rsidRDefault="00F31E6E" w:rsidP="00F31E6E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7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2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8AEB939" w14:textId="3886D7A4" w:rsidR="00F31E6E" w:rsidRPr="001E3B95" w:rsidRDefault="00F31E6E" w:rsidP="00F31E6E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1170-11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2048F94" w14:textId="280B8918" w:rsidR="00F31E6E" w:rsidRPr="001E3B95" w:rsidRDefault="00F31E6E" w:rsidP="00F31E6E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40512BC" w14:textId="5D972161" w:rsidR="00F31E6E" w:rsidRPr="001E3B95" w:rsidRDefault="00F31E6E" w:rsidP="00F31E6E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1AC7457" w14:textId="09E860E8" w:rsidR="00F31E6E" w:rsidRPr="001E3B95" w:rsidRDefault="00F31E6E" w:rsidP="00F31E6E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1" w:type="dxa"/>
            <w:shd w:val="clear" w:color="auto" w:fill="F2F2F2" w:themeFill="background1" w:themeFillShade="F2"/>
            <w:vAlign w:val="center"/>
          </w:tcPr>
          <w:p w14:paraId="6FF7F05D" w14:textId="5CCFF349" w:rsidR="00F31E6E" w:rsidRPr="001E3B95" w:rsidRDefault="00F31E6E" w:rsidP="00F31E6E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5CD19EC" w14:textId="7FBAA668" w:rsidR="00F31E6E" w:rsidRPr="001E3B95" w:rsidRDefault="00F31E6E" w:rsidP="00F31E6E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Takigahara, Komatsu, </w:t>
            </w: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I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shikawa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78682934" w14:textId="5F05AA9F" w:rsidR="00F31E6E" w:rsidRPr="001E3B95" w:rsidRDefault="00F31E6E" w:rsidP="00F31E6E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14:paraId="4F01B21E" w14:textId="31B7F7BD" w:rsidR="00F31E6E" w:rsidRPr="001E3B95" w:rsidRDefault="00F31E6E" w:rsidP="00F31E6E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FB2423" w:rsidRPr="009F068A" w14:paraId="0A3E9467" w14:textId="77777777" w:rsidTr="00FB2423">
        <w:trPr>
          <w:trHeight w:val="255"/>
        </w:trPr>
        <w:tc>
          <w:tcPr>
            <w:tcW w:w="419" w:type="dxa"/>
            <w:vAlign w:val="center"/>
          </w:tcPr>
          <w:p w14:paraId="18847282" w14:textId="1856A634" w:rsidR="00FB2423" w:rsidRPr="00F82BDE" w:rsidRDefault="00FB2423" w:rsidP="00FB2423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7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3</w:t>
            </w:r>
          </w:p>
        </w:tc>
        <w:tc>
          <w:tcPr>
            <w:tcW w:w="975" w:type="dxa"/>
            <w:tcBorders>
              <w:top w:val="nil"/>
              <w:bottom w:val="nil"/>
            </w:tcBorders>
            <w:vAlign w:val="center"/>
          </w:tcPr>
          <w:p w14:paraId="2C29B554" w14:textId="32DA4F84" w:rsidR="00FB2423" w:rsidRPr="001E3B95" w:rsidRDefault="00FB2423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1170-12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571E11A9" w14:textId="7C294D5F" w:rsidR="00FB2423" w:rsidRPr="001E3B95" w:rsidRDefault="00FB2423" w:rsidP="00FB2423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37985870" w14:textId="578A2E38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6A858492" w14:textId="6B1C0C28" w:rsidR="00FB2423" w:rsidRPr="001E3B95" w:rsidRDefault="00FB2423" w:rsidP="00FB2423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vAlign w:val="center"/>
          </w:tcPr>
          <w:p w14:paraId="1F3BC49C" w14:textId="30B512EF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52F259E8" w14:textId="0048F183" w:rsidR="00FB2423" w:rsidRPr="001E3B95" w:rsidRDefault="00F31E6E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Matsunagi, Suzu, </w:t>
            </w:r>
            <w:r w:rsidR="00FB2423" w:rsidRPr="001E3B95">
              <w:rPr>
                <w:rFonts w:eastAsia="Yu Mincho" w:cs="Times New Roman" w:hint="eastAsia"/>
                <w:bCs/>
                <w:sz w:val="16"/>
                <w:szCs w:val="16"/>
              </w:rPr>
              <w:t>I</w:t>
            </w:r>
            <w:r w:rsidR="00FB2423" w:rsidRPr="001E3B95">
              <w:rPr>
                <w:rFonts w:eastAsia="Yu Mincho" w:cs="Times New Roman"/>
                <w:bCs/>
                <w:sz w:val="16"/>
                <w:szCs w:val="16"/>
              </w:rPr>
              <w:t>shikawa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366FECD4" w14:textId="776F8C72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vAlign w:val="center"/>
          </w:tcPr>
          <w:p w14:paraId="7EDD48CB" w14:textId="79A7D0DE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F31E6E" w:rsidRPr="009F068A" w14:paraId="13158505" w14:textId="77777777" w:rsidTr="00FB2423">
        <w:trPr>
          <w:trHeight w:val="255"/>
        </w:trPr>
        <w:tc>
          <w:tcPr>
            <w:tcW w:w="419" w:type="dxa"/>
            <w:shd w:val="clear" w:color="auto" w:fill="F2F2F2" w:themeFill="background1" w:themeFillShade="F2"/>
            <w:vAlign w:val="center"/>
          </w:tcPr>
          <w:p w14:paraId="1DCFE240" w14:textId="69F3EE09" w:rsidR="00F31E6E" w:rsidRDefault="00F31E6E" w:rsidP="00F31E6E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7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4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B2778E2" w14:textId="2E0B575D" w:rsidR="00F31E6E" w:rsidRPr="001E3B95" w:rsidRDefault="00F31E6E" w:rsidP="00F31E6E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sz w:val="16"/>
                <w:szCs w:val="16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1170-13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4554274" w14:textId="042355F1" w:rsidR="00F31E6E" w:rsidRPr="001E3B95" w:rsidRDefault="00F31E6E" w:rsidP="00F31E6E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5E33981" w14:textId="5AA4B925" w:rsidR="00F31E6E" w:rsidRPr="001E3B95" w:rsidRDefault="00F31E6E" w:rsidP="00F31E6E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921C9C7" w14:textId="7C5F9BED" w:rsidR="00F31E6E" w:rsidRPr="001E3B95" w:rsidRDefault="00F31E6E" w:rsidP="00F31E6E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1" w:type="dxa"/>
            <w:shd w:val="clear" w:color="auto" w:fill="F2F2F2" w:themeFill="background1" w:themeFillShade="F2"/>
            <w:vAlign w:val="center"/>
          </w:tcPr>
          <w:p w14:paraId="3046AECF" w14:textId="2DA42561" w:rsidR="00F31E6E" w:rsidRPr="001E3B95" w:rsidRDefault="00F31E6E" w:rsidP="00F31E6E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2AD1B09" w14:textId="584BF7D6" w:rsidR="00F31E6E" w:rsidRPr="001E3B95" w:rsidRDefault="00F31E6E" w:rsidP="00F31E6E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sz w:val="16"/>
                <w:szCs w:val="16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Shitsumi, Anamizu, Hosu, </w:t>
            </w: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I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shikawa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65F2E7F5" w14:textId="0D6BE6D5" w:rsidR="00F31E6E" w:rsidRPr="001E3B95" w:rsidRDefault="00F31E6E" w:rsidP="00F31E6E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14:paraId="32B98AFB" w14:textId="3604D23B" w:rsidR="00F31E6E" w:rsidRPr="001E3B95" w:rsidRDefault="00F31E6E" w:rsidP="00F31E6E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F31E6E" w:rsidRPr="009F068A" w14:paraId="6208558C" w14:textId="77777777" w:rsidTr="00FB2423">
        <w:trPr>
          <w:trHeight w:val="255"/>
        </w:trPr>
        <w:tc>
          <w:tcPr>
            <w:tcW w:w="419" w:type="dxa"/>
            <w:vAlign w:val="center"/>
          </w:tcPr>
          <w:p w14:paraId="3B9CCF62" w14:textId="66C1E96A" w:rsidR="00F31E6E" w:rsidRDefault="00F31E6E" w:rsidP="00F31E6E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7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5</w:t>
            </w:r>
          </w:p>
        </w:tc>
        <w:tc>
          <w:tcPr>
            <w:tcW w:w="975" w:type="dxa"/>
            <w:tcBorders>
              <w:top w:val="nil"/>
              <w:bottom w:val="nil"/>
            </w:tcBorders>
            <w:vAlign w:val="center"/>
          </w:tcPr>
          <w:p w14:paraId="09CCAFC8" w14:textId="7AEDCAFB" w:rsidR="00F31E6E" w:rsidRPr="001E3B95" w:rsidRDefault="00F31E6E" w:rsidP="00F31E6E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sz w:val="16"/>
                <w:szCs w:val="16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1170-14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0C804295" w14:textId="0F90F101" w:rsidR="00F31E6E" w:rsidRPr="001E3B95" w:rsidRDefault="00F31E6E" w:rsidP="00F31E6E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2F870713" w14:textId="467A638B" w:rsidR="00F31E6E" w:rsidRPr="001E3B95" w:rsidRDefault="00F31E6E" w:rsidP="00F31E6E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6A273F8A" w14:textId="60499D77" w:rsidR="00F31E6E" w:rsidRPr="001E3B95" w:rsidRDefault="00F31E6E" w:rsidP="00F31E6E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vAlign w:val="center"/>
          </w:tcPr>
          <w:p w14:paraId="7EBD7097" w14:textId="0D3AC9D1" w:rsidR="00F31E6E" w:rsidRPr="001E3B95" w:rsidRDefault="00F31E6E" w:rsidP="00F31E6E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44953A6E" w14:textId="637276E1" w:rsidR="00F31E6E" w:rsidRPr="001E3B95" w:rsidRDefault="00F31E6E" w:rsidP="00F31E6E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sz w:val="16"/>
                <w:szCs w:val="16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Shitsumi, Anamizu, Hosu, </w:t>
            </w: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I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shikawa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2BEF6541" w14:textId="7F831EC4" w:rsidR="00F31E6E" w:rsidRPr="001E3B95" w:rsidRDefault="00F31E6E" w:rsidP="00F31E6E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vAlign w:val="center"/>
          </w:tcPr>
          <w:p w14:paraId="1A0C398B" w14:textId="7201E564" w:rsidR="00F31E6E" w:rsidRPr="001E3B95" w:rsidRDefault="00F31E6E" w:rsidP="00F31E6E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FB2423" w:rsidRPr="009F068A" w14:paraId="223A1625" w14:textId="77777777" w:rsidTr="00FB2423">
        <w:trPr>
          <w:trHeight w:val="255"/>
        </w:trPr>
        <w:tc>
          <w:tcPr>
            <w:tcW w:w="419" w:type="dxa"/>
            <w:shd w:val="clear" w:color="auto" w:fill="F2F2F2" w:themeFill="background1" w:themeFillShade="F2"/>
            <w:vAlign w:val="center"/>
          </w:tcPr>
          <w:p w14:paraId="74C6C3B5" w14:textId="6BCD8A6B" w:rsidR="00FB2423" w:rsidRDefault="00FB2423" w:rsidP="00FB2423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7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6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84EED85" w14:textId="032AD37F" w:rsidR="00FB2423" w:rsidRPr="001E3B95" w:rsidRDefault="00FB2423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sz w:val="16"/>
                <w:szCs w:val="16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1180-09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6FAB70B" w14:textId="1D006CE1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B4D15E2" w14:textId="345DC0FE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74D66BB" w14:textId="0BC1A52C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shd w:val="clear" w:color="auto" w:fill="F2F2F2" w:themeFill="background1" w:themeFillShade="F2"/>
            <w:vAlign w:val="center"/>
          </w:tcPr>
          <w:p w14:paraId="3F6ACF80" w14:textId="235D06A8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FA74AD8" w14:textId="4B2FEE11" w:rsidR="00FB2423" w:rsidRPr="001E3B95" w:rsidRDefault="00DB0CDB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sz w:val="16"/>
                <w:szCs w:val="16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Kawai, Fukui, </w:t>
            </w: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F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ukui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4FEF4F82" w14:textId="6440378B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14:paraId="2AC9FEA0" w14:textId="4DCA23DD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FB2423" w:rsidRPr="009F068A" w14:paraId="2E0ED915" w14:textId="77777777" w:rsidTr="00FB2423">
        <w:trPr>
          <w:trHeight w:val="255"/>
        </w:trPr>
        <w:tc>
          <w:tcPr>
            <w:tcW w:w="419" w:type="dxa"/>
            <w:vAlign w:val="center"/>
          </w:tcPr>
          <w:p w14:paraId="29705100" w14:textId="19559658" w:rsidR="00FB2423" w:rsidRDefault="00FB2423" w:rsidP="00FB2423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7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7</w:t>
            </w:r>
          </w:p>
        </w:tc>
        <w:tc>
          <w:tcPr>
            <w:tcW w:w="975" w:type="dxa"/>
            <w:tcBorders>
              <w:top w:val="nil"/>
            </w:tcBorders>
            <w:vAlign w:val="center"/>
          </w:tcPr>
          <w:p w14:paraId="54E03262" w14:textId="1EEA34BF" w:rsidR="00FB2423" w:rsidRPr="001E3B95" w:rsidRDefault="00FB2423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sz w:val="16"/>
                <w:szCs w:val="16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1180-10</w:t>
            </w:r>
          </w:p>
        </w:tc>
        <w:tc>
          <w:tcPr>
            <w:tcW w:w="776" w:type="dxa"/>
            <w:tcBorders>
              <w:top w:val="nil"/>
            </w:tcBorders>
            <w:vAlign w:val="center"/>
          </w:tcPr>
          <w:p w14:paraId="37F9BB16" w14:textId="19F639DD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</w:tcBorders>
            <w:vAlign w:val="center"/>
          </w:tcPr>
          <w:p w14:paraId="028AFA89" w14:textId="161688C9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</w:tcBorders>
            <w:vAlign w:val="center"/>
          </w:tcPr>
          <w:p w14:paraId="28BA0E72" w14:textId="798A5504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vAlign w:val="center"/>
          </w:tcPr>
          <w:p w14:paraId="04C8F97F" w14:textId="42D5298E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</w:tcBorders>
            <w:vAlign w:val="center"/>
          </w:tcPr>
          <w:p w14:paraId="2D182B98" w14:textId="2F96487D" w:rsidR="00FB2423" w:rsidRPr="001E3B95" w:rsidRDefault="00DB0CDB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sz w:val="16"/>
                <w:szCs w:val="16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>Eihei</w:t>
            </w:r>
            <w:r w:rsidR="0007063C">
              <w:rPr>
                <w:rFonts w:eastAsia="Yu Mincho" w:cs="Times New Roman"/>
                <w:bCs/>
                <w:sz w:val="16"/>
                <w:szCs w:val="16"/>
              </w:rPr>
              <w:t xml:space="preserve">, </w:t>
            </w:r>
            <w:r>
              <w:rPr>
                <w:rFonts w:eastAsia="Yu Mincho" w:cs="Times New Roman"/>
                <w:bCs/>
                <w:sz w:val="16"/>
                <w:szCs w:val="16"/>
              </w:rPr>
              <w:t xml:space="preserve">Yoshida, </w:t>
            </w:r>
            <w:r w:rsidR="00FB2423" w:rsidRPr="001E3B95">
              <w:rPr>
                <w:rFonts w:eastAsia="Yu Mincho" w:cs="Times New Roman" w:hint="eastAsia"/>
                <w:bCs/>
                <w:sz w:val="16"/>
                <w:szCs w:val="16"/>
              </w:rPr>
              <w:t>F</w:t>
            </w:r>
            <w:r w:rsidR="00FB2423" w:rsidRPr="001E3B95">
              <w:rPr>
                <w:rFonts w:eastAsia="Yu Mincho" w:cs="Times New Roman"/>
                <w:bCs/>
                <w:sz w:val="16"/>
                <w:szCs w:val="16"/>
              </w:rPr>
              <w:t>ukui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134D3160" w14:textId="0E9FB088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vAlign w:val="center"/>
          </w:tcPr>
          <w:p w14:paraId="136BEA79" w14:textId="5ECEBCE9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FB2423" w:rsidRPr="009F068A" w14:paraId="7889AA7F" w14:textId="77777777" w:rsidTr="00FB2423">
        <w:trPr>
          <w:trHeight w:val="255"/>
        </w:trPr>
        <w:tc>
          <w:tcPr>
            <w:tcW w:w="419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AAACC28" w14:textId="4B86A8CC" w:rsidR="00FB2423" w:rsidRPr="00F82BDE" w:rsidRDefault="00FB2423" w:rsidP="00FB2423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7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8</w:t>
            </w:r>
          </w:p>
        </w:tc>
        <w:tc>
          <w:tcPr>
            <w:tcW w:w="975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566BF9F" w14:textId="4AEC7E07" w:rsidR="00FB2423" w:rsidRPr="001E3B95" w:rsidRDefault="00FB2423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1180-17</w:t>
            </w:r>
          </w:p>
        </w:tc>
        <w:tc>
          <w:tcPr>
            <w:tcW w:w="776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1D20D3A" w14:textId="6DABAAE2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2525B70" w14:textId="6DC77FDC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6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C8AAAB5" w14:textId="1980FA29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1E3B9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EC3C57C" w14:textId="06A81437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E70EC9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77BF6D2" w14:textId="3222E6C8" w:rsidR="00FB2423" w:rsidRPr="001E3B95" w:rsidRDefault="00DB0CDB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Noune, Maruoka, Sakai, </w:t>
            </w:r>
            <w:r w:rsidR="00FB2423" w:rsidRPr="001E3B95">
              <w:rPr>
                <w:rFonts w:eastAsia="Yu Mincho" w:cs="Times New Roman" w:hint="eastAsia"/>
                <w:bCs/>
                <w:sz w:val="16"/>
                <w:szCs w:val="16"/>
              </w:rPr>
              <w:t>F</w:t>
            </w:r>
            <w:r w:rsidR="00FB2423" w:rsidRPr="001E3B95">
              <w:rPr>
                <w:rFonts w:eastAsia="Yu Mincho" w:cs="Times New Roman"/>
                <w:bCs/>
                <w:sz w:val="16"/>
                <w:szCs w:val="16"/>
              </w:rPr>
              <w:t>ukui</w:t>
            </w:r>
          </w:p>
        </w:tc>
        <w:tc>
          <w:tcPr>
            <w:tcW w:w="1474" w:type="dxa"/>
            <w:tcBorders>
              <w:left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9B8A8C9" w14:textId="1F440D80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C300056" w14:textId="3C321880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1E3B9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5A5846" w:rsidRPr="00F82BDE" w14:paraId="7D7AC4E1" w14:textId="77777777" w:rsidTr="00057304">
        <w:trPr>
          <w:trHeight w:val="255"/>
        </w:trPr>
        <w:tc>
          <w:tcPr>
            <w:tcW w:w="419" w:type="dxa"/>
            <w:vMerge w:val="restart"/>
            <w:tcBorders>
              <w:top w:val="single" w:sz="12" w:space="0" w:color="auto"/>
            </w:tcBorders>
            <w:vAlign w:val="center"/>
          </w:tcPr>
          <w:p w14:paraId="5EC914D7" w14:textId="77777777" w:rsidR="005A5846" w:rsidRPr="003F6E3A" w:rsidRDefault="005A5846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b/>
                <w:bCs/>
                <w:kern w:val="2"/>
                <w:sz w:val="18"/>
                <w:szCs w:val="18"/>
                <w:lang w:eastAsia="ja-JP"/>
              </w:rPr>
            </w:pPr>
          </w:p>
        </w:tc>
        <w:tc>
          <w:tcPr>
            <w:tcW w:w="975" w:type="dxa"/>
            <w:vMerge w:val="restart"/>
            <w:tcBorders>
              <w:top w:val="single" w:sz="12" w:space="0" w:color="auto"/>
            </w:tcBorders>
            <w:vAlign w:val="bottom"/>
          </w:tcPr>
          <w:p w14:paraId="633159FD" w14:textId="77777777" w:rsidR="005A5846" w:rsidRPr="003F6E3A" w:rsidRDefault="005A5846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b/>
                <w:bCs/>
                <w:kern w:val="2"/>
                <w:sz w:val="18"/>
                <w:szCs w:val="18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S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train</w:t>
            </w:r>
          </w:p>
        </w:tc>
        <w:tc>
          <w:tcPr>
            <w:tcW w:w="2329" w:type="dxa"/>
            <w:gridSpan w:val="3"/>
            <w:tcBorders>
              <w:top w:val="single" w:sz="12" w:space="0" w:color="auto"/>
              <w:bottom w:val="single" w:sz="8" w:space="0" w:color="auto"/>
            </w:tcBorders>
            <w:vAlign w:val="bottom"/>
          </w:tcPr>
          <w:p w14:paraId="77562F99" w14:textId="77777777" w:rsidR="005A5846" w:rsidRPr="00F82BDE" w:rsidRDefault="005A5846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V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iruses</w:t>
            </w:r>
          </w:p>
        </w:tc>
        <w:tc>
          <w:tcPr>
            <w:tcW w:w="621" w:type="dxa"/>
            <w:vMerge w:val="restart"/>
            <w:tcBorders>
              <w:top w:val="single" w:sz="12" w:space="0" w:color="auto"/>
            </w:tcBorders>
            <w:vAlign w:val="bottom"/>
          </w:tcPr>
          <w:p w14:paraId="406D07FA" w14:textId="77777777" w:rsidR="005A5846" w:rsidRPr="00F82BDE" w:rsidRDefault="005A5846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Y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ear</w:t>
            </w:r>
          </w:p>
        </w:tc>
        <w:tc>
          <w:tcPr>
            <w:tcW w:w="2517" w:type="dxa"/>
            <w:vMerge w:val="restart"/>
            <w:tcBorders>
              <w:top w:val="single" w:sz="12" w:space="0" w:color="auto"/>
            </w:tcBorders>
            <w:vAlign w:val="bottom"/>
          </w:tcPr>
          <w:p w14:paraId="31D7E45A" w14:textId="527C28BB" w:rsidR="005A5846" w:rsidRPr="00F82BDE" w:rsidRDefault="005A5846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L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ocation</w:t>
            </w:r>
            <w:r w:rsidR="00FB2423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, prefecture</w:t>
            </w:r>
          </w:p>
        </w:tc>
        <w:tc>
          <w:tcPr>
            <w:tcW w:w="2950" w:type="dxa"/>
            <w:gridSpan w:val="2"/>
            <w:tcBorders>
              <w:top w:val="single" w:sz="12" w:space="0" w:color="auto"/>
              <w:bottom w:val="single" w:sz="8" w:space="0" w:color="auto"/>
            </w:tcBorders>
            <w:vAlign w:val="bottom"/>
          </w:tcPr>
          <w:p w14:paraId="42602511" w14:textId="77777777" w:rsidR="005A5846" w:rsidRPr="00F82BDE" w:rsidRDefault="005A5846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A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ccession no.</w:t>
            </w:r>
          </w:p>
        </w:tc>
      </w:tr>
      <w:tr w:rsidR="005A5846" w:rsidRPr="00F82BDE" w14:paraId="69407431" w14:textId="77777777" w:rsidTr="00057304">
        <w:trPr>
          <w:trHeight w:val="255"/>
        </w:trPr>
        <w:tc>
          <w:tcPr>
            <w:tcW w:w="419" w:type="dxa"/>
            <w:vMerge/>
            <w:tcBorders>
              <w:bottom w:val="single" w:sz="12" w:space="0" w:color="auto"/>
            </w:tcBorders>
            <w:vAlign w:val="center"/>
          </w:tcPr>
          <w:p w14:paraId="69DFE56B" w14:textId="77777777" w:rsidR="005A5846" w:rsidRDefault="005A5846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lang w:eastAsia="ja-JP"/>
              </w:rPr>
            </w:pPr>
          </w:p>
        </w:tc>
        <w:tc>
          <w:tcPr>
            <w:tcW w:w="975" w:type="dxa"/>
            <w:vMerge/>
            <w:tcBorders>
              <w:bottom w:val="single" w:sz="12" w:space="0" w:color="auto"/>
            </w:tcBorders>
            <w:vAlign w:val="center"/>
          </w:tcPr>
          <w:p w14:paraId="4D713979" w14:textId="77777777" w:rsidR="005A5846" w:rsidRDefault="005A5846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lang w:eastAsia="ja-JP"/>
              </w:rPr>
            </w:pPr>
          </w:p>
        </w:tc>
        <w:tc>
          <w:tcPr>
            <w:tcW w:w="776" w:type="dxa"/>
            <w:tcBorders>
              <w:top w:val="single" w:sz="8" w:space="0" w:color="auto"/>
              <w:bottom w:val="single" w:sz="12" w:space="0" w:color="auto"/>
            </w:tcBorders>
            <w:vAlign w:val="bottom"/>
          </w:tcPr>
          <w:p w14:paraId="0BB6BD9D" w14:textId="77777777" w:rsidR="005A5846" w:rsidRPr="00F82BDE" w:rsidRDefault="005A5846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M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oV2</w:t>
            </w:r>
          </w:p>
        </w:tc>
        <w:tc>
          <w:tcPr>
            <w:tcW w:w="777" w:type="dxa"/>
            <w:tcBorders>
              <w:top w:val="single" w:sz="8" w:space="0" w:color="auto"/>
              <w:bottom w:val="single" w:sz="12" w:space="0" w:color="auto"/>
            </w:tcBorders>
            <w:vAlign w:val="bottom"/>
          </w:tcPr>
          <w:p w14:paraId="7C94DDAA" w14:textId="77777777" w:rsidR="005A5846" w:rsidRPr="00F82BDE" w:rsidRDefault="005A5846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M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oCV1</w:t>
            </w:r>
          </w:p>
        </w:tc>
        <w:tc>
          <w:tcPr>
            <w:tcW w:w="776" w:type="dxa"/>
            <w:tcBorders>
              <w:top w:val="single" w:sz="8" w:space="0" w:color="auto"/>
              <w:bottom w:val="single" w:sz="12" w:space="0" w:color="auto"/>
            </w:tcBorders>
            <w:vAlign w:val="bottom"/>
          </w:tcPr>
          <w:p w14:paraId="7608B459" w14:textId="77777777" w:rsidR="005A5846" w:rsidRPr="00F82BDE" w:rsidRDefault="005A5846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M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oPV1</w:t>
            </w:r>
          </w:p>
        </w:tc>
        <w:tc>
          <w:tcPr>
            <w:tcW w:w="621" w:type="dxa"/>
            <w:vMerge/>
            <w:tcBorders>
              <w:bottom w:val="single" w:sz="12" w:space="0" w:color="auto"/>
            </w:tcBorders>
            <w:vAlign w:val="center"/>
          </w:tcPr>
          <w:p w14:paraId="46FBA242" w14:textId="77777777" w:rsidR="005A5846" w:rsidRPr="00F82BDE" w:rsidRDefault="005A5846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</w:p>
        </w:tc>
        <w:tc>
          <w:tcPr>
            <w:tcW w:w="2517" w:type="dxa"/>
            <w:vMerge/>
            <w:tcBorders>
              <w:bottom w:val="single" w:sz="12" w:space="0" w:color="auto"/>
            </w:tcBorders>
            <w:vAlign w:val="center"/>
          </w:tcPr>
          <w:p w14:paraId="3E8C956B" w14:textId="77777777" w:rsidR="005A5846" w:rsidRPr="00F82BDE" w:rsidRDefault="005A5846" w:rsidP="00057304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</w:p>
        </w:tc>
        <w:tc>
          <w:tcPr>
            <w:tcW w:w="1474" w:type="dxa"/>
            <w:tcBorders>
              <w:top w:val="single" w:sz="8" w:space="0" w:color="auto"/>
              <w:bottom w:val="single" w:sz="12" w:space="0" w:color="auto"/>
            </w:tcBorders>
            <w:vAlign w:val="bottom"/>
          </w:tcPr>
          <w:p w14:paraId="324D02BD" w14:textId="77777777" w:rsidR="005A5846" w:rsidRPr="00F82BDE" w:rsidRDefault="005A5846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M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oV2</w:t>
            </w:r>
          </w:p>
        </w:tc>
        <w:tc>
          <w:tcPr>
            <w:tcW w:w="1476" w:type="dxa"/>
            <w:tcBorders>
              <w:top w:val="single" w:sz="8" w:space="0" w:color="auto"/>
              <w:bottom w:val="single" w:sz="12" w:space="0" w:color="auto"/>
            </w:tcBorders>
            <w:vAlign w:val="bottom"/>
          </w:tcPr>
          <w:p w14:paraId="4F6ED078" w14:textId="77777777" w:rsidR="005A5846" w:rsidRPr="00F82BDE" w:rsidRDefault="005A5846" w:rsidP="00057304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</w:pPr>
            <w:r w:rsidRPr="00F82BDE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M</w:t>
            </w:r>
            <w:r w:rsidRPr="00F82BDE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oPV1</w:t>
            </w:r>
            <w:r w:rsidRPr="00E5310D">
              <w:rPr>
                <w:rFonts w:eastAsia="Yu Mincho" w:cs="Times New Roman"/>
                <w:kern w:val="2"/>
                <w:sz w:val="15"/>
                <w:szCs w:val="15"/>
                <w:lang w:eastAsia="ja-JP"/>
              </w:rPr>
              <w:t xml:space="preserve"> </w:t>
            </w:r>
          </w:p>
        </w:tc>
      </w:tr>
      <w:tr w:rsidR="00FB2423" w:rsidRPr="009F068A" w14:paraId="6C5960FA" w14:textId="77777777" w:rsidTr="00FB2423">
        <w:trPr>
          <w:trHeight w:val="255"/>
        </w:trPr>
        <w:tc>
          <w:tcPr>
            <w:tcW w:w="419" w:type="dxa"/>
            <w:tcBorders>
              <w:top w:val="single" w:sz="12" w:space="0" w:color="auto"/>
            </w:tcBorders>
            <w:vAlign w:val="center"/>
          </w:tcPr>
          <w:p w14:paraId="68B66B84" w14:textId="1AC3B8F7" w:rsidR="00FB2423" w:rsidRPr="00F82BDE" w:rsidRDefault="00FB2423" w:rsidP="00FB2423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7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9</w:t>
            </w:r>
          </w:p>
        </w:tc>
        <w:tc>
          <w:tcPr>
            <w:tcW w:w="975" w:type="dxa"/>
            <w:tcBorders>
              <w:top w:val="nil"/>
              <w:bottom w:val="nil"/>
            </w:tcBorders>
            <w:vAlign w:val="center"/>
          </w:tcPr>
          <w:p w14:paraId="3947A07D" w14:textId="4D69E33D" w:rsidR="00FB2423" w:rsidRPr="00A57B65" w:rsidRDefault="00FB2423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A57B6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A57B65">
              <w:rPr>
                <w:rFonts w:eastAsia="Yu Mincho" w:cs="Times New Roman"/>
                <w:bCs/>
                <w:sz w:val="16"/>
                <w:szCs w:val="16"/>
              </w:rPr>
              <w:t>1180-18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0BE4A6B7" w14:textId="723F8A6D" w:rsidR="00FB2423" w:rsidRPr="00A57B6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A57B6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5DDC8302" w14:textId="0AAE6DB0" w:rsidR="00FB2423" w:rsidRPr="00A57B6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A57B6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6F9ADD55" w14:textId="60B2B69A" w:rsidR="00FB2423" w:rsidRPr="00A57B6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A57B6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1" w:type="dxa"/>
            <w:tcBorders>
              <w:top w:val="single" w:sz="12" w:space="0" w:color="auto"/>
            </w:tcBorders>
            <w:vAlign w:val="center"/>
          </w:tcPr>
          <w:p w14:paraId="2329FE84" w14:textId="7D49E714" w:rsidR="00FB2423" w:rsidRPr="00A57B6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2B29D4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1D15D284" w14:textId="6BC4F77A" w:rsidR="00FB2423" w:rsidRPr="00A57B65" w:rsidRDefault="00DB0CDB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Shinjo, Sakai, Sakai, </w:t>
            </w:r>
            <w:r w:rsidR="00FB2423" w:rsidRPr="00A57B65">
              <w:rPr>
                <w:rFonts w:eastAsia="Yu Mincho" w:cs="Times New Roman" w:hint="eastAsia"/>
                <w:bCs/>
                <w:sz w:val="16"/>
                <w:szCs w:val="16"/>
              </w:rPr>
              <w:t>F</w:t>
            </w:r>
            <w:r w:rsidR="00FB2423" w:rsidRPr="00A57B65">
              <w:rPr>
                <w:rFonts w:eastAsia="Yu Mincho" w:cs="Times New Roman"/>
                <w:bCs/>
                <w:sz w:val="16"/>
                <w:szCs w:val="16"/>
              </w:rPr>
              <w:t>ukui</w:t>
            </w:r>
          </w:p>
        </w:tc>
        <w:tc>
          <w:tcPr>
            <w:tcW w:w="1474" w:type="dxa"/>
            <w:tcBorders>
              <w:top w:val="single" w:sz="12" w:space="0" w:color="auto"/>
            </w:tcBorders>
            <w:vAlign w:val="center"/>
          </w:tcPr>
          <w:p w14:paraId="6939CD25" w14:textId="46195CF5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80E20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tcBorders>
              <w:top w:val="single" w:sz="12" w:space="0" w:color="auto"/>
            </w:tcBorders>
            <w:vAlign w:val="center"/>
          </w:tcPr>
          <w:p w14:paraId="697FF14F" w14:textId="638DBF18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80E20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FB2423" w:rsidRPr="009F068A" w14:paraId="013A2320" w14:textId="77777777" w:rsidTr="00FB2423">
        <w:trPr>
          <w:trHeight w:val="255"/>
        </w:trPr>
        <w:tc>
          <w:tcPr>
            <w:tcW w:w="419" w:type="dxa"/>
            <w:shd w:val="clear" w:color="auto" w:fill="F2F2F2" w:themeFill="background1" w:themeFillShade="F2"/>
            <w:vAlign w:val="center"/>
          </w:tcPr>
          <w:p w14:paraId="3BEA4BA2" w14:textId="28EE4920" w:rsidR="00FB2423" w:rsidRPr="00F82BDE" w:rsidRDefault="00FB2423" w:rsidP="00FB2423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8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6646696" w14:textId="43141E97" w:rsidR="00FB2423" w:rsidRPr="00A57B65" w:rsidRDefault="00FB2423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A57B6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A57B65">
              <w:rPr>
                <w:rFonts w:eastAsia="Yu Mincho" w:cs="Times New Roman"/>
                <w:bCs/>
                <w:sz w:val="16"/>
                <w:szCs w:val="16"/>
              </w:rPr>
              <w:t>1180-19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4C04F12" w14:textId="75E66F3A" w:rsidR="00FB2423" w:rsidRPr="00A57B6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A57B6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0A669CA" w14:textId="24460540" w:rsidR="00FB2423" w:rsidRPr="00A57B6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A57B6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B3534C9" w14:textId="2D44216C" w:rsidR="00FB2423" w:rsidRPr="00A57B6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A57B6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1" w:type="dxa"/>
            <w:shd w:val="clear" w:color="auto" w:fill="F2F2F2" w:themeFill="background1" w:themeFillShade="F2"/>
            <w:vAlign w:val="center"/>
          </w:tcPr>
          <w:p w14:paraId="2336EB06" w14:textId="1732F33D" w:rsidR="00FB2423" w:rsidRPr="00A57B6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2B29D4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CE2FD28" w14:textId="0C3862F0" w:rsidR="00FB2423" w:rsidRPr="00A57B65" w:rsidRDefault="00DB0CDB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Yubinaka, Arawa, </w:t>
            </w:r>
            <w:r w:rsidR="00FB2423" w:rsidRPr="00A57B65">
              <w:rPr>
                <w:rFonts w:eastAsia="Yu Mincho" w:cs="Times New Roman" w:hint="eastAsia"/>
                <w:bCs/>
                <w:sz w:val="16"/>
                <w:szCs w:val="16"/>
              </w:rPr>
              <w:t>F</w:t>
            </w:r>
            <w:r w:rsidR="00FB2423" w:rsidRPr="00A57B65">
              <w:rPr>
                <w:rFonts w:eastAsia="Yu Mincho" w:cs="Times New Roman"/>
                <w:bCs/>
                <w:sz w:val="16"/>
                <w:szCs w:val="16"/>
              </w:rPr>
              <w:t>ukui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7B168EF1" w14:textId="560FEAB6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80E20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14:paraId="2B76A239" w14:textId="4FE8E3F1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80E20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FB2423" w:rsidRPr="009F068A" w14:paraId="2A4B8120" w14:textId="77777777" w:rsidTr="00FB2423">
        <w:trPr>
          <w:trHeight w:val="255"/>
        </w:trPr>
        <w:tc>
          <w:tcPr>
            <w:tcW w:w="419" w:type="dxa"/>
            <w:vAlign w:val="center"/>
          </w:tcPr>
          <w:p w14:paraId="2E6241DE" w14:textId="114A73B6" w:rsidR="00FB2423" w:rsidRPr="00F82BDE" w:rsidRDefault="00FB2423" w:rsidP="00FB2423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8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1</w:t>
            </w:r>
          </w:p>
        </w:tc>
        <w:tc>
          <w:tcPr>
            <w:tcW w:w="975" w:type="dxa"/>
            <w:tcBorders>
              <w:top w:val="nil"/>
              <w:bottom w:val="nil"/>
            </w:tcBorders>
            <w:vAlign w:val="center"/>
          </w:tcPr>
          <w:p w14:paraId="0A85A0D1" w14:textId="29C2F66A" w:rsidR="00FB2423" w:rsidRPr="00A57B65" w:rsidRDefault="00FB2423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A57B6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A57B65">
              <w:rPr>
                <w:rFonts w:eastAsia="Yu Mincho" w:cs="Times New Roman"/>
                <w:bCs/>
                <w:sz w:val="16"/>
                <w:szCs w:val="16"/>
              </w:rPr>
              <w:t>1180-20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437735A0" w14:textId="3774139B" w:rsidR="00FB2423" w:rsidRPr="00A57B6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A57B6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4F510617" w14:textId="7B20E5A4" w:rsidR="00FB2423" w:rsidRPr="00A57B6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A57B6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7263831C" w14:textId="3816B798" w:rsidR="00FB2423" w:rsidRPr="00A57B6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A57B6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vAlign w:val="center"/>
          </w:tcPr>
          <w:p w14:paraId="6EA9B272" w14:textId="18AA2BAD" w:rsidR="00FB2423" w:rsidRPr="00A57B6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2B29D4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7F2FA131" w14:textId="2B16B5D2" w:rsidR="00FB2423" w:rsidRPr="00A57B65" w:rsidRDefault="00DB0CDB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Kunugi, Arawa, </w:t>
            </w:r>
            <w:r w:rsidR="00FB2423" w:rsidRPr="00A57B65">
              <w:rPr>
                <w:rFonts w:eastAsia="Yu Mincho" w:cs="Times New Roman" w:hint="eastAsia"/>
                <w:bCs/>
                <w:sz w:val="16"/>
                <w:szCs w:val="16"/>
              </w:rPr>
              <w:t>F</w:t>
            </w:r>
            <w:r w:rsidR="00FB2423" w:rsidRPr="00A57B65">
              <w:rPr>
                <w:rFonts w:eastAsia="Yu Mincho" w:cs="Times New Roman"/>
                <w:bCs/>
                <w:sz w:val="16"/>
                <w:szCs w:val="16"/>
              </w:rPr>
              <w:t>ukui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6147D6A6" w14:textId="3BAC1B70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80E20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vAlign w:val="center"/>
          </w:tcPr>
          <w:p w14:paraId="1C029644" w14:textId="347D87CB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80E20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FB2423" w:rsidRPr="009F068A" w14:paraId="2EE6D13E" w14:textId="77777777" w:rsidTr="00FB2423">
        <w:trPr>
          <w:trHeight w:val="255"/>
        </w:trPr>
        <w:tc>
          <w:tcPr>
            <w:tcW w:w="419" w:type="dxa"/>
            <w:shd w:val="clear" w:color="auto" w:fill="F2F2F2" w:themeFill="background1" w:themeFillShade="F2"/>
            <w:vAlign w:val="center"/>
          </w:tcPr>
          <w:p w14:paraId="2DA57AF9" w14:textId="421C54CF" w:rsidR="00FB2423" w:rsidRPr="00F82BDE" w:rsidRDefault="00FB2423" w:rsidP="00FB2423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8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2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06B6DD6" w14:textId="5A8E152A" w:rsidR="00FB2423" w:rsidRPr="00A57B65" w:rsidRDefault="00FB2423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A57B6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A57B65">
              <w:rPr>
                <w:rFonts w:eastAsia="Yu Mincho" w:cs="Times New Roman"/>
                <w:bCs/>
                <w:sz w:val="16"/>
                <w:szCs w:val="16"/>
              </w:rPr>
              <w:t>1180-23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4617A3D" w14:textId="17CEC906" w:rsidR="00FB2423" w:rsidRPr="00A57B65" w:rsidRDefault="00FB2423" w:rsidP="00FB2423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A57B6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A9B6BA5" w14:textId="730299B5" w:rsidR="00FB2423" w:rsidRPr="00A57B6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A57B6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77D91F4" w14:textId="45CFAD3D" w:rsidR="00FB2423" w:rsidRPr="00A57B6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A57B6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1" w:type="dxa"/>
            <w:shd w:val="clear" w:color="auto" w:fill="F2F2F2" w:themeFill="background1" w:themeFillShade="F2"/>
            <w:vAlign w:val="center"/>
          </w:tcPr>
          <w:p w14:paraId="4754FE87" w14:textId="535A4E62" w:rsidR="00FB2423" w:rsidRPr="00A57B6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2B29D4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2B5666C" w14:textId="5B59DED3" w:rsidR="00FB2423" w:rsidRPr="00A57B65" w:rsidRDefault="00DB0CDB" w:rsidP="00FB2423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DB0CDB">
              <w:rPr>
                <w:rFonts w:eastAsia="Yu Mincho" w:cs="Times New Roman"/>
                <w:bCs/>
                <w:sz w:val="14"/>
                <w:szCs w:val="14"/>
              </w:rPr>
              <w:t xml:space="preserve">Minami-yokoji, Maruoka, Sakai, </w:t>
            </w:r>
            <w:r w:rsidR="00FB2423" w:rsidRPr="00DB0CDB">
              <w:rPr>
                <w:rFonts w:eastAsia="Yu Mincho" w:cs="Times New Roman" w:hint="eastAsia"/>
                <w:bCs/>
                <w:sz w:val="14"/>
                <w:szCs w:val="14"/>
              </w:rPr>
              <w:t>F</w:t>
            </w:r>
            <w:r w:rsidR="00FB2423" w:rsidRPr="00DB0CDB">
              <w:rPr>
                <w:rFonts w:eastAsia="Yu Mincho" w:cs="Times New Roman"/>
                <w:bCs/>
                <w:sz w:val="14"/>
                <w:szCs w:val="14"/>
              </w:rPr>
              <w:t>ukui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24270DDC" w14:textId="54A570ED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80E20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14:paraId="094B757C" w14:textId="4ECF3828" w:rsidR="00FB2423" w:rsidRPr="001E3B95" w:rsidRDefault="00FB2423" w:rsidP="00FB2423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80E20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DB0CDB" w:rsidRPr="009F068A" w14:paraId="686FCBCC" w14:textId="77777777" w:rsidTr="00FB2423">
        <w:trPr>
          <w:trHeight w:val="255"/>
        </w:trPr>
        <w:tc>
          <w:tcPr>
            <w:tcW w:w="419" w:type="dxa"/>
            <w:vAlign w:val="center"/>
          </w:tcPr>
          <w:p w14:paraId="67F5FE07" w14:textId="7B770702" w:rsidR="00DB0CDB" w:rsidRPr="00F82BDE" w:rsidRDefault="00DB0CDB" w:rsidP="00DB0CDB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8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3</w:t>
            </w:r>
          </w:p>
        </w:tc>
        <w:tc>
          <w:tcPr>
            <w:tcW w:w="975" w:type="dxa"/>
            <w:tcBorders>
              <w:top w:val="nil"/>
              <w:bottom w:val="nil"/>
            </w:tcBorders>
            <w:vAlign w:val="center"/>
          </w:tcPr>
          <w:p w14:paraId="631F4FD2" w14:textId="4B35D9FF" w:rsidR="00DB0CDB" w:rsidRPr="00A57B65" w:rsidRDefault="00DB0CDB" w:rsidP="00DB0CDB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A57B6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A57B65">
              <w:rPr>
                <w:rFonts w:eastAsia="Yu Mincho" w:cs="Times New Roman"/>
                <w:bCs/>
                <w:sz w:val="16"/>
                <w:szCs w:val="16"/>
              </w:rPr>
              <w:t>1180-25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4346201A" w14:textId="6BF8E77F" w:rsidR="00DB0CDB" w:rsidRPr="00A57B65" w:rsidRDefault="00DB0CDB" w:rsidP="00DB0C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A57B6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744A661A" w14:textId="46D5E780" w:rsidR="00DB0CDB" w:rsidRPr="00A57B65" w:rsidRDefault="00DB0CDB" w:rsidP="00DB0C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A57B6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653BD96C" w14:textId="171EF6CA" w:rsidR="00DB0CDB" w:rsidRPr="00A57B65" w:rsidRDefault="00DB0CDB" w:rsidP="00DB0C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A57B6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1" w:type="dxa"/>
            <w:vAlign w:val="center"/>
          </w:tcPr>
          <w:p w14:paraId="4410E651" w14:textId="4A7DEAD4" w:rsidR="00DB0CDB" w:rsidRPr="00A57B65" w:rsidRDefault="00DB0CDB" w:rsidP="00DB0C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2B29D4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57608259" w14:textId="47ECE777" w:rsidR="00DB0CDB" w:rsidRPr="00A57B65" w:rsidRDefault="00DB0CDB" w:rsidP="00DB0CDB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Kunugi, Arawa, </w:t>
            </w:r>
            <w:r w:rsidRPr="00A57B65">
              <w:rPr>
                <w:rFonts w:eastAsia="Yu Mincho" w:cs="Times New Roman" w:hint="eastAsia"/>
                <w:bCs/>
                <w:sz w:val="16"/>
                <w:szCs w:val="16"/>
              </w:rPr>
              <w:t>F</w:t>
            </w:r>
            <w:r w:rsidRPr="00A57B65">
              <w:rPr>
                <w:rFonts w:eastAsia="Yu Mincho" w:cs="Times New Roman"/>
                <w:bCs/>
                <w:sz w:val="16"/>
                <w:szCs w:val="16"/>
              </w:rPr>
              <w:t>ukui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2C7570C4" w14:textId="69EA1ABF" w:rsidR="00DB0CDB" w:rsidRPr="001E3B95" w:rsidRDefault="00DB0CDB" w:rsidP="00DB0C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80E20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vAlign w:val="center"/>
          </w:tcPr>
          <w:p w14:paraId="3073E047" w14:textId="7EAA4652" w:rsidR="00DB0CDB" w:rsidRPr="001E3B95" w:rsidRDefault="00DB0CDB" w:rsidP="00DB0C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80E20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DB0CDB" w:rsidRPr="009F068A" w14:paraId="7816A72F" w14:textId="77777777" w:rsidTr="00FB2423">
        <w:trPr>
          <w:trHeight w:val="255"/>
        </w:trPr>
        <w:tc>
          <w:tcPr>
            <w:tcW w:w="419" w:type="dxa"/>
            <w:shd w:val="clear" w:color="auto" w:fill="F2F2F2" w:themeFill="background1" w:themeFillShade="F2"/>
            <w:vAlign w:val="center"/>
          </w:tcPr>
          <w:p w14:paraId="23EA404E" w14:textId="716E1CE5" w:rsidR="00DB0CDB" w:rsidRPr="00F82BDE" w:rsidRDefault="00DB0CDB" w:rsidP="00DB0CDB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8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4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CB1B917" w14:textId="19EE5C55" w:rsidR="00DB0CDB" w:rsidRPr="00A57B65" w:rsidRDefault="00DB0CDB" w:rsidP="00DB0CDB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A57B6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A57B65">
              <w:rPr>
                <w:rFonts w:eastAsia="Yu Mincho" w:cs="Times New Roman"/>
                <w:bCs/>
                <w:sz w:val="16"/>
                <w:szCs w:val="16"/>
              </w:rPr>
              <w:t>1180-26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9168F81" w14:textId="6858DE27" w:rsidR="00DB0CDB" w:rsidRPr="00A57B65" w:rsidRDefault="00DB0CDB" w:rsidP="00DB0C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A57B6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18C3448" w14:textId="344F5DA1" w:rsidR="00DB0CDB" w:rsidRPr="00A57B65" w:rsidRDefault="00DB0CDB" w:rsidP="00DB0C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A57B6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ABEA811" w14:textId="63C7ACB2" w:rsidR="00DB0CDB" w:rsidRPr="00A57B65" w:rsidRDefault="00DB0CDB" w:rsidP="00DB0CDB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A57B6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1" w:type="dxa"/>
            <w:shd w:val="clear" w:color="auto" w:fill="F2F2F2" w:themeFill="background1" w:themeFillShade="F2"/>
            <w:vAlign w:val="center"/>
          </w:tcPr>
          <w:p w14:paraId="6F425C08" w14:textId="5BA6B010" w:rsidR="00DB0CDB" w:rsidRPr="00A57B65" w:rsidRDefault="00DB0CDB" w:rsidP="00DB0C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2B29D4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FD18029" w14:textId="5735EBC0" w:rsidR="00DB0CDB" w:rsidRPr="00A57B65" w:rsidRDefault="00DB0CDB" w:rsidP="00DB0CDB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Yubinaka, Arawa, </w:t>
            </w:r>
            <w:r w:rsidRPr="00A57B65">
              <w:rPr>
                <w:rFonts w:eastAsia="Yu Mincho" w:cs="Times New Roman" w:hint="eastAsia"/>
                <w:bCs/>
                <w:sz w:val="16"/>
                <w:szCs w:val="16"/>
              </w:rPr>
              <w:t>F</w:t>
            </w:r>
            <w:r w:rsidRPr="00A57B65">
              <w:rPr>
                <w:rFonts w:eastAsia="Yu Mincho" w:cs="Times New Roman"/>
                <w:bCs/>
                <w:sz w:val="16"/>
                <w:szCs w:val="16"/>
              </w:rPr>
              <w:t>ukui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032E9C69" w14:textId="55110BBE" w:rsidR="00DB0CDB" w:rsidRPr="001E3B95" w:rsidRDefault="00DB0CDB" w:rsidP="00DB0C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80E20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14:paraId="2E3310C2" w14:textId="6558B84A" w:rsidR="00DB0CDB" w:rsidRPr="001E3B95" w:rsidRDefault="00DB0CDB" w:rsidP="00DB0C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80E20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DB0CDB" w:rsidRPr="009F068A" w14:paraId="04DAAA49" w14:textId="77777777" w:rsidTr="00FB2423">
        <w:trPr>
          <w:trHeight w:val="255"/>
        </w:trPr>
        <w:tc>
          <w:tcPr>
            <w:tcW w:w="419" w:type="dxa"/>
            <w:vAlign w:val="center"/>
          </w:tcPr>
          <w:p w14:paraId="1818BC93" w14:textId="3EDA045E" w:rsidR="00DB0CDB" w:rsidRPr="00F82BDE" w:rsidRDefault="00DB0CDB" w:rsidP="00DB0CDB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8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5</w:t>
            </w:r>
          </w:p>
        </w:tc>
        <w:tc>
          <w:tcPr>
            <w:tcW w:w="975" w:type="dxa"/>
            <w:tcBorders>
              <w:top w:val="nil"/>
              <w:bottom w:val="nil"/>
            </w:tcBorders>
            <w:vAlign w:val="center"/>
          </w:tcPr>
          <w:p w14:paraId="080708AE" w14:textId="7E39263E" w:rsidR="00DB0CDB" w:rsidRPr="00A57B65" w:rsidRDefault="00DB0CDB" w:rsidP="00DB0CDB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A57B6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A57B65">
              <w:rPr>
                <w:rFonts w:eastAsia="Yu Mincho" w:cs="Times New Roman"/>
                <w:bCs/>
                <w:sz w:val="16"/>
                <w:szCs w:val="16"/>
              </w:rPr>
              <w:t>1180-28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10E4B44F" w14:textId="717D02D8" w:rsidR="00DB0CDB" w:rsidRPr="00A57B65" w:rsidRDefault="00DB0CDB" w:rsidP="00DB0CDB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A57B6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30E5FDE9" w14:textId="63E30F14" w:rsidR="00DB0CDB" w:rsidRPr="00A57B65" w:rsidRDefault="00DB0CDB" w:rsidP="00DB0C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A57B6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024AAADD" w14:textId="18C660CA" w:rsidR="00DB0CDB" w:rsidRPr="00A57B65" w:rsidRDefault="00DB0CDB" w:rsidP="00DB0C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A57B6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1" w:type="dxa"/>
            <w:vAlign w:val="center"/>
          </w:tcPr>
          <w:p w14:paraId="0589A440" w14:textId="24BD48FB" w:rsidR="00DB0CDB" w:rsidRPr="00A57B65" w:rsidRDefault="00DB0CDB" w:rsidP="00DB0C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2B29D4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0C6ED511" w14:textId="57FA0E37" w:rsidR="00DB0CDB" w:rsidRPr="00A57B65" w:rsidRDefault="00DB0CDB" w:rsidP="00DB0CDB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Higashi-tanaka, Arawa, </w:t>
            </w:r>
            <w:r w:rsidRPr="00A57B65">
              <w:rPr>
                <w:rFonts w:eastAsia="Yu Mincho" w:cs="Times New Roman" w:hint="eastAsia"/>
                <w:bCs/>
                <w:sz w:val="16"/>
                <w:szCs w:val="16"/>
              </w:rPr>
              <w:t>F</w:t>
            </w:r>
            <w:r w:rsidRPr="00A57B65">
              <w:rPr>
                <w:rFonts w:eastAsia="Yu Mincho" w:cs="Times New Roman"/>
                <w:bCs/>
                <w:sz w:val="16"/>
                <w:szCs w:val="16"/>
              </w:rPr>
              <w:t>ukui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12F09EEC" w14:textId="09FC699E" w:rsidR="00DB0CDB" w:rsidRPr="001E3B95" w:rsidRDefault="00DB0CDB" w:rsidP="00DB0C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80E20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vAlign w:val="center"/>
          </w:tcPr>
          <w:p w14:paraId="340D7F55" w14:textId="17A2DC81" w:rsidR="00DB0CDB" w:rsidRPr="001E3B95" w:rsidRDefault="00DB0CDB" w:rsidP="00DB0C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80E20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1272DB" w:rsidRPr="009F068A" w14:paraId="171E53D3" w14:textId="77777777" w:rsidTr="00FB2423">
        <w:trPr>
          <w:trHeight w:val="255"/>
        </w:trPr>
        <w:tc>
          <w:tcPr>
            <w:tcW w:w="419" w:type="dxa"/>
            <w:shd w:val="clear" w:color="auto" w:fill="F2F2F2" w:themeFill="background1" w:themeFillShade="F2"/>
            <w:vAlign w:val="center"/>
          </w:tcPr>
          <w:p w14:paraId="53C37428" w14:textId="3DD8CF9C" w:rsidR="001272DB" w:rsidRPr="00F82BDE" w:rsidRDefault="001272DB" w:rsidP="001272DB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8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6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C4C00DF" w14:textId="0D7BD5CA" w:rsidR="001272DB" w:rsidRPr="00A57B65" w:rsidRDefault="001272DB" w:rsidP="001272DB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A57B6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A57B65">
              <w:rPr>
                <w:rFonts w:eastAsia="Yu Mincho" w:cs="Times New Roman"/>
                <w:bCs/>
                <w:sz w:val="16"/>
                <w:szCs w:val="16"/>
              </w:rPr>
              <w:t>1180-29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ACA126C" w14:textId="62C566E5" w:rsidR="001272DB" w:rsidRPr="00A57B65" w:rsidRDefault="001272DB" w:rsidP="001272DB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A57B6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531A7E8" w14:textId="4A094817" w:rsidR="001272DB" w:rsidRPr="00A57B6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A57B6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D032DA0" w14:textId="611F7F95" w:rsidR="001272DB" w:rsidRPr="00A57B6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A57B6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shd w:val="clear" w:color="auto" w:fill="F2F2F2" w:themeFill="background1" w:themeFillShade="F2"/>
            <w:vAlign w:val="center"/>
          </w:tcPr>
          <w:p w14:paraId="6DFA0B65" w14:textId="0CA57FA2" w:rsidR="001272DB" w:rsidRPr="00A57B6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2B29D4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C940B58" w14:textId="17D839F3" w:rsidR="001272DB" w:rsidRPr="00A57B65" w:rsidRDefault="001272DB" w:rsidP="001272DB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Kawai, Fukui, </w:t>
            </w:r>
            <w:r w:rsidRPr="001E3B95">
              <w:rPr>
                <w:rFonts w:eastAsia="Yu Mincho" w:cs="Times New Roman" w:hint="eastAsia"/>
                <w:bCs/>
                <w:sz w:val="16"/>
                <w:szCs w:val="16"/>
              </w:rPr>
              <w:t>F</w:t>
            </w:r>
            <w:r w:rsidRPr="001E3B95">
              <w:rPr>
                <w:rFonts w:eastAsia="Yu Mincho" w:cs="Times New Roman"/>
                <w:bCs/>
                <w:sz w:val="16"/>
                <w:szCs w:val="16"/>
              </w:rPr>
              <w:t>ukui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4683E6F1" w14:textId="336C93F6" w:rsidR="001272DB" w:rsidRPr="001E3B9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80E20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14:paraId="4D3F7953" w14:textId="5DF210BC" w:rsidR="001272DB" w:rsidRPr="001E3B9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80E20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1272DB" w:rsidRPr="009F068A" w14:paraId="098D3BE4" w14:textId="77777777" w:rsidTr="00FB2423">
        <w:trPr>
          <w:trHeight w:val="255"/>
        </w:trPr>
        <w:tc>
          <w:tcPr>
            <w:tcW w:w="419" w:type="dxa"/>
            <w:vAlign w:val="center"/>
          </w:tcPr>
          <w:p w14:paraId="018283FF" w14:textId="662D0C34" w:rsidR="001272DB" w:rsidRPr="00F82BDE" w:rsidRDefault="001272DB" w:rsidP="001272DB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8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7</w:t>
            </w:r>
          </w:p>
        </w:tc>
        <w:tc>
          <w:tcPr>
            <w:tcW w:w="975" w:type="dxa"/>
            <w:tcBorders>
              <w:top w:val="nil"/>
              <w:bottom w:val="nil"/>
            </w:tcBorders>
            <w:vAlign w:val="center"/>
          </w:tcPr>
          <w:p w14:paraId="070E85E9" w14:textId="106E602E" w:rsidR="001272DB" w:rsidRPr="00A57B65" w:rsidRDefault="001272DB" w:rsidP="001272DB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A57B6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A57B65">
              <w:rPr>
                <w:rFonts w:eastAsia="Yu Mincho" w:cs="Times New Roman"/>
                <w:bCs/>
                <w:sz w:val="16"/>
                <w:szCs w:val="16"/>
              </w:rPr>
              <w:t>1180-30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5333FEEE" w14:textId="756C9182" w:rsidR="001272DB" w:rsidRPr="00A57B65" w:rsidRDefault="001272DB" w:rsidP="001272DB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A57B6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0CC7DA27" w14:textId="61172F65" w:rsidR="001272DB" w:rsidRPr="00A57B6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A57B6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6A08B254" w14:textId="5182299B" w:rsidR="001272DB" w:rsidRPr="00A57B65" w:rsidRDefault="001272DB" w:rsidP="001272DB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A57B65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vAlign w:val="center"/>
          </w:tcPr>
          <w:p w14:paraId="6AAE2824" w14:textId="441E110A" w:rsidR="001272DB" w:rsidRPr="00A57B6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2B29D4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3646CEEF" w14:textId="0EAE41FD" w:rsidR="001272DB" w:rsidRPr="00A57B65" w:rsidRDefault="001272DB" w:rsidP="001272DB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Okabo, Fukui, </w:t>
            </w:r>
            <w:r w:rsidRPr="00A57B65">
              <w:rPr>
                <w:rFonts w:eastAsia="Yu Mincho" w:cs="Times New Roman" w:hint="eastAsia"/>
                <w:bCs/>
                <w:sz w:val="16"/>
                <w:szCs w:val="16"/>
              </w:rPr>
              <w:t>F</w:t>
            </w:r>
            <w:r w:rsidRPr="00A57B65">
              <w:rPr>
                <w:rFonts w:eastAsia="Yu Mincho" w:cs="Times New Roman"/>
                <w:bCs/>
                <w:sz w:val="16"/>
                <w:szCs w:val="16"/>
              </w:rPr>
              <w:t>ukui</w:t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557D8934" w14:textId="67751BBB" w:rsidR="001272DB" w:rsidRPr="001E3B9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80E20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vAlign w:val="center"/>
          </w:tcPr>
          <w:p w14:paraId="4C057CB0" w14:textId="2A78EE44" w:rsidR="001272DB" w:rsidRPr="001E3B9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80E20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1272DB" w:rsidRPr="009F068A" w14:paraId="597EE9CC" w14:textId="77777777" w:rsidTr="00FB2423">
        <w:trPr>
          <w:trHeight w:val="255"/>
        </w:trPr>
        <w:tc>
          <w:tcPr>
            <w:tcW w:w="419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A3F460A" w14:textId="743A5513" w:rsidR="001272DB" w:rsidRPr="00F82BDE" w:rsidRDefault="001272DB" w:rsidP="001272DB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8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8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86EA78E" w14:textId="0982F914" w:rsidR="001272DB" w:rsidRPr="00A57B65" w:rsidRDefault="001272DB" w:rsidP="001272DB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A57B65">
              <w:rPr>
                <w:rFonts w:eastAsia="Yu Mincho" w:cs="Times New Roman" w:hint="eastAsia"/>
                <w:bCs/>
                <w:sz w:val="16"/>
                <w:szCs w:val="16"/>
              </w:rPr>
              <w:t>0</w:t>
            </w:r>
            <w:r w:rsidRPr="00A57B65">
              <w:rPr>
                <w:rFonts w:eastAsia="Yu Mincho" w:cs="Times New Roman"/>
                <w:bCs/>
                <w:sz w:val="16"/>
                <w:szCs w:val="16"/>
              </w:rPr>
              <w:t>1180-32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81EB5BA" w14:textId="009A189C" w:rsidR="001272DB" w:rsidRPr="00A57B65" w:rsidRDefault="001272DB" w:rsidP="001272DB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A57B6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D2E4A75" w14:textId="32AECFD2" w:rsidR="001272DB" w:rsidRPr="00A57B6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A57B6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3EB3297" w14:textId="77677923" w:rsidR="001272DB" w:rsidRPr="00A57B6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A57B65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1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100744B" w14:textId="50808665" w:rsidR="001272DB" w:rsidRPr="00A57B6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2B29D4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97A25E1" w14:textId="6FC46B8A" w:rsidR="001272DB" w:rsidRPr="00A57B65" w:rsidRDefault="001272DB" w:rsidP="001272DB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/>
                <w:bCs/>
                <w:sz w:val="16"/>
                <w:szCs w:val="16"/>
              </w:rPr>
              <w:t xml:space="preserve">Morida, Fukui, </w:t>
            </w:r>
            <w:r w:rsidRPr="00A57B65">
              <w:rPr>
                <w:rFonts w:eastAsia="Yu Mincho" w:cs="Times New Roman" w:hint="eastAsia"/>
                <w:bCs/>
                <w:sz w:val="16"/>
                <w:szCs w:val="16"/>
              </w:rPr>
              <w:t>F</w:t>
            </w:r>
            <w:r w:rsidRPr="00A57B65">
              <w:rPr>
                <w:rFonts w:eastAsia="Yu Mincho" w:cs="Times New Roman"/>
                <w:bCs/>
                <w:sz w:val="16"/>
                <w:szCs w:val="16"/>
              </w:rPr>
              <w:t>ukui</w:t>
            </w:r>
          </w:p>
        </w:tc>
        <w:tc>
          <w:tcPr>
            <w:tcW w:w="1474" w:type="dxa"/>
            <w:tcBorders>
              <w:left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E0C1143" w14:textId="12B5CD32" w:rsidR="001272DB" w:rsidRPr="001E3B9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80E20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FFF2017" w14:textId="7C5964BE" w:rsidR="001272DB" w:rsidRPr="001E3B9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E80E20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1272DB" w:rsidRPr="009F068A" w14:paraId="6C3A2E12" w14:textId="77777777" w:rsidTr="00057304">
        <w:trPr>
          <w:trHeight w:val="255"/>
        </w:trPr>
        <w:tc>
          <w:tcPr>
            <w:tcW w:w="9811" w:type="dxa"/>
            <w:gridSpan w:val="9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A968A08" w14:textId="0D59EE65" w:rsidR="001272DB" w:rsidRPr="001E3B95" w:rsidRDefault="001272DB" w:rsidP="001272DB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</w:pPr>
            <w:proofErr w:type="gramStart"/>
            <w:r w:rsidRPr="001E3B95">
              <w:rPr>
                <w:rFonts w:eastAsia="Yu Mincho" w:cs="Times New Roman" w:hint="eastAsia"/>
                <w:b/>
                <w:bCs/>
                <w:kern w:val="2"/>
                <w:sz w:val="16"/>
                <w:szCs w:val="16"/>
                <w:lang w:eastAsia="ja-JP"/>
              </w:rPr>
              <w:t>O</w:t>
            </w:r>
            <w:r w:rsidRPr="001E3B95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>ther</w:t>
            </w:r>
            <w:proofErr w:type="gramEnd"/>
            <w:r w:rsidRPr="001E3B95">
              <w:rPr>
                <w:rFonts w:eastAsia="Yu Mincho" w:cs="Times New Roman"/>
                <w:b/>
                <w:bCs/>
                <w:kern w:val="2"/>
                <w:sz w:val="16"/>
                <w:szCs w:val="16"/>
                <w:lang w:eastAsia="ja-JP"/>
              </w:rPr>
              <w:t xml:space="preserve"> region</w:t>
            </w:r>
          </w:p>
        </w:tc>
      </w:tr>
      <w:tr w:rsidR="001272DB" w:rsidRPr="009F068A" w14:paraId="7CD688EA" w14:textId="77777777" w:rsidTr="00977F8B">
        <w:trPr>
          <w:trHeight w:val="255"/>
        </w:trPr>
        <w:tc>
          <w:tcPr>
            <w:tcW w:w="419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0F06483A" w14:textId="2266CE22" w:rsidR="001272DB" w:rsidRPr="00F82BDE" w:rsidRDefault="001272DB" w:rsidP="001272DB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</w:p>
        </w:tc>
        <w:tc>
          <w:tcPr>
            <w:tcW w:w="975" w:type="dxa"/>
            <w:tcBorders>
              <w:top w:val="nil"/>
              <w:bottom w:val="nil"/>
            </w:tcBorders>
            <w:tcMar>
              <w:right w:w="0" w:type="dxa"/>
            </w:tcMar>
            <w:vAlign w:val="center"/>
          </w:tcPr>
          <w:p w14:paraId="7F0D8AE5" w14:textId="76E6B67C" w:rsidR="001272DB" w:rsidRPr="005A5846" w:rsidRDefault="001272DB" w:rsidP="001272DB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4"/>
                <w:szCs w:val="14"/>
                <w:lang w:eastAsia="ja-JP"/>
              </w:rPr>
            </w:pPr>
            <w:r w:rsidRPr="005A5846">
              <w:rPr>
                <w:rFonts w:eastAsia="Yu Mincho" w:cs="Times New Roman"/>
                <w:bCs/>
                <w:sz w:val="14"/>
                <w:szCs w:val="14"/>
              </w:rPr>
              <w:t>APU10-199A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45966B60" w14:textId="0BF3ADDC" w:rsidR="001272DB" w:rsidRPr="001E3B95" w:rsidRDefault="001272DB" w:rsidP="001272DB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830D6C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36A22934" w14:textId="1E617950" w:rsidR="001272DB" w:rsidRPr="001E3B9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830D6C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061375E1" w14:textId="1C77A1DF" w:rsidR="001272DB" w:rsidRPr="001E3B9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830D6C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339DDEE1" w14:textId="5CA87542" w:rsidR="001272DB" w:rsidRPr="00A57B6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010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4A7C22AC" w14:textId="1F694169" w:rsidR="001272DB" w:rsidRPr="00A57B65" w:rsidRDefault="001272DB" w:rsidP="001272DB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A57B65">
              <w:rPr>
                <w:rFonts w:eastAsia="Yu Mincho" w:cs="Times New Roman" w:hint="eastAsia"/>
                <w:bCs/>
                <w:sz w:val="16"/>
                <w:szCs w:val="16"/>
              </w:rPr>
              <w:t>A</w:t>
            </w:r>
            <w:r w:rsidRPr="00A57B65">
              <w:rPr>
                <w:rFonts w:eastAsia="Yu Mincho" w:cs="Times New Roman"/>
                <w:bCs/>
                <w:sz w:val="16"/>
                <w:szCs w:val="16"/>
              </w:rPr>
              <w:t>kita</w:t>
            </w:r>
          </w:p>
        </w:tc>
        <w:tc>
          <w:tcPr>
            <w:tcW w:w="1474" w:type="dxa"/>
            <w:tcBorders>
              <w:top w:val="single" w:sz="12" w:space="0" w:color="auto"/>
              <w:left w:val="nil"/>
            </w:tcBorders>
            <w:shd w:val="clear" w:color="auto" w:fill="FFFFFF" w:themeFill="background1"/>
            <w:vAlign w:val="center"/>
          </w:tcPr>
          <w:p w14:paraId="174AFE86" w14:textId="35474297" w:rsidR="001272DB" w:rsidRPr="00A57B6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A57B6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33130C95" w14:textId="40C2B91C" w:rsidR="001272DB" w:rsidRPr="00A57B6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A57B6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1272DB" w:rsidRPr="009F068A" w14:paraId="47777A63" w14:textId="77777777" w:rsidTr="00977F8B">
        <w:trPr>
          <w:trHeight w:val="255"/>
        </w:trPr>
        <w:tc>
          <w:tcPr>
            <w:tcW w:w="419" w:type="dxa"/>
            <w:shd w:val="clear" w:color="auto" w:fill="F2F2F2" w:themeFill="background1" w:themeFillShade="F2"/>
            <w:vAlign w:val="center"/>
          </w:tcPr>
          <w:p w14:paraId="4D4F8293" w14:textId="5CFEB35C" w:rsidR="001272DB" w:rsidRPr="00F82BDE" w:rsidRDefault="001272DB" w:rsidP="001272DB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right w:w="0" w:type="dxa"/>
            </w:tcMar>
            <w:vAlign w:val="center"/>
          </w:tcPr>
          <w:p w14:paraId="7E512E1F" w14:textId="34899725" w:rsidR="001272DB" w:rsidRPr="005A5846" w:rsidRDefault="001272DB" w:rsidP="001272DB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1"/>
                <w:szCs w:val="11"/>
                <w:lang w:eastAsia="ja-JP"/>
              </w:rPr>
            </w:pPr>
            <w:r w:rsidRPr="005A5846">
              <w:rPr>
                <w:rFonts w:eastAsia="Yu Mincho" w:cs="Times New Roman" w:hint="eastAsia"/>
                <w:bCs/>
                <w:sz w:val="13"/>
                <w:szCs w:val="13"/>
              </w:rPr>
              <w:t>Y</w:t>
            </w:r>
            <w:r w:rsidRPr="005A5846">
              <w:rPr>
                <w:rFonts w:eastAsia="Yu Mincho" w:cs="Times New Roman"/>
                <w:bCs/>
                <w:sz w:val="13"/>
                <w:szCs w:val="13"/>
              </w:rPr>
              <w:t>amagata_2013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B634A9C" w14:textId="67838284" w:rsidR="001272DB" w:rsidRPr="001E3B95" w:rsidRDefault="001272DB" w:rsidP="001272DB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830D6C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B31F326" w14:textId="2313C148" w:rsidR="001272DB" w:rsidRPr="001E3B9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830D6C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649E6A6" w14:textId="4959518D" w:rsidR="001272DB" w:rsidRPr="001E3B95" w:rsidRDefault="001272DB" w:rsidP="001272DB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830D6C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shd w:val="clear" w:color="auto" w:fill="F2F2F2" w:themeFill="background1" w:themeFillShade="F2"/>
            <w:vAlign w:val="center"/>
          </w:tcPr>
          <w:p w14:paraId="1C22533C" w14:textId="19E84023" w:rsidR="001272DB" w:rsidRPr="00A57B6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2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013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BDFF1F8" w14:textId="23FF2580" w:rsidR="001272DB" w:rsidRPr="00A57B65" w:rsidRDefault="001272DB" w:rsidP="001272DB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A57B65">
              <w:rPr>
                <w:rFonts w:eastAsia="Yu Mincho" w:cs="Times New Roman"/>
                <w:bCs/>
                <w:sz w:val="16"/>
                <w:szCs w:val="16"/>
              </w:rPr>
              <w:t>Yamagata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0952BABF" w14:textId="2FE27257" w:rsidR="001272DB" w:rsidRPr="00A57B6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A57B65">
              <w:rPr>
                <w:rFonts w:eastAsia="Yu Mincho" w:cs="Times New Roman"/>
                <w:bCs/>
                <w:sz w:val="13"/>
                <w:szCs w:val="13"/>
              </w:rPr>
              <w:t>LC573937</w:t>
            </w: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14:paraId="45D2EA68" w14:textId="366B9481" w:rsidR="001272DB" w:rsidRPr="00A57B6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A57B65">
              <w:rPr>
                <w:rFonts w:eastAsia="Yu Mincho" w:cs="Times New Roman"/>
                <w:bCs/>
                <w:sz w:val="13"/>
                <w:szCs w:val="13"/>
              </w:rPr>
              <w:t>LC573960</w:t>
            </w:r>
          </w:p>
        </w:tc>
      </w:tr>
      <w:tr w:rsidR="001272DB" w:rsidRPr="009F068A" w14:paraId="2147A76B" w14:textId="77777777" w:rsidTr="00977F8B">
        <w:trPr>
          <w:trHeight w:val="255"/>
        </w:trPr>
        <w:tc>
          <w:tcPr>
            <w:tcW w:w="419" w:type="dxa"/>
            <w:shd w:val="clear" w:color="auto" w:fill="FFFFFF" w:themeFill="background1"/>
            <w:vAlign w:val="center"/>
          </w:tcPr>
          <w:p w14:paraId="4D9F034D" w14:textId="3233C0EE" w:rsidR="001272DB" w:rsidRPr="00F82BDE" w:rsidRDefault="001272DB" w:rsidP="001272DB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3</w:t>
            </w:r>
          </w:p>
        </w:tc>
        <w:tc>
          <w:tcPr>
            <w:tcW w:w="975" w:type="dxa"/>
            <w:tcBorders>
              <w:top w:val="nil"/>
              <w:bottom w:val="nil"/>
            </w:tcBorders>
            <w:vAlign w:val="center"/>
          </w:tcPr>
          <w:p w14:paraId="684E8AEB" w14:textId="1CD63E7F" w:rsidR="001272DB" w:rsidRPr="00A57B65" w:rsidRDefault="001272DB" w:rsidP="001272DB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A57B65">
              <w:rPr>
                <w:rFonts w:eastAsia="Yu Mincho" w:cs="Times New Roman" w:hint="eastAsia"/>
                <w:bCs/>
                <w:sz w:val="16"/>
                <w:szCs w:val="16"/>
              </w:rPr>
              <w:t>I</w:t>
            </w:r>
            <w:r w:rsidRPr="00A57B65">
              <w:rPr>
                <w:rFonts w:eastAsia="Yu Mincho" w:cs="Times New Roman"/>
                <w:bCs/>
                <w:sz w:val="16"/>
                <w:szCs w:val="16"/>
              </w:rPr>
              <w:t>B10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2834536E" w14:textId="09863D00" w:rsidR="001272DB" w:rsidRPr="001E3B95" w:rsidRDefault="001272DB" w:rsidP="001272DB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830D6C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vAlign w:val="center"/>
          </w:tcPr>
          <w:p w14:paraId="7A7178AD" w14:textId="0AF42524" w:rsidR="001272DB" w:rsidRPr="001E3B9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830D6C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vAlign w:val="center"/>
          </w:tcPr>
          <w:p w14:paraId="6E2F7D41" w14:textId="53418DC0" w:rsidR="001272DB" w:rsidRPr="001E3B9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830D6C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shd w:val="clear" w:color="auto" w:fill="FFFFFF" w:themeFill="background1"/>
            <w:vAlign w:val="center"/>
          </w:tcPr>
          <w:p w14:paraId="2EE522EC" w14:textId="664D01D4" w:rsidR="001272DB" w:rsidRPr="00A57B6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2C6C5B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vAlign w:val="center"/>
          </w:tcPr>
          <w:p w14:paraId="27797866" w14:textId="0E4E5680" w:rsidR="001272DB" w:rsidRPr="00A57B65" w:rsidRDefault="001272DB" w:rsidP="001272DB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A57B65">
              <w:rPr>
                <w:rFonts w:eastAsia="Yu Mincho" w:cs="Times New Roman" w:hint="eastAsia"/>
                <w:bCs/>
                <w:sz w:val="16"/>
                <w:szCs w:val="16"/>
              </w:rPr>
              <w:t>I</w:t>
            </w:r>
            <w:r w:rsidRPr="00A57B65">
              <w:rPr>
                <w:rFonts w:eastAsia="Yu Mincho" w:cs="Times New Roman"/>
                <w:bCs/>
                <w:sz w:val="16"/>
                <w:szCs w:val="16"/>
              </w:rPr>
              <w:t>baraki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7A0CB186" w14:textId="10909F9C" w:rsidR="001272DB" w:rsidRPr="00A57B6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A57B65">
              <w:rPr>
                <w:rFonts w:eastAsia="Yu Mincho" w:cs="Times New Roman"/>
                <w:bCs/>
                <w:sz w:val="13"/>
                <w:szCs w:val="13"/>
              </w:rPr>
              <w:t>LC573934</w:t>
            </w:r>
          </w:p>
        </w:tc>
        <w:tc>
          <w:tcPr>
            <w:tcW w:w="1476" w:type="dxa"/>
            <w:shd w:val="clear" w:color="auto" w:fill="FFFFFF" w:themeFill="background1"/>
            <w:vAlign w:val="center"/>
          </w:tcPr>
          <w:p w14:paraId="54036507" w14:textId="1A95E0BB" w:rsidR="001272DB" w:rsidRPr="00A57B6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A57B6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1272DB" w:rsidRPr="009F068A" w14:paraId="2CCECF59" w14:textId="77777777" w:rsidTr="00977F8B">
        <w:trPr>
          <w:trHeight w:val="255"/>
        </w:trPr>
        <w:tc>
          <w:tcPr>
            <w:tcW w:w="419" w:type="dxa"/>
            <w:shd w:val="clear" w:color="auto" w:fill="F2F2F2" w:themeFill="background1" w:themeFillShade="F2"/>
            <w:vAlign w:val="center"/>
          </w:tcPr>
          <w:p w14:paraId="54EE8099" w14:textId="067D26DB" w:rsidR="001272DB" w:rsidRPr="00F82BDE" w:rsidRDefault="001272DB" w:rsidP="001272DB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4</w:t>
            </w:r>
          </w:p>
        </w:tc>
        <w:tc>
          <w:tcPr>
            <w:tcW w:w="97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CC8476B" w14:textId="14E7D705" w:rsidR="001272DB" w:rsidRPr="00A57B65" w:rsidRDefault="001272DB" w:rsidP="001272DB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A57B65">
              <w:rPr>
                <w:rFonts w:eastAsia="Yu Mincho" w:cs="Times New Roman" w:hint="eastAsia"/>
                <w:bCs/>
                <w:sz w:val="16"/>
                <w:szCs w:val="16"/>
              </w:rPr>
              <w:t>I</w:t>
            </w:r>
            <w:r w:rsidRPr="00A57B65">
              <w:rPr>
                <w:rFonts w:eastAsia="Yu Mincho" w:cs="Times New Roman"/>
                <w:bCs/>
                <w:sz w:val="16"/>
                <w:szCs w:val="16"/>
              </w:rPr>
              <w:t>B11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A68CBE9" w14:textId="45C6573F" w:rsidR="001272DB" w:rsidRPr="001E3B95" w:rsidRDefault="001272DB" w:rsidP="001272DB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830D6C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1635CAB" w14:textId="331CDA4B" w:rsidR="001272DB" w:rsidRPr="001E3B9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830D6C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BE700B7" w14:textId="74EF3839" w:rsidR="001272DB" w:rsidRPr="001E3B95" w:rsidRDefault="001272DB" w:rsidP="001272DB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bCs/>
                <w:sz w:val="21"/>
                <w:szCs w:val="21"/>
              </w:rPr>
            </w:pPr>
            <w:r w:rsidRPr="00830D6C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shd w:val="clear" w:color="auto" w:fill="F2F2F2" w:themeFill="background1" w:themeFillShade="F2"/>
            <w:vAlign w:val="center"/>
          </w:tcPr>
          <w:p w14:paraId="381311DF" w14:textId="334C0BF7" w:rsidR="001272DB" w:rsidRPr="00A57B6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2C6C5B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EA163FD" w14:textId="6E592C69" w:rsidR="001272DB" w:rsidRPr="00A57B65" w:rsidRDefault="001272DB" w:rsidP="001272DB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A57B65">
              <w:rPr>
                <w:rFonts w:eastAsia="Yu Mincho" w:cs="Times New Roman" w:hint="eastAsia"/>
                <w:bCs/>
                <w:sz w:val="16"/>
                <w:szCs w:val="16"/>
              </w:rPr>
              <w:t>I</w:t>
            </w:r>
            <w:r w:rsidRPr="00A57B65">
              <w:rPr>
                <w:rFonts w:eastAsia="Yu Mincho" w:cs="Times New Roman"/>
                <w:bCs/>
                <w:sz w:val="16"/>
                <w:szCs w:val="16"/>
              </w:rPr>
              <w:t>baraki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2085C1CB" w14:textId="047B3FB7" w:rsidR="001272DB" w:rsidRPr="00A57B6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A57B65">
              <w:rPr>
                <w:rFonts w:eastAsia="Yu Mincho" w:cs="Times New Roman"/>
                <w:bCs/>
                <w:sz w:val="13"/>
                <w:szCs w:val="13"/>
              </w:rPr>
              <w:t>LC573935</w:t>
            </w:r>
          </w:p>
        </w:tc>
        <w:tc>
          <w:tcPr>
            <w:tcW w:w="1476" w:type="dxa"/>
            <w:shd w:val="clear" w:color="auto" w:fill="F2F2F2" w:themeFill="background1" w:themeFillShade="F2"/>
            <w:vAlign w:val="center"/>
          </w:tcPr>
          <w:p w14:paraId="46685D44" w14:textId="02DB1E5C" w:rsidR="001272DB" w:rsidRPr="00A57B6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A57B6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1272DB" w:rsidRPr="009F068A" w14:paraId="43906AD1" w14:textId="77777777" w:rsidTr="00977F8B">
        <w:trPr>
          <w:trHeight w:val="255"/>
        </w:trPr>
        <w:tc>
          <w:tcPr>
            <w:tcW w:w="419" w:type="dxa"/>
            <w:shd w:val="clear" w:color="auto" w:fill="FFFFFF" w:themeFill="background1"/>
            <w:vAlign w:val="center"/>
          </w:tcPr>
          <w:p w14:paraId="14F5546A" w14:textId="0A486279" w:rsidR="001272DB" w:rsidRPr="00F82BDE" w:rsidRDefault="001272DB" w:rsidP="001272DB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5</w:t>
            </w:r>
          </w:p>
        </w:tc>
        <w:tc>
          <w:tcPr>
            <w:tcW w:w="975" w:type="dxa"/>
            <w:tcBorders>
              <w:top w:val="nil"/>
            </w:tcBorders>
            <w:vAlign w:val="center"/>
          </w:tcPr>
          <w:p w14:paraId="22B41A23" w14:textId="184CDFC4" w:rsidR="001272DB" w:rsidRPr="00A57B65" w:rsidRDefault="001272DB" w:rsidP="001272DB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A57B65">
              <w:rPr>
                <w:rFonts w:eastAsia="Yu Mincho" w:cs="Times New Roman" w:hint="eastAsia"/>
                <w:bCs/>
                <w:sz w:val="16"/>
                <w:szCs w:val="16"/>
              </w:rPr>
              <w:t>I</w:t>
            </w:r>
            <w:r w:rsidRPr="00A57B65">
              <w:rPr>
                <w:rFonts w:eastAsia="Yu Mincho" w:cs="Times New Roman"/>
                <w:bCs/>
                <w:sz w:val="16"/>
                <w:szCs w:val="16"/>
              </w:rPr>
              <w:t>B12</w:t>
            </w:r>
          </w:p>
        </w:tc>
        <w:tc>
          <w:tcPr>
            <w:tcW w:w="776" w:type="dxa"/>
            <w:tcBorders>
              <w:top w:val="nil"/>
            </w:tcBorders>
            <w:vAlign w:val="center"/>
          </w:tcPr>
          <w:p w14:paraId="725B69F5" w14:textId="5120B187" w:rsidR="001272DB" w:rsidRPr="001E3B95" w:rsidRDefault="001272DB" w:rsidP="001272DB">
            <w:pPr>
              <w:widowControl w:val="0"/>
              <w:spacing w:before="0" w:after="0" w:line="192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830D6C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</w:tcBorders>
            <w:vAlign w:val="center"/>
          </w:tcPr>
          <w:p w14:paraId="37FCD384" w14:textId="36BFF387" w:rsidR="001272DB" w:rsidRPr="001E3B9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830D6C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</w:tcBorders>
            <w:vAlign w:val="center"/>
          </w:tcPr>
          <w:p w14:paraId="794B3E00" w14:textId="7CEE48B2" w:rsidR="001272DB" w:rsidRPr="001E3B9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830D6C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621" w:type="dxa"/>
            <w:shd w:val="clear" w:color="auto" w:fill="FFFFFF" w:themeFill="background1"/>
            <w:vAlign w:val="center"/>
          </w:tcPr>
          <w:p w14:paraId="5696780A" w14:textId="0773D66E" w:rsidR="001272DB" w:rsidRPr="00A57B6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2C6C5B">
              <w:rPr>
                <w:rFonts w:eastAsia="Yu Mincho" w:cs="Times New Roman"/>
                <w:kern w:val="2"/>
                <w:sz w:val="10"/>
                <w:szCs w:val="10"/>
                <w:lang w:eastAsia="ja-JP"/>
              </w:rPr>
              <w:t>unknown</w:t>
            </w:r>
          </w:p>
        </w:tc>
        <w:tc>
          <w:tcPr>
            <w:tcW w:w="2517" w:type="dxa"/>
            <w:tcBorders>
              <w:top w:val="nil"/>
            </w:tcBorders>
            <w:vAlign w:val="center"/>
          </w:tcPr>
          <w:p w14:paraId="65880327" w14:textId="6E09B606" w:rsidR="001272DB" w:rsidRPr="00A57B65" w:rsidRDefault="001272DB" w:rsidP="001272DB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A57B65">
              <w:rPr>
                <w:rFonts w:eastAsia="Yu Mincho" w:cs="Times New Roman" w:hint="eastAsia"/>
                <w:bCs/>
                <w:sz w:val="16"/>
                <w:szCs w:val="16"/>
              </w:rPr>
              <w:t>I</w:t>
            </w:r>
            <w:r w:rsidRPr="00A57B65">
              <w:rPr>
                <w:rFonts w:eastAsia="Yu Mincho" w:cs="Times New Roman"/>
                <w:bCs/>
                <w:sz w:val="16"/>
                <w:szCs w:val="16"/>
              </w:rPr>
              <w:t>baraki</w:t>
            </w:r>
          </w:p>
        </w:tc>
        <w:tc>
          <w:tcPr>
            <w:tcW w:w="1474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2DEDE21C" w14:textId="3D5DFABC" w:rsidR="001272DB" w:rsidRPr="00A57B6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A57B65">
              <w:rPr>
                <w:rFonts w:eastAsia="Yu Mincho" w:cs="Times New Roman"/>
                <w:bCs/>
                <w:sz w:val="13"/>
                <w:szCs w:val="13"/>
              </w:rPr>
              <w:t>LC573936</w:t>
            </w:r>
          </w:p>
        </w:tc>
        <w:tc>
          <w:tcPr>
            <w:tcW w:w="1476" w:type="dxa"/>
            <w:shd w:val="clear" w:color="auto" w:fill="FFFFFF" w:themeFill="background1"/>
            <w:vAlign w:val="center"/>
          </w:tcPr>
          <w:p w14:paraId="1A081814" w14:textId="2B285A48" w:rsidR="001272DB" w:rsidRPr="00A57B6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A57B6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  <w:tr w:rsidR="001272DB" w:rsidRPr="009F068A" w14:paraId="656270EC" w14:textId="77777777" w:rsidTr="00977F8B">
        <w:trPr>
          <w:trHeight w:val="255"/>
        </w:trPr>
        <w:tc>
          <w:tcPr>
            <w:tcW w:w="419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65EAC92" w14:textId="15F6774E" w:rsidR="001272DB" w:rsidRPr="00F82BDE" w:rsidRDefault="001272DB" w:rsidP="001272DB">
            <w:pPr>
              <w:widowControl w:val="0"/>
              <w:spacing w:before="0" w:after="0" w:line="264" w:lineRule="auto"/>
              <w:jc w:val="right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6</w:t>
            </w:r>
          </w:p>
        </w:tc>
        <w:tc>
          <w:tcPr>
            <w:tcW w:w="975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90F0BF2" w14:textId="5C67DFE1" w:rsidR="001272DB" w:rsidRPr="00A57B65" w:rsidRDefault="001272DB" w:rsidP="001272DB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A57B65">
              <w:rPr>
                <w:rFonts w:eastAsia="Yu Mincho" w:cs="Times New Roman" w:hint="eastAsia"/>
                <w:bCs/>
                <w:sz w:val="16"/>
                <w:szCs w:val="16"/>
              </w:rPr>
              <w:t>K</w:t>
            </w:r>
            <w:r w:rsidRPr="00A57B65">
              <w:rPr>
                <w:rFonts w:eastAsia="Yu Mincho" w:cs="Times New Roman"/>
                <w:bCs/>
                <w:sz w:val="16"/>
                <w:szCs w:val="16"/>
              </w:rPr>
              <w:t>en 60-19</w:t>
            </w:r>
          </w:p>
        </w:tc>
        <w:tc>
          <w:tcPr>
            <w:tcW w:w="776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14A1183" w14:textId="1804A776" w:rsidR="001272DB" w:rsidRPr="001E3B9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830D6C">
              <w:rPr>
                <w:rFonts w:eastAsia="Yu Mincho" w:cs="Times New Roman"/>
                <w:bCs/>
                <w:sz w:val="21"/>
                <w:szCs w:val="21"/>
              </w:rPr>
              <w:t>+</w:t>
            </w:r>
          </w:p>
        </w:tc>
        <w:tc>
          <w:tcPr>
            <w:tcW w:w="777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18EBD2E" w14:textId="059922DA" w:rsidR="001272DB" w:rsidRPr="001E3B9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830D6C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776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BFC91D0" w14:textId="5EDAB586" w:rsidR="001272DB" w:rsidRPr="001E3B9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21"/>
                <w:szCs w:val="21"/>
                <w:lang w:eastAsia="ja-JP"/>
              </w:rPr>
            </w:pPr>
            <w:r w:rsidRPr="00830D6C">
              <w:rPr>
                <w:rFonts w:eastAsia="Yu Mincho" w:cs="Times New Roman"/>
                <w:bCs/>
                <w:sz w:val="21"/>
                <w:szCs w:val="21"/>
              </w:rPr>
              <w:t>−</w:t>
            </w:r>
          </w:p>
        </w:tc>
        <w:tc>
          <w:tcPr>
            <w:tcW w:w="621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3729507" w14:textId="4322D644" w:rsidR="001272DB" w:rsidRPr="00A57B6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>
              <w:rPr>
                <w:rFonts w:eastAsia="Yu Mincho" w:cs="Times New Roman" w:hint="eastAsia"/>
                <w:kern w:val="2"/>
                <w:sz w:val="16"/>
                <w:szCs w:val="16"/>
                <w:lang w:eastAsia="ja-JP"/>
              </w:rPr>
              <w:t>1</w:t>
            </w:r>
            <w:r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  <w:t>960</w:t>
            </w:r>
          </w:p>
        </w:tc>
        <w:tc>
          <w:tcPr>
            <w:tcW w:w="2517" w:type="dxa"/>
            <w:tcBorders>
              <w:top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DCC1DCA" w14:textId="0598E404" w:rsidR="001272DB" w:rsidRPr="00A57B65" w:rsidRDefault="001272DB" w:rsidP="001272DB">
            <w:pPr>
              <w:widowControl w:val="0"/>
              <w:spacing w:before="0" w:after="0" w:line="264" w:lineRule="auto"/>
              <w:jc w:val="both"/>
              <w:rPr>
                <w:rFonts w:eastAsia="Yu Mincho" w:cs="Times New Roman"/>
                <w:kern w:val="2"/>
                <w:sz w:val="16"/>
                <w:szCs w:val="16"/>
                <w:lang w:eastAsia="ja-JP"/>
              </w:rPr>
            </w:pPr>
            <w:r w:rsidRPr="00A57B65">
              <w:rPr>
                <w:rFonts w:eastAsia="Yu Mincho" w:cs="Times New Roman" w:hint="eastAsia"/>
                <w:bCs/>
                <w:sz w:val="16"/>
                <w:szCs w:val="16"/>
              </w:rPr>
              <w:t>A</w:t>
            </w:r>
            <w:r w:rsidRPr="00A57B65">
              <w:rPr>
                <w:rFonts w:eastAsia="Yu Mincho" w:cs="Times New Roman"/>
                <w:bCs/>
                <w:sz w:val="16"/>
                <w:szCs w:val="16"/>
              </w:rPr>
              <w:t>ichi</w:t>
            </w:r>
          </w:p>
        </w:tc>
        <w:tc>
          <w:tcPr>
            <w:tcW w:w="1474" w:type="dxa"/>
            <w:tcBorders>
              <w:left w:val="nil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A9F85C1" w14:textId="7B387A8F" w:rsidR="001272DB" w:rsidRPr="00A57B6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A57B6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  <w:tc>
          <w:tcPr>
            <w:tcW w:w="1476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4DB1FDF" w14:textId="461C521A" w:rsidR="001272DB" w:rsidRPr="00A57B65" w:rsidRDefault="001272DB" w:rsidP="001272DB">
            <w:pPr>
              <w:widowControl w:val="0"/>
              <w:spacing w:before="0" w:after="0" w:line="264" w:lineRule="auto"/>
              <w:jc w:val="center"/>
              <w:rPr>
                <w:rFonts w:eastAsia="Yu Mincho" w:cs="Times New Roman"/>
                <w:kern w:val="2"/>
                <w:sz w:val="13"/>
                <w:szCs w:val="13"/>
                <w:lang w:eastAsia="ja-JP"/>
              </w:rPr>
            </w:pPr>
            <w:r w:rsidRPr="00A57B65">
              <w:rPr>
                <w:rFonts w:eastAsia="Yu Mincho" w:cs="Times New Roman" w:hint="eastAsia"/>
                <w:kern w:val="2"/>
                <w:sz w:val="13"/>
                <w:szCs w:val="13"/>
                <w:lang w:eastAsia="ja-JP"/>
              </w:rPr>
              <w:t>-</w:t>
            </w:r>
          </w:p>
        </w:tc>
      </w:tr>
    </w:tbl>
    <w:p w14:paraId="282604FB" w14:textId="77777777" w:rsidR="00A57B65" w:rsidRPr="00A57B65" w:rsidRDefault="00A57B65" w:rsidP="00A57B65">
      <w:pPr>
        <w:widowControl w:val="0"/>
        <w:spacing w:before="0" w:after="0" w:line="264" w:lineRule="auto"/>
        <w:jc w:val="both"/>
        <w:rPr>
          <w:rFonts w:eastAsia="Yu Mincho" w:cs="Times New Roman"/>
          <w:i/>
          <w:iCs/>
          <w:kern w:val="2"/>
          <w:sz w:val="21"/>
          <w:lang w:eastAsia="ja-JP"/>
        </w:rPr>
      </w:pPr>
      <w:r w:rsidRPr="00A57B65">
        <w:rPr>
          <w:rFonts w:eastAsia="Yu Mincho" w:cs="Times New Roman"/>
          <w:kern w:val="2"/>
          <w:sz w:val="21"/>
          <w:vertAlign w:val="superscript"/>
          <w:lang w:eastAsia="ja-JP"/>
        </w:rPr>
        <w:t>a</w:t>
      </w:r>
      <w:r w:rsidRPr="00A57B65">
        <w:rPr>
          <w:rFonts w:eastAsia="Yu Mincho" w:cs="Times New Roman"/>
          <w:kern w:val="2"/>
          <w:sz w:val="21"/>
          <w:lang w:eastAsia="ja-JP"/>
        </w:rPr>
        <w:t xml:space="preserve"> </w:t>
      </w:r>
      <w:proofErr w:type="gramStart"/>
      <w:r w:rsidRPr="00A57B65">
        <w:rPr>
          <w:rFonts w:eastAsia="Yu Mincho" w:cs="Times New Roman"/>
          <w:kern w:val="2"/>
          <w:sz w:val="21"/>
          <w:lang w:eastAsia="ja-JP"/>
        </w:rPr>
        <w:t>The</w:t>
      </w:r>
      <w:proofErr w:type="gramEnd"/>
      <w:r w:rsidRPr="00A57B65">
        <w:rPr>
          <w:rFonts w:eastAsia="Yu Mincho" w:cs="Times New Roman"/>
          <w:kern w:val="2"/>
          <w:sz w:val="21"/>
          <w:lang w:eastAsia="ja-JP"/>
        </w:rPr>
        <w:t xml:space="preserve"> name of host </w:t>
      </w:r>
      <w:r w:rsidRPr="00A57B65">
        <w:rPr>
          <w:rFonts w:eastAsia="Yu Mincho" w:cs="Times New Roman"/>
          <w:i/>
          <w:iCs/>
          <w:kern w:val="2"/>
          <w:sz w:val="21"/>
          <w:lang w:eastAsia="ja-JP"/>
        </w:rPr>
        <w:t xml:space="preserve">M. oryzae </w:t>
      </w:r>
      <w:r w:rsidRPr="00A57B65">
        <w:rPr>
          <w:rFonts w:eastAsia="Yu Mincho" w:cs="Times New Roman"/>
          <w:kern w:val="2"/>
          <w:sz w:val="21"/>
          <w:lang w:eastAsia="ja-JP"/>
        </w:rPr>
        <w:t>strain</w:t>
      </w:r>
      <w:r w:rsidRPr="00A57B65">
        <w:rPr>
          <w:rFonts w:eastAsia="Yu Mincho" w:cs="Times New Roman"/>
          <w:i/>
          <w:iCs/>
          <w:kern w:val="2"/>
          <w:sz w:val="21"/>
          <w:lang w:eastAsia="ja-JP"/>
        </w:rPr>
        <w:t>.</w:t>
      </w:r>
    </w:p>
    <w:p w14:paraId="5599CE8D" w14:textId="5B4AA1CA" w:rsidR="00A57B65" w:rsidRPr="00A57B65" w:rsidRDefault="00A57B65" w:rsidP="00A57B65">
      <w:pPr>
        <w:widowControl w:val="0"/>
        <w:spacing w:before="0" w:after="0" w:line="264" w:lineRule="auto"/>
        <w:jc w:val="both"/>
        <w:rPr>
          <w:rFonts w:eastAsia="Yu Mincho" w:cs="Times New Roman"/>
          <w:kern w:val="2"/>
          <w:sz w:val="21"/>
          <w:lang w:eastAsia="ja-JP"/>
        </w:rPr>
      </w:pPr>
      <w:r w:rsidRPr="00A57B65">
        <w:rPr>
          <w:rFonts w:eastAsia="Yu Mincho" w:cs="Times New Roman"/>
          <w:kern w:val="2"/>
          <w:sz w:val="21"/>
          <w:vertAlign w:val="superscript"/>
          <w:lang w:eastAsia="ja-JP"/>
        </w:rPr>
        <w:t>b</w:t>
      </w:r>
      <w:r w:rsidRPr="00A57B65">
        <w:rPr>
          <w:rFonts w:eastAsia="Yu Mincho" w:cs="Times New Roman"/>
          <w:kern w:val="2"/>
          <w:sz w:val="21"/>
          <w:lang w:eastAsia="ja-JP"/>
        </w:rPr>
        <w:t xml:space="preserve"> </w:t>
      </w:r>
      <w:r w:rsidR="00057304" w:rsidRPr="00A57B65">
        <w:rPr>
          <w:rFonts w:eastAsia="Yu Mincho" w:cs="Times New Roman"/>
          <w:kern w:val="2"/>
          <w:sz w:val="21"/>
          <w:lang w:eastAsia="ja-JP"/>
        </w:rPr>
        <w:t xml:space="preserve">Mycovirus positive pattern detected by </w:t>
      </w:r>
      <w:r w:rsidR="00057304" w:rsidRPr="00A57B65">
        <w:rPr>
          <w:rFonts w:eastAsia="Yu Mincho" w:cs="Times New Roman"/>
          <w:kern w:val="2"/>
          <w:sz w:val="21"/>
          <w:szCs w:val="21"/>
          <w:lang w:eastAsia="ja-JP"/>
        </w:rPr>
        <w:t>dsRNA electrophoresis assay</w:t>
      </w:r>
      <w:r w:rsidR="00057304" w:rsidRPr="00A57B65">
        <w:rPr>
          <w:rFonts w:eastAsia="Yu Mincho" w:cs="Times New Roman"/>
          <w:kern w:val="2"/>
          <w:sz w:val="21"/>
          <w:lang w:eastAsia="ja-JP"/>
        </w:rPr>
        <w:t xml:space="preserve"> indicates “</w:t>
      </w:r>
      <w:r w:rsidR="00057304" w:rsidRPr="00A57B65">
        <w:rPr>
          <w:rFonts w:eastAsia="Yu Mincho" w:cs="Times New Roman"/>
          <w:bCs/>
          <w:kern w:val="2"/>
          <w:sz w:val="21"/>
          <w:szCs w:val="21"/>
          <w:lang w:eastAsia="ja-JP"/>
        </w:rPr>
        <w:t>+</w:t>
      </w:r>
      <w:r w:rsidR="00057304" w:rsidRPr="00A57B65">
        <w:rPr>
          <w:rFonts w:eastAsia="Yu Mincho" w:cs="Times New Roman"/>
          <w:kern w:val="2"/>
          <w:sz w:val="21"/>
          <w:lang w:eastAsia="ja-JP"/>
        </w:rPr>
        <w:t>” and negative indicates “</w:t>
      </w:r>
      <w:r w:rsidR="00057304" w:rsidRPr="00A57B65">
        <w:rPr>
          <w:rFonts w:eastAsia="Yu Mincho" w:cs="Times New Roman"/>
          <w:bCs/>
          <w:kern w:val="2"/>
          <w:sz w:val="21"/>
          <w:szCs w:val="21"/>
          <w:lang w:eastAsia="ja-JP"/>
        </w:rPr>
        <w:t>−</w:t>
      </w:r>
      <w:r w:rsidR="00057304" w:rsidRPr="00A57B65">
        <w:rPr>
          <w:rFonts w:eastAsia="Yu Mincho" w:cs="Times New Roman"/>
          <w:kern w:val="2"/>
          <w:sz w:val="21"/>
          <w:lang w:eastAsia="ja-JP"/>
        </w:rPr>
        <w:t>”</w:t>
      </w:r>
    </w:p>
    <w:p w14:paraId="0895C800" w14:textId="02B1E3E1" w:rsidR="00A57B65" w:rsidRPr="00A57B65" w:rsidRDefault="00A57B65" w:rsidP="00A57B65">
      <w:pPr>
        <w:widowControl w:val="0"/>
        <w:spacing w:before="0" w:after="0" w:line="264" w:lineRule="auto"/>
        <w:jc w:val="both"/>
        <w:rPr>
          <w:rFonts w:eastAsia="Yu Mincho" w:cs="Times New Roman"/>
          <w:kern w:val="2"/>
          <w:sz w:val="21"/>
          <w:lang w:eastAsia="ja-JP"/>
        </w:rPr>
      </w:pPr>
      <w:r w:rsidRPr="00A57B65">
        <w:rPr>
          <w:rFonts w:eastAsia="Yu Mincho" w:cs="Times New Roman"/>
          <w:kern w:val="2"/>
          <w:sz w:val="21"/>
          <w:vertAlign w:val="superscript"/>
          <w:lang w:eastAsia="ja-JP"/>
        </w:rPr>
        <w:t>c</w:t>
      </w:r>
      <w:r w:rsidRPr="00A57B65">
        <w:rPr>
          <w:rFonts w:eastAsia="Yu Mincho" w:cs="Times New Roman"/>
          <w:kern w:val="2"/>
          <w:sz w:val="21"/>
          <w:lang w:eastAsia="ja-JP"/>
        </w:rPr>
        <w:t xml:space="preserve"> </w:t>
      </w:r>
      <w:r w:rsidR="00057304" w:rsidRPr="00057304">
        <w:rPr>
          <w:rFonts w:eastAsia="Yu Mincho" w:cs="Times New Roman"/>
          <w:kern w:val="2"/>
          <w:sz w:val="21"/>
          <w:lang w:eastAsia="ja-JP"/>
        </w:rPr>
        <w:t xml:space="preserve">Year when </w:t>
      </w:r>
      <w:r w:rsidR="00057304" w:rsidRPr="00057304">
        <w:rPr>
          <w:rFonts w:eastAsia="Yu Mincho" w:cs="Times New Roman"/>
          <w:i/>
          <w:iCs/>
          <w:kern w:val="2"/>
          <w:sz w:val="21"/>
          <w:lang w:eastAsia="ja-JP"/>
        </w:rPr>
        <w:t xml:space="preserve">M. oryzae </w:t>
      </w:r>
      <w:r w:rsidR="00057304" w:rsidRPr="00057304">
        <w:rPr>
          <w:rFonts w:eastAsia="Yu Mincho" w:cs="Times New Roman"/>
          <w:kern w:val="2"/>
          <w:sz w:val="21"/>
          <w:lang w:eastAsia="ja-JP"/>
        </w:rPr>
        <w:t xml:space="preserve">strain was </w:t>
      </w:r>
      <w:r w:rsidR="00057304">
        <w:rPr>
          <w:rFonts w:eastAsia="Yu Mincho" w:cs="Times New Roman"/>
          <w:kern w:val="2"/>
          <w:sz w:val="21"/>
          <w:lang w:eastAsia="ja-JP"/>
        </w:rPr>
        <w:t>collected.</w:t>
      </w:r>
    </w:p>
    <w:p w14:paraId="45968BD7" w14:textId="4DA8598B" w:rsidR="00A57B65" w:rsidRDefault="00A57B65" w:rsidP="00A57B65">
      <w:pPr>
        <w:widowControl w:val="0"/>
        <w:spacing w:before="0" w:after="0" w:line="264" w:lineRule="auto"/>
        <w:jc w:val="both"/>
        <w:rPr>
          <w:rFonts w:eastAsia="Yu Mincho" w:cs="Times New Roman"/>
          <w:kern w:val="2"/>
          <w:sz w:val="21"/>
          <w:lang w:eastAsia="ja-JP"/>
        </w:rPr>
      </w:pPr>
      <w:r w:rsidRPr="00A57B65">
        <w:rPr>
          <w:rFonts w:eastAsia="Yu Mincho" w:cs="Times New Roman"/>
          <w:kern w:val="2"/>
          <w:sz w:val="21"/>
          <w:vertAlign w:val="superscript"/>
          <w:lang w:eastAsia="ja-JP"/>
        </w:rPr>
        <w:t>d</w:t>
      </w:r>
      <w:r w:rsidRPr="00A57B65">
        <w:rPr>
          <w:rFonts w:eastAsia="Yu Mincho" w:cs="Times New Roman"/>
          <w:kern w:val="2"/>
          <w:sz w:val="21"/>
          <w:lang w:eastAsia="ja-JP"/>
        </w:rPr>
        <w:t xml:space="preserve"> </w:t>
      </w:r>
      <w:r w:rsidR="00057304">
        <w:rPr>
          <w:rFonts w:eastAsia="Yu Mincho" w:cs="Times New Roman"/>
          <w:kern w:val="2"/>
          <w:sz w:val="21"/>
          <w:lang w:eastAsia="ja-JP"/>
        </w:rPr>
        <w:t>Location w</w:t>
      </w:r>
      <w:r w:rsidR="00057304" w:rsidRPr="00057304">
        <w:rPr>
          <w:rFonts w:eastAsia="Yu Mincho" w:cs="Times New Roman"/>
          <w:kern w:val="2"/>
          <w:sz w:val="21"/>
          <w:lang w:eastAsia="ja-JP"/>
        </w:rPr>
        <w:t>here the</w:t>
      </w:r>
      <w:r w:rsidR="00057304" w:rsidRPr="00057304">
        <w:rPr>
          <w:rFonts w:eastAsia="Yu Mincho" w:cs="Times New Roman"/>
          <w:i/>
          <w:iCs/>
          <w:kern w:val="2"/>
          <w:sz w:val="21"/>
          <w:lang w:eastAsia="ja-JP"/>
        </w:rPr>
        <w:t xml:space="preserve"> M. oryzae </w:t>
      </w:r>
      <w:r w:rsidR="00057304" w:rsidRPr="00057304">
        <w:rPr>
          <w:rFonts w:eastAsia="Yu Mincho" w:cs="Times New Roman"/>
          <w:kern w:val="2"/>
          <w:sz w:val="21"/>
          <w:lang w:eastAsia="ja-JP"/>
        </w:rPr>
        <w:t xml:space="preserve">strain was </w:t>
      </w:r>
      <w:r w:rsidR="00057304">
        <w:rPr>
          <w:rFonts w:eastAsia="Yu Mincho" w:cs="Times New Roman"/>
          <w:kern w:val="2"/>
          <w:sz w:val="21"/>
          <w:lang w:eastAsia="ja-JP"/>
        </w:rPr>
        <w:t xml:space="preserve">collected in Japan. </w:t>
      </w:r>
    </w:p>
    <w:p w14:paraId="15CCD50C" w14:textId="1FD5CEC8" w:rsidR="00057304" w:rsidRDefault="00057304" w:rsidP="00057304">
      <w:pPr>
        <w:widowControl w:val="0"/>
        <w:spacing w:before="0" w:after="0" w:line="264" w:lineRule="auto"/>
        <w:jc w:val="both"/>
        <w:rPr>
          <w:rFonts w:eastAsia="Yu Mincho" w:cs="Times New Roman"/>
          <w:kern w:val="2"/>
          <w:sz w:val="21"/>
          <w:lang w:eastAsia="ja-JP"/>
        </w:rPr>
      </w:pPr>
      <w:r>
        <w:rPr>
          <w:rFonts w:eastAsia="Yu Mincho" w:cs="Times New Roman" w:hint="eastAsia"/>
          <w:kern w:val="2"/>
          <w:sz w:val="21"/>
          <w:vertAlign w:val="superscript"/>
          <w:lang w:eastAsia="ja-JP"/>
        </w:rPr>
        <w:t>e</w:t>
      </w:r>
      <w:r w:rsidRPr="00A57B65">
        <w:rPr>
          <w:rFonts w:eastAsia="Yu Mincho" w:cs="Times New Roman"/>
          <w:kern w:val="2"/>
          <w:sz w:val="21"/>
          <w:lang w:eastAsia="ja-JP"/>
        </w:rPr>
        <w:t xml:space="preserve"> Accession number of complete or partial nucleotide sequence determined in this study.</w:t>
      </w:r>
    </w:p>
    <w:p w14:paraId="68E1CB68" w14:textId="675867E4" w:rsidR="00634617" w:rsidRDefault="00634617" w:rsidP="00A57B65">
      <w:pPr>
        <w:widowControl w:val="0"/>
        <w:spacing w:before="0" w:after="0" w:line="264" w:lineRule="auto"/>
        <w:jc w:val="both"/>
        <w:rPr>
          <w:rFonts w:eastAsia="Yu Mincho" w:cs="Times New Roman"/>
          <w:kern w:val="2"/>
          <w:lang w:eastAsia="ja-JP"/>
        </w:rPr>
      </w:pPr>
      <w:r>
        <w:rPr>
          <w:rFonts w:eastAsia="Yu Mincho" w:cs="Times New Roman"/>
          <w:kern w:val="2"/>
          <w:lang w:eastAsia="ja-JP"/>
        </w:rPr>
        <w:br w:type="page"/>
      </w:r>
    </w:p>
    <w:p w14:paraId="135EA3F5" w14:textId="6D272597" w:rsidR="00C12ACE" w:rsidRPr="00F6060F" w:rsidRDefault="00C12ACE" w:rsidP="00B20FBC">
      <w:pPr>
        <w:spacing w:before="0" w:after="0" w:line="300" w:lineRule="auto"/>
        <w:rPr>
          <w:rFonts w:eastAsia="Yu Mincho" w:cs="Times New Roman"/>
          <w:kern w:val="2"/>
          <w:lang w:eastAsia="ja-JP"/>
        </w:rPr>
      </w:pPr>
      <w:r w:rsidRPr="00F6060F">
        <w:rPr>
          <w:rFonts w:cs="Times New Roman"/>
          <w:b/>
          <w:szCs w:val="24"/>
        </w:rPr>
        <w:lastRenderedPageBreak/>
        <w:t>Supplementary Table S3.</w:t>
      </w:r>
      <w:r w:rsidRPr="00F6060F">
        <w:rPr>
          <w:rFonts w:eastAsia="Yu Mincho" w:cs="Times New Roman"/>
          <w:kern w:val="2"/>
          <w:lang w:eastAsia="ja-JP"/>
        </w:rPr>
        <w:t xml:space="preserve"> </w:t>
      </w:r>
      <w:r w:rsidR="00C15F0B" w:rsidRPr="00F6060F">
        <w:rPr>
          <w:rFonts w:eastAsia="Yu Mincho" w:cs="Times New Roman"/>
          <w:kern w:val="2"/>
          <w:lang w:eastAsia="ja-JP"/>
        </w:rPr>
        <w:t>Population genetic parameters for the full length of RdRp and CP sequences of five MoV2 isolates.</w:t>
      </w:r>
    </w:p>
    <w:tbl>
      <w:tblPr>
        <w:tblW w:w="9889" w:type="dxa"/>
        <w:tblBorders>
          <w:top w:val="single" w:sz="4" w:space="0" w:color="7F7F7F"/>
          <w:bottom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567"/>
        <w:gridCol w:w="1134"/>
        <w:gridCol w:w="567"/>
        <w:gridCol w:w="567"/>
        <w:gridCol w:w="1020"/>
        <w:gridCol w:w="1021"/>
        <w:gridCol w:w="1020"/>
        <w:gridCol w:w="1021"/>
        <w:gridCol w:w="1021"/>
      </w:tblGrid>
      <w:tr w:rsidR="00C15F0B" w:rsidRPr="00C15F0B" w14:paraId="69D4386B" w14:textId="77777777" w:rsidTr="00C15F0B">
        <w:trPr>
          <w:trHeight w:val="283"/>
        </w:trPr>
        <w:tc>
          <w:tcPr>
            <w:tcW w:w="11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4685420" w14:textId="65C9B520" w:rsidR="00C15F0B" w:rsidRPr="00C15F0B" w:rsidRDefault="00C15F0B" w:rsidP="00C15F0B">
            <w:pPr>
              <w:widowControl w:val="0"/>
              <w:spacing w:before="0" w:after="0"/>
              <w:jc w:val="both"/>
              <w:rPr>
                <w:rFonts w:eastAsia="Yu Mincho"/>
                <w:b/>
                <w:bCs/>
                <w:kern w:val="2"/>
                <w:sz w:val="21"/>
                <w:szCs w:val="21"/>
                <w:lang w:eastAsia="ja-JP"/>
              </w:rPr>
            </w:pPr>
            <w:r>
              <w:rPr>
                <w:rFonts w:eastAsia="Yu Mincho"/>
                <w:b/>
                <w:bCs/>
                <w:kern w:val="2"/>
                <w:sz w:val="21"/>
                <w:szCs w:val="21"/>
                <w:lang w:eastAsia="ja-JP"/>
              </w:rPr>
              <w:t xml:space="preserve">Virus </w:t>
            </w:r>
            <w:r w:rsidRPr="00C15F0B">
              <w:rPr>
                <w:rFonts w:eastAsia="Yu Mincho"/>
                <w:kern w:val="2"/>
                <w:sz w:val="21"/>
                <w:szCs w:val="21"/>
                <w:vertAlign w:val="superscript"/>
                <w:lang w:eastAsia="ja-JP"/>
              </w:rPr>
              <w:t>a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17025CB" w14:textId="77777777" w:rsidR="00C15F0B" w:rsidRPr="00C15F0B" w:rsidRDefault="00C15F0B" w:rsidP="00C15F0B">
            <w:pPr>
              <w:widowControl w:val="0"/>
              <w:spacing w:before="0" w:after="0"/>
              <w:jc w:val="both"/>
              <w:rPr>
                <w:rFonts w:eastAsia="Yu Mincho"/>
                <w:b/>
                <w:bCs/>
                <w:kern w:val="2"/>
                <w:sz w:val="21"/>
                <w:szCs w:val="21"/>
                <w:lang w:eastAsia="ja-JP"/>
              </w:rPr>
            </w:pPr>
            <w:r w:rsidRPr="00C15F0B">
              <w:rPr>
                <w:rFonts w:eastAsia="Yu Mincho" w:hint="eastAsia"/>
                <w:b/>
                <w:bCs/>
                <w:kern w:val="2"/>
                <w:sz w:val="21"/>
                <w:szCs w:val="21"/>
                <w:lang w:eastAsia="ja-JP"/>
              </w:rPr>
              <w:t>G</w:t>
            </w:r>
            <w:r w:rsidRPr="00C15F0B">
              <w:rPr>
                <w:rFonts w:eastAsia="Yu Mincho"/>
                <w:b/>
                <w:bCs/>
                <w:kern w:val="2"/>
                <w:sz w:val="21"/>
                <w:szCs w:val="21"/>
                <w:lang w:eastAsia="ja-JP"/>
              </w:rPr>
              <w:t>ene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666B23D" w14:textId="77777777" w:rsidR="00C15F0B" w:rsidRPr="00C15F0B" w:rsidRDefault="00C15F0B" w:rsidP="00C15F0B">
            <w:pPr>
              <w:widowControl w:val="0"/>
              <w:spacing w:before="0" w:after="0"/>
              <w:jc w:val="both"/>
              <w:rPr>
                <w:rFonts w:eastAsia="Yu Mincho"/>
                <w:b/>
                <w:bCs/>
                <w:kern w:val="2"/>
                <w:sz w:val="21"/>
                <w:szCs w:val="21"/>
                <w:lang w:eastAsia="ja-JP"/>
              </w:rPr>
            </w:pPr>
            <w:r w:rsidRPr="00C15F0B">
              <w:rPr>
                <w:rFonts w:eastAsia="Yu Mincho"/>
                <w:b/>
                <w:bCs/>
                <w:i/>
                <w:iCs/>
                <w:kern w:val="2"/>
                <w:sz w:val="21"/>
                <w:szCs w:val="21"/>
                <w:lang w:eastAsia="ja-JP"/>
              </w:rPr>
              <w:t>n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CD0B1AA" w14:textId="77777777" w:rsidR="00C15F0B" w:rsidRPr="00C15F0B" w:rsidRDefault="00C15F0B" w:rsidP="00C15F0B">
            <w:pPr>
              <w:widowControl w:val="0"/>
              <w:spacing w:before="0" w:after="0"/>
              <w:jc w:val="both"/>
              <w:rPr>
                <w:rFonts w:eastAsia="Yu Mincho"/>
                <w:b/>
                <w:bCs/>
                <w:kern w:val="2"/>
                <w:sz w:val="21"/>
                <w:szCs w:val="21"/>
                <w:lang w:eastAsia="ja-JP"/>
              </w:rPr>
            </w:pPr>
            <w:r w:rsidRPr="00C15F0B">
              <w:rPr>
                <w:rFonts w:eastAsia="Yu Mincho"/>
                <w:b/>
                <w:bCs/>
                <w:kern w:val="2"/>
                <w:sz w:val="21"/>
                <w:szCs w:val="21"/>
                <w:lang w:eastAsia="ja-JP"/>
              </w:rPr>
              <w:t>Net sites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D3CA8FE" w14:textId="77777777" w:rsidR="00C15F0B" w:rsidRPr="00C15F0B" w:rsidRDefault="00C15F0B" w:rsidP="00C15F0B">
            <w:pPr>
              <w:widowControl w:val="0"/>
              <w:spacing w:before="0" w:after="0"/>
              <w:jc w:val="both"/>
              <w:rPr>
                <w:rFonts w:eastAsia="Yu Mincho"/>
                <w:b/>
                <w:bCs/>
                <w:kern w:val="2"/>
                <w:sz w:val="21"/>
                <w:szCs w:val="21"/>
                <w:lang w:eastAsia="ja-JP"/>
              </w:rPr>
            </w:pPr>
            <w:r w:rsidRPr="00C15F0B">
              <w:rPr>
                <w:rFonts w:eastAsia="Yu Mincho"/>
                <w:b/>
                <w:bCs/>
                <w:kern w:val="2"/>
                <w:sz w:val="21"/>
                <w:szCs w:val="21"/>
                <w:lang w:eastAsia="ja-JP"/>
              </w:rPr>
              <w:t>S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B2BD0C6" w14:textId="77777777" w:rsidR="00C15F0B" w:rsidRPr="00C15F0B" w:rsidRDefault="00C15F0B" w:rsidP="00C15F0B">
            <w:pPr>
              <w:widowControl w:val="0"/>
              <w:spacing w:before="0" w:after="0"/>
              <w:jc w:val="both"/>
              <w:rPr>
                <w:rFonts w:eastAsia="Yu Mincho"/>
                <w:b/>
                <w:bCs/>
                <w:kern w:val="2"/>
                <w:sz w:val="21"/>
                <w:szCs w:val="21"/>
                <w:lang w:eastAsia="ja-JP"/>
              </w:rPr>
            </w:pPr>
            <w:r w:rsidRPr="00C15F0B">
              <w:rPr>
                <w:rFonts w:eastAsia="Yu Mincho"/>
                <w:b/>
                <w:bCs/>
                <w:kern w:val="2"/>
                <w:sz w:val="21"/>
                <w:szCs w:val="21"/>
                <w:lang w:eastAsia="ja-JP"/>
              </w:rPr>
              <w:t>h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AF4EDC2" w14:textId="77777777" w:rsidR="00C15F0B" w:rsidRPr="00C15F0B" w:rsidRDefault="00C15F0B" w:rsidP="00C15F0B">
            <w:pPr>
              <w:widowControl w:val="0"/>
              <w:spacing w:before="0" w:after="0"/>
              <w:jc w:val="both"/>
              <w:rPr>
                <w:rFonts w:eastAsia="Yu Mincho"/>
                <w:b/>
                <w:bCs/>
                <w:kern w:val="2"/>
                <w:sz w:val="21"/>
                <w:szCs w:val="21"/>
                <w:lang w:eastAsia="ja-JP"/>
              </w:rPr>
            </w:pPr>
            <w:r w:rsidRPr="00C15F0B">
              <w:rPr>
                <w:rFonts w:eastAsia="Yu Mincho"/>
                <w:b/>
                <w:bCs/>
                <w:kern w:val="2"/>
                <w:sz w:val="21"/>
                <w:szCs w:val="21"/>
                <w:lang w:eastAsia="ja-JP"/>
              </w:rPr>
              <w:t>π</w:t>
            </w:r>
          </w:p>
        </w:tc>
        <w:tc>
          <w:tcPr>
            <w:tcW w:w="10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151FD4D" w14:textId="77777777" w:rsidR="00C15F0B" w:rsidRPr="00C15F0B" w:rsidRDefault="00C15F0B" w:rsidP="00C15F0B">
            <w:pPr>
              <w:widowControl w:val="0"/>
              <w:spacing w:before="0" w:after="0"/>
              <w:jc w:val="both"/>
              <w:rPr>
                <w:rFonts w:eastAsia="Yu Mincho"/>
                <w:b/>
                <w:bCs/>
                <w:kern w:val="2"/>
                <w:sz w:val="21"/>
                <w:szCs w:val="21"/>
                <w:lang w:eastAsia="ja-JP"/>
              </w:rPr>
            </w:pPr>
            <w:r w:rsidRPr="00C15F0B">
              <w:rPr>
                <w:rFonts w:eastAsia="Yu Mincho"/>
                <w:b/>
                <w:bCs/>
                <w:kern w:val="2"/>
                <w:sz w:val="21"/>
                <w:szCs w:val="21"/>
                <w:lang w:eastAsia="ja-JP"/>
              </w:rPr>
              <w:t>Hd</w:t>
            </w:r>
          </w:p>
        </w:tc>
        <w:tc>
          <w:tcPr>
            <w:tcW w:w="10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16F33F0" w14:textId="77777777" w:rsidR="00C15F0B" w:rsidRPr="00C15F0B" w:rsidRDefault="00C15F0B" w:rsidP="00C15F0B">
            <w:pPr>
              <w:widowControl w:val="0"/>
              <w:spacing w:before="0" w:after="0"/>
              <w:jc w:val="both"/>
              <w:rPr>
                <w:rFonts w:eastAsia="Yu Mincho"/>
                <w:b/>
                <w:bCs/>
                <w:kern w:val="2"/>
                <w:sz w:val="21"/>
                <w:szCs w:val="21"/>
                <w:lang w:eastAsia="ja-JP"/>
              </w:rPr>
            </w:pPr>
            <w:r w:rsidRPr="00C15F0B">
              <w:rPr>
                <w:rFonts w:eastAsia="Yu Mincho" w:hint="eastAsia"/>
                <w:b/>
                <w:bCs/>
                <w:kern w:val="2"/>
                <w:sz w:val="21"/>
                <w:szCs w:val="21"/>
                <w:lang w:eastAsia="ja-JP"/>
              </w:rPr>
              <w:t>d</w:t>
            </w:r>
            <w:r w:rsidRPr="00C15F0B">
              <w:rPr>
                <w:rFonts w:eastAsia="Yu Mincho"/>
                <w:b/>
                <w:bCs/>
                <w:kern w:val="2"/>
                <w:sz w:val="21"/>
                <w:szCs w:val="21"/>
                <w:vertAlign w:val="subscript"/>
                <w:lang w:eastAsia="ja-JP"/>
              </w:rPr>
              <w:t>N</w:t>
            </w:r>
          </w:p>
        </w:tc>
        <w:tc>
          <w:tcPr>
            <w:tcW w:w="10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228442B" w14:textId="77777777" w:rsidR="00C15F0B" w:rsidRPr="00C15F0B" w:rsidRDefault="00C15F0B" w:rsidP="00C15F0B">
            <w:pPr>
              <w:widowControl w:val="0"/>
              <w:spacing w:before="0" w:after="0"/>
              <w:jc w:val="both"/>
              <w:rPr>
                <w:rFonts w:eastAsia="Yu Mincho"/>
                <w:b/>
                <w:bCs/>
                <w:kern w:val="2"/>
                <w:sz w:val="21"/>
                <w:szCs w:val="21"/>
                <w:lang w:eastAsia="ja-JP"/>
              </w:rPr>
            </w:pPr>
            <w:r w:rsidRPr="00C15F0B">
              <w:rPr>
                <w:rFonts w:eastAsia="Yu Mincho" w:hint="eastAsia"/>
                <w:b/>
                <w:bCs/>
                <w:kern w:val="2"/>
                <w:sz w:val="21"/>
                <w:szCs w:val="21"/>
                <w:lang w:eastAsia="ja-JP"/>
              </w:rPr>
              <w:t>d</w:t>
            </w:r>
            <w:r w:rsidRPr="00C15F0B">
              <w:rPr>
                <w:rFonts w:eastAsia="Yu Mincho"/>
                <w:b/>
                <w:bCs/>
                <w:kern w:val="2"/>
                <w:sz w:val="21"/>
                <w:szCs w:val="21"/>
                <w:vertAlign w:val="subscript"/>
                <w:lang w:eastAsia="ja-JP"/>
              </w:rPr>
              <w:t>S</w:t>
            </w:r>
          </w:p>
        </w:tc>
        <w:tc>
          <w:tcPr>
            <w:tcW w:w="10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DCC187D" w14:textId="77777777" w:rsidR="00C15F0B" w:rsidRPr="00C15F0B" w:rsidRDefault="00C15F0B" w:rsidP="00C15F0B">
            <w:pPr>
              <w:widowControl w:val="0"/>
              <w:spacing w:before="0" w:after="0"/>
              <w:jc w:val="both"/>
              <w:rPr>
                <w:rFonts w:eastAsia="Yu Mincho"/>
                <w:b/>
                <w:bCs/>
                <w:kern w:val="2"/>
                <w:sz w:val="21"/>
                <w:szCs w:val="21"/>
                <w:lang w:eastAsia="ja-JP"/>
              </w:rPr>
            </w:pPr>
            <w:r w:rsidRPr="00C15F0B">
              <w:rPr>
                <w:rFonts w:eastAsia="Yu Mincho" w:hint="eastAsia"/>
                <w:b/>
                <w:bCs/>
                <w:kern w:val="2"/>
                <w:sz w:val="21"/>
                <w:szCs w:val="21"/>
                <w:lang w:eastAsia="ja-JP"/>
              </w:rPr>
              <w:t>d</w:t>
            </w:r>
            <w:r w:rsidRPr="00C15F0B">
              <w:rPr>
                <w:rFonts w:eastAsia="Yu Mincho"/>
                <w:b/>
                <w:bCs/>
                <w:kern w:val="2"/>
                <w:sz w:val="21"/>
                <w:szCs w:val="21"/>
                <w:vertAlign w:val="subscript"/>
                <w:lang w:eastAsia="ja-JP"/>
              </w:rPr>
              <w:t>N</w:t>
            </w:r>
            <w:r w:rsidRPr="00C15F0B">
              <w:rPr>
                <w:rFonts w:eastAsia="Yu Mincho"/>
                <w:b/>
                <w:bCs/>
                <w:kern w:val="2"/>
                <w:sz w:val="21"/>
                <w:szCs w:val="21"/>
                <w:lang w:eastAsia="ja-JP"/>
              </w:rPr>
              <w:t>/d</w:t>
            </w:r>
            <w:r w:rsidRPr="00C15F0B">
              <w:rPr>
                <w:rFonts w:eastAsia="Yu Mincho"/>
                <w:b/>
                <w:bCs/>
                <w:kern w:val="2"/>
                <w:sz w:val="21"/>
                <w:szCs w:val="21"/>
                <w:vertAlign w:val="subscript"/>
                <w:lang w:eastAsia="ja-JP"/>
              </w:rPr>
              <w:t>S</w:t>
            </w:r>
          </w:p>
        </w:tc>
      </w:tr>
      <w:tr w:rsidR="00C15F0B" w:rsidRPr="00C15F0B" w14:paraId="74329489" w14:textId="77777777" w:rsidTr="00C15F0B">
        <w:trPr>
          <w:trHeight w:val="283"/>
        </w:trPr>
        <w:tc>
          <w:tcPr>
            <w:tcW w:w="1101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D8545E1" w14:textId="77777777" w:rsidR="00C15F0B" w:rsidRPr="00C15F0B" w:rsidRDefault="00C15F0B" w:rsidP="00C15F0B">
            <w:pPr>
              <w:widowControl w:val="0"/>
              <w:spacing w:before="0" w:after="0"/>
              <w:jc w:val="both"/>
              <w:rPr>
                <w:rFonts w:eastAsia="Yu Mincho"/>
                <w:kern w:val="2"/>
                <w:sz w:val="21"/>
                <w:szCs w:val="21"/>
                <w:lang w:eastAsia="ja-JP"/>
              </w:rPr>
            </w:pPr>
            <w:bookmarkStart w:id="6" w:name="_Hlk35476733"/>
            <w:r w:rsidRPr="00C15F0B">
              <w:rPr>
                <w:rFonts w:eastAsia="Yu Mincho"/>
                <w:kern w:val="2"/>
                <w:sz w:val="21"/>
                <w:szCs w:val="21"/>
                <w:lang w:eastAsia="ja-JP"/>
              </w:rPr>
              <w:t>MoV2</w:t>
            </w:r>
          </w:p>
        </w:tc>
        <w:tc>
          <w:tcPr>
            <w:tcW w:w="850" w:type="dxa"/>
            <w:tcBorders>
              <w:top w:val="single" w:sz="12" w:space="0" w:color="auto"/>
              <w:bottom w:val="nil"/>
            </w:tcBorders>
            <w:shd w:val="clear" w:color="auto" w:fill="auto"/>
          </w:tcPr>
          <w:p w14:paraId="4CD67685" w14:textId="77777777" w:rsidR="00C15F0B" w:rsidRPr="00C15F0B" w:rsidRDefault="00C15F0B" w:rsidP="00C15F0B">
            <w:pPr>
              <w:widowControl w:val="0"/>
              <w:spacing w:before="0" w:after="0"/>
              <w:jc w:val="both"/>
              <w:rPr>
                <w:rFonts w:eastAsia="Yu Mincho"/>
                <w:bCs/>
                <w:kern w:val="2"/>
                <w:sz w:val="21"/>
                <w:szCs w:val="21"/>
                <w:lang w:eastAsia="ja-JP"/>
              </w:rPr>
            </w:pPr>
            <w:r w:rsidRPr="00C15F0B">
              <w:rPr>
                <w:rFonts w:eastAsia="Yu Mincho" w:hint="eastAsia"/>
                <w:bCs/>
                <w:kern w:val="2"/>
                <w:sz w:val="21"/>
                <w:szCs w:val="21"/>
                <w:lang w:eastAsia="ja-JP"/>
              </w:rPr>
              <w:t>R</w:t>
            </w:r>
            <w:r w:rsidRPr="00C15F0B">
              <w:rPr>
                <w:rFonts w:eastAsia="Yu Mincho"/>
                <w:bCs/>
                <w:kern w:val="2"/>
                <w:sz w:val="21"/>
                <w:szCs w:val="21"/>
                <w:lang w:eastAsia="ja-JP"/>
              </w:rPr>
              <w:t>dRp</w:t>
            </w:r>
          </w:p>
        </w:tc>
        <w:tc>
          <w:tcPr>
            <w:tcW w:w="567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A8DA57B" w14:textId="47F791F5" w:rsidR="00C15F0B" w:rsidRPr="00C15F0B" w:rsidRDefault="00755294" w:rsidP="00C15F0B">
            <w:pPr>
              <w:widowControl w:val="0"/>
              <w:spacing w:before="0" w:after="0"/>
              <w:jc w:val="both"/>
              <w:rPr>
                <w:rFonts w:eastAsia="Yu Mincho"/>
                <w:bCs/>
                <w:kern w:val="2"/>
                <w:sz w:val="21"/>
                <w:szCs w:val="21"/>
                <w:lang w:eastAsia="ja-JP"/>
              </w:rPr>
            </w:pPr>
            <w:r>
              <w:rPr>
                <w:rFonts w:eastAsia="Yu Mincho" w:hint="eastAsia"/>
                <w:bCs/>
                <w:kern w:val="2"/>
                <w:sz w:val="21"/>
                <w:szCs w:val="21"/>
                <w:lang w:eastAsia="ja-JP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7123F5F" w14:textId="304DED0A" w:rsidR="00C15F0B" w:rsidRPr="00C15F0B" w:rsidRDefault="00802A6B" w:rsidP="00C15F0B">
            <w:pPr>
              <w:widowControl w:val="0"/>
              <w:spacing w:before="0" w:after="0"/>
              <w:jc w:val="both"/>
              <w:rPr>
                <w:rFonts w:eastAsia="Yu Mincho"/>
                <w:bCs/>
                <w:kern w:val="2"/>
                <w:sz w:val="21"/>
                <w:szCs w:val="21"/>
                <w:lang w:eastAsia="ja-JP"/>
              </w:rPr>
            </w:pPr>
            <w:r>
              <w:rPr>
                <w:rFonts w:eastAsia="Yu Mincho" w:hint="eastAsia"/>
                <w:bCs/>
                <w:kern w:val="2"/>
                <w:sz w:val="21"/>
                <w:szCs w:val="21"/>
                <w:lang w:eastAsia="ja-JP"/>
              </w:rPr>
              <w:t>2</w:t>
            </w:r>
            <w:r>
              <w:rPr>
                <w:rFonts w:eastAsia="Yu Mincho"/>
                <w:bCs/>
                <w:kern w:val="2"/>
                <w:sz w:val="21"/>
                <w:szCs w:val="21"/>
                <w:lang w:eastAsia="ja-JP"/>
              </w:rPr>
              <w:t>493</w:t>
            </w:r>
          </w:p>
        </w:tc>
        <w:tc>
          <w:tcPr>
            <w:tcW w:w="567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215D143" w14:textId="4645474B" w:rsidR="00C15F0B" w:rsidRPr="00C15F0B" w:rsidRDefault="00AC41E3" w:rsidP="00C15F0B">
            <w:pPr>
              <w:widowControl w:val="0"/>
              <w:spacing w:before="0" w:after="0"/>
              <w:jc w:val="both"/>
              <w:rPr>
                <w:rFonts w:eastAsia="Yu Mincho"/>
                <w:bCs/>
                <w:kern w:val="2"/>
                <w:sz w:val="21"/>
                <w:szCs w:val="21"/>
                <w:lang w:eastAsia="ja-JP"/>
              </w:rPr>
            </w:pPr>
            <w:r>
              <w:rPr>
                <w:rFonts w:eastAsia="Yu Mincho" w:hint="eastAsia"/>
                <w:bCs/>
                <w:kern w:val="2"/>
                <w:sz w:val="21"/>
                <w:szCs w:val="21"/>
                <w:lang w:eastAsia="ja-JP"/>
              </w:rPr>
              <w:t>2</w:t>
            </w:r>
            <w:r>
              <w:rPr>
                <w:rFonts w:eastAsia="Yu Mincho"/>
                <w:bCs/>
                <w:kern w:val="2"/>
                <w:sz w:val="21"/>
                <w:szCs w:val="21"/>
                <w:lang w:eastAsia="ja-JP"/>
              </w:rPr>
              <w:t>07</w:t>
            </w:r>
          </w:p>
        </w:tc>
        <w:tc>
          <w:tcPr>
            <w:tcW w:w="567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A09E88E" w14:textId="6ACCD891" w:rsidR="00C15F0B" w:rsidRPr="00C15F0B" w:rsidRDefault="00AC41E3" w:rsidP="00C15F0B">
            <w:pPr>
              <w:widowControl w:val="0"/>
              <w:spacing w:before="0" w:after="0"/>
              <w:jc w:val="both"/>
              <w:rPr>
                <w:rFonts w:eastAsia="Yu Mincho"/>
                <w:bCs/>
                <w:kern w:val="2"/>
                <w:sz w:val="21"/>
                <w:szCs w:val="21"/>
                <w:lang w:eastAsia="ja-JP"/>
              </w:rPr>
            </w:pPr>
            <w:r>
              <w:rPr>
                <w:rFonts w:eastAsia="Yu Mincho" w:hint="eastAsia"/>
                <w:bCs/>
                <w:kern w:val="2"/>
                <w:sz w:val="21"/>
                <w:szCs w:val="21"/>
                <w:lang w:eastAsia="ja-JP"/>
              </w:rPr>
              <w:t>5</w:t>
            </w:r>
          </w:p>
        </w:tc>
        <w:tc>
          <w:tcPr>
            <w:tcW w:w="1020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92B7B08" w14:textId="7322FCE1" w:rsidR="00C15F0B" w:rsidRPr="00C15F0B" w:rsidRDefault="00AC41E3" w:rsidP="00C15F0B">
            <w:pPr>
              <w:widowControl w:val="0"/>
              <w:spacing w:before="0" w:after="0"/>
              <w:jc w:val="both"/>
              <w:rPr>
                <w:rFonts w:eastAsia="Yu Mincho"/>
                <w:bCs/>
                <w:kern w:val="2"/>
                <w:sz w:val="21"/>
                <w:szCs w:val="21"/>
                <w:lang w:eastAsia="ja-JP"/>
              </w:rPr>
            </w:pPr>
            <w:r>
              <w:rPr>
                <w:rFonts w:eastAsia="Yu Mincho" w:hint="eastAsia"/>
                <w:bCs/>
                <w:kern w:val="2"/>
                <w:sz w:val="21"/>
                <w:szCs w:val="21"/>
                <w:lang w:eastAsia="ja-JP"/>
              </w:rPr>
              <w:t>0</w:t>
            </w:r>
            <w:r>
              <w:rPr>
                <w:rFonts w:eastAsia="Yu Mincho"/>
                <w:bCs/>
                <w:kern w:val="2"/>
                <w:sz w:val="21"/>
                <w:szCs w:val="21"/>
                <w:lang w:eastAsia="ja-JP"/>
              </w:rPr>
              <w:t>.04420</w:t>
            </w:r>
          </w:p>
        </w:tc>
        <w:tc>
          <w:tcPr>
            <w:tcW w:w="1021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41BCE07" w14:textId="4D1BBC64" w:rsidR="00C15F0B" w:rsidRPr="00C15F0B" w:rsidRDefault="00AC41E3" w:rsidP="00C15F0B">
            <w:pPr>
              <w:widowControl w:val="0"/>
              <w:spacing w:before="0" w:after="0"/>
              <w:jc w:val="both"/>
              <w:rPr>
                <w:rFonts w:eastAsia="Yu Mincho"/>
                <w:bCs/>
                <w:kern w:val="2"/>
                <w:sz w:val="21"/>
                <w:szCs w:val="21"/>
                <w:lang w:eastAsia="ja-JP"/>
              </w:rPr>
            </w:pPr>
            <w:r>
              <w:rPr>
                <w:rFonts w:eastAsia="Yu Mincho" w:hint="eastAsia"/>
                <w:bCs/>
                <w:kern w:val="2"/>
                <w:sz w:val="21"/>
                <w:szCs w:val="21"/>
                <w:lang w:eastAsia="ja-JP"/>
              </w:rPr>
              <w:t>1</w:t>
            </w:r>
            <w:r>
              <w:rPr>
                <w:rFonts w:eastAsia="Yu Mincho"/>
                <w:bCs/>
                <w:kern w:val="2"/>
                <w:sz w:val="21"/>
                <w:szCs w:val="21"/>
                <w:lang w:eastAsia="ja-JP"/>
              </w:rPr>
              <w:t>.000</w:t>
            </w:r>
          </w:p>
        </w:tc>
        <w:tc>
          <w:tcPr>
            <w:tcW w:w="1020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9BBC080" w14:textId="2ACAB979" w:rsidR="00C15F0B" w:rsidRPr="00C15F0B" w:rsidRDefault="00755294" w:rsidP="00C15F0B">
            <w:pPr>
              <w:widowControl w:val="0"/>
              <w:spacing w:before="0" w:after="0"/>
              <w:jc w:val="both"/>
              <w:rPr>
                <w:rFonts w:eastAsia="Yu Mincho"/>
                <w:bCs/>
                <w:kern w:val="2"/>
                <w:sz w:val="21"/>
                <w:szCs w:val="21"/>
                <w:lang w:eastAsia="ja-JP"/>
              </w:rPr>
            </w:pPr>
            <w:r>
              <w:rPr>
                <w:rFonts w:eastAsia="Yu Mincho" w:hint="eastAsia"/>
                <w:bCs/>
                <w:kern w:val="2"/>
                <w:sz w:val="21"/>
                <w:szCs w:val="21"/>
                <w:lang w:eastAsia="ja-JP"/>
              </w:rPr>
              <w:t>0</w:t>
            </w:r>
            <w:r>
              <w:rPr>
                <w:rFonts w:eastAsia="Yu Mincho"/>
                <w:bCs/>
                <w:kern w:val="2"/>
                <w:sz w:val="21"/>
                <w:szCs w:val="21"/>
                <w:lang w:eastAsia="ja-JP"/>
              </w:rPr>
              <w:t>.00634</w:t>
            </w:r>
          </w:p>
        </w:tc>
        <w:tc>
          <w:tcPr>
            <w:tcW w:w="1021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2D4E629" w14:textId="4CED558B" w:rsidR="00C15F0B" w:rsidRPr="00C15F0B" w:rsidRDefault="00755294" w:rsidP="00C15F0B">
            <w:pPr>
              <w:widowControl w:val="0"/>
              <w:spacing w:before="0" w:after="0"/>
              <w:jc w:val="both"/>
              <w:rPr>
                <w:rFonts w:eastAsia="Yu Mincho"/>
                <w:bCs/>
                <w:kern w:val="2"/>
                <w:sz w:val="21"/>
                <w:szCs w:val="21"/>
                <w:lang w:eastAsia="ja-JP"/>
              </w:rPr>
            </w:pPr>
            <w:r>
              <w:rPr>
                <w:rFonts w:eastAsia="Yu Mincho" w:hint="eastAsia"/>
                <w:bCs/>
                <w:kern w:val="2"/>
                <w:sz w:val="21"/>
                <w:szCs w:val="21"/>
                <w:lang w:eastAsia="ja-JP"/>
              </w:rPr>
              <w:t>0</w:t>
            </w:r>
            <w:r>
              <w:rPr>
                <w:rFonts w:eastAsia="Yu Mincho"/>
                <w:bCs/>
                <w:kern w:val="2"/>
                <w:sz w:val="21"/>
                <w:szCs w:val="21"/>
                <w:lang w:eastAsia="ja-JP"/>
              </w:rPr>
              <w:t>.14010</w:t>
            </w:r>
          </w:p>
        </w:tc>
        <w:tc>
          <w:tcPr>
            <w:tcW w:w="1021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C8E8FE2" w14:textId="4CFC8CFE" w:rsidR="00C15F0B" w:rsidRPr="00C15F0B" w:rsidRDefault="00755294" w:rsidP="00C15F0B">
            <w:pPr>
              <w:widowControl w:val="0"/>
              <w:spacing w:before="0" w:after="0"/>
              <w:jc w:val="both"/>
              <w:rPr>
                <w:rFonts w:eastAsia="Yu Mincho"/>
                <w:bCs/>
                <w:kern w:val="2"/>
                <w:sz w:val="21"/>
                <w:szCs w:val="21"/>
                <w:lang w:eastAsia="ja-JP"/>
              </w:rPr>
            </w:pPr>
            <w:r>
              <w:rPr>
                <w:rFonts w:eastAsia="Yu Mincho" w:hint="eastAsia"/>
                <w:bCs/>
                <w:kern w:val="2"/>
                <w:sz w:val="21"/>
                <w:szCs w:val="21"/>
                <w:lang w:eastAsia="ja-JP"/>
              </w:rPr>
              <w:t>0</w:t>
            </w:r>
            <w:r>
              <w:rPr>
                <w:rFonts w:eastAsia="Yu Mincho"/>
                <w:bCs/>
                <w:kern w:val="2"/>
                <w:sz w:val="21"/>
                <w:szCs w:val="21"/>
                <w:lang w:eastAsia="ja-JP"/>
              </w:rPr>
              <w:t>.04525</w:t>
            </w:r>
          </w:p>
        </w:tc>
      </w:tr>
      <w:tr w:rsidR="00C15F0B" w:rsidRPr="00C15F0B" w14:paraId="63918020" w14:textId="77777777" w:rsidTr="00C15F0B">
        <w:trPr>
          <w:trHeight w:val="283"/>
        </w:trPr>
        <w:tc>
          <w:tcPr>
            <w:tcW w:w="1101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37937E4" w14:textId="77777777" w:rsidR="00C15F0B" w:rsidRPr="00C15F0B" w:rsidRDefault="00C15F0B" w:rsidP="00C15F0B">
            <w:pPr>
              <w:widowControl w:val="0"/>
              <w:spacing w:before="0" w:after="0"/>
              <w:jc w:val="both"/>
              <w:rPr>
                <w:rFonts w:eastAsia="Yu Mincho"/>
                <w:b/>
                <w:bCs/>
                <w:kern w:val="2"/>
                <w:sz w:val="21"/>
                <w:szCs w:val="21"/>
                <w:lang w:eastAsia="ja-JP"/>
              </w:rPr>
            </w:pPr>
            <w:r w:rsidRPr="00C15F0B">
              <w:rPr>
                <w:rFonts w:eastAsia="Yu Mincho"/>
                <w:kern w:val="2"/>
                <w:sz w:val="21"/>
                <w:szCs w:val="21"/>
                <w:lang w:eastAsia="ja-JP"/>
              </w:rPr>
              <w:t>MoV2</w:t>
            </w:r>
          </w:p>
        </w:tc>
        <w:tc>
          <w:tcPr>
            <w:tcW w:w="850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6C6203DC" w14:textId="77777777" w:rsidR="00C15F0B" w:rsidRPr="00C15F0B" w:rsidRDefault="00C15F0B" w:rsidP="00C15F0B">
            <w:pPr>
              <w:widowControl w:val="0"/>
              <w:spacing w:before="0" w:after="0"/>
              <w:jc w:val="both"/>
              <w:rPr>
                <w:rFonts w:eastAsia="Yu Mincho"/>
                <w:kern w:val="2"/>
                <w:sz w:val="21"/>
                <w:szCs w:val="21"/>
                <w:lang w:eastAsia="ja-JP"/>
              </w:rPr>
            </w:pPr>
            <w:r w:rsidRPr="00C15F0B">
              <w:rPr>
                <w:rFonts w:eastAsia="Yu Mincho"/>
                <w:kern w:val="2"/>
                <w:sz w:val="21"/>
                <w:szCs w:val="21"/>
                <w:lang w:eastAsia="ja-JP"/>
              </w:rPr>
              <w:t>CP</w:t>
            </w:r>
          </w:p>
        </w:tc>
        <w:tc>
          <w:tcPr>
            <w:tcW w:w="567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073B0D8E" w14:textId="7FA74362" w:rsidR="00C15F0B" w:rsidRPr="00C15F0B" w:rsidRDefault="00755294" w:rsidP="00C15F0B">
            <w:pPr>
              <w:widowControl w:val="0"/>
              <w:spacing w:before="0" w:after="0"/>
              <w:jc w:val="both"/>
              <w:rPr>
                <w:rFonts w:eastAsia="Yu Mincho"/>
                <w:kern w:val="2"/>
                <w:sz w:val="21"/>
                <w:szCs w:val="21"/>
                <w:lang w:eastAsia="ja-JP"/>
              </w:rPr>
            </w:pPr>
            <w:r>
              <w:rPr>
                <w:rFonts w:eastAsia="Yu Mincho" w:hint="eastAsia"/>
                <w:kern w:val="2"/>
                <w:sz w:val="21"/>
                <w:szCs w:val="21"/>
                <w:lang w:eastAsia="ja-JP"/>
              </w:rPr>
              <w:t>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F83B329" w14:textId="5D7C9124" w:rsidR="00C15F0B" w:rsidRPr="00C15F0B" w:rsidRDefault="00AC41E3" w:rsidP="00C15F0B">
            <w:pPr>
              <w:widowControl w:val="0"/>
              <w:spacing w:before="0" w:after="0"/>
              <w:jc w:val="both"/>
              <w:rPr>
                <w:rFonts w:eastAsia="Yu Mincho"/>
                <w:kern w:val="2"/>
                <w:sz w:val="21"/>
                <w:szCs w:val="21"/>
                <w:lang w:eastAsia="ja-JP"/>
              </w:rPr>
            </w:pPr>
            <w:r>
              <w:rPr>
                <w:rFonts w:eastAsia="Yu Mincho" w:hint="eastAsia"/>
                <w:kern w:val="2"/>
                <w:sz w:val="21"/>
                <w:szCs w:val="21"/>
                <w:lang w:eastAsia="ja-JP"/>
              </w:rPr>
              <w:t>2</w:t>
            </w:r>
            <w:r>
              <w:rPr>
                <w:rFonts w:eastAsia="Yu Mincho"/>
                <w:kern w:val="2"/>
                <w:sz w:val="21"/>
                <w:szCs w:val="21"/>
                <w:lang w:eastAsia="ja-JP"/>
              </w:rPr>
              <w:t>366</w:t>
            </w:r>
          </w:p>
        </w:tc>
        <w:tc>
          <w:tcPr>
            <w:tcW w:w="567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A7D1D08" w14:textId="6F00406A" w:rsidR="00C15F0B" w:rsidRPr="00C15F0B" w:rsidRDefault="00AC41E3" w:rsidP="00C15F0B">
            <w:pPr>
              <w:widowControl w:val="0"/>
              <w:spacing w:before="0" w:after="0"/>
              <w:jc w:val="both"/>
              <w:rPr>
                <w:rFonts w:eastAsia="Yu Mincho"/>
                <w:kern w:val="2"/>
                <w:sz w:val="21"/>
                <w:szCs w:val="21"/>
                <w:lang w:eastAsia="ja-JP"/>
              </w:rPr>
            </w:pPr>
            <w:r>
              <w:rPr>
                <w:rFonts w:eastAsia="Yu Mincho" w:hint="eastAsia"/>
                <w:kern w:val="2"/>
                <w:sz w:val="21"/>
                <w:szCs w:val="21"/>
                <w:lang w:eastAsia="ja-JP"/>
              </w:rPr>
              <w:t>2</w:t>
            </w:r>
            <w:r>
              <w:rPr>
                <w:rFonts w:eastAsia="Yu Mincho"/>
                <w:kern w:val="2"/>
                <w:sz w:val="21"/>
                <w:szCs w:val="21"/>
                <w:lang w:eastAsia="ja-JP"/>
              </w:rPr>
              <w:t>33</w:t>
            </w:r>
          </w:p>
        </w:tc>
        <w:tc>
          <w:tcPr>
            <w:tcW w:w="567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2CCFC6E6" w14:textId="77B405DC" w:rsidR="00C15F0B" w:rsidRPr="00C15F0B" w:rsidRDefault="00AC41E3" w:rsidP="00C15F0B">
            <w:pPr>
              <w:widowControl w:val="0"/>
              <w:spacing w:before="0" w:after="0"/>
              <w:jc w:val="both"/>
              <w:rPr>
                <w:rFonts w:eastAsia="Yu Mincho"/>
                <w:kern w:val="2"/>
                <w:sz w:val="21"/>
                <w:szCs w:val="21"/>
                <w:lang w:eastAsia="ja-JP"/>
              </w:rPr>
            </w:pPr>
            <w:r>
              <w:rPr>
                <w:rFonts w:eastAsia="Yu Mincho" w:hint="eastAsia"/>
                <w:kern w:val="2"/>
                <w:sz w:val="21"/>
                <w:szCs w:val="21"/>
                <w:lang w:eastAsia="ja-JP"/>
              </w:rPr>
              <w:t>5</w:t>
            </w:r>
          </w:p>
        </w:tc>
        <w:tc>
          <w:tcPr>
            <w:tcW w:w="1020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3A0E3D4C" w14:textId="3E60BD78" w:rsidR="00C15F0B" w:rsidRPr="00C15F0B" w:rsidRDefault="00AC41E3" w:rsidP="00C15F0B">
            <w:pPr>
              <w:widowControl w:val="0"/>
              <w:spacing w:before="0" w:after="0"/>
              <w:jc w:val="both"/>
              <w:rPr>
                <w:rFonts w:eastAsia="Yu Mincho"/>
                <w:kern w:val="2"/>
                <w:sz w:val="21"/>
                <w:szCs w:val="21"/>
                <w:lang w:eastAsia="ja-JP"/>
              </w:rPr>
            </w:pPr>
            <w:r>
              <w:rPr>
                <w:rFonts w:eastAsia="Yu Mincho" w:hint="eastAsia"/>
                <w:kern w:val="2"/>
                <w:sz w:val="21"/>
                <w:szCs w:val="21"/>
                <w:lang w:eastAsia="ja-JP"/>
              </w:rPr>
              <w:t>0</w:t>
            </w:r>
            <w:r>
              <w:rPr>
                <w:rFonts w:eastAsia="Yu Mincho"/>
                <w:kern w:val="2"/>
                <w:sz w:val="21"/>
                <w:szCs w:val="21"/>
                <w:lang w:eastAsia="ja-JP"/>
              </w:rPr>
              <w:t>.05135</w:t>
            </w:r>
          </w:p>
        </w:tc>
        <w:tc>
          <w:tcPr>
            <w:tcW w:w="1021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4F525AFC" w14:textId="751ADF45" w:rsidR="00C15F0B" w:rsidRPr="00C15F0B" w:rsidRDefault="00AC41E3" w:rsidP="00C15F0B">
            <w:pPr>
              <w:widowControl w:val="0"/>
              <w:spacing w:before="0" w:after="0"/>
              <w:jc w:val="both"/>
              <w:rPr>
                <w:rFonts w:eastAsia="Yu Mincho"/>
                <w:kern w:val="2"/>
                <w:sz w:val="21"/>
                <w:szCs w:val="21"/>
                <w:lang w:eastAsia="ja-JP"/>
              </w:rPr>
            </w:pPr>
            <w:r>
              <w:rPr>
                <w:rFonts w:eastAsia="Yu Mincho" w:hint="eastAsia"/>
                <w:kern w:val="2"/>
                <w:sz w:val="21"/>
                <w:szCs w:val="21"/>
                <w:lang w:eastAsia="ja-JP"/>
              </w:rPr>
              <w:t>1</w:t>
            </w:r>
            <w:r>
              <w:rPr>
                <w:rFonts w:eastAsia="Yu Mincho"/>
                <w:kern w:val="2"/>
                <w:sz w:val="21"/>
                <w:szCs w:val="21"/>
                <w:lang w:eastAsia="ja-JP"/>
              </w:rPr>
              <w:t>.000</w:t>
            </w:r>
          </w:p>
        </w:tc>
        <w:tc>
          <w:tcPr>
            <w:tcW w:w="1020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25794F3D" w14:textId="004420C4" w:rsidR="00C15F0B" w:rsidRPr="00C15F0B" w:rsidRDefault="00755294" w:rsidP="00C15F0B">
            <w:pPr>
              <w:widowControl w:val="0"/>
              <w:spacing w:before="0" w:after="0"/>
              <w:jc w:val="both"/>
              <w:rPr>
                <w:rFonts w:eastAsia="Yu Mincho"/>
                <w:kern w:val="2"/>
                <w:sz w:val="21"/>
                <w:szCs w:val="21"/>
                <w:lang w:eastAsia="ja-JP"/>
              </w:rPr>
            </w:pPr>
            <w:r>
              <w:rPr>
                <w:rFonts w:eastAsia="Yu Mincho" w:hint="eastAsia"/>
                <w:kern w:val="2"/>
                <w:sz w:val="21"/>
                <w:szCs w:val="21"/>
                <w:lang w:eastAsia="ja-JP"/>
              </w:rPr>
              <w:t>0</w:t>
            </w:r>
            <w:r>
              <w:rPr>
                <w:rFonts w:eastAsia="Yu Mincho"/>
                <w:kern w:val="2"/>
                <w:sz w:val="21"/>
                <w:szCs w:val="21"/>
                <w:lang w:eastAsia="ja-JP"/>
              </w:rPr>
              <w:t>.00443</w:t>
            </w:r>
          </w:p>
        </w:tc>
        <w:tc>
          <w:tcPr>
            <w:tcW w:w="1021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39E19AE5" w14:textId="1E358D6C" w:rsidR="00C15F0B" w:rsidRPr="00C15F0B" w:rsidRDefault="00755294" w:rsidP="00C15F0B">
            <w:pPr>
              <w:widowControl w:val="0"/>
              <w:spacing w:before="0" w:after="0"/>
              <w:jc w:val="both"/>
              <w:rPr>
                <w:rFonts w:eastAsia="Yu Mincho"/>
                <w:kern w:val="2"/>
                <w:sz w:val="21"/>
                <w:szCs w:val="21"/>
                <w:lang w:eastAsia="ja-JP"/>
              </w:rPr>
            </w:pPr>
            <w:r>
              <w:rPr>
                <w:rFonts w:eastAsia="Yu Mincho" w:hint="eastAsia"/>
                <w:kern w:val="2"/>
                <w:sz w:val="21"/>
                <w:szCs w:val="21"/>
                <w:lang w:eastAsia="ja-JP"/>
              </w:rPr>
              <w:t>0</w:t>
            </w:r>
            <w:r>
              <w:rPr>
                <w:rFonts w:eastAsia="Yu Mincho"/>
                <w:kern w:val="2"/>
                <w:sz w:val="21"/>
                <w:szCs w:val="21"/>
                <w:lang w:eastAsia="ja-JP"/>
              </w:rPr>
              <w:t>.17344</w:t>
            </w:r>
          </w:p>
        </w:tc>
        <w:tc>
          <w:tcPr>
            <w:tcW w:w="1021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1F0024D3" w14:textId="1B0AB33D" w:rsidR="00C15F0B" w:rsidRPr="00C15F0B" w:rsidRDefault="00755294" w:rsidP="00C15F0B">
            <w:pPr>
              <w:widowControl w:val="0"/>
              <w:spacing w:before="0" w:after="0"/>
              <w:jc w:val="both"/>
              <w:rPr>
                <w:rFonts w:eastAsia="Yu Mincho"/>
                <w:kern w:val="2"/>
                <w:sz w:val="21"/>
                <w:szCs w:val="21"/>
                <w:lang w:eastAsia="ja-JP"/>
              </w:rPr>
            </w:pPr>
            <w:r>
              <w:rPr>
                <w:rFonts w:eastAsia="Yu Mincho" w:hint="eastAsia"/>
                <w:kern w:val="2"/>
                <w:sz w:val="21"/>
                <w:szCs w:val="21"/>
                <w:lang w:eastAsia="ja-JP"/>
              </w:rPr>
              <w:t>0</w:t>
            </w:r>
            <w:r>
              <w:rPr>
                <w:rFonts w:eastAsia="Yu Mincho"/>
                <w:kern w:val="2"/>
                <w:sz w:val="21"/>
                <w:szCs w:val="21"/>
                <w:lang w:eastAsia="ja-JP"/>
              </w:rPr>
              <w:t>.02554</w:t>
            </w:r>
          </w:p>
        </w:tc>
      </w:tr>
    </w:tbl>
    <w:bookmarkEnd w:id="6"/>
    <w:p w14:paraId="2769AB1E" w14:textId="2015ECCE" w:rsidR="00C15F0B" w:rsidRDefault="00C15F0B" w:rsidP="00163DA5">
      <w:pPr>
        <w:widowControl w:val="0"/>
        <w:spacing w:before="0" w:after="0" w:line="300" w:lineRule="auto"/>
        <w:rPr>
          <w:rFonts w:eastAsia="Yu Mincho" w:cs="Times New Roman"/>
          <w:kern w:val="2"/>
          <w:sz w:val="21"/>
          <w:lang w:eastAsia="ja-JP"/>
        </w:rPr>
      </w:pPr>
      <w:proofErr w:type="gramStart"/>
      <w:r w:rsidRPr="00C12ACE">
        <w:rPr>
          <w:rFonts w:eastAsia="Yu Mincho" w:cs="Times New Roman"/>
          <w:kern w:val="2"/>
          <w:sz w:val="21"/>
          <w:vertAlign w:val="superscript"/>
          <w:lang w:eastAsia="ja-JP"/>
        </w:rPr>
        <w:t>a</w:t>
      </w:r>
      <w:r w:rsidRPr="00C12ACE">
        <w:rPr>
          <w:rFonts w:eastAsia="Yu Mincho" w:cs="Times New Roman"/>
          <w:kern w:val="2"/>
          <w:sz w:val="21"/>
          <w:lang w:eastAsia="ja-JP"/>
        </w:rPr>
        <w:t xml:space="preserve"> </w:t>
      </w:r>
      <w:r>
        <w:rPr>
          <w:rFonts w:eastAsia="Yu Mincho" w:cs="Times New Roman"/>
          <w:kern w:val="2"/>
          <w:sz w:val="21"/>
          <w:lang w:eastAsia="ja-JP"/>
        </w:rPr>
        <w:t>Five isolates</w:t>
      </w:r>
      <w:proofErr w:type="gramEnd"/>
      <w:r>
        <w:rPr>
          <w:rFonts w:eastAsia="Yu Mincho" w:cs="Times New Roman"/>
          <w:kern w:val="2"/>
          <w:sz w:val="21"/>
          <w:lang w:eastAsia="ja-JP"/>
        </w:rPr>
        <w:t xml:space="preserve"> of MoV2</w:t>
      </w:r>
      <w:r w:rsidR="00163DA5">
        <w:rPr>
          <w:rFonts w:eastAsia="Yu Mincho" w:cs="Times New Roman"/>
          <w:kern w:val="2"/>
          <w:sz w:val="21"/>
          <w:lang w:eastAsia="ja-JP"/>
        </w:rPr>
        <w:t xml:space="preserve"> (Accession no.), Ken 60-19 (</w:t>
      </w:r>
      <w:r w:rsidR="00163DA5" w:rsidRPr="00163DA5">
        <w:rPr>
          <w:rFonts w:eastAsia="Yu Mincho" w:cs="Times New Roman"/>
          <w:kern w:val="2"/>
          <w:sz w:val="21"/>
          <w:lang w:eastAsia="ja-JP"/>
        </w:rPr>
        <w:t>AB300379</w:t>
      </w:r>
      <w:r w:rsidR="00163DA5">
        <w:rPr>
          <w:rFonts w:eastAsia="Yu Mincho" w:cs="Times New Roman"/>
          <w:kern w:val="2"/>
          <w:sz w:val="21"/>
          <w:lang w:eastAsia="ja-JP"/>
        </w:rPr>
        <w:t>), APU10-199A (</w:t>
      </w:r>
      <w:r w:rsidR="00163DA5" w:rsidRPr="00163DA5">
        <w:rPr>
          <w:rFonts w:eastAsia="Yu Mincho" w:cs="Times New Roman"/>
          <w:kern w:val="2"/>
          <w:sz w:val="21"/>
          <w:lang w:eastAsia="ja-JP"/>
        </w:rPr>
        <w:t>LC432343</w:t>
      </w:r>
      <w:r w:rsidR="00163DA5">
        <w:rPr>
          <w:rFonts w:eastAsia="Yu Mincho" w:cs="Times New Roman"/>
          <w:kern w:val="2"/>
          <w:sz w:val="21"/>
          <w:lang w:eastAsia="ja-JP"/>
        </w:rPr>
        <w:t xml:space="preserve">), </w:t>
      </w:r>
      <w:r w:rsidR="00163DA5" w:rsidRPr="00163DA5">
        <w:rPr>
          <w:rFonts w:eastAsia="Yu Mincho" w:cs="Times New Roman"/>
          <w:kern w:val="2"/>
          <w:sz w:val="21"/>
          <w:lang w:eastAsia="ja-JP"/>
        </w:rPr>
        <w:t>NHH12P</w:t>
      </w:r>
      <w:r w:rsidR="00163DA5">
        <w:rPr>
          <w:rFonts w:eastAsia="Yu Mincho" w:cs="Times New Roman"/>
          <w:kern w:val="2"/>
          <w:sz w:val="21"/>
          <w:lang w:eastAsia="ja-JP"/>
        </w:rPr>
        <w:t>-1 (</w:t>
      </w:r>
      <w:r w:rsidR="00163DA5" w:rsidRPr="00163DA5">
        <w:rPr>
          <w:rFonts w:eastAsia="Yu Mincho" w:cs="Times New Roman"/>
          <w:kern w:val="2"/>
          <w:sz w:val="21"/>
          <w:lang w:eastAsia="ja-JP"/>
        </w:rPr>
        <w:t>LC573905</w:t>
      </w:r>
      <w:r w:rsidR="00163DA5">
        <w:rPr>
          <w:rFonts w:eastAsia="Yu Mincho" w:cs="Times New Roman"/>
          <w:kern w:val="2"/>
          <w:sz w:val="21"/>
          <w:lang w:eastAsia="ja-JP"/>
        </w:rPr>
        <w:t xml:space="preserve">), </w:t>
      </w:r>
      <w:r w:rsidR="00163DA5" w:rsidRPr="00163DA5">
        <w:rPr>
          <w:rFonts w:eastAsia="Yu Mincho" w:cs="Times New Roman"/>
          <w:kern w:val="2"/>
          <w:sz w:val="21"/>
          <w:lang w:eastAsia="ja-JP"/>
        </w:rPr>
        <w:t>MZ4-12-2</w:t>
      </w:r>
      <w:r w:rsidR="00163DA5">
        <w:rPr>
          <w:rFonts w:eastAsia="Yu Mincho" w:cs="Times New Roman"/>
          <w:kern w:val="2"/>
          <w:sz w:val="21"/>
          <w:lang w:eastAsia="ja-JP"/>
        </w:rPr>
        <w:t xml:space="preserve"> </w:t>
      </w:r>
      <w:r w:rsidR="00163DA5" w:rsidRPr="00163DA5">
        <w:rPr>
          <w:rFonts w:eastAsia="Yu Mincho" w:cs="Times New Roman"/>
          <w:kern w:val="2"/>
          <w:sz w:val="21"/>
          <w:lang w:eastAsia="ja-JP"/>
        </w:rPr>
        <w:t>(LC573906)</w:t>
      </w:r>
      <w:r w:rsidR="00163DA5">
        <w:rPr>
          <w:rFonts w:eastAsia="Yu Mincho" w:cs="Times New Roman"/>
          <w:kern w:val="2"/>
          <w:sz w:val="21"/>
          <w:lang w:eastAsia="ja-JP"/>
        </w:rPr>
        <w:t xml:space="preserve">, and </w:t>
      </w:r>
      <w:r w:rsidR="00163DA5" w:rsidRPr="00163DA5">
        <w:rPr>
          <w:rFonts w:eastAsia="Yu Mincho" w:cs="Times New Roman"/>
          <w:kern w:val="2"/>
          <w:sz w:val="21"/>
          <w:lang w:eastAsia="ja-JP"/>
        </w:rPr>
        <w:t>MZ13-12-1</w:t>
      </w:r>
      <w:r w:rsidR="00163DA5">
        <w:rPr>
          <w:rFonts w:eastAsia="Yu Mincho" w:cs="Times New Roman"/>
          <w:kern w:val="2"/>
          <w:sz w:val="21"/>
          <w:lang w:eastAsia="ja-JP"/>
        </w:rPr>
        <w:t xml:space="preserve"> </w:t>
      </w:r>
      <w:r w:rsidR="00163DA5" w:rsidRPr="00163DA5">
        <w:rPr>
          <w:rFonts w:eastAsia="Yu Mincho" w:cs="Times New Roman"/>
          <w:kern w:val="2"/>
          <w:sz w:val="21"/>
          <w:lang w:eastAsia="ja-JP"/>
        </w:rPr>
        <w:t>(LC573907)</w:t>
      </w:r>
      <w:r w:rsidR="00163DA5">
        <w:rPr>
          <w:rFonts w:eastAsia="Yu Mincho" w:cs="Times New Roman"/>
          <w:kern w:val="2"/>
          <w:sz w:val="21"/>
          <w:lang w:eastAsia="ja-JP"/>
        </w:rPr>
        <w:t xml:space="preserve"> were used.</w:t>
      </w:r>
    </w:p>
    <w:p w14:paraId="476FABBA" w14:textId="1BD67079" w:rsidR="00C15F0B" w:rsidRPr="00C12ACE" w:rsidRDefault="00C15F0B" w:rsidP="00C15F0B">
      <w:pPr>
        <w:widowControl w:val="0"/>
        <w:spacing w:before="0" w:after="0" w:line="300" w:lineRule="auto"/>
        <w:rPr>
          <w:rFonts w:eastAsia="Yu Mincho" w:cs="Times New Roman"/>
          <w:kern w:val="2"/>
          <w:sz w:val="21"/>
          <w:lang w:eastAsia="ja-JP"/>
        </w:rPr>
      </w:pPr>
      <w:r w:rsidRPr="00C15F0B">
        <w:rPr>
          <w:rFonts w:eastAsia="Yu Mincho" w:cs="Times New Roman"/>
          <w:i/>
          <w:iCs/>
          <w:kern w:val="2"/>
          <w:sz w:val="21"/>
          <w:lang w:eastAsia="ja-JP"/>
        </w:rPr>
        <w:t>n</w:t>
      </w:r>
      <w:r w:rsidRPr="00C15F0B">
        <w:rPr>
          <w:rFonts w:eastAsia="Yu Mincho" w:cs="Times New Roman"/>
          <w:kern w:val="2"/>
          <w:sz w:val="21"/>
          <w:lang w:eastAsia="ja-JP"/>
        </w:rPr>
        <w:t>, Number of isolates examined; Net sites, Length of sequence (excluding sites with gaps and missing data); S, Number of polymorphic sites; h, Number of haplotypes; π, Nucleotide diversity; Hd, Haplotype diversity; d</w:t>
      </w:r>
      <w:r w:rsidRPr="00C15F0B">
        <w:rPr>
          <w:rFonts w:eastAsia="Yu Mincho" w:cs="Times New Roman"/>
          <w:kern w:val="2"/>
          <w:sz w:val="21"/>
          <w:vertAlign w:val="subscript"/>
          <w:lang w:eastAsia="ja-JP"/>
        </w:rPr>
        <w:t>N</w:t>
      </w:r>
      <w:r w:rsidRPr="00C15F0B">
        <w:rPr>
          <w:rFonts w:eastAsia="Yu Mincho" w:cs="Times New Roman"/>
          <w:kern w:val="2"/>
          <w:sz w:val="21"/>
          <w:lang w:eastAsia="ja-JP"/>
        </w:rPr>
        <w:t>, nonsynonymous rate; d</w:t>
      </w:r>
      <w:r w:rsidRPr="00C15F0B">
        <w:rPr>
          <w:rFonts w:eastAsia="Yu Mincho" w:cs="Times New Roman"/>
          <w:kern w:val="2"/>
          <w:sz w:val="21"/>
          <w:vertAlign w:val="subscript"/>
          <w:lang w:eastAsia="ja-JP"/>
        </w:rPr>
        <w:t>S</w:t>
      </w:r>
      <w:r w:rsidRPr="00C15F0B">
        <w:rPr>
          <w:rFonts w:eastAsia="Yu Mincho" w:cs="Times New Roman"/>
          <w:kern w:val="2"/>
          <w:sz w:val="21"/>
          <w:lang w:eastAsia="ja-JP"/>
        </w:rPr>
        <w:t>, synonymous rate.</w:t>
      </w:r>
    </w:p>
    <w:p w14:paraId="703901F4" w14:textId="77777777" w:rsidR="00C15F0B" w:rsidRDefault="00C15F0B">
      <w:pPr>
        <w:spacing w:before="0" w:after="200" w:line="276" w:lineRule="auto"/>
        <w:rPr>
          <w:rFonts w:eastAsia="Yu Mincho" w:cs="Times New Roman"/>
          <w:kern w:val="2"/>
          <w:sz w:val="21"/>
          <w:lang w:eastAsia="ja-JP"/>
        </w:rPr>
      </w:pPr>
      <w:r>
        <w:rPr>
          <w:rFonts w:eastAsia="Yu Mincho" w:cs="Times New Roman"/>
          <w:kern w:val="2"/>
          <w:sz w:val="21"/>
          <w:lang w:eastAsia="ja-JP"/>
        </w:rPr>
        <w:br w:type="page"/>
      </w:r>
    </w:p>
    <w:p w14:paraId="290C4C47" w14:textId="77777777" w:rsidR="00C12ACE" w:rsidRPr="00C12ACE" w:rsidRDefault="00C12ACE" w:rsidP="00B20FBC">
      <w:pPr>
        <w:widowControl w:val="0"/>
        <w:spacing w:before="0" w:after="0" w:line="300" w:lineRule="auto"/>
        <w:jc w:val="both"/>
        <w:rPr>
          <w:rFonts w:eastAsia="Yu Mincho" w:cs="Times New Roman"/>
          <w:kern w:val="2"/>
          <w:sz w:val="21"/>
          <w:lang w:eastAsia="ja-JP"/>
        </w:rPr>
      </w:pPr>
    </w:p>
    <w:p w14:paraId="7510C86D" w14:textId="1DA512FE" w:rsidR="00C15F0B" w:rsidRPr="00C12ACE" w:rsidRDefault="00C15F0B" w:rsidP="00C15F0B">
      <w:pPr>
        <w:spacing w:before="0" w:after="0" w:line="300" w:lineRule="auto"/>
        <w:rPr>
          <w:rFonts w:eastAsia="Yu Mincho" w:cs="Times New Roman"/>
          <w:kern w:val="2"/>
          <w:lang w:eastAsia="ja-JP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S4</w:t>
      </w:r>
      <w:r w:rsidRPr="0001436A">
        <w:rPr>
          <w:rFonts w:cs="Times New Roman"/>
          <w:b/>
          <w:szCs w:val="24"/>
        </w:rPr>
        <w:t>.</w:t>
      </w:r>
      <w:r w:rsidRPr="00C12ACE">
        <w:rPr>
          <w:rFonts w:eastAsia="Yu Mincho" w:cs="Times New Roman"/>
          <w:kern w:val="2"/>
          <w:lang w:eastAsia="ja-JP"/>
        </w:rPr>
        <w:t xml:space="preserve"> Property of the determined MoV2 </w:t>
      </w:r>
      <w:r w:rsidRPr="00C12ACE">
        <w:rPr>
          <w:rFonts w:eastAsia="Yu Mincho" w:cs="Times New Roman" w:hint="eastAsia"/>
          <w:kern w:val="2"/>
          <w:lang w:eastAsia="ja-JP"/>
        </w:rPr>
        <w:t>c</w:t>
      </w:r>
      <w:r w:rsidRPr="00C12ACE">
        <w:rPr>
          <w:rFonts w:eastAsia="Yu Mincho" w:cs="Times New Roman"/>
          <w:kern w:val="2"/>
          <w:lang w:eastAsia="ja-JP"/>
        </w:rPr>
        <w:t>omplete genome.</w:t>
      </w:r>
    </w:p>
    <w:tbl>
      <w:tblPr>
        <w:tblStyle w:val="23"/>
        <w:tblW w:w="9781" w:type="dxa"/>
        <w:tblLayout w:type="fixed"/>
        <w:tblLook w:val="04A0" w:firstRow="1" w:lastRow="0" w:firstColumn="1" w:lastColumn="0" w:noHBand="0" w:noVBand="1"/>
      </w:tblPr>
      <w:tblGrid>
        <w:gridCol w:w="1418"/>
        <w:gridCol w:w="283"/>
        <w:gridCol w:w="426"/>
        <w:gridCol w:w="1059"/>
        <w:gridCol w:w="1059"/>
        <w:gridCol w:w="1059"/>
        <w:gridCol w:w="1059"/>
        <w:gridCol w:w="1059"/>
        <w:gridCol w:w="2359"/>
      </w:tblGrid>
      <w:tr w:rsidR="00C15F0B" w:rsidRPr="00C12ACE" w14:paraId="298EE087" w14:textId="77777777" w:rsidTr="00C15F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FE5FDE1" w14:textId="77777777" w:rsidR="00C15F0B" w:rsidRDefault="00C15F0B" w:rsidP="00C15F0B">
            <w:pPr>
              <w:widowControl w:val="0"/>
              <w:spacing w:before="0" w:after="0"/>
              <w:jc w:val="both"/>
              <w:rPr>
                <w:rFonts w:eastAsia="Yu Mincho" w:cs="Times New Roman"/>
                <w:b w:val="0"/>
                <w:bCs w:val="0"/>
                <w:sz w:val="21"/>
                <w:vertAlign w:val="superscript"/>
              </w:rPr>
            </w:pPr>
            <w:r w:rsidRPr="00C12ACE">
              <w:rPr>
                <w:rFonts w:eastAsia="Yu Mincho" w:cs="Times New Roman"/>
                <w:sz w:val="21"/>
              </w:rPr>
              <w:t xml:space="preserve">MoV2 isolate </w:t>
            </w:r>
            <w:r w:rsidRPr="00C12ACE">
              <w:rPr>
                <w:rFonts w:eastAsia="Yu Mincho" w:cs="Times New Roman"/>
                <w:sz w:val="21"/>
                <w:vertAlign w:val="superscript"/>
              </w:rPr>
              <w:t>a</w:t>
            </w:r>
          </w:p>
          <w:p w14:paraId="55495304" w14:textId="77777777" w:rsidR="00C15F0B" w:rsidRPr="005B5A64" w:rsidRDefault="00C15F0B" w:rsidP="00C15F0B">
            <w:pPr>
              <w:widowControl w:val="0"/>
              <w:spacing w:before="0" w:after="0"/>
              <w:jc w:val="both"/>
              <w:rPr>
                <w:rFonts w:eastAsia="Yu Mincho" w:cs="Times New Roman"/>
                <w:sz w:val="21"/>
              </w:rPr>
            </w:pPr>
            <w:r>
              <w:rPr>
                <w:rFonts w:eastAsia="Yu Mincho" w:cs="Times New Roman" w:hint="eastAsia"/>
                <w:sz w:val="21"/>
              </w:rPr>
              <w:t>(</w:t>
            </w:r>
            <w:r>
              <w:rPr>
                <w:rFonts w:eastAsia="Yu Mincho" w:cs="Times New Roman"/>
                <w:sz w:val="21"/>
              </w:rPr>
              <w:t>Accession no.)</w:t>
            </w:r>
          </w:p>
        </w:tc>
        <w:tc>
          <w:tcPr>
            <w:tcW w:w="4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90295B8" w14:textId="77777777" w:rsidR="00C15F0B" w:rsidRPr="00C12ACE" w:rsidRDefault="00C15F0B" w:rsidP="00C15F0B">
            <w:pPr>
              <w:widowControl w:val="0"/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sz w:val="21"/>
              </w:rPr>
            </w:pPr>
          </w:p>
        </w:tc>
        <w:tc>
          <w:tcPr>
            <w:tcW w:w="10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336A8CE" w14:textId="77777777" w:rsidR="00C15F0B" w:rsidRPr="00C12ACE" w:rsidRDefault="00C15F0B" w:rsidP="00C15F0B">
            <w:pPr>
              <w:widowControl w:val="0"/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sz w:val="21"/>
              </w:rPr>
            </w:pPr>
            <w:r w:rsidRPr="00C12ACE">
              <w:rPr>
                <w:rFonts w:eastAsia="Yu Mincho" w:cs="Times New Roman"/>
                <w:sz w:val="21"/>
              </w:rPr>
              <w:t>5'UTR</w:t>
            </w:r>
          </w:p>
        </w:tc>
        <w:tc>
          <w:tcPr>
            <w:tcW w:w="10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2F6D582" w14:textId="77777777" w:rsidR="00C15F0B" w:rsidRPr="00C12ACE" w:rsidRDefault="00C15F0B" w:rsidP="00C15F0B">
            <w:pPr>
              <w:widowControl w:val="0"/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sz w:val="21"/>
                <w:szCs w:val="21"/>
              </w:rPr>
            </w:pPr>
            <w:r w:rsidRPr="00C12ACE">
              <w:rPr>
                <w:rFonts w:eastAsia="Yu Mincho" w:cs="Times New Roman"/>
                <w:sz w:val="21"/>
                <w:szCs w:val="21"/>
              </w:rPr>
              <w:t>ORF1</w:t>
            </w:r>
          </w:p>
        </w:tc>
        <w:tc>
          <w:tcPr>
            <w:tcW w:w="10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2699AA5" w14:textId="77777777" w:rsidR="00C15F0B" w:rsidRPr="00C12ACE" w:rsidRDefault="00C15F0B" w:rsidP="00C15F0B">
            <w:pPr>
              <w:widowControl w:val="0"/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sz w:val="21"/>
                <w:szCs w:val="21"/>
              </w:rPr>
            </w:pPr>
            <w:r w:rsidRPr="00C12ACE">
              <w:rPr>
                <w:rFonts w:eastAsia="Yu Mincho" w:cs="Times New Roman"/>
                <w:sz w:val="21"/>
                <w:szCs w:val="21"/>
              </w:rPr>
              <w:t>ORF2</w:t>
            </w:r>
          </w:p>
        </w:tc>
        <w:tc>
          <w:tcPr>
            <w:tcW w:w="10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85E6B2E" w14:textId="77777777" w:rsidR="00C15F0B" w:rsidRPr="00C12ACE" w:rsidRDefault="00C15F0B" w:rsidP="00C15F0B">
            <w:pPr>
              <w:widowControl w:val="0"/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sz w:val="21"/>
                <w:szCs w:val="21"/>
              </w:rPr>
            </w:pPr>
            <w:r w:rsidRPr="00C12ACE">
              <w:rPr>
                <w:rFonts w:eastAsia="Yu Mincho" w:cs="Times New Roman"/>
                <w:sz w:val="21"/>
              </w:rPr>
              <w:t>3'UTR</w:t>
            </w:r>
          </w:p>
        </w:tc>
        <w:tc>
          <w:tcPr>
            <w:tcW w:w="10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942A93D" w14:textId="77777777" w:rsidR="00C15F0B" w:rsidRPr="00C12ACE" w:rsidRDefault="00C15F0B" w:rsidP="00C15F0B">
            <w:pPr>
              <w:widowControl w:val="0"/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sz w:val="21"/>
                <w:szCs w:val="21"/>
              </w:rPr>
            </w:pPr>
            <w:r w:rsidRPr="00C12ACE">
              <w:rPr>
                <w:rFonts w:eastAsia="Yu Mincho" w:cs="Times New Roman"/>
                <w:sz w:val="21"/>
                <w:szCs w:val="21"/>
              </w:rPr>
              <w:t>whole</w:t>
            </w:r>
          </w:p>
        </w:tc>
        <w:tc>
          <w:tcPr>
            <w:tcW w:w="23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D6367B8" w14:textId="77777777" w:rsidR="00C15F0B" w:rsidRPr="00C12ACE" w:rsidRDefault="00C15F0B" w:rsidP="00C15F0B">
            <w:pPr>
              <w:widowControl w:val="0"/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sz w:val="21"/>
                <w:szCs w:val="21"/>
              </w:rPr>
            </w:pPr>
            <w:r>
              <w:rPr>
                <w:rFonts w:eastAsia="Yu Mincho" w:cs="Times New Roman"/>
                <w:sz w:val="21"/>
                <w:szCs w:val="21"/>
              </w:rPr>
              <w:t>o</w:t>
            </w:r>
            <w:r w:rsidRPr="00C12ACE">
              <w:rPr>
                <w:rFonts w:eastAsia="Yu Mincho" w:cs="Times New Roman"/>
                <w:sz w:val="21"/>
                <w:szCs w:val="21"/>
              </w:rPr>
              <w:t>verlapped</w:t>
            </w:r>
            <w:r>
              <w:rPr>
                <w:rFonts w:eastAsia="Yu Mincho" w:cs="Times New Roman"/>
                <w:sz w:val="21"/>
                <w:szCs w:val="21"/>
              </w:rPr>
              <w:t xml:space="preserve"> </w:t>
            </w:r>
            <w:r w:rsidRPr="00C12ACE">
              <w:rPr>
                <w:rFonts w:eastAsia="Yu Mincho" w:cs="Times New Roman"/>
                <w:sz w:val="21"/>
                <w:szCs w:val="21"/>
              </w:rPr>
              <w:t xml:space="preserve">sequence </w:t>
            </w:r>
            <w:r w:rsidRPr="00C12ACE">
              <w:rPr>
                <w:rFonts w:eastAsia="Yu Mincho" w:cs="Times New Roman"/>
                <w:sz w:val="21"/>
                <w:szCs w:val="21"/>
                <w:vertAlign w:val="superscript"/>
              </w:rPr>
              <w:t>b</w:t>
            </w:r>
          </w:p>
        </w:tc>
      </w:tr>
      <w:tr w:rsidR="00C15F0B" w:rsidRPr="00C12ACE" w14:paraId="0B3B0060" w14:textId="77777777" w:rsidTr="00C15F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12" w:space="0" w:color="auto"/>
              <w:bottom w:val="nil"/>
            </w:tcBorders>
          </w:tcPr>
          <w:p w14:paraId="694856FC" w14:textId="77777777" w:rsidR="00C15F0B" w:rsidRDefault="00C15F0B" w:rsidP="00C15F0B">
            <w:pPr>
              <w:widowControl w:val="0"/>
              <w:spacing w:before="0" w:after="0" w:line="300" w:lineRule="auto"/>
              <w:jc w:val="both"/>
              <w:rPr>
                <w:rFonts w:eastAsia="Yu Mincho" w:cs="Times New Roman"/>
                <w:sz w:val="21"/>
                <w:szCs w:val="21"/>
              </w:rPr>
            </w:pPr>
            <w:r w:rsidRPr="00C12ACE">
              <w:rPr>
                <w:rFonts w:eastAsia="Yu Mincho" w:cs="Times New Roman"/>
                <w:b w:val="0"/>
                <w:bCs w:val="0"/>
                <w:sz w:val="21"/>
                <w:szCs w:val="21"/>
              </w:rPr>
              <w:t>NHH12P-1</w:t>
            </w:r>
          </w:p>
          <w:p w14:paraId="173DE761" w14:textId="77777777" w:rsidR="00C15F0B" w:rsidRPr="00C12ACE" w:rsidRDefault="00C15F0B" w:rsidP="00C15F0B">
            <w:pPr>
              <w:widowControl w:val="0"/>
              <w:spacing w:before="0" w:after="0" w:line="300" w:lineRule="auto"/>
              <w:jc w:val="both"/>
              <w:rPr>
                <w:rFonts w:eastAsia="Yu Mincho" w:cs="Times New Roman"/>
                <w:b w:val="0"/>
                <w:bCs w:val="0"/>
                <w:sz w:val="21"/>
                <w:szCs w:val="21"/>
              </w:rPr>
            </w:pPr>
            <w:r>
              <w:rPr>
                <w:rFonts w:eastAsia="Yu Mincho" w:cs="Times New Roman" w:hint="eastAsia"/>
                <w:b w:val="0"/>
                <w:bCs w:val="0"/>
                <w:sz w:val="21"/>
                <w:szCs w:val="21"/>
              </w:rPr>
              <w:t>(</w:t>
            </w:r>
            <w:r w:rsidRPr="005B5A64">
              <w:rPr>
                <w:rFonts w:eastAsia="Yu Mincho" w:cs="Times New Roman"/>
                <w:b w:val="0"/>
                <w:bCs w:val="0"/>
                <w:sz w:val="21"/>
                <w:szCs w:val="21"/>
              </w:rPr>
              <w:t>LC573905</w:t>
            </w:r>
            <w:r>
              <w:rPr>
                <w:rFonts w:eastAsia="Yu Mincho" w:cs="Times New Roman"/>
                <w:b w:val="0"/>
                <w:bCs w:val="0"/>
                <w:sz w:val="21"/>
                <w:szCs w:val="21"/>
              </w:rPr>
              <w:t>)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bottom w:val="nil"/>
            </w:tcBorders>
          </w:tcPr>
          <w:p w14:paraId="3CE221F2" w14:textId="77777777" w:rsidR="00C15F0B" w:rsidRPr="00C12ACE" w:rsidRDefault="00C15F0B" w:rsidP="00C15F0B">
            <w:pPr>
              <w:widowControl w:val="0"/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sz w:val="21"/>
                <w:szCs w:val="21"/>
              </w:rPr>
            </w:pPr>
            <w:r w:rsidRPr="00C12ACE">
              <w:rPr>
                <w:rFonts w:eastAsia="Yu Mincho" w:cs="Times New Roman"/>
                <w:sz w:val="21"/>
                <w:szCs w:val="21"/>
              </w:rPr>
              <w:t>nt</w:t>
            </w:r>
          </w:p>
          <w:p w14:paraId="4A3D131C" w14:textId="77777777" w:rsidR="00C15F0B" w:rsidRPr="00C12ACE" w:rsidRDefault="00C15F0B" w:rsidP="00C15F0B">
            <w:pPr>
              <w:widowControl w:val="0"/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sz w:val="21"/>
                <w:szCs w:val="21"/>
              </w:rPr>
            </w:pPr>
            <w:r w:rsidRPr="00C12ACE">
              <w:rPr>
                <w:rFonts w:eastAsia="Yu Mincho" w:cs="Times New Roman"/>
                <w:sz w:val="21"/>
                <w:szCs w:val="21"/>
              </w:rPr>
              <w:t>aa</w:t>
            </w:r>
          </w:p>
        </w:tc>
        <w:tc>
          <w:tcPr>
            <w:tcW w:w="1059" w:type="dxa"/>
            <w:tcBorders>
              <w:top w:val="single" w:sz="12" w:space="0" w:color="auto"/>
              <w:bottom w:val="nil"/>
            </w:tcBorders>
          </w:tcPr>
          <w:p w14:paraId="2412FCFA" w14:textId="77777777" w:rsidR="00C15F0B" w:rsidRPr="00C12ACE" w:rsidRDefault="00C15F0B" w:rsidP="00C15F0B">
            <w:pPr>
              <w:widowControl w:val="0"/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sz w:val="21"/>
                <w:szCs w:val="21"/>
              </w:rPr>
            </w:pPr>
            <w:r w:rsidRPr="00C12ACE">
              <w:rPr>
                <w:rFonts w:eastAsia="Yu Mincho" w:cs="Times New Roman"/>
                <w:sz w:val="21"/>
                <w:szCs w:val="21"/>
              </w:rPr>
              <w:t>275</w:t>
            </w:r>
          </w:p>
          <w:p w14:paraId="077FDA91" w14:textId="77777777" w:rsidR="00C15F0B" w:rsidRPr="00C12ACE" w:rsidRDefault="00C15F0B" w:rsidP="00C15F0B">
            <w:pPr>
              <w:widowControl w:val="0"/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b/>
                <w:sz w:val="21"/>
                <w:szCs w:val="21"/>
              </w:rPr>
            </w:pPr>
          </w:p>
        </w:tc>
        <w:tc>
          <w:tcPr>
            <w:tcW w:w="1059" w:type="dxa"/>
            <w:tcBorders>
              <w:top w:val="single" w:sz="12" w:space="0" w:color="auto"/>
              <w:bottom w:val="nil"/>
            </w:tcBorders>
          </w:tcPr>
          <w:p w14:paraId="4EF094B0" w14:textId="77777777" w:rsidR="00C15F0B" w:rsidRPr="00C12ACE" w:rsidRDefault="00C15F0B" w:rsidP="00C15F0B">
            <w:pPr>
              <w:widowControl w:val="0"/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sz w:val="21"/>
                <w:szCs w:val="21"/>
              </w:rPr>
            </w:pPr>
            <w:r w:rsidRPr="00C12ACE">
              <w:rPr>
                <w:rFonts w:eastAsia="Yu Mincho" w:cs="Times New Roman"/>
                <w:sz w:val="21"/>
                <w:szCs w:val="21"/>
              </w:rPr>
              <w:t>2367</w:t>
            </w:r>
          </w:p>
          <w:p w14:paraId="7E84FDA0" w14:textId="77777777" w:rsidR="00C15F0B" w:rsidRPr="00C12ACE" w:rsidRDefault="00C15F0B" w:rsidP="00C15F0B">
            <w:pPr>
              <w:widowControl w:val="0"/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sz w:val="21"/>
                <w:szCs w:val="21"/>
              </w:rPr>
            </w:pPr>
            <w:r w:rsidRPr="00C12ACE">
              <w:rPr>
                <w:rFonts w:eastAsia="Yu Mincho" w:cs="Times New Roman"/>
                <w:sz w:val="21"/>
                <w:szCs w:val="21"/>
              </w:rPr>
              <w:t>788</w:t>
            </w:r>
          </w:p>
        </w:tc>
        <w:tc>
          <w:tcPr>
            <w:tcW w:w="1059" w:type="dxa"/>
            <w:tcBorders>
              <w:top w:val="single" w:sz="12" w:space="0" w:color="auto"/>
              <w:bottom w:val="nil"/>
            </w:tcBorders>
          </w:tcPr>
          <w:p w14:paraId="4F02CD39" w14:textId="77777777" w:rsidR="00C15F0B" w:rsidRPr="00C12ACE" w:rsidRDefault="00C15F0B" w:rsidP="00C15F0B">
            <w:pPr>
              <w:widowControl w:val="0"/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sz w:val="21"/>
                <w:szCs w:val="21"/>
              </w:rPr>
            </w:pPr>
            <w:r w:rsidRPr="00C12ACE">
              <w:rPr>
                <w:rFonts w:eastAsia="Yu Mincho" w:cs="Times New Roman"/>
                <w:sz w:val="21"/>
                <w:szCs w:val="21"/>
              </w:rPr>
              <w:t>2493</w:t>
            </w:r>
          </w:p>
          <w:p w14:paraId="3987E557" w14:textId="77777777" w:rsidR="00C15F0B" w:rsidRPr="00C12ACE" w:rsidRDefault="00C15F0B" w:rsidP="00C15F0B">
            <w:pPr>
              <w:widowControl w:val="0"/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sz w:val="21"/>
                <w:szCs w:val="21"/>
              </w:rPr>
            </w:pPr>
            <w:r w:rsidRPr="00C12ACE">
              <w:rPr>
                <w:rFonts w:eastAsia="Yu Mincho" w:cs="Times New Roman"/>
                <w:sz w:val="21"/>
                <w:szCs w:val="21"/>
              </w:rPr>
              <w:t>830</w:t>
            </w:r>
          </w:p>
        </w:tc>
        <w:tc>
          <w:tcPr>
            <w:tcW w:w="1059" w:type="dxa"/>
            <w:tcBorders>
              <w:top w:val="single" w:sz="12" w:space="0" w:color="auto"/>
              <w:bottom w:val="nil"/>
            </w:tcBorders>
          </w:tcPr>
          <w:p w14:paraId="2D760815" w14:textId="77777777" w:rsidR="00C15F0B" w:rsidRPr="00C12ACE" w:rsidRDefault="00C15F0B" w:rsidP="00C15F0B">
            <w:pPr>
              <w:widowControl w:val="0"/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sz w:val="21"/>
                <w:szCs w:val="21"/>
              </w:rPr>
            </w:pPr>
            <w:r w:rsidRPr="00C12ACE">
              <w:rPr>
                <w:rFonts w:eastAsia="Yu Mincho" w:cs="Times New Roman"/>
                <w:sz w:val="21"/>
                <w:szCs w:val="21"/>
              </w:rPr>
              <w:t>63</w:t>
            </w:r>
          </w:p>
        </w:tc>
        <w:tc>
          <w:tcPr>
            <w:tcW w:w="1059" w:type="dxa"/>
            <w:tcBorders>
              <w:top w:val="single" w:sz="12" w:space="0" w:color="auto"/>
              <w:bottom w:val="nil"/>
            </w:tcBorders>
          </w:tcPr>
          <w:p w14:paraId="2420E06D" w14:textId="77777777" w:rsidR="00C15F0B" w:rsidRPr="00C12ACE" w:rsidRDefault="00C15F0B" w:rsidP="00C15F0B">
            <w:pPr>
              <w:widowControl w:val="0"/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sz w:val="21"/>
                <w:szCs w:val="21"/>
              </w:rPr>
            </w:pPr>
            <w:r w:rsidRPr="00C12ACE">
              <w:rPr>
                <w:rFonts w:eastAsia="Yu Mincho" w:cs="Times New Roman"/>
                <w:sz w:val="21"/>
                <w:szCs w:val="21"/>
              </w:rPr>
              <w:t>5194</w:t>
            </w:r>
          </w:p>
        </w:tc>
        <w:tc>
          <w:tcPr>
            <w:tcW w:w="2359" w:type="dxa"/>
            <w:tcBorders>
              <w:top w:val="single" w:sz="12" w:space="0" w:color="auto"/>
              <w:bottom w:val="nil"/>
            </w:tcBorders>
          </w:tcPr>
          <w:p w14:paraId="1C4E846D" w14:textId="77777777" w:rsidR="00C15F0B" w:rsidRPr="00C12ACE" w:rsidRDefault="00C15F0B" w:rsidP="00C15F0B">
            <w:pPr>
              <w:widowControl w:val="0"/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sz w:val="21"/>
                <w:szCs w:val="21"/>
              </w:rPr>
            </w:pPr>
            <w:r w:rsidRPr="00C12ACE">
              <w:rPr>
                <w:rFonts w:eastAsia="Yu Mincho" w:cs="Times New Roman" w:hint="eastAsia"/>
                <w:sz w:val="21"/>
                <w:szCs w:val="21"/>
              </w:rPr>
              <w:t>A</w:t>
            </w:r>
            <w:r w:rsidRPr="00C12ACE">
              <w:rPr>
                <w:rFonts w:eastAsia="Yu Mincho" w:cs="Times New Roman"/>
                <w:sz w:val="21"/>
                <w:szCs w:val="21"/>
              </w:rPr>
              <w:t>UGA</w:t>
            </w:r>
          </w:p>
        </w:tc>
      </w:tr>
      <w:tr w:rsidR="00C15F0B" w:rsidRPr="00C12ACE" w14:paraId="2B537CFB" w14:textId="77777777" w:rsidTr="00C15F0B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il"/>
              <w:bottom w:val="nil"/>
            </w:tcBorders>
          </w:tcPr>
          <w:p w14:paraId="718A0DE2" w14:textId="77777777" w:rsidR="00C15F0B" w:rsidRDefault="00C15F0B" w:rsidP="00C15F0B">
            <w:pPr>
              <w:widowControl w:val="0"/>
              <w:spacing w:before="0" w:after="0" w:line="300" w:lineRule="auto"/>
              <w:jc w:val="both"/>
              <w:rPr>
                <w:rFonts w:eastAsia="Yu Mincho" w:cs="Times New Roman"/>
                <w:sz w:val="21"/>
                <w:szCs w:val="21"/>
              </w:rPr>
            </w:pPr>
            <w:r w:rsidRPr="00C12ACE">
              <w:rPr>
                <w:rFonts w:eastAsia="Yu Mincho" w:cs="Times New Roman"/>
                <w:b w:val="0"/>
                <w:bCs w:val="0"/>
                <w:sz w:val="21"/>
                <w:szCs w:val="21"/>
              </w:rPr>
              <w:t>MZ4-12-2</w:t>
            </w:r>
          </w:p>
          <w:p w14:paraId="58437AFB" w14:textId="77777777" w:rsidR="00C15F0B" w:rsidRPr="00C12ACE" w:rsidRDefault="00C15F0B" w:rsidP="00C15F0B">
            <w:pPr>
              <w:widowControl w:val="0"/>
              <w:spacing w:before="0" w:after="0" w:line="300" w:lineRule="auto"/>
              <w:jc w:val="both"/>
              <w:rPr>
                <w:rFonts w:eastAsia="Yu Mincho" w:cs="Times New Roman"/>
                <w:b w:val="0"/>
                <w:bCs w:val="0"/>
                <w:sz w:val="21"/>
                <w:szCs w:val="21"/>
              </w:rPr>
            </w:pPr>
            <w:r>
              <w:rPr>
                <w:rFonts w:eastAsia="Yu Mincho" w:cs="Times New Roman" w:hint="eastAsia"/>
                <w:b w:val="0"/>
                <w:bCs w:val="0"/>
                <w:sz w:val="21"/>
                <w:szCs w:val="21"/>
              </w:rPr>
              <w:t>(</w:t>
            </w:r>
            <w:r w:rsidRPr="005B5A64">
              <w:rPr>
                <w:rFonts w:eastAsia="Yu Mincho" w:cs="Times New Roman"/>
                <w:b w:val="0"/>
                <w:bCs w:val="0"/>
                <w:sz w:val="21"/>
                <w:szCs w:val="21"/>
              </w:rPr>
              <w:t>LC573906</w:t>
            </w:r>
            <w:r>
              <w:rPr>
                <w:rFonts w:eastAsia="Yu Mincho" w:cs="Times New Roman"/>
                <w:b w:val="0"/>
                <w:bCs w:val="0"/>
                <w:sz w:val="21"/>
                <w:szCs w:val="21"/>
              </w:rPr>
              <w:t>)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</w:tcPr>
          <w:p w14:paraId="2FD1CDF8" w14:textId="77777777" w:rsidR="00C15F0B" w:rsidRPr="00C12ACE" w:rsidRDefault="00C15F0B" w:rsidP="00C15F0B">
            <w:pPr>
              <w:widowControl w:val="0"/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sz w:val="21"/>
                <w:szCs w:val="21"/>
              </w:rPr>
            </w:pPr>
            <w:r w:rsidRPr="00C12ACE">
              <w:rPr>
                <w:rFonts w:eastAsia="Yu Mincho" w:cs="Times New Roman"/>
                <w:sz w:val="21"/>
                <w:szCs w:val="21"/>
              </w:rPr>
              <w:t>nt</w:t>
            </w:r>
          </w:p>
          <w:p w14:paraId="1ED77452" w14:textId="77777777" w:rsidR="00C15F0B" w:rsidRPr="00C12ACE" w:rsidRDefault="00C15F0B" w:rsidP="00C15F0B">
            <w:pPr>
              <w:widowControl w:val="0"/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sz w:val="21"/>
              </w:rPr>
            </w:pPr>
            <w:r w:rsidRPr="00C12ACE">
              <w:rPr>
                <w:rFonts w:eastAsia="Yu Mincho" w:cs="Times New Roman"/>
                <w:sz w:val="21"/>
                <w:szCs w:val="21"/>
              </w:rPr>
              <w:t>aa</w:t>
            </w:r>
          </w:p>
        </w:tc>
        <w:tc>
          <w:tcPr>
            <w:tcW w:w="1059" w:type="dxa"/>
            <w:tcBorders>
              <w:top w:val="nil"/>
              <w:bottom w:val="nil"/>
            </w:tcBorders>
          </w:tcPr>
          <w:p w14:paraId="4A961D5E" w14:textId="77777777" w:rsidR="00C15F0B" w:rsidRPr="00C12ACE" w:rsidRDefault="00C15F0B" w:rsidP="00C15F0B">
            <w:pPr>
              <w:widowControl w:val="0"/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sz w:val="21"/>
                <w:szCs w:val="21"/>
              </w:rPr>
            </w:pPr>
            <w:r w:rsidRPr="00C12ACE">
              <w:rPr>
                <w:rFonts w:eastAsia="Yu Mincho" w:cs="Times New Roman"/>
                <w:sz w:val="21"/>
              </w:rPr>
              <w:t>275</w:t>
            </w:r>
          </w:p>
        </w:tc>
        <w:tc>
          <w:tcPr>
            <w:tcW w:w="1059" w:type="dxa"/>
            <w:tcBorders>
              <w:top w:val="nil"/>
              <w:bottom w:val="nil"/>
            </w:tcBorders>
          </w:tcPr>
          <w:p w14:paraId="7BF18619" w14:textId="77777777" w:rsidR="00C15F0B" w:rsidRPr="00C12ACE" w:rsidRDefault="00C15F0B" w:rsidP="00C15F0B">
            <w:pPr>
              <w:widowControl w:val="0"/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sz w:val="21"/>
                <w:szCs w:val="21"/>
              </w:rPr>
            </w:pPr>
            <w:r w:rsidRPr="00C12ACE">
              <w:rPr>
                <w:rFonts w:eastAsia="Yu Mincho" w:cs="Times New Roman"/>
                <w:sz w:val="21"/>
                <w:szCs w:val="21"/>
              </w:rPr>
              <w:t>2367</w:t>
            </w:r>
          </w:p>
          <w:p w14:paraId="7BB25CF2" w14:textId="77777777" w:rsidR="00C15F0B" w:rsidRPr="00C12ACE" w:rsidRDefault="00C15F0B" w:rsidP="00C15F0B">
            <w:pPr>
              <w:widowControl w:val="0"/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sz w:val="21"/>
                <w:szCs w:val="21"/>
              </w:rPr>
            </w:pPr>
            <w:r w:rsidRPr="00C12ACE">
              <w:rPr>
                <w:rFonts w:eastAsia="Yu Mincho" w:cs="Times New Roman"/>
                <w:sz w:val="21"/>
                <w:szCs w:val="21"/>
              </w:rPr>
              <w:t>788</w:t>
            </w:r>
          </w:p>
        </w:tc>
        <w:tc>
          <w:tcPr>
            <w:tcW w:w="1059" w:type="dxa"/>
            <w:tcBorders>
              <w:top w:val="nil"/>
              <w:bottom w:val="nil"/>
            </w:tcBorders>
          </w:tcPr>
          <w:p w14:paraId="04A4B777" w14:textId="77777777" w:rsidR="00C15F0B" w:rsidRPr="00C12ACE" w:rsidRDefault="00C15F0B" w:rsidP="00C15F0B">
            <w:pPr>
              <w:widowControl w:val="0"/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sz w:val="21"/>
                <w:szCs w:val="21"/>
              </w:rPr>
            </w:pPr>
            <w:r w:rsidRPr="00C12ACE">
              <w:rPr>
                <w:rFonts w:eastAsia="Yu Mincho" w:cs="Times New Roman"/>
                <w:sz w:val="21"/>
                <w:szCs w:val="21"/>
              </w:rPr>
              <w:t>2493</w:t>
            </w:r>
          </w:p>
          <w:p w14:paraId="3E1EF3F9" w14:textId="77777777" w:rsidR="00C15F0B" w:rsidRPr="00C12ACE" w:rsidRDefault="00C15F0B" w:rsidP="00C15F0B">
            <w:pPr>
              <w:widowControl w:val="0"/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sz w:val="21"/>
                <w:szCs w:val="21"/>
              </w:rPr>
            </w:pPr>
            <w:r w:rsidRPr="00C12ACE">
              <w:rPr>
                <w:rFonts w:eastAsia="Yu Mincho" w:cs="Times New Roman"/>
                <w:sz w:val="21"/>
                <w:szCs w:val="21"/>
              </w:rPr>
              <w:t>830</w:t>
            </w:r>
          </w:p>
        </w:tc>
        <w:tc>
          <w:tcPr>
            <w:tcW w:w="1059" w:type="dxa"/>
            <w:tcBorders>
              <w:top w:val="nil"/>
              <w:bottom w:val="nil"/>
            </w:tcBorders>
          </w:tcPr>
          <w:p w14:paraId="44826396" w14:textId="77777777" w:rsidR="00C15F0B" w:rsidRPr="00C12ACE" w:rsidRDefault="00C15F0B" w:rsidP="00C15F0B">
            <w:pPr>
              <w:widowControl w:val="0"/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sz w:val="21"/>
                <w:szCs w:val="21"/>
              </w:rPr>
            </w:pPr>
            <w:r w:rsidRPr="00C12ACE">
              <w:rPr>
                <w:rFonts w:eastAsia="Yu Mincho" w:cs="Times New Roman"/>
                <w:sz w:val="21"/>
                <w:szCs w:val="21"/>
              </w:rPr>
              <w:t>63</w:t>
            </w:r>
          </w:p>
        </w:tc>
        <w:tc>
          <w:tcPr>
            <w:tcW w:w="1059" w:type="dxa"/>
            <w:tcBorders>
              <w:top w:val="nil"/>
              <w:bottom w:val="nil"/>
            </w:tcBorders>
          </w:tcPr>
          <w:p w14:paraId="593339F2" w14:textId="77777777" w:rsidR="00C15F0B" w:rsidRPr="00C12ACE" w:rsidRDefault="00C15F0B" w:rsidP="00C15F0B">
            <w:pPr>
              <w:widowControl w:val="0"/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sz w:val="21"/>
                <w:szCs w:val="21"/>
              </w:rPr>
            </w:pPr>
            <w:r w:rsidRPr="00C12ACE">
              <w:rPr>
                <w:rFonts w:eastAsia="Yu Mincho" w:cs="Times New Roman"/>
                <w:sz w:val="21"/>
                <w:szCs w:val="21"/>
              </w:rPr>
              <w:t>5194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14:paraId="1D42EB8F" w14:textId="77777777" w:rsidR="00C15F0B" w:rsidRPr="00C12ACE" w:rsidRDefault="00C15F0B" w:rsidP="00C15F0B">
            <w:pPr>
              <w:widowControl w:val="0"/>
              <w:spacing w:before="0"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Yu Mincho" w:cs="Times New Roman"/>
                <w:sz w:val="21"/>
                <w:szCs w:val="21"/>
              </w:rPr>
            </w:pPr>
            <w:r w:rsidRPr="00C12ACE">
              <w:rPr>
                <w:rFonts w:eastAsia="Yu Mincho" w:cs="Times New Roman" w:hint="eastAsia"/>
                <w:sz w:val="21"/>
                <w:szCs w:val="21"/>
              </w:rPr>
              <w:t>A</w:t>
            </w:r>
            <w:r w:rsidRPr="00C12ACE">
              <w:rPr>
                <w:rFonts w:eastAsia="Yu Mincho" w:cs="Times New Roman"/>
                <w:sz w:val="21"/>
                <w:szCs w:val="21"/>
              </w:rPr>
              <w:t>UGA</w:t>
            </w:r>
          </w:p>
        </w:tc>
      </w:tr>
      <w:tr w:rsidR="00C15F0B" w:rsidRPr="00C12ACE" w14:paraId="51050AB9" w14:textId="77777777" w:rsidTr="00C15F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nil"/>
              <w:bottom w:val="single" w:sz="12" w:space="0" w:color="auto"/>
            </w:tcBorders>
          </w:tcPr>
          <w:p w14:paraId="3CEE6D38" w14:textId="77777777" w:rsidR="00C15F0B" w:rsidRDefault="00C15F0B" w:rsidP="00C15F0B">
            <w:pPr>
              <w:widowControl w:val="0"/>
              <w:spacing w:before="0" w:after="0" w:line="300" w:lineRule="auto"/>
              <w:jc w:val="both"/>
              <w:rPr>
                <w:rFonts w:eastAsia="Yu Mincho" w:cs="Times New Roman"/>
                <w:sz w:val="21"/>
                <w:szCs w:val="21"/>
              </w:rPr>
            </w:pPr>
            <w:r w:rsidRPr="00C12ACE">
              <w:rPr>
                <w:rFonts w:eastAsia="Yu Mincho" w:cs="Times New Roman"/>
                <w:b w:val="0"/>
                <w:bCs w:val="0"/>
                <w:sz w:val="21"/>
                <w:szCs w:val="21"/>
              </w:rPr>
              <w:t>MZ13-12-1</w:t>
            </w:r>
          </w:p>
          <w:p w14:paraId="21E0D47D" w14:textId="77777777" w:rsidR="00C15F0B" w:rsidRPr="00C12ACE" w:rsidRDefault="00C15F0B" w:rsidP="00C15F0B">
            <w:pPr>
              <w:widowControl w:val="0"/>
              <w:spacing w:before="0" w:after="0" w:line="300" w:lineRule="auto"/>
              <w:jc w:val="both"/>
              <w:rPr>
                <w:rFonts w:eastAsia="Yu Mincho" w:cs="Times New Roman"/>
                <w:b w:val="0"/>
                <w:bCs w:val="0"/>
                <w:sz w:val="21"/>
                <w:szCs w:val="21"/>
              </w:rPr>
            </w:pPr>
            <w:r>
              <w:rPr>
                <w:rFonts w:eastAsia="Yu Mincho" w:cs="Times New Roman" w:hint="eastAsia"/>
                <w:b w:val="0"/>
                <w:bCs w:val="0"/>
                <w:sz w:val="21"/>
                <w:szCs w:val="21"/>
              </w:rPr>
              <w:t>(</w:t>
            </w:r>
            <w:r w:rsidRPr="005B5A64">
              <w:rPr>
                <w:rFonts w:eastAsia="Yu Mincho" w:cs="Times New Roman"/>
                <w:b w:val="0"/>
                <w:bCs w:val="0"/>
                <w:sz w:val="21"/>
                <w:szCs w:val="21"/>
              </w:rPr>
              <w:t>LC573907</w:t>
            </w:r>
            <w:r>
              <w:rPr>
                <w:rFonts w:eastAsia="Yu Mincho" w:cs="Times New Roman"/>
                <w:b w:val="0"/>
                <w:bCs w:val="0"/>
                <w:sz w:val="21"/>
                <w:szCs w:val="21"/>
              </w:rPr>
              <w:t>)</w:t>
            </w:r>
          </w:p>
        </w:tc>
        <w:tc>
          <w:tcPr>
            <w:tcW w:w="709" w:type="dxa"/>
            <w:gridSpan w:val="2"/>
            <w:tcBorders>
              <w:top w:val="nil"/>
              <w:bottom w:val="single" w:sz="12" w:space="0" w:color="auto"/>
            </w:tcBorders>
          </w:tcPr>
          <w:p w14:paraId="49447C67" w14:textId="77777777" w:rsidR="00C15F0B" w:rsidRPr="00C12ACE" w:rsidRDefault="00C15F0B" w:rsidP="00C15F0B">
            <w:pPr>
              <w:widowControl w:val="0"/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sz w:val="21"/>
                <w:szCs w:val="21"/>
              </w:rPr>
            </w:pPr>
            <w:r w:rsidRPr="00C12ACE">
              <w:rPr>
                <w:rFonts w:eastAsia="Yu Mincho" w:cs="Times New Roman"/>
                <w:sz w:val="21"/>
                <w:szCs w:val="21"/>
              </w:rPr>
              <w:t>nt</w:t>
            </w:r>
          </w:p>
          <w:p w14:paraId="63654FB6" w14:textId="77777777" w:rsidR="00C15F0B" w:rsidRPr="00C12ACE" w:rsidRDefault="00C15F0B" w:rsidP="00C15F0B">
            <w:pPr>
              <w:widowControl w:val="0"/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sz w:val="21"/>
              </w:rPr>
            </w:pPr>
            <w:r w:rsidRPr="00C12ACE">
              <w:rPr>
                <w:rFonts w:eastAsia="Yu Mincho" w:cs="Times New Roman"/>
                <w:sz w:val="21"/>
                <w:szCs w:val="21"/>
              </w:rPr>
              <w:t>aa</w:t>
            </w:r>
          </w:p>
        </w:tc>
        <w:tc>
          <w:tcPr>
            <w:tcW w:w="1059" w:type="dxa"/>
            <w:tcBorders>
              <w:top w:val="nil"/>
              <w:bottom w:val="single" w:sz="12" w:space="0" w:color="auto"/>
            </w:tcBorders>
          </w:tcPr>
          <w:p w14:paraId="40AFE038" w14:textId="77777777" w:rsidR="00C15F0B" w:rsidRPr="00C12ACE" w:rsidRDefault="00C15F0B" w:rsidP="00C15F0B">
            <w:pPr>
              <w:widowControl w:val="0"/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b/>
                <w:bCs/>
                <w:sz w:val="21"/>
                <w:szCs w:val="21"/>
              </w:rPr>
            </w:pPr>
            <w:r w:rsidRPr="00C12ACE">
              <w:rPr>
                <w:rFonts w:eastAsia="Yu Mincho" w:cs="Times New Roman"/>
                <w:sz w:val="21"/>
              </w:rPr>
              <w:t>275</w:t>
            </w:r>
          </w:p>
        </w:tc>
        <w:tc>
          <w:tcPr>
            <w:tcW w:w="1059" w:type="dxa"/>
            <w:tcBorders>
              <w:top w:val="nil"/>
              <w:bottom w:val="single" w:sz="12" w:space="0" w:color="auto"/>
            </w:tcBorders>
          </w:tcPr>
          <w:p w14:paraId="36399BC9" w14:textId="77777777" w:rsidR="00C15F0B" w:rsidRPr="00C12ACE" w:rsidRDefault="00C15F0B" w:rsidP="00C15F0B">
            <w:pPr>
              <w:widowControl w:val="0"/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sz w:val="21"/>
                <w:szCs w:val="21"/>
              </w:rPr>
            </w:pPr>
            <w:r w:rsidRPr="00C12ACE">
              <w:rPr>
                <w:rFonts w:eastAsia="Yu Mincho" w:cs="Times New Roman"/>
                <w:sz w:val="21"/>
                <w:szCs w:val="21"/>
              </w:rPr>
              <w:t>2367</w:t>
            </w:r>
          </w:p>
          <w:p w14:paraId="5B1A46E2" w14:textId="77777777" w:rsidR="00C15F0B" w:rsidRPr="00C12ACE" w:rsidRDefault="00C15F0B" w:rsidP="00C15F0B">
            <w:pPr>
              <w:widowControl w:val="0"/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sz w:val="21"/>
                <w:szCs w:val="21"/>
              </w:rPr>
            </w:pPr>
            <w:r w:rsidRPr="00C12ACE">
              <w:rPr>
                <w:rFonts w:eastAsia="Yu Mincho" w:cs="Times New Roman"/>
                <w:sz w:val="21"/>
                <w:szCs w:val="21"/>
              </w:rPr>
              <w:t>788</w:t>
            </w:r>
          </w:p>
        </w:tc>
        <w:tc>
          <w:tcPr>
            <w:tcW w:w="1059" w:type="dxa"/>
            <w:tcBorders>
              <w:top w:val="nil"/>
              <w:bottom w:val="single" w:sz="12" w:space="0" w:color="auto"/>
            </w:tcBorders>
          </w:tcPr>
          <w:p w14:paraId="1A1E3647" w14:textId="77777777" w:rsidR="00C15F0B" w:rsidRPr="00C12ACE" w:rsidRDefault="00C15F0B" w:rsidP="00C15F0B">
            <w:pPr>
              <w:widowControl w:val="0"/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sz w:val="21"/>
                <w:szCs w:val="21"/>
              </w:rPr>
            </w:pPr>
            <w:r w:rsidRPr="00C12ACE">
              <w:rPr>
                <w:rFonts w:eastAsia="Yu Mincho" w:cs="Times New Roman"/>
                <w:sz w:val="21"/>
                <w:szCs w:val="21"/>
              </w:rPr>
              <w:t>2496</w:t>
            </w:r>
          </w:p>
          <w:p w14:paraId="14150408" w14:textId="77777777" w:rsidR="00C15F0B" w:rsidRPr="00C12ACE" w:rsidRDefault="00C15F0B" w:rsidP="00C15F0B">
            <w:pPr>
              <w:widowControl w:val="0"/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sz w:val="21"/>
                <w:szCs w:val="21"/>
              </w:rPr>
            </w:pPr>
            <w:r w:rsidRPr="00C12ACE">
              <w:rPr>
                <w:rFonts w:eastAsia="Yu Mincho" w:cs="Times New Roman"/>
                <w:sz w:val="21"/>
                <w:szCs w:val="21"/>
              </w:rPr>
              <w:t>831</w:t>
            </w:r>
          </w:p>
        </w:tc>
        <w:tc>
          <w:tcPr>
            <w:tcW w:w="1059" w:type="dxa"/>
            <w:tcBorders>
              <w:top w:val="nil"/>
              <w:bottom w:val="single" w:sz="12" w:space="0" w:color="auto"/>
            </w:tcBorders>
          </w:tcPr>
          <w:p w14:paraId="05487044" w14:textId="77777777" w:rsidR="00C15F0B" w:rsidRPr="00C12ACE" w:rsidRDefault="00C15F0B" w:rsidP="00C15F0B">
            <w:pPr>
              <w:widowControl w:val="0"/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sz w:val="21"/>
                <w:szCs w:val="21"/>
              </w:rPr>
            </w:pPr>
            <w:r w:rsidRPr="00C12ACE">
              <w:rPr>
                <w:rFonts w:eastAsia="Yu Mincho" w:cs="Times New Roman"/>
                <w:sz w:val="21"/>
                <w:szCs w:val="21"/>
              </w:rPr>
              <w:t>63</w:t>
            </w:r>
          </w:p>
        </w:tc>
        <w:tc>
          <w:tcPr>
            <w:tcW w:w="1059" w:type="dxa"/>
            <w:tcBorders>
              <w:top w:val="nil"/>
              <w:bottom w:val="single" w:sz="12" w:space="0" w:color="auto"/>
            </w:tcBorders>
          </w:tcPr>
          <w:p w14:paraId="47078D83" w14:textId="77777777" w:rsidR="00C15F0B" w:rsidRPr="00C12ACE" w:rsidRDefault="00C15F0B" w:rsidP="00C15F0B">
            <w:pPr>
              <w:widowControl w:val="0"/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sz w:val="21"/>
                <w:szCs w:val="21"/>
              </w:rPr>
            </w:pPr>
            <w:r w:rsidRPr="00C12ACE">
              <w:rPr>
                <w:rFonts w:eastAsia="Yu Mincho" w:cs="Times New Roman"/>
                <w:sz w:val="21"/>
                <w:szCs w:val="21"/>
              </w:rPr>
              <w:t>5197</w:t>
            </w:r>
          </w:p>
        </w:tc>
        <w:tc>
          <w:tcPr>
            <w:tcW w:w="2359" w:type="dxa"/>
            <w:tcBorders>
              <w:top w:val="nil"/>
              <w:bottom w:val="single" w:sz="12" w:space="0" w:color="auto"/>
            </w:tcBorders>
          </w:tcPr>
          <w:p w14:paraId="07CCA5E6" w14:textId="77777777" w:rsidR="00C15F0B" w:rsidRPr="00C12ACE" w:rsidRDefault="00C15F0B" w:rsidP="00C15F0B">
            <w:pPr>
              <w:widowControl w:val="0"/>
              <w:spacing w:before="0"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Yu Mincho" w:cs="Times New Roman"/>
                <w:sz w:val="21"/>
                <w:szCs w:val="21"/>
              </w:rPr>
            </w:pPr>
            <w:r w:rsidRPr="00C12ACE">
              <w:rPr>
                <w:rFonts w:eastAsia="Yu Mincho" w:cs="Times New Roman" w:hint="eastAsia"/>
                <w:sz w:val="21"/>
                <w:szCs w:val="21"/>
              </w:rPr>
              <w:t>A</w:t>
            </w:r>
            <w:r w:rsidRPr="00C12ACE">
              <w:rPr>
                <w:rFonts w:eastAsia="Yu Mincho" w:cs="Times New Roman"/>
                <w:sz w:val="21"/>
                <w:szCs w:val="21"/>
              </w:rPr>
              <w:t>UGA</w:t>
            </w:r>
          </w:p>
        </w:tc>
      </w:tr>
    </w:tbl>
    <w:p w14:paraId="49792E74" w14:textId="77777777" w:rsidR="00C15F0B" w:rsidRPr="00C12ACE" w:rsidRDefault="00C15F0B" w:rsidP="00C15F0B">
      <w:pPr>
        <w:widowControl w:val="0"/>
        <w:spacing w:before="0" w:after="0" w:line="300" w:lineRule="auto"/>
        <w:jc w:val="both"/>
        <w:rPr>
          <w:rFonts w:eastAsia="Yu Mincho" w:cs="Times New Roman"/>
          <w:kern w:val="2"/>
          <w:sz w:val="21"/>
          <w:lang w:eastAsia="ja-JP"/>
        </w:rPr>
      </w:pPr>
      <w:r w:rsidRPr="00C12ACE">
        <w:rPr>
          <w:rFonts w:eastAsia="Yu Mincho" w:cs="Times New Roman"/>
          <w:kern w:val="2"/>
          <w:sz w:val="21"/>
          <w:vertAlign w:val="superscript"/>
          <w:lang w:eastAsia="ja-JP"/>
        </w:rPr>
        <w:t>a</w:t>
      </w:r>
      <w:r w:rsidRPr="00C12ACE">
        <w:rPr>
          <w:rFonts w:eastAsia="Yu Mincho" w:cs="Times New Roman"/>
          <w:kern w:val="2"/>
          <w:sz w:val="21"/>
          <w:lang w:eastAsia="ja-JP"/>
        </w:rPr>
        <w:t xml:space="preserve"> Indicates host </w:t>
      </w:r>
      <w:r w:rsidRPr="00C12ACE">
        <w:rPr>
          <w:rFonts w:eastAsia="Yu Mincho" w:cs="Times New Roman"/>
          <w:i/>
          <w:iCs/>
          <w:kern w:val="2"/>
          <w:sz w:val="21"/>
          <w:lang w:eastAsia="ja-JP"/>
        </w:rPr>
        <w:t>M. oryzae</w:t>
      </w:r>
      <w:r w:rsidRPr="00C12ACE">
        <w:rPr>
          <w:rFonts w:eastAsia="Yu Mincho" w:cs="Times New Roman"/>
          <w:kern w:val="2"/>
          <w:sz w:val="21"/>
          <w:lang w:eastAsia="ja-JP"/>
        </w:rPr>
        <w:t xml:space="preserve"> </w:t>
      </w:r>
      <w:r>
        <w:rPr>
          <w:rFonts w:eastAsia="Yu Mincho" w:cs="Times New Roman"/>
          <w:kern w:val="2"/>
          <w:sz w:val="21"/>
          <w:lang w:eastAsia="ja-JP"/>
        </w:rPr>
        <w:t>strain</w:t>
      </w:r>
      <w:r w:rsidRPr="00C12ACE">
        <w:rPr>
          <w:rFonts w:eastAsia="Yu Mincho" w:cs="Times New Roman"/>
          <w:kern w:val="2"/>
          <w:sz w:val="21"/>
          <w:lang w:eastAsia="ja-JP"/>
        </w:rPr>
        <w:t xml:space="preserve"> names.</w:t>
      </w:r>
    </w:p>
    <w:p w14:paraId="48F7EA69" w14:textId="77777777" w:rsidR="00C15F0B" w:rsidRDefault="00C15F0B" w:rsidP="00C15F0B">
      <w:pPr>
        <w:widowControl w:val="0"/>
        <w:spacing w:before="0" w:after="0" w:line="300" w:lineRule="auto"/>
        <w:jc w:val="both"/>
        <w:rPr>
          <w:rFonts w:eastAsia="Yu Mincho" w:cs="Times New Roman"/>
          <w:kern w:val="2"/>
          <w:sz w:val="21"/>
          <w:lang w:eastAsia="ja-JP"/>
        </w:rPr>
      </w:pPr>
      <w:r w:rsidRPr="00C12ACE">
        <w:rPr>
          <w:rFonts w:eastAsia="Yu Mincho" w:cs="Times New Roman"/>
          <w:kern w:val="2"/>
          <w:sz w:val="21"/>
          <w:vertAlign w:val="superscript"/>
          <w:lang w:eastAsia="ja-JP"/>
        </w:rPr>
        <w:t>b</w:t>
      </w:r>
      <w:r w:rsidRPr="00C12ACE">
        <w:rPr>
          <w:rFonts w:eastAsia="Yu Mincho" w:cs="Times New Roman"/>
          <w:kern w:val="2"/>
          <w:sz w:val="21"/>
          <w:lang w:eastAsia="ja-JP"/>
        </w:rPr>
        <w:t xml:space="preserve"> Overlapped nucleotide sequence between start codon of ORF2 and terminal codon of ORF1.</w:t>
      </w:r>
    </w:p>
    <w:p w14:paraId="7B65BC41" w14:textId="71A07EF1" w:rsidR="00DE23E8" w:rsidRPr="00C15F0B" w:rsidRDefault="00DE23E8" w:rsidP="00891B1A">
      <w:pPr>
        <w:widowControl w:val="0"/>
        <w:spacing w:before="0" w:after="0" w:line="264" w:lineRule="auto"/>
        <w:jc w:val="both"/>
        <w:rPr>
          <w:rFonts w:eastAsia="Yu Mincho" w:cs="Times New Roman"/>
          <w:kern w:val="2"/>
          <w:sz w:val="21"/>
          <w:lang w:eastAsia="ja-JP"/>
        </w:rPr>
      </w:pPr>
    </w:p>
    <w:p w14:paraId="3532CDE0" w14:textId="7910DA9F" w:rsidR="00510EFF" w:rsidRPr="00510EFF" w:rsidRDefault="00510EFF" w:rsidP="00510EFF">
      <w:pPr>
        <w:rPr>
          <w:rFonts w:eastAsia="Yu Mincho" w:cs="Times New Roman"/>
          <w:sz w:val="21"/>
          <w:lang w:eastAsia="ja-JP"/>
        </w:rPr>
      </w:pPr>
    </w:p>
    <w:p w14:paraId="169FF435" w14:textId="11686535" w:rsidR="00510EFF" w:rsidRPr="00510EFF" w:rsidRDefault="00510EFF" w:rsidP="00510EFF">
      <w:pPr>
        <w:rPr>
          <w:rFonts w:eastAsia="Yu Mincho" w:cs="Times New Roman"/>
          <w:sz w:val="21"/>
          <w:lang w:eastAsia="ja-JP"/>
        </w:rPr>
      </w:pPr>
    </w:p>
    <w:p w14:paraId="6CFF4E76" w14:textId="1971E527" w:rsidR="00510EFF" w:rsidRPr="00510EFF" w:rsidRDefault="00510EFF" w:rsidP="00510EFF">
      <w:pPr>
        <w:rPr>
          <w:rFonts w:eastAsia="Yu Mincho" w:cs="Times New Roman"/>
          <w:sz w:val="21"/>
          <w:lang w:eastAsia="ja-JP"/>
        </w:rPr>
      </w:pPr>
    </w:p>
    <w:p w14:paraId="4170CC61" w14:textId="1F5D7C75" w:rsidR="00510EFF" w:rsidRPr="00510EFF" w:rsidRDefault="00510EFF" w:rsidP="00510EFF">
      <w:pPr>
        <w:rPr>
          <w:rFonts w:eastAsia="Yu Mincho" w:cs="Times New Roman"/>
          <w:sz w:val="21"/>
          <w:lang w:eastAsia="ja-JP"/>
        </w:rPr>
      </w:pPr>
    </w:p>
    <w:p w14:paraId="607C5876" w14:textId="1D5A9D68" w:rsidR="00510EFF" w:rsidRPr="00510EFF" w:rsidRDefault="00510EFF" w:rsidP="00510EFF">
      <w:pPr>
        <w:rPr>
          <w:rFonts w:eastAsia="Yu Mincho" w:cs="Times New Roman"/>
          <w:sz w:val="21"/>
          <w:lang w:eastAsia="ja-JP"/>
        </w:rPr>
      </w:pPr>
    </w:p>
    <w:p w14:paraId="38555FE5" w14:textId="3E4CA81D" w:rsidR="00510EFF" w:rsidRPr="00510EFF" w:rsidRDefault="00510EFF" w:rsidP="00510EFF">
      <w:pPr>
        <w:rPr>
          <w:rFonts w:eastAsia="Yu Mincho" w:cs="Times New Roman"/>
          <w:sz w:val="21"/>
          <w:lang w:eastAsia="ja-JP"/>
        </w:rPr>
      </w:pPr>
    </w:p>
    <w:p w14:paraId="1DDA24CC" w14:textId="54C26BCB" w:rsidR="00510EFF" w:rsidRPr="00510EFF" w:rsidRDefault="00510EFF" w:rsidP="00510EFF">
      <w:pPr>
        <w:rPr>
          <w:rFonts w:eastAsia="Yu Mincho" w:cs="Times New Roman"/>
          <w:sz w:val="21"/>
          <w:lang w:eastAsia="ja-JP"/>
        </w:rPr>
      </w:pPr>
    </w:p>
    <w:p w14:paraId="41AE21BD" w14:textId="50512514" w:rsidR="00510EFF" w:rsidRPr="00510EFF" w:rsidRDefault="00510EFF" w:rsidP="00510EFF">
      <w:pPr>
        <w:rPr>
          <w:rFonts w:eastAsia="Yu Mincho" w:cs="Times New Roman"/>
          <w:sz w:val="21"/>
          <w:lang w:eastAsia="ja-JP"/>
        </w:rPr>
      </w:pPr>
    </w:p>
    <w:p w14:paraId="54084CCD" w14:textId="5D773AD3" w:rsidR="00510EFF" w:rsidRPr="00510EFF" w:rsidRDefault="00510EFF" w:rsidP="00510EFF">
      <w:pPr>
        <w:rPr>
          <w:rFonts w:eastAsia="Yu Mincho" w:cs="Times New Roman"/>
          <w:sz w:val="21"/>
          <w:lang w:eastAsia="ja-JP"/>
        </w:rPr>
      </w:pPr>
    </w:p>
    <w:p w14:paraId="42188F23" w14:textId="43380D6D" w:rsidR="00510EFF" w:rsidRPr="00510EFF" w:rsidRDefault="00510EFF" w:rsidP="00510EFF">
      <w:pPr>
        <w:rPr>
          <w:rFonts w:eastAsia="Yu Mincho" w:cs="Times New Roman"/>
          <w:sz w:val="21"/>
          <w:lang w:eastAsia="ja-JP"/>
        </w:rPr>
      </w:pPr>
    </w:p>
    <w:p w14:paraId="5867F506" w14:textId="272FCCA2" w:rsidR="00510EFF" w:rsidRPr="00510EFF" w:rsidRDefault="00510EFF" w:rsidP="00510EFF">
      <w:pPr>
        <w:rPr>
          <w:rFonts w:eastAsia="Yu Mincho" w:cs="Times New Roman"/>
          <w:sz w:val="21"/>
          <w:lang w:eastAsia="ja-JP"/>
        </w:rPr>
      </w:pPr>
    </w:p>
    <w:p w14:paraId="6FCA3A71" w14:textId="3C30E7DA" w:rsidR="00510EFF" w:rsidRPr="00510EFF" w:rsidRDefault="00510EFF" w:rsidP="00510EFF">
      <w:pPr>
        <w:rPr>
          <w:rFonts w:eastAsia="Yu Mincho" w:cs="Times New Roman"/>
          <w:sz w:val="21"/>
          <w:lang w:eastAsia="ja-JP"/>
        </w:rPr>
      </w:pPr>
    </w:p>
    <w:p w14:paraId="3B3B7821" w14:textId="737C4CF9" w:rsidR="00510EFF" w:rsidRPr="00510EFF" w:rsidRDefault="00510EFF" w:rsidP="00510EFF">
      <w:pPr>
        <w:rPr>
          <w:rFonts w:eastAsia="Yu Mincho" w:cs="Times New Roman"/>
          <w:sz w:val="21"/>
          <w:lang w:eastAsia="ja-JP"/>
        </w:rPr>
      </w:pPr>
    </w:p>
    <w:p w14:paraId="02A1D523" w14:textId="157A49C1" w:rsidR="00510EFF" w:rsidRPr="00510EFF" w:rsidRDefault="00510EFF" w:rsidP="00510EFF">
      <w:pPr>
        <w:rPr>
          <w:rFonts w:eastAsia="Yu Mincho" w:cs="Times New Roman"/>
          <w:sz w:val="21"/>
          <w:lang w:eastAsia="ja-JP"/>
        </w:rPr>
      </w:pPr>
    </w:p>
    <w:p w14:paraId="0F6C20C6" w14:textId="42320420" w:rsidR="00510EFF" w:rsidRPr="00510EFF" w:rsidRDefault="00510EFF" w:rsidP="00510EFF">
      <w:pPr>
        <w:rPr>
          <w:rFonts w:eastAsia="Yu Mincho" w:cs="Times New Roman"/>
          <w:sz w:val="21"/>
          <w:lang w:eastAsia="ja-JP"/>
        </w:rPr>
      </w:pPr>
    </w:p>
    <w:p w14:paraId="13D5224F" w14:textId="7291ECA4" w:rsidR="00510EFF" w:rsidRPr="00510EFF" w:rsidRDefault="00510EFF" w:rsidP="00510EFF">
      <w:pPr>
        <w:rPr>
          <w:rFonts w:eastAsia="Yu Mincho" w:cs="Times New Roman"/>
          <w:sz w:val="21"/>
          <w:lang w:eastAsia="ja-JP"/>
        </w:rPr>
      </w:pPr>
    </w:p>
    <w:p w14:paraId="63303567" w14:textId="4B7DAAED" w:rsidR="00510EFF" w:rsidRPr="00510EFF" w:rsidRDefault="00510EFF" w:rsidP="00510EFF">
      <w:pPr>
        <w:rPr>
          <w:rFonts w:eastAsia="Yu Mincho" w:cs="Times New Roman"/>
          <w:sz w:val="21"/>
          <w:lang w:eastAsia="ja-JP"/>
        </w:rPr>
      </w:pPr>
    </w:p>
    <w:p w14:paraId="2F131F44" w14:textId="77777777" w:rsidR="00510EFF" w:rsidRPr="00510EFF" w:rsidRDefault="00510EFF" w:rsidP="00510EFF">
      <w:pPr>
        <w:jc w:val="right"/>
        <w:rPr>
          <w:rFonts w:eastAsia="Yu Mincho" w:cs="Times New Roman"/>
          <w:sz w:val="21"/>
          <w:lang w:eastAsia="ja-JP"/>
        </w:rPr>
      </w:pPr>
    </w:p>
    <w:sectPr w:rsidR="00510EFF" w:rsidRPr="00510EFF" w:rsidSect="00510EFF">
      <w:pgSz w:w="12240" w:h="15840"/>
      <w:pgMar w:top="1138" w:right="1181" w:bottom="1138" w:left="1282" w:header="567" w:footer="39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7934AE" w14:textId="77777777" w:rsidR="0001043B" w:rsidRDefault="0001043B" w:rsidP="00117666">
      <w:pPr>
        <w:spacing w:after="0"/>
      </w:pPr>
      <w:r>
        <w:separator/>
      </w:r>
    </w:p>
  </w:endnote>
  <w:endnote w:type="continuationSeparator" w:id="0">
    <w:p w14:paraId="2322438F" w14:textId="77777777" w:rsidR="0001043B" w:rsidRDefault="0001043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CA6340" w14:textId="77777777" w:rsidR="00C15F0B" w:rsidRPr="00577C4C" w:rsidRDefault="00C15F0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9CAB18A" wp14:editId="2009F199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CFFC0A5" w14:textId="77777777" w:rsidR="00C15F0B" w:rsidRPr="00577C4C" w:rsidRDefault="00C15F0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CAB18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ClJKws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0CFFC0A5" w14:textId="77777777" w:rsidR="00C15F0B" w:rsidRPr="00577C4C" w:rsidRDefault="00C15F0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CCF92C" w14:textId="77777777" w:rsidR="00C15F0B" w:rsidRPr="00577C4C" w:rsidRDefault="00C15F0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021EAF8" wp14:editId="0B951703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7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88A3AEA" w14:textId="77777777" w:rsidR="00C15F0B" w:rsidRPr="00577C4C" w:rsidRDefault="00C15F0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21EAF8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67.6pt;margin-top:0;width:118.8pt;height:31.1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" filled="f" stroked="f" strokeweight=".5pt">
              <v:textbox style="mso-fit-shape-to-text:t">
                <w:txbxContent>
                  <w:p w14:paraId="188A3AEA" w14:textId="77777777" w:rsidR="00C15F0B" w:rsidRPr="00577C4C" w:rsidRDefault="00C15F0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894E20" w14:textId="77777777" w:rsidR="00C15F0B" w:rsidRPr="00577C4C" w:rsidRDefault="00C15F0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29CE5D3" wp14:editId="1829A3BA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20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3862E10" w14:textId="77777777" w:rsidR="00C15F0B" w:rsidRPr="00A93C86" w:rsidRDefault="00C15F0B">
                          <w:pPr>
                            <w:jc w:val="right"/>
                            <w:rPr>
                              <w:color w:val="000000"/>
                              <w:szCs w:val="40"/>
                            </w:rPr>
                          </w:pPr>
                          <w:r w:rsidRPr="00A93C86">
                            <w:rPr>
                              <w:color w:val="000000"/>
                              <w:szCs w:val="40"/>
                            </w:rPr>
                            <w:fldChar w:fldCharType="begin"/>
                          </w:r>
                          <w:r w:rsidRPr="00A93C86">
                            <w:rPr>
                              <w:color w:val="000000"/>
                              <w:szCs w:val="40"/>
                            </w:rPr>
                            <w:instrText xml:space="preserve"> PAGE  \* Arabic  \* MERGEFORMAT </w:instrText>
                          </w:r>
                          <w:r w:rsidRPr="00A93C86">
                            <w:rPr>
                              <w:color w:val="000000"/>
                              <w:szCs w:val="40"/>
                            </w:rPr>
                            <w:fldChar w:fldCharType="separate"/>
                          </w:r>
                          <w:r w:rsidRPr="00A93C86">
                            <w:rPr>
                              <w:noProof/>
                              <w:color w:val="000000"/>
                              <w:szCs w:val="40"/>
                            </w:rPr>
                            <w:t>2</w:t>
                          </w:r>
                          <w:r w:rsidRPr="00A93C86">
                            <w:rPr>
                              <w:color w:val="00000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9CE5D3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67.6pt;margin-top:0;width:118.8pt;height:31.1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" filled="f" stroked="f" strokeweight=".5pt">
              <v:textbox style="mso-fit-shape-to-text:t">
                <w:txbxContent>
                  <w:p w14:paraId="73862E10" w14:textId="77777777" w:rsidR="00C15F0B" w:rsidRPr="00A93C86" w:rsidRDefault="00C15F0B">
                    <w:pPr>
                      <w:jc w:val="right"/>
                      <w:rPr>
                        <w:color w:val="000000"/>
                        <w:szCs w:val="40"/>
                      </w:rPr>
                    </w:pPr>
                    <w:r w:rsidRPr="00A93C86">
                      <w:rPr>
                        <w:color w:val="000000"/>
                        <w:szCs w:val="40"/>
                      </w:rPr>
                      <w:fldChar w:fldCharType="begin"/>
                    </w:r>
                    <w:r w:rsidRPr="00A93C86">
                      <w:rPr>
                        <w:color w:val="000000"/>
                        <w:szCs w:val="40"/>
                      </w:rPr>
                      <w:instrText xml:space="preserve"> PAGE  \* Arabic  \* MERGEFORMAT </w:instrText>
                    </w:r>
                    <w:r w:rsidRPr="00A93C86">
                      <w:rPr>
                        <w:color w:val="000000"/>
                        <w:szCs w:val="40"/>
                      </w:rPr>
                      <w:fldChar w:fldCharType="separate"/>
                    </w:r>
                    <w:r w:rsidRPr="00A93C86">
                      <w:rPr>
                        <w:noProof/>
                        <w:color w:val="000000"/>
                        <w:szCs w:val="40"/>
                      </w:rPr>
                      <w:t>2</w:t>
                    </w:r>
                    <w:r w:rsidRPr="00A93C86">
                      <w:rPr>
                        <w:color w:val="00000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8176A6" w14:textId="77777777" w:rsidR="00C15F0B" w:rsidRPr="00577C4C" w:rsidRDefault="00C15F0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88634BA" wp14:editId="0FA19B9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0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CFB01D3" w14:textId="77777777" w:rsidR="00C15F0B" w:rsidRPr="00577C4C" w:rsidRDefault="00C15F0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8634BA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" filled="f" stroked="f" strokeweight=".5pt">
              <v:textbox style="mso-fit-shape-to-text:t">
                <w:txbxContent>
                  <w:p w14:paraId="4CFB01D3" w14:textId="77777777" w:rsidR="00C15F0B" w:rsidRPr="00577C4C" w:rsidRDefault="00C15F0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89185952"/>
      <w:docPartObj>
        <w:docPartGallery w:val="Page Numbers (Bottom of Page)"/>
        <w:docPartUnique/>
      </w:docPartObj>
    </w:sdtPr>
    <w:sdtEndPr/>
    <w:sdtContent>
      <w:p w14:paraId="59886948" w14:textId="77777777" w:rsidR="00C15F0B" w:rsidRDefault="00C15F0B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 w:eastAsia="ja-JP"/>
          </w:rPr>
          <w:t>2</w:t>
        </w:r>
        <w:r>
          <w:fldChar w:fldCharType="end"/>
        </w:r>
      </w:p>
    </w:sdtContent>
  </w:sdt>
  <w:p w14:paraId="613BC95E" w14:textId="77777777" w:rsidR="00C15F0B" w:rsidRDefault="00C15F0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50B572" w14:textId="77777777" w:rsidR="00C15F0B" w:rsidRPr="00577C4C" w:rsidRDefault="00C15F0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9934E16" wp14:editId="13277145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B36774F" w14:textId="77777777" w:rsidR="00C15F0B" w:rsidRPr="00577C4C" w:rsidRDefault="00C15F0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934E1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67.6pt;margin-top:0;width:118.8pt;height:31.1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" filled="f" stroked="f" strokeweight=".5pt">
              <v:textbox style="mso-fit-shape-to-text:t">
                <w:txbxContent>
                  <w:p w14:paraId="2B36774F" w14:textId="77777777" w:rsidR="00C15F0B" w:rsidRPr="00577C4C" w:rsidRDefault="00C15F0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64ADD8" w14:textId="77777777" w:rsidR="00C15F0B" w:rsidRPr="00577C4C" w:rsidRDefault="00C15F0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B311E49" wp14:editId="5663B58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38BD9DA" w14:textId="77777777" w:rsidR="00C15F0B" w:rsidRPr="00577C4C" w:rsidRDefault="00C15F0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311E4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67.6pt;margin-top:0;width:118.8pt;height:31.1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" filled="f" stroked="f" strokeweight=".5pt">
              <v:textbox style="mso-fit-shape-to-text:t">
                <w:txbxContent>
                  <w:p w14:paraId="638BD9DA" w14:textId="77777777" w:rsidR="00C15F0B" w:rsidRPr="00577C4C" w:rsidRDefault="00C15F0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71190287"/>
      <w:docPartObj>
        <w:docPartGallery w:val="Page Numbers (Bottom of Page)"/>
        <w:docPartUnique/>
      </w:docPartObj>
    </w:sdtPr>
    <w:sdtEndPr/>
    <w:sdtContent>
      <w:p w14:paraId="4F17C6DC" w14:textId="77777777" w:rsidR="00C15F0B" w:rsidRDefault="00C15F0B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 w:eastAsia="ja-JP"/>
          </w:rPr>
          <w:t>2</w:t>
        </w:r>
        <w:r>
          <w:fldChar w:fldCharType="end"/>
        </w:r>
      </w:p>
    </w:sdtContent>
  </w:sdt>
  <w:p w14:paraId="5E34D6FD" w14:textId="77777777" w:rsidR="00C15F0B" w:rsidRDefault="00C15F0B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6BC1C2" w14:textId="77777777" w:rsidR="00C15F0B" w:rsidRPr="00577C4C" w:rsidRDefault="00C15F0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232733" wp14:editId="45A39CA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897E11C" w14:textId="77777777" w:rsidR="00C15F0B" w:rsidRPr="00577C4C" w:rsidRDefault="00C15F0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232733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67.6pt;margin-top:0;width:118.8pt;height:31.1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" filled="f" stroked="f" strokeweight=".5pt">
              <v:textbox style="mso-fit-shape-to-text:t">
                <w:txbxContent>
                  <w:p w14:paraId="7897E11C" w14:textId="77777777" w:rsidR="00C15F0B" w:rsidRPr="00577C4C" w:rsidRDefault="00C15F0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BBFBEA" w14:textId="77777777" w:rsidR="00C15F0B" w:rsidRPr="00577C4C" w:rsidRDefault="00C15F0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BCA2CF" wp14:editId="4FBE9C4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B1ABF1B" w14:textId="77777777" w:rsidR="00C15F0B" w:rsidRPr="00577C4C" w:rsidRDefault="00C15F0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CA2CF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67.6pt;margin-top:0;width:118.8pt;height:31.1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" filled="f" stroked="f" strokeweight=".5pt">
              <v:textbox style="mso-fit-shape-to-text:t">
                <w:txbxContent>
                  <w:p w14:paraId="2B1ABF1B" w14:textId="77777777" w:rsidR="00C15F0B" w:rsidRPr="00577C4C" w:rsidRDefault="00C15F0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5B4E2A" w14:textId="77777777" w:rsidR="00C15F0B" w:rsidRPr="00577C4C" w:rsidRDefault="00C15F0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F86A695" wp14:editId="0BB16950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68D5F35" w14:textId="77777777" w:rsidR="00C15F0B" w:rsidRPr="00577C4C" w:rsidRDefault="00C15F0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86A695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67.6pt;margin-top:0;width:118.8pt;height:31.1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HSkQiDcCAABn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268D5F35" w14:textId="77777777" w:rsidR="00C15F0B" w:rsidRPr="00577C4C" w:rsidRDefault="00C15F0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2F6369" w14:textId="77777777" w:rsidR="0001043B" w:rsidRDefault="0001043B" w:rsidP="00117666">
      <w:pPr>
        <w:spacing w:after="0"/>
      </w:pPr>
      <w:r>
        <w:separator/>
      </w:r>
    </w:p>
  </w:footnote>
  <w:footnote w:type="continuationSeparator" w:id="0">
    <w:p w14:paraId="1153FF61" w14:textId="77777777" w:rsidR="0001043B" w:rsidRDefault="0001043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77A279" w14:textId="77777777" w:rsidR="00C15F0B" w:rsidRPr="009151AA" w:rsidRDefault="00C15F0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1D36E" w14:textId="77777777" w:rsidR="00C15F0B" w:rsidRPr="009151AA" w:rsidRDefault="00C15F0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528E0" w14:textId="77777777" w:rsidR="00C15F0B" w:rsidRDefault="00C15F0B" w:rsidP="0093429D">
    <w:r w:rsidRPr="00A93C86">
      <w:rPr>
        <w:b/>
        <w:noProof/>
        <w:color w:val="A6A6A6"/>
        <w:lang w:val="en-GB" w:eastAsia="en-GB"/>
      </w:rPr>
      <w:drawing>
        <wp:inline distT="0" distB="0" distL="0" distR="0" wp14:anchorId="784DDB72" wp14:editId="5DE89927">
          <wp:extent cx="1382534" cy="497091"/>
          <wp:effectExtent l="0" t="0" r="0" b="0"/>
          <wp:docPr id="23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B770F" w14:textId="77777777" w:rsidR="00C15F0B" w:rsidRDefault="00C15F0B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45DB99EC" wp14:editId="14ACBBF1">
          <wp:extent cx="1382534" cy="497091"/>
          <wp:effectExtent l="0" t="0" r="0" b="0"/>
          <wp:docPr id="12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317D54" w14:textId="77777777" w:rsidR="00C15F0B" w:rsidRPr="009151AA" w:rsidRDefault="00C15F0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E45BF4" w14:textId="165BF67A" w:rsidR="00C15F0B" w:rsidRDefault="00C15F0B">
    <w:pPr>
      <w:pStyle w:val="Header"/>
    </w:pPr>
    <w:r w:rsidRPr="005A1D84">
      <w:rPr>
        <w:b w:val="0"/>
        <w:noProof/>
        <w:color w:val="A6A6A6" w:themeColor="background1" w:themeShade="A6"/>
        <w:lang w:val="en-GB" w:eastAsia="en-GB"/>
      </w:rPr>
      <w:drawing>
        <wp:inline distT="0" distB="0" distL="0" distR="0" wp14:anchorId="610B5DB1" wp14:editId="0C16320F">
          <wp:extent cx="1382534" cy="497091"/>
          <wp:effectExtent l="0" t="0" r="0" b="0"/>
          <wp:docPr id="3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A6ABDF" w14:textId="77777777" w:rsidR="00C15F0B" w:rsidRDefault="00C15F0B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4A37E22C" wp14:editId="5CEC7B90">
          <wp:extent cx="1382534" cy="497091"/>
          <wp:effectExtent l="0" t="0" r="0" b="0"/>
          <wp:docPr id="6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EE76E" w14:textId="77777777" w:rsidR="00C15F0B" w:rsidRPr="009151AA" w:rsidRDefault="00C15F0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042B4D" w14:textId="77777777" w:rsidR="00C15F0B" w:rsidRDefault="00C15F0B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5E7DB7F7" wp14:editId="180761B7">
          <wp:extent cx="1382534" cy="497091"/>
          <wp:effectExtent l="0" t="0" r="0" b="0"/>
          <wp:docPr id="9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02E180" w14:textId="77777777" w:rsidR="00C15F0B" w:rsidRPr="009151AA" w:rsidRDefault="00C15F0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51122" w14:textId="77777777" w:rsidR="00C15F0B" w:rsidRDefault="00C15F0B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51AC64F4" wp14:editId="5DA9D149">
          <wp:extent cx="1382534" cy="497091"/>
          <wp:effectExtent l="0" t="0" r="0" b="0"/>
          <wp:docPr id="19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grammar="clean"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61B1"/>
    <w:rsid w:val="0001043B"/>
    <w:rsid w:val="0001436A"/>
    <w:rsid w:val="00015ECA"/>
    <w:rsid w:val="00034304"/>
    <w:rsid w:val="00035434"/>
    <w:rsid w:val="00043E14"/>
    <w:rsid w:val="000442D6"/>
    <w:rsid w:val="00052A14"/>
    <w:rsid w:val="00057304"/>
    <w:rsid w:val="00064115"/>
    <w:rsid w:val="0007063C"/>
    <w:rsid w:val="00077D53"/>
    <w:rsid w:val="000A06AF"/>
    <w:rsid w:val="000A35C5"/>
    <w:rsid w:val="000D05B9"/>
    <w:rsid w:val="000F4A2D"/>
    <w:rsid w:val="00105FD9"/>
    <w:rsid w:val="00117666"/>
    <w:rsid w:val="001272DB"/>
    <w:rsid w:val="00127352"/>
    <w:rsid w:val="00134FB5"/>
    <w:rsid w:val="00135AB0"/>
    <w:rsid w:val="00140F24"/>
    <w:rsid w:val="001549D3"/>
    <w:rsid w:val="00160065"/>
    <w:rsid w:val="00161259"/>
    <w:rsid w:val="00163DA5"/>
    <w:rsid w:val="00177D84"/>
    <w:rsid w:val="001A1723"/>
    <w:rsid w:val="001B2DD8"/>
    <w:rsid w:val="001D52DC"/>
    <w:rsid w:val="001E3B95"/>
    <w:rsid w:val="001E7D77"/>
    <w:rsid w:val="001F1D00"/>
    <w:rsid w:val="002231DC"/>
    <w:rsid w:val="00226CAB"/>
    <w:rsid w:val="00227CDE"/>
    <w:rsid w:val="0026111D"/>
    <w:rsid w:val="00267D18"/>
    <w:rsid w:val="00274347"/>
    <w:rsid w:val="002868E2"/>
    <w:rsid w:val="002869C3"/>
    <w:rsid w:val="002936E4"/>
    <w:rsid w:val="002B4A57"/>
    <w:rsid w:val="002B5E26"/>
    <w:rsid w:val="002C614C"/>
    <w:rsid w:val="002C74CA"/>
    <w:rsid w:val="002D7D1C"/>
    <w:rsid w:val="002F4502"/>
    <w:rsid w:val="00307C46"/>
    <w:rsid w:val="003123F4"/>
    <w:rsid w:val="00312ED0"/>
    <w:rsid w:val="00314EB5"/>
    <w:rsid w:val="003544FB"/>
    <w:rsid w:val="00354A86"/>
    <w:rsid w:val="003558B9"/>
    <w:rsid w:val="003D2F2D"/>
    <w:rsid w:val="003D6BDB"/>
    <w:rsid w:val="003E0670"/>
    <w:rsid w:val="003F6E3A"/>
    <w:rsid w:val="00401590"/>
    <w:rsid w:val="00402D3F"/>
    <w:rsid w:val="00410A28"/>
    <w:rsid w:val="00434C3B"/>
    <w:rsid w:val="00447801"/>
    <w:rsid w:val="00452E9C"/>
    <w:rsid w:val="004735C8"/>
    <w:rsid w:val="00473759"/>
    <w:rsid w:val="004947A6"/>
    <w:rsid w:val="004961FF"/>
    <w:rsid w:val="004966B4"/>
    <w:rsid w:val="004C01CD"/>
    <w:rsid w:val="004F6638"/>
    <w:rsid w:val="00510EFF"/>
    <w:rsid w:val="00517A89"/>
    <w:rsid w:val="005250F2"/>
    <w:rsid w:val="00555DE3"/>
    <w:rsid w:val="00593EEA"/>
    <w:rsid w:val="005A5846"/>
    <w:rsid w:val="005A5EEE"/>
    <w:rsid w:val="005A7585"/>
    <w:rsid w:val="005B03BE"/>
    <w:rsid w:val="005B5A64"/>
    <w:rsid w:val="005F0EEE"/>
    <w:rsid w:val="00613563"/>
    <w:rsid w:val="00634617"/>
    <w:rsid w:val="006375C7"/>
    <w:rsid w:val="00654E8F"/>
    <w:rsid w:val="00656557"/>
    <w:rsid w:val="00660D05"/>
    <w:rsid w:val="00667A40"/>
    <w:rsid w:val="00673620"/>
    <w:rsid w:val="006820B1"/>
    <w:rsid w:val="00690435"/>
    <w:rsid w:val="006A2820"/>
    <w:rsid w:val="006A31A2"/>
    <w:rsid w:val="006B7D14"/>
    <w:rsid w:val="007015DA"/>
    <w:rsid w:val="00701727"/>
    <w:rsid w:val="0070566C"/>
    <w:rsid w:val="00714AE5"/>
    <w:rsid w:val="00714C50"/>
    <w:rsid w:val="0072361D"/>
    <w:rsid w:val="00725A7D"/>
    <w:rsid w:val="00730361"/>
    <w:rsid w:val="00746B6D"/>
    <w:rsid w:val="007501BE"/>
    <w:rsid w:val="00755294"/>
    <w:rsid w:val="007665DC"/>
    <w:rsid w:val="00770A70"/>
    <w:rsid w:val="00783B88"/>
    <w:rsid w:val="00785798"/>
    <w:rsid w:val="00790BB3"/>
    <w:rsid w:val="007A445A"/>
    <w:rsid w:val="007C206C"/>
    <w:rsid w:val="007C5B41"/>
    <w:rsid w:val="00802A6B"/>
    <w:rsid w:val="0080404F"/>
    <w:rsid w:val="00817DD6"/>
    <w:rsid w:val="00830D6C"/>
    <w:rsid w:val="00835801"/>
    <w:rsid w:val="0083759F"/>
    <w:rsid w:val="00876F7B"/>
    <w:rsid w:val="00885156"/>
    <w:rsid w:val="00887BF3"/>
    <w:rsid w:val="00891B1A"/>
    <w:rsid w:val="008B6CFA"/>
    <w:rsid w:val="008C5EAA"/>
    <w:rsid w:val="00907B90"/>
    <w:rsid w:val="009151AA"/>
    <w:rsid w:val="00932D09"/>
    <w:rsid w:val="0093429D"/>
    <w:rsid w:val="00943573"/>
    <w:rsid w:val="00957DFA"/>
    <w:rsid w:val="00964134"/>
    <w:rsid w:val="00970F7D"/>
    <w:rsid w:val="00972E64"/>
    <w:rsid w:val="00977F8B"/>
    <w:rsid w:val="00981993"/>
    <w:rsid w:val="00994A3D"/>
    <w:rsid w:val="009A77D9"/>
    <w:rsid w:val="009C2B12"/>
    <w:rsid w:val="009C379C"/>
    <w:rsid w:val="009D22C3"/>
    <w:rsid w:val="009F068A"/>
    <w:rsid w:val="009F5742"/>
    <w:rsid w:val="00A174D9"/>
    <w:rsid w:val="00A3685B"/>
    <w:rsid w:val="00A36D0E"/>
    <w:rsid w:val="00A36F8C"/>
    <w:rsid w:val="00A57B65"/>
    <w:rsid w:val="00A675F4"/>
    <w:rsid w:val="00A91C57"/>
    <w:rsid w:val="00A93C86"/>
    <w:rsid w:val="00AA4D24"/>
    <w:rsid w:val="00AB6715"/>
    <w:rsid w:val="00AC41E3"/>
    <w:rsid w:val="00AF6D99"/>
    <w:rsid w:val="00B1671E"/>
    <w:rsid w:val="00B16859"/>
    <w:rsid w:val="00B20FBC"/>
    <w:rsid w:val="00B25EB8"/>
    <w:rsid w:val="00B37F4D"/>
    <w:rsid w:val="00B54A4A"/>
    <w:rsid w:val="00B737DF"/>
    <w:rsid w:val="00BB3E6D"/>
    <w:rsid w:val="00BB4F4C"/>
    <w:rsid w:val="00BE1EF0"/>
    <w:rsid w:val="00BF026C"/>
    <w:rsid w:val="00BF0D4F"/>
    <w:rsid w:val="00C12ACE"/>
    <w:rsid w:val="00C15F0B"/>
    <w:rsid w:val="00C17403"/>
    <w:rsid w:val="00C52A7B"/>
    <w:rsid w:val="00C56BAF"/>
    <w:rsid w:val="00C679AA"/>
    <w:rsid w:val="00C75972"/>
    <w:rsid w:val="00C812C4"/>
    <w:rsid w:val="00C819FA"/>
    <w:rsid w:val="00C846B5"/>
    <w:rsid w:val="00C97C6A"/>
    <w:rsid w:val="00CA2D62"/>
    <w:rsid w:val="00CA3771"/>
    <w:rsid w:val="00CB4859"/>
    <w:rsid w:val="00CD066B"/>
    <w:rsid w:val="00CE4FEE"/>
    <w:rsid w:val="00CF201D"/>
    <w:rsid w:val="00D060CF"/>
    <w:rsid w:val="00D13788"/>
    <w:rsid w:val="00D1656C"/>
    <w:rsid w:val="00D16975"/>
    <w:rsid w:val="00D724AE"/>
    <w:rsid w:val="00DA237A"/>
    <w:rsid w:val="00DB0CDB"/>
    <w:rsid w:val="00DB59C3"/>
    <w:rsid w:val="00DC259A"/>
    <w:rsid w:val="00DE23E8"/>
    <w:rsid w:val="00DF56B2"/>
    <w:rsid w:val="00E123FC"/>
    <w:rsid w:val="00E20C51"/>
    <w:rsid w:val="00E2139B"/>
    <w:rsid w:val="00E516C1"/>
    <w:rsid w:val="00E52377"/>
    <w:rsid w:val="00E5310D"/>
    <w:rsid w:val="00E537AD"/>
    <w:rsid w:val="00E64E17"/>
    <w:rsid w:val="00E6795F"/>
    <w:rsid w:val="00E866C9"/>
    <w:rsid w:val="00EA3D3C"/>
    <w:rsid w:val="00EB0D06"/>
    <w:rsid w:val="00EB1C53"/>
    <w:rsid w:val="00EC090A"/>
    <w:rsid w:val="00ED20B5"/>
    <w:rsid w:val="00F31E6E"/>
    <w:rsid w:val="00F40A7C"/>
    <w:rsid w:val="00F46900"/>
    <w:rsid w:val="00F6060F"/>
    <w:rsid w:val="00F61D89"/>
    <w:rsid w:val="00F75453"/>
    <w:rsid w:val="00F82BDE"/>
    <w:rsid w:val="00FB2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styleId="PlainTable2">
    <w:name w:val="Plain Table 2"/>
    <w:basedOn w:val="TableNormal"/>
    <w:uiPriority w:val="42"/>
    <w:rsid w:val="00972E64"/>
    <w:pPr>
      <w:spacing w:after="0" w:line="240" w:lineRule="auto"/>
    </w:pPr>
    <w:rPr>
      <w:rFonts w:ascii="Century" w:hAnsi="Century"/>
      <w:kern w:val="2"/>
      <w:sz w:val="21"/>
      <w:lang w:eastAsia="ja-JP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1">
    <w:name w:val="標準の表 21"/>
    <w:basedOn w:val="TableNormal"/>
    <w:next w:val="PlainTable2"/>
    <w:uiPriority w:val="42"/>
    <w:rsid w:val="00A93C86"/>
    <w:pPr>
      <w:spacing w:after="0" w:line="240" w:lineRule="auto"/>
    </w:pPr>
    <w:rPr>
      <w:rFonts w:ascii="Century" w:hAnsi="Century"/>
      <w:kern w:val="2"/>
      <w:sz w:val="21"/>
      <w:lang w:eastAsia="ja-JP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numbering" w:customStyle="1" w:styleId="1">
    <w:name w:val="リストなし1"/>
    <w:next w:val="NoList"/>
    <w:uiPriority w:val="99"/>
    <w:semiHidden/>
    <w:unhideWhenUsed/>
    <w:rsid w:val="00830D6C"/>
  </w:style>
  <w:style w:type="table" w:customStyle="1" w:styleId="10">
    <w:name w:val="表 (格子)1"/>
    <w:basedOn w:val="TableNormal"/>
    <w:next w:val="TableGrid"/>
    <w:uiPriority w:val="39"/>
    <w:rsid w:val="00830D6C"/>
    <w:pPr>
      <w:spacing w:after="0" w:line="240" w:lineRule="auto"/>
    </w:pPr>
    <w:rPr>
      <w:rFonts w:ascii="Century" w:hAnsi="Century"/>
      <w:kern w:val="2"/>
      <w:sz w:val="21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標準の表 22"/>
    <w:basedOn w:val="TableNormal"/>
    <w:next w:val="PlainTable2"/>
    <w:uiPriority w:val="42"/>
    <w:rsid w:val="00830D6C"/>
    <w:pPr>
      <w:spacing w:after="0" w:line="240" w:lineRule="auto"/>
    </w:pPr>
    <w:rPr>
      <w:rFonts w:ascii="Century" w:hAnsi="Century"/>
      <w:kern w:val="2"/>
      <w:sz w:val="21"/>
      <w:lang w:eastAsia="ja-JP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23">
    <w:name w:val="標準の表 23"/>
    <w:basedOn w:val="TableNormal"/>
    <w:next w:val="PlainTable2"/>
    <w:uiPriority w:val="42"/>
    <w:rsid w:val="00C12ACE"/>
    <w:pPr>
      <w:spacing w:after="0" w:line="240" w:lineRule="auto"/>
    </w:pPr>
    <w:rPr>
      <w:rFonts w:ascii="Century" w:hAnsi="Century"/>
      <w:kern w:val="2"/>
      <w:sz w:val="21"/>
      <w:lang w:eastAsia="ja-JP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26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34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footer" Target="footer8.xml"/><Relationship Id="rId33" Type="http://schemas.openxmlformats.org/officeDocument/2006/relationships/footer" Target="footer1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7.xml"/><Relationship Id="rId32" Type="http://schemas.openxmlformats.org/officeDocument/2006/relationships/header" Target="header10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6.xml"/><Relationship Id="rId28" Type="http://schemas.openxmlformats.org/officeDocument/2006/relationships/header" Target="header8.xml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31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5.png"/><Relationship Id="rId27" Type="http://schemas.openxmlformats.org/officeDocument/2006/relationships/image" Target="media/image6.png"/><Relationship Id="rId30" Type="http://schemas.openxmlformats.org/officeDocument/2006/relationships/footer" Target="footer10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8EF2E0E-59A8-4227-95AD-DE9D30192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14</Pages>
  <Words>2612</Words>
  <Characters>14893</Characters>
  <Application>Microsoft Office Word</Application>
  <DocSecurity>0</DocSecurity>
  <Lines>124</Lines>
  <Paragraphs>34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Gonçalo Vargas</cp:lastModifiedBy>
  <cp:revision>2</cp:revision>
  <cp:lastPrinted>2020-09-16T07:56:00Z</cp:lastPrinted>
  <dcterms:created xsi:type="dcterms:W3CDTF">2020-09-28T11:17:00Z</dcterms:created>
  <dcterms:modified xsi:type="dcterms:W3CDTF">2020-09-28T11:17:00Z</dcterms:modified>
</cp:coreProperties>
</file>