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5A427" w14:textId="742BB5C9" w:rsidR="00EA3D3C" w:rsidRPr="00CD1414" w:rsidRDefault="00654E8F" w:rsidP="00CD1414">
      <w:pPr>
        <w:pStyle w:val="SupplementaryMaterial"/>
        <w:rPr>
          <w:b w:val="0"/>
        </w:rPr>
      </w:pPr>
      <w:r w:rsidRPr="001549D3">
        <w:t>Supplementary Material</w:t>
      </w:r>
    </w:p>
    <w:p w14:paraId="2E01AF9E" w14:textId="7758D0F6" w:rsidR="00CD1414" w:rsidRDefault="00CD1414" w:rsidP="00CD1414">
      <w:pPr>
        <w:spacing w:before="240" w:line="360" w:lineRule="auto"/>
        <w:rPr>
          <w:rFonts w:cs="Times New Roman"/>
          <w:color w:val="000000" w:themeColor="text1"/>
          <w:szCs w:val="24"/>
        </w:rPr>
      </w:pPr>
      <w:r w:rsidRPr="0017304C">
        <w:rPr>
          <w:rFonts w:cs="Times New Roman"/>
          <w:b/>
          <w:color w:val="000000" w:themeColor="text1"/>
          <w:szCs w:val="24"/>
        </w:rPr>
        <w:t xml:space="preserve">Supplementary Table 1: </w:t>
      </w:r>
      <w:r w:rsidRPr="0017304C">
        <w:rPr>
          <w:rFonts w:cs="Times New Roman"/>
          <w:color w:val="000000" w:themeColor="text1"/>
          <w:szCs w:val="24"/>
        </w:rPr>
        <w:t>Correlation matrix of NHEJ pathway genes based on Spearman</w:t>
      </w:r>
      <w:r w:rsidR="00C4208A">
        <w:rPr>
          <w:rFonts w:cs="Times New Roman"/>
          <w:color w:val="000000" w:themeColor="text1"/>
          <w:szCs w:val="24"/>
        </w:rPr>
        <w:t>’s</w:t>
      </w:r>
      <w:r w:rsidRPr="0017304C">
        <w:rPr>
          <w:rFonts w:cs="Times New Roman"/>
          <w:color w:val="000000" w:themeColor="text1"/>
          <w:szCs w:val="24"/>
        </w:rPr>
        <w:t xml:space="preserve"> correlations value in TCGA-COAD dataset.</w:t>
      </w:r>
    </w:p>
    <w:tbl>
      <w:tblPr>
        <w:tblStyle w:val="TableGrid"/>
        <w:tblpPr w:leftFromText="180" w:rightFromText="180" w:vertAnchor="page" w:horzAnchor="margin" w:tblpY="3826"/>
        <w:tblW w:w="9134" w:type="dxa"/>
        <w:tblLook w:val="04A0" w:firstRow="1" w:lastRow="0" w:firstColumn="1" w:lastColumn="0" w:noHBand="0" w:noVBand="1"/>
      </w:tblPr>
      <w:tblGrid>
        <w:gridCol w:w="1123"/>
        <w:gridCol w:w="1204"/>
        <w:gridCol w:w="1122"/>
        <w:gridCol w:w="1122"/>
        <w:gridCol w:w="1122"/>
        <w:gridCol w:w="1147"/>
        <w:gridCol w:w="1147"/>
        <w:gridCol w:w="1147"/>
      </w:tblGrid>
      <w:tr w:rsidR="00CD1414" w:rsidRPr="0017304C" w14:paraId="08054CE8" w14:textId="77777777" w:rsidTr="00CD1414">
        <w:trPr>
          <w:trHeight w:val="455"/>
        </w:trPr>
        <w:tc>
          <w:tcPr>
            <w:tcW w:w="1123" w:type="dxa"/>
            <w:noWrap/>
            <w:hideMark/>
          </w:tcPr>
          <w:p w14:paraId="3F8DCE2F" w14:textId="77777777" w:rsidR="00CD1414" w:rsidRPr="0017304C" w:rsidRDefault="00CD1414" w:rsidP="00CD1414">
            <w:pPr>
              <w:jc w:val="center"/>
              <w:rPr>
                <w:rFonts w:eastAsia="Times New Roman" w:cs="Times New Roman"/>
                <w:b/>
                <w:sz w:val="18"/>
                <w:szCs w:val="24"/>
              </w:rPr>
            </w:pPr>
          </w:p>
        </w:tc>
        <w:tc>
          <w:tcPr>
            <w:tcW w:w="1204" w:type="dxa"/>
            <w:noWrap/>
            <w:hideMark/>
          </w:tcPr>
          <w:p w14:paraId="3E2BAC01"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XRCC6</w:t>
            </w:r>
          </w:p>
        </w:tc>
        <w:tc>
          <w:tcPr>
            <w:tcW w:w="1122" w:type="dxa"/>
            <w:noWrap/>
            <w:hideMark/>
          </w:tcPr>
          <w:p w14:paraId="2C726E6B"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XRCC5</w:t>
            </w:r>
          </w:p>
        </w:tc>
        <w:tc>
          <w:tcPr>
            <w:tcW w:w="1122" w:type="dxa"/>
            <w:noWrap/>
            <w:hideMark/>
          </w:tcPr>
          <w:p w14:paraId="3D02C05C"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PRKDC</w:t>
            </w:r>
          </w:p>
        </w:tc>
        <w:tc>
          <w:tcPr>
            <w:tcW w:w="1122" w:type="dxa"/>
            <w:noWrap/>
            <w:hideMark/>
          </w:tcPr>
          <w:p w14:paraId="2D9A59D2"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XRCC4</w:t>
            </w:r>
          </w:p>
        </w:tc>
        <w:tc>
          <w:tcPr>
            <w:tcW w:w="1147" w:type="dxa"/>
            <w:noWrap/>
            <w:hideMark/>
          </w:tcPr>
          <w:p w14:paraId="1574A34F"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LIG4</w:t>
            </w:r>
          </w:p>
        </w:tc>
        <w:tc>
          <w:tcPr>
            <w:tcW w:w="1147" w:type="dxa"/>
            <w:noWrap/>
            <w:hideMark/>
          </w:tcPr>
          <w:p w14:paraId="36A9D542"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NHEJ1</w:t>
            </w:r>
          </w:p>
        </w:tc>
        <w:tc>
          <w:tcPr>
            <w:tcW w:w="1147" w:type="dxa"/>
            <w:noWrap/>
            <w:hideMark/>
          </w:tcPr>
          <w:p w14:paraId="2C670A5D"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PAXX</w:t>
            </w:r>
          </w:p>
        </w:tc>
      </w:tr>
      <w:tr w:rsidR="00CD1414" w:rsidRPr="0017304C" w14:paraId="0A8A81F5" w14:textId="77777777" w:rsidTr="00CD1414">
        <w:trPr>
          <w:trHeight w:val="531"/>
        </w:trPr>
        <w:tc>
          <w:tcPr>
            <w:tcW w:w="1123" w:type="dxa"/>
            <w:noWrap/>
            <w:hideMark/>
          </w:tcPr>
          <w:p w14:paraId="4E641FD2"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XRCC6</w:t>
            </w:r>
          </w:p>
        </w:tc>
        <w:tc>
          <w:tcPr>
            <w:tcW w:w="1204" w:type="dxa"/>
            <w:noWrap/>
            <w:hideMark/>
          </w:tcPr>
          <w:p w14:paraId="72259653"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1122" w:type="dxa"/>
            <w:noWrap/>
            <w:hideMark/>
          </w:tcPr>
          <w:p w14:paraId="2704E298"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0.4469757</w:t>
            </w:r>
          </w:p>
        </w:tc>
        <w:tc>
          <w:tcPr>
            <w:tcW w:w="1122" w:type="dxa"/>
            <w:noWrap/>
            <w:hideMark/>
          </w:tcPr>
          <w:p w14:paraId="01759F30"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0.1975668</w:t>
            </w:r>
          </w:p>
        </w:tc>
        <w:tc>
          <w:tcPr>
            <w:tcW w:w="1122" w:type="dxa"/>
            <w:noWrap/>
            <w:hideMark/>
          </w:tcPr>
          <w:p w14:paraId="1868B03C"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0.2405135</w:t>
            </w:r>
          </w:p>
        </w:tc>
        <w:tc>
          <w:tcPr>
            <w:tcW w:w="1147" w:type="dxa"/>
            <w:noWrap/>
            <w:hideMark/>
          </w:tcPr>
          <w:p w14:paraId="033D9F5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-0.07580873</w:t>
            </w:r>
          </w:p>
        </w:tc>
        <w:tc>
          <w:tcPr>
            <w:tcW w:w="1147" w:type="dxa"/>
            <w:noWrap/>
            <w:hideMark/>
          </w:tcPr>
          <w:p w14:paraId="6E161AF7"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0.1320411</w:t>
            </w:r>
          </w:p>
        </w:tc>
        <w:tc>
          <w:tcPr>
            <w:tcW w:w="1147" w:type="dxa"/>
            <w:noWrap/>
            <w:hideMark/>
          </w:tcPr>
          <w:p w14:paraId="611555D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0.03493542</w:t>
            </w:r>
          </w:p>
        </w:tc>
      </w:tr>
      <w:tr w:rsidR="00CD1414" w:rsidRPr="0017304C" w14:paraId="1C70E814" w14:textId="77777777" w:rsidTr="00CD1414">
        <w:trPr>
          <w:trHeight w:val="253"/>
        </w:trPr>
        <w:tc>
          <w:tcPr>
            <w:tcW w:w="0" w:type="auto"/>
            <w:noWrap/>
            <w:hideMark/>
          </w:tcPr>
          <w:p w14:paraId="7EA8429B"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XRCC5</w:t>
            </w:r>
          </w:p>
        </w:tc>
        <w:tc>
          <w:tcPr>
            <w:tcW w:w="0" w:type="auto"/>
            <w:noWrap/>
            <w:hideMark/>
          </w:tcPr>
          <w:p w14:paraId="181033C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0.4469757</w:t>
            </w:r>
          </w:p>
        </w:tc>
        <w:tc>
          <w:tcPr>
            <w:tcW w:w="0" w:type="auto"/>
            <w:noWrap/>
            <w:hideMark/>
          </w:tcPr>
          <w:p w14:paraId="409E98A1"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0" w:type="auto"/>
            <w:noWrap/>
            <w:hideMark/>
          </w:tcPr>
          <w:p w14:paraId="1F523BB2"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0.3344423</w:t>
            </w:r>
          </w:p>
        </w:tc>
        <w:tc>
          <w:tcPr>
            <w:tcW w:w="0" w:type="auto"/>
            <w:noWrap/>
            <w:hideMark/>
          </w:tcPr>
          <w:p w14:paraId="30C8E206"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0.4320771</w:t>
            </w:r>
          </w:p>
        </w:tc>
        <w:tc>
          <w:tcPr>
            <w:tcW w:w="0" w:type="auto"/>
            <w:noWrap/>
            <w:hideMark/>
          </w:tcPr>
          <w:p w14:paraId="2593C929"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0.3029311</w:t>
            </w:r>
          </w:p>
        </w:tc>
        <w:tc>
          <w:tcPr>
            <w:tcW w:w="0" w:type="auto"/>
            <w:noWrap/>
            <w:hideMark/>
          </w:tcPr>
          <w:p w14:paraId="31990096"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0.11986</w:t>
            </w:r>
          </w:p>
        </w:tc>
        <w:tc>
          <w:tcPr>
            <w:tcW w:w="0" w:type="auto"/>
            <w:noWrap/>
            <w:hideMark/>
          </w:tcPr>
          <w:p w14:paraId="55B85A66"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-0.1243471</w:t>
            </w:r>
          </w:p>
        </w:tc>
      </w:tr>
      <w:tr w:rsidR="00CD1414" w:rsidRPr="0017304C" w14:paraId="3A01BA33" w14:textId="77777777" w:rsidTr="00CD1414">
        <w:trPr>
          <w:trHeight w:val="278"/>
        </w:trPr>
        <w:tc>
          <w:tcPr>
            <w:tcW w:w="0" w:type="auto"/>
            <w:noWrap/>
            <w:hideMark/>
          </w:tcPr>
          <w:p w14:paraId="328405C2"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PRKDC</w:t>
            </w:r>
          </w:p>
        </w:tc>
        <w:tc>
          <w:tcPr>
            <w:tcW w:w="0" w:type="auto"/>
            <w:noWrap/>
            <w:hideMark/>
          </w:tcPr>
          <w:p w14:paraId="0DDDA9B0"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0.1975668</w:t>
            </w:r>
          </w:p>
        </w:tc>
        <w:tc>
          <w:tcPr>
            <w:tcW w:w="0" w:type="auto"/>
            <w:noWrap/>
            <w:hideMark/>
          </w:tcPr>
          <w:p w14:paraId="0BC37FFC"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0.3344423</w:t>
            </w:r>
          </w:p>
        </w:tc>
        <w:tc>
          <w:tcPr>
            <w:tcW w:w="0" w:type="auto"/>
            <w:noWrap/>
            <w:hideMark/>
          </w:tcPr>
          <w:p w14:paraId="66119F1E"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0" w:type="auto"/>
            <w:noWrap/>
            <w:hideMark/>
          </w:tcPr>
          <w:p w14:paraId="4D12210F"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0.24378</w:t>
            </w:r>
          </w:p>
        </w:tc>
        <w:tc>
          <w:tcPr>
            <w:tcW w:w="0" w:type="auto"/>
            <w:noWrap/>
            <w:hideMark/>
          </w:tcPr>
          <w:p w14:paraId="4B8B0A26"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0.3130476</w:t>
            </w:r>
          </w:p>
        </w:tc>
        <w:tc>
          <w:tcPr>
            <w:tcW w:w="0" w:type="auto"/>
            <w:noWrap/>
            <w:hideMark/>
          </w:tcPr>
          <w:p w14:paraId="30113B82"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0.265947</w:t>
            </w:r>
          </w:p>
        </w:tc>
        <w:tc>
          <w:tcPr>
            <w:tcW w:w="0" w:type="auto"/>
            <w:noWrap/>
            <w:hideMark/>
          </w:tcPr>
          <w:p w14:paraId="2024ACB1"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-0.2228298</w:t>
            </w:r>
          </w:p>
        </w:tc>
      </w:tr>
      <w:tr w:rsidR="00CD1414" w:rsidRPr="0017304C" w14:paraId="3FA3AF19" w14:textId="77777777" w:rsidTr="00CD1414">
        <w:trPr>
          <w:trHeight w:val="253"/>
        </w:trPr>
        <w:tc>
          <w:tcPr>
            <w:tcW w:w="0" w:type="auto"/>
            <w:noWrap/>
            <w:hideMark/>
          </w:tcPr>
          <w:p w14:paraId="6F50FD55"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XRCC4</w:t>
            </w:r>
          </w:p>
        </w:tc>
        <w:tc>
          <w:tcPr>
            <w:tcW w:w="0" w:type="auto"/>
            <w:noWrap/>
            <w:hideMark/>
          </w:tcPr>
          <w:p w14:paraId="111398AC"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0.2405135</w:t>
            </w:r>
          </w:p>
        </w:tc>
        <w:tc>
          <w:tcPr>
            <w:tcW w:w="0" w:type="auto"/>
            <w:noWrap/>
            <w:hideMark/>
          </w:tcPr>
          <w:p w14:paraId="37D4BC73"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0.4320771</w:t>
            </w:r>
          </w:p>
        </w:tc>
        <w:tc>
          <w:tcPr>
            <w:tcW w:w="0" w:type="auto"/>
            <w:noWrap/>
            <w:hideMark/>
          </w:tcPr>
          <w:p w14:paraId="774E69EE"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0.24378</w:t>
            </w:r>
          </w:p>
        </w:tc>
        <w:tc>
          <w:tcPr>
            <w:tcW w:w="0" w:type="auto"/>
            <w:noWrap/>
            <w:hideMark/>
          </w:tcPr>
          <w:p w14:paraId="1642CDB8"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0" w:type="auto"/>
            <w:noWrap/>
            <w:hideMark/>
          </w:tcPr>
          <w:p w14:paraId="1BDAC1DF"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0.50295</w:t>
            </w:r>
          </w:p>
        </w:tc>
        <w:tc>
          <w:tcPr>
            <w:tcW w:w="0" w:type="auto"/>
            <w:noWrap/>
            <w:hideMark/>
          </w:tcPr>
          <w:p w14:paraId="324C3A11"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0.0488774</w:t>
            </w:r>
          </w:p>
        </w:tc>
        <w:tc>
          <w:tcPr>
            <w:tcW w:w="0" w:type="auto"/>
            <w:noWrap/>
            <w:hideMark/>
          </w:tcPr>
          <w:p w14:paraId="315C5E8A"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-0.1517053</w:t>
            </w:r>
          </w:p>
        </w:tc>
      </w:tr>
      <w:tr w:rsidR="00CD1414" w:rsidRPr="0017304C" w14:paraId="6FAA1A63" w14:textId="77777777" w:rsidTr="00CD1414">
        <w:trPr>
          <w:trHeight w:val="253"/>
        </w:trPr>
        <w:tc>
          <w:tcPr>
            <w:tcW w:w="0" w:type="auto"/>
            <w:noWrap/>
            <w:hideMark/>
          </w:tcPr>
          <w:p w14:paraId="05811931"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LIG4</w:t>
            </w:r>
          </w:p>
        </w:tc>
        <w:tc>
          <w:tcPr>
            <w:tcW w:w="0" w:type="auto"/>
            <w:noWrap/>
            <w:hideMark/>
          </w:tcPr>
          <w:p w14:paraId="44B02EBD"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-0.07580873</w:t>
            </w:r>
          </w:p>
        </w:tc>
        <w:tc>
          <w:tcPr>
            <w:tcW w:w="0" w:type="auto"/>
            <w:noWrap/>
            <w:hideMark/>
          </w:tcPr>
          <w:p w14:paraId="35FDDC81"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0.3029311</w:t>
            </w:r>
          </w:p>
        </w:tc>
        <w:tc>
          <w:tcPr>
            <w:tcW w:w="0" w:type="auto"/>
            <w:noWrap/>
            <w:hideMark/>
          </w:tcPr>
          <w:p w14:paraId="6701248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0.3130476</w:t>
            </w:r>
          </w:p>
        </w:tc>
        <w:tc>
          <w:tcPr>
            <w:tcW w:w="0" w:type="auto"/>
            <w:noWrap/>
            <w:hideMark/>
          </w:tcPr>
          <w:p w14:paraId="31E2CC1F"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0.50295</w:t>
            </w:r>
          </w:p>
        </w:tc>
        <w:tc>
          <w:tcPr>
            <w:tcW w:w="0" w:type="auto"/>
            <w:noWrap/>
            <w:hideMark/>
          </w:tcPr>
          <w:p w14:paraId="64BD97E0"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0" w:type="auto"/>
            <w:noWrap/>
            <w:hideMark/>
          </w:tcPr>
          <w:p w14:paraId="58786BAD"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0.05319917</w:t>
            </w:r>
          </w:p>
        </w:tc>
        <w:tc>
          <w:tcPr>
            <w:tcW w:w="0" w:type="auto"/>
            <w:noWrap/>
            <w:hideMark/>
          </w:tcPr>
          <w:p w14:paraId="1EC7BCFE"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-0.2898128</w:t>
            </w:r>
          </w:p>
        </w:tc>
      </w:tr>
      <w:tr w:rsidR="00CD1414" w:rsidRPr="0017304C" w14:paraId="49C23117" w14:textId="77777777" w:rsidTr="00CD1414">
        <w:trPr>
          <w:trHeight w:val="278"/>
        </w:trPr>
        <w:tc>
          <w:tcPr>
            <w:tcW w:w="0" w:type="auto"/>
            <w:noWrap/>
            <w:hideMark/>
          </w:tcPr>
          <w:p w14:paraId="6BC3380E"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NHEJ1</w:t>
            </w:r>
          </w:p>
        </w:tc>
        <w:tc>
          <w:tcPr>
            <w:tcW w:w="0" w:type="auto"/>
            <w:noWrap/>
            <w:hideMark/>
          </w:tcPr>
          <w:p w14:paraId="3B4A6719"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0.1320411</w:t>
            </w:r>
          </w:p>
        </w:tc>
        <w:tc>
          <w:tcPr>
            <w:tcW w:w="0" w:type="auto"/>
            <w:noWrap/>
            <w:hideMark/>
          </w:tcPr>
          <w:p w14:paraId="30620738"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0.11986</w:t>
            </w:r>
          </w:p>
        </w:tc>
        <w:tc>
          <w:tcPr>
            <w:tcW w:w="0" w:type="auto"/>
            <w:noWrap/>
            <w:hideMark/>
          </w:tcPr>
          <w:p w14:paraId="3BBBC0B7"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0.265947</w:t>
            </w:r>
          </w:p>
        </w:tc>
        <w:tc>
          <w:tcPr>
            <w:tcW w:w="0" w:type="auto"/>
            <w:noWrap/>
            <w:hideMark/>
          </w:tcPr>
          <w:p w14:paraId="2CDD105D"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0.0488774</w:t>
            </w:r>
          </w:p>
        </w:tc>
        <w:tc>
          <w:tcPr>
            <w:tcW w:w="0" w:type="auto"/>
            <w:noWrap/>
            <w:hideMark/>
          </w:tcPr>
          <w:p w14:paraId="37C97822"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0.05319917</w:t>
            </w:r>
          </w:p>
        </w:tc>
        <w:tc>
          <w:tcPr>
            <w:tcW w:w="0" w:type="auto"/>
            <w:noWrap/>
            <w:hideMark/>
          </w:tcPr>
          <w:p w14:paraId="47127A9B"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c>
          <w:tcPr>
            <w:tcW w:w="0" w:type="auto"/>
            <w:noWrap/>
            <w:hideMark/>
          </w:tcPr>
          <w:p w14:paraId="2AF66660"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-0.1648714</w:t>
            </w:r>
          </w:p>
        </w:tc>
      </w:tr>
      <w:tr w:rsidR="00CD1414" w:rsidRPr="0017304C" w14:paraId="24D90D2F" w14:textId="77777777" w:rsidTr="00CD1414">
        <w:trPr>
          <w:trHeight w:val="253"/>
        </w:trPr>
        <w:tc>
          <w:tcPr>
            <w:tcW w:w="0" w:type="auto"/>
            <w:noWrap/>
            <w:hideMark/>
          </w:tcPr>
          <w:p w14:paraId="39E20C62" w14:textId="77777777" w:rsidR="00CD1414" w:rsidRPr="0017304C" w:rsidRDefault="00CD1414" w:rsidP="00CD1414">
            <w:pPr>
              <w:jc w:val="center"/>
              <w:rPr>
                <w:rFonts w:eastAsia="Times New Roman" w:cs="Times New Roman"/>
                <w:b/>
                <w:sz w:val="18"/>
                <w:szCs w:val="14"/>
              </w:rPr>
            </w:pPr>
            <w:r w:rsidRPr="0017304C">
              <w:rPr>
                <w:rFonts w:eastAsia="Times New Roman" w:cs="Times New Roman"/>
                <w:b/>
                <w:sz w:val="18"/>
                <w:szCs w:val="14"/>
              </w:rPr>
              <w:t>PAXX</w:t>
            </w:r>
          </w:p>
        </w:tc>
        <w:tc>
          <w:tcPr>
            <w:tcW w:w="0" w:type="auto"/>
            <w:noWrap/>
            <w:hideMark/>
          </w:tcPr>
          <w:p w14:paraId="3001DAF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0.03493542</w:t>
            </w:r>
          </w:p>
        </w:tc>
        <w:tc>
          <w:tcPr>
            <w:tcW w:w="0" w:type="auto"/>
            <w:noWrap/>
            <w:hideMark/>
          </w:tcPr>
          <w:p w14:paraId="523983D4"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-0.1243471</w:t>
            </w:r>
          </w:p>
        </w:tc>
        <w:tc>
          <w:tcPr>
            <w:tcW w:w="0" w:type="auto"/>
            <w:noWrap/>
            <w:hideMark/>
          </w:tcPr>
          <w:p w14:paraId="038336E8"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-0.2228298</w:t>
            </w:r>
          </w:p>
        </w:tc>
        <w:tc>
          <w:tcPr>
            <w:tcW w:w="0" w:type="auto"/>
            <w:noWrap/>
            <w:hideMark/>
          </w:tcPr>
          <w:p w14:paraId="5BDE226B"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-0.1517053</w:t>
            </w:r>
          </w:p>
        </w:tc>
        <w:tc>
          <w:tcPr>
            <w:tcW w:w="0" w:type="auto"/>
            <w:noWrap/>
            <w:hideMark/>
          </w:tcPr>
          <w:p w14:paraId="73DB4F4A"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-0.2898128</w:t>
            </w:r>
          </w:p>
        </w:tc>
        <w:tc>
          <w:tcPr>
            <w:tcW w:w="0" w:type="auto"/>
            <w:noWrap/>
            <w:hideMark/>
          </w:tcPr>
          <w:p w14:paraId="3F7DC3B7"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-0.1648714</w:t>
            </w:r>
          </w:p>
        </w:tc>
        <w:tc>
          <w:tcPr>
            <w:tcW w:w="0" w:type="auto"/>
            <w:noWrap/>
            <w:hideMark/>
          </w:tcPr>
          <w:p w14:paraId="56CA2ACE" w14:textId="77777777" w:rsidR="00CD1414" w:rsidRPr="0017304C" w:rsidRDefault="00CD1414" w:rsidP="00CD1414">
            <w:pPr>
              <w:jc w:val="center"/>
              <w:rPr>
                <w:rFonts w:eastAsia="Times New Roman" w:cs="Times New Roman"/>
                <w:sz w:val="18"/>
                <w:szCs w:val="14"/>
              </w:rPr>
            </w:pPr>
            <w:r w:rsidRPr="0017304C">
              <w:rPr>
                <w:rFonts w:eastAsia="Times New Roman" w:cs="Times New Roman"/>
                <w:sz w:val="18"/>
                <w:szCs w:val="14"/>
              </w:rPr>
              <w:t>1</w:t>
            </w:r>
          </w:p>
        </w:tc>
      </w:tr>
    </w:tbl>
    <w:p w14:paraId="02E5B5B1" w14:textId="1BA07ECC" w:rsidR="008858EB" w:rsidRDefault="008858EB" w:rsidP="00CD1414">
      <w:pPr>
        <w:spacing w:before="240" w:line="360" w:lineRule="auto"/>
        <w:jc w:val="center"/>
        <w:rPr>
          <w:rFonts w:cs="Times New Roman"/>
        </w:rPr>
      </w:pPr>
    </w:p>
    <w:p w14:paraId="596B0981" w14:textId="7A5884B5" w:rsidR="00743476" w:rsidRPr="00743476" w:rsidRDefault="008858EB" w:rsidP="00743476">
      <w:pPr>
        <w:spacing w:before="0" w:after="200" w:line="276" w:lineRule="auto"/>
        <w:rPr>
          <w:rFonts w:cs="Times New Roman"/>
        </w:rPr>
      </w:pPr>
      <w:r>
        <w:rPr>
          <w:rFonts w:cs="Times New Roman"/>
        </w:rPr>
        <w:br w:type="page"/>
      </w:r>
    </w:p>
    <w:p w14:paraId="3C0B614C" w14:textId="24A1359C" w:rsidR="008858EB" w:rsidRDefault="008858EB" w:rsidP="00743476">
      <w:pPr>
        <w:spacing w:before="0" w:after="200" w:line="276" w:lineRule="auto"/>
        <w:jc w:val="both"/>
        <w:rPr>
          <w:rFonts w:cs="Times New Roman"/>
        </w:rPr>
      </w:pPr>
      <w:r>
        <w:rPr>
          <w:rFonts w:cs="Times New Roman"/>
          <w:noProof/>
        </w:rPr>
        <w:lastRenderedPageBreak/>
        <w:drawing>
          <wp:anchor distT="0" distB="0" distL="114300" distR="114300" simplePos="0" relativeHeight="251660288" behindDoc="1" locked="0" layoutInCell="1" allowOverlap="1" wp14:anchorId="5E663F46" wp14:editId="28BF995B">
            <wp:simplePos x="0" y="0"/>
            <wp:positionH relativeFrom="column">
              <wp:posOffset>-82550</wp:posOffset>
            </wp:positionH>
            <wp:positionV relativeFrom="paragraph">
              <wp:posOffset>10160</wp:posOffset>
            </wp:positionV>
            <wp:extent cx="6529070" cy="5991225"/>
            <wp:effectExtent l="0" t="0" r="508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070" cy="5991225"/>
                    </a:xfrm>
                    <a:prstGeom prst="rect">
                      <a:avLst/>
                    </a:prstGeom>
                    <a:noFill/>
                  </pic:spPr>
                </pic:pic>
              </a:graphicData>
            </a:graphic>
            <wp14:sizeRelH relativeFrom="margin">
              <wp14:pctWidth>0</wp14:pctWidth>
            </wp14:sizeRelH>
            <wp14:sizeRelV relativeFrom="margin">
              <wp14:pctHeight>0</wp14:pctHeight>
            </wp14:sizeRelV>
          </wp:anchor>
        </w:drawing>
      </w:r>
      <w:r w:rsidRPr="008858EB">
        <w:rPr>
          <w:rFonts w:cs="Times New Roman"/>
          <w:b/>
        </w:rPr>
        <w:t>Supplementary figure S1</w:t>
      </w:r>
      <w:r w:rsidRPr="008858EB">
        <w:rPr>
          <w:rFonts w:cs="Times New Roman"/>
        </w:rPr>
        <w:t xml:space="preserve">: </w:t>
      </w:r>
      <w:r w:rsidR="00C4208A" w:rsidRPr="008858EB">
        <w:rPr>
          <w:rFonts w:cs="Times New Roman"/>
        </w:rPr>
        <w:t>Comparison of phosphorylated protein levels of NHEJ pathway genes</w:t>
      </w:r>
      <w:r w:rsidR="00C4208A">
        <w:rPr>
          <w:rFonts w:cs="Times New Roman"/>
        </w:rPr>
        <w:t xml:space="preserve"> </w:t>
      </w:r>
      <w:r w:rsidR="00C4208A" w:rsidRPr="008858EB">
        <w:rPr>
          <w:rFonts w:cs="Times New Roman"/>
        </w:rPr>
        <w:t>in normal and colon cancer tissues from CPTAC study</w:t>
      </w:r>
      <w:r w:rsidR="00C4208A">
        <w:rPr>
          <w:rFonts w:cs="Times New Roman"/>
        </w:rPr>
        <w:t>, including</w:t>
      </w:r>
      <w:r w:rsidRPr="008858EB">
        <w:rPr>
          <w:rFonts w:cs="Times New Roman"/>
        </w:rPr>
        <w:t xml:space="preserve"> (A</w:t>
      </w:r>
      <w:r w:rsidR="00C4208A">
        <w:rPr>
          <w:rFonts w:cs="Times New Roman"/>
        </w:rPr>
        <w:t xml:space="preserve">) XRCC6 Ser520, (B) XRCC6 Thr455, (C) XRCC6 Ser27, (D) XRCC4 Ser328, (E) PRKDC Ser893, (F) PRKDC Ser3995, (G) PRKDC Ser3205, (H) PRKDC Ser2612, (I) XLF Ser287, (J) PAXX Ser148, and (K) PAXX Ser152. The peptides referenced for </w:t>
      </w:r>
      <w:proofErr w:type="spellStart"/>
      <w:r w:rsidR="00C4208A">
        <w:rPr>
          <w:rFonts w:cs="Times New Roman"/>
        </w:rPr>
        <w:t>phosphoprotein</w:t>
      </w:r>
      <w:proofErr w:type="spellEnd"/>
      <w:r w:rsidR="00C4208A">
        <w:rPr>
          <w:rFonts w:cs="Times New Roman"/>
        </w:rPr>
        <w:t xml:space="preserve"> detection have been depicted on top of each figure panel. </w:t>
      </w:r>
      <w:r w:rsidR="00C4208A" w:rsidRPr="008858EB">
        <w:rPr>
          <w:rFonts w:cs="Times New Roman"/>
        </w:rPr>
        <w:t>*p&lt;0.05, **</w:t>
      </w:r>
      <w:r w:rsidR="00C4208A">
        <w:rPr>
          <w:rFonts w:cs="Times New Roman"/>
        </w:rPr>
        <w:t>p&lt;0.01</w:t>
      </w:r>
      <w:proofErr w:type="gramStart"/>
      <w:r w:rsidR="00C4208A">
        <w:rPr>
          <w:rFonts w:cs="Times New Roman"/>
        </w:rPr>
        <w:t>,*</w:t>
      </w:r>
      <w:proofErr w:type="gramEnd"/>
      <w:r w:rsidR="00C4208A">
        <w:rPr>
          <w:rFonts w:cs="Times New Roman"/>
        </w:rPr>
        <w:t>**p&lt;0.001,****p&lt;0.0001.</w:t>
      </w:r>
    </w:p>
    <w:p w14:paraId="500CA3AE" w14:textId="24FE2D4C" w:rsidR="008858EB" w:rsidRDefault="008858EB">
      <w:pPr>
        <w:spacing w:before="0" w:after="200" w:line="276" w:lineRule="auto"/>
        <w:rPr>
          <w:rFonts w:cs="Times New Roman"/>
        </w:rPr>
      </w:pPr>
      <w:r>
        <w:rPr>
          <w:rFonts w:cs="Times New Roman"/>
        </w:rPr>
        <w:br w:type="page"/>
      </w:r>
    </w:p>
    <w:p w14:paraId="09380DF2" w14:textId="5F2936D7" w:rsidR="008858EB" w:rsidRDefault="00743476" w:rsidP="00CD1414">
      <w:pPr>
        <w:spacing w:before="240" w:line="360" w:lineRule="auto"/>
        <w:jc w:val="center"/>
        <w:rPr>
          <w:rFonts w:cs="Times New Roman"/>
        </w:rPr>
      </w:pPr>
      <w:r>
        <w:rPr>
          <w:rFonts w:cs="Times New Roman"/>
          <w:noProof/>
        </w:rPr>
        <w:lastRenderedPageBreak/>
        <w:drawing>
          <wp:anchor distT="0" distB="0" distL="114300" distR="114300" simplePos="0" relativeHeight="251661312" behindDoc="0" locked="0" layoutInCell="1" allowOverlap="1" wp14:anchorId="59F6C5B8" wp14:editId="6E8A5B50">
            <wp:simplePos x="0" y="0"/>
            <wp:positionH relativeFrom="margin">
              <wp:align>left</wp:align>
            </wp:positionH>
            <wp:positionV relativeFrom="paragraph">
              <wp:posOffset>267036</wp:posOffset>
            </wp:positionV>
            <wp:extent cx="6602730" cy="5273675"/>
            <wp:effectExtent l="0" t="0" r="7620" b="317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2730" cy="5273675"/>
                    </a:xfrm>
                    <a:prstGeom prst="rect">
                      <a:avLst/>
                    </a:prstGeom>
                    <a:noFill/>
                  </pic:spPr>
                </pic:pic>
              </a:graphicData>
            </a:graphic>
          </wp:anchor>
        </w:drawing>
      </w:r>
    </w:p>
    <w:p w14:paraId="4CDDFA0F" w14:textId="77777777" w:rsidR="00743476" w:rsidRDefault="00743476" w:rsidP="008858EB">
      <w:pPr>
        <w:spacing w:before="240" w:line="360" w:lineRule="auto"/>
        <w:jc w:val="center"/>
        <w:rPr>
          <w:rFonts w:cs="Times New Roman"/>
        </w:rPr>
      </w:pPr>
    </w:p>
    <w:p w14:paraId="6E3C4327" w14:textId="5247F3BD" w:rsidR="008858EB" w:rsidRPr="008858EB" w:rsidRDefault="008858EB" w:rsidP="00743476">
      <w:pPr>
        <w:spacing w:before="240" w:line="360" w:lineRule="auto"/>
        <w:jc w:val="both"/>
        <w:rPr>
          <w:rFonts w:cs="Times New Roman"/>
        </w:rPr>
      </w:pPr>
      <w:r w:rsidRPr="00743476">
        <w:rPr>
          <w:rFonts w:cs="Times New Roman"/>
          <w:b/>
        </w:rPr>
        <w:t>Supplementary Figure S2:</w:t>
      </w:r>
      <w:r w:rsidRPr="008858EB">
        <w:rPr>
          <w:rFonts w:cs="Times New Roman"/>
        </w:rPr>
        <w:t xml:space="preserve"> Association of mRNA expression of NHEJ pathway genes from TCGA-COAD dataset</w:t>
      </w:r>
      <w:r w:rsidR="00144179">
        <w:rPr>
          <w:rFonts w:cs="Times New Roman"/>
        </w:rPr>
        <w:t xml:space="preserve"> with patient’s age</w:t>
      </w:r>
      <w:r w:rsidRPr="008858EB">
        <w:rPr>
          <w:rFonts w:cs="Times New Roman"/>
        </w:rPr>
        <w:t>. *p&lt;0.05, **p&lt;0.01</w:t>
      </w:r>
      <w:proofErr w:type="gramStart"/>
      <w:r w:rsidRPr="008858EB">
        <w:rPr>
          <w:rFonts w:cs="Times New Roman"/>
        </w:rPr>
        <w:t>,*</w:t>
      </w:r>
      <w:proofErr w:type="gramEnd"/>
      <w:r w:rsidRPr="008858EB">
        <w:rPr>
          <w:rFonts w:cs="Times New Roman"/>
        </w:rPr>
        <w:t>**p&lt;0.001,****p&lt;0.0001.</w:t>
      </w:r>
    </w:p>
    <w:p w14:paraId="461C7DF2" w14:textId="2CF8F505" w:rsidR="008858EB" w:rsidRDefault="008858EB" w:rsidP="00CD1414">
      <w:pPr>
        <w:spacing w:before="240" w:line="360" w:lineRule="auto"/>
        <w:jc w:val="center"/>
        <w:rPr>
          <w:rFonts w:cs="Times New Roman"/>
        </w:rPr>
      </w:pPr>
    </w:p>
    <w:p w14:paraId="36A04DED" w14:textId="55A5716B" w:rsidR="00743476" w:rsidRDefault="008858EB">
      <w:pPr>
        <w:spacing w:before="0" w:after="200" w:line="276" w:lineRule="auto"/>
        <w:rPr>
          <w:rFonts w:cs="Times New Roman"/>
        </w:rPr>
      </w:pPr>
      <w:r>
        <w:rPr>
          <w:rFonts w:cs="Times New Roman"/>
        </w:rPr>
        <w:br w:type="page"/>
      </w:r>
    </w:p>
    <w:p w14:paraId="729B47D6" w14:textId="6563BA98" w:rsidR="00743476" w:rsidRPr="008858EB" w:rsidRDefault="00743476" w:rsidP="00743476">
      <w:pPr>
        <w:spacing w:before="240" w:line="360" w:lineRule="auto"/>
        <w:jc w:val="both"/>
        <w:rPr>
          <w:rFonts w:cs="Times New Roman"/>
        </w:rPr>
      </w:pPr>
      <w:r>
        <w:rPr>
          <w:rFonts w:cs="Times New Roman"/>
          <w:b/>
          <w:noProof/>
        </w:rPr>
        <w:lastRenderedPageBreak/>
        <w:drawing>
          <wp:inline distT="0" distB="0" distL="0" distR="0" wp14:anchorId="15B0D1E9" wp14:editId="53FF1E3A">
            <wp:extent cx="6621145" cy="543814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5438140"/>
                    </a:xfrm>
                    <a:prstGeom prst="rect">
                      <a:avLst/>
                    </a:prstGeom>
                    <a:noFill/>
                  </pic:spPr>
                </pic:pic>
              </a:graphicData>
            </a:graphic>
          </wp:inline>
        </w:drawing>
      </w:r>
      <w:r>
        <w:rPr>
          <w:rFonts w:cs="Times New Roman"/>
          <w:b/>
        </w:rPr>
        <w:t>Supplementary Figure S3</w:t>
      </w:r>
      <w:r w:rsidRPr="00743476">
        <w:rPr>
          <w:rFonts w:cs="Times New Roman"/>
          <w:b/>
        </w:rPr>
        <w:t>:</w:t>
      </w:r>
      <w:r w:rsidRPr="008858EB">
        <w:rPr>
          <w:rFonts w:cs="Times New Roman"/>
        </w:rPr>
        <w:t xml:space="preserve"> Association of mRNA expression </w:t>
      </w:r>
      <w:r>
        <w:rPr>
          <w:rFonts w:cs="Times New Roman"/>
        </w:rPr>
        <w:t>of NHEJ pathway genes from TCGA</w:t>
      </w:r>
      <w:r w:rsidR="00144179">
        <w:rPr>
          <w:rFonts w:cs="Times New Roman"/>
        </w:rPr>
        <w:t>-</w:t>
      </w:r>
      <w:r w:rsidRPr="008858EB">
        <w:rPr>
          <w:rFonts w:cs="Times New Roman"/>
        </w:rPr>
        <w:t>COAD dataset</w:t>
      </w:r>
      <w:r w:rsidR="00144179">
        <w:rPr>
          <w:rFonts w:cs="Times New Roman"/>
        </w:rPr>
        <w:t xml:space="preserve"> with gender</w:t>
      </w:r>
      <w:r w:rsidRPr="008858EB">
        <w:rPr>
          <w:rFonts w:cs="Times New Roman"/>
        </w:rPr>
        <w:t>. *p&lt;0.05, **p&lt;0.01</w:t>
      </w:r>
      <w:proofErr w:type="gramStart"/>
      <w:r w:rsidRPr="008858EB">
        <w:rPr>
          <w:rFonts w:cs="Times New Roman"/>
        </w:rPr>
        <w:t>,*</w:t>
      </w:r>
      <w:proofErr w:type="gramEnd"/>
      <w:r w:rsidRPr="008858EB">
        <w:rPr>
          <w:rFonts w:cs="Times New Roman"/>
        </w:rPr>
        <w:t>**p&lt;0.001,****p&lt;0.0001.</w:t>
      </w:r>
    </w:p>
    <w:p w14:paraId="46FCFF98" w14:textId="0727EDC2" w:rsidR="00743476" w:rsidRDefault="00743476">
      <w:pPr>
        <w:spacing w:before="0" w:after="200" w:line="276" w:lineRule="auto"/>
        <w:rPr>
          <w:rFonts w:cs="Times New Roman"/>
        </w:rPr>
      </w:pPr>
      <w:r>
        <w:rPr>
          <w:rFonts w:cs="Times New Roman"/>
        </w:rPr>
        <w:br w:type="page"/>
      </w:r>
      <w:r>
        <w:rPr>
          <w:rFonts w:cs="Times New Roman"/>
          <w:noProof/>
        </w:rPr>
        <w:lastRenderedPageBreak/>
        <w:drawing>
          <wp:inline distT="0" distB="0" distL="0" distR="0" wp14:anchorId="5AB3B068" wp14:editId="6A1B4F46">
            <wp:extent cx="6024009" cy="70485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119" cy="7072030"/>
                    </a:xfrm>
                    <a:prstGeom prst="rect">
                      <a:avLst/>
                    </a:prstGeom>
                    <a:noFill/>
                  </pic:spPr>
                </pic:pic>
              </a:graphicData>
            </a:graphic>
          </wp:inline>
        </w:drawing>
      </w:r>
    </w:p>
    <w:p w14:paraId="06C64EAC" w14:textId="4683A9A2" w:rsidR="00743476" w:rsidRDefault="002F732C" w:rsidP="00144179">
      <w:pPr>
        <w:spacing w:before="0" w:after="200" w:line="276" w:lineRule="auto"/>
        <w:jc w:val="both"/>
        <w:rPr>
          <w:rFonts w:cs="Times New Roman"/>
          <w:lang w:val="en-IN"/>
        </w:rPr>
      </w:pPr>
      <w:r>
        <w:rPr>
          <w:rFonts w:cs="Times New Roman"/>
          <w:b/>
        </w:rPr>
        <w:t>Supplementary Figure S4</w:t>
      </w:r>
      <w:r w:rsidR="00743476">
        <w:rPr>
          <w:rFonts w:cs="Times New Roman"/>
          <w:b/>
        </w:rPr>
        <w:t xml:space="preserve">: </w:t>
      </w:r>
      <w:r w:rsidR="003B5FF8" w:rsidRPr="002F732C">
        <w:rPr>
          <w:rFonts w:cs="Times New Roman"/>
          <w:lang w:val="en-IN"/>
        </w:rPr>
        <w:t xml:space="preserve">Kaplan Meier survival </w:t>
      </w:r>
      <w:r w:rsidR="003B5FF8">
        <w:rPr>
          <w:rFonts w:cs="Times New Roman"/>
          <w:lang w:val="en-IN"/>
        </w:rPr>
        <w:t>curve</w:t>
      </w:r>
      <w:r w:rsidR="003B5FF8" w:rsidRPr="002F732C">
        <w:rPr>
          <w:rFonts w:cs="Times New Roman"/>
          <w:lang w:val="en-IN"/>
        </w:rPr>
        <w:t xml:space="preserve"> for prognostic significance of NHEJ pathways genes f</w:t>
      </w:r>
      <w:r w:rsidR="003B5FF8">
        <w:rPr>
          <w:rFonts w:cs="Times New Roman"/>
          <w:lang w:val="en-IN"/>
        </w:rPr>
        <w:t>or overall survival in colon cancer.</w:t>
      </w:r>
      <w:r w:rsidR="003B5FF8" w:rsidRPr="002F732C">
        <w:rPr>
          <w:rFonts w:cs="Times New Roman"/>
          <w:lang w:val="en-IN"/>
        </w:rPr>
        <w:t xml:space="preserve"> (A) </w:t>
      </w:r>
      <w:r w:rsidR="003B5FF8" w:rsidRPr="00144179">
        <w:rPr>
          <w:rFonts w:cs="Times New Roman"/>
          <w:i/>
          <w:lang w:val="en-IN"/>
        </w:rPr>
        <w:t>XRCC6</w:t>
      </w:r>
      <w:r w:rsidR="003B5FF8" w:rsidRPr="002F732C">
        <w:rPr>
          <w:rFonts w:cs="Times New Roman"/>
          <w:lang w:val="en-IN"/>
        </w:rPr>
        <w:t xml:space="preserve">, (B) </w:t>
      </w:r>
      <w:r w:rsidR="003B5FF8" w:rsidRPr="00144179">
        <w:rPr>
          <w:rFonts w:cs="Times New Roman"/>
          <w:i/>
          <w:lang w:val="en-IN"/>
        </w:rPr>
        <w:t>XRCC5</w:t>
      </w:r>
      <w:r w:rsidR="003B5FF8" w:rsidRPr="002F732C">
        <w:rPr>
          <w:rFonts w:cs="Times New Roman"/>
          <w:lang w:val="en-IN"/>
        </w:rPr>
        <w:t xml:space="preserve">, (C) </w:t>
      </w:r>
      <w:r w:rsidR="003B5FF8" w:rsidRPr="00144179">
        <w:rPr>
          <w:rFonts w:cs="Times New Roman"/>
          <w:i/>
          <w:lang w:val="en-IN"/>
        </w:rPr>
        <w:t>PRKDC</w:t>
      </w:r>
      <w:r w:rsidR="003B5FF8" w:rsidRPr="002F732C">
        <w:rPr>
          <w:rFonts w:cs="Times New Roman"/>
          <w:lang w:val="en-IN"/>
        </w:rPr>
        <w:t xml:space="preserve">, (D) </w:t>
      </w:r>
      <w:r w:rsidR="003B5FF8" w:rsidRPr="00144179">
        <w:rPr>
          <w:rFonts w:cs="Times New Roman"/>
          <w:i/>
          <w:lang w:val="en-IN"/>
        </w:rPr>
        <w:t>XRCC4</w:t>
      </w:r>
      <w:r w:rsidR="003B5FF8" w:rsidRPr="002F732C">
        <w:rPr>
          <w:rFonts w:cs="Times New Roman"/>
          <w:lang w:val="en-IN"/>
        </w:rPr>
        <w:t xml:space="preserve">, (E) </w:t>
      </w:r>
      <w:r w:rsidR="003B5FF8" w:rsidRPr="00144179">
        <w:rPr>
          <w:rFonts w:cs="Times New Roman"/>
          <w:i/>
          <w:lang w:val="en-IN"/>
        </w:rPr>
        <w:t>LIG4</w:t>
      </w:r>
      <w:r w:rsidR="003B5FF8" w:rsidRPr="002F732C">
        <w:rPr>
          <w:rFonts w:cs="Times New Roman"/>
          <w:lang w:val="en-IN"/>
        </w:rPr>
        <w:t xml:space="preserve">, and (F) </w:t>
      </w:r>
      <w:r w:rsidR="003B5FF8" w:rsidRPr="00144179">
        <w:rPr>
          <w:rFonts w:cs="Times New Roman"/>
          <w:i/>
          <w:lang w:val="en-IN"/>
        </w:rPr>
        <w:t>NHEJ1</w:t>
      </w:r>
      <w:r w:rsidR="003B5FF8">
        <w:rPr>
          <w:rFonts w:cs="Times New Roman"/>
          <w:lang w:val="en-IN"/>
        </w:rPr>
        <w:t xml:space="preserve">. </w:t>
      </w:r>
      <w:r w:rsidR="003B5FF8" w:rsidRPr="002F732C">
        <w:rPr>
          <w:rFonts w:cs="Times New Roman"/>
          <w:lang w:val="en-IN"/>
        </w:rPr>
        <w:t xml:space="preserve">Patients were divided into two groups based on median expression value of respective genes from TCGA-COAD dataset. Survival probabilities are presented </w:t>
      </w:r>
      <w:r w:rsidR="00FF3D87">
        <w:rPr>
          <w:rFonts w:cs="Times New Roman"/>
          <w:lang w:val="en-IN"/>
        </w:rPr>
        <w:t>on the y-axis and time in days</w:t>
      </w:r>
      <w:r w:rsidR="003B5FF8" w:rsidRPr="002F732C">
        <w:rPr>
          <w:rFonts w:cs="Times New Roman"/>
          <w:lang w:val="en-IN"/>
        </w:rPr>
        <w:t xml:space="preserve"> on the x-axis in all graphs. Log rank test p-values have been depicted in respective graphs</w:t>
      </w:r>
      <w:r w:rsidR="003B5FF8">
        <w:rPr>
          <w:rFonts w:cs="Times New Roman"/>
          <w:lang w:val="en-IN"/>
        </w:rPr>
        <w:t>.</w:t>
      </w:r>
    </w:p>
    <w:p w14:paraId="5FFD346C" w14:textId="4CDF39FD" w:rsidR="00743476" w:rsidRPr="00743476" w:rsidRDefault="00743476" w:rsidP="00743476">
      <w:pPr>
        <w:spacing w:before="0" w:after="200" w:line="276" w:lineRule="auto"/>
        <w:rPr>
          <w:rFonts w:cs="Times New Roman"/>
        </w:rPr>
      </w:pPr>
      <w:r>
        <w:rPr>
          <w:rFonts w:cs="Times New Roman"/>
          <w:noProof/>
        </w:rPr>
        <w:lastRenderedPageBreak/>
        <w:drawing>
          <wp:inline distT="0" distB="0" distL="0" distR="0" wp14:anchorId="631DE7DA" wp14:editId="51721451">
            <wp:extent cx="6010910" cy="6972300"/>
            <wp:effectExtent l="0" t="0" r="889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10" cy="6972300"/>
                    </a:xfrm>
                    <a:prstGeom prst="rect">
                      <a:avLst/>
                    </a:prstGeom>
                    <a:noFill/>
                  </pic:spPr>
                </pic:pic>
              </a:graphicData>
            </a:graphic>
          </wp:inline>
        </w:drawing>
      </w:r>
    </w:p>
    <w:p w14:paraId="4C58D9E2" w14:textId="257CA6F6" w:rsidR="002F732C" w:rsidRDefault="002F732C" w:rsidP="00144179">
      <w:pPr>
        <w:spacing w:before="0" w:after="200" w:line="276" w:lineRule="auto"/>
        <w:jc w:val="both"/>
        <w:rPr>
          <w:rFonts w:cs="Times New Roman"/>
          <w:lang w:val="en-IN"/>
        </w:rPr>
      </w:pPr>
      <w:r>
        <w:rPr>
          <w:rFonts w:cs="Times New Roman"/>
          <w:b/>
        </w:rPr>
        <w:t xml:space="preserve">Supplementary Figure S5: </w:t>
      </w:r>
      <w:r w:rsidR="003B5FF8" w:rsidRPr="002F732C">
        <w:rPr>
          <w:rFonts w:cs="Times New Roman"/>
          <w:lang w:val="en-IN"/>
        </w:rPr>
        <w:t xml:space="preserve">Kaplan Meier survival </w:t>
      </w:r>
      <w:r w:rsidR="003B5FF8">
        <w:rPr>
          <w:rFonts w:cs="Times New Roman"/>
          <w:lang w:val="en-IN"/>
        </w:rPr>
        <w:t>curve</w:t>
      </w:r>
      <w:r w:rsidR="003B5FF8" w:rsidRPr="002F732C">
        <w:rPr>
          <w:rFonts w:cs="Times New Roman"/>
          <w:lang w:val="en-IN"/>
        </w:rPr>
        <w:t xml:space="preserve"> for prognostic significance of NHEJ pathways genes f</w:t>
      </w:r>
      <w:r w:rsidR="003B5FF8">
        <w:rPr>
          <w:rFonts w:cs="Times New Roman"/>
          <w:lang w:val="en-IN"/>
        </w:rPr>
        <w:t>or disease specific survival in colon cancer.</w:t>
      </w:r>
      <w:r w:rsidR="003B5FF8" w:rsidRPr="002F732C">
        <w:rPr>
          <w:rFonts w:cs="Times New Roman"/>
          <w:lang w:val="en-IN"/>
        </w:rPr>
        <w:t xml:space="preserve"> (A) </w:t>
      </w:r>
      <w:r w:rsidR="003B5FF8" w:rsidRPr="00144179">
        <w:rPr>
          <w:rFonts w:cs="Times New Roman"/>
          <w:i/>
          <w:lang w:val="en-IN"/>
        </w:rPr>
        <w:t>XRCC6</w:t>
      </w:r>
      <w:r w:rsidR="003B5FF8" w:rsidRPr="002F732C">
        <w:rPr>
          <w:rFonts w:cs="Times New Roman"/>
          <w:lang w:val="en-IN"/>
        </w:rPr>
        <w:t xml:space="preserve">, (B) </w:t>
      </w:r>
      <w:r w:rsidR="003B5FF8" w:rsidRPr="00144179">
        <w:rPr>
          <w:rFonts w:cs="Times New Roman"/>
          <w:i/>
          <w:lang w:val="en-IN"/>
        </w:rPr>
        <w:t>XRCC5</w:t>
      </w:r>
      <w:r w:rsidR="003B5FF8" w:rsidRPr="002F732C">
        <w:rPr>
          <w:rFonts w:cs="Times New Roman"/>
          <w:lang w:val="en-IN"/>
        </w:rPr>
        <w:t xml:space="preserve">, (C) </w:t>
      </w:r>
      <w:r w:rsidR="003B5FF8" w:rsidRPr="00144179">
        <w:rPr>
          <w:rFonts w:cs="Times New Roman"/>
          <w:i/>
          <w:lang w:val="en-IN"/>
        </w:rPr>
        <w:t>PRKDC</w:t>
      </w:r>
      <w:r w:rsidR="003B5FF8" w:rsidRPr="002F732C">
        <w:rPr>
          <w:rFonts w:cs="Times New Roman"/>
          <w:lang w:val="en-IN"/>
        </w:rPr>
        <w:t xml:space="preserve">, (D) </w:t>
      </w:r>
      <w:r w:rsidR="003B5FF8" w:rsidRPr="00144179">
        <w:rPr>
          <w:rFonts w:cs="Times New Roman"/>
          <w:i/>
          <w:lang w:val="en-IN"/>
        </w:rPr>
        <w:t>XRCC4</w:t>
      </w:r>
      <w:r w:rsidR="003B5FF8" w:rsidRPr="002F732C">
        <w:rPr>
          <w:rFonts w:cs="Times New Roman"/>
          <w:lang w:val="en-IN"/>
        </w:rPr>
        <w:t xml:space="preserve">, (E) </w:t>
      </w:r>
      <w:r w:rsidR="003B5FF8" w:rsidRPr="00144179">
        <w:rPr>
          <w:rFonts w:cs="Times New Roman"/>
          <w:i/>
          <w:lang w:val="en-IN"/>
        </w:rPr>
        <w:t>LIG4</w:t>
      </w:r>
      <w:r w:rsidR="003B5FF8" w:rsidRPr="002F732C">
        <w:rPr>
          <w:rFonts w:cs="Times New Roman"/>
          <w:lang w:val="en-IN"/>
        </w:rPr>
        <w:t xml:space="preserve">, and (F) </w:t>
      </w:r>
      <w:r w:rsidR="003B5FF8" w:rsidRPr="00144179">
        <w:rPr>
          <w:rFonts w:cs="Times New Roman"/>
          <w:i/>
          <w:lang w:val="en-IN"/>
        </w:rPr>
        <w:t>NHEJ1</w:t>
      </w:r>
      <w:r w:rsidR="003B5FF8">
        <w:rPr>
          <w:rFonts w:cs="Times New Roman"/>
          <w:lang w:val="en-IN"/>
        </w:rPr>
        <w:t xml:space="preserve">. </w:t>
      </w:r>
      <w:r w:rsidR="003B5FF8" w:rsidRPr="002F732C">
        <w:rPr>
          <w:rFonts w:cs="Times New Roman"/>
          <w:lang w:val="en-IN"/>
        </w:rPr>
        <w:t xml:space="preserve">Patients were divided into two groups based on median expression value of respective genes from TCGA-COAD dataset. Survival probabilities are presented </w:t>
      </w:r>
      <w:r w:rsidR="00FF3D87">
        <w:rPr>
          <w:rFonts w:cs="Times New Roman"/>
          <w:lang w:val="en-IN"/>
        </w:rPr>
        <w:t>on the y-axis and time in days</w:t>
      </w:r>
      <w:r w:rsidR="003B5FF8" w:rsidRPr="002F732C">
        <w:rPr>
          <w:rFonts w:cs="Times New Roman"/>
          <w:lang w:val="en-IN"/>
        </w:rPr>
        <w:t xml:space="preserve"> on the x-axis in all graphs. Log rank test p-values have been depicted in respective graphs</w:t>
      </w:r>
      <w:r w:rsidR="003B5FF8">
        <w:rPr>
          <w:rFonts w:cs="Times New Roman"/>
          <w:lang w:val="en-IN"/>
        </w:rPr>
        <w:t>.</w:t>
      </w:r>
    </w:p>
    <w:p w14:paraId="0AC63FBF" w14:textId="0FA87781" w:rsidR="002F732C" w:rsidRPr="002F732C" w:rsidRDefault="002F732C" w:rsidP="002F732C">
      <w:pPr>
        <w:spacing w:before="0" w:after="200" w:line="276" w:lineRule="auto"/>
        <w:rPr>
          <w:rFonts w:cs="Times New Roman"/>
        </w:rPr>
      </w:pPr>
      <w:r>
        <w:rPr>
          <w:rFonts w:cs="Times New Roman"/>
          <w:noProof/>
        </w:rPr>
        <w:lastRenderedPageBreak/>
        <w:drawing>
          <wp:inline distT="0" distB="0" distL="0" distR="0" wp14:anchorId="25453C85" wp14:editId="13CD09A8">
            <wp:extent cx="6181725" cy="70580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7058025"/>
                    </a:xfrm>
                    <a:prstGeom prst="rect">
                      <a:avLst/>
                    </a:prstGeom>
                    <a:noFill/>
                  </pic:spPr>
                </pic:pic>
              </a:graphicData>
            </a:graphic>
          </wp:inline>
        </w:drawing>
      </w:r>
    </w:p>
    <w:p w14:paraId="2F69A098" w14:textId="2B368563" w:rsidR="002F732C" w:rsidRDefault="002F732C" w:rsidP="00144179">
      <w:pPr>
        <w:spacing w:before="0" w:after="200" w:line="276" w:lineRule="auto"/>
        <w:jc w:val="both"/>
        <w:rPr>
          <w:rFonts w:cs="Times New Roman"/>
          <w:lang w:val="en-IN"/>
        </w:rPr>
      </w:pPr>
      <w:r>
        <w:rPr>
          <w:rFonts w:cs="Times New Roman"/>
          <w:b/>
        </w:rPr>
        <w:t xml:space="preserve">Supplementary Figure S6: </w:t>
      </w:r>
      <w:r w:rsidR="003B5FF8" w:rsidRPr="002F732C">
        <w:rPr>
          <w:rFonts w:cs="Times New Roman"/>
          <w:lang w:val="en-IN"/>
        </w:rPr>
        <w:t xml:space="preserve">Kaplan Meier survival </w:t>
      </w:r>
      <w:r w:rsidR="003B5FF8">
        <w:rPr>
          <w:rFonts w:cs="Times New Roman"/>
          <w:lang w:val="en-IN"/>
        </w:rPr>
        <w:t>curve</w:t>
      </w:r>
      <w:r w:rsidR="003B5FF8" w:rsidRPr="002F732C">
        <w:rPr>
          <w:rFonts w:cs="Times New Roman"/>
          <w:lang w:val="en-IN"/>
        </w:rPr>
        <w:t xml:space="preserve"> for prognostic significance of NHEJ pathways genes f</w:t>
      </w:r>
      <w:r w:rsidR="003B5FF8">
        <w:rPr>
          <w:rFonts w:cs="Times New Roman"/>
          <w:lang w:val="en-IN"/>
        </w:rPr>
        <w:t>or progression free interval in colon cancer.</w:t>
      </w:r>
      <w:r w:rsidR="003B5FF8" w:rsidRPr="002F732C">
        <w:rPr>
          <w:rFonts w:cs="Times New Roman"/>
          <w:lang w:val="en-IN"/>
        </w:rPr>
        <w:t xml:space="preserve"> (A) </w:t>
      </w:r>
      <w:r w:rsidR="003B5FF8" w:rsidRPr="00144179">
        <w:rPr>
          <w:rFonts w:cs="Times New Roman"/>
          <w:i/>
          <w:lang w:val="en-IN"/>
        </w:rPr>
        <w:t>XRCC6</w:t>
      </w:r>
      <w:r w:rsidR="003B5FF8" w:rsidRPr="002F732C">
        <w:rPr>
          <w:rFonts w:cs="Times New Roman"/>
          <w:lang w:val="en-IN"/>
        </w:rPr>
        <w:t xml:space="preserve">, (B) </w:t>
      </w:r>
      <w:r w:rsidR="003B5FF8" w:rsidRPr="00144179">
        <w:rPr>
          <w:rFonts w:cs="Times New Roman"/>
          <w:i/>
          <w:lang w:val="en-IN"/>
        </w:rPr>
        <w:t>XRCC5</w:t>
      </w:r>
      <w:r w:rsidR="003B5FF8" w:rsidRPr="002F732C">
        <w:rPr>
          <w:rFonts w:cs="Times New Roman"/>
          <w:lang w:val="en-IN"/>
        </w:rPr>
        <w:t xml:space="preserve">, (C) </w:t>
      </w:r>
      <w:r w:rsidR="003B5FF8" w:rsidRPr="00144179">
        <w:rPr>
          <w:rFonts w:cs="Times New Roman"/>
          <w:i/>
          <w:lang w:val="en-IN"/>
        </w:rPr>
        <w:t>PRKDC</w:t>
      </w:r>
      <w:r w:rsidR="003B5FF8" w:rsidRPr="002F732C">
        <w:rPr>
          <w:rFonts w:cs="Times New Roman"/>
          <w:lang w:val="en-IN"/>
        </w:rPr>
        <w:t xml:space="preserve">, (D) </w:t>
      </w:r>
      <w:r w:rsidR="003B5FF8" w:rsidRPr="00144179">
        <w:rPr>
          <w:rFonts w:cs="Times New Roman"/>
          <w:i/>
          <w:lang w:val="en-IN"/>
        </w:rPr>
        <w:t>XRCC4</w:t>
      </w:r>
      <w:r w:rsidR="003B5FF8" w:rsidRPr="002F732C">
        <w:rPr>
          <w:rFonts w:cs="Times New Roman"/>
          <w:lang w:val="en-IN"/>
        </w:rPr>
        <w:t xml:space="preserve">, (E) </w:t>
      </w:r>
      <w:r w:rsidR="003B5FF8" w:rsidRPr="00144179">
        <w:rPr>
          <w:rFonts w:cs="Times New Roman"/>
          <w:i/>
          <w:lang w:val="en-IN"/>
        </w:rPr>
        <w:t>LIG4</w:t>
      </w:r>
      <w:r w:rsidR="003B5FF8" w:rsidRPr="002F732C">
        <w:rPr>
          <w:rFonts w:cs="Times New Roman"/>
          <w:lang w:val="en-IN"/>
        </w:rPr>
        <w:t xml:space="preserve">, and (F) </w:t>
      </w:r>
      <w:r w:rsidR="003B5FF8" w:rsidRPr="00144179">
        <w:rPr>
          <w:rFonts w:cs="Times New Roman"/>
          <w:i/>
          <w:lang w:val="en-IN"/>
        </w:rPr>
        <w:t>NHEJ1</w:t>
      </w:r>
      <w:r w:rsidR="003B5FF8">
        <w:rPr>
          <w:rFonts w:cs="Times New Roman"/>
          <w:lang w:val="en-IN"/>
        </w:rPr>
        <w:t xml:space="preserve">. </w:t>
      </w:r>
      <w:r w:rsidR="003B5FF8" w:rsidRPr="002F732C">
        <w:rPr>
          <w:rFonts w:cs="Times New Roman"/>
          <w:lang w:val="en-IN"/>
        </w:rPr>
        <w:t xml:space="preserve">Patients were divided into two groups based on median expression value of respective genes from TCGA-COAD dataset. Survival probabilities are presented </w:t>
      </w:r>
      <w:r w:rsidR="00FF3D87">
        <w:rPr>
          <w:rFonts w:cs="Times New Roman"/>
          <w:lang w:val="en-IN"/>
        </w:rPr>
        <w:t>on the y-axis and time in days</w:t>
      </w:r>
      <w:r w:rsidR="003B5FF8" w:rsidRPr="002F732C">
        <w:rPr>
          <w:rFonts w:cs="Times New Roman"/>
          <w:lang w:val="en-IN"/>
        </w:rPr>
        <w:t xml:space="preserve"> on the x-axis in all graphs. Log rank test p-values have been depicted in respective graphs</w:t>
      </w:r>
      <w:r w:rsidR="003B5FF8">
        <w:rPr>
          <w:rFonts w:cs="Times New Roman"/>
          <w:lang w:val="en-IN"/>
        </w:rPr>
        <w:t>.</w:t>
      </w:r>
    </w:p>
    <w:p w14:paraId="564C38ED" w14:textId="19173EC8" w:rsidR="002F732C" w:rsidRPr="002F732C" w:rsidRDefault="002F732C" w:rsidP="002F732C">
      <w:pPr>
        <w:spacing w:before="0" w:after="200" w:line="276" w:lineRule="auto"/>
        <w:rPr>
          <w:rFonts w:cs="Times New Roman"/>
        </w:rPr>
      </w:pPr>
      <w:r>
        <w:rPr>
          <w:rFonts w:cs="Times New Roman"/>
          <w:noProof/>
        </w:rPr>
        <w:lastRenderedPageBreak/>
        <w:drawing>
          <wp:inline distT="0" distB="0" distL="0" distR="0" wp14:anchorId="4BBA1022" wp14:editId="069C376B">
            <wp:extent cx="6029325" cy="6962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6962775"/>
                    </a:xfrm>
                    <a:prstGeom prst="rect">
                      <a:avLst/>
                    </a:prstGeom>
                    <a:noFill/>
                  </pic:spPr>
                </pic:pic>
              </a:graphicData>
            </a:graphic>
          </wp:inline>
        </w:drawing>
      </w:r>
    </w:p>
    <w:p w14:paraId="21D8E88C" w14:textId="76457242" w:rsidR="00743476" w:rsidRDefault="002F732C" w:rsidP="002F732C">
      <w:pPr>
        <w:spacing w:before="0" w:after="200" w:line="276" w:lineRule="auto"/>
        <w:jc w:val="both"/>
        <w:rPr>
          <w:rFonts w:cs="Times New Roman"/>
          <w:lang w:val="en-IN"/>
        </w:rPr>
      </w:pPr>
      <w:r>
        <w:rPr>
          <w:rFonts w:cs="Times New Roman"/>
          <w:b/>
        </w:rPr>
        <w:t xml:space="preserve">Supplementary Figure S7: </w:t>
      </w:r>
      <w:r w:rsidRPr="002F732C">
        <w:rPr>
          <w:rFonts w:cs="Times New Roman"/>
          <w:lang w:val="en-IN"/>
        </w:rPr>
        <w:t xml:space="preserve">Kaplan Meier survival </w:t>
      </w:r>
      <w:r w:rsidR="003B5FF8">
        <w:rPr>
          <w:rFonts w:cs="Times New Roman"/>
          <w:lang w:val="en-IN"/>
        </w:rPr>
        <w:t>curve</w:t>
      </w:r>
      <w:r w:rsidRPr="002F732C">
        <w:rPr>
          <w:rFonts w:cs="Times New Roman"/>
          <w:lang w:val="en-IN"/>
        </w:rPr>
        <w:t xml:space="preserve"> for prognostic significance of NHEJ pathways genes f</w:t>
      </w:r>
      <w:r w:rsidR="00144179">
        <w:rPr>
          <w:rFonts w:cs="Times New Roman"/>
          <w:lang w:val="en-IN"/>
        </w:rPr>
        <w:t>or disease free interval</w:t>
      </w:r>
      <w:r w:rsidR="003B5FF8">
        <w:rPr>
          <w:rFonts w:cs="Times New Roman"/>
          <w:lang w:val="en-IN"/>
        </w:rPr>
        <w:t xml:space="preserve"> in colon cancer</w:t>
      </w:r>
      <w:r w:rsidR="00144179">
        <w:rPr>
          <w:rFonts w:cs="Times New Roman"/>
          <w:lang w:val="en-IN"/>
        </w:rPr>
        <w:t>.</w:t>
      </w:r>
      <w:r w:rsidR="00144179" w:rsidRPr="002F732C">
        <w:rPr>
          <w:rFonts w:cs="Times New Roman"/>
          <w:lang w:val="en-IN"/>
        </w:rPr>
        <w:t xml:space="preserve"> (A) </w:t>
      </w:r>
      <w:r w:rsidR="00144179" w:rsidRPr="00144179">
        <w:rPr>
          <w:rFonts w:cs="Times New Roman"/>
          <w:i/>
          <w:lang w:val="en-IN"/>
        </w:rPr>
        <w:t>XRCC6</w:t>
      </w:r>
      <w:r w:rsidR="00144179" w:rsidRPr="002F732C">
        <w:rPr>
          <w:rFonts w:cs="Times New Roman"/>
          <w:lang w:val="en-IN"/>
        </w:rPr>
        <w:t xml:space="preserve">, (B) </w:t>
      </w:r>
      <w:r w:rsidR="00144179" w:rsidRPr="00144179">
        <w:rPr>
          <w:rFonts w:cs="Times New Roman"/>
          <w:i/>
          <w:lang w:val="en-IN"/>
        </w:rPr>
        <w:t>XRCC5</w:t>
      </w:r>
      <w:r w:rsidR="00144179" w:rsidRPr="002F732C">
        <w:rPr>
          <w:rFonts w:cs="Times New Roman"/>
          <w:lang w:val="en-IN"/>
        </w:rPr>
        <w:t xml:space="preserve">, (C) </w:t>
      </w:r>
      <w:r w:rsidR="00144179" w:rsidRPr="00144179">
        <w:rPr>
          <w:rFonts w:cs="Times New Roman"/>
          <w:i/>
          <w:lang w:val="en-IN"/>
        </w:rPr>
        <w:t>PRKDC</w:t>
      </w:r>
      <w:r w:rsidR="00144179" w:rsidRPr="002F732C">
        <w:rPr>
          <w:rFonts w:cs="Times New Roman"/>
          <w:lang w:val="en-IN"/>
        </w:rPr>
        <w:t xml:space="preserve">, (D) </w:t>
      </w:r>
      <w:r w:rsidR="00144179" w:rsidRPr="00144179">
        <w:rPr>
          <w:rFonts w:cs="Times New Roman"/>
          <w:i/>
          <w:lang w:val="en-IN"/>
        </w:rPr>
        <w:t>XRCC4</w:t>
      </w:r>
      <w:r w:rsidR="00144179" w:rsidRPr="002F732C">
        <w:rPr>
          <w:rFonts w:cs="Times New Roman"/>
          <w:lang w:val="en-IN"/>
        </w:rPr>
        <w:t xml:space="preserve">, (E) </w:t>
      </w:r>
      <w:r w:rsidR="00144179" w:rsidRPr="00144179">
        <w:rPr>
          <w:rFonts w:cs="Times New Roman"/>
          <w:i/>
          <w:lang w:val="en-IN"/>
        </w:rPr>
        <w:t>LIG4</w:t>
      </w:r>
      <w:r w:rsidR="00144179" w:rsidRPr="002F732C">
        <w:rPr>
          <w:rFonts w:cs="Times New Roman"/>
          <w:lang w:val="en-IN"/>
        </w:rPr>
        <w:t xml:space="preserve">, and (F) </w:t>
      </w:r>
      <w:r w:rsidR="00144179" w:rsidRPr="00144179">
        <w:rPr>
          <w:rFonts w:cs="Times New Roman"/>
          <w:i/>
          <w:lang w:val="en-IN"/>
        </w:rPr>
        <w:t>NHEJ1</w:t>
      </w:r>
      <w:r w:rsidR="00144179">
        <w:rPr>
          <w:rFonts w:cs="Times New Roman"/>
          <w:lang w:val="en-IN"/>
        </w:rPr>
        <w:t xml:space="preserve">. </w:t>
      </w:r>
      <w:r w:rsidRPr="002F732C">
        <w:rPr>
          <w:rFonts w:cs="Times New Roman"/>
          <w:lang w:val="en-IN"/>
        </w:rPr>
        <w:t xml:space="preserve">Patients were divided into two groups based on median expression value of respective genes from TCGA-COAD dataset. Survival probabilities are presented </w:t>
      </w:r>
      <w:r w:rsidR="00FF3D87">
        <w:rPr>
          <w:rFonts w:cs="Times New Roman"/>
          <w:lang w:val="en-IN"/>
        </w:rPr>
        <w:t>on the y-axis and time in days</w:t>
      </w:r>
      <w:bookmarkStart w:id="0" w:name="_GoBack"/>
      <w:bookmarkEnd w:id="0"/>
      <w:r w:rsidRPr="002F732C">
        <w:rPr>
          <w:rFonts w:cs="Times New Roman"/>
          <w:lang w:val="en-IN"/>
        </w:rPr>
        <w:t xml:space="preserve"> on the x-axis in all graphs. Log rank test p-values have been depicted in respective graphs</w:t>
      </w:r>
      <w:r>
        <w:rPr>
          <w:rFonts w:cs="Times New Roman"/>
          <w:lang w:val="en-IN"/>
        </w:rPr>
        <w:t>.</w:t>
      </w:r>
    </w:p>
    <w:p w14:paraId="6E15FB29" w14:textId="58161ABD" w:rsidR="002F732C" w:rsidRDefault="002F732C" w:rsidP="002F732C">
      <w:pPr>
        <w:spacing w:before="0" w:after="200" w:line="276" w:lineRule="auto"/>
        <w:jc w:val="both"/>
        <w:rPr>
          <w:rFonts w:cs="Times New Roman"/>
        </w:rPr>
      </w:pPr>
      <w:r>
        <w:rPr>
          <w:rFonts w:cs="Times New Roman"/>
          <w:noProof/>
        </w:rPr>
        <w:lastRenderedPageBreak/>
        <w:drawing>
          <wp:anchor distT="0" distB="0" distL="114300" distR="114300" simplePos="0" relativeHeight="251662336" behindDoc="0" locked="0" layoutInCell="1" allowOverlap="1" wp14:anchorId="7626864C" wp14:editId="7641C297">
            <wp:simplePos x="0" y="0"/>
            <wp:positionH relativeFrom="column">
              <wp:posOffset>3511</wp:posOffset>
            </wp:positionH>
            <wp:positionV relativeFrom="paragraph">
              <wp:posOffset>-2540</wp:posOffset>
            </wp:positionV>
            <wp:extent cx="6535420" cy="3383280"/>
            <wp:effectExtent l="0" t="0" r="0" b="7620"/>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5420" cy="3383280"/>
                    </a:xfrm>
                    <a:prstGeom prst="rect">
                      <a:avLst/>
                    </a:prstGeom>
                    <a:noFill/>
                  </pic:spPr>
                </pic:pic>
              </a:graphicData>
            </a:graphic>
          </wp:anchor>
        </w:drawing>
      </w:r>
    </w:p>
    <w:p w14:paraId="087FD199" w14:textId="07466149" w:rsidR="00743476" w:rsidRDefault="002F732C" w:rsidP="002F732C">
      <w:pPr>
        <w:spacing w:before="0" w:after="200" w:line="276" w:lineRule="auto"/>
        <w:jc w:val="both"/>
        <w:rPr>
          <w:rFonts w:cs="Times New Roman"/>
        </w:rPr>
      </w:pPr>
      <w:r>
        <w:rPr>
          <w:rFonts w:cs="Times New Roman"/>
          <w:b/>
        </w:rPr>
        <w:t xml:space="preserve">Supplementary Figure S8: </w:t>
      </w:r>
      <w:r w:rsidRPr="002F732C">
        <w:rPr>
          <w:rFonts w:cs="Times New Roman"/>
        </w:rPr>
        <w:t xml:space="preserve">Gene set enrichment analysis of </w:t>
      </w:r>
      <w:r w:rsidRPr="002F732C">
        <w:rPr>
          <w:rFonts w:cs="Times New Roman"/>
          <w:i/>
          <w:iCs/>
        </w:rPr>
        <w:t>PAXX</w:t>
      </w:r>
      <w:r w:rsidRPr="002F732C">
        <w:rPr>
          <w:rFonts w:cs="Times New Roman"/>
        </w:rPr>
        <w:t xml:space="preserve"> correlated genes in the TCGA-COAD dataset. Each plot (A-H) depicts negatively enriched pathways of </w:t>
      </w:r>
      <w:r w:rsidRPr="002F732C">
        <w:rPr>
          <w:rFonts w:cs="Times New Roman"/>
          <w:i/>
          <w:iCs/>
        </w:rPr>
        <w:t>PAXX</w:t>
      </w:r>
      <w:r w:rsidRPr="002F732C">
        <w:rPr>
          <w:rFonts w:cs="Times New Roman"/>
        </w:rPr>
        <w:t xml:space="preserve"> correlated genes with Normalized ES (NES), false discovery rate (FDR), and p-value depicted inside the respective pathway</w:t>
      </w:r>
      <w:r w:rsidR="00144179">
        <w:rPr>
          <w:rFonts w:cs="Times New Roman"/>
        </w:rPr>
        <w:t xml:space="preserve"> panel</w:t>
      </w:r>
      <w:r w:rsidRPr="002F732C">
        <w:rPr>
          <w:rFonts w:cs="Times New Roman"/>
        </w:rPr>
        <w:t>.</w:t>
      </w:r>
    </w:p>
    <w:p w14:paraId="11AA1F22" w14:textId="77777777" w:rsidR="002F732C" w:rsidRDefault="002F732C">
      <w:pPr>
        <w:spacing w:before="0" w:after="200" w:line="276" w:lineRule="auto"/>
        <w:rPr>
          <w:rFonts w:cs="Times New Roman"/>
        </w:rPr>
      </w:pPr>
    </w:p>
    <w:p w14:paraId="7864FF5C" w14:textId="77777777" w:rsidR="008858EB" w:rsidRDefault="008858EB">
      <w:pPr>
        <w:spacing w:before="0" w:after="200" w:line="276" w:lineRule="auto"/>
        <w:rPr>
          <w:rFonts w:cs="Times New Roman"/>
        </w:rPr>
      </w:pPr>
    </w:p>
    <w:p w14:paraId="203551EC" w14:textId="77777777" w:rsidR="00CD1414" w:rsidRPr="0017304C" w:rsidRDefault="00CD1414" w:rsidP="00CD1414">
      <w:pPr>
        <w:spacing w:before="240" w:line="360" w:lineRule="auto"/>
        <w:jc w:val="center"/>
        <w:rPr>
          <w:rFonts w:cs="Times New Roman"/>
        </w:rPr>
      </w:pPr>
    </w:p>
    <w:p w14:paraId="11BB0AE1" w14:textId="467912B9" w:rsidR="00CD1414" w:rsidRPr="0017304C" w:rsidRDefault="00CD1414" w:rsidP="00CD1414">
      <w:pPr>
        <w:jc w:val="center"/>
        <w:rPr>
          <w:rFonts w:cs="Times New Roman"/>
        </w:rPr>
      </w:pPr>
    </w:p>
    <w:p w14:paraId="076A77A9" w14:textId="254D37A5" w:rsidR="00CD1414" w:rsidRPr="002F732C" w:rsidRDefault="00CD1414" w:rsidP="002F732C">
      <w:pPr>
        <w:rPr>
          <w:rFonts w:eastAsia="Times New Roman" w:cs="Times New Roman"/>
          <w:color w:val="000000"/>
          <w:kern w:val="24"/>
          <w:szCs w:val="24"/>
        </w:rPr>
      </w:pPr>
      <w:r>
        <w:rPr>
          <w:color w:val="000000"/>
          <w:kern w:val="24"/>
        </w:rPr>
        <w:br w:type="page"/>
      </w:r>
    </w:p>
    <w:p w14:paraId="1A7D488B" w14:textId="77777777" w:rsidR="00CD1414" w:rsidRDefault="00CD1414" w:rsidP="00CD1414">
      <w:pPr>
        <w:pStyle w:val="NormalWeb"/>
        <w:jc w:val="both"/>
      </w:pPr>
      <w:r w:rsidRPr="0017304C">
        <w:rPr>
          <w:noProof/>
        </w:rPr>
        <w:lastRenderedPageBreak/>
        <mc:AlternateContent>
          <mc:Choice Requires="wpg">
            <w:drawing>
              <wp:anchor distT="0" distB="0" distL="114300" distR="114300" simplePos="0" relativeHeight="251659264" behindDoc="0" locked="0" layoutInCell="1" allowOverlap="1" wp14:anchorId="0762AEAD" wp14:editId="6FD3D6FF">
                <wp:simplePos x="0" y="0"/>
                <wp:positionH relativeFrom="column">
                  <wp:posOffset>0</wp:posOffset>
                </wp:positionH>
                <wp:positionV relativeFrom="paragraph">
                  <wp:posOffset>294640</wp:posOffset>
                </wp:positionV>
                <wp:extent cx="6270770" cy="5466517"/>
                <wp:effectExtent l="0" t="0" r="0" b="1270"/>
                <wp:wrapTopAndBottom/>
                <wp:docPr id="2" name="Group 1"/>
                <wp:cNvGraphicFramePr/>
                <a:graphic xmlns:a="http://schemas.openxmlformats.org/drawingml/2006/main">
                  <a:graphicData uri="http://schemas.microsoft.com/office/word/2010/wordprocessingGroup">
                    <wpg:wgp>
                      <wpg:cNvGrpSpPr/>
                      <wpg:grpSpPr>
                        <a:xfrm>
                          <a:off x="0" y="0"/>
                          <a:ext cx="6270770" cy="5466517"/>
                          <a:chOff x="0" y="0"/>
                          <a:chExt cx="6270770" cy="5466517"/>
                        </a:xfrm>
                      </wpg:grpSpPr>
                      <pic:pic xmlns:pic="http://schemas.openxmlformats.org/drawingml/2006/picture">
                        <pic:nvPicPr>
                          <pic:cNvPr id="3" name="Picture 3"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F774C49-10A1-479E-8582-CA617B0214EA}"/>
                              </a:ext>
                            </a:extLst>
                          </pic:cNvPr>
                          <pic:cNvPicPr>
                            <a:picLocks noChangeAspect="1"/>
                          </pic:cNvPicPr>
                        </pic:nvPicPr>
                        <pic:blipFill rotWithShape="1">
                          <a:blip r:embed="rId16"/>
                          <a:srcRect t="5614"/>
                          <a:stretch/>
                        </pic:blipFill>
                        <pic:spPr>
                          <a:xfrm>
                            <a:off x="1254573" y="4099028"/>
                            <a:ext cx="1260000" cy="1367489"/>
                          </a:xfrm>
                          <a:prstGeom prst="rect">
                            <a:avLst/>
                          </a:prstGeom>
                        </pic:spPr>
                      </pic:pic>
                      <pic:pic xmlns:pic="http://schemas.openxmlformats.org/drawingml/2006/picture">
                        <pic:nvPicPr>
                          <pic:cNvPr id="4" name="Picture 4"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671A5FD-087B-4827-94C0-E0EE29CD66A5}"/>
                              </a:ext>
                            </a:extLst>
                          </pic:cNvPr>
                          <pic:cNvPicPr>
                            <a:picLocks noChangeAspect="1"/>
                          </pic:cNvPicPr>
                        </pic:nvPicPr>
                        <pic:blipFill rotWithShape="1">
                          <a:blip r:embed="rId17"/>
                          <a:srcRect t="5614"/>
                          <a:stretch/>
                        </pic:blipFill>
                        <pic:spPr>
                          <a:xfrm>
                            <a:off x="2498352" y="0"/>
                            <a:ext cx="1260000" cy="1367489"/>
                          </a:xfrm>
                          <a:prstGeom prst="rect">
                            <a:avLst/>
                          </a:prstGeom>
                        </pic:spPr>
                      </pic:pic>
                      <pic:pic xmlns:pic="http://schemas.openxmlformats.org/drawingml/2006/picture">
                        <pic:nvPicPr>
                          <pic:cNvPr id="5" name="Picture 5"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84486C4-DF5A-44F8-BE01-3C1B8C7EF42D}"/>
                              </a:ext>
                            </a:extLst>
                          </pic:cNvPr>
                          <pic:cNvPicPr>
                            <a:picLocks noChangeAspect="1"/>
                          </pic:cNvPicPr>
                        </pic:nvPicPr>
                        <pic:blipFill rotWithShape="1">
                          <a:blip r:embed="rId18"/>
                          <a:srcRect t="5614"/>
                          <a:stretch/>
                        </pic:blipFill>
                        <pic:spPr>
                          <a:xfrm>
                            <a:off x="1254573" y="1378213"/>
                            <a:ext cx="1260000" cy="1367489"/>
                          </a:xfrm>
                          <a:prstGeom prst="rect">
                            <a:avLst/>
                          </a:prstGeom>
                        </pic:spPr>
                      </pic:pic>
                      <pic:pic xmlns:pic="http://schemas.openxmlformats.org/drawingml/2006/picture">
                        <pic:nvPicPr>
                          <pic:cNvPr id="8" name="Picture 8"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651E2CD-B027-4F2E-9DA3-205F0290B117}"/>
                              </a:ext>
                            </a:extLst>
                          </pic:cNvPr>
                          <pic:cNvPicPr>
                            <a:picLocks noChangeAspect="1"/>
                          </pic:cNvPicPr>
                        </pic:nvPicPr>
                        <pic:blipFill rotWithShape="1">
                          <a:blip r:embed="rId19"/>
                          <a:srcRect t="5614"/>
                          <a:stretch/>
                        </pic:blipFill>
                        <pic:spPr>
                          <a:xfrm>
                            <a:off x="2498352" y="1380604"/>
                            <a:ext cx="1260000" cy="1367489"/>
                          </a:xfrm>
                          <a:prstGeom prst="rect">
                            <a:avLst/>
                          </a:prstGeom>
                        </pic:spPr>
                      </pic:pic>
                      <pic:pic xmlns:pic="http://schemas.openxmlformats.org/drawingml/2006/picture">
                        <pic:nvPicPr>
                          <pic:cNvPr id="9" name="Picture 9"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421B0BF-004D-43BC-8CC8-FF85AA125F13}"/>
                              </a:ext>
                            </a:extLst>
                          </pic:cNvPr>
                          <pic:cNvPicPr>
                            <a:picLocks noChangeAspect="1"/>
                          </pic:cNvPicPr>
                        </pic:nvPicPr>
                        <pic:blipFill rotWithShape="1">
                          <a:blip r:embed="rId20"/>
                          <a:srcRect t="5614"/>
                          <a:stretch/>
                        </pic:blipFill>
                        <pic:spPr>
                          <a:xfrm>
                            <a:off x="3739699" y="1350845"/>
                            <a:ext cx="1260000" cy="1367489"/>
                          </a:xfrm>
                          <a:prstGeom prst="rect">
                            <a:avLst/>
                          </a:prstGeom>
                        </pic:spPr>
                      </pic:pic>
                      <pic:pic xmlns:pic="http://schemas.openxmlformats.org/drawingml/2006/picture">
                        <pic:nvPicPr>
                          <pic:cNvPr id="10" name="Picture 10"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36AFE4A-2A08-4985-9AA9-08A1E98C8A07}"/>
                              </a:ext>
                            </a:extLst>
                          </pic:cNvPr>
                          <pic:cNvPicPr>
                            <a:picLocks noChangeAspect="1"/>
                          </pic:cNvPicPr>
                        </pic:nvPicPr>
                        <pic:blipFill rotWithShape="1">
                          <a:blip r:embed="rId21"/>
                          <a:srcRect t="5614"/>
                          <a:stretch/>
                        </pic:blipFill>
                        <pic:spPr>
                          <a:xfrm>
                            <a:off x="5010770" y="1378213"/>
                            <a:ext cx="1260000" cy="1367489"/>
                          </a:xfrm>
                          <a:prstGeom prst="rect">
                            <a:avLst/>
                          </a:prstGeom>
                        </pic:spPr>
                      </pic:pic>
                      <pic:pic xmlns:pic="http://schemas.openxmlformats.org/drawingml/2006/picture">
                        <pic:nvPicPr>
                          <pic:cNvPr id="11" name="Picture 11"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8EF63C40-49C2-4B18-AA25-BA74BE5E6780}"/>
                              </a:ext>
                            </a:extLst>
                          </pic:cNvPr>
                          <pic:cNvPicPr>
                            <a:picLocks noChangeAspect="1"/>
                          </pic:cNvPicPr>
                        </pic:nvPicPr>
                        <pic:blipFill rotWithShape="1">
                          <a:blip r:embed="rId22"/>
                          <a:srcRect t="5614"/>
                          <a:stretch/>
                        </pic:blipFill>
                        <pic:spPr>
                          <a:xfrm>
                            <a:off x="5010770" y="2739759"/>
                            <a:ext cx="1260000" cy="1367489"/>
                          </a:xfrm>
                          <a:prstGeom prst="rect">
                            <a:avLst/>
                          </a:prstGeom>
                        </pic:spPr>
                      </pic:pic>
                      <pic:pic xmlns:pic="http://schemas.openxmlformats.org/drawingml/2006/picture">
                        <pic:nvPicPr>
                          <pic:cNvPr id="12" name="Picture 12"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84F3466-0076-4DFB-A2A6-F6F35A2FD3DD}"/>
                              </a:ext>
                            </a:extLst>
                          </pic:cNvPr>
                          <pic:cNvPicPr>
                            <a:picLocks noChangeAspect="1"/>
                          </pic:cNvPicPr>
                        </pic:nvPicPr>
                        <pic:blipFill rotWithShape="1">
                          <a:blip r:embed="rId23"/>
                          <a:srcRect t="5614"/>
                          <a:stretch/>
                        </pic:blipFill>
                        <pic:spPr>
                          <a:xfrm>
                            <a:off x="3739699" y="2739759"/>
                            <a:ext cx="1260000" cy="1367489"/>
                          </a:xfrm>
                          <a:prstGeom prst="rect">
                            <a:avLst/>
                          </a:prstGeom>
                        </pic:spPr>
                      </pic:pic>
                      <pic:pic xmlns:pic="http://schemas.openxmlformats.org/drawingml/2006/picture">
                        <pic:nvPicPr>
                          <pic:cNvPr id="13" name="Picture 13"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195BCF2-C94D-4B24-B53B-CD1AF97C107F}"/>
                              </a:ext>
                            </a:extLst>
                          </pic:cNvPr>
                          <pic:cNvPicPr>
                            <a:picLocks noChangeAspect="1"/>
                          </pic:cNvPicPr>
                        </pic:nvPicPr>
                        <pic:blipFill rotWithShape="1">
                          <a:blip r:embed="rId24"/>
                          <a:srcRect t="5614"/>
                          <a:stretch/>
                        </pic:blipFill>
                        <pic:spPr>
                          <a:xfrm>
                            <a:off x="2498352" y="2739759"/>
                            <a:ext cx="1260000" cy="1367489"/>
                          </a:xfrm>
                          <a:prstGeom prst="rect">
                            <a:avLst/>
                          </a:prstGeom>
                        </pic:spPr>
                      </pic:pic>
                      <pic:pic xmlns:pic="http://schemas.openxmlformats.org/drawingml/2006/picture">
                        <pic:nvPicPr>
                          <pic:cNvPr id="14" name="Picture 14"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6EDBD76-AD28-420C-A517-59B999CCB44F}"/>
                              </a:ext>
                            </a:extLst>
                          </pic:cNvPr>
                          <pic:cNvPicPr>
                            <a:picLocks noChangeAspect="1"/>
                          </pic:cNvPicPr>
                        </pic:nvPicPr>
                        <pic:blipFill rotWithShape="1">
                          <a:blip r:embed="rId25"/>
                          <a:srcRect t="5614"/>
                          <a:stretch/>
                        </pic:blipFill>
                        <pic:spPr>
                          <a:xfrm>
                            <a:off x="0" y="2739759"/>
                            <a:ext cx="1260000" cy="1367489"/>
                          </a:xfrm>
                          <a:prstGeom prst="rect">
                            <a:avLst/>
                          </a:prstGeom>
                        </pic:spPr>
                      </pic:pic>
                      <pic:pic xmlns:pic="http://schemas.openxmlformats.org/drawingml/2006/picture">
                        <pic:nvPicPr>
                          <pic:cNvPr id="15" name="Picture 15"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EC50FD0-CC57-47A7-AFCB-B0D698BADE21}"/>
                              </a:ext>
                            </a:extLst>
                          </pic:cNvPr>
                          <pic:cNvPicPr>
                            <a:picLocks noChangeAspect="1"/>
                          </pic:cNvPicPr>
                        </pic:nvPicPr>
                        <pic:blipFill rotWithShape="1">
                          <a:blip r:embed="rId26"/>
                          <a:srcRect t="5614"/>
                          <a:stretch/>
                        </pic:blipFill>
                        <pic:spPr>
                          <a:xfrm>
                            <a:off x="1254573" y="2739759"/>
                            <a:ext cx="1260000" cy="1367489"/>
                          </a:xfrm>
                          <a:prstGeom prst="rect">
                            <a:avLst/>
                          </a:prstGeom>
                        </pic:spPr>
                      </pic:pic>
                      <pic:pic xmlns:pic="http://schemas.openxmlformats.org/drawingml/2006/picture">
                        <pic:nvPicPr>
                          <pic:cNvPr id="16" name="Picture 16"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BED2AA-E4A4-401E-9071-6419AA907E85}"/>
                              </a:ext>
                            </a:extLst>
                          </pic:cNvPr>
                          <pic:cNvPicPr>
                            <a:picLocks noChangeAspect="1"/>
                          </pic:cNvPicPr>
                        </pic:nvPicPr>
                        <pic:blipFill rotWithShape="1">
                          <a:blip r:embed="rId27"/>
                          <a:srcRect t="5614"/>
                          <a:stretch/>
                        </pic:blipFill>
                        <pic:spPr>
                          <a:xfrm>
                            <a:off x="5010770" y="4099028"/>
                            <a:ext cx="1260000" cy="1367489"/>
                          </a:xfrm>
                          <a:prstGeom prst="rect">
                            <a:avLst/>
                          </a:prstGeom>
                        </pic:spPr>
                      </pic:pic>
                      <pic:pic xmlns:pic="http://schemas.openxmlformats.org/drawingml/2006/picture">
                        <pic:nvPicPr>
                          <pic:cNvPr id="17" name="Picture 17" descr="A close up of a map&#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8A528949-1FFB-48FB-8544-5F161E1A1ED2}"/>
                              </a:ext>
                            </a:extLst>
                          </pic:cNvPr>
                          <pic:cNvPicPr>
                            <a:picLocks noChangeAspect="1"/>
                          </pic:cNvPicPr>
                        </pic:nvPicPr>
                        <pic:blipFill rotWithShape="1">
                          <a:blip r:embed="rId28"/>
                          <a:srcRect t="5614"/>
                          <a:stretch/>
                        </pic:blipFill>
                        <pic:spPr>
                          <a:xfrm>
                            <a:off x="3739699" y="4099028"/>
                            <a:ext cx="1260000" cy="1367489"/>
                          </a:xfrm>
                          <a:prstGeom prst="rect">
                            <a:avLst/>
                          </a:prstGeom>
                        </pic:spPr>
                      </pic:pic>
                      <pic:pic xmlns:pic="http://schemas.openxmlformats.org/drawingml/2006/picture">
                        <pic:nvPicPr>
                          <pic:cNvPr id="18" name="Picture 18" descr="A close up of a map&#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0D1FD6C-296B-4082-8CF9-FFE5D47AC2D2}"/>
                              </a:ext>
                            </a:extLst>
                          </pic:cNvPr>
                          <pic:cNvPicPr>
                            <a:picLocks noChangeAspect="1"/>
                          </pic:cNvPicPr>
                        </pic:nvPicPr>
                        <pic:blipFill rotWithShape="1">
                          <a:blip r:embed="rId29"/>
                          <a:srcRect t="5614"/>
                          <a:stretch/>
                        </pic:blipFill>
                        <pic:spPr>
                          <a:xfrm>
                            <a:off x="2498352" y="4099028"/>
                            <a:ext cx="1260000" cy="1367489"/>
                          </a:xfrm>
                          <a:prstGeom prst="rect">
                            <a:avLst/>
                          </a:prstGeom>
                        </pic:spPr>
                      </pic:pic>
                      <pic:pic xmlns:pic="http://schemas.openxmlformats.org/drawingml/2006/picture">
                        <pic:nvPicPr>
                          <pic:cNvPr id="19" name="Picture 19"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B42E33E-7EC9-4439-845F-650043687D28}"/>
                              </a:ext>
                            </a:extLst>
                          </pic:cNvPr>
                          <pic:cNvPicPr>
                            <a:picLocks noChangeAspect="1"/>
                          </pic:cNvPicPr>
                        </pic:nvPicPr>
                        <pic:blipFill rotWithShape="1">
                          <a:blip r:embed="rId30"/>
                          <a:srcRect t="5614"/>
                          <a:stretch/>
                        </pic:blipFill>
                        <pic:spPr>
                          <a:xfrm>
                            <a:off x="0" y="4099028"/>
                            <a:ext cx="1260000" cy="1367489"/>
                          </a:xfrm>
                          <a:prstGeom prst="rect">
                            <a:avLst/>
                          </a:prstGeom>
                        </pic:spPr>
                      </pic:pic>
                      <pic:pic xmlns:pic="http://schemas.openxmlformats.org/drawingml/2006/picture">
                        <pic:nvPicPr>
                          <pic:cNvPr id="20" name="Picture 20"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BEC616A-ABF9-417C-96AC-C65872E3C0B5}"/>
                              </a:ext>
                            </a:extLst>
                          </pic:cNvPr>
                          <pic:cNvPicPr>
                            <a:picLocks noChangeAspect="1"/>
                          </pic:cNvPicPr>
                        </pic:nvPicPr>
                        <pic:blipFill rotWithShape="1">
                          <a:blip r:embed="rId31"/>
                          <a:srcRect t="5614"/>
                          <a:stretch/>
                        </pic:blipFill>
                        <pic:spPr>
                          <a:xfrm>
                            <a:off x="0" y="1378213"/>
                            <a:ext cx="1260000" cy="1367489"/>
                          </a:xfrm>
                          <a:prstGeom prst="rect">
                            <a:avLst/>
                          </a:prstGeom>
                        </pic:spPr>
                      </pic:pic>
                      <pic:pic xmlns:pic="http://schemas.openxmlformats.org/drawingml/2006/picture">
                        <pic:nvPicPr>
                          <pic:cNvPr id="21" name="Picture 21" descr="A close up of a map&#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67CACF4-C814-42CA-8839-52A435DD475F}"/>
                              </a:ext>
                            </a:extLst>
                          </pic:cNvPr>
                          <pic:cNvPicPr>
                            <a:picLocks noChangeAspect="1"/>
                          </pic:cNvPicPr>
                        </pic:nvPicPr>
                        <pic:blipFill rotWithShape="1">
                          <a:blip r:embed="rId32"/>
                          <a:srcRect t="5614"/>
                          <a:stretch/>
                        </pic:blipFill>
                        <pic:spPr>
                          <a:xfrm>
                            <a:off x="5010770" y="0"/>
                            <a:ext cx="1260000" cy="1367489"/>
                          </a:xfrm>
                          <a:prstGeom prst="rect">
                            <a:avLst/>
                          </a:prstGeom>
                        </pic:spPr>
                      </pic:pic>
                      <pic:pic xmlns:pic="http://schemas.openxmlformats.org/drawingml/2006/picture">
                        <pic:nvPicPr>
                          <pic:cNvPr id="22" name="Picture 22"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20959D3-CC56-44C5-A9EA-DFA4680CC6E2}"/>
                              </a:ext>
                            </a:extLst>
                          </pic:cNvPr>
                          <pic:cNvPicPr>
                            <a:picLocks noChangeAspect="1"/>
                          </pic:cNvPicPr>
                        </pic:nvPicPr>
                        <pic:blipFill rotWithShape="1">
                          <a:blip r:embed="rId33"/>
                          <a:srcRect t="5614"/>
                          <a:stretch/>
                        </pic:blipFill>
                        <pic:spPr>
                          <a:xfrm>
                            <a:off x="3739699" y="0"/>
                            <a:ext cx="1260000" cy="1367489"/>
                          </a:xfrm>
                          <a:prstGeom prst="rect">
                            <a:avLst/>
                          </a:prstGeom>
                        </pic:spPr>
                      </pic:pic>
                      <pic:pic xmlns:pic="http://schemas.openxmlformats.org/drawingml/2006/picture">
                        <pic:nvPicPr>
                          <pic:cNvPr id="23" name="Picture 23"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A511730-7A64-4D28-8D12-2D1C1A6335C6}"/>
                              </a:ext>
                            </a:extLst>
                          </pic:cNvPr>
                          <pic:cNvPicPr>
                            <a:picLocks noChangeAspect="1"/>
                          </pic:cNvPicPr>
                        </pic:nvPicPr>
                        <pic:blipFill rotWithShape="1">
                          <a:blip r:embed="rId34"/>
                          <a:srcRect t="5614"/>
                          <a:stretch/>
                        </pic:blipFill>
                        <pic:spPr>
                          <a:xfrm>
                            <a:off x="1254573" y="0"/>
                            <a:ext cx="1260000" cy="1367489"/>
                          </a:xfrm>
                          <a:prstGeom prst="rect">
                            <a:avLst/>
                          </a:prstGeom>
                        </pic:spPr>
                      </pic:pic>
                      <pic:pic xmlns:pic="http://schemas.openxmlformats.org/drawingml/2006/picture">
                        <pic:nvPicPr>
                          <pic:cNvPr id="24" name="Picture 24" descr="A screenshot of a cell phon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E78A93D-43B6-418B-BB29-CF861A3010C8}"/>
                              </a:ext>
                            </a:extLst>
                          </pic:cNvPr>
                          <pic:cNvPicPr>
                            <a:picLocks noChangeAspect="1"/>
                          </pic:cNvPicPr>
                        </pic:nvPicPr>
                        <pic:blipFill rotWithShape="1">
                          <a:blip r:embed="rId35"/>
                          <a:srcRect t="5614"/>
                          <a:stretch/>
                        </pic:blipFill>
                        <pic:spPr>
                          <a:xfrm>
                            <a:off x="0" y="0"/>
                            <a:ext cx="1260000" cy="1367489"/>
                          </a:xfrm>
                          <a:prstGeom prst="rect">
                            <a:avLst/>
                          </a:prstGeom>
                        </pic:spPr>
                      </pic:pic>
                    </wpg:wgp>
                  </a:graphicData>
                </a:graphic>
              </wp:anchor>
            </w:drawing>
          </mc:Choice>
          <mc:Fallback>
            <w:pict>
              <v:group w14:anchorId="2C8EFD20" id="Group 1" o:spid="_x0000_s1026" style="position:absolute;margin-left:0;margin-top:23.2pt;width:493.75pt;height:430.45pt;z-index:251659264" coordsize="62707,54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fin&#10;/wAjf4H/AOv0/wDoyGvUq8t+Kf8AyN/gf/r9P/oyGvUqACiiigAooooAKKKKACiiigAooooAKKKK&#10;ACiiigAooooAKKKKACiiigAooooAKKKKACiiigAooooAKKKKACiiigAooooA4a+/5LTpf/YIk/8A&#10;QzXc1w19/wAlp0v/ALBEn/oZru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34p/8jf4H/wCv0/8AoyGvUq8t+Kf/ACN/gf8A6/T/AOjIa9SoAKKKKACi&#10;iigAooooAKKKKACiiigAooooAKKKKACiiigAooooAKKKKACiiigAooooAKKKKACiiigAooooAKKK&#10;KACiiigDhr7/AJLTpf8A2CJP/QzXc1w19/yWnS/+wRJ/6Ga7mgAooooAKoalcS2zwtG2M5yD0PSr&#10;9Zes/wDLD/gX9KALttdx3KAqQG7oTyKnrmEdo3DoxVh0Irbs79bk7GAST0zwfpQBc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os2r4DvUAQA71AEAFQAAAGRycy9tZWRpYS9p&#10;bWFnZTE0LmpwZ//Y/+AAEEpGSUYAAQEBASwBLAAA/9sAQwAIBgYHBgUIBwcHCQkICgwUDQwLCwwZ&#10;EhMPFB0aHx4dGhwcICQuJyAiLCMcHCg3KSwwMTQ0NB8nOT04MjwuMzQy/9sAQwEJCQkMCwwYDQ0Y&#10;MiEcITIyMjIyMjIyMjIyMjIyMjIyMjIyMjIyMjIyMjIyMjIyMjIyMjIyMjIyMjIyMjIyMjIy/8AA&#10;EQgFTgS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cnxA1SXVtSstM8JXV+ljcNbvLFcAAkH0K8U7/hNfE/8A0IN/&#10;/wCBS/8AxNL4B/5DnjL/ALC713N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L4jfDU/EOfShNrDWVpYs7PCtvvMu4rn5twxwuBwetd7RQBFbW0NnaQ2ttGsUEKLHGi9&#10;FUDAA/AVLRRQAUUUUAfLHwR/5LE//XK5r6nrKsfDGgaZefbLDQ9MtLrBHn29pHG/PX5gM81q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rqjIuV70BAFe9AQAVAAAAZHJzL21lZGlhL2ltYWdlMTMuanBn&#10;/9j/4AAQSkZJRgABAQEBLAEsAAD/2wBDAAgGBgcGBQgHBwcJCQgKDBQNDAsLDBkSEw8UHRofHh0a&#10;HBwgJC4nICIsIxwcKDcpLDAxNDQ0Hyc5PTgyPC4zNDL/2wBDAQkJCQwLDBgNDRgyIRwhMjIyMjIy&#10;MjIyMjIyMjIyMjIyMjIyMjIyMjIyMjIyMjIyMjIyMjIyMjIyMjIyMjIyMjL/wAARCAVOBJ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b8U/wDk&#10;b/A//X6f/RkNepV5b8U/+Rv8D/8AX6f/AEZDXqVABRRRQAUUUUAFFFFABRRRQAUUUUAFFFFABRRR&#10;QAUUUUAFFFFABRRRQAUUUUAFFFFABRRRQAUUUUAFFFFAHDeAf+Q54y/7C713NcN4B/5DnjL/ALC7&#10;13N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vxT/5G/wAD/wDX6f8A0ZDXqVeW/FP/AJG/wP8A9fp/9GQ16lQAUUUUAFFFFABRRRQAUUUU&#10;AFFFFABRRRQAUUUUAFFFFABRRRQAUUUUAFFFFABRRRQAUUUUAFFFFABRRRQBw3gH/kOeMv8AsLvX&#10;c1w3gH/kOeMv+wu9dzQAUUUUAFUb+5e1lgZeQd25ex6VerL1n/lh/wAC/pQBetrlLqLcvBH3l7ip&#10;q5mOV4n3RsVb1FbVnfpc4Q/LLjp2P0oAu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b8U/8Akb/A/wD1+n/0ZDXqVeW/FP8A5G/wP/1+n/0ZDXqVABRRRQAUUUUA&#10;FFFFABRRRQAUUUUAFFFFABRRRQAUUUUAFFFFABRRRQAUUUUAFFFFABRRRQAUUUUAFFFFAHDeAf8A&#10;kOeMv+wu9dzXDeAf+Q54y/7C713NABRRRQAVl6z/AMsP+Bf0rUrL1n/lh/wL+lAGVSglSCCQRyCK&#10;SigDXstSD/u7hgG7OeAfrWlXLVfs9RaHbFLzGOM91/8ArUAbVFICGAIIIPII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34p/8AI3+B/wDr9P8A6Mhr1KvLfin/AMjf4H/6&#10;/T/6Mhr1KgAooooAKKKKACiiigAooooAKKKKACiiigAooooAKKKKACiiigAooooAKKKKACiiigAo&#10;oooAKKKKACiiigDhvAP/ACHPGX/YXeu5rhvAP/Ic8Zf9hd67mgAooooAKy9Z/wCWH/Av6VqVl6z/&#10;AMsP+Bf0oAyqKKKACiiigCzaXj2rHA3Ieqk/rW5DMk8QkjOQfzHtXNVJDPJbuGjYj1HY/WgDpaKr&#10;2t5HdA7cq46qas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JtftSY++AQCPvgEAFQAAAGRycy9tZWRpYS9pbWFnZTE1Lmpw&#10;Z//Y/+AAEEpGSUYAAQEBASwBLAAA/9sAQwAIBgYHBgUIBwcHCQkICgwUDQwLCwwZEhMPFB0aHx4d&#10;GhwcICQuJyAiLCMcHCg3KSwwMTQ0NB8nOT04MjwuMzQy/9sAQwEJCQkMCwwYDQ0YMiEcITIyMjIy&#10;MjIyMjIyMjIyMjIyMjIyMjIyMjIyMjIyMjIyMjIyMjIyMjIyMjIyMjIyMjIy/8AAEQgFTgS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y34p/8jf4H/6/T/6Mhr1KvLfin/yN/gf/AK/T/wCj&#10;Ia9SoAKKKKACiiigAooooAKKKKACiiigAooooAKKKKACiiigAooooAKKKKACiiigAooooAKKKKAC&#10;iiigAooooA4bwD/yHPGX/YXeu5rhvAP/ACHPGX/YXeu5oAKKKKACsvWf+WH/AAL+lalZes/8sP8A&#10;gX9KAMqnI7RuHRirDoRTaKAN60vo7kBSQsvdfX6VbrlwSpBBII5BFbNnqKzbYpeJDxns3/16AL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b8U/8Akb/A/wD1+n/0ZDXq&#10;VeW/FP8A5G/wP/1+n/0ZDXqVABRRRQAUUUUAFFFFABRRRQAUUUUAFFFFABRRRQAUUUUAFFFFABRR&#10;RQAUUUUAFFFFABRRRQAUUUUAFFFFAHDeAf8AkOeMv+wu9dzXDeAf+Q54y/7C713NABRRRQAVl6z/&#10;AMsP+Bf0rUrL1n/lh/wL+lAGVRRRQAUUUUAatlqQwsVwTnoH/wAa1K5atCy1EwhYpcsnQN3Uf1oA&#10;2aKQEMAQQQeQR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L3MowXN1QEA&#10;zdUBABUAAABkcnMvbWVkaWEvaW1hZ2UxOC5qcGf/2P/gABBKRklGAAEBAQEsASwAAP/bAEMACAYG&#10;BwYFCAcHBwkJCAoMFA0MCwsMGRITDxQdGh8eHRocHCAkLicgIiwjHBwoNyksMDE0NDQfJzk9ODI8&#10;LjM0Mv/bAEMBCQkJDAsMGA0NGDIhHCEyMjIyMjIyMjIyMjIyMjIyMjIyMjIyMjIyMjIyMjIyMjIy&#10;MjIyMjIyMjIyMjIyMjIyMv/AABEIBU4E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zaybUf+4AQD/uAEAFQAA&#10;AGRycy9tZWRpYS9pbWFnZTE5LmpwZ//Y/+AAEEpGSUYAAQEBASwBLAAA/9sAQwAIBgYHBgUIBwcH&#10;CQkICgwUDQwLCwwZEhMPFB0aHx4dGhwcICQuJyAiLCMcHCg3KSwwMTQ0NB8nOT04MjwuMzQy/9sA&#10;QwEJCQkMCwwYDQ0YMiEcITIyMjIyMjIyMjIyMjIyMjIyMjIyMjIyMjIyMjIyMjIyMjIyMjIyMjIy&#10;MjIyMjIyMjIy/8AAEQgFTgS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nkvxL1Cy1b&#10;TbDVPCdzYm/nWGJ5LkHqygnAXnG4V6HXlvxT/wCRv8D/APX6f/RkNepUAFFFFABRRRQAUUUUAFFF&#10;FABRRRQAUUUUAFFFFABRRRQAUUUUAFFFFABRRRQAUUUUAFFFFABRRRQAUUUUAcN4B/5DnjL/ALC7&#10;13NcN4B/5DnjL/sLvXc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W/FP/kb/AAP/ANfp/wDRkNepV5b8&#10;U/8Akb/A/wD1+n/0ZDXqVABRRRQAUUUUAFFFFABRRRQAUUUUAFFFFABRRRQAUUUUAFFFFABRRRQA&#10;UUUUAFFFFABRRRQAUUUUAFFFFAHDeAf+Q54y/wCwu9dzXDeAf+Q54y/7C713NABRRRQAVl6z/wAs&#10;P+Bf0rUrL1n/AJYf8C/pQBlUUUUAFFFFAGtY6iGHlTsAR0cnr9a065atLT9Q2YhmPydFY9vY+1AG&#10;vRSAhgCCCDyCK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DEEiJ/AtQBAALUAQAVAAAAZHJzL21lZGlhL2ltYWdlMjAuanBn/9j/4AAQ&#10;SkZJRgABAQEBLAEsAAD/2wBDAAgGBgcGBQgHBwcJCQgKDBQNDAsLDBkSEw8UHRofHh0aHBwgJC4n&#10;ICIsIxwcKDcpLDAxNDQ0Hyc5PTgyPC4zNDL/2wBDAQkJCQwLDBgNDRgyIRwhMjIyMjIyMjIyMjIy&#10;MjIyMjIyMjIyMjIyMjIyMjIyMjIyMjIyMjIyMjIyMjIyMjIyMjL/wAARCAVOB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b8U/wDkb/A//X6f&#10;/RkNepV5b8U/+Rv8D/8AX6f/AEZDXqVABRRRQAUUUUAFFFFABRRRQAUUUUAFFFFABRRRQAUUUUAF&#10;FFFABRRRQAUUUUAFFFFABRRRQAUUUUAFFFFAHDeAf+Q54y/7C713NcN4B/5DnjL/ALC713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lvx&#10;T/5G/wAD/wDX6f8A0ZDXqVeW/FP/AJG/wP8A9fp/9GQ16lQAUUUUAFFFFABRRRQAUUUUAFFFFABR&#10;RRQAUUUUAFFFFABRRRQAUUUUAFFFFABRRRQAUUUUAFFFFABRRRQBw3gH/kOeMv8AsLvXc1w3gH/k&#10;OeMv+wu9dzQAUUUUAFUNRuZLZ4WjI53ZB6HpV+svWf8Alh/wL+lAFy2vIrpflOHAyVPUVYrl1ZkY&#10;MrFWHQg4Na9nqayYSfCtj75OAf8ACgDR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34p/wDI3+B/+v0/+jIa9Sry34p/8jf4H/6/T/6Mhr1KgAooooAKKKKACiii&#10;gAooooAKKKKACiiigAooooAKKKKACiiigAooooAKKKKACiiigAooooAKKKKACiiigDhvAP8AyHPG&#10;X/YXeu5rhvAP/Ic8Zf8AYXeu5oAKKKKACsvWf+WH/Av6VqVl6z/yw/4F/SgDKooooAvWeovBhJcv&#10;GBgY6itlHWRA6MGU9CK5ipre5ktnLRkc9QehoA6Oiq9teRXS/KcOBkqeoqx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nkvxL1Cy1bTbDVPCdzYm/nWGJ5LkHqygnAXnG4V6HXlvxT/wCRv8D/APX6&#10;f/RkNepUAFFFFABRRRQAUUUUAFFFFABRRRQAUUUUAFFFFABRRRQAUUUUAFFFFABRRRQAUUUUAFFF&#10;FABRRRQAUUUUAcN4B/5DnjL/ALC713NcN4B/5DnjL/sLvXc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W/FP8A5G/wP/1+n/0ZDXqVeW/F&#10;P/kb/A//AF+n/wBGQ16lQAUUUUAFFFFABRRRQAUUUUAFFFFABRRRQAUUUUAFFFFABRRRQAUUUUAF&#10;FFFABRRRQAUUUUAFFFFABRRRQBw3gH/kOeMv+wu9dzXDeAf+Q54y/wCwu9d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b8U/+Rv8AA/8A&#10;1+n/ANGQ16lXlvxT/wCRv8D/APX6f/RkNepUAFFFFABRRRQAUUUUAFFFFABRRRQAUUUUAFFFFABR&#10;RRQAUUUUAFFFFABRRRQAUUUUAFFFFABRRRQAUUUUAcN4B/5DnjL/ALC713NcN4B/5DnjL/sLvXc0&#10;AFFFFABVDUriW2eFo2xnOQeh6VfrL1n/AJYf8C/pQBatb+K5wv3JP7p/oatVy1X7XU3iws2XT1/i&#10;FAG1RTI5UlTdGwZfU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A+KqV4qtEBAKrRAQAVAAAAZHJzL21lZGlhL2ltYWdlMTIuanBn/9j/4AAQ&#10;SkZJRgABAQEBLAEsAAD/2wBDAAgGBgcGBQgHBwcJCQgKDBQNDAsLDBkSEw8UHRofHh0aHBwgJC4n&#10;ICIsIxwcKDcpLDAxNDQ0Hyc5PTgyPC4zNDL/2wBDAQkJCQwLDBgNDRgyIRwhMjIyMjIyMjIyMjIy&#10;MjIyMjIyMjIyMjIyMjIyMjIyMjIyMjIyMjIyMjIyMjIyMjIyMjL/wAARCAVOB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vxT/wCRv8D/APX6f/RkNepV5b8U/wDkb/A//X6f/RkNepUAFFFFABRRRQAUUUUA&#10;FFFFABRRRQAUUUUAFFFFABRRRQAUUUUAFFFFABRRRQAUUUUAFFFFABRRRQAUUUUAcN4B/wCQ54y/&#10;7C713NcN4B/5DnjL/sLvXc0AFFFFABWXrP8Ayw/4F/StSsvWf+WH/Av6UAZVFFFAF+z1FodsUvMY&#10;4z3X/wCtWyrK6hlYMp6EHIrl6sW15Lat8pyhOSp6GgDoaKht7mO5QtGTx1B6ip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34p/8jf4H/wCv0/8AoyGvUq8t+Kf/ACN/gf8A&#10;6/T/AOjIa9SoAKKKKACiiigAooooAKKKKACiiigAooooAKKKKACiiigAooooAKKKKACiiigAoooo&#10;AKKKKACiiigAooooA4bwD/yHPGX/AGF3rua4bwD/AMhzxl/2F3ruaACiiigArL1n/lh/wL+lalZe&#10;s/8ALD/gX9KAMqiiigAooooAcjtG4dGKsOhFbVnqC3A2SbUk7ejfSsOigDqaKyLTUynyXBLL2buP&#10;rWsCGAIIIPII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&#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Ib/h+gD1wEAA9cBABUAAABkcnMvbWVkaWEv&#10;aW1hZ2UxMC5qcGf/2P/gABBKRklGAAEBAQEsASwAAP/bAEMACAYGBwYFCAcHBwkJCAoMFA0MCwsM&#10;GRITDxQdGh8eHRocHCAkLicgIiwjHBwoNyksMDE0NDQfJzk9ODI8LjM0Mv/bAEMBCQkJDAsMGA0N&#10;GDIhHCEyMjIyMjIyMjIyMjIyMjIyMjIyMjIyMjIyMjIyMjIyMjIyMjIyMjIyMjIyMjIyMjIyMv/A&#10;ABEIBU4E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W/FP8A5G/wP/1+n/0ZDXqVeW/FP/kb/A//&#10;AF+n/wBGQ16lQAUUUUAFFFFABRRRQAUUUUAFFFFABRRRQAUUUUAFFFFABRRRQAUUUUAFFFFABRRR&#10;QAUUUUAFFFFABRRRQBw3gH/kOeMv+wu9dzXDeAf+Q54y/wCwu9dzQAUUUUAFZes/8sP+Bf0rUrL1&#10;n/lh/wAC/pQBlUUUUAFFFFAFm0vHtWOBuQ9VJ/WtyGZJ4hJGcg/mPauaqSGZ4JRJGcEfkfagDpaK&#10;r2t5HdA7cq46qa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FDBy8yyzAEA&#10;sswBABQAAABkcnMvbWVkaWEvaW1hZ2UxLmpwZ//Y/+AAEEpGSUYAAQEBASwBLAAA/9sAQwAIBgYH&#10;BgUIBwcHCQkICgwUDQwLCwwZEhMPFB0aHx4dGhwcICQuJyAiLCMcHCg3KSwwMTQ0NB8nOT04Mjwu&#10;MzQy/9sAQwEJCQkMCwwYDQ0YMiEcITIyMjIyMjIyMjIyMjIyMjIyMjIyMjIyMjIyMjIyMjIyMjIy&#10;MjIyMjIyMjIyMjIyMjIy/8AAEQgFTgS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cnxA1SXVtSstM8JXV+ljcNbv&#10;LFcAAkH0K8U7/hNfE/8A0IN//wCBS/8AxNL4B/5DnjL/ALC713N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vxT/5G/wAD/wDX6f8A0ZDXqVeW/FP/AJG/&#10;wP8A9fp/9GQ16lQAUUUUAFFFFABRRRQAUUUUAFFFFABRRRQAUUUUAFFFFABRRRQAUUUUAFFFFABR&#10;RRQAUUUUAFFFFABRRRQBw3gH/kOeMv8AsLvXc1w3gH/kOeMv+wu9dzQAUUUUAFZes/8ALD/gX9K1&#10;Ky9Z/wCWH/Av6UAZVFFFABRRRQBJDM8EokjOCPyPtW1aX0dyApIWXuvr9KwaUEqQQSCOQRQB1FFZ&#10;lnqYOI7g/MTw/b8a0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CNkWGyrtgBAK7Y&#10;AQAUAAAAZHJzL21lZGlhL2ltYWdlMi5qcGf/2P/gABBKRklGAAEBAQEsASwAAP/bAEMACAYGBwYF&#10;CAcHBwkJCAoMFA0MCwsMGRITDxQdGh8eHRocHCAkLicgIiwjHBwoNyksMDE0NDQfJzk9ODI8LjM0&#10;Mv/bAEMBCQkJDAsMGA0NGDIhHCEyMjIyMjIyMjIyMjIyMjIyMjIyMjIyMjIyMjIyMjIyMjIyMjIy&#10;MjIyMjIyMjIyMjIyMv/AABEIBU4E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DNfi8Ve8oBAHvKAQAUAAAAZHJzL21l&#10;ZGlhL2ltYWdlMy5qcGf/2P/gABBKRklGAAEBAQEsASwAAP/bAEMACAYGBwYFCAcHBwkJCAoMFA0M&#10;CwsMGRITDxQdGh8eHRocHCAkLicgIiwjHBwoNyksMDE0NDQfJzk9ODI8LjM0Mv/bAEMBCQkJDAsM&#10;GA0NGDIhHCEyMjIyMjIyMjIyMjIyMjIyMjIyMjIyMjIyMjIyMjIyMjIyMjIyMjIyMjIyMjIyMjIy&#10;Mv/AABEIBU4E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fin/yN/gf/AK/T/wCj&#10;Ia9Sry34p/8AI3+B/wDr9P8A6Mhr1KgAooooAKKKKACiiigAooooAKKKKACiiigAooooAKKKKACi&#10;iigAooooAKKKKACiiigAooooAKKKKACiiigDhvAP/Ic8Zf8AYXeu5rhvAP8AyHPGX/YXeu5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t+&#10;Kf8AyN/gf/r9P/oyGvUq8t+Kf/I3+B/+v0/+jIa9SoAKKKKACiiigAooooAKKKKACiiigAooooAK&#10;KKKACiiigAooooAKKKKACiiigAooooAKKKKACiiigAooooA4bwD/AMhzxl/2F3rua4bwD/yHPGX/&#10;AGF3ruaACiiigAqjf3L2ssDLyDu3L2PSr1Zes/8ALD/gX9KALttdx3KAqQG7oTyKnrmEdo3DoxVh&#10;0IrZs9RSfCS4SQnAx0NAF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fin/yN/gf/r9P/oyGvUq8t+Kf/I3+B/8Ar9P/AKMhr1KgAooooAKKKKACiiigAooooAKK&#10;KKACiiigAooooAKKKKACiiigAooooAKKKKACiiigAooooAKKKKACiiigDhvAP/Ic8Zf9hd67muG8&#10;A/8AIc8Zf9hd67mgAooooAKy9Z/5Yf8AAv6VqVl6z/yw/wCBf0oAyqKKKANGz1IxjZcFmXs3Uj61&#10;rghgCCCDyCK5erNpePascDch6qT+tAHQUVHDPHcIGjYH1HcfW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1it+IP3QAQD90AEAFAAAAGRycy9t&#10;ZWRpYS9pbWFnZTQuanBn/9j/4AAQSkZJRgABAQEBLAEsAAD/2wBDAAgGBgcGBQgHBwcJCQgKDBQN&#10;DAsLDBkSEw8UHRofHh0aHBwgJC4nICIsIxwcKDcpLDAxNDQ0Hyc5PTgyPC4zNDL/2wBDAQkJCQwL&#10;DBgNDRgyIRwhMjIyMjIyMjIyMjIyMjIyMjIyMjIyMjIyMjIyMjIyMjIyMjIyMjIyMjIyMjIyMjIy&#10;MjL/wAARCAVOB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AoAAAAAAAAAIQCkdsgXE8UB&#10;ABPFAQAUAAAAZHJzL21lZGlhL2ltYWdlNS5qcGf/2P/gABBKRklGAAEBAQEsASwAAP/bAEMACAYG&#10;BwYFCAcHBwkJCAoMFA0MCwsMGRITDxQdGh8eHRocHCAkLicgIiwjHBwoNyksMDE0NDQfJzk9ODI8&#10;LjM0Mv/bAEMBCQkJDAsMGA0NGDIhHCEyMjIyMjIyMjIyMjIyMjIyMjIyMjIyMjIyMjIyMjIyMjIy&#10;MjIyMjIyMjIyMjIyMjIyMv/AABEIBU4E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lvxT/AORv8D/9fp/9GQ16lXlvxT/5G/wP/wBfp/8ARkNe&#10;pUAFFFFABRRRQAUUUUAFFFFABRRRQAUUUUAFFFFABRRRQAUUUUAFFFFABRRRQAUUUUAFFFFABRRR&#10;QAUUUUAcN4B/5DnjL/sLvXc1w3gH/kOeMv8AsLvXc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W/FP/kb/AAP/ANfp/wDRkNepV5b8U/8A&#10;kb/A/wD1+n/0ZDXqVABRRRQAUUUUAFFFFABRRRQAUUUUAFFFFABRRRQAUUUUAFFFFABRRRQAUUUU&#10;AFFFFABRRRQAUUUUAFFFFAHDeAf+Q54y/wCwu9dzXDeAf+Q54y/7C713NABRRRQAVRv7l7WWBl5B&#10;3bl7HpV6svWf+WH/AAL+lAF63uY7lC0ZPHUHqKmrmYppIH3xsVbpW5Z3i3SdlkH3l/qKAL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W/FP/AJG/wP8A9fp/9GQ1&#10;6lXlvxT/AORv8D/9fp/9GQ16lQAUUUUAFFFFABRRRQAUUUUAFFFFABRRRQAUUUUAFFFFABRRRQAU&#10;UUUAFFFFABRRRQAUUUUAFFFFABRRRQBw3gH/AJDnjL/sLvXc1w3gH/kOeMv+wu9dzQAUUUUAFZes&#10;/wDLD/gX9K1Ky9Z/5Yf8C/pQBlUoJUggkEcgikooA2rPUVm2xS8SHjPZv/r1frlq07LUiGEdw2Qe&#10;A57fX/GgD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Lfin/yN/gf/&#10;AK/T/wCjIa9Sry34p/8AI3+B/wDr9P8A6Mhr1KgAooooAKKKKACiiigAooooAKKKKACiiigAoooo&#10;AKKKKACiiigAooooAKKKKACiiigAooooAKKKKACiiigDhvAP/Ic8Zf8AYXeu5rhvAP8AyHPGX/YX&#10;eu5oAKKKKACsvWf+WH/Av6VqVl6z/wAsP+Bf0oAyqKKKACiiigC7ZX5tvkfLReg6j6VtI6yIHRgy&#10;noRXMVYtryW1b5TlCclT0NAHQ0VHDMk8QkjOQfzHtU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CaPk5yhsoBAIbKAQAUAAAAZHJzL21l&#10;ZGlhL2ltYWdlNi5qcGf/2P/gABBKRklGAAEBAQEsASwAAP/bAEMACAYGBwYFCAcHBwkJCAoMFA0M&#10;CwsMGRITDxQdGh8eHRocHCAkLicgIiwjHBwoNyksMDE0NDQfJzk9ODI8LjM0Mv/bAEMBCQkJDAsM&#10;GA0NGDIhHCEyMjIyMjIyMjIyMjIyMjIyMjIyMjIyMjIyMjIyMjIyMjIyMjIyMjIyMjIyMjIyMjIy&#10;Mv/AABEIBU4E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vxT/AORv8D/9fp/9GQ16lXlvxT/5G/wP/wBfp/8ARkNepUAFFFFABRRRQAUUUUAF&#10;FFFABRRRQAUUUUAFFFFABRRRQAUUUUAFFFFABRRRQAUUUUAFFFFABRRRQAUUUUAcN4B/5DnjL/sL&#10;vXc1w3gH/kOeMv8AsLvXc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W/FP/kb/AAP/ANfp/wDRkNepV5b8U/8Akb/A/wD1+n/0ZDXqVABR&#10;RRQAUUUUAFFFFABRRRQAUUUUAFFFFABRRRQAUUUUAFFFFABRRRQAUUUUAFFFFABRRRQAUUUUAFFF&#10;FAHDeAf+Q54y/wCwu9dzXDeAf+Q54y/7C713NABRRRQAVRv7l7WWBl5B3bl7HpV6svWf+WH/AAL+&#10;lAF62uUuoty8EfeXuKmrmEdo3DoxVh0Irbs79bk7GAST0zwfpQBc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BmEn/IwMsBAMDL&#10;AQAUAAAAZHJzL21lZGlhL2ltYWdlNy5qcGf/2P/gABBKRklGAAEBAQEsASwAAP/bAEMACAYGBwYF&#10;CAcHBwkJCAoMFA0MCwsMGRITDxQdGh8eHRocHCAkLicgIiwjHBwoNyksMDE0NDQfJzk9ODI8LjM0&#10;Mv/bAEMBCQkJDAsMGA0NGDIhHCEyMjIyMjIyMjIyMjIyMjIyMjIyMjIyMjIyMjIyMjIyMjIyMjIy&#10;MjIyMjIyMjIyMjIyMv/AABEIBU4E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lvxT/5G/wAD/wDX6f8A0ZDXqVeW/FP/AJG/wP8A9fp/9GQ16lQA&#10;UUUUAFFFFABRRRQAUUUUAFFFFABRRRQAUUUUAFFFFABRRRQAUUUUAFFFFABRRRQAUUUUAFFFFABR&#10;RRQBw3gH/kOeMv8AsLvXc1w3gH/kOeMv+wu9dz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b8U/wDkb/A//X6f/RkNepV5b8U/+Rv8D/8A&#10;X6f/AEZDXqVABRRRQAUUUUAFFFFABRRRQAUUUUAFFFFABRRRQAUUUUAFFFFABRRRQAUUUUAFFFFA&#10;BRRRQAUUUUAFFFFAHDeAf+Q54y/7C713NcN4B/5DnjL/ALC713NABRRRQAVQ1G5ktnhaMjndkHoe&#10;lX6y9Z/5Yf8AAv6UAXba7juUBUgN3QnkVPXMI7RuHRirDoRWxZ6is22KXiQ8Z7N/9egC/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lvxT/5G/wAD/wDX6f8A0ZDX&#10;qVeW/FP/AJG/wP8A9fp/9GQ16lQAUUUUAFFFFABRRRQAUUUUAFFFFABRRRQAUUUUAFFFFABRRRQA&#10;UUUUAFFFFABRRRQAUUUUAFFFFABRRRQBw3gH/kOeMv8AsLvXc1w3gH/kOeMv+wu9dzQAUUUUAFZe&#10;s/8ALD/gX9K1Ky9Z/wCWH/Av6UAZVFFFAGjZ6m0eEnyy5++Tkj/GtdWV1DKwZT0IORXL1YtbyS1J&#10;24ZD1U0AdDRUUFxFcpujbOOoPUV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W/FP/kb/AAP/ANfp/wDRkNepV5b8U/8Akb/A/wD1+n/0ZDXqVABRRRQAUUUUAFFFFABRRRQA&#10;UUUUAFFFFABRRRQAUUUUAFFFFABRRRQAUUUUAFFFFABRRRQAUUUUAFFFFAHDeAf+Q54y/wCwu9dz&#10;XDeAf+Q54y/7C713NABRRRQAVl6z/wAsP+Bf0rUrL1n/AJYf8C/pQBlUUUUAFFFFAD45XifdGxVv&#10;UVtWd+lzhD8suOnY/SsKigDqaKybPUyMR3B+UDh+/wCNaoIYAggg8gi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OlABRVX+0bPfs+0Jn9Pz6VaByMjpWVOvSq39nJO3Z3AKK&#10;KK1AKKKKACiiigDy34p/8jf4H/6/T/6Mhr1KvLfin/yN/gf/AK/T/wCjIa9SoAKKKKACiiigAooo&#10;oAKKKKACiiigAooooAKKKKACiiigAooooAKKKKACiiigAooooAKKKKACiiigAooooA4bwD/yHPGX&#10;/YXeu5rhvAP/ACHPGX/YXeu5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zXJXjsQqkgO21j7Vp1Dc26XUDRSdD3HY1yY+jOvhp0qbs2gOPro9DleSyZWJIRsKfb0qn/YEvmY&#10;85Nnrg5/Ktm1tktIFij6DqT3NfL5BlWLw+KdWrHlSTXqNk1FFFfZiCiiigAooooA8t+Kf/I3+B/+&#10;v0/+jIa9Sry34p/8jf4H/wCv0/8AoyGvUqACiiigAooooAKKKKACiiigAooooAKKKKACiiigAooo&#10;oAKKKKACiiigAooooAKKKKACiiigAooooAKKKKAOG8A/8hzxl/2F3rua4bwD/wAhzxl/2F3ru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&#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Jtne5k9yQEAPckBABQAAABkcnMvbWVkaWEv&#10;aW1hZ2U4LmpwZ//Y/+AAEEpGSUYAAQEBASwBLAAA/9sAQwAIBgYHBgUIBwcHCQkICgwUDQwLCwwZ&#10;EhMPFB0aHx4dGhwcICQuJyAiLCMcHCg3KSwwMTQ0NB8nOT04MjwuMzQy/9sAQwEJCQkMCwwYDQ0Y&#10;MiEcITIyMjIyMjIyMjIyMjIyMjIyMjIyMjIyMjIyMjIyMjIyMjIyMjIyMjIyMjIyMjIyMjIy/8AA&#10;EQgFTgS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cnxA1SXVtSstM8JXV+ljcNbvLFcAAkH0K8U7/hNfE/8A0IN/&#10;/wCBS/8AxNL4B/5DnjL/ALC713N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W/FP8A5G/wP/1+n/0ZDXqVeW/FP/kb/A//AF+n/wBGQ16lQAUUUUAFFFFABRRRQAUUUUAF&#10;FFFABRRRQAUUUUAFFFFABRRRQAUUUUAFFFFABRRRQAUUUUAFFFFABRRRQBw3gH/kOeMv+wu9dzXD&#10;eAf+Q54y/wCwu9d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AAAIQBp&#10;lDDdzsgBAM7IAQAUAAAAZHJzL21lZGlhL2ltYWdlOS5qcGf/2P/gABBKRklGAAEBAQEsASwAAP/b&#10;AEMACAYGBwYFCAcHBwkJCAoMFA0MCwsMGRITDxQdGh8eHRocHCAkLicgIiwjHBwoNyksMDE0NDQf&#10;Jzk9ODI8LjM0Mv/bAEMBCQkJDAsMGA0NGDIhHCEyMjIyMjIyMjIyMjIyMjIyMjIyMjIyMjIyMjIy&#10;MjIyMjIyMjIyMjIyMjIyMjIyMjIyMv/AABEIBU4E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lvxT/AORv8D/9fp/9GQ16lXlvxT/5G/wP/wBf&#10;p/8ARkNepUAFFFFABRRRQAUUUUAFFFFABRRRQAUUUUAFFFFABRRRQAUUUUAFFFFABRRRQAUUUUAF&#10;FFFABRRRQAUUUUAcN4B/5DnjL/sLvXc1w3gH/kOeMv8AsLvXc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W/FP/kb/AAP/ANfp/wDRkNep&#10;V5b8U/8Akb/A/wD1+n/0ZDXqVABRRRQAUUUUAFFFFABRRRQAUUUUAFFFFABRRRQAUUUUAFFFFABR&#10;RRQAUUUUAFFFFABRRRQAUUUUAFFFFAHDeAf+Q54y/wCwu9dzXDeAf+Q54y/7C713NABRRRQAVRv7&#10;l7WWBl5B3bl7HpV6svWf+WH/AAL+lAF+C4iuU3RtnHUHqKlrmoZnglEkZwR+R9q3LS8S6U4G1x1U&#10;n9aALN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W/FP8A5G/w&#10;P/1+n/0ZDXqVeW/FP/kb/A//AF+n/wBGQ16lQAUUUUAFFFFABRRRQAUUUUAFFFFABRRRQAUUUUAF&#10;FFFABRRRQAUUUUAFFFFABRRRQAUUUUAFFFFABRRRQBw3gH/kOeMv+wu9dzXDeAf+Q54y/wCwu9dz&#10;QAUUUUAFZes/8sP+Bf0rUrL1n/lh/wAC/pQBlU5HaNw6MVYdCKbRQBuWN8LgeXIQJR/49V2uWrWs&#10;tSBUR3DYI4Dnv9f8aANO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t&#10;+Kf/ACN/gf8A6/T/AOjIa9Sry34p/wDI3+B/+v0/+jIa9SoAKKKKACiiigAooooAKKKKACiiigAo&#10;oooAKKKKACiiigAooooAKKKKACiiigAooooAKKKKACiiigAooooA4bwD/wAhzxl/2F3rua4bwD/y&#10;HPGX/YXeu5oAKKKKACsvWf8Alh/wL+lalZes/wDLD/gX9KAMqiiigAooooA0LLUTCFilyydA3dR/&#10;WtgEMAQQQeQRXL1btL6S2IUktF3X0+lAG9RTUdZEDowZT0Ip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W/FP8A5G/wP/1+n/0ZDXqVeW/FP/kb/A//AF+n/wBGQ16lQAUUUUAFFFFABRRRQAUUUUAFFFFA&#10;BRRRQAUUUUAFFFFABRRRQAUUUUAFFFFABRRRQAUUUUAFFFFABRRRQBw3gH/kOeMv+wu9dzXDeAf+&#10;Q54y/wCwu9d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screenshot of a cell phone&#10;&#10;Description automatically generated" style="position:absolute;left:12545;top:40990;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Q3jCAAAA2gAAAA8AAABkcnMvZG93bnJldi54bWxEj0FrAjEUhO9C/0N4hd40WwuiW6O0SkH0&#10;5FrY63PzuhvcvCxJquu/N4LgcZiZb5j5sretOJMPxrGC91EGgrhy2nCt4PfwM5yCCBFZY+uYFFwp&#10;wHLxMphjrt2F93QuYi0ShEOOCpoYu1zKUDVkMYxcR5y8P+ctxiR9LbXHS4LbVo6zbCItGk4LDXa0&#10;aqg6Ff9WQbGJflvuy+OsO+2qo3HX9ffaKPX22n99gojUx2f40d5oBR9wv5Ju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CUN4wgAAANoAAAAPAAAAAAAAAAAAAAAAAJ8C&#10;AABkcnMvZG93bnJldi54bWxQSwUGAAAAAAQABAD3AAAAjgMAAAAA&#10;">
                  <v:imagedata r:id="rId36" o:title="A screenshot of a cell phone&#10;&#10;Description automatically generated" croptop="3679f"/>
                  <v:path arrowok="t"/>
                </v:shape>
                <v:shape id="Picture 4" o:spid="_x0000_s1028" type="#_x0000_t75" alt="A screenshot of a cell phone&#10;&#10;Description automatically generated" style="position:absolute;left:24983;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PnLEAAAA2gAAAA8AAABkcnMvZG93bnJldi54bWxEj0FrwkAUhO8F/8PyhN7qRmmLRFeRFsFD&#10;i60Rcn1mn9lo9m3IbmPy791CocdhZr5hluve1qKj1leOFUwnCQjiwumKSwXHbPs0B+EDssbaMSkY&#10;yMN6NXpYYqrdjb+pO4RSRAj7FBWYEJpUSl8YsugnriGO3tm1FkOUbSl1i7cIt7WcJcmrtFhxXDDY&#10;0Juh4nr4sQqyz2v3dbpkudm+fAzvvMn3xyFX6nHcbxYgAvXhP/zX3mkFz/B7Jd4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lPnLEAAAA2gAAAA8AAAAAAAAAAAAAAAAA&#10;nwIAAGRycy9kb3ducmV2LnhtbFBLBQYAAAAABAAEAPcAAACQAwAAAAA=&#10;">
                  <v:imagedata r:id="rId37" o:title="A screenshot of a cell phone&#10;&#10;Description automatically generated" croptop="3679f"/>
                  <v:path arrowok="t"/>
                </v:shape>
                <v:shape id="Picture 5" o:spid="_x0000_s1029" type="#_x0000_t75" alt="A screenshot of a cell phone&#10;&#10;Description automatically generated" style="position:absolute;left:12545;top:13782;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xlbCAAAA2gAAAA8AAABkcnMvZG93bnJldi54bWxEj9GKwjAURN8X/IdwBd/W1AXtWo0iUlHw&#10;ZVf9gGtzbUubm9Jkbf17Iwj7OMzMGWa57k0t7tS60rKCyTgCQZxZXXKu4HLefX6DcB5ZY22ZFDzI&#10;wXo1+Fhiom3Hv3Q/+VwECLsEFRTeN4mULivIoBvbhjh4N9sa9EG2udQtdgFuavkVRTNpsOSwUGBD&#10;24Ky6vRnFFx3Rx9X1XybRjpNbXzo9rP4R6nRsN8sQHjq/X/43T5oBVN4XQk3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MZWwgAAANoAAAAPAAAAAAAAAAAAAAAAAJ8C&#10;AABkcnMvZG93bnJldi54bWxQSwUGAAAAAAQABAD3AAAAjgMAAAAA&#10;">
                  <v:imagedata r:id="rId38" o:title="A screenshot of a cell phone&#10;&#10;Description automatically generated" croptop="3679f"/>
                  <v:path arrowok="t"/>
                </v:shape>
                <v:shape id="Picture 8" o:spid="_x0000_s1030" type="#_x0000_t75" alt="A screenshot of a cell phone&#10;&#10;Description automatically generated" style="position:absolute;left:24983;top:13806;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smbBAAAA2gAAAA8AAABkcnMvZG93bnJldi54bWxET8tqwkAU3Rf6D8MtuKuTikhNM0qpRASh&#10;JdpF3d1mbh40cydkJg//3lkUXB7OO9lOphEDda62rOBlHoEgzq2uuVTwfU6fX0E4j6yxsUwKruRg&#10;u3l8SDDWduSMhpMvRQhhF6OCyvs2ltLlFRl0c9sSB66wnUEfYFdK3eEYwk0jF1G0kgZrDg0VtvRR&#10;Uf536o2CtW7T8/5yLOTPLrvgb/bZfy1JqdnT9P4GwtPk7+J/90ErCFvDlXA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dsmbBAAAA2gAAAA8AAAAAAAAAAAAAAAAAnwIA&#10;AGRycy9kb3ducmV2LnhtbFBLBQYAAAAABAAEAPcAAACNAwAAAAA=&#10;">
                  <v:imagedata r:id="rId39" o:title="A screenshot of a cell phone&#10;&#10;Description automatically generated" croptop="3679f"/>
                  <v:path arrowok="t"/>
                </v:shape>
                <v:shape id="Picture 9" o:spid="_x0000_s1031" type="#_x0000_t75" alt="A screenshot of a cell phone&#10;&#10;Description automatically generated" style="position:absolute;left:37396;top:13508;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ahKzAAAAA2gAAAA8AAABkcnMvZG93bnJldi54bWxET11rwjAUfR/4H8IV9rYmmyhdZ5QxmPWl&#10;hXVjz5fmri02N6XJtP57Iwg+Hs73ejvZXhxp9J1jDc+JAkFcO9Nxo+Hn+/MpBeEDssHeMWk4k4ft&#10;Zvawxsy4E3/RsQqNiCHsM9TQhjBkUvq6JYs+cQNx5P7caDFEODbSjHiK4baXL0qtpMWOY0OLA320&#10;VB+qfxtn9DtbLMqFOqg8/y2WZbpzhdf6cT69v4EINIW7+ObeGw2vcL0S/S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qErMAAAADaAAAADwAAAAAAAAAAAAAAAACfAgAA&#10;ZHJzL2Rvd25yZXYueG1sUEsFBgAAAAAEAAQA9wAAAIwDAAAAAA==&#10;">
                  <v:imagedata r:id="rId40" o:title="A screenshot of a cell phone&#10;&#10;Description automatically generated" croptop="3679f"/>
                  <v:path arrowok="t"/>
                </v:shape>
                <v:shape id="Picture 10" o:spid="_x0000_s1032" type="#_x0000_t75" alt="A screenshot of a cell phone&#10;&#10;Description automatically generated" style="position:absolute;left:50107;top:13782;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2CfEAAAA2wAAAA8AAABkcnMvZG93bnJldi54bWxEj09PwzAMxe9IfIfISFwmlo4DQmXZhED7&#10;w4nRsrvVeE1F4nRNtnXfHh+QuNl6z+/9PF+OwaszDamLbGA2LUARN9F23Br4rlcPz6BSRrboI5OB&#10;KyVYLm5v5ljaeOEvOle5VRLCqUQDLue+1Do1jgKmaeyJRTvEIWCWdWi1HfAi4cHrx6J40gE7lgaH&#10;Pb05an6qUzBwsvVud/yo9pNV331uwrt364k35v5ufH0BlWnM/+a/660VfKGXX2Q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N2CfEAAAA2wAAAA8AAAAAAAAAAAAAAAAA&#10;nwIAAGRycy9kb3ducmV2LnhtbFBLBQYAAAAABAAEAPcAAACQAwAAAAA=&#10;">
                  <v:imagedata r:id="rId41" o:title="A screenshot of a cell phone&#10;&#10;Description automatically generated" croptop="3679f"/>
                  <v:path arrowok="t"/>
                </v:shape>
                <v:shape id="Picture 11" o:spid="_x0000_s1033" type="#_x0000_t75" alt="A screenshot of a cell phone&#10;&#10;Description automatically generated" style="position:absolute;left:50107;top:27397;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ZrHAAAAA2wAAAA8AAABkcnMvZG93bnJldi54bWxET0trwkAQvhf6H5Yp9FY3EZGSugZtKdSb&#10;Rr0P2cmDZmfD7qjx33cLhd7m43vOqpzcoK4UYu/ZQD7LQBHX3vbcGjgdP19eQUVBtjh4JgN3ilCu&#10;Hx9WWFh/4wNdK2lVCuFYoIFOZCy0jnVHDuPMj8SJa3xwKAmGVtuAtxTuBj3PsqV22HNq6HCk947q&#10;7+riDOzvTbM4D1vZLSRUh91HuzzK3pjnp2nzBkpokn/xn/vLpvk5/P6SDt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1mscAAAADbAAAADwAAAAAAAAAAAAAAAACfAgAA&#10;ZHJzL2Rvd25yZXYueG1sUEsFBgAAAAAEAAQA9wAAAIwDAAAAAA==&#10;">
                  <v:imagedata r:id="rId42" o:title="A screenshot of a cell phone&#10;&#10;Description automatically generated" croptop="3679f"/>
                  <v:path arrowok="t"/>
                </v:shape>
                <v:shape id="Picture 12" o:spid="_x0000_s1034" type="#_x0000_t75" alt="A screenshot of a cell phone&#10;&#10;Description automatically generated" style="position:absolute;left:37396;top:27397;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To/DAAAA2wAAAA8AAABkcnMvZG93bnJldi54bWxET0trwkAQvhf6H5YpeGs29VAkuoa0UFCq&#10;UB8Hj2N2TNLuzobsRmN/fbcgeJuP7zmzfLBGnKnzjWMFL0kKgrh0uuFKwX738TwB4QOyRuOYFFzJ&#10;Qz5/fJhhpt2FN3TehkrEEPYZKqhDaDMpfVmTRZ+4ljhyJ9dZDBF2ldQdXmK4NXKcpq/SYsOxocaW&#10;3msqf7a9VdDjqrdf4a1Yt8Yc1svP7/KY/io1ehqKKYhAQ7iLb+6FjvPH8P9LP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FOj8MAAADbAAAADwAAAAAAAAAAAAAAAACf&#10;AgAAZHJzL2Rvd25yZXYueG1sUEsFBgAAAAAEAAQA9wAAAI8DAAAAAA==&#10;">
                  <v:imagedata r:id="rId43" o:title="A screenshot of a cell phone&#10;&#10;Description automatically generated" croptop="3679f"/>
                  <v:path arrowok="t"/>
                </v:shape>
                <v:shape id="Picture 13" o:spid="_x0000_s1035" type="#_x0000_t75" alt="A screenshot of a cell phone&#10;&#10;Description automatically generated" style="position:absolute;left:24983;top:27397;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Q/CAAAA2wAAAA8AAABkcnMvZG93bnJldi54bWxET0uLwjAQvi/4H8IIXhZNdUWkGsUHKx7W&#10;g6/70IxNsZmUJtru/nqzsLC3+fieM1+2thRPqn3hWMFwkIAgzpwuOFdwOX/2pyB8QNZYOiYF3+Rh&#10;uei8zTHVruEjPU8hFzGEfYoKTAhVKqXPDFn0A1cRR+7maoshwjqXusYmhttSjpJkIi0WHBsMVrQx&#10;lN1PD6tgN8rM12p7O67Hze46RqvDz/tBqV63Xc1ABGrDv/jPvddx/gf8/h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4kPwgAAANsAAAAPAAAAAAAAAAAAAAAAAJ8C&#10;AABkcnMvZG93bnJldi54bWxQSwUGAAAAAAQABAD3AAAAjgMAAAAA&#10;">
                  <v:imagedata r:id="rId44" o:title="A screenshot of a cell phone&#10;&#10;Description automatically generated" croptop="3679f"/>
                  <v:path arrowok="t"/>
                </v:shape>
                <v:shape id="Picture 14" o:spid="_x0000_s1036" type="#_x0000_t75" alt="A screenshot of a cell phone&#10;&#10;Description automatically generated" style="position:absolute;top:27397;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HbrBAAAA2wAAAA8AAABkcnMvZG93bnJldi54bWxET21LwzAQ/i74H8IJfnNXhwypy4aIQxkD&#10;tfMHHMmtLTaXmmRdt19vBgO/3cPzevPl6Do1cIitFw33kwIUi/G2lVrD93Z19wgqJhJLnRfWcOQI&#10;y8X11ZxK6w/yxUOVapVDJJakoUmpLxGjadhRnPieJXM7HxylDEONNtAhh7sOp0UxQ0et5IaGen5p&#10;2PxUe6fhNBvcr8G38Gn2H9uNqfB1t0atb2/G5ydQicf0L764322e/wDnX/IBuP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8HbrBAAAA2wAAAA8AAAAAAAAAAAAAAAAAnwIA&#10;AGRycy9kb3ducmV2LnhtbFBLBQYAAAAABAAEAPcAAACNAwAAAAA=&#10;">
                  <v:imagedata r:id="rId45" o:title="A screenshot of a cell phone&#10;&#10;Description automatically generated" croptop="3679f"/>
                  <v:path arrowok="t"/>
                </v:shape>
                <v:shape id="Picture 15" o:spid="_x0000_s1037" type="#_x0000_t75" alt="A screenshot of a cell phone&#10;&#10;Description automatically generated" style="position:absolute;left:12545;top:27397;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Ib3DAAAA2wAAAA8AAABkcnMvZG93bnJldi54bWxEj0+LwjAQxe8Lfocwwt7WVEGRahQRxHUP&#10;K/7B89CMTbGZlCarbT/9RhC8zfDevN+b+bKxpbhT7QvHCoaDBARx5nTBuYLzafM1BeEDssbSMSlo&#10;ycNy0fuYY6rdgw90P4ZcxBD2KSowIVSplD4zZNEPXEUctaurLYa41rnUNT5iuC3lKEkm0mLBkWCw&#10;orWh7Hb8s5Hbteby0203W9x1v22xvyXt5KzUZ79ZzUAEasLb/Lr+1rH+GJ6/xAH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8hvcMAAADbAAAADwAAAAAAAAAAAAAAAACf&#10;AgAAZHJzL2Rvd25yZXYueG1sUEsFBgAAAAAEAAQA9wAAAI8DAAAAAA==&#10;">
                  <v:imagedata r:id="rId46" o:title="A screenshot of a cell phone&#10;&#10;Description automatically generated" croptop="3679f"/>
                  <v:path arrowok="t"/>
                </v:shape>
                <v:shape id="Picture 16" o:spid="_x0000_s1038" type="#_x0000_t75" alt="A screenshot of a cell phone&#10;&#10;Description automatically generated" style="position:absolute;left:50107;top:40990;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PnbBAAAA2wAAAA8AAABkcnMvZG93bnJldi54bWxET01rwkAQvRf8D8sIvdVNLQRJXcUWiqHq&#10;wejF25CdJsHsbNjdJvHfu0Kht3m8z1muR9OKnpxvLCt4nSUgiEurG64UnE9fLwsQPiBrbC2Tght5&#10;WK8mT0vMtB34SH0RKhFD2GeooA6hy6T0ZU0G/cx2xJH7sc5giNBVUjscYrhp5TxJUmmw4dhQY0ef&#10;NZXX4tcoCNWlueT7Q4HYFW/bj12a+9u3Us/TcfMOItAY/sV/7lzH+Sk8fo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qPnbBAAAA2wAAAA8AAAAAAAAAAAAAAAAAnwIA&#10;AGRycy9kb3ducmV2LnhtbFBLBQYAAAAABAAEAPcAAACNAwAAAAA=&#10;">
                  <v:imagedata r:id="rId47" o:title="A screenshot of a cell phone&#10;&#10;Description automatically generated" croptop="3679f"/>
                  <v:path arrowok="t"/>
                </v:shape>
                <v:shape id="Picture 17" o:spid="_x0000_s1039" type="#_x0000_t75" alt="A close up of a map&#10;&#10;Description automatically generated" style="position:absolute;left:37396;top:40990;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2tTCAAAA2wAAAA8AAABkcnMvZG93bnJldi54bWxET0uLwjAQvgv7H8IIe9NUYVW6jSLrCoIi&#10;+Di4t6GZPrSZlCar9d8bQfA2H99zkllrKnGlxpWWFQz6EQji1OqScwXHw7I3AeE8ssbKMim4k4PZ&#10;9KOTYKztjXd03ftchBB2MSoovK9jKV1akEHXtzVx4DLbGPQBNrnUDd5CuKnkMIpG0mDJoaHAmn4K&#10;Si/7f6PgcN/+Ldbn8/KEX/ZSnzbyd+4ypT677fwbhKfWv8Uv90qH+WN4/hIO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19rUwgAAANsAAAAPAAAAAAAAAAAAAAAAAJ8C&#10;AABkcnMvZG93bnJldi54bWxQSwUGAAAAAAQABAD3AAAAjgMAAAAA&#10;">
                  <v:imagedata r:id="rId48" o:title="A close up of a map&#10;&#10;Description automatically generated" croptop="3679f"/>
                  <v:path arrowok="t"/>
                </v:shape>
                <v:shape id="Picture 18" o:spid="_x0000_s1040" type="#_x0000_t75" alt="A close up of a map&#10;&#10;Description automatically generated" style="position:absolute;left:24983;top:40990;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iMyXGAAAA2wAAAA8AAABkcnMvZG93bnJldi54bWxEj0FvwjAMhe9I/IfISNxGyg4DdQQ0DZgq&#10;tmkq48DRakxb0ThdE6D79/NhEjdb7/m9z4tV7xp1pS7Ung1MJwko4sLbmksDh+/twxxUiMgWG89k&#10;4JcCrJbDwQJT62+c03UfSyUhHFI0UMXYplqHoiKHYeJbYtFOvnMYZe1KbTu8Sbhr9GOSPGmHNUtD&#10;hS29VlSc9xdn4GdWbHdfH590Xs+z7PS+yd82x96Y8ah/eQYVqY938/91ZgVfYOUXGU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IzJcYAAADbAAAADwAAAAAAAAAAAAAA&#10;AACfAgAAZHJzL2Rvd25yZXYueG1sUEsFBgAAAAAEAAQA9wAAAJIDAAAAAA==&#10;">
                  <v:imagedata r:id="rId49" o:title="A close up of a map&#10;&#10;Description automatically generated" croptop="3679f"/>
                  <v:path arrowok="t"/>
                </v:shape>
                <v:shape id="Picture 19" o:spid="_x0000_s1041" type="#_x0000_t75" alt="A screenshot of a cell phone&#10;&#10;Description automatically generated" style="position:absolute;top:40990;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uEy7AAAA2wAAAA8AAABkcnMvZG93bnJldi54bWxET80OwUAQvku8w2Ykbmw5+ClLhEichPIA&#10;ozvaRne2uot6eyuRuM2X73fmy8aU4km1KywrGPQjEMSp1QVnCs6nbW8CwnlkjaVlUvAmB8tFuzXH&#10;WNsXH+mZ+EyEEHYxKsi9r2IpXZqTQde3FXHgrrY26AOsM6lrfIVwU8phFI2kwYJDQ44VrXNKb8nD&#10;KBj76TWhu612mwtbd3BmtB8YpbqdZjUD4anxf/HPvdNh/hS+v4QD5OI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jvuEy7AAAA2wAAAA8AAAAAAAAAAAAAAAAAnwIAAGRycy9k&#10;b3ducmV2LnhtbFBLBQYAAAAABAAEAPcAAACHAwAAAAA=&#10;">
                  <v:imagedata r:id="rId50" o:title="A screenshot of a cell phone&#10;&#10;Description automatically generated" croptop="3679f"/>
                  <v:path arrowok="t"/>
                </v:shape>
                <v:shape id="Picture 20" o:spid="_x0000_s1042" type="#_x0000_t75" alt="A screenshot of a cell phone&#10;&#10;Description automatically generated" style="position:absolute;top:13782;width:12600;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cbzCAAAA2wAAAA8AAABkcnMvZG93bnJldi54bWxET7tqwzAU3Qv9B3ELXUotx4RSXMsmGEIy&#10;ZGidpPPFun4Q68qx1MTp10dDoePhvLNiNoO40OR6ywoWUQyCuLa651bBYb9+fQfhPLLGwTIpuJGD&#10;In98yDDV9spfdKl8K0IIuxQVdN6PqZSu7sigi+xIHLjGTgZ9gFMr9YTXEG4GmcTxmzTYc2jocKSy&#10;o/pU/RgFfjmWL7/fdrfdfzZVvUmO5xmPSj0/zasPEJ5m/y/+c2+1giSsD1/CD5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HG8wgAAANsAAAAPAAAAAAAAAAAAAAAAAJ8C&#10;AABkcnMvZG93bnJldi54bWxQSwUGAAAAAAQABAD3AAAAjgMAAAAA&#10;">
                  <v:imagedata r:id="rId51" o:title="A screenshot of a cell phone&#10;&#10;Description automatically generated" croptop="3679f"/>
                  <v:path arrowok="t"/>
                </v:shape>
                <v:shape id="Picture 21" o:spid="_x0000_s1043" type="#_x0000_t75" alt="A close up of a map&#10;&#10;Description automatically generated" style="position:absolute;left:50107;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O7jCAAAA2wAAAA8AAABkcnMvZG93bnJldi54bWxEj0uLwkAQhO8L/oehBW/rxMeKREcRH5CT&#10;sFnx3GTaJJrpiZlR4793BGGPRVV9Rc2XranEnRpXWlYw6EcgiDOrS84VHP5231MQziNrrCyTgic5&#10;WC46X3OMtX3wL91Tn4sAYRejgsL7OpbSZQUZdH1bEwfvZBuDPsgml7rBR4CbSg6jaCINlhwWCqxp&#10;XVB2SW9GwTlLTtvxZp84uqY/I5mX6fi4VqrXbVczEJ5a/x/+tBOtYDiA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Tu4wgAAANsAAAAPAAAAAAAAAAAAAAAAAJ8C&#10;AABkcnMvZG93bnJldi54bWxQSwUGAAAAAAQABAD3AAAAjgMAAAAA&#10;">
                  <v:imagedata r:id="rId52" o:title="A close up of a map&#10;&#10;Description automatically generated" croptop="3679f"/>
                  <v:path arrowok="t"/>
                </v:shape>
                <v:shape id="Picture 22" o:spid="_x0000_s1044" type="#_x0000_t75" alt="A screenshot of a cell phone&#10;&#10;Description automatically generated" style="position:absolute;left:37396;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VfLFAAAA2wAAAA8AAABkcnMvZG93bnJldi54bWxEj0FrwkAUhO9C/8PyCr2ZjSkUia5BLYVc&#10;FJq2h94e2Wc2JPs2ZFdN++vdQsHjMPPNMOtisr240OhbxwoWSQqCuHa65UbB58fbfAnCB2SNvWNS&#10;8EMeis3DbI25dld+p0sVGhFL2OeowIQw5FL62pBFn7iBOHonN1oMUY6N1CNeY7ntZZamL9Jiy3HB&#10;4EB7Q3VXna2CbP9qvw/ZrqyGg3lefIXjb9mdlXp6nLYrEIGmcA//06WOXAZ/X+IP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FXyxQAAANsAAAAPAAAAAAAAAAAAAAAA&#10;AJ8CAABkcnMvZG93bnJldi54bWxQSwUGAAAAAAQABAD3AAAAkQMAAAAA&#10;">
                  <v:imagedata r:id="rId53" o:title="A screenshot of a cell phone&#10;&#10;Description automatically generated" croptop="3679f"/>
                  <v:path arrowok="t"/>
                </v:shape>
                <v:shape id="Picture 23" o:spid="_x0000_s1045" type="#_x0000_t75" alt="A screenshot of a cell phone&#10;&#10;Description automatically generated" style="position:absolute;left:12545;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5EnCAAAA2wAAAA8AAABkcnMvZG93bnJldi54bWxEj8FqwzAQRO+F/IPYQi+llpNAE1zLIQQK&#10;ueRQ2x+wWFvL1Fq5khK7f18FCj0OM/OGKQ+LHcWNfBgcK1hnOQjizumBewVt8/6yBxEissbRMSn4&#10;oQCHavVQYqHdzB90q2MvEoRDgQpMjFMhZegMWQyZm4iT9+m8xZik76X2OCe4HeUmz1+lxYHTgsGJ&#10;Toa6r/pqFdjdrL+Z2kk/X8323Hge6MJKPT0uxzcQkZb4H/5rn7WCzRbuX9IPk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geRJwgAAANsAAAAPAAAAAAAAAAAAAAAAAJ8C&#10;AABkcnMvZG93bnJldi54bWxQSwUGAAAAAAQABAD3AAAAjgMAAAAA&#10;">
                  <v:imagedata r:id="rId54" o:title="A screenshot of a cell phone&#10;&#10;Description automatically generated" croptop="3679f"/>
                  <v:path arrowok="t"/>
                </v:shape>
                <v:shape id="Picture 24" o:spid="_x0000_s1046" type="#_x0000_t75" alt="A screenshot of a cell phone&#10;&#10;Description automatically generated" style="position:absolute;width:12600;height:1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kmTDAAAA2wAAAA8AAABkcnMvZG93bnJldi54bWxEj0FrAjEUhO+F/ofwCt5qVpGlrkZpCwW9&#10;iNXW8+vmubt087IkcY3/3giCx2FmvmHmy2ha0ZPzjWUFo2EGgri0uuFKwc/+6/UNhA/IGlvLpOBC&#10;HpaL56c5Ftqe+Zv6XahEgrAvUEEdQldI6cuaDPqh7YiTd7TOYEjSVVI7PCe4aeU4y3JpsOG0UGNH&#10;nzWV/7uTUfBXHvr1Nh4/ct/1bhI3v6N82io1eInvMxCBYniE7+2VVjCewO1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WSZMMAAADbAAAADwAAAAAAAAAAAAAAAACf&#10;AgAAZHJzL2Rvd25yZXYueG1sUEsFBgAAAAAEAAQA9wAAAI8DAAAAAA==&#10;">
                  <v:imagedata r:id="rId55" o:title="A screenshot of a cell phone&#10;&#10;Description automatically generated" croptop="3679f"/>
                  <v:path arrowok="t"/>
                </v:shape>
                <w10:wrap type="topAndBottom"/>
              </v:group>
            </w:pict>
          </mc:Fallback>
        </mc:AlternateContent>
      </w:r>
    </w:p>
    <w:p w14:paraId="69C97C17" w14:textId="77777777" w:rsidR="00CD1414" w:rsidRDefault="00CD1414" w:rsidP="00CD1414">
      <w:pPr>
        <w:pStyle w:val="NormalWeb"/>
        <w:jc w:val="both"/>
        <w:rPr>
          <w:b/>
        </w:rPr>
      </w:pPr>
    </w:p>
    <w:p w14:paraId="5354AE2C" w14:textId="1FCFF067" w:rsidR="00CD1414" w:rsidRPr="0017304C" w:rsidRDefault="002F732C" w:rsidP="00CD1414">
      <w:pPr>
        <w:pStyle w:val="NormalWeb"/>
        <w:jc w:val="both"/>
      </w:pPr>
      <w:r>
        <w:rPr>
          <w:b/>
        </w:rPr>
        <w:t>Supplementary Figure S9</w:t>
      </w:r>
      <w:r w:rsidR="00CD1414" w:rsidRPr="0017304C">
        <w:rPr>
          <w:b/>
        </w:rPr>
        <w:t>:</w:t>
      </w:r>
      <w:r w:rsidR="00CD1414" w:rsidRPr="0017304C">
        <w:t xml:space="preserve"> </w:t>
      </w:r>
      <w:r w:rsidR="00144179">
        <w:t xml:space="preserve">Association of </w:t>
      </w:r>
      <w:r w:rsidR="00144179" w:rsidRPr="0017304C">
        <w:t>PAXX mRNA expression with 20 different immune cell types</w:t>
      </w:r>
      <w:r w:rsidR="00144179">
        <w:t xml:space="preserve"> in TCGA-COAD dataset </w:t>
      </w:r>
      <w:r w:rsidR="00144179" w:rsidRPr="0017304C">
        <w:t xml:space="preserve">estimated from </w:t>
      </w:r>
      <w:r w:rsidR="00CD1414" w:rsidRPr="0017304C">
        <w:t>the TISIDB web server</w:t>
      </w:r>
      <w:r w:rsidR="00144179">
        <w:t>.</w:t>
      </w:r>
      <w:r w:rsidR="00CD1414" w:rsidRPr="0017304C">
        <w:t xml:space="preserve"> </w:t>
      </w:r>
    </w:p>
    <w:p w14:paraId="72AAB83B" w14:textId="77777777" w:rsidR="00CD1414" w:rsidRPr="0017304C" w:rsidRDefault="00CD1414" w:rsidP="00CD1414">
      <w:pPr>
        <w:pStyle w:val="NormalWeb"/>
        <w:spacing w:before="0" w:beforeAutospacing="0" w:after="0" w:afterAutospacing="0"/>
        <w:jc w:val="both"/>
      </w:pPr>
    </w:p>
    <w:p w14:paraId="1A6A9F01" w14:textId="77777777" w:rsidR="00CD1414" w:rsidRPr="0017304C" w:rsidRDefault="00CD1414" w:rsidP="00CD1414">
      <w:pPr>
        <w:jc w:val="center"/>
        <w:rPr>
          <w:rFonts w:cs="Times New Roman"/>
        </w:rPr>
      </w:pPr>
    </w:p>
    <w:p w14:paraId="7B65BC41" w14:textId="77777777" w:rsidR="00DE23E8" w:rsidRPr="001549D3" w:rsidRDefault="00DE23E8" w:rsidP="00CD1414">
      <w:pPr>
        <w:jc w:val="both"/>
      </w:pPr>
    </w:p>
    <w:sectPr w:rsidR="00DE23E8" w:rsidRPr="001549D3" w:rsidSect="0093429D">
      <w:headerReference w:type="even" r:id="rId56"/>
      <w:footerReference w:type="even" r:id="rId57"/>
      <w:footerReference w:type="default" r:id="rId58"/>
      <w:headerReference w:type="first" r:id="rId5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0E803" w14:textId="77777777" w:rsidR="00C066FB" w:rsidRDefault="00C066FB" w:rsidP="00117666">
      <w:pPr>
        <w:spacing w:after="0"/>
      </w:pPr>
      <w:r>
        <w:separator/>
      </w:r>
    </w:p>
  </w:endnote>
  <w:endnote w:type="continuationSeparator" w:id="0">
    <w:p w14:paraId="6B5A3CF8" w14:textId="77777777" w:rsidR="00C066FB" w:rsidRDefault="00C066F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3D87">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3D87">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3D87">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3D87">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8CCC0" w14:textId="77777777" w:rsidR="00C066FB" w:rsidRDefault="00C066FB" w:rsidP="00117666">
      <w:pPr>
        <w:spacing w:after="0"/>
      </w:pPr>
      <w:r>
        <w:separator/>
      </w:r>
    </w:p>
  </w:footnote>
  <w:footnote w:type="continuationSeparator" w:id="0">
    <w:p w14:paraId="4C456ABA" w14:textId="77777777" w:rsidR="00C066FB" w:rsidRDefault="00C066FB"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2NTczMTAzNrQwsTBT0lEKTi0uzszPAykwrAUAPdAf5ywAAAA="/>
  </w:docVars>
  <w:rsids>
    <w:rsidRoot w:val="00ED20B5"/>
    <w:rsid w:val="0001436A"/>
    <w:rsid w:val="00034304"/>
    <w:rsid w:val="00035434"/>
    <w:rsid w:val="00052A14"/>
    <w:rsid w:val="00077D53"/>
    <w:rsid w:val="00105FD9"/>
    <w:rsid w:val="00117666"/>
    <w:rsid w:val="00144179"/>
    <w:rsid w:val="001549D3"/>
    <w:rsid w:val="00160065"/>
    <w:rsid w:val="00177D84"/>
    <w:rsid w:val="00267D18"/>
    <w:rsid w:val="00274347"/>
    <w:rsid w:val="002868E2"/>
    <w:rsid w:val="002869C3"/>
    <w:rsid w:val="002936E4"/>
    <w:rsid w:val="002B4A57"/>
    <w:rsid w:val="002C74CA"/>
    <w:rsid w:val="002F732C"/>
    <w:rsid w:val="003123F4"/>
    <w:rsid w:val="003544FB"/>
    <w:rsid w:val="003B5FF8"/>
    <w:rsid w:val="003D2F2D"/>
    <w:rsid w:val="003F4B55"/>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43476"/>
    <w:rsid w:val="007501BE"/>
    <w:rsid w:val="00790BB3"/>
    <w:rsid w:val="007C206C"/>
    <w:rsid w:val="00817DD6"/>
    <w:rsid w:val="0083759F"/>
    <w:rsid w:val="00885156"/>
    <w:rsid w:val="008858EB"/>
    <w:rsid w:val="009151AA"/>
    <w:rsid w:val="0093429D"/>
    <w:rsid w:val="00943573"/>
    <w:rsid w:val="00964134"/>
    <w:rsid w:val="00970F7D"/>
    <w:rsid w:val="00994A3D"/>
    <w:rsid w:val="009C2B12"/>
    <w:rsid w:val="00A174D9"/>
    <w:rsid w:val="00AA4D24"/>
    <w:rsid w:val="00AB6715"/>
    <w:rsid w:val="00AD6411"/>
    <w:rsid w:val="00B1671E"/>
    <w:rsid w:val="00B25EB8"/>
    <w:rsid w:val="00B37F4D"/>
    <w:rsid w:val="00C066FB"/>
    <w:rsid w:val="00C4208A"/>
    <w:rsid w:val="00C52A7B"/>
    <w:rsid w:val="00C56BAF"/>
    <w:rsid w:val="00C679AA"/>
    <w:rsid w:val="00C75972"/>
    <w:rsid w:val="00CD066B"/>
    <w:rsid w:val="00CD1414"/>
    <w:rsid w:val="00CE4FEE"/>
    <w:rsid w:val="00D060CF"/>
    <w:rsid w:val="00DB59C3"/>
    <w:rsid w:val="00DC259A"/>
    <w:rsid w:val="00DE23E8"/>
    <w:rsid w:val="00E52377"/>
    <w:rsid w:val="00E537AD"/>
    <w:rsid w:val="00E64E17"/>
    <w:rsid w:val="00E66460"/>
    <w:rsid w:val="00E866C9"/>
    <w:rsid w:val="00EA3D3C"/>
    <w:rsid w:val="00EA684D"/>
    <w:rsid w:val="00EC090A"/>
    <w:rsid w:val="00ED20B5"/>
    <w:rsid w:val="00F46900"/>
    <w:rsid w:val="00F61D89"/>
    <w:rsid w:val="00FF3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712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76224631">
      <w:bodyDiv w:val="1"/>
      <w:marLeft w:val="0"/>
      <w:marRight w:val="0"/>
      <w:marTop w:val="0"/>
      <w:marBottom w:val="0"/>
      <w:divBdr>
        <w:top w:val="none" w:sz="0" w:space="0" w:color="auto"/>
        <w:left w:val="none" w:sz="0" w:space="0" w:color="auto"/>
        <w:bottom w:val="none" w:sz="0" w:space="0" w:color="auto"/>
        <w:right w:val="none" w:sz="0" w:space="0" w:color="auto"/>
      </w:divBdr>
    </w:div>
    <w:div w:id="2100443161">
      <w:bodyDiv w:val="1"/>
      <w:marLeft w:val="0"/>
      <w:marRight w:val="0"/>
      <w:marTop w:val="0"/>
      <w:marBottom w:val="0"/>
      <w:divBdr>
        <w:top w:val="none" w:sz="0" w:space="0" w:color="auto"/>
        <w:left w:val="none" w:sz="0" w:space="0" w:color="auto"/>
        <w:bottom w:val="none" w:sz="0" w:space="0" w:color="auto"/>
        <w:right w:val="none" w:sz="0" w:space="0" w:color="auto"/>
      </w:divBdr>
    </w:div>
    <w:div w:id="211878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26.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2.xml"/><Relationship Id="rId20" Type="http://schemas.openxmlformats.org/officeDocument/2006/relationships/image" Target="media/image13.jp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29F84E1-07B3-4FE2-BACC-98B6C559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10</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DELL</cp:lastModifiedBy>
  <cp:revision>3</cp:revision>
  <cp:lastPrinted>2013-10-03T12:51:00Z</cp:lastPrinted>
  <dcterms:created xsi:type="dcterms:W3CDTF">2020-09-18T09:09:00Z</dcterms:created>
  <dcterms:modified xsi:type="dcterms:W3CDTF">2020-09-18T09:10:00Z</dcterms:modified>
</cp:coreProperties>
</file>