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63D7C2B0" w14:textId="77777777" w:rsidR="00994A3D" w:rsidRPr="001549D3" w:rsidRDefault="00994A3D" w:rsidP="00C053CF">
      <w:pPr>
        <w:pStyle w:val="Heading2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Figures</w:t>
      </w:r>
    </w:p>
    <w:p w14:paraId="6754D378" w14:textId="77777777" w:rsidR="00994A3D" w:rsidRPr="001549D3" w:rsidRDefault="00994A3D" w:rsidP="00994A3D">
      <w:pPr>
        <w:keepNext/>
        <w:rPr>
          <w:rFonts w:cs="Times New Roman"/>
          <w:szCs w:val="24"/>
        </w:rPr>
      </w:pPr>
    </w:p>
    <w:p w14:paraId="3C419443" w14:textId="74EE1E9B" w:rsidR="00994A3D" w:rsidRPr="001549D3" w:rsidRDefault="002F3956" w:rsidP="00994A3D">
      <w:pPr>
        <w:keepNext/>
        <w:jc w:val="center"/>
        <w:rPr>
          <w:rFonts w:cs="Times New Roman"/>
          <w:szCs w:val="24"/>
        </w:rPr>
      </w:pPr>
      <w:r>
        <w:rPr>
          <w:noProof/>
        </w:rPr>
        <w:drawing>
          <wp:inline distT="0" distB="0" distL="0" distR="0" wp14:anchorId="48581AFE" wp14:editId="0BDB6735">
            <wp:extent cx="6208395" cy="3816985"/>
            <wp:effectExtent l="0" t="0" r="1905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81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4E4E60" w14:textId="07CC9D8E" w:rsidR="00B65095" w:rsidRDefault="00994A3D" w:rsidP="00C053CF">
      <w:pPr>
        <w:rPr>
          <w:rFonts w:cs="Times New Roman"/>
          <w:szCs w:val="24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ED20B5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proofErr w:type="gramEnd"/>
      <w:r w:rsidR="00C053CF" w:rsidRPr="00063091">
        <w:rPr>
          <w:rFonts w:cs="Times New Roman"/>
          <w:szCs w:val="24"/>
        </w:rPr>
        <w:t xml:space="preserve"> Definition of each cell sub-groups in surgical specimens, based on CGAP_SAGE_QUARTILE </w:t>
      </w:r>
    </w:p>
    <w:p w14:paraId="4FC4FFA5" w14:textId="77777777" w:rsidR="00B65095" w:rsidRDefault="00B65095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297A3464" w14:textId="3A17E8AB" w:rsidR="00C053CF" w:rsidRDefault="002F3956" w:rsidP="00C053CF">
      <w:pPr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3283021A" wp14:editId="5F2B5592">
            <wp:extent cx="6208395" cy="3042920"/>
            <wp:effectExtent l="0" t="0" r="1905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38B812" w14:textId="57736F32" w:rsidR="00B65095" w:rsidRDefault="00C053CF" w:rsidP="00C053CF">
      <w:pPr>
        <w:rPr>
          <w:rFonts w:cs="Times New Roman"/>
          <w:szCs w:val="24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2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proofErr w:type="gramEnd"/>
      <w:r w:rsidRPr="00063091">
        <w:rPr>
          <w:rFonts w:cs="Times New Roman"/>
          <w:szCs w:val="24"/>
        </w:rPr>
        <w:t xml:space="preserve"> Definition of each cell sub-groups in the co-culture model, based on CGAP_SAGE_QUARTILE</w:t>
      </w:r>
    </w:p>
    <w:p w14:paraId="027DA982" w14:textId="77777777" w:rsidR="00B65095" w:rsidRDefault="00B65095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00871C81" w14:textId="03EDDFCB" w:rsidR="00C053CF" w:rsidRDefault="002F3956" w:rsidP="00C053CF">
      <w:pPr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420C1621" wp14:editId="002E1BD1">
            <wp:extent cx="6065520" cy="6697980"/>
            <wp:effectExtent l="0" t="0" r="0" b="762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669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5D1FA8" w14:textId="4C172D91" w:rsidR="00B65095" w:rsidRDefault="00C053CF" w:rsidP="00C053CF">
      <w:pPr>
        <w:rPr>
          <w:rFonts w:cs="Times New Roman"/>
          <w:szCs w:val="24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3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proofErr w:type="gramEnd"/>
      <w:r w:rsidRPr="00063091">
        <w:rPr>
          <w:rFonts w:cs="Times New Roman"/>
          <w:szCs w:val="24"/>
        </w:rPr>
        <w:t xml:space="preserve"> Definition of each cell sub-groups in the co-culture model, based on CGAP_SAGE_QUARTILE</w:t>
      </w:r>
    </w:p>
    <w:p w14:paraId="303BF66F" w14:textId="77777777" w:rsidR="00B65095" w:rsidRDefault="00B65095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0249597" w14:textId="35035F1C" w:rsidR="00C053CF" w:rsidRDefault="002F3956" w:rsidP="00C053CF">
      <w:pPr>
        <w:jc w:val="center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1B1E7C3C" wp14:editId="7062488F">
            <wp:extent cx="6208395" cy="5568315"/>
            <wp:effectExtent l="0" t="0" r="1905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56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2D474F" w14:textId="3638EA5E" w:rsidR="00B65095" w:rsidRDefault="00C053CF" w:rsidP="00B65095">
      <w:pPr>
        <w:rPr>
          <w:rFonts w:cs="Times New Roman"/>
          <w:szCs w:val="24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4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proofErr w:type="gramEnd"/>
      <w:r>
        <w:rPr>
          <w:rFonts w:cs="Times New Roman"/>
          <w:b/>
          <w:szCs w:val="24"/>
        </w:rPr>
        <w:t xml:space="preserve"> </w:t>
      </w:r>
      <w:r w:rsidRPr="00063091">
        <w:rPr>
          <w:rFonts w:cs="Times New Roman"/>
          <w:szCs w:val="24"/>
        </w:rPr>
        <w:t>Biological function enrichment analysis for tumor cells in the surgical specimens.</w:t>
      </w:r>
    </w:p>
    <w:p w14:paraId="4083F6EF" w14:textId="77777777" w:rsidR="00B65095" w:rsidRDefault="00B65095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57024AEC" w14:textId="565686E0" w:rsidR="00B65095" w:rsidRDefault="00B65095" w:rsidP="00B65095">
      <w:pPr>
        <w:rPr>
          <w:rFonts w:cs="Times New Roman"/>
          <w:b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B1C08E6" wp14:editId="02782BC7">
            <wp:simplePos x="0" y="0"/>
            <wp:positionH relativeFrom="column">
              <wp:posOffset>-143510</wp:posOffset>
            </wp:positionH>
            <wp:positionV relativeFrom="paragraph">
              <wp:posOffset>229870</wp:posOffset>
            </wp:positionV>
            <wp:extent cx="6208395" cy="5520690"/>
            <wp:effectExtent l="0" t="0" r="1905" b="3810"/>
            <wp:wrapTopAndBottom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8395" cy="552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0C30F90" w14:textId="5DC118E5" w:rsidR="00B65095" w:rsidRDefault="00B65095" w:rsidP="00B65095">
      <w:pPr>
        <w:rPr>
          <w:rFonts w:cs="Times New Roman"/>
          <w:szCs w:val="24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5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proofErr w:type="gramEnd"/>
      <w:r>
        <w:rPr>
          <w:rFonts w:cs="Times New Roman"/>
          <w:b/>
          <w:szCs w:val="24"/>
        </w:rPr>
        <w:t xml:space="preserve"> </w:t>
      </w:r>
      <w:r w:rsidRPr="00063091">
        <w:rPr>
          <w:rFonts w:cs="Times New Roman"/>
          <w:szCs w:val="24"/>
        </w:rPr>
        <w:t>Pathway enrichment analysis for tumor cells in the surgical specimens.</w:t>
      </w:r>
    </w:p>
    <w:p w14:paraId="05C46C06" w14:textId="3A0E6C1E" w:rsidR="00B65095" w:rsidRDefault="00B65095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4C9B38F" w14:textId="77777777" w:rsidR="00994A3D" w:rsidRDefault="00994A3D" w:rsidP="00B65095">
      <w:pPr>
        <w:jc w:val="center"/>
        <w:rPr>
          <w:rFonts w:cs="Times New Roman"/>
          <w:szCs w:val="24"/>
        </w:rPr>
      </w:pPr>
    </w:p>
    <w:p w14:paraId="10E56AE7" w14:textId="0648806E" w:rsidR="00C053CF" w:rsidRDefault="002F3956" w:rsidP="00C053CF">
      <w:pPr>
        <w:keepNext/>
        <w:jc w:val="center"/>
        <w:rPr>
          <w:rFonts w:cs="Times New Roman"/>
          <w:b/>
          <w:szCs w:val="24"/>
        </w:rPr>
      </w:pPr>
      <w:r>
        <w:rPr>
          <w:noProof/>
        </w:rPr>
        <w:drawing>
          <wp:inline distT="0" distB="0" distL="0" distR="0" wp14:anchorId="199BC8A0" wp14:editId="22DEFA7D">
            <wp:extent cx="4945380" cy="5097780"/>
            <wp:effectExtent l="0" t="0" r="7620" b="762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FF3663" w14:textId="2EB78E59" w:rsidR="00B65095" w:rsidRDefault="00C053CF" w:rsidP="002B4A57">
      <w:pPr>
        <w:keepNext/>
        <w:rPr>
          <w:rFonts w:cs="Times New Roman"/>
          <w:szCs w:val="24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>
        <w:rPr>
          <w:rFonts w:cs="Times New Roman"/>
          <w:b/>
          <w:noProof/>
          <w:szCs w:val="24"/>
        </w:rPr>
        <w:t>6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proofErr w:type="gramEnd"/>
      <w:r>
        <w:rPr>
          <w:rFonts w:cs="Times New Roman"/>
          <w:b/>
          <w:szCs w:val="24"/>
        </w:rPr>
        <w:t xml:space="preserve"> </w:t>
      </w:r>
      <w:proofErr w:type="gramStart"/>
      <w:r w:rsidRPr="00C053CF">
        <w:rPr>
          <w:rFonts w:cs="Times New Roman"/>
          <w:szCs w:val="24"/>
        </w:rPr>
        <w:t>The pseudo-time sequence of evolution of glioma stem cells and oligodendrocytes, in the surgical specimens.</w:t>
      </w:r>
      <w:proofErr w:type="gramEnd"/>
    </w:p>
    <w:p w14:paraId="428F71E2" w14:textId="77777777" w:rsidR="00B65095" w:rsidRDefault="00B65095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19F8BE3" w14:textId="060E4134" w:rsidR="00B65095" w:rsidRDefault="00B65095">
      <w:pPr>
        <w:spacing w:before="0" w:after="200" w:line="276" w:lineRule="auto"/>
        <w:rPr>
          <w:rFonts w:cs="Times New Roman"/>
          <w:szCs w:val="24"/>
        </w:rPr>
      </w:pPr>
      <w:r>
        <w:rPr>
          <w:noProof/>
        </w:rPr>
        <w:lastRenderedPageBreak/>
        <w:drawing>
          <wp:inline distT="0" distB="0" distL="0" distR="0" wp14:anchorId="65D80D85" wp14:editId="7BC9C16C">
            <wp:extent cx="4945380" cy="5097780"/>
            <wp:effectExtent l="0" t="0" r="762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5380" cy="509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075EBA" w14:textId="4DA57BC1" w:rsidR="00B65095" w:rsidRDefault="00B65095" w:rsidP="00B65095">
      <w:pPr>
        <w:keepNext/>
        <w:rPr>
          <w:rFonts w:cs="Times New Roman"/>
          <w:szCs w:val="24"/>
        </w:rPr>
      </w:pPr>
      <w:proofErr w:type="gramStart"/>
      <w:r w:rsidRPr="0001436A">
        <w:rPr>
          <w:rFonts w:cs="Times New Roman"/>
          <w:b/>
          <w:szCs w:val="24"/>
        </w:rPr>
        <w:t xml:space="preserve">Supplementary Figure </w:t>
      </w:r>
      <w:r>
        <w:rPr>
          <w:rFonts w:cs="Times New Roman"/>
          <w:b/>
          <w:szCs w:val="24"/>
        </w:rPr>
        <w:t>7</w:t>
      </w:r>
      <w:r w:rsidRPr="0001436A">
        <w:rPr>
          <w:rFonts w:cs="Times New Roman"/>
          <w:b/>
          <w:szCs w:val="24"/>
        </w:rPr>
        <w:t>.</w:t>
      </w:r>
      <w:proofErr w:type="gramEnd"/>
      <w:r>
        <w:rPr>
          <w:rFonts w:cs="Times New Roman"/>
          <w:b/>
          <w:szCs w:val="24"/>
        </w:rPr>
        <w:t xml:space="preserve"> </w:t>
      </w:r>
      <w:r w:rsidRPr="00B65095">
        <w:rPr>
          <w:rFonts w:cs="Times New Roman"/>
          <w:szCs w:val="24"/>
        </w:rPr>
        <w:t xml:space="preserve">The sub-groups of cells in the co-culture model by </w:t>
      </w:r>
      <w:proofErr w:type="spellStart"/>
      <w:r>
        <w:rPr>
          <w:rFonts w:cs="Times New Roman"/>
          <w:szCs w:val="24"/>
        </w:rPr>
        <w:t>tSNE</w:t>
      </w:r>
      <w:proofErr w:type="spellEnd"/>
      <w:r w:rsidRPr="00B65095">
        <w:rPr>
          <w:rFonts w:cs="Times New Roman"/>
          <w:szCs w:val="24"/>
        </w:rPr>
        <w:t xml:space="preserve"> method.</w:t>
      </w:r>
    </w:p>
    <w:p w14:paraId="61A97559" w14:textId="40C6646C" w:rsidR="00B65095" w:rsidRDefault="00B65095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61E0B696" w14:textId="77777777" w:rsidR="00486D2D" w:rsidRDefault="00486D2D" w:rsidP="00B65095">
      <w:pPr>
        <w:spacing w:before="0" w:after="200" w:line="276" w:lineRule="auto"/>
        <w:rPr>
          <w:rFonts w:cs="Times New Roman"/>
          <w:szCs w:val="24"/>
        </w:rPr>
      </w:pPr>
    </w:p>
    <w:p w14:paraId="70603A63" w14:textId="031A36D5" w:rsidR="00486D2D" w:rsidRPr="001549D3" w:rsidRDefault="00486D2D" w:rsidP="00486D2D">
      <w:pPr>
        <w:pStyle w:val="Heading2"/>
        <w:numPr>
          <w:ilvl w:val="0"/>
          <w:numId w:val="0"/>
        </w:numPr>
        <w:ind w:left="567" w:hanging="567"/>
      </w:pPr>
      <w:r w:rsidRPr="0001436A">
        <w:t>Supplementary</w:t>
      </w:r>
      <w:r w:rsidRPr="001549D3">
        <w:t xml:space="preserve"> </w:t>
      </w:r>
      <w:r>
        <w:t>Table</w:t>
      </w:r>
      <w:r w:rsidR="00B65095">
        <w:t xml:space="preserve"> </w:t>
      </w:r>
      <w:r w:rsidR="00D34717">
        <w:t>S</w:t>
      </w:r>
      <w:r w:rsidR="00B65095">
        <w:t>1</w:t>
      </w:r>
    </w:p>
    <w:tbl>
      <w:tblPr>
        <w:tblStyle w:val="TableGrid"/>
        <w:tblW w:w="9940" w:type="dxa"/>
        <w:tblLook w:val="04A0" w:firstRow="1" w:lastRow="0" w:firstColumn="1" w:lastColumn="0" w:noHBand="0" w:noVBand="1"/>
      </w:tblPr>
      <w:tblGrid>
        <w:gridCol w:w="1307"/>
        <w:gridCol w:w="1456"/>
        <w:gridCol w:w="1927"/>
        <w:gridCol w:w="1064"/>
        <w:gridCol w:w="1308"/>
        <w:gridCol w:w="1456"/>
        <w:gridCol w:w="1475"/>
      </w:tblGrid>
      <w:tr w:rsidR="008248B1" w:rsidRPr="008248B1" w14:paraId="28B82E21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0F66ED5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b/>
                <w:bCs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b/>
                <w:bCs/>
                <w:color w:val="000000"/>
                <w:sz w:val="22"/>
                <w:lang w:eastAsia="zh-CN"/>
              </w:rPr>
              <w:t>PC_ 1</w:t>
            </w:r>
          </w:p>
        </w:tc>
        <w:tc>
          <w:tcPr>
            <w:tcW w:w="1480" w:type="dxa"/>
            <w:noWrap/>
            <w:hideMark/>
          </w:tcPr>
          <w:p w14:paraId="7AAB1B5B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b/>
                <w:bCs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b/>
                <w:bCs/>
                <w:color w:val="000000"/>
                <w:sz w:val="22"/>
                <w:lang w:eastAsia="zh-CN"/>
              </w:rPr>
              <w:t>Correlation</w:t>
            </w:r>
          </w:p>
        </w:tc>
        <w:tc>
          <w:tcPr>
            <w:tcW w:w="1960" w:type="dxa"/>
            <w:noWrap/>
            <w:hideMark/>
          </w:tcPr>
          <w:p w14:paraId="11457796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b/>
                <w:bCs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b/>
                <w:bCs/>
                <w:color w:val="000000"/>
                <w:sz w:val="22"/>
                <w:lang w:eastAsia="zh-CN"/>
              </w:rPr>
              <w:t>Cell Type</w:t>
            </w:r>
          </w:p>
        </w:tc>
        <w:tc>
          <w:tcPr>
            <w:tcW w:w="1080" w:type="dxa"/>
            <w:noWrap/>
            <w:hideMark/>
          </w:tcPr>
          <w:p w14:paraId="31095CFB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b/>
                <w:bCs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4F40D875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b/>
                <w:bCs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b/>
                <w:bCs/>
                <w:color w:val="000000"/>
                <w:sz w:val="22"/>
                <w:lang w:eastAsia="zh-CN"/>
              </w:rPr>
              <w:t>PC_ 2</w:t>
            </w:r>
          </w:p>
        </w:tc>
        <w:tc>
          <w:tcPr>
            <w:tcW w:w="1480" w:type="dxa"/>
            <w:noWrap/>
            <w:hideMark/>
          </w:tcPr>
          <w:p w14:paraId="05BCE117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b/>
                <w:bCs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b/>
                <w:bCs/>
                <w:color w:val="000000"/>
                <w:sz w:val="22"/>
                <w:lang w:eastAsia="zh-CN"/>
              </w:rPr>
              <w:t>Correlation</w:t>
            </w:r>
          </w:p>
        </w:tc>
        <w:tc>
          <w:tcPr>
            <w:tcW w:w="1500" w:type="dxa"/>
            <w:noWrap/>
            <w:hideMark/>
          </w:tcPr>
          <w:p w14:paraId="3A13E800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b/>
                <w:bCs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b/>
                <w:bCs/>
                <w:color w:val="000000"/>
                <w:sz w:val="22"/>
                <w:lang w:eastAsia="zh-CN"/>
              </w:rPr>
              <w:t>Cell Type</w:t>
            </w:r>
          </w:p>
        </w:tc>
      </w:tr>
      <w:tr w:rsidR="008248B1" w:rsidRPr="008248B1" w14:paraId="521A23C8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3CCE719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MAG</w:t>
            </w:r>
          </w:p>
        </w:tc>
        <w:tc>
          <w:tcPr>
            <w:tcW w:w="1480" w:type="dxa"/>
            <w:noWrap/>
            <w:hideMark/>
          </w:tcPr>
          <w:p w14:paraId="56E7AFC0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960" w:type="dxa"/>
            <w:noWrap/>
            <w:hideMark/>
          </w:tcPr>
          <w:p w14:paraId="114E3E0E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  <w:tc>
          <w:tcPr>
            <w:tcW w:w="1080" w:type="dxa"/>
            <w:noWrap/>
            <w:hideMark/>
          </w:tcPr>
          <w:p w14:paraId="01AF68BF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415209B4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LGALS3</w:t>
            </w:r>
          </w:p>
        </w:tc>
        <w:tc>
          <w:tcPr>
            <w:tcW w:w="1480" w:type="dxa"/>
            <w:noWrap/>
            <w:hideMark/>
          </w:tcPr>
          <w:p w14:paraId="034B1F94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500" w:type="dxa"/>
            <w:noWrap/>
            <w:hideMark/>
          </w:tcPr>
          <w:p w14:paraId="74072B6E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5F9290E7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4FDB942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ERMN</w:t>
            </w:r>
          </w:p>
        </w:tc>
        <w:tc>
          <w:tcPr>
            <w:tcW w:w="1480" w:type="dxa"/>
            <w:noWrap/>
            <w:hideMark/>
          </w:tcPr>
          <w:p w14:paraId="35CECC7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960" w:type="dxa"/>
            <w:noWrap/>
            <w:hideMark/>
          </w:tcPr>
          <w:p w14:paraId="59860110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  <w:tc>
          <w:tcPr>
            <w:tcW w:w="1080" w:type="dxa"/>
            <w:noWrap/>
            <w:hideMark/>
          </w:tcPr>
          <w:p w14:paraId="04E39FE1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2B791EC8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S100A10</w:t>
            </w:r>
          </w:p>
        </w:tc>
        <w:tc>
          <w:tcPr>
            <w:tcW w:w="1480" w:type="dxa"/>
            <w:noWrap/>
            <w:hideMark/>
          </w:tcPr>
          <w:p w14:paraId="609EA04B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500" w:type="dxa"/>
            <w:noWrap/>
            <w:hideMark/>
          </w:tcPr>
          <w:p w14:paraId="40783B95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057C36F2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14CDDC97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PPP1R14A</w:t>
            </w:r>
          </w:p>
        </w:tc>
        <w:tc>
          <w:tcPr>
            <w:tcW w:w="1480" w:type="dxa"/>
            <w:noWrap/>
            <w:hideMark/>
          </w:tcPr>
          <w:p w14:paraId="38944B3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960" w:type="dxa"/>
            <w:noWrap/>
            <w:hideMark/>
          </w:tcPr>
          <w:p w14:paraId="2C159BCD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  <w:tc>
          <w:tcPr>
            <w:tcW w:w="1080" w:type="dxa"/>
            <w:noWrap/>
            <w:hideMark/>
          </w:tcPr>
          <w:p w14:paraId="5406CAC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239D52AA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CHI3L1</w:t>
            </w:r>
          </w:p>
        </w:tc>
        <w:tc>
          <w:tcPr>
            <w:tcW w:w="1480" w:type="dxa"/>
            <w:noWrap/>
            <w:hideMark/>
          </w:tcPr>
          <w:p w14:paraId="65790398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500" w:type="dxa"/>
            <w:noWrap/>
            <w:hideMark/>
          </w:tcPr>
          <w:p w14:paraId="6E8BD521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460CC832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0954A16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TF</w:t>
            </w:r>
          </w:p>
        </w:tc>
        <w:tc>
          <w:tcPr>
            <w:tcW w:w="1480" w:type="dxa"/>
            <w:noWrap/>
            <w:hideMark/>
          </w:tcPr>
          <w:p w14:paraId="0EBFDA50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960" w:type="dxa"/>
            <w:noWrap/>
            <w:hideMark/>
          </w:tcPr>
          <w:p w14:paraId="7126DAE5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7AA866FE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29841C61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EFEMP1</w:t>
            </w:r>
          </w:p>
        </w:tc>
        <w:tc>
          <w:tcPr>
            <w:tcW w:w="1480" w:type="dxa"/>
            <w:noWrap/>
            <w:hideMark/>
          </w:tcPr>
          <w:p w14:paraId="4C4183B0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500" w:type="dxa"/>
            <w:noWrap/>
            <w:hideMark/>
          </w:tcPr>
          <w:p w14:paraId="0865D799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8248B1" w:rsidRPr="008248B1" w14:paraId="26BEC029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7369082B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TMEM144</w:t>
            </w:r>
          </w:p>
        </w:tc>
        <w:tc>
          <w:tcPr>
            <w:tcW w:w="1480" w:type="dxa"/>
            <w:noWrap/>
            <w:hideMark/>
          </w:tcPr>
          <w:p w14:paraId="1F6B49F1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960" w:type="dxa"/>
            <w:noWrap/>
            <w:hideMark/>
          </w:tcPr>
          <w:p w14:paraId="720060D0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138F0998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716FD3C6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AEBP1</w:t>
            </w:r>
          </w:p>
        </w:tc>
        <w:tc>
          <w:tcPr>
            <w:tcW w:w="1480" w:type="dxa"/>
            <w:noWrap/>
            <w:hideMark/>
          </w:tcPr>
          <w:p w14:paraId="6A1C3EAD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500" w:type="dxa"/>
            <w:noWrap/>
            <w:hideMark/>
          </w:tcPr>
          <w:p w14:paraId="589D547A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6950580E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7EDEB7B0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ENPP2</w:t>
            </w:r>
          </w:p>
        </w:tc>
        <w:tc>
          <w:tcPr>
            <w:tcW w:w="1480" w:type="dxa"/>
            <w:noWrap/>
            <w:hideMark/>
          </w:tcPr>
          <w:p w14:paraId="4139D020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960" w:type="dxa"/>
            <w:noWrap/>
            <w:hideMark/>
          </w:tcPr>
          <w:p w14:paraId="61F238C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24786237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395C957F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GFAP</w:t>
            </w:r>
          </w:p>
        </w:tc>
        <w:tc>
          <w:tcPr>
            <w:tcW w:w="1480" w:type="dxa"/>
            <w:noWrap/>
            <w:hideMark/>
          </w:tcPr>
          <w:p w14:paraId="2FE007D9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500" w:type="dxa"/>
            <w:noWrap/>
            <w:hideMark/>
          </w:tcPr>
          <w:p w14:paraId="4099DA16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8248B1" w:rsidRPr="008248B1" w14:paraId="10D16AC7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4A4EF7AA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MBP</w:t>
            </w:r>
          </w:p>
        </w:tc>
        <w:tc>
          <w:tcPr>
            <w:tcW w:w="1480" w:type="dxa"/>
            <w:noWrap/>
            <w:hideMark/>
          </w:tcPr>
          <w:p w14:paraId="528001C9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960" w:type="dxa"/>
            <w:noWrap/>
            <w:hideMark/>
          </w:tcPr>
          <w:p w14:paraId="13D14B5F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  <w:tc>
          <w:tcPr>
            <w:tcW w:w="1080" w:type="dxa"/>
            <w:noWrap/>
            <w:hideMark/>
          </w:tcPr>
          <w:p w14:paraId="5F453CB3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7E3679E9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CLU</w:t>
            </w:r>
          </w:p>
        </w:tc>
        <w:tc>
          <w:tcPr>
            <w:tcW w:w="1480" w:type="dxa"/>
            <w:noWrap/>
            <w:hideMark/>
          </w:tcPr>
          <w:p w14:paraId="0AEFEC83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500" w:type="dxa"/>
            <w:noWrap/>
            <w:hideMark/>
          </w:tcPr>
          <w:p w14:paraId="315123A6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8248B1" w:rsidRPr="008248B1" w14:paraId="733EE357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4CFA151B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CARNS1</w:t>
            </w:r>
          </w:p>
        </w:tc>
        <w:tc>
          <w:tcPr>
            <w:tcW w:w="1480" w:type="dxa"/>
            <w:noWrap/>
            <w:hideMark/>
          </w:tcPr>
          <w:p w14:paraId="31088B38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960" w:type="dxa"/>
            <w:noWrap/>
            <w:hideMark/>
          </w:tcPr>
          <w:p w14:paraId="2FD1B817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1B900E8B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008AA937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IFITM3</w:t>
            </w:r>
          </w:p>
        </w:tc>
        <w:tc>
          <w:tcPr>
            <w:tcW w:w="1480" w:type="dxa"/>
            <w:noWrap/>
            <w:hideMark/>
          </w:tcPr>
          <w:p w14:paraId="628A57BA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500" w:type="dxa"/>
            <w:noWrap/>
            <w:hideMark/>
          </w:tcPr>
          <w:p w14:paraId="705475FA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7FFC7D12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4EA4739F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MOBP</w:t>
            </w:r>
          </w:p>
        </w:tc>
        <w:tc>
          <w:tcPr>
            <w:tcW w:w="1480" w:type="dxa"/>
            <w:noWrap/>
            <w:hideMark/>
          </w:tcPr>
          <w:p w14:paraId="15F46DB6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960" w:type="dxa"/>
            <w:noWrap/>
            <w:hideMark/>
          </w:tcPr>
          <w:p w14:paraId="5D219584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  <w:tc>
          <w:tcPr>
            <w:tcW w:w="1080" w:type="dxa"/>
            <w:noWrap/>
            <w:hideMark/>
          </w:tcPr>
          <w:p w14:paraId="6C71BDD8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628CFFF4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CD44</w:t>
            </w:r>
          </w:p>
        </w:tc>
        <w:tc>
          <w:tcPr>
            <w:tcW w:w="1480" w:type="dxa"/>
            <w:noWrap/>
            <w:hideMark/>
          </w:tcPr>
          <w:p w14:paraId="5644107A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500" w:type="dxa"/>
            <w:noWrap/>
            <w:hideMark/>
          </w:tcPr>
          <w:p w14:paraId="0C38F430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Cancer cell</w:t>
            </w:r>
          </w:p>
        </w:tc>
      </w:tr>
      <w:tr w:rsidR="008248B1" w:rsidRPr="008248B1" w14:paraId="72A82A44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14571F1E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MAL</w:t>
            </w:r>
          </w:p>
        </w:tc>
        <w:tc>
          <w:tcPr>
            <w:tcW w:w="1480" w:type="dxa"/>
            <w:noWrap/>
            <w:hideMark/>
          </w:tcPr>
          <w:p w14:paraId="6D5173E0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960" w:type="dxa"/>
            <w:noWrap/>
            <w:hideMark/>
          </w:tcPr>
          <w:p w14:paraId="68D7382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  <w:tc>
          <w:tcPr>
            <w:tcW w:w="1080" w:type="dxa"/>
            <w:noWrap/>
            <w:hideMark/>
          </w:tcPr>
          <w:p w14:paraId="23914F96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18A7022A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MT1X</w:t>
            </w:r>
          </w:p>
        </w:tc>
        <w:tc>
          <w:tcPr>
            <w:tcW w:w="1480" w:type="dxa"/>
            <w:noWrap/>
            <w:hideMark/>
          </w:tcPr>
          <w:p w14:paraId="5A0AC279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500" w:type="dxa"/>
            <w:noWrap/>
            <w:hideMark/>
          </w:tcPr>
          <w:p w14:paraId="69D38527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8248B1" w:rsidRPr="008248B1" w14:paraId="6A40370D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386A71A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PTGDS</w:t>
            </w:r>
          </w:p>
        </w:tc>
        <w:tc>
          <w:tcPr>
            <w:tcW w:w="1480" w:type="dxa"/>
            <w:noWrap/>
            <w:hideMark/>
          </w:tcPr>
          <w:p w14:paraId="6696224D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960" w:type="dxa"/>
            <w:noWrap/>
            <w:hideMark/>
          </w:tcPr>
          <w:p w14:paraId="28AEC4A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53BA3A77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2A61C93D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GJA1</w:t>
            </w:r>
          </w:p>
        </w:tc>
        <w:tc>
          <w:tcPr>
            <w:tcW w:w="1480" w:type="dxa"/>
            <w:noWrap/>
            <w:hideMark/>
          </w:tcPr>
          <w:p w14:paraId="0471F31E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500" w:type="dxa"/>
            <w:noWrap/>
            <w:hideMark/>
          </w:tcPr>
          <w:p w14:paraId="22888417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39B9D089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3C8CDF9D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MOG</w:t>
            </w:r>
          </w:p>
        </w:tc>
        <w:tc>
          <w:tcPr>
            <w:tcW w:w="1480" w:type="dxa"/>
            <w:noWrap/>
            <w:hideMark/>
          </w:tcPr>
          <w:p w14:paraId="036B677A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960" w:type="dxa"/>
            <w:noWrap/>
            <w:hideMark/>
          </w:tcPr>
          <w:p w14:paraId="4A6D53D7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5F363280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3D3C38B5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AQP4</w:t>
            </w:r>
          </w:p>
        </w:tc>
        <w:tc>
          <w:tcPr>
            <w:tcW w:w="1480" w:type="dxa"/>
            <w:noWrap/>
            <w:hideMark/>
          </w:tcPr>
          <w:p w14:paraId="4A585A49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500" w:type="dxa"/>
            <w:noWrap/>
            <w:hideMark/>
          </w:tcPr>
          <w:p w14:paraId="3A8C76E4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8248B1" w:rsidRPr="008248B1" w14:paraId="0DD45EE5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2881EB17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SPOCK3</w:t>
            </w:r>
          </w:p>
        </w:tc>
        <w:tc>
          <w:tcPr>
            <w:tcW w:w="1480" w:type="dxa"/>
            <w:noWrap/>
            <w:hideMark/>
          </w:tcPr>
          <w:p w14:paraId="1B24AA99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960" w:type="dxa"/>
            <w:noWrap/>
            <w:hideMark/>
          </w:tcPr>
          <w:p w14:paraId="68B16FDE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  <w:tc>
          <w:tcPr>
            <w:tcW w:w="1080" w:type="dxa"/>
            <w:noWrap/>
            <w:hideMark/>
          </w:tcPr>
          <w:p w14:paraId="7A1D9201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5B7721F4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NAMPT</w:t>
            </w:r>
          </w:p>
        </w:tc>
        <w:tc>
          <w:tcPr>
            <w:tcW w:w="1480" w:type="dxa"/>
            <w:noWrap/>
            <w:hideMark/>
          </w:tcPr>
          <w:p w14:paraId="045E759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500" w:type="dxa"/>
            <w:noWrap/>
            <w:hideMark/>
          </w:tcPr>
          <w:p w14:paraId="36D1130B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5CE59488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27493F20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CNDP1</w:t>
            </w:r>
          </w:p>
        </w:tc>
        <w:tc>
          <w:tcPr>
            <w:tcW w:w="1480" w:type="dxa"/>
            <w:noWrap/>
            <w:hideMark/>
          </w:tcPr>
          <w:p w14:paraId="4007707D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960" w:type="dxa"/>
            <w:noWrap/>
            <w:hideMark/>
          </w:tcPr>
          <w:p w14:paraId="78733849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7743304B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67A09D1D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C1R</w:t>
            </w:r>
          </w:p>
        </w:tc>
        <w:tc>
          <w:tcPr>
            <w:tcW w:w="1480" w:type="dxa"/>
            <w:noWrap/>
            <w:hideMark/>
          </w:tcPr>
          <w:p w14:paraId="17B842B8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500" w:type="dxa"/>
            <w:noWrap/>
            <w:hideMark/>
          </w:tcPr>
          <w:p w14:paraId="12E456E0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229E1AB9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6E801858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CAPN3</w:t>
            </w:r>
          </w:p>
        </w:tc>
        <w:tc>
          <w:tcPr>
            <w:tcW w:w="1480" w:type="dxa"/>
            <w:noWrap/>
            <w:hideMark/>
          </w:tcPr>
          <w:p w14:paraId="4332DA3C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960" w:type="dxa"/>
            <w:noWrap/>
            <w:hideMark/>
          </w:tcPr>
          <w:p w14:paraId="10EB09CA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23E343A1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60A648A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IGFBP5</w:t>
            </w:r>
          </w:p>
        </w:tc>
        <w:tc>
          <w:tcPr>
            <w:tcW w:w="1480" w:type="dxa"/>
            <w:noWrap/>
            <w:hideMark/>
          </w:tcPr>
          <w:p w14:paraId="663D6430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500" w:type="dxa"/>
            <w:noWrap/>
            <w:hideMark/>
          </w:tcPr>
          <w:p w14:paraId="5C39708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8248B1" w:rsidRPr="008248B1" w14:paraId="5A80776E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2673E979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PLP1</w:t>
            </w:r>
          </w:p>
        </w:tc>
        <w:tc>
          <w:tcPr>
            <w:tcW w:w="1480" w:type="dxa"/>
            <w:noWrap/>
            <w:hideMark/>
          </w:tcPr>
          <w:p w14:paraId="47D09E9F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960" w:type="dxa"/>
            <w:noWrap/>
            <w:hideMark/>
          </w:tcPr>
          <w:p w14:paraId="29622789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  <w:tc>
          <w:tcPr>
            <w:tcW w:w="1080" w:type="dxa"/>
            <w:noWrap/>
            <w:hideMark/>
          </w:tcPr>
          <w:p w14:paraId="35936A38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735EA9B4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C1S</w:t>
            </w:r>
          </w:p>
        </w:tc>
        <w:tc>
          <w:tcPr>
            <w:tcW w:w="1480" w:type="dxa"/>
            <w:noWrap/>
            <w:hideMark/>
          </w:tcPr>
          <w:p w14:paraId="11A1438C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500" w:type="dxa"/>
            <w:noWrap/>
            <w:hideMark/>
          </w:tcPr>
          <w:p w14:paraId="72A90DB9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33ECA621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0D728F4E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KLK6</w:t>
            </w:r>
          </w:p>
        </w:tc>
        <w:tc>
          <w:tcPr>
            <w:tcW w:w="1480" w:type="dxa"/>
            <w:noWrap/>
            <w:hideMark/>
          </w:tcPr>
          <w:p w14:paraId="7EF05CBA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960" w:type="dxa"/>
            <w:noWrap/>
            <w:hideMark/>
          </w:tcPr>
          <w:p w14:paraId="66225104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  <w:tc>
          <w:tcPr>
            <w:tcW w:w="1080" w:type="dxa"/>
            <w:noWrap/>
            <w:hideMark/>
          </w:tcPr>
          <w:p w14:paraId="4D8AF3A0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66B10D8D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EMP1</w:t>
            </w:r>
          </w:p>
        </w:tc>
        <w:tc>
          <w:tcPr>
            <w:tcW w:w="1480" w:type="dxa"/>
            <w:noWrap/>
            <w:hideMark/>
          </w:tcPr>
          <w:p w14:paraId="3161BE8E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500" w:type="dxa"/>
            <w:noWrap/>
            <w:hideMark/>
          </w:tcPr>
          <w:p w14:paraId="0DD8096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25360243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18AE1C4D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TMEM125</w:t>
            </w:r>
          </w:p>
        </w:tc>
        <w:tc>
          <w:tcPr>
            <w:tcW w:w="1480" w:type="dxa"/>
            <w:noWrap/>
            <w:hideMark/>
          </w:tcPr>
          <w:p w14:paraId="6A80876B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960" w:type="dxa"/>
            <w:noWrap/>
            <w:hideMark/>
          </w:tcPr>
          <w:p w14:paraId="5FD7FEB8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7C53B36E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321773F4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S100A6</w:t>
            </w:r>
          </w:p>
        </w:tc>
        <w:tc>
          <w:tcPr>
            <w:tcW w:w="1480" w:type="dxa"/>
            <w:noWrap/>
            <w:hideMark/>
          </w:tcPr>
          <w:p w14:paraId="48C82E2F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500" w:type="dxa"/>
            <w:noWrap/>
            <w:hideMark/>
          </w:tcPr>
          <w:p w14:paraId="42A0930C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50A5472A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24018215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RNASE1</w:t>
            </w:r>
          </w:p>
        </w:tc>
        <w:tc>
          <w:tcPr>
            <w:tcW w:w="1480" w:type="dxa"/>
            <w:noWrap/>
            <w:hideMark/>
          </w:tcPr>
          <w:p w14:paraId="68E82CE1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960" w:type="dxa"/>
            <w:noWrap/>
            <w:hideMark/>
          </w:tcPr>
          <w:p w14:paraId="2E0E97FE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00E9C677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236F78E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SLC4A4</w:t>
            </w:r>
          </w:p>
        </w:tc>
        <w:tc>
          <w:tcPr>
            <w:tcW w:w="1480" w:type="dxa"/>
            <w:noWrap/>
            <w:hideMark/>
          </w:tcPr>
          <w:p w14:paraId="067D2BAE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500" w:type="dxa"/>
            <w:noWrap/>
            <w:hideMark/>
          </w:tcPr>
          <w:p w14:paraId="0B016C5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8248B1" w:rsidRPr="008248B1" w14:paraId="2D7BD180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6FA7EF6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EDIL3</w:t>
            </w:r>
          </w:p>
        </w:tc>
        <w:tc>
          <w:tcPr>
            <w:tcW w:w="1480" w:type="dxa"/>
            <w:noWrap/>
            <w:hideMark/>
          </w:tcPr>
          <w:p w14:paraId="189771F3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960" w:type="dxa"/>
            <w:noWrap/>
            <w:hideMark/>
          </w:tcPr>
          <w:p w14:paraId="04FB27C3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323104F6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1D980FC9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VEGFA</w:t>
            </w:r>
          </w:p>
        </w:tc>
        <w:tc>
          <w:tcPr>
            <w:tcW w:w="1480" w:type="dxa"/>
            <w:noWrap/>
            <w:hideMark/>
          </w:tcPr>
          <w:p w14:paraId="6DA2514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500" w:type="dxa"/>
            <w:noWrap/>
            <w:hideMark/>
          </w:tcPr>
          <w:p w14:paraId="0714368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04E6BB62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0220DECA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HSPA2</w:t>
            </w:r>
          </w:p>
        </w:tc>
        <w:tc>
          <w:tcPr>
            <w:tcW w:w="1480" w:type="dxa"/>
            <w:noWrap/>
            <w:hideMark/>
          </w:tcPr>
          <w:p w14:paraId="420FA334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960" w:type="dxa"/>
            <w:noWrap/>
            <w:hideMark/>
          </w:tcPr>
          <w:p w14:paraId="6CF4E818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0A78C846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56A7DA1A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COL6A1</w:t>
            </w:r>
          </w:p>
        </w:tc>
        <w:tc>
          <w:tcPr>
            <w:tcW w:w="1480" w:type="dxa"/>
            <w:noWrap/>
            <w:hideMark/>
          </w:tcPr>
          <w:p w14:paraId="00670BE3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500" w:type="dxa"/>
            <w:noWrap/>
            <w:hideMark/>
          </w:tcPr>
          <w:p w14:paraId="0C3FC149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8248B1" w:rsidRPr="008248B1" w14:paraId="0B29CE26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22AF4063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EVI2A</w:t>
            </w:r>
          </w:p>
        </w:tc>
        <w:tc>
          <w:tcPr>
            <w:tcW w:w="1480" w:type="dxa"/>
            <w:noWrap/>
            <w:hideMark/>
          </w:tcPr>
          <w:p w14:paraId="3845DD7A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960" w:type="dxa"/>
            <w:noWrap/>
            <w:hideMark/>
          </w:tcPr>
          <w:p w14:paraId="6B4E5727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37725819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38AA8455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RDH10</w:t>
            </w:r>
          </w:p>
        </w:tc>
        <w:tc>
          <w:tcPr>
            <w:tcW w:w="1480" w:type="dxa"/>
            <w:noWrap/>
            <w:hideMark/>
          </w:tcPr>
          <w:p w14:paraId="00A39523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500" w:type="dxa"/>
            <w:noWrap/>
            <w:hideMark/>
          </w:tcPr>
          <w:p w14:paraId="1E9D148B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276CC9D5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5DD648E1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APLP1</w:t>
            </w:r>
          </w:p>
        </w:tc>
        <w:tc>
          <w:tcPr>
            <w:tcW w:w="1480" w:type="dxa"/>
            <w:noWrap/>
            <w:hideMark/>
          </w:tcPr>
          <w:p w14:paraId="00B6C35C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960" w:type="dxa"/>
            <w:noWrap/>
            <w:hideMark/>
          </w:tcPr>
          <w:p w14:paraId="7E715385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5C9E10DF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36FA349F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S100A11</w:t>
            </w:r>
          </w:p>
        </w:tc>
        <w:tc>
          <w:tcPr>
            <w:tcW w:w="1480" w:type="dxa"/>
            <w:noWrap/>
            <w:hideMark/>
          </w:tcPr>
          <w:p w14:paraId="37C18A09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500" w:type="dxa"/>
            <w:noWrap/>
            <w:hideMark/>
          </w:tcPr>
          <w:p w14:paraId="16D93FAF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8248B1" w:rsidRPr="008248B1" w14:paraId="0A6B2A63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1387BF2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APOD</w:t>
            </w:r>
          </w:p>
        </w:tc>
        <w:tc>
          <w:tcPr>
            <w:tcW w:w="1480" w:type="dxa"/>
            <w:noWrap/>
            <w:hideMark/>
          </w:tcPr>
          <w:p w14:paraId="59BC2B28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960" w:type="dxa"/>
            <w:noWrap/>
            <w:hideMark/>
          </w:tcPr>
          <w:p w14:paraId="22D07307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  <w:tc>
          <w:tcPr>
            <w:tcW w:w="1080" w:type="dxa"/>
            <w:noWrap/>
            <w:hideMark/>
          </w:tcPr>
          <w:p w14:paraId="31D990B0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02906BCF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F3</w:t>
            </w:r>
          </w:p>
        </w:tc>
        <w:tc>
          <w:tcPr>
            <w:tcW w:w="1480" w:type="dxa"/>
            <w:noWrap/>
            <w:hideMark/>
          </w:tcPr>
          <w:p w14:paraId="79849CB1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500" w:type="dxa"/>
            <w:noWrap/>
            <w:hideMark/>
          </w:tcPr>
          <w:p w14:paraId="6F7C30DB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8248B1" w:rsidRPr="008248B1" w14:paraId="0E9E4411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4C45CFF0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PIP4K2A</w:t>
            </w:r>
          </w:p>
        </w:tc>
        <w:tc>
          <w:tcPr>
            <w:tcW w:w="1480" w:type="dxa"/>
            <w:noWrap/>
            <w:hideMark/>
          </w:tcPr>
          <w:p w14:paraId="2D46F7F7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960" w:type="dxa"/>
            <w:noWrap/>
            <w:hideMark/>
          </w:tcPr>
          <w:p w14:paraId="16A3870A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1A8048FA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467C5717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IGFBP7</w:t>
            </w:r>
          </w:p>
        </w:tc>
        <w:tc>
          <w:tcPr>
            <w:tcW w:w="1480" w:type="dxa"/>
            <w:noWrap/>
            <w:hideMark/>
          </w:tcPr>
          <w:p w14:paraId="2B25F70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500" w:type="dxa"/>
            <w:noWrap/>
            <w:hideMark/>
          </w:tcPr>
          <w:p w14:paraId="6A81BF8C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8248B1" w:rsidRPr="008248B1" w14:paraId="5CA5F0A4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68A5EA5C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SLC31A2</w:t>
            </w:r>
          </w:p>
        </w:tc>
        <w:tc>
          <w:tcPr>
            <w:tcW w:w="1480" w:type="dxa"/>
            <w:noWrap/>
            <w:hideMark/>
          </w:tcPr>
          <w:p w14:paraId="401CAF60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960" w:type="dxa"/>
            <w:noWrap/>
            <w:hideMark/>
          </w:tcPr>
          <w:p w14:paraId="2780DB8E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15739CB9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0F501949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SERPINA3</w:t>
            </w:r>
          </w:p>
        </w:tc>
        <w:tc>
          <w:tcPr>
            <w:tcW w:w="1480" w:type="dxa"/>
            <w:noWrap/>
            <w:hideMark/>
          </w:tcPr>
          <w:p w14:paraId="0EE6C237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500" w:type="dxa"/>
            <w:noWrap/>
            <w:hideMark/>
          </w:tcPr>
          <w:p w14:paraId="45B57067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8248B1" w:rsidRPr="008248B1" w14:paraId="70F2FC2E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650D9985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TUBB4A</w:t>
            </w:r>
          </w:p>
        </w:tc>
        <w:tc>
          <w:tcPr>
            <w:tcW w:w="1480" w:type="dxa"/>
            <w:noWrap/>
            <w:hideMark/>
          </w:tcPr>
          <w:p w14:paraId="55C76A44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960" w:type="dxa"/>
            <w:noWrap/>
            <w:hideMark/>
          </w:tcPr>
          <w:p w14:paraId="5E44A29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  <w:tc>
          <w:tcPr>
            <w:tcW w:w="1080" w:type="dxa"/>
            <w:noWrap/>
            <w:hideMark/>
          </w:tcPr>
          <w:p w14:paraId="0A1D9C26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2CFC20DE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EPAS1</w:t>
            </w:r>
          </w:p>
        </w:tc>
        <w:tc>
          <w:tcPr>
            <w:tcW w:w="1480" w:type="dxa"/>
            <w:noWrap/>
            <w:hideMark/>
          </w:tcPr>
          <w:p w14:paraId="5F85ADED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500" w:type="dxa"/>
            <w:noWrap/>
            <w:hideMark/>
          </w:tcPr>
          <w:p w14:paraId="266E4FAA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8248B1" w:rsidRPr="008248B1" w14:paraId="01195F4C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34C15F3B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MYRF</w:t>
            </w:r>
          </w:p>
        </w:tc>
        <w:tc>
          <w:tcPr>
            <w:tcW w:w="1480" w:type="dxa"/>
            <w:noWrap/>
            <w:hideMark/>
          </w:tcPr>
          <w:p w14:paraId="796F3146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960" w:type="dxa"/>
            <w:noWrap/>
            <w:hideMark/>
          </w:tcPr>
          <w:p w14:paraId="39C23846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6AF5BA5B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6FFB2898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SERPING</w:t>
            </w: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lastRenderedPageBreak/>
              <w:t>1</w:t>
            </w:r>
          </w:p>
        </w:tc>
        <w:tc>
          <w:tcPr>
            <w:tcW w:w="1480" w:type="dxa"/>
            <w:noWrap/>
            <w:hideMark/>
          </w:tcPr>
          <w:p w14:paraId="11515305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lastRenderedPageBreak/>
              <w:t>Positive</w:t>
            </w:r>
          </w:p>
        </w:tc>
        <w:tc>
          <w:tcPr>
            <w:tcW w:w="1500" w:type="dxa"/>
            <w:noWrap/>
            <w:hideMark/>
          </w:tcPr>
          <w:p w14:paraId="77EAADC5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6AC83460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45699C7C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lastRenderedPageBreak/>
              <w:t>UGT8</w:t>
            </w:r>
          </w:p>
        </w:tc>
        <w:tc>
          <w:tcPr>
            <w:tcW w:w="1480" w:type="dxa"/>
            <w:noWrap/>
            <w:hideMark/>
          </w:tcPr>
          <w:p w14:paraId="7FA50B86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960" w:type="dxa"/>
            <w:noWrap/>
            <w:hideMark/>
          </w:tcPr>
          <w:p w14:paraId="79B80E1C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  <w:tc>
          <w:tcPr>
            <w:tcW w:w="1080" w:type="dxa"/>
            <w:noWrap/>
            <w:hideMark/>
          </w:tcPr>
          <w:p w14:paraId="250240E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627FE98D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SOD2</w:t>
            </w:r>
          </w:p>
        </w:tc>
        <w:tc>
          <w:tcPr>
            <w:tcW w:w="1480" w:type="dxa"/>
            <w:noWrap/>
            <w:hideMark/>
          </w:tcPr>
          <w:p w14:paraId="602FC30D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500" w:type="dxa"/>
            <w:noWrap/>
            <w:hideMark/>
          </w:tcPr>
          <w:p w14:paraId="235ABB17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099FCE09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1D8E2A9B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CNP</w:t>
            </w:r>
          </w:p>
        </w:tc>
        <w:tc>
          <w:tcPr>
            <w:tcW w:w="1480" w:type="dxa"/>
            <w:noWrap/>
            <w:hideMark/>
          </w:tcPr>
          <w:p w14:paraId="72054D27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960" w:type="dxa"/>
            <w:noWrap/>
            <w:hideMark/>
          </w:tcPr>
          <w:p w14:paraId="506DD0FF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  <w:tc>
          <w:tcPr>
            <w:tcW w:w="1080" w:type="dxa"/>
            <w:noWrap/>
            <w:hideMark/>
          </w:tcPr>
          <w:p w14:paraId="1FF79BFB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7927C1C0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ATP1B2</w:t>
            </w:r>
          </w:p>
        </w:tc>
        <w:tc>
          <w:tcPr>
            <w:tcW w:w="1480" w:type="dxa"/>
            <w:noWrap/>
            <w:hideMark/>
          </w:tcPr>
          <w:p w14:paraId="0540CD3A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Positive</w:t>
            </w:r>
          </w:p>
        </w:tc>
        <w:tc>
          <w:tcPr>
            <w:tcW w:w="1500" w:type="dxa"/>
            <w:noWrap/>
            <w:hideMark/>
          </w:tcPr>
          <w:p w14:paraId="220DE1E5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8248B1" w:rsidRPr="008248B1" w14:paraId="043EF59D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52AFD974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SEC61G</w:t>
            </w:r>
          </w:p>
        </w:tc>
        <w:tc>
          <w:tcPr>
            <w:tcW w:w="1480" w:type="dxa"/>
            <w:noWrap/>
            <w:hideMark/>
          </w:tcPr>
          <w:p w14:paraId="3F361B18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960" w:type="dxa"/>
            <w:noWrap/>
            <w:hideMark/>
          </w:tcPr>
          <w:p w14:paraId="19BA4D66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1B380831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4F9EF3E0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TOP2A</w:t>
            </w:r>
          </w:p>
        </w:tc>
        <w:tc>
          <w:tcPr>
            <w:tcW w:w="1480" w:type="dxa"/>
            <w:noWrap/>
            <w:hideMark/>
          </w:tcPr>
          <w:p w14:paraId="1FFEBB6F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500" w:type="dxa"/>
            <w:noWrap/>
            <w:hideMark/>
          </w:tcPr>
          <w:p w14:paraId="0A6949C0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4E05B955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7E61379C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CST3</w:t>
            </w:r>
          </w:p>
        </w:tc>
        <w:tc>
          <w:tcPr>
            <w:tcW w:w="1480" w:type="dxa"/>
            <w:noWrap/>
            <w:hideMark/>
          </w:tcPr>
          <w:p w14:paraId="729F68FC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960" w:type="dxa"/>
            <w:noWrap/>
            <w:hideMark/>
          </w:tcPr>
          <w:p w14:paraId="688B7B90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  <w:tc>
          <w:tcPr>
            <w:tcW w:w="1080" w:type="dxa"/>
            <w:noWrap/>
            <w:hideMark/>
          </w:tcPr>
          <w:p w14:paraId="4A10326E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6A6B8E1C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FAM64A</w:t>
            </w:r>
          </w:p>
        </w:tc>
        <w:tc>
          <w:tcPr>
            <w:tcW w:w="1480" w:type="dxa"/>
            <w:noWrap/>
            <w:hideMark/>
          </w:tcPr>
          <w:p w14:paraId="3B37B47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500" w:type="dxa"/>
            <w:noWrap/>
            <w:hideMark/>
          </w:tcPr>
          <w:p w14:paraId="63123EF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68F2B88A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4CA3CF8A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FABP7</w:t>
            </w:r>
          </w:p>
        </w:tc>
        <w:tc>
          <w:tcPr>
            <w:tcW w:w="1480" w:type="dxa"/>
            <w:noWrap/>
            <w:hideMark/>
          </w:tcPr>
          <w:p w14:paraId="435DBCEC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960" w:type="dxa"/>
            <w:noWrap/>
            <w:hideMark/>
          </w:tcPr>
          <w:p w14:paraId="7E2570C3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  <w:tc>
          <w:tcPr>
            <w:tcW w:w="1080" w:type="dxa"/>
            <w:noWrap/>
            <w:hideMark/>
          </w:tcPr>
          <w:p w14:paraId="7D63F088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7E0F8FCF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ASPM</w:t>
            </w:r>
          </w:p>
        </w:tc>
        <w:tc>
          <w:tcPr>
            <w:tcW w:w="1480" w:type="dxa"/>
            <w:noWrap/>
            <w:hideMark/>
          </w:tcPr>
          <w:p w14:paraId="360CE286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500" w:type="dxa"/>
            <w:noWrap/>
            <w:hideMark/>
          </w:tcPr>
          <w:p w14:paraId="275AFEEE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66A3B10F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429E7C4B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TIMP1</w:t>
            </w:r>
          </w:p>
        </w:tc>
        <w:tc>
          <w:tcPr>
            <w:tcW w:w="1480" w:type="dxa"/>
            <w:noWrap/>
            <w:hideMark/>
          </w:tcPr>
          <w:p w14:paraId="5513343E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960" w:type="dxa"/>
            <w:noWrap/>
            <w:hideMark/>
          </w:tcPr>
          <w:p w14:paraId="5CC8170C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0329101D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595BD976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NUSAP1</w:t>
            </w:r>
          </w:p>
        </w:tc>
        <w:tc>
          <w:tcPr>
            <w:tcW w:w="1480" w:type="dxa"/>
            <w:noWrap/>
            <w:hideMark/>
          </w:tcPr>
          <w:p w14:paraId="33B2752A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500" w:type="dxa"/>
            <w:noWrap/>
            <w:hideMark/>
          </w:tcPr>
          <w:p w14:paraId="604588F3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549491F2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30CC8409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LDHA</w:t>
            </w:r>
          </w:p>
        </w:tc>
        <w:tc>
          <w:tcPr>
            <w:tcW w:w="1480" w:type="dxa"/>
            <w:noWrap/>
            <w:hideMark/>
          </w:tcPr>
          <w:p w14:paraId="30F22337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960" w:type="dxa"/>
            <w:noWrap/>
            <w:hideMark/>
          </w:tcPr>
          <w:p w14:paraId="543DB591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5E6B6B8B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5A09949A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UBE2C</w:t>
            </w:r>
          </w:p>
        </w:tc>
        <w:tc>
          <w:tcPr>
            <w:tcW w:w="1480" w:type="dxa"/>
            <w:noWrap/>
            <w:hideMark/>
          </w:tcPr>
          <w:p w14:paraId="3C96C15F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500" w:type="dxa"/>
            <w:noWrap/>
            <w:hideMark/>
          </w:tcPr>
          <w:p w14:paraId="7E8522CA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2453FF7B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62AFE6C6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IGFBP2</w:t>
            </w:r>
          </w:p>
        </w:tc>
        <w:tc>
          <w:tcPr>
            <w:tcW w:w="1480" w:type="dxa"/>
            <w:noWrap/>
            <w:hideMark/>
          </w:tcPr>
          <w:p w14:paraId="11352F6C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960" w:type="dxa"/>
            <w:noWrap/>
            <w:hideMark/>
          </w:tcPr>
          <w:p w14:paraId="4068EE84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14932535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6C072144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PRC1</w:t>
            </w:r>
          </w:p>
        </w:tc>
        <w:tc>
          <w:tcPr>
            <w:tcW w:w="1480" w:type="dxa"/>
            <w:noWrap/>
            <w:hideMark/>
          </w:tcPr>
          <w:p w14:paraId="689424B0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500" w:type="dxa"/>
            <w:noWrap/>
            <w:hideMark/>
          </w:tcPr>
          <w:p w14:paraId="16505EDD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2D11933D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457CD831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CKS2</w:t>
            </w:r>
          </w:p>
        </w:tc>
        <w:tc>
          <w:tcPr>
            <w:tcW w:w="1480" w:type="dxa"/>
            <w:noWrap/>
            <w:hideMark/>
          </w:tcPr>
          <w:p w14:paraId="617EA6B7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960" w:type="dxa"/>
            <w:noWrap/>
            <w:hideMark/>
          </w:tcPr>
          <w:p w14:paraId="52CEAF4B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5E27B0E7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33BA73E5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CKAP2L</w:t>
            </w:r>
          </w:p>
        </w:tc>
        <w:tc>
          <w:tcPr>
            <w:tcW w:w="1480" w:type="dxa"/>
            <w:noWrap/>
            <w:hideMark/>
          </w:tcPr>
          <w:p w14:paraId="12FCFA33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500" w:type="dxa"/>
            <w:noWrap/>
            <w:hideMark/>
          </w:tcPr>
          <w:p w14:paraId="0E17407C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5DBD0DC9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164A5BDC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NES</w:t>
            </w:r>
          </w:p>
        </w:tc>
        <w:tc>
          <w:tcPr>
            <w:tcW w:w="1480" w:type="dxa"/>
            <w:noWrap/>
            <w:hideMark/>
          </w:tcPr>
          <w:p w14:paraId="3DB2D273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960" w:type="dxa"/>
            <w:noWrap/>
            <w:hideMark/>
          </w:tcPr>
          <w:p w14:paraId="10406337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112AFBDE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390D20AE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BIRC5</w:t>
            </w:r>
          </w:p>
        </w:tc>
        <w:tc>
          <w:tcPr>
            <w:tcW w:w="1480" w:type="dxa"/>
            <w:noWrap/>
            <w:hideMark/>
          </w:tcPr>
          <w:p w14:paraId="47AB936B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500" w:type="dxa"/>
            <w:noWrap/>
            <w:hideMark/>
          </w:tcPr>
          <w:p w14:paraId="1C435268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27A809C4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38C6C617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HSPB1</w:t>
            </w:r>
          </w:p>
        </w:tc>
        <w:tc>
          <w:tcPr>
            <w:tcW w:w="1480" w:type="dxa"/>
            <w:noWrap/>
            <w:hideMark/>
          </w:tcPr>
          <w:p w14:paraId="3CAA33AD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960" w:type="dxa"/>
            <w:noWrap/>
            <w:hideMark/>
          </w:tcPr>
          <w:p w14:paraId="688D4D16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0FD32BA6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333E2CF0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MKI67</w:t>
            </w:r>
          </w:p>
        </w:tc>
        <w:tc>
          <w:tcPr>
            <w:tcW w:w="1480" w:type="dxa"/>
            <w:noWrap/>
            <w:hideMark/>
          </w:tcPr>
          <w:p w14:paraId="734EBE6A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500" w:type="dxa"/>
            <w:noWrap/>
            <w:hideMark/>
          </w:tcPr>
          <w:p w14:paraId="2EEBD06F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3661644A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748B7D11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CENPF</w:t>
            </w:r>
          </w:p>
        </w:tc>
        <w:tc>
          <w:tcPr>
            <w:tcW w:w="1480" w:type="dxa"/>
            <w:noWrap/>
            <w:hideMark/>
          </w:tcPr>
          <w:p w14:paraId="2649DF5A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960" w:type="dxa"/>
            <w:noWrap/>
            <w:hideMark/>
          </w:tcPr>
          <w:p w14:paraId="7B0A4201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5393170C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4CE81CC6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AURKB</w:t>
            </w:r>
          </w:p>
        </w:tc>
        <w:tc>
          <w:tcPr>
            <w:tcW w:w="1480" w:type="dxa"/>
            <w:noWrap/>
            <w:hideMark/>
          </w:tcPr>
          <w:p w14:paraId="7FA4A39B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500" w:type="dxa"/>
            <w:noWrap/>
            <w:hideMark/>
          </w:tcPr>
          <w:p w14:paraId="6A255CAE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135D4326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515145FF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PTTG1</w:t>
            </w:r>
          </w:p>
        </w:tc>
        <w:tc>
          <w:tcPr>
            <w:tcW w:w="1480" w:type="dxa"/>
            <w:noWrap/>
            <w:hideMark/>
          </w:tcPr>
          <w:p w14:paraId="35F71CAE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960" w:type="dxa"/>
            <w:noWrap/>
            <w:hideMark/>
          </w:tcPr>
          <w:p w14:paraId="64141F44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73006EA8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72A22601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TPX2</w:t>
            </w:r>
          </w:p>
        </w:tc>
        <w:tc>
          <w:tcPr>
            <w:tcW w:w="1480" w:type="dxa"/>
            <w:noWrap/>
            <w:hideMark/>
          </w:tcPr>
          <w:p w14:paraId="5198E1AF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500" w:type="dxa"/>
            <w:noWrap/>
            <w:hideMark/>
          </w:tcPr>
          <w:p w14:paraId="7116D103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15D94BE6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7BE5C15F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NUSAP1</w:t>
            </w:r>
          </w:p>
        </w:tc>
        <w:tc>
          <w:tcPr>
            <w:tcW w:w="1480" w:type="dxa"/>
            <w:noWrap/>
            <w:hideMark/>
          </w:tcPr>
          <w:p w14:paraId="38385F09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960" w:type="dxa"/>
            <w:noWrap/>
            <w:hideMark/>
          </w:tcPr>
          <w:p w14:paraId="65A2AA1E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2C65368A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41EA065A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PBK</w:t>
            </w:r>
          </w:p>
        </w:tc>
        <w:tc>
          <w:tcPr>
            <w:tcW w:w="1480" w:type="dxa"/>
            <w:noWrap/>
            <w:hideMark/>
          </w:tcPr>
          <w:p w14:paraId="4A0289B4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500" w:type="dxa"/>
            <w:noWrap/>
            <w:hideMark/>
          </w:tcPr>
          <w:p w14:paraId="5E69A484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4CA8AF74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4C417844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TOP2A</w:t>
            </w:r>
          </w:p>
        </w:tc>
        <w:tc>
          <w:tcPr>
            <w:tcW w:w="1480" w:type="dxa"/>
            <w:noWrap/>
            <w:hideMark/>
          </w:tcPr>
          <w:p w14:paraId="06AFAE03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960" w:type="dxa"/>
            <w:noWrap/>
            <w:hideMark/>
          </w:tcPr>
          <w:p w14:paraId="1CB34C6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25861449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23C4EF57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HJURP</w:t>
            </w:r>
          </w:p>
        </w:tc>
        <w:tc>
          <w:tcPr>
            <w:tcW w:w="1480" w:type="dxa"/>
            <w:noWrap/>
            <w:hideMark/>
          </w:tcPr>
          <w:p w14:paraId="551EA6A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500" w:type="dxa"/>
            <w:noWrap/>
            <w:hideMark/>
          </w:tcPr>
          <w:p w14:paraId="13EB8060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76665971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7E5FC10A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MT2A</w:t>
            </w:r>
          </w:p>
        </w:tc>
        <w:tc>
          <w:tcPr>
            <w:tcW w:w="1480" w:type="dxa"/>
            <w:noWrap/>
            <w:hideMark/>
          </w:tcPr>
          <w:p w14:paraId="3A7D9CE9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960" w:type="dxa"/>
            <w:noWrap/>
            <w:hideMark/>
          </w:tcPr>
          <w:p w14:paraId="7FF96F48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  <w:tc>
          <w:tcPr>
            <w:tcW w:w="1080" w:type="dxa"/>
            <w:noWrap/>
            <w:hideMark/>
          </w:tcPr>
          <w:p w14:paraId="1F2F18CA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6CD6CC21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KIF2C</w:t>
            </w:r>
          </w:p>
        </w:tc>
        <w:tc>
          <w:tcPr>
            <w:tcW w:w="1480" w:type="dxa"/>
            <w:noWrap/>
            <w:hideMark/>
          </w:tcPr>
          <w:p w14:paraId="07620A86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500" w:type="dxa"/>
            <w:noWrap/>
            <w:hideMark/>
          </w:tcPr>
          <w:p w14:paraId="573A65F5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1EF6A9D6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4F824467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HMGB2</w:t>
            </w:r>
          </w:p>
        </w:tc>
        <w:tc>
          <w:tcPr>
            <w:tcW w:w="1480" w:type="dxa"/>
            <w:noWrap/>
            <w:hideMark/>
          </w:tcPr>
          <w:p w14:paraId="5387031A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960" w:type="dxa"/>
            <w:noWrap/>
            <w:hideMark/>
          </w:tcPr>
          <w:p w14:paraId="7D8ED48F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Stem cell</w:t>
            </w:r>
          </w:p>
        </w:tc>
        <w:tc>
          <w:tcPr>
            <w:tcW w:w="1080" w:type="dxa"/>
            <w:noWrap/>
            <w:hideMark/>
          </w:tcPr>
          <w:p w14:paraId="6B7D632A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44522DC8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NUF2</w:t>
            </w:r>
          </w:p>
        </w:tc>
        <w:tc>
          <w:tcPr>
            <w:tcW w:w="1480" w:type="dxa"/>
            <w:noWrap/>
            <w:hideMark/>
          </w:tcPr>
          <w:p w14:paraId="1FB31E4F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500" w:type="dxa"/>
            <w:noWrap/>
            <w:hideMark/>
          </w:tcPr>
          <w:p w14:paraId="359E8F9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60EAC0C0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77DE2964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BIRC5</w:t>
            </w:r>
          </w:p>
        </w:tc>
        <w:tc>
          <w:tcPr>
            <w:tcW w:w="1480" w:type="dxa"/>
            <w:noWrap/>
            <w:hideMark/>
          </w:tcPr>
          <w:p w14:paraId="20E6D971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960" w:type="dxa"/>
            <w:noWrap/>
            <w:hideMark/>
          </w:tcPr>
          <w:p w14:paraId="53307E1F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06633C57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280E7740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CENPF</w:t>
            </w:r>
          </w:p>
        </w:tc>
        <w:tc>
          <w:tcPr>
            <w:tcW w:w="1480" w:type="dxa"/>
            <w:noWrap/>
            <w:hideMark/>
          </w:tcPr>
          <w:p w14:paraId="4E019B14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500" w:type="dxa"/>
            <w:noWrap/>
            <w:hideMark/>
          </w:tcPr>
          <w:p w14:paraId="2EA73D63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546B2906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28F17206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PBK</w:t>
            </w:r>
          </w:p>
        </w:tc>
        <w:tc>
          <w:tcPr>
            <w:tcW w:w="1480" w:type="dxa"/>
            <w:noWrap/>
            <w:hideMark/>
          </w:tcPr>
          <w:p w14:paraId="51B015B6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960" w:type="dxa"/>
            <w:noWrap/>
            <w:hideMark/>
          </w:tcPr>
          <w:p w14:paraId="6B3DD689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3E5C236E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6FC80EE5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TACC3</w:t>
            </w:r>
          </w:p>
        </w:tc>
        <w:tc>
          <w:tcPr>
            <w:tcW w:w="1480" w:type="dxa"/>
            <w:noWrap/>
            <w:hideMark/>
          </w:tcPr>
          <w:p w14:paraId="68F06285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500" w:type="dxa"/>
            <w:noWrap/>
            <w:hideMark/>
          </w:tcPr>
          <w:p w14:paraId="690087EB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0AAC490F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2E119F2D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GNAS</w:t>
            </w:r>
          </w:p>
        </w:tc>
        <w:tc>
          <w:tcPr>
            <w:tcW w:w="1480" w:type="dxa"/>
            <w:noWrap/>
            <w:hideMark/>
          </w:tcPr>
          <w:p w14:paraId="75144C93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960" w:type="dxa"/>
            <w:noWrap/>
            <w:hideMark/>
          </w:tcPr>
          <w:p w14:paraId="26CA8B54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434FECF5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6C424BDE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CENPE</w:t>
            </w:r>
          </w:p>
        </w:tc>
        <w:tc>
          <w:tcPr>
            <w:tcW w:w="1480" w:type="dxa"/>
            <w:noWrap/>
            <w:hideMark/>
          </w:tcPr>
          <w:p w14:paraId="46656DD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500" w:type="dxa"/>
            <w:noWrap/>
            <w:hideMark/>
          </w:tcPr>
          <w:p w14:paraId="3C32F9F7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56C1E1EB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0E7B6D23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H2AFZ</w:t>
            </w:r>
          </w:p>
        </w:tc>
        <w:tc>
          <w:tcPr>
            <w:tcW w:w="1480" w:type="dxa"/>
            <w:noWrap/>
            <w:hideMark/>
          </w:tcPr>
          <w:p w14:paraId="3016A365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960" w:type="dxa"/>
            <w:noWrap/>
            <w:hideMark/>
          </w:tcPr>
          <w:p w14:paraId="6F871EB3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2DB19E08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12086D0E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UBE2T</w:t>
            </w:r>
          </w:p>
        </w:tc>
        <w:tc>
          <w:tcPr>
            <w:tcW w:w="1480" w:type="dxa"/>
            <w:noWrap/>
            <w:hideMark/>
          </w:tcPr>
          <w:p w14:paraId="684C64E3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500" w:type="dxa"/>
            <w:noWrap/>
            <w:hideMark/>
          </w:tcPr>
          <w:p w14:paraId="55C73826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051281D9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6704E596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FAM64A</w:t>
            </w:r>
          </w:p>
        </w:tc>
        <w:tc>
          <w:tcPr>
            <w:tcW w:w="1480" w:type="dxa"/>
            <w:noWrap/>
            <w:hideMark/>
          </w:tcPr>
          <w:p w14:paraId="41E896F1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960" w:type="dxa"/>
            <w:noWrap/>
            <w:hideMark/>
          </w:tcPr>
          <w:p w14:paraId="12F3612A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1DE331EC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2FFEDDE9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CCNB2</w:t>
            </w:r>
          </w:p>
        </w:tc>
        <w:tc>
          <w:tcPr>
            <w:tcW w:w="1480" w:type="dxa"/>
            <w:noWrap/>
            <w:hideMark/>
          </w:tcPr>
          <w:p w14:paraId="5F940FCE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500" w:type="dxa"/>
            <w:noWrap/>
            <w:hideMark/>
          </w:tcPr>
          <w:p w14:paraId="4E2F3BB6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7E014DE2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320C154F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SMS</w:t>
            </w:r>
          </w:p>
        </w:tc>
        <w:tc>
          <w:tcPr>
            <w:tcW w:w="1480" w:type="dxa"/>
            <w:noWrap/>
            <w:hideMark/>
          </w:tcPr>
          <w:p w14:paraId="149A4960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960" w:type="dxa"/>
            <w:noWrap/>
            <w:hideMark/>
          </w:tcPr>
          <w:p w14:paraId="7DFD9AE6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052C5E26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12247D3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MAD2L1</w:t>
            </w:r>
          </w:p>
        </w:tc>
        <w:tc>
          <w:tcPr>
            <w:tcW w:w="1480" w:type="dxa"/>
            <w:noWrap/>
            <w:hideMark/>
          </w:tcPr>
          <w:p w14:paraId="1CE3B325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500" w:type="dxa"/>
            <w:noWrap/>
            <w:hideMark/>
          </w:tcPr>
          <w:p w14:paraId="665C4CF5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601F2577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1315D31C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PRC1</w:t>
            </w:r>
          </w:p>
        </w:tc>
        <w:tc>
          <w:tcPr>
            <w:tcW w:w="1480" w:type="dxa"/>
            <w:noWrap/>
            <w:hideMark/>
          </w:tcPr>
          <w:p w14:paraId="4750A453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960" w:type="dxa"/>
            <w:noWrap/>
            <w:hideMark/>
          </w:tcPr>
          <w:p w14:paraId="7BBCE51B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18AE3EA9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6FA6AAFD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PTTG1</w:t>
            </w:r>
          </w:p>
        </w:tc>
        <w:tc>
          <w:tcPr>
            <w:tcW w:w="1480" w:type="dxa"/>
            <w:noWrap/>
            <w:hideMark/>
          </w:tcPr>
          <w:p w14:paraId="67FAA4B1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500" w:type="dxa"/>
            <w:noWrap/>
            <w:hideMark/>
          </w:tcPr>
          <w:p w14:paraId="158D1303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25766804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25ED3C18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SMC4</w:t>
            </w:r>
          </w:p>
        </w:tc>
        <w:tc>
          <w:tcPr>
            <w:tcW w:w="1480" w:type="dxa"/>
            <w:noWrap/>
            <w:hideMark/>
          </w:tcPr>
          <w:p w14:paraId="192733D9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960" w:type="dxa"/>
            <w:noWrap/>
            <w:hideMark/>
          </w:tcPr>
          <w:p w14:paraId="0FFCB81E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6D3017C9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690D5F65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CCNB1</w:t>
            </w:r>
          </w:p>
        </w:tc>
        <w:tc>
          <w:tcPr>
            <w:tcW w:w="1480" w:type="dxa"/>
            <w:noWrap/>
            <w:hideMark/>
          </w:tcPr>
          <w:p w14:paraId="41119CC1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500" w:type="dxa"/>
            <w:noWrap/>
            <w:hideMark/>
          </w:tcPr>
          <w:p w14:paraId="5BB763A4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552A59F5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4A812856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GAP43</w:t>
            </w:r>
          </w:p>
        </w:tc>
        <w:tc>
          <w:tcPr>
            <w:tcW w:w="1480" w:type="dxa"/>
            <w:noWrap/>
            <w:hideMark/>
          </w:tcPr>
          <w:p w14:paraId="57F53EA3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960" w:type="dxa"/>
            <w:noWrap/>
            <w:hideMark/>
          </w:tcPr>
          <w:p w14:paraId="7670D36B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  <w:tc>
          <w:tcPr>
            <w:tcW w:w="1080" w:type="dxa"/>
            <w:noWrap/>
            <w:hideMark/>
          </w:tcPr>
          <w:p w14:paraId="616BB8C3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7C9C0BA5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NDC80</w:t>
            </w:r>
          </w:p>
        </w:tc>
        <w:tc>
          <w:tcPr>
            <w:tcW w:w="1480" w:type="dxa"/>
            <w:noWrap/>
            <w:hideMark/>
          </w:tcPr>
          <w:p w14:paraId="0977ADFC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500" w:type="dxa"/>
            <w:noWrap/>
            <w:hideMark/>
          </w:tcPr>
          <w:p w14:paraId="4F5A4588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298F8EF1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54C9E6E4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ATP1B2</w:t>
            </w:r>
          </w:p>
        </w:tc>
        <w:tc>
          <w:tcPr>
            <w:tcW w:w="1480" w:type="dxa"/>
            <w:noWrap/>
            <w:hideMark/>
          </w:tcPr>
          <w:p w14:paraId="60AB9F54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960" w:type="dxa"/>
            <w:noWrap/>
            <w:hideMark/>
          </w:tcPr>
          <w:p w14:paraId="330C45F0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  <w:tc>
          <w:tcPr>
            <w:tcW w:w="1080" w:type="dxa"/>
            <w:noWrap/>
            <w:hideMark/>
          </w:tcPr>
          <w:p w14:paraId="78E3DBA8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586EA335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SGO2</w:t>
            </w:r>
          </w:p>
        </w:tc>
        <w:tc>
          <w:tcPr>
            <w:tcW w:w="1480" w:type="dxa"/>
            <w:noWrap/>
            <w:hideMark/>
          </w:tcPr>
          <w:p w14:paraId="277806BE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500" w:type="dxa"/>
            <w:noWrap/>
            <w:hideMark/>
          </w:tcPr>
          <w:p w14:paraId="42A75C5F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5B887D0F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036B72A5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EGFR</w:t>
            </w:r>
          </w:p>
        </w:tc>
        <w:tc>
          <w:tcPr>
            <w:tcW w:w="1480" w:type="dxa"/>
            <w:noWrap/>
            <w:hideMark/>
          </w:tcPr>
          <w:p w14:paraId="4C19D52B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960" w:type="dxa"/>
            <w:noWrap/>
            <w:hideMark/>
          </w:tcPr>
          <w:p w14:paraId="1613B96D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Cancer stem cell</w:t>
            </w:r>
          </w:p>
        </w:tc>
        <w:tc>
          <w:tcPr>
            <w:tcW w:w="1080" w:type="dxa"/>
            <w:noWrap/>
            <w:hideMark/>
          </w:tcPr>
          <w:p w14:paraId="0DBD462B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3139A29C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PLK1</w:t>
            </w:r>
          </w:p>
        </w:tc>
        <w:tc>
          <w:tcPr>
            <w:tcW w:w="1480" w:type="dxa"/>
            <w:noWrap/>
            <w:hideMark/>
          </w:tcPr>
          <w:p w14:paraId="0B1FFCFD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500" w:type="dxa"/>
            <w:noWrap/>
            <w:hideMark/>
          </w:tcPr>
          <w:p w14:paraId="65391FDE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1E10E1A4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1E329A7E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HES1</w:t>
            </w:r>
          </w:p>
        </w:tc>
        <w:tc>
          <w:tcPr>
            <w:tcW w:w="1480" w:type="dxa"/>
            <w:noWrap/>
            <w:hideMark/>
          </w:tcPr>
          <w:p w14:paraId="165D98C9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960" w:type="dxa"/>
            <w:noWrap/>
            <w:hideMark/>
          </w:tcPr>
          <w:p w14:paraId="1FBB15A9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673AC889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552C2F4C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ECT2</w:t>
            </w:r>
          </w:p>
        </w:tc>
        <w:tc>
          <w:tcPr>
            <w:tcW w:w="1480" w:type="dxa"/>
            <w:noWrap/>
            <w:hideMark/>
          </w:tcPr>
          <w:p w14:paraId="1B1F564C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500" w:type="dxa"/>
            <w:noWrap/>
            <w:hideMark/>
          </w:tcPr>
          <w:p w14:paraId="1C3E535D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20C5917C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08AD15AA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LGALS1</w:t>
            </w:r>
          </w:p>
        </w:tc>
        <w:tc>
          <w:tcPr>
            <w:tcW w:w="1480" w:type="dxa"/>
            <w:noWrap/>
            <w:hideMark/>
          </w:tcPr>
          <w:p w14:paraId="7324E05D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960" w:type="dxa"/>
            <w:noWrap/>
            <w:hideMark/>
          </w:tcPr>
          <w:p w14:paraId="68C0462B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3350DF86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409BF3D7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CDCA8</w:t>
            </w:r>
          </w:p>
        </w:tc>
        <w:tc>
          <w:tcPr>
            <w:tcW w:w="1480" w:type="dxa"/>
            <w:noWrap/>
            <w:hideMark/>
          </w:tcPr>
          <w:p w14:paraId="39E668FB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500" w:type="dxa"/>
            <w:noWrap/>
            <w:hideMark/>
          </w:tcPr>
          <w:p w14:paraId="575631E9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31B4B731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566B13B8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HMGB3</w:t>
            </w:r>
          </w:p>
        </w:tc>
        <w:tc>
          <w:tcPr>
            <w:tcW w:w="1480" w:type="dxa"/>
            <w:noWrap/>
            <w:hideMark/>
          </w:tcPr>
          <w:p w14:paraId="64E0533B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960" w:type="dxa"/>
            <w:noWrap/>
            <w:hideMark/>
          </w:tcPr>
          <w:p w14:paraId="0CE5F307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6CA8F8EE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2962B4CE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CDCA3</w:t>
            </w:r>
          </w:p>
        </w:tc>
        <w:tc>
          <w:tcPr>
            <w:tcW w:w="1480" w:type="dxa"/>
            <w:noWrap/>
            <w:hideMark/>
          </w:tcPr>
          <w:p w14:paraId="4ABEFD81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500" w:type="dxa"/>
            <w:noWrap/>
            <w:hideMark/>
          </w:tcPr>
          <w:p w14:paraId="1C10205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</w:tr>
      <w:tr w:rsidR="008248B1" w:rsidRPr="008248B1" w14:paraId="22352EE9" w14:textId="77777777" w:rsidTr="00D61A64">
        <w:trPr>
          <w:trHeight w:val="285"/>
        </w:trPr>
        <w:tc>
          <w:tcPr>
            <w:tcW w:w="1240" w:type="dxa"/>
            <w:noWrap/>
            <w:hideMark/>
          </w:tcPr>
          <w:p w14:paraId="7CE49EA0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UBE2T</w:t>
            </w:r>
          </w:p>
        </w:tc>
        <w:tc>
          <w:tcPr>
            <w:tcW w:w="1480" w:type="dxa"/>
            <w:noWrap/>
            <w:hideMark/>
          </w:tcPr>
          <w:p w14:paraId="69A6596F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960" w:type="dxa"/>
            <w:noWrap/>
            <w:hideMark/>
          </w:tcPr>
          <w:p w14:paraId="2DC1D429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</w:t>
            </w:r>
          </w:p>
        </w:tc>
        <w:tc>
          <w:tcPr>
            <w:tcW w:w="1080" w:type="dxa"/>
            <w:noWrap/>
            <w:hideMark/>
          </w:tcPr>
          <w:p w14:paraId="7FF504C1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</w:p>
        </w:tc>
        <w:tc>
          <w:tcPr>
            <w:tcW w:w="1200" w:type="dxa"/>
            <w:noWrap/>
            <w:hideMark/>
          </w:tcPr>
          <w:p w14:paraId="75C45479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HMGB2</w:t>
            </w:r>
          </w:p>
        </w:tc>
        <w:tc>
          <w:tcPr>
            <w:tcW w:w="1480" w:type="dxa"/>
            <w:noWrap/>
            <w:hideMark/>
          </w:tcPr>
          <w:p w14:paraId="07E9A99C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Negative</w:t>
            </w:r>
          </w:p>
        </w:tc>
        <w:tc>
          <w:tcPr>
            <w:tcW w:w="1500" w:type="dxa"/>
            <w:noWrap/>
            <w:hideMark/>
          </w:tcPr>
          <w:p w14:paraId="2A1C7EB2" w14:textId="77777777" w:rsidR="008248B1" w:rsidRPr="008248B1" w:rsidRDefault="008248B1" w:rsidP="008248B1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8248B1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Stem cell</w:t>
            </w:r>
          </w:p>
        </w:tc>
      </w:tr>
    </w:tbl>
    <w:p w14:paraId="3D2D171D" w14:textId="77777777" w:rsidR="00B65095" w:rsidRDefault="00B65095">
      <w:pPr>
        <w:spacing w:before="0" w:after="200" w:line="276" w:lineRule="auto"/>
      </w:pPr>
      <w:bookmarkStart w:id="0" w:name="_GoBack"/>
      <w:bookmarkEnd w:id="0"/>
      <w:r>
        <w:br w:type="page"/>
      </w:r>
    </w:p>
    <w:p w14:paraId="7D34EAE0" w14:textId="1FB62A33" w:rsidR="00B65095" w:rsidRPr="001549D3" w:rsidRDefault="00B65095" w:rsidP="00B65095">
      <w:pPr>
        <w:pStyle w:val="Heading2"/>
        <w:numPr>
          <w:ilvl w:val="0"/>
          <w:numId w:val="0"/>
        </w:numPr>
        <w:ind w:left="567" w:hanging="567"/>
      </w:pPr>
      <w:r w:rsidRPr="0001436A">
        <w:lastRenderedPageBreak/>
        <w:t>Supplementary</w:t>
      </w:r>
      <w:r w:rsidRPr="001549D3">
        <w:t xml:space="preserve"> </w:t>
      </w:r>
      <w:r>
        <w:t xml:space="preserve">Table </w:t>
      </w:r>
      <w:r w:rsidR="00D34717">
        <w:t>S</w:t>
      </w:r>
      <w:r>
        <w:t>2</w:t>
      </w:r>
    </w:p>
    <w:p w14:paraId="7789909D" w14:textId="190B6926" w:rsidR="00DE23E8" w:rsidRDefault="00D34717" w:rsidP="00654E8F">
      <w:pPr>
        <w:spacing w:before="240"/>
      </w:pPr>
      <w:proofErr w:type="gramStart"/>
      <w:r>
        <w:t>C</w:t>
      </w:r>
      <w:r w:rsidRPr="00D34717">
        <w:t>ell markers of</w:t>
      </w:r>
      <w:r>
        <w:t xml:space="preserve"> clusters in GBM.</w:t>
      </w:r>
      <w:proofErr w:type="gramEnd"/>
    </w:p>
    <w:tbl>
      <w:tblPr>
        <w:tblW w:w="9776" w:type="dxa"/>
        <w:tblLook w:val="04A0" w:firstRow="1" w:lastRow="0" w:firstColumn="1" w:lastColumn="0" w:noHBand="0" w:noVBand="1"/>
      </w:tblPr>
      <w:tblGrid>
        <w:gridCol w:w="2830"/>
        <w:gridCol w:w="2268"/>
        <w:gridCol w:w="1560"/>
        <w:gridCol w:w="3118"/>
      </w:tblGrid>
      <w:tr w:rsidR="00D34717" w:rsidRPr="00D34717" w14:paraId="2AD1DA32" w14:textId="77777777" w:rsidTr="00D34717">
        <w:trPr>
          <w:trHeight w:val="276"/>
        </w:trPr>
        <w:tc>
          <w:tcPr>
            <w:tcW w:w="28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B839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b/>
                <w:bCs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b/>
                <w:bCs/>
                <w:color w:val="000000"/>
                <w:sz w:val="22"/>
                <w:lang w:eastAsia="zh-CN"/>
              </w:rPr>
              <w:t>Gene Symbol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3861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b/>
                <w:bCs/>
                <w:color w:val="000000"/>
                <w:sz w:val="22"/>
                <w:lang w:eastAsia="zh-CN"/>
              </w:rPr>
            </w:pPr>
            <w:proofErr w:type="spellStart"/>
            <w:r w:rsidRPr="00D34717">
              <w:rPr>
                <w:rFonts w:ascii="DengXian" w:eastAsia="DengXian" w:hAnsi="DengXian" w:cs="SimSun" w:hint="eastAsia"/>
                <w:b/>
                <w:bCs/>
                <w:color w:val="000000"/>
                <w:sz w:val="22"/>
                <w:lang w:eastAsia="zh-CN"/>
              </w:rPr>
              <w:t>p_val_adj</w:t>
            </w:r>
            <w:proofErr w:type="spellEnd"/>
          </w:p>
        </w:tc>
        <w:tc>
          <w:tcPr>
            <w:tcW w:w="15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C7C4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b/>
                <w:bCs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b/>
                <w:bCs/>
                <w:color w:val="000000"/>
                <w:sz w:val="22"/>
                <w:lang w:eastAsia="zh-CN"/>
              </w:rPr>
              <w:t>cluster</w:t>
            </w:r>
          </w:p>
        </w:tc>
        <w:tc>
          <w:tcPr>
            <w:tcW w:w="31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8416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b/>
                <w:bCs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b/>
                <w:bCs/>
                <w:color w:val="000000"/>
                <w:sz w:val="22"/>
                <w:lang w:eastAsia="zh-CN"/>
              </w:rPr>
              <w:t>Cell type</w:t>
            </w:r>
          </w:p>
        </w:tc>
      </w:tr>
      <w:tr w:rsidR="00D34717" w:rsidRPr="00D34717" w14:paraId="6152845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AC787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SPOCK3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6784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1DA3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6E662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7FA0A4F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AB0BA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GRM3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A61D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8C8C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FB596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149498A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E5A9E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B4757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7.50E-283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B089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5185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076BB269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0211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ASPA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26FE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2.33E-281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CF1F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9BC89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1E2B1259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8204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GJB1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EB8EE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4.65E-274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D6DDF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0ED5C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00752969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6BB3E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MOBP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0868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6.84E-272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9576C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F9AD2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585F1C5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24C0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EA984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3.53E-266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1DAC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34F8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3FB184F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CE890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FA2H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6B821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1.15E-255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AC78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758D1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7348284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5DB2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ERMN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F4691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2.07E-255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6F701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CF88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164DAFEB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D99E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LGI3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45639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6.59E-255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9A42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EBCE1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5711AE1B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2909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PPP1R14A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5F2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7.53E-248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BCF9E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C8B8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42A74E7C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1298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KLK6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B2490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4.76E-243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955F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546B5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369C28AF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7ACF6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TUBB4A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2780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6.93E-241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3A2C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9486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212C121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1861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OPALIN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0C80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7.33E-240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D6F24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18CAE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171983F2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BE31C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UGT8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89699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2.20E-238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A4200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6D1DB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6E67EFC7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7909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GPR37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A1C03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7.88E-224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92C3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2399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7A6235CD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69FA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CLDN11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794F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6.93E-221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ADCF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CA92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17E6749C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B6E43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MBP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F189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5.46E-220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EE1D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6B13E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49B26C2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43E4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APOD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A690D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6.17E-217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09BB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3B4F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45AA5407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EB064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CNP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BC46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1.31E-214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8A86A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B6E7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119B4136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6673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PLP1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9348B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7.74E-214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90E6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AB70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64F6AA4D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16FA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CDK18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C5855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3.95E-213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98C6A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0AA8B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6F2594B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02C8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SEC14L5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EA229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7.12E-212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E075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CAAE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720A2E19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C73C2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CRYAB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5B477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5.58E-211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D1428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F2D60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6FD179C4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97679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PLEKHB1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6D3AD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1.78E-199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77D63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138E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67CBD64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3951B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ANLN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0702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5.52E-199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DC965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80446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7850077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E7BBC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CLMN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1CA42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2.66E-188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D24F9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447BD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0A8F8C49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ABBE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OMG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6F01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2.26E-185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74BEF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0426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6A70B417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05887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SIRT2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113B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2.83E-184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6D290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B75B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7F9BF79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9CDD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lastRenderedPageBreak/>
              <w:t>SCD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B8C9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1.41E-183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EE9AD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6D87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137FF794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67E4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GSN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D8220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4.69E-183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9DEFB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00EC8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31D73544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9A32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ZDHHC9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43C4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3.93E-181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8A0D7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48B7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0FFBEAC4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32DC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S100B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0B88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2.47E-162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D3456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AECD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Glial cell</w:t>
            </w:r>
          </w:p>
        </w:tc>
      </w:tr>
      <w:tr w:rsidR="00D34717" w:rsidRPr="00D34717" w14:paraId="42F7E9B7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6A16B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KCNH8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5C56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1.43E-154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A26A8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DE087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605A4E79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CDF09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FTH1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2B16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9.49E-153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CCE9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7ED26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4F82D4FE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1536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MAP6D1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82E1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1.63E-150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C11C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01C8D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66A02B44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31FBE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BIN1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9886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3.16E-146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13068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EE2F7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Glial cell</w:t>
            </w:r>
          </w:p>
        </w:tc>
      </w:tr>
      <w:tr w:rsidR="00D34717" w:rsidRPr="00D34717" w14:paraId="3CDAC85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A8C8A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SYNGR2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25F57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3.18E-143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47F2A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4277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2FAD1ED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4374D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TMEFF2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E706E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5.25E-142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14DE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1632F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1D8C6BC4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50F6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ADAMTS4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AC881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8.31E-132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E5BA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F32C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5BE8F696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0F05C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LPAR1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CCF3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9.58E-132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69F3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5DA6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387E78DA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8CFC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CTNNA3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7E5B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1.82E-130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14E1A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213F1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1B802746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F03B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RAB33A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E1FA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2.30E-125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12EE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30F05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5C86E484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6F65B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PHACTR3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E340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1.43E-121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E2DB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6C51B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53E7DA24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F9876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KCNK1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C400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7.16E-119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11C9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1C03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1652E0BC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A880F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TSC22D4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7DD5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2.73E-116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438F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B1F0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69E5C4CA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8449D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ANKRD18A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108F4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6.48E-108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53AA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B925A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559E1022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B6CC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RTKN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8B74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1.06E-107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AC065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C38D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74663045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DDDBB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SPOCK1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43D75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2.22E-104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AA3F1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223D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67CB6D3A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56AB4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GLUL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4642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7.31E-95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41FD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5460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4B383DA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2A343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MARCKSL1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3172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6.80E-93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AEFF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155A5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3FD5C48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245C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PHLDB1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AA9E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5.36E-91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358E0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96DE2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7846576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05B2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DHCR24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5121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5.78E-91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5294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EC24A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7A9A0AC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3201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MAP1A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31C4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2.29E-87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178C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A477F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1BBC70A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9B5C6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NDRG2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35383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3.95E-82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BB149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1B79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3B45F90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39650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CYTH1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541D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1.23E-77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AAFF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DD63A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0E38CED9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F743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PAQR6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9057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1.21E-76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390A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047A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16AA64C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408C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PLD1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107F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3.83E-68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8A7FF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5D0C3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38A8DE3A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84AF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TLE4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062B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3.85E-66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2895F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0D41F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0FE1FF7B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6218B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AMOTL2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AB61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3.92E-64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85E2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006C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49B41132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12C1B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SERINC5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E4D8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7.99E-60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0981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A7B41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2600EB1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4925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LGR5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EF20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9.96E-58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7583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60C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Stem cell</w:t>
            </w:r>
          </w:p>
        </w:tc>
      </w:tr>
      <w:tr w:rsidR="00D34717" w:rsidRPr="00D34717" w14:paraId="25FFCB1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6C22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EGLN3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93C10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2.84E-55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61792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724CF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149FF64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F1B1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lastRenderedPageBreak/>
              <w:t>DPYSL5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EB36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5.87E-53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5F1F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EFEE9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2A395AB4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B6AEA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NFASC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56CF0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9.37E-49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51064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A974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3CCF580F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5966C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PREX1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C9EE9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3.96E-45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D3C79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CBB6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3B513187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1FCE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ZCCHC24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038B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1.06E-44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D3FD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7EAA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615E8E15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5D85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A5D3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3.94E-44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C6393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D6B6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1CD0DFF6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7DADE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SHISA4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85041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2.74E-40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FB587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D090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5B3DF354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CA89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SEMA6A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4CD35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8.96E-38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3AD2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7A6F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5773B1A2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ACB8E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TOB2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F4D0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1.01E-36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A621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25C8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10749D4D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726C7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LMF1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8F30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2.28E-35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50BB9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9A4C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605E0BDD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34F7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DHCR7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CB6BE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2.16E-34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8670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60C2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1A84DBE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9FE3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TM7SF2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B6C0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7.32E-32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B809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D1D27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41D7E077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411B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CXADR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59790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3.33E-30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57EB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5B765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4705F6CF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CB0E8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SNX22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9D81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2.08E-27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4C6C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AA658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697AC92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DA4C5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SHC4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EDFE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7.88E-27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13D6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2E262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0301038C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3202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P2RX7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763DB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3.62E-26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2B118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CB67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1609B2D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1BF5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ZEB2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6504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1.02E-24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81FB2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8CAE5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19A5390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E135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COBL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9679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9.67E-23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719E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90F1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05110E36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89A08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SNX1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1275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6.64E-22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AF715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9C526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4CA81CF5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5ADF3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PGRMC1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24AA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5.41E-19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5A98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256BE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02C5327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BBFC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DNAJB1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8971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1.29E-18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96C3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8E3B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2F0EED1F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2C9A5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POLR2F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293F5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1.51E-12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0C22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D442A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20069377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B84E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TMEM123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7103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5.65E-11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D6474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9503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31088FAB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3F50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HIP1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EBDB3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1.70E-06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6C13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F908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692C3C8B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C5A1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TNS1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88BA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4.86E-06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17B9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5E995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1C4650FE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BA05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HEPACAM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2655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9.80E-05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6CEF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EA61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15AC15B4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DE03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FOSB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E68F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0.000230641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FD387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C600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2AAF506C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9603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SCAMP3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D4FA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0.000315298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64ED6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F3F29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Cancer stem cell</w:t>
            </w:r>
          </w:p>
        </w:tc>
      </w:tr>
      <w:tr w:rsidR="00D34717" w:rsidRPr="00D34717" w14:paraId="5510F4D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ACFB8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DLC1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B328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0.00040011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E4AD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5B211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5054E762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D267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JUNB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92E3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0.001195546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3FF54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B0E52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6734C9BC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D73F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MCAM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97A58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0.045677106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B4EB4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1E89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Stem cell</w:t>
            </w:r>
          </w:p>
        </w:tc>
      </w:tr>
      <w:tr w:rsidR="00D34717" w:rsidRPr="00D34717" w14:paraId="4B58545E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C2C4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HMGB2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A963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9.69E-164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1F60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5844E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Stem cell</w:t>
            </w:r>
          </w:p>
        </w:tc>
      </w:tr>
      <w:tr w:rsidR="00D34717" w:rsidRPr="00D34717" w14:paraId="2D204E2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A97D2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MKI67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3232C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6.73E-155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D3DE2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FF605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Stem cell</w:t>
            </w:r>
          </w:p>
        </w:tc>
      </w:tr>
      <w:tr w:rsidR="00D34717" w:rsidRPr="00D34717" w14:paraId="3C2D615E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26EB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GAS2L3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3DCF0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8.51E-103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3B042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1AF4C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73A86736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FD1C4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lastRenderedPageBreak/>
              <w:t>FXYD7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2CB6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1.15E-95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2E33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2E3C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69F021B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8C657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APOLD1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1CB6B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1.65E-90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9B087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A1741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Endothelial cell</w:t>
            </w:r>
          </w:p>
        </w:tc>
      </w:tr>
      <w:tr w:rsidR="00D34717" w:rsidRPr="00D34717" w14:paraId="34BB9086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9AD7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FABP7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90751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3.94E-77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E9ACE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9C06B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30472D0D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A434E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HS3ST3B1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F568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1.21E-71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7E24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1423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780096C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80E1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PON2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621F7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1.54E-71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5DE32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E067F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41B72A2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A4ADC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MEST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AA82C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5.63E-71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67F8F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C5F79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42D917E5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D7ED2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EGFR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B2081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3.19E-67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C940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6885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Cancer stem cell</w:t>
            </w:r>
          </w:p>
        </w:tc>
      </w:tr>
      <w:tr w:rsidR="00D34717" w:rsidRPr="00D34717" w14:paraId="7A96B5E9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767F1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AGT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F55E9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2.82E-65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B395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2F6E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00D006DF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D9C1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TUBB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EAD0B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9.35E-65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6B21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AD52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70ADF84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45A5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ANXA1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AF12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3.03E-59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2754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923C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791602E5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AD97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FXYD5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14A47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1.55E-54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6FA1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E63F4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5EF19D46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79FA5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MT2A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4A7D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1.01E-53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28396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EEAC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0407B6ED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2B5D4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F3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60DE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4.07E-51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70889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343CA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4D08758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156E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TMSB4X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077B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1.36E-46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AEB65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95632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01664BD4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90962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EDNRB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D2A2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3.25E-44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A7587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FA74F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6E629975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7AFB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ASCL1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9C3BE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3.30E-44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2ABA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F783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Cancer stem cell</w:t>
            </w:r>
          </w:p>
        </w:tc>
      </w:tr>
      <w:tr w:rsidR="00D34717" w:rsidRPr="00D34717" w14:paraId="76CF553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A61D6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EZR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C2FB0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1.45E-43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4B94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5613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039F523C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42D5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EBP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B414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6.14E-40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14649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63AAE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04A450C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2268C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GRIK3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19FE0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3.40E-39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33D9D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38F1E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0801CF2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BCEC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8F5D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4.13E-39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FB5C5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127AE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Cancer stem cell</w:t>
            </w:r>
          </w:p>
        </w:tc>
      </w:tr>
      <w:tr w:rsidR="00D34717" w:rsidRPr="00D34717" w14:paraId="57CD06DE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74DFD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C1orf61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BBF85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3.60E-36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324AF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73A6A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578339FF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8D674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NME1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C13AC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4.43E-35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8F8D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08AA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44733517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54E10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HLA-A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4A7B6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1.76E-32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6CE36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5DB19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5A772032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C88C8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VIM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3AA0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4.63E-27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D9A1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EE3BC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Stem cell</w:t>
            </w:r>
          </w:p>
        </w:tc>
      </w:tr>
      <w:tr w:rsidR="00D34717" w:rsidRPr="00D34717" w14:paraId="510E748C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1B0A4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GAP43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6707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6.34E-27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5EFF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044D1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58D3E92A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A0F1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CLU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2360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2.12E-26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FA5B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59BB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419FDE3A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A4CBB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LDHB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292FE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3.26E-24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FC91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729A8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424A6D5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D2A1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ARL4A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E4981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6.16E-22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AB54C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DFB5B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750ADF2E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51903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VOPP1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6D0F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9.21E-21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5A9F8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66F5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18C9CD6C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0E1E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SEMA3E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7D81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7.98E-113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A2E3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4BECD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751D81B2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DA6F7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SCG2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404A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1.09E-73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631FE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CBEBA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4FC6AA75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0583C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TUBB3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E05F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2.02E-60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6F0C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5FD04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7BE68F29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622D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GFAP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3983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5.12E-57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23C82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26D4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7F6CBA4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0F005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ITGB8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D11E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2.84E-54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F48DE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4BFB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16A25A4A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33495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lastRenderedPageBreak/>
              <w:t>ARSJ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0E80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3.18E-49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21CCC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B8BFC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684512A4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6E7B4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JAG1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7D68E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4.25E-44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E52A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5268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6077564F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E8FD9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RYR3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544AF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6.74E-44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BB9E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8595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40072AE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7056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COL6A1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D6AE5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2.26E-38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BE1E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5422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466F0EB6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05D93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TMSB10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B62D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3.25E-38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B5A6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88C15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31DACA14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4349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ITGA7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30C0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8.59E-38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E0593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CB0DB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4058C4BF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87208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ATP1B2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6DA6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7.12E-31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250CE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6C432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4FDD8C09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80B93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COX7C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E470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4.25E-30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88FE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60E4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515DF556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2067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PPP1R1C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FE5B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1.09E-29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AC846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16B4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3706524F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9BCF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BBOX1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F2DF3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1.23E-29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6B180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4A6F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3BD2A1CD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06ED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LHFPL3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F965F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1.76E-23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CA1E4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F890A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30E97FE5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5F95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PHLDA1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8C07A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2.01E-22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D70B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AA3CC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2C5A4772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C4E7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RGMA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B99C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3.28E-22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08347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D2E2F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4F83F96F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3A3D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SOX4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61A7F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1.12E-21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75199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3FA3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Cancer stem cell</w:t>
            </w:r>
          </w:p>
        </w:tc>
      </w:tr>
      <w:tr w:rsidR="00D34717" w:rsidRPr="00D34717" w14:paraId="0C0CEC37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04FA2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SOX9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D9A6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9.48E-21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98BB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1259D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0989E24C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CEB76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GPR37L1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F81F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2.97E-15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A223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EB1D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520199E7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B38E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ANGPTL2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1DD3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3.76E-14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1059C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50F63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727C2E0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7A268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GRIA3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513A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1.73E-13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0159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F8D12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73E78A9A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E2FE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DTNA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FE89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1.13E-12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0B9E0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99DC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136D8636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BD1A9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PDE4B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B1512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2.39E-10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2C6D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12199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4FDDF8E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287D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PDGFD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E2A5E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5.35E-78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3D54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18F0E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053B7BB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17D0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SRPX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45116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1.84E-70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B8D92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EC30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5167436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05F57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MLC1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A6DC3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3.95E-67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5A880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1B69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4C26A2D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0CFB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IGFBP5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E1D9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2.72E-62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0F4F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03141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2F3DC557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0EFB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SLC4A4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39E7E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6.28E-62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822BE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DB685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73977B8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8733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RPL13A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A0D2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2.41E-60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7864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474E6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574C82F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6A565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LAMA2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7F03E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1.43E-57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6570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6007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7CDF50C6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8036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AQP4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B6AA6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6.97E-55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42F8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8FF60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4FE8B1D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2AB18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CST3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E9785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9.14E-55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B45F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78588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03D74EE9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FB88E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SPRY1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FF32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2.93E-42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E065A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A897E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Glial cell</w:t>
            </w:r>
          </w:p>
        </w:tc>
      </w:tr>
      <w:tr w:rsidR="00D34717" w:rsidRPr="00D34717" w14:paraId="703714F5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FAEEA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POSTN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2446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1.99E-41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5EA4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9394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617E759A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BF5D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CCND2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81FB5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5.82E-33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93023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966E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Cancer stem cell</w:t>
            </w:r>
          </w:p>
        </w:tc>
      </w:tr>
      <w:tr w:rsidR="00D34717" w:rsidRPr="00D34717" w14:paraId="3F51E496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72772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EPAS1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52D83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1.28E-32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D417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04843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067316A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BB32D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lastRenderedPageBreak/>
              <w:t>SLC1A2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9847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6.56E-31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AE14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2249B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602310E4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7B87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LHFP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AD6E5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6.58E-31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701FF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7C87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33FBF0A5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4BDE7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KIF21A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304D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2.37E-27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DF5D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CC058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357D5674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4BA80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SLC6A11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B112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1.36E-24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4EE15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8637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20E6FCCD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6A61D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CDC42EP4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8CD8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3.94E-24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0712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1D43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311ABB3A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D0E8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ARHGEF26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A2300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5.13E-24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1922C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7386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40E81C1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D7FA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CNR1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68075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1.82E-22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EF236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2DC4E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04A1143C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89E14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DCN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94AC4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4.29E-22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2C65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9FAC4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11A0CFC5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91FF9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P2RY1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7FE4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3.93E-20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B1E3C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7AF1F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7202E176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F7FE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CA12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A716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2.59E-19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0D1D8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32F58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09DF192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0516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EFEMP1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F6E5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3.93E-19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84FE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D298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687A3F37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3CED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RPL31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315B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1.28E-17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55519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270F1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571D4A1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D80FB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PDLIM5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017E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2.26E-17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00ED4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9A9A4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739255DA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B04C5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HEY1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C91D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3.82E-16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4042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1241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676569F2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481A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RPS2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1FE93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5.06E-15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2F09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14DCC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6527BACE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E4B9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WSCD1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C6E88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3.87E-14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3428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AB494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3A6884C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654A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SOX2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59EF5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7.11E-14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3EEB2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0841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Cancer stem cell</w:t>
            </w:r>
          </w:p>
        </w:tc>
      </w:tr>
      <w:tr w:rsidR="00D34717" w:rsidRPr="00D34717" w14:paraId="18813ED7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9B98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RRBP1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0E581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8.83E-14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56361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669C2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4F58BBC7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47A3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EPN2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0C3E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1.55E-11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94D4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A6E2D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41AE1D1A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8963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SLC1A3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16819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1.64E-11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7527C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425E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67598CE6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F4BA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ATP13A4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26446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2.26E-11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9D04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57C62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5EE2BD7E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7F3F6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EEF2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F2E5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3.57E-10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1081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FF6F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4C7182F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C817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RPS23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F5AE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3.53E-09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FB50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B178B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4876305E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B9055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LPL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E670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3.13E-08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93F0A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851B5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4781B60F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2A71A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CHST8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7A00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2.51E-05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451D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5733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5BA7485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32365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COL5A2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5A853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7.11E-05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B6376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780D6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14FBE1A2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8E16B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SPARCL1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0ACC7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2C47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484E9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33A2CA05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0BB13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IGFBP7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992DC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E96C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6BBF9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65E539B5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2CEF7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P2RY12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EAA2C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2.13E-183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3BF9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A54D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Glial cell</w:t>
            </w:r>
          </w:p>
        </w:tc>
      </w:tr>
      <w:tr w:rsidR="00D34717" w:rsidRPr="00D34717" w14:paraId="7BE67BAB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E3C14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SIGLEC8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798EB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3.76E-159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63D8F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88670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Glial cell</w:t>
            </w:r>
          </w:p>
        </w:tc>
      </w:tr>
      <w:tr w:rsidR="00D34717" w:rsidRPr="00D34717" w14:paraId="0C93077A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34B6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CSF1R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117B9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1.81E-143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C0799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5BF9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Glial cell</w:t>
            </w:r>
          </w:p>
        </w:tc>
      </w:tr>
      <w:tr w:rsidR="00D34717" w:rsidRPr="00D34717" w14:paraId="488A891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92991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ADORA3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07723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1.26E-135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5EC8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F6EC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Glial cell</w:t>
            </w:r>
          </w:p>
        </w:tc>
      </w:tr>
      <w:tr w:rsidR="00D34717" w:rsidRPr="00D34717" w14:paraId="0C15842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B8F57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A2M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CC69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9.12E-135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4B873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8E31B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Endothelial cell</w:t>
            </w:r>
          </w:p>
        </w:tc>
      </w:tr>
      <w:tr w:rsidR="00D34717" w:rsidRPr="00D34717" w14:paraId="445D7DA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7AD99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AIF1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ACD3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2.62E-122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EF8B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B8609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7FE5A5DD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AA6DD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lastRenderedPageBreak/>
              <w:t>CD68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44F32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1.75E-120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31DAE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82D7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Glial cell</w:t>
            </w:r>
          </w:p>
        </w:tc>
      </w:tr>
      <w:tr w:rsidR="00D34717" w:rsidRPr="00D34717" w14:paraId="1DD00EA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191BD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LAPTM5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4E4AB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2.43E-113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63EF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FAE27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Glial cell</w:t>
            </w:r>
          </w:p>
        </w:tc>
      </w:tr>
      <w:tr w:rsidR="00D34717" w:rsidRPr="00D34717" w14:paraId="5D59C706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CE374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SORL1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BF4E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2.30E-112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079F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3416C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7196450E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5140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BHLHE41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4D80F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7.68E-112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5987A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6F30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Glial cell</w:t>
            </w:r>
          </w:p>
        </w:tc>
      </w:tr>
      <w:tr w:rsidR="00D34717" w:rsidRPr="00D34717" w14:paraId="6E2727A5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E4316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CD83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483E6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1.25E-111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8F6E5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88761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Glial cell</w:t>
            </w:r>
          </w:p>
        </w:tc>
      </w:tr>
      <w:tr w:rsidR="00D34717" w:rsidRPr="00D34717" w14:paraId="4B48445D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8D63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TAL1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F87D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2.43E-107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FB77C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2E24D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Glial cell</w:t>
            </w:r>
          </w:p>
        </w:tc>
      </w:tr>
      <w:tr w:rsidR="00D34717" w:rsidRPr="00D34717" w14:paraId="204FC194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3922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PTPRC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BAD15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3.12E-105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FEA58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21874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Stem cell</w:t>
            </w:r>
          </w:p>
        </w:tc>
      </w:tr>
      <w:tr w:rsidR="00D34717" w:rsidRPr="00D34717" w14:paraId="1F070BE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C21E3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CD74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0ECAF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1.36E-104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8D90D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B696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6A9457F2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F757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HLA-DMB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29BE4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1.40E-102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7498A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11451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3B2CA8D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EE1E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ZFP36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2CAEC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5.83E-101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3A2F6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89EB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439C83DC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56375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FOS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4F7E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2.98E-95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F6BB0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19CE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6782CD56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7B6F2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MS4A7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63278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1.78E-93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EFEDA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7E40A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2C966B35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0C3C7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CYBB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7EA5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2.51E-91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4AD1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50533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0BD5F937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BA97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KLF2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C22D6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6.82E-91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55829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7FCC8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Glial cell</w:t>
            </w:r>
          </w:p>
        </w:tc>
      </w:tr>
      <w:tr w:rsidR="00D34717" w:rsidRPr="00D34717" w14:paraId="195CFEC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65FD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CD86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58738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1.52E-88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5F95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4C120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5CAD6156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A5BBA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SGK1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BEBF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6.23E-87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37A8A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4E3E0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62D4256B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C0A3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HLA-DRA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FCD7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7.51E-86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9B56D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5FF8A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Glial cell</w:t>
            </w:r>
          </w:p>
        </w:tc>
      </w:tr>
      <w:tr w:rsidR="00D34717" w:rsidRPr="00D34717" w14:paraId="66077F8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AC5D8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SFMBT2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8CCDD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6.83E-83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1D48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2F89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62D293BE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B3A97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CD4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7840A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2.92E-77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53F52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F1518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 cell</w:t>
            </w:r>
          </w:p>
        </w:tc>
      </w:tr>
      <w:tr w:rsidR="00D34717" w:rsidRPr="00D34717" w14:paraId="0A546A47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7AD41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HLA-E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737B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4.07E-77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06A2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442BE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1D2C9BB9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7DCBD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BTG2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0274E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1.69E-75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4B0A9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E34DC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05C5CA74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ED16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ADRB2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9494B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4.34E-74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B109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5778E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Glial cell</w:t>
            </w:r>
          </w:p>
        </w:tc>
      </w:tr>
      <w:tr w:rsidR="00D34717" w:rsidRPr="00D34717" w14:paraId="07A74327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46EC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ZFP36L1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4A895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8.64E-74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834ED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409C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207C4CBA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C7E35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NR4A2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68847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4.15E-72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E0A7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D362A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54DE0764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984DE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RCSD1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1FBB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1.18E-70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3C43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9C9A7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6EB2418E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E6A7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IER2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D6F04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2.83E-70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CBE11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86929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75BDFA06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89E63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PSAP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188C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1.23E-66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F7ED2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514B2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3FCF4424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2DC1F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CPVL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7748C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3.44E-64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307DB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52E95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3BE78F0D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75EB2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NAV3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A007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4.93E-64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1C1C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F2FD2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Glial cell</w:t>
            </w:r>
          </w:p>
        </w:tc>
      </w:tr>
      <w:tr w:rsidR="00D34717" w:rsidRPr="00D34717" w14:paraId="2614282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7A82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CD14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BF15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7.01E-61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56370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ABA2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Glial cell</w:t>
            </w:r>
          </w:p>
        </w:tc>
      </w:tr>
      <w:tr w:rsidR="00D34717" w:rsidRPr="00D34717" w14:paraId="7519938C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4828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ZFP36L2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1F8D1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2.37E-58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75944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C68CE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53570942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E634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GPR183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72CF7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2.22E-57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ED9A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FF2E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Glial cell</w:t>
            </w:r>
          </w:p>
        </w:tc>
      </w:tr>
      <w:tr w:rsidR="00D34717" w:rsidRPr="00D34717" w14:paraId="6AE9720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B102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ZFHX3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77869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1.22E-56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2B08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EA55C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09B9F95A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C791D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lastRenderedPageBreak/>
              <w:t>RASGEF1C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2BA2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3.74E-53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1C23D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98A9E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12F9979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9FB8A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NFKBIA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BB90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3.71E-52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7643F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B4A2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3D43C6C4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38226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APOE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8D11B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2.10E-43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ECEE0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74288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39DCDB39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2D337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C5AR1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CE43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2.44E-42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6B75B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9074C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0BDC4AA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2E6E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RIN2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F0496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7.08E-42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C3A4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946B1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3DA463B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28126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RHOB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7B6D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2.26E-41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0D33E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8C5BA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21EF38AE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1513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CD81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E5BBF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1.28E-38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8DEC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374F6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Stem cell</w:t>
            </w:r>
          </w:p>
        </w:tc>
      </w:tr>
      <w:tr w:rsidR="00D34717" w:rsidRPr="00D34717" w14:paraId="11B4A802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5E3F8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HLA-DRB5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B71EF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2.14E-36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BC12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9E8DD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4AF16896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9E16F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SPINT2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3CB1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3.10E-35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F2DE2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41BCB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65B11007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60D7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MAFB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80942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2.20E-34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0A64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B7291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1B937C0D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0DC3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METTL7A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D3DF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2.96E-32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CEFC9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BD91E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2ACDEE9C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0AC17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PECAM1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AD85D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2.10E-31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F37F9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7377F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Endothelial cell</w:t>
            </w:r>
          </w:p>
        </w:tc>
      </w:tr>
      <w:tr w:rsidR="00D34717" w:rsidRPr="00D34717" w14:paraId="3DBD909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47B32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CXCR4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AFFEB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2.58E-26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CC54E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1FD4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Stem cell</w:t>
            </w:r>
          </w:p>
        </w:tc>
      </w:tr>
      <w:tr w:rsidR="00D34717" w:rsidRPr="00D34717" w14:paraId="40DE2127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5FB80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TSPO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22FA7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7.36E-26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EEB97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4DB9D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219BBDD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AA9EA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HMOX1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61BF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2.60E-24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BC2A7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B5557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Cancer stem cell</w:t>
            </w:r>
          </w:p>
        </w:tc>
      </w:tr>
      <w:tr w:rsidR="00D34717" w:rsidRPr="00D34717" w14:paraId="50BE7BF5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CDFF1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JUN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C04BC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4.25E-21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29031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6765F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449E4E1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642B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MICAL1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594E3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1.63E-20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ADD5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A9228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1E1C1B36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259E6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LIMS1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3B4A3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2.27E-20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9ABD3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59479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373502D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4CB8A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MS4A6A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527A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5.13E-18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E051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6D0C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5959B45C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BADF0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C10orf11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0BD39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5.30E-17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C1D20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A22B0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30424712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69212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PFKFB3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AFA4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8.13E-17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FD5A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441E1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2D306EC6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D4FA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RASSF4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5E33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6.88E-15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7B2A6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5537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442EFEFF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67AA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JUND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6BE82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1.07E-13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B6F73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5DB6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4D6FEEFC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94AC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DNASE2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B7032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8.97E-13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01760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1958C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426B0F05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301CD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TREM1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EBE5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3.46E-12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68FAD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6B6E1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266C7432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2C022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SAMHD1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5BECC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2.81E-11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989C1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A8DE7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60287026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B275A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PER1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57AF0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1.82E-10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27DF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06CE6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29B594C2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6346E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SWAP70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A3273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9.98E-08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243E0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C4C3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379D3B8E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88CB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BCL2A1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DB828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5.80E-07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B4F6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9224D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Glial cell</w:t>
            </w:r>
          </w:p>
        </w:tc>
      </w:tr>
      <w:tr w:rsidR="00D34717" w:rsidRPr="00D34717" w14:paraId="11431E69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02876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SYT6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286C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9.24E-07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C9C89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209D6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3F86B8D9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F2592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SH3BGRL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52A05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3.75E-05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E9A9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CD93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73F9C464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E45F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TPCN1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7E9BC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0.000147747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AD79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9E965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0A88B80E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0332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NAP1L1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73EB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0.001459878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D499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C392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2ED58752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09976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ZFAND5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110C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0.038572711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C452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26CEB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259C9B5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B50EC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lastRenderedPageBreak/>
              <w:t>ATF3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04FF2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BC3AC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26C69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024EC9DA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F48F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ZNF703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9F241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376F1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AD101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64B9898C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269F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MTSS1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8044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59A0B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8574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1CE696FD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EADA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SALL1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B7D74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B685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6E6A0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Glial cell</w:t>
            </w:r>
          </w:p>
        </w:tc>
      </w:tr>
      <w:tr w:rsidR="00D34717" w:rsidRPr="00D34717" w14:paraId="1705F70F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3B38E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LYZ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0303A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6.87E-129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11D8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C68C6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6E776C6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E3BC9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TGFBI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C7956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5.94E-109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C278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45310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4F6E0C5D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85A8F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CD93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B002F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4.17E-85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6DB11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2F9B8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6AF32E0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D3DD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CD163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99B30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2.21E-83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75D23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0D293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3BFB954E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8DA1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GPR65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39CC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2.40E-66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71E11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D44F8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24378F6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9BB21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FGR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0B232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8.14E-63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4F3A2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768E2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58E295AF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84851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METRNL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15DD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2.78E-57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A400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67102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1EEC858F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95304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ITGA4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6A7F4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2.92E-55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A2361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2D68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395B9F09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CC7F3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KYNU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3A322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1.38E-54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3110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D22ED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4C8B152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F0E73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EMB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E25B9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1.95E-54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E0249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991C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1C3F2DBE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B65A8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IL1RN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BC723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5.91E-54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77960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28A4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006C7432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CAA01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DOK3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6CC34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1.73E-52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BB59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C10F1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14A75A39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2544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IFITM2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58889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4.93E-49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C781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7305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66CA7DE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CE88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THBD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B1E79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3.01E-48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0E846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FABA5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515BB0E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4C136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FPR3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9046A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2.30E-42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278E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147F1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07949F4F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9D6B6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DPYD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2E02B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1.14E-41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2B1E7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BA77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5D74771C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B03EB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PLBD1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62C1F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1.18E-37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8896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7B4E3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6B1040D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0A52E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SLC2A3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1C1B3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1.94E-37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4C49D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B9C6E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Cancer stem cell</w:t>
            </w:r>
          </w:p>
        </w:tc>
      </w:tr>
      <w:tr w:rsidR="00D34717" w:rsidRPr="00D34717" w14:paraId="087E18F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374E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DSE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8C02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8.01E-36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F1344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0190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0A9EAB2E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8F636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RASSF3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E5A42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4.85E-31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6A94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81AF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5C202E2D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19C17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CD44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F4C6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6.35E-31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27C9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323B7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Cancer stem cell</w:t>
            </w:r>
          </w:p>
        </w:tc>
      </w:tr>
      <w:tr w:rsidR="00D34717" w:rsidRPr="00D34717" w14:paraId="01CF62CF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986E6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HLA-DQA1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0788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2.14E-30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ABB5D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BF62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2F3A95A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0E3F7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IQGAP1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6A9A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5.57E-25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662B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4E96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15F9C8D2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C149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OLFML2B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FA8E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1.37E-22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00302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4396B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1F116734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9D57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NRP1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9FF4E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2.07E-22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83094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6B31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1A227A5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0F44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MXD1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9939F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3.00E-19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5091B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F2F80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12F4B51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BB315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CCL2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61C8F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3.95E-18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67F2E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DDE70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Glial cell</w:t>
            </w:r>
          </w:p>
        </w:tc>
      </w:tr>
      <w:tr w:rsidR="00D34717" w:rsidRPr="00D34717" w14:paraId="7F62FA1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2DF2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ABCA1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C7F22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9.40E-11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A175D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33AC3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07782CEB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1606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NFIL3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D439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8.16E-09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6B35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B3FB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00DAF96F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5FFA4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lastRenderedPageBreak/>
              <w:t>CREM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0630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3.37E-07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323E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66A5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52D176ED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9FB8A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BHLHE40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7C4B7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4.14E-06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6712D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4A349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5964A54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CC40B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PIM1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C2F9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2.34E-05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A455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E1F44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6BB1374A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246C3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GADD45B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57EC9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0.000150474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B632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B8696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1E92064B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2F0A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HIF1A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F7A16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0.054689873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862C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F2757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155BE33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08227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CIB1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F2A6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0.247496545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AAEFA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B9075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6BABE8FD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27539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HPCAL1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BEE00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0.249283255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A58FB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81C2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1C9054DF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62B4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EIF3L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87BFF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0.789528306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DCAA9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895BB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6AFF583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4BD3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HNMT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C98E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314F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F8E89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69C4D9F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E8501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PDGFRA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60E1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2.52E-81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6C8D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32D29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5D60F3EA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9E78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MAP2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37B3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1.93E-64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7997D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C1C2F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102CBFAB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7A50B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GABRB1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776E3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3.23E-60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CC505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33901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60F1C8B7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1C4D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LUZP2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A904A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1.16E-59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5773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5BDB1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2D9417B6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AE04E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ATCAY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DCA8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2.82E-58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4FB65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13403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0D01CDD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E79C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KLRC2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71DCB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1.42E-57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2E59F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3F072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0C678FD9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41875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GRIA2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1261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8.39E-54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4E9AE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9A6D8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61C764D6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06267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SOX11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EDFB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9.90E-51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932F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8606F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Cancer stem cell</w:t>
            </w:r>
          </w:p>
        </w:tc>
      </w:tr>
      <w:tr w:rsidR="00D34717" w:rsidRPr="00D34717" w14:paraId="7224340B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745DC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PCDH15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E74A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1.31E-47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0F2BC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0233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Progenitor cell</w:t>
            </w:r>
          </w:p>
        </w:tc>
      </w:tr>
      <w:tr w:rsidR="00D34717" w:rsidRPr="00D34717" w14:paraId="3E5E761D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ED913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MYT1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9CC1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5.62E-43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48779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20836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58BBBEFD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E612F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ASIC1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73A00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4.33E-39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CEC26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05849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309BF6EE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9AC3C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OPCML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4A6C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3.08E-38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8E9D6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381C2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490CF165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5CD33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SERPINE2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0AFA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2.87E-37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EF04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55D65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345200B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957A1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CPE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79D2B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5.04E-37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5BB2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3AA17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0CC4B227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F2512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NFIB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2156B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6.86E-37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08476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A8189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Cancer stem cell</w:t>
            </w:r>
          </w:p>
        </w:tc>
      </w:tr>
      <w:tr w:rsidR="00D34717" w:rsidRPr="00D34717" w14:paraId="5F174CFF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337D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MMD2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B128D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3.33E-36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797B5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7D259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5E8654F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F1AF4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SCG3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DCF13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4.87E-36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1E589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3A817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6F0A89D5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5E57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DLL3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F1C5D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9.20E-35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40F79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663A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00D90E64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56B41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LNX1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482FD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1.25E-33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61637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1BAD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7DA2B8F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9CEB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LRRN1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4C521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6.47E-31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7361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E38CF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009926D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DC2A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FXYD6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41570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1.13E-30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B5C4D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4D8FF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297EB26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72CE0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NTRK2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55F16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1.69E-30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1AD71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BB823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482E6EAA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8DCA3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ADCYAP1R1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47D4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1.50E-27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979F4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C567D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54FE5097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8407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THY1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AD940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7.82E-27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4D45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22FAD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Cancer stem cell</w:t>
            </w:r>
          </w:p>
        </w:tc>
      </w:tr>
      <w:tr w:rsidR="00D34717" w:rsidRPr="00D34717" w14:paraId="7380AA6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66911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TCF4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D7F55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5.35E-26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EC055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5A24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Cancer stem cell</w:t>
            </w:r>
          </w:p>
        </w:tc>
      </w:tr>
      <w:tr w:rsidR="00D34717" w:rsidRPr="00D34717" w14:paraId="19F6F235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54AD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lastRenderedPageBreak/>
              <w:t>DCX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E500D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8.11E-25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5DC65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8EE51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Progenitor cell</w:t>
            </w:r>
          </w:p>
        </w:tc>
      </w:tr>
      <w:tr w:rsidR="00D34717" w:rsidRPr="00D34717" w14:paraId="5468C4D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B688B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IL33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877F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1.56E-23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E957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880D0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759A27F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54839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TSPAN18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49DC2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3.53E-22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F8DE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3803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0E9CD74F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FB860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CDO1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523C1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1.96E-20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763D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1E1F2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13BEB5C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FCAC8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SEMA5A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73345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3.67E-20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BFF7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75515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632D802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4F483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931C8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6.09E-18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BB6FF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C344A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2D52D2CE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9341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NPPA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F9EB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7.85E-16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77AF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A6067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42EE087D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6DFEE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PEA15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D9BEF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8.95E-16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80B12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19C6D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41AD6B6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869D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TM4SF1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91536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7.34E-15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3A027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7C895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Endothelial cell</w:t>
            </w:r>
          </w:p>
        </w:tc>
      </w:tr>
      <w:tr w:rsidR="00D34717" w:rsidRPr="00D34717" w14:paraId="24C47DBE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FD387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GRIK2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CDB7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1.03E-14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2D409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130C1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23151605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18A75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TAGLN3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D8426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1.10E-14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7E05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E6B75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595F249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FA904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GFRA1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7F266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1.30E-14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F01E7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EBE1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6FAE9B45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A889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CXXC4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2718B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3.31E-14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C1B1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82FC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4A4ABA9B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7911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TNK2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D4FB5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9.01E-14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BAFAF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3BB99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44CF71D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E5985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NXPH1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12E94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1.01E-13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8BF2D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EF850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5C0E0DC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4E976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GNG4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3058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1.28E-13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C83EA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19278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27D638D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32894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TRIL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C9D67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2.32E-13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5735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7925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301F6B6D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EBDF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SOX8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DB436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1.48E-11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B51AC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D25BF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493CA8C6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68F3C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LIMA1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C5E6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1.07E-09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E51B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B27B9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0724881F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23880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CHD7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253A3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3.37E-08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3673F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0BC8D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Cancer stem cell</w:t>
            </w:r>
          </w:p>
        </w:tc>
      </w:tr>
      <w:tr w:rsidR="00D34717" w:rsidRPr="00D34717" w14:paraId="35C2054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86C09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NEUROD1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97249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4.15E-07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63967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106E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Progenitor cell</w:t>
            </w:r>
          </w:p>
        </w:tc>
      </w:tr>
      <w:tr w:rsidR="00D34717" w:rsidRPr="00D34717" w14:paraId="3F22E76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50AA3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TCF12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9FCA4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3.67E-06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1F5FF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B0F7E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220479C5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135BC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CSPG4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B3BF4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3.88E-06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EABB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CD5A0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24C6264F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C0344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PROM1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A1C2F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4.77E-06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C0277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B5BAA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Cancer stem cell</w:t>
            </w:r>
          </w:p>
        </w:tc>
      </w:tr>
      <w:tr w:rsidR="00D34717" w:rsidRPr="00D34717" w14:paraId="5D47A3A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85A6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MYO10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1C42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5.48E-05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7E69E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2828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11B996BA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5E399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SHD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48D0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0.000370455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34303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9CD6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2BC36B77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D81AC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RFX4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887A3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0.005351741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5911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5BAB3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0654F58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FE86F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RAB2A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8C067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0.006637156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2176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865C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3970B1E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5B45E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GRIA1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94B7C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0.007890938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5B54D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2862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50D7EC4A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64AAF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CREB5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FF1E8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0.008115239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43946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A158C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1B546F42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90A17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DKK3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FDA4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0.011582219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B5B38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B524E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694E73D9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3CEE3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ALDOC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8AEF5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0.012616515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0CF47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0C1A0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066E176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BF43B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RGMB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95B54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0.024625452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58FB1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A5104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7E046B15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83EF3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lastRenderedPageBreak/>
              <w:t>MAML2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7D821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0.034500383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F4E6D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49170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66FE9CB7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8D102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DLL1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13DA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0.03994456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97CE5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D3DE2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291E901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CEFFC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LIX1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86E2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0.04102892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E7CD9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C66BB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2940D38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98E2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NFIA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1F4DE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0.049768819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FD5C2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C63DE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28EA67DE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FFC65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GRIA4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6A0CA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0.052367427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74D40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6536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5195EBF4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9F743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CD24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39F6C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0.106117541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BE501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12997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Cancer stem cell</w:t>
            </w:r>
          </w:p>
        </w:tc>
      </w:tr>
      <w:tr w:rsidR="00D34717" w:rsidRPr="00D34717" w14:paraId="6E354195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89D04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RGS12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08D99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0.155824728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90319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CAA55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7FAE417D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21E8A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SPON1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E6AAA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0.322007967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2CAE2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26CA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6973320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352E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HIPK2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60DA9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AF795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CE392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533B7B6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344D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TMEM255A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8476B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CC4F4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0A827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5E6953A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BF8E68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RND3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B1461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9DA301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74303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717CF83A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A88E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PDE9A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1F27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F60B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0E7A7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27F853C9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BB07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TIMP3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BDDEE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1D590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ED26D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36A1572A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B310A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SULF1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9286D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2.81E-59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4C04E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401A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02CCCBAC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99AFC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AFAP1L2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8ACF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1.84E-57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0FA95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E037E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1D8F0874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E2E8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MEGF11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3C790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2.59E-55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FB7C3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D9188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Progenitor cell</w:t>
            </w:r>
          </w:p>
        </w:tc>
      </w:tr>
      <w:tr w:rsidR="00D34717" w:rsidRPr="00D34717" w14:paraId="123360DB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4404F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L1CAM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F1B6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1.77E-47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ADD3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5539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79554169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17651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TOX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8EBBD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2.65E-29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C7EFD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488CF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5BD8DE7D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BB5D3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CHRDL1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F4F65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1.01E-28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BCAF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C536E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4664D30A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DC4AB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CTNNB1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29FD4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5.53E-24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E6879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CEDA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Cancer stem cell</w:t>
            </w:r>
          </w:p>
        </w:tc>
      </w:tr>
      <w:tr w:rsidR="00D34717" w:rsidRPr="00D34717" w14:paraId="137C4C1F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0FE2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PRRX1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22D7A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7.40E-18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B76E4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0E0FA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53DF8F1D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106C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SERPINA3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E94A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8.64E-17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A2A1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CAA5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5F59F56C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823EA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NACA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A959F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1.53E-15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D2A6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808AC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2553C0C4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29225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ACTG1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17A2A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4.12E-15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8815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17C7A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6F6351FC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6EA4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TSHZ2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26A62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1.13E-12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C0B90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7F8E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6C156D97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D1B9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NOTCH1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296BF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2.67E-10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1FCE5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3B401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Stem cell</w:t>
            </w:r>
          </w:p>
        </w:tc>
      </w:tr>
      <w:tr w:rsidR="00D34717" w:rsidRPr="00D34717" w14:paraId="3C8B1A5C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1A3A8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IFITM10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43626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1.12E-09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2390D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9610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76CE46A6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7F21B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GPR17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CA78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1.46E-05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F45F5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9FF9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2B73154F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793A8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CDH13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6256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0.002512896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6BA2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6FAE0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735B6AFF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05535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LRRTM3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5AE9B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0.05873943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C461C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E6E7E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43499A5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24AFE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COL20A1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7DD12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E2FB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887A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71AA04DC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B1DE2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MT1X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572D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1.21E-43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344E5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AE597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4559C66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970B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ENO2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B5316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3.00E-36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354D5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E4749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54911C35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1D5FC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SLC16A1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0CAA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2.18E-19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9C708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965D9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Cancer stem cell</w:t>
            </w:r>
          </w:p>
        </w:tc>
      </w:tr>
      <w:tr w:rsidR="00D34717" w:rsidRPr="00D34717" w14:paraId="00097CF9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F3F97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lastRenderedPageBreak/>
              <w:t>PCSK5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B7214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1.07E-15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83833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4DD5A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2930751C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0C1D2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DOK5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5FEB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4.78E-15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CA5CF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5C478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64EAF1CD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98B1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PCDH8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28D82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7.74E-12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8325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8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B12BD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24FAA696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4B2F8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NMU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9F5C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1.23E-41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078B1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6F040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625D6594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D58FC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CCDC141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F888A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1.05E-20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9E2DB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4D1CF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1E49FA5B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0ED8E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TMEM97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A3CC3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5.62E-13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DF347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9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BF60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6447042A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16350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VIPR2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DEBD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2.31E-86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4D992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FA602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2609BAD6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7BD3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RGR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A2A76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1.63E-76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FD95C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68C2E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292C8B0F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516FF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FERMT1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40665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7.41E-74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A2DFC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6F12A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6AB32ECC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DF7D0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KCNIP2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CBCFA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8.07E-71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E930C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00FB3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08254DA7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17279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KCNIP3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55CF4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4.88E-69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FCA18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CE1C6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63B7C4FB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20C12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ST6GAL2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9EEBE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6.03E-59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CDDF7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103393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1FBF65A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0CB9A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PID1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3A5DA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2.50E-45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26EB4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C5A4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726E6A37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AA883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CRTAC1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3763D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1.73E-32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FE171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9452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146891EE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EDAEA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51FB1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1.11E-30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1A3A3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8CEF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574BC0EA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313E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ID1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105B5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1.01E-25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8CF63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CD8A9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216104EA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34B1F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ACSL6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9C2C3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8.55E-25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5931D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ADD1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6B6EA81E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06500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MTHFD2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386D1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6.88E-23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ABECC3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C922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5E71ED15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34869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FAU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1BA30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1.19E-14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49ED0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17FDD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31C0A55A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A11F8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TBC1D10A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42B91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8.10E-11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C43CD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5DE90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742B9C0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944D4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LRIG1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67A7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2.05E-10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75B60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4C8E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051185A9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0DCA9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DGKG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16A5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5.67E-07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9EFB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6D097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77ACF0E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414CE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UQCRB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312A9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5.61E-05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AC9E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616D5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57AD0727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A1EA1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CAMK2G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9F367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5.73E-05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F994E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D3212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03E4D724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F83F6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GATSL3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5434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0.001407443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229F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E0032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5EE347C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1E44D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CRB1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D44A26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0.010659666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66A3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F46C1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611CB6FE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4A72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EIF3E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C8C0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0.057223918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624F01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1B6C7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4C5F28B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A51D1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ID4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59EDF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0.46218349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C260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1BC4F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173191D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A8F1A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EEF1B2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B8E5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9FED5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10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608DE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0D132B8F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3B4CFA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TSPAN12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8F1EB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2.01E-45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B608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D1E38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371C5F02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7ABB2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CPNE5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6BB05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2.43E-40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58271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1378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51709E6F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759A3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CRIM1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A9ABD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1.08E-22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32F12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5999D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4A387B04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7AD86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ITGB4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CD87B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1.21E-15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DD5C1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21BC1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125E4746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4340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lastRenderedPageBreak/>
              <w:t>LYPD1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DDAA4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8.91E-14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D9E0E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969EF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131494E5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E1097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CADM1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50D8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1.31E-12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57C3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8C1BD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Cancer stem cell</w:t>
            </w:r>
          </w:p>
        </w:tc>
      </w:tr>
      <w:tr w:rsidR="00D34717" w:rsidRPr="00D34717" w14:paraId="25EAA702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A0D8D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BMPR1B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ABFDD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1.55E-09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36B28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6B6AB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22D35EF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15C31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NTNG1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EAB24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1.76E-08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C74FD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E244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4880B2FF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EDE33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SLC7A11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33BB5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6.12E-08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7793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E2D13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077F14F5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5FCB4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LRRC8A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58F0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0.00459197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A4CB02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0F5D6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78A5BCBC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3BAF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ITGA6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980C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0.007613761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0D6E3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11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490DD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Stem cell</w:t>
            </w:r>
          </w:p>
        </w:tc>
      </w:tr>
      <w:tr w:rsidR="00D34717" w:rsidRPr="00D34717" w14:paraId="19CB4255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6764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HPSE2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335C2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6.39E-24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62208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8699E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0C6FC974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BC83D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CD40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A4AC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1.02E-17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B2E02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DEC5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3358DCC0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901B7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ISG20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798FA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1.49E-05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88A5B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12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AA2E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 cell</w:t>
            </w:r>
          </w:p>
        </w:tc>
      </w:tr>
      <w:tr w:rsidR="00D34717" w:rsidRPr="00D34717" w14:paraId="1CD36F9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19816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FOLR1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86031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2.12E-177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32607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AB11B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6C31B5F7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6C290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ALDH1A1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DD39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5.19E-25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5B4BF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DB26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Cancer stem cell</w:t>
            </w:r>
          </w:p>
        </w:tc>
      </w:tr>
      <w:tr w:rsidR="00D34717" w:rsidRPr="00D34717" w14:paraId="7858D7A2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EA67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PLTP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E3EB2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2.69E-24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C0460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4B49B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08E6F842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56B5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GLIS3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03F4C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6.75E-20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D30A2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3A6FF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6BECA5D5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CEAA0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EXPH5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ED01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4.03E-16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632AD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6EBA4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4240688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A2C22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HSPB8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FE5F9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2.29E-13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A67B4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40E9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12448BF2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F713A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CHST9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B9DD3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2.27E-09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69326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BF203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73E6ED4A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B976F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LTBP1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16AAF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0.00182639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8A9A48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192D2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2201F19B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2A16D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GRAMD3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AD96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0.003068589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2E6C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D7B5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2DC90318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E8CE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PAX6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90E36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0.003252548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0733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017A9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Stem cell</w:t>
            </w:r>
          </w:p>
        </w:tc>
      </w:tr>
      <w:tr w:rsidR="00D34717" w:rsidRPr="00D34717" w14:paraId="5B97AB9C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887C7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NHSL1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1AFB4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5BE4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01D00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27C4209E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9F698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CYBRD1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A0EC9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A1105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13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FC5E8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7F9305A9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240C4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DLX5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74F6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6.60E-89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AD7C2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7FDEC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7487C0CB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D152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KIT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31ADF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1.43E-84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BE86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3F5AB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26A1B77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FC334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DLX6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488E5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1.55E-71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89DED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60D1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688A3EB7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078D2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ADAMTSL1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BF950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8.02E-55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4B7F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2155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3119DB53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94D9A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DLX1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6EE07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1.48E-53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A523C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5B0D4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37F0F56A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FFDA4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GLI3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537B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6.87E-15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187A7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1E3C0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084AEFB1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03B16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DLX2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BAC59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1.52E-14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A282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2A61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0370816B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A0E4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C2orf27A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627D6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0.000146405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0C5E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66379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123A7382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21914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RPSAP58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CE4AF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0.00089585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1EFC8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CBEC7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516BC9CA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6E0E8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NPM1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F414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0.010444735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7450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14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4F5B3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4CE13DAA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F291ED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CD3E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9079B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1.16E-174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994A8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CBEA1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 cell</w:t>
            </w:r>
          </w:p>
        </w:tc>
      </w:tr>
      <w:tr w:rsidR="00D34717" w:rsidRPr="00D34717" w14:paraId="5A460594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07889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CXCR3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0FB69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1.48E-109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B84A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D12C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 cell</w:t>
            </w:r>
          </w:p>
        </w:tc>
      </w:tr>
      <w:tr w:rsidR="00D34717" w:rsidRPr="00D34717" w14:paraId="31036659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50DBE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lastRenderedPageBreak/>
              <w:t>CD3G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810FE4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2.09E-94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F840C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D957A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 cell</w:t>
            </w:r>
          </w:p>
        </w:tc>
      </w:tr>
      <w:tr w:rsidR="00D34717" w:rsidRPr="00D34717" w14:paraId="5FFBE54D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A3A4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CD3D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1A766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2.70E-75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C571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E687F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 cell</w:t>
            </w:r>
          </w:p>
        </w:tc>
      </w:tr>
      <w:tr w:rsidR="00D34717" w:rsidRPr="00D34717" w14:paraId="0C0C0799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98A67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PTPN7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822B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9.16E-12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98926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4938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598AFE6F" w14:textId="77777777" w:rsidTr="00D34717">
        <w:trPr>
          <w:trHeight w:val="276"/>
        </w:trPr>
        <w:tc>
          <w:tcPr>
            <w:tcW w:w="28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C277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PLAC8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D3B50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0.662293628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3FC5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15</w:t>
            </w:r>
          </w:p>
        </w:tc>
        <w:tc>
          <w:tcPr>
            <w:tcW w:w="31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83B38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</w:tbl>
    <w:p w14:paraId="7B0B57D1" w14:textId="676E1429" w:rsidR="00B65095" w:rsidRDefault="00B65095" w:rsidP="00654E8F">
      <w:pPr>
        <w:spacing w:before="240"/>
      </w:pPr>
    </w:p>
    <w:p w14:paraId="2B593C6D" w14:textId="43CA2D81" w:rsidR="00D34717" w:rsidRDefault="00D34717" w:rsidP="00D34717">
      <w:pPr>
        <w:spacing w:before="240"/>
      </w:pPr>
      <w:proofErr w:type="gramStart"/>
      <w:r>
        <w:t>C</w:t>
      </w:r>
      <w:r w:rsidRPr="00D34717">
        <w:t>ell markers of</w:t>
      </w:r>
      <w:r>
        <w:t xml:space="preserve"> clusters in GSCs.</w:t>
      </w:r>
      <w:proofErr w:type="gramEnd"/>
    </w:p>
    <w:tbl>
      <w:tblPr>
        <w:tblW w:w="9737" w:type="dxa"/>
        <w:tblLook w:val="04A0" w:firstRow="1" w:lastRow="0" w:firstColumn="1" w:lastColumn="0" w:noHBand="0" w:noVBand="1"/>
      </w:tblPr>
      <w:tblGrid>
        <w:gridCol w:w="2802"/>
        <w:gridCol w:w="2403"/>
        <w:gridCol w:w="1482"/>
        <w:gridCol w:w="3050"/>
      </w:tblGrid>
      <w:tr w:rsidR="00D34717" w:rsidRPr="00D34717" w14:paraId="404DD163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A249C7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b/>
                <w:bCs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b/>
                <w:bCs/>
                <w:color w:val="000000"/>
                <w:sz w:val="22"/>
                <w:lang w:eastAsia="zh-CN"/>
              </w:rPr>
              <w:t>Gene Symbol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936C3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b/>
                <w:bCs/>
                <w:color w:val="000000"/>
                <w:sz w:val="22"/>
                <w:lang w:eastAsia="zh-CN"/>
              </w:rPr>
            </w:pPr>
            <w:proofErr w:type="spellStart"/>
            <w:r w:rsidRPr="00D34717">
              <w:rPr>
                <w:rFonts w:ascii="DengXian" w:eastAsia="DengXian" w:hAnsi="DengXian" w:cs="SimSun" w:hint="eastAsia"/>
                <w:b/>
                <w:bCs/>
                <w:color w:val="000000"/>
                <w:sz w:val="22"/>
                <w:lang w:eastAsia="zh-CN"/>
              </w:rPr>
              <w:t>p_val_adj</w:t>
            </w:r>
            <w:proofErr w:type="spellEnd"/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ABD59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b/>
                <w:bCs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b/>
                <w:bCs/>
                <w:color w:val="000000"/>
                <w:sz w:val="22"/>
                <w:lang w:eastAsia="zh-CN"/>
              </w:rPr>
              <w:t>cluster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2E10F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b/>
                <w:bCs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b/>
                <w:bCs/>
                <w:color w:val="000000"/>
                <w:sz w:val="22"/>
                <w:lang w:eastAsia="zh-CN"/>
              </w:rPr>
              <w:t>Cell type</w:t>
            </w:r>
          </w:p>
        </w:tc>
      </w:tr>
      <w:tr w:rsidR="00D34717" w:rsidRPr="00D34717" w14:paraId="2AEF8A31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668DE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IFITM2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D5E563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3.16E-194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1F705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26E36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1A3F5193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95394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NME1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C2B9C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2.08E-165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5DB32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ADB68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5E9C046F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293EA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EEF1B2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558D1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1.07E-144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12B84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3508B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5C66F638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62F9C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AIF1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143C6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1.18E-94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5D11D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82D65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5E812FED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097E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PLAC8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D0B01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3.08E-86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014D1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704D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4B8AA573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187B0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TUBB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5876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8408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F13BA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4D54CE0B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A0B9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MKI67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9A648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0FB1B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217A1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Stem cell</w:t>
            </w:r>
          </w:p>
        </w:tc>
      </w:tr>
      <w:tr w:rsidR="00D34717" w:rsidRPr="00D34717" w14:paraId="68161733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715D1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HMGB2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0D97D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880F4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F7C7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Stem cell</w:t>
            </w:r>
          </w:p>
        </w:tc>
      </w:tr>
      <w:tr w:rsidR="00D34717" w:rsidRPr="00D34717" w14:paraId="2266C849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84EE0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ACAT2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AD192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2.23E-186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A9C78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57626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2E8EBACA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1E5B3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TESC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9DCD0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4.52E-153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072E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D488B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140D2AF3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0A21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FDPS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771A8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3.62E-110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140B20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9ED3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6EF9F168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355DF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MT2A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6243E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3.07E-81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D34B0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F25D8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0565AA14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AF110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FTH1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2C0E5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3.22E-69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2EAAD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5D03C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45893D6C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3A862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NACA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3850B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2.82E-261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7C72B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8A25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67D573BE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06333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GNB2L1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E6F2A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8.76E-235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7192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8CC10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3544275F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C6303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HLA-E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39E6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3.69E-137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5147D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3CD85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6CA8B191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A72FF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MAL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8095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4.46E-123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BC57E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85235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7FB086F8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B0EB1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EIF3E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38462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2.25E-112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E7E36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0B470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36BDF76E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36D77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SPINT2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F50EB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1.27E-71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41EFB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97630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1F4EC8DE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C9F72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TXK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1C466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5.46E-55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4A03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43924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0AAE1630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C7CACC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CD4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FD877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41CD8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764E7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 cell</w:t>
            </w:r>
          </w:p>
        </w:tc>
      </w:tr>
      <w:tr w:rsidR="00D34717" w:rsidRPr="00D34717" w14:paraId="2B8580A6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95DDD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KLF2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6B857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1.43E-207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EC580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A2C6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Glial cell</w:t>
            </w:r>
          </w:p>
        </w:tc>
      </w:tr>
      <w:tr w:rsidR="00D34717" w:rsidRPr="00D34717" w14:paraId="0034C0AF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51A0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LIMS1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E3469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5.99E-190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1811D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70DF5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154DCD45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2D0B64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JUNB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ED2D7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1.94E-126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F6F40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FBC1F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42261328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8990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HLA-A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EA4380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2.66E-114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072AA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FB4F8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302A96E6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B9B2B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lastRenderedPageBreak/>
              <w:t>ISG20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09A70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5.64E-101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15A09F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3C3E3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 cell</w:t>
            </w:r>
          </w:p>
        </w:tc>
      </w:tr>
      <w:tr w:rsidR="00D34717" w:rsidRPr="00D34717" w14:paraId="32AC31B8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EBB8C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FXYD5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C0E6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2.47E-90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62093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7935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0BD610A9" w14:textId="77777777" w:rsidTr="00D34717">
        <w:trPr>
          <w:trHeight w:val="270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C33D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ITGB1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5D8A5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5.54E-89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90C6C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27A44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Stem cell</w:t>
            </w:r>
          </w:p>
        </w:tc>
      </w:tr>
      <w:tr w:rsidR="00D34717" w:rsidRPr="00D34717" w14:paraId="2F01D468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49E73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GPR183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7ACD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5.15E-84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EF9C5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4CEBE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Glial cell</w:t>
            </w:r>
          </w:p>
        </w:tc>
      </w:tr>
      <w:tr w:rsidR="00D34717" w:rsidRPr="00D34717" w14:paraId="7467C459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E602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LAPTM5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7FB0E1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1.17E-69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572C4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4B00B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Glial cell</w:t>
            </w:r>
          </w:p>
        </w:tc>
      </w:tr>
      <w:tr w:rsidR="00D34717" w:rsidRPr="00D34717" w14:paraId="463BDF8D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E46FE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BTG2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A7095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1.60E-67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1EA04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F6C04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14403D19" w14:textId="77777777" w:rsidTr="00D34717">
        <w:trPr>
          <w:trHeight w:val="270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FC0A0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SLC2A3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1A68C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8.46E-67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3305F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77E95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Cancer stem cell</w:t>
            </w:r>
          </w:p>
        </w:tc>
      </w:tr>
      <w:tr w:rsidR="00D34717" w:rsidRPr="00D34717" w14:paraId="38C3A07E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74B76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CYTH1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DDE8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2.65E-61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3E22A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C3489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0954AC34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3F0D5F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CXCR4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4E516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3.13E-59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5DE5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7FAE7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Stem cell</w:t>
            </w:r>
          </w:p>
        </w:tc>
      </w:tr>
      <w:tr w:rsidR="00D34717" w:rsidRPr="00D34717" w14:paraId="7638E0AD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05EF75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CD44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44BEF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1.07E-48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5FFB0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2F075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Cancer stem cell</w:t>
            </w:r>
          </w:p>
        </w:tc>
      </w:tr>
      <w:tr w:rsidR="00D34717" w:rsidRPr="00D34717" w14:paraId="62377BDA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1051C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ZFP36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1DD56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1.13E-45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90740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BF554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3403767E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5974C1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ITGA4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4EC56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3.96E-41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F8D3D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E3D8D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6A9679AD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E5A24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ANXA1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905EB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2.49E-28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8E0D7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A73B3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6C87358E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9C6C88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ZFP36L2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06AA7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2.41E-25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CC7955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B9F8B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5AF8F238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1E87D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IER2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4D20E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3.05E-16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F374A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CE78B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60FD78B9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7138F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PDE4B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A347C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9.94E-16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05744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4AE9E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5C007144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0D37A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NFKBIA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11C274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6.35E-06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01CB31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ED4A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0DFD0354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0627C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HLA-DRA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31C51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0.71420706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636A4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F1455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Glial cell</w:t>
            </w:r>
          </w:p>
        </w:tc>
      </w:tr>
      <w:tr w:rsidR="00D34717" w:rsidRPr="00D34717" w14:paraId="5301F19E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E756B4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HLA-DRB5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9A0903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C9E55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6F7C5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070FEDD6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9F165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CD74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28B63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E30EB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80E7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5938CBC5" w14:textId="77777777" w:rsidTr="00D34717">
        <w:trPr>
          <w:trHeight w:val="270"/>
        </w:trPr>
        <w:tc>
          <w:tcPr>
            <w:tcW w:w="280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23CED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HLA-DQA1</w:t>
            </w:r>
          </w:p>
        </w:tc>
        <w:tc>
          <w:tcPr>
            <w:tcW w:w="24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C3968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</w:t>
            </w:r>
          </w:p>
        </w:tc>
        <w:tc>
          <w:tcPr>
            <w:tcW w:w="14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372934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0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88192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67F8588F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2EE3B0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CCL4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5B5C0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1.37E-289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E736C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CC11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Glial cell</w:t>
            </w:r>
          </w:p>
        </w:tc>
      </w:tr>
      <w:tr w:rsidR="00D34717" w:rsidRPr="00D34717" w14:paraId="7B84E26E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6A519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PHLDA1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CA1B4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1.03E-283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85367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6DAC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26658375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EF8EB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EBP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407B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1.21E-209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E982A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6F65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5A91841E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F70F22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HLA-DMB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06830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2.59E-182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E957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18C6D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7AAFA700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86547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ARG2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62D30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1.77E-163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45F10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3BA82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3BDC9A22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A6B75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VIM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9D466A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8.84E-143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743ED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9C5E5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Stem cell</w:t>
            </w:r>
          </w:p>
        </w:tc>
      </w:tr>
      <w:tr w:rsidR="00D34717" w:rsidRPr="00D34717" w14:paraId="57D717E1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11D25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LIMA1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BFDC4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1.73E-100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71725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3D684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7F212957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BBFEA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CD81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247C4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3.15E-97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C040C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2DB3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Stem cell</w:t>
            </w:r>
          </w:p>
        </w:tc>
      </w:tr>
      <w:tr w:rsidR="00D34717" w:rsidRPr="00D34717" w14:paraId="65AFE470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63BF6A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IQGAP1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731F4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2.61E-82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844EE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D482F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6978B5AA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7DB7FD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PTPN7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C35AA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9.70E-57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7A925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4BDD6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5D2B678B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6DE3C6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FAU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BF5E9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5.78E-158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69C51F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00864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3C055BD4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53029F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RPL13A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C6ED3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4.53E-109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6C32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F8774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333E1040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4A0A25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RPL31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81400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2.52E-74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682CEA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3F6CD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0F80E0FD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F0232E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lastRenderedPageBreak/>
              <w:t>SORL1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268B07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5.14E-05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546EDE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213F2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334222BB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E43FC4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PCED1B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1729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0.000467874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05623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96D3A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68903B10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3B25D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BCL11B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27950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0.002817894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8C106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5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EB69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75334B38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36BE1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METRNL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2733B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1.33E-33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DF72E7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BEB50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224D9362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D98B6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PTPRC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C66D3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1.01E-32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5A00E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E055E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Stem cell</w:t>
            </w:r>
          </w:p>
        </w:tc>
      </w:tr>
      <w:tr w:rsidR="00D34717" w:rsidRPr="00D34717" w14:paraId="57A9B37D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51BDD4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CD3D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90411D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3.71E-20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C2CDE9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6401E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 cell</w:t>
            </w:r>
          </w:p>
        </w:tc>
      </w:tr>
      <w:tr w:rsidR="00D34717" w:rsidRPr="00D34717" w14:paraId="0A545A3A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457A19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BHLHE40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DE2BB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4.17E-12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40D95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0DF873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52C79896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160A7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EMB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9CFF5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1.13E-05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D046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E9BB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3315BE5E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3590A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SFMBT2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FC230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0.000131249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D97A46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8348D1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78DE65E8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34DE2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TSC22D4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BA5B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0.000550441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A50F04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1F111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679FB588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F85FF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JUN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186ECD7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0.400054288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038A09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67CD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58125C05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0402C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ZFP36L1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EC534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43BEB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7FF8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4999BDEF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61095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THEMIS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AFA95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014A6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90F1D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Neuron</w:t>
            </w:r>
          </w:p>
        </w:tc>
      </w:tr>
      <w:tr w:rsidR="00D34717" w:rsidRPr="00D34717" w14:paraId="4123FB01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A185FF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SIRT2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25DD3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BA4956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6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50F2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58491CBA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611E0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ANLN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4CA6D2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1.31E-141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CB47B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8C092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749D9B2D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DFDE7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ACTG1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2656AD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3.54E-125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C0B97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989BCB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0A160BCA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5704C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CREM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E5F5B2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1.29E-26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39A41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7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59D39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58E982F4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ACEFB0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TMEM123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803F2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3.48E-05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03F40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8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B51B6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52A80CE1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51B57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TMEM97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AC570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9265A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8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51A80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3913FCCE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402E2A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TMSB4X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BD6B5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9.22E-27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6CAF60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9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4DC1E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266A1E59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ED62E6C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TUBB3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FB8E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1.67E-12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26582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9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11AEC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45B35BF4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1AF5F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SH3BGRL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55A5F4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4.61E-10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705946F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9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C5345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0634D3BD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B69F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POLR2F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87D3020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1.73E-06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C1E14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9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0AD90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  <w:tr w:rsidR="00D34717" w:rsidRPr="00D34717" w14:paraId="7E385752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3ABA63E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MT1X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B15754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0.050548138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414669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9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722A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Astrocyte</w:t>
            </w:r>
          </w:p>
        </w:tc>
      </w:tr>
      <w:tr w:rsidR="00D34717" w:rsidRPr="00D34717" w14:paraId="111ACB70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7AE703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TSPO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FD529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0.159238158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56C91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9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D6DD1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Macrophage</w:t>
            </w:r>
          </w:p>
        </w:tc>
      </w:tr>
      <w:tr w:rsidR="00D34717" w:rsidRPr="00D34717" w14:paraId="086C3101" w14:textId="77777777" w:rsidTr="00D34717">
        <w:trPr>
          <w:trHeight w:val="270"/>
        </w:trPr>
        <w:tc>
          <w:tcPr>
            <w:tcW w:w="28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FB395D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NPM1</w:t>
            </w:r>
          </w:p>
        </w:tc>
        <w:tc>
          <w:tcPr>
            <w:tcW w:w="24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D48F08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1</w:t>
            </w:r>
          </w:p>
        </w:tc>
        <w:tc>
          <w:tcPr>
            <w:tcW w:w="14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880157A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9</w:t>
            </w:r>
          </w:p>
        </w:tc>
        <w:tc>
          <w:tcPr>
            <w:tcW w:w="30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C4AEA2" w14:textId="77777777" w:rsidR="00D34717" w:rsidRPr="00D34717" w:rsidRDefault="00D34717" w:rsidP="00D34717">
            <w:pPr>
              <w:spacing w:before="0" w:after="0"/>
              <w:rPr>
                <w:rFonts w:ascii="DengXian" w:eastAsia="DengXian" w:hAnsi="DengXian" w:cs="SimSun"/>
                <w:color w:val="000000"/>
                <w:sz w:val="22"/>
                <w:lang w:eastAsia="zh-CN"/>
              </w:rPr>
            </w:pPr>
            <w:r w:rsidRPr="00D34717">
              <w:rPr>
                <w:rFonts w:ascii="DengXian" w:eastAsia="DengXian" w:hAnsi="DengXian" w:cs="SimSun" w:hint="eastAsia"/>
                <w:color w:val="000000"/>
                <w:sz w:val="22"/>
                <w:lang w:eastAsia="zh-CN"/>
              </w:rPr>
              <w:t>Oligodendrocyte</w:t>
            </w:r>
          </w:p>
        </w:tc>
      </w:tr>
    </w:tbl>
    <w:p w14:paraId="050852B2" w14:textId="77777777" w:rsidR="00D34717" w:rsidRPr="001549D3" w:rsidRDefault="00D34717" w:rsidP="00654E8F">
      <w:pPr>
        <w:spacing w:before="240"/>
      </w:pPr>
    </w:p>
    <w:sectPr w:rsidR="00D34717" w:rsidRPr="001549D3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2BB5278" w14:textId="77777777" w:rsidR="00CF4206" w:rsidRDefault="00CF4206" w:rsidP="00117666">
      <w:pPr>
        <w:spacing w:after="0"/>
      </w:pPr>
      <w:r>
        <w:separator/>
      </w:r>
    </w:p>
  </w:endnote>
  <w:endnote w:type="continuationSeparator" w:id="0">
    <w:p w14:paraId="09160548" w14:textId="77777777" w:rsidR="00CF4206" w:rsidRDefault="00CF4206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ngXian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47CE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9.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47CEA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501650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5016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647CEA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9.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647CEA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7DB23C5" w14:textId="77777777" w:rsidR="00CF4206" w:rsidRDefault="00CF4206" w:rsidP="00117666">
      <w:pPr>
        <w:spacing w:after="0"/>
      </w:pPr>
      <w:r>
        <w:separator/>
      </w:r>
    </w:p>
  </w:footnote>
  <w:footnote w:type="continuationSeparator" w:id="0">
    <w:p w14:paraId="6238DFB4" w14:textId="77777777" w:rsidR="00CF4206" w:rsidRDefault="00CF4206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5"/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</w:num>
  <w:num w:numId="8">
    <w:abstractNumId w:val="6"/>
  </w:num>
  <w:num w:numId="9">
    <w:abstractNumId w:val="6"/>
  </w:num>
  <w:num w:numId="10">
    <w:abstractNumId w:val="6"/>
  </w:num>
  <w:num w:numId="11">
    <w:abstractNumId w:val="6"/>
  </w:num>
  <w:num w:numId="12">
    <w:abstractNumId w:val="6"/>
  </w:num>
  <w:num w:numId="13">
    <w:abstractNumId w:val="3"/>
  </w:num>
  <w:num w:numId="14">
    <w:abstractNumId w:val="2"/>
  </w:num>
  <w:num w:numId="15">
    <w:abstractNumId w:val="2"/>
  </w:num>
  <w:num w:numId="16">
    <w:abstractNumId w:val="2"/>
  </w:num>
  <w:num w:numId="17">
    <w:abstractNumId w:val="2"/>
  </w:num>
  <w:num w:numId="18">
    <w:abstractNumId w:val="2"/>
  </w:num>
  <w:num w:numId="1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jSyNDSxMDUzNDA2NjVV0lEKTi0uzszPAykwrAUAW+8RcCwAAAA="/>
    <w:docVar w:name="KY_MEDREF_DOCUID" w:val="{EB69C39C-FCD9-4FF4-B2B5-D1FAED2B873E}"/>
    <w:docVar w:name="KY_MEDREF_VERSION" w:val="3"/>
  </w:docVars>
  <w:rsids>
    <w:rsidRoot w:val="00ED20B5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267D18"/>
    <w:rsid w:val="00274347"/>
    <w:rsid w:val="002868E2"/>
    <w:rsid w:val="002869C3"/>
    <w:rsid w:val="002936E4"/>
    <w:rsid w:val="002B4A57"/>
    <w:rsid w:val="002C74CA"/>
    <w:rsid w:val="002F3956"/>
    <w:rsid w:val="003123F4"/>
    <w:rsid w:val="003544FB"/>
    <w:rsid w:val="003D2F2D"/>
    <w:rsid w:val="00401590"/>
    <w:rsid w:val="00447801"/>
    <w:rsid w:val="00452E9C"/>
    <w:rsid w:val="004735C8"/>
    <w:rsid w:val="00486D2D"/>
    <w:rsid w:val="004947A6"/>
    <w:rsid w:val="004961FF"/>
    <w:rsid w:val="00517A89"/>
    <w:rsid w:val="005250F2"/>
    <w:rsid w:val="00593EEA"/>
    <w:rsid w:val="005A5EEE"/>
    <w:rsid w:val="006375C7"/>
    <w:rsid w:val="00647CEA"/>
    <w:rsid w:val="00654E8F"/>
    <w:rsid w:val="00660D05"/>
    <w:rsid w:val="006820B1"/>
    <w:rsid w:val="006B7D14"/>
    <w:rsid w:val="00701727"/>
    <w:rsid w:val="00701A71"/>
    <w:rsid w:val="0070566C"/>
    <w:rsid w:val="00714C50"/>
    <w:rsid w:val="00725A7D"/>
    <w:rsid w:val="007501BE"/>
    <w:rsid w:val="00790BB3"/>
    <w:rsid w:val="007C206C"/>
    <w:rsid w:val="00817DD6"/>
    <w:rsid w:val="008248B1"/>
    <w:rsid w:val="0083759F"/>
    <w:rsid w:val="00885156"/>
    <w:rsid w:val="009151AA"/>
    <w:rsid w:val="0093429D"/>
    <w:rsid w:val="00943573"/>
    <w:rsid w:val="00964134"/>
    <w:rsid w:val="00970F7D"/>
    <w:rsid w:val="00994A3D"/>
    <w:rsid w:val="009C2B12"/>
    <w:rsid w:val="00A174D9"/>
    <w:rsid w:val="00A257B0"/>
    <w:rsid w:val="00AA338A"/>
    <w:rsid w:val="00AA4D24"/>
    <w:rsid w:val="00AB6715"/>
    <w:rsid w:val="00B1671E"/>
    <w:rsid w:val="00B25EB8"/>
    <w:rsid w:val="00B37F4D"/>
    <w:rsid w:val="00B65095"/>
    <w:rsid w:val="00C053CF"/>
    <w:rsid w:val="00C52A7B"/>
    <w:rsid w:val="00C545FA"/>
    <w:rsid w:val="00C56BAF"/>
    <w:rsid w:val="00C679AA"/>
    <w:rsid w:val="00C75972"/>
    <w:rsid w:val="00CD066B"/>
    <w:rsid w:val="00CE4FEE"/>
    <w:rsid w:val="00CF4206"/>
    <w:rsid w:val="00D060CF"/>
    <w:rsid w:val="00D34717"/>
    <w:rsid w:val="00D61A64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C2452"/>
    <w:rsid w:val="00FD4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86DB94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GridTableLight">
    <w:name w:val="Grid Table Light"/>
    <w:basedOn w:val="TableNormal"/>
    <w:uiPriority w:val="40"/>
    <w:rsid w:val="008248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msonormal0">
    <w:name w:val="msonormal"/>
    <w:basedOn w:val="Normal"/>
    <w:rsid w:val="00D34717"/>
    <w:pPr>
      <w:spacing w:before="100" w:beforeAutospacing="1" w:after="100" w:afterAutospacing="1"/>
    </w:pPr>
    <w:rPr>
      <w:rFonts w:ascii="SimSun" w:eastAsia="SimSun" w:hAnsi="SimSun" w:cs="SimSun"/>
      <w:szCs w:val="24"/>
      <w:lang w:eastAsia="zh-CN"/>
    </w:rPr>
  </w:style>
  <w:style w:type="paragraph" w:customStyle="1" w:styleId="font5">
    <w:name w:val="font5"/>
    <w:basedOn w:val="Normal"/>
    <w:rsid w:val="00D34717"/>
    <w:pPr>
      <w:spacing w:before="100" w:beforeAutospacing="1" w:after="100" w:afterAutospacing="1"/>
    </w:pPr>
    <w:rPr>
      <w:rFonts w:ascii="DengXian" w:eastAsia="DengXian" w:hAnsi="DengXian" w:cs="SimSun"/>
      <w:sz w:val="18"/>
      <w:szCs w:val="18"/>
      <w:lang w:eastAsia="zh-CN"/>
    </w:rPr>
  </w:style>
  <w:style w:type="paragraph" w:customStyle="1" w:styleId="xl67">
    <w:name w:val="xl67"/>
    <w:basedOn w:val="Normal"/>
    <w:rsid w:val="00D347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SimSun" w:eastAsia="SimSun" w:hAnsi="SimSun" w:cs="SimSun"/>
      <w:b/>
      <w:bCs/>
      <w:szCs w:val="24"/>
      <w:lang w:eastAsia="zh-CN"/>
    </w:rPr>
  </w:style>
  <w:style w:type="paragraph" w:customStyle="1" w:styleId="xl68">
    <w:name w:val="xl68"/>
    <w:basedOn w:val="Normal"/>
    <w:rsid w:val="00D347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SimSun" w:eastAsia="SimSun" w:hAnsi="SimSun" w:cs="SimSun"/>
      <w:b/>
      <w:bCs/>
      <w:szCs w:val="24"/>
      <w:lang w:eastAsia="zh-CN"/>
    </w:rPr>
  </w:style>
  <w:style w:type="paragraph" w:customStyle="1" w:styleId="xl69">
    <w:name w:val="xl69"/>
    <w:basedOn w:val="Normal"/>
    <w:rsid w:val="00D347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SimSun" w:eastAsia="SimSun" w:hAnsi="SimSun" w:cs="SimSun"/>
      <w:szCs w:val="24"/>
      <w:lang w:eastAsia="zh-CN"/>
    </w:rPr>
  </w:style>
  <w:style w:type="paragraph" w:customStyle="1" w:styleId="xl70">
    <w:name w:val="xl70"/>
    <w:basedOn w:val="Normal"/>
    <w:rsid w:val="00D347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SimSun" w:eastAsia="SimSun" w:hAnsi="SimSun" w:cs="SimSun"/>
      <w:szCs w:val="24"/>
      <w:lang w:eastAsia="zh-CN"/>
    </w:rPr>
  </w:style>
  <w:style w:type="paragraph" w:customStyle="1" w:styleId="xl71">
    <w:name w:val="xl71"/>
    <w:basedOn w:val="Normal"/>
    <w:rsid w:val="00D347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SimSun" w:eastAsia="SimSun" w:hAnsi="SimSun" w:cs="SimSun"/>
      <w:szCs w:val="24"/>
      <w:lang w:eastAsia="zh-CN"/>
    </w:rPr>
  </w:style>
  <w:style w:type="paragraph" w:customStyle="1" w:styleId="xl72">
    <w:name w:val="xl72"/>
    <w:basedOn w:val="Normal"/>
    <w:rsid w:val="00D347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SimSun" w:eastAsia="SimSun" w:hAnsi="SimSun" w:cs="SimSun"/>
      <w:szCs w:val="24"/>
      <w:lang w:eastAsia="zh-CN"/>
    </w:rPr>
  </w:style>
  <w:style w:type="paragraph" w:customStyle="1" w:styleId="xl73">
    <w:name w:val="xl73"/>
    <w:basedOn w:val="Normal"/>
    <w:rsid w:val="00D34717"/>
    <w:pPr>
      <w:spacing w:before="100" w:beforeAutospacing="1" w:after="100" w:afterAutospacing="1"/>
    </w:pPr>
    <w:rPr>
      <w:rFonts w:ascii="SimSun" w:eastAsia="SimSun" w:hAnsi="SimSun" w:cs="SimSun"/>
      <w:szCs w:val="24"/>
      <w:lang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2" w:unhideWhenUsed="0" w:qFormat="1"/>
    <w:lsdException w:name="heading 2" w:uiPriority="2" w:qFormat="1"/>
    <w:lsdException w:name="heading 3" w:uiPriority="2" w:qFormat="1"/>
    <w:lsdException w:name="heading 4" w:uiPriority="2" w:qFormat="1"/>
    <w:lsdException w:name="heading 5" w:uiPriority="2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GridTableLight">
    <w:name w:val="Grid Table Light"/>
    <w:basedOn w:val="TableNormal"/>
    <w:uiPriority w:val="40"/>
    <w:rsid w:val="008248B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msonormal0">
    <w:name w:val="msonormal"/>
    <w:basedOn w:val="Normal"/>
    <w:rsid w:val="00D34717"/>
    <w:pPr>
      <w:spacing w:before="100" w:beforeAutospacing="1" w:after="100" w:afterAutospacing="1"/>
    </w:pPr>
    <w:rPr>
      <w:rFonts w:ascii="SimSun" w:eastAsia="SimSun" w:hAnsi="SimSun" w:cs="SimSun"/>
      <w:szCs w:val="24"/>
      <w:lang w:eastAsia="zh-CN"/>
    </w:rPr>
  </w:style>
  <w:style w:type="paragraph" w:customStyle="1" w:styleId="font5">
    <w:name w:val="font5"/>
    <w:basedOn w:val="Normal"/>
    <w:rsid w:val="00D34717"/>
    <w:pPr>
      <w:spacing w:before="100" w:beforeAutospacing="1" w:after="100" w:afterAutospacing="1"/>
    </w:pPr>
    <w:rPr>
      <w:rFonts w:ascii="DengXian" w:eastAsia="DengXian" w:hAnsi="DengXian" w:cs="SimSun"/>
      <w:sz w:val="18"/>
      <w:szCs w:val="18"/>
      <w:lang w:eastAsia="zh-CN"/>
    </w:rPr>
  </w:style>
  <w:style w:type="paragraph" w:customStyle="1" w:styleId="xl67">
    <w:name w:val="xl67"/>
    <w:basedOn w:val="Normal"/>
    <w:rsid w:val="00D347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SimSun" w:eastAsia="SimSun" w:hAnsi="SimSun" w:cs="SimSun"/>
      <w:b/>
      <w:bCs/>
      <w:szCs w:val="24"/>
      <w:lang w:eastAsia="zh-CN"/>
    </w:rPr>
  </w:style>
  <w:style w:type="paragraph" w:customStyle="1" w:styleId="xl68">
    <w:name w:val="xl68"/>
    <w:basedOn w:val="Normal"/>
    <w:rsid w:val="00D347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SimSun" w:eastAsia="SimSun" w:hAnsi="SimSun" w:cs="SimSun"/>
      <w:b/>
      <w:bCs/>
      <w:szCs w:val="24"/>
      <w:lang w:eastAsia="zh-CN"/>
    </w:rPr>
  </w:style>
  <w:style w:type="paragraph" w:customStyle="1" w:styleId="xl69">
    <w:name w:val="xl69"/>
    <w:basedOn w:val="Normal"/>
    <w:rsid w:val="00D347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SimSun" w:eastAsia="SimSun" w:hAnsi="SimSun" w:cs="SimSun"/>
      <w:szCs w:val="24"/>
      <w:lang w:eastAsia="zh-CN"/>
    </w:rPr>
  </w:style>
  <w:style w:type="paragraph" w:customStyle="1" w:styleId="xl70">
    <w:name w:val="xl70"/>
    <w:basedOn w:val="Normal"/>
    <w:rsid w:val="00D347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SimSun" w:eastAsia="SimSun" w:hAnsi="SimSun" w:cs="SimSun"/>
      <w:szCs w:val="24"/>
      <w:lang w:eastAsia="zh-CN"/>
    </w:rPr>
  </w:style>
  <w:style w:type="paragraph" w:customStyle="1" w:styleId="xl71">
    <w:name w:val="xl71"/>
    <w:basedOn w:val="Normal"/>
    <w:rsid w:val="00D347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SimSun" w:eastAsia="SimSun" w:hAnsi="SimSun" w:cs="SimSun"/>
      <w:szCs w:val="24"/>
      <w:lang w:eastAsia="zh-CN"/>
    </w:rPr>
  </w:style>
  <w:style w:type="paragraph" w:customStyle="1" w:styleId="xl72">
    <w:name w:val="xl72"/>
    <w:basedOn w:val="Normal"/>
    <w:rsid w:val="00D34717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ascii="SimSun" w:eastAsia="SimSun" w:hAnsi="SimSun" w:cs="SimSun"/>
      <w:szCs w:val="24"/>
      <w:lang w:eastAsia="zh-CN"/>
    </w:rPr>
  </w:style>
  <w:style w:type="paragraph" w:customStyle="1" w:styleId="xl73">
    <w:name w:val="xl73"/>
    <w:basedOn w:val="Normal"/>
    <w:rsid w:val="00D34717"/>
    <w:pPr>
      <w:spacing w:before="100" w:beforeAutospacing="1" w:after="100" w:afterAutospacing="1"/>
    </w:pPr>
    <w:rPr>
      <w:rFonts w:ascii="SimSun" w:eastAsia="SimSun" w:hAnsi="SimSun" w:cs="SimSun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4465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7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9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tiff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tiff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tiff"/><Relationship Id="rId5" Type="http://schemas.openxmlformats.org/officeDocument/2006/relationships/settings" Target="settings.xml"/><Relationship Id="rId15" Type="http://schemas.openxmlformats.org/officeDocument/2006/relationships/image" Target="media/image7.tiff"/><Relationship Id="rId10" Type="http://schemas.openxmlformats.org/officeDocument/2006/relationships/image" Target="media/image2.tiff"/><Relationship Id="rId19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image" Target="media/image1.tiff"/><Relationship Id="rId14" Type="http://schemas.openxmlformats.org/officeDocument/2006/relationships/image" Target="media/image6.tif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EEF3494A-31D0-4011-A792-6303C9D4AE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26</Pages>
  <Words>3036</Words>
  <Characters>17307</Characters>
  <Application>Microsoft Office Word</Application>
  <DocSecurity>0</DocSecurity>
  <Lines>144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Amazon.com</Company>
  <LinksUpToDate>false</LinksUpToDate>
  <CharactersWithSpaces>20303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, sathya</cp:lastModifiedBy>
  <cp:revision>2</cp:revision>
  <cp:lastPrinted>2013-10-03T12:51:00Z</cp:lastPrinted>
  <dcterms:created xsi:type="dcterms:W3CDTF">2020-10-07T03:43:00Z</dcterms:created>
  <dcterms:modified xsi:type="dcterms:W3CDTF">2020-10-07T03:43:00Z</dcterms:modified>
</cp:coreProperties>
</file>