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7790C" w14:textId="77777777" w:rsidR="00DD63E4" w:rsidRPr="0002181F" w:rsidRDefault="00DD63E4" w:rsidP="00DD63E4">
      <w:pPr>
        <w:pStyle w:val="SupplementaryMaterial"/>
        <w:rPr>
          <w:bCs/>
        </w:rPr>
      </w:pPr>
      <w:bookmarkStart w:id="0" w:name="_Hlk41840996"/>
      <w:bookmarkStart w:id="1" w:name="_Hlk25169141"/>
      <w:bookmarkStart w:id="2" w:name="_Hlk22405573"/>
      <w:bookmarkStart w:id="3" w:name="_Hlk22661447"/>
      <w:r w:rsidRPr="0002181F">
        <w:rPr>
          <w:bCs/>
        </w:rPr>
        <w:t>Personality Traits Modulate</w:t>
      </w:r>
      <w:bookmarkStart w:id="4" w:name="_Hlk42358264"/>
      <w:r w:rsidRPr="0002181F">
        <w:rPr>
          <w:bCs/>
        </w:rPr>
        <w:t xml:space="preserve"> the Impact of Emotional Stimuli</w:t>
      </w:r>
      <w:bookmarkEnd w:id="4"/>
      <w:r w:rsidRPr="0002181F">
        <w:rPr>
          <w:bCs/>
        </w:rPr>
        <w:t xml:space="preserve"> During a Working Memory Task: A Near-infrared Spectroscopy Study</w:t>
      </w:r>
      <w:bookmarkEnd w:id="0"/>
    </w:p>
    <w:bookmarkEnd w:id="1"/>
    <w:bookmarkEnd w:id="2"/>
    <w:bookmarkEnd w:id="3"/>
    <w:p w14:paraId="4227EEE6" w14:textId="7347935C" w:rsidR="00654E8F" w:rsidRPr="0002181F" w:rsidRDefault="00654E8F" w:rsidP="0001436A">
      <w:pPr>
        <w:pStyle w:val="SupplementaryMaterial"/>
        <w:rPr>
          <w:b w:val="0"/>
        </w:rPr>
      </w:pPr>
    </w:p>
    <w:p w14:paraId="4D059444" w14:textId="77777777" w:rsidR="00994A3D" w:rsidRPr="0002181F" w:rsidRDefault="00654E8F" w:rsidP="0001436A">
      <w:pPr>
        <w:pStyle w:val="Heading1"/>
      </w:pPr>
      <w:r w:rsidRPr="0002181F">
        <w:t>Supplementary Figures and Tables</w:t>
      </w:r>
    </w:p>
    <w:p w14:paraId="1EE0F35A" w14:textId="77777777" w:rsidR="0065343D" w:rsidRPr="0002181F" w:rsidRDefault="00994A3D" w:rsidP="0065343D">
      <w:pPr>
        <w:pStyle w:val="Heading2"/>
      </w:pPr>
      <w:r w:rsidRPr="0002181F">
        <w:t>Supplementary Figures</w:t>
      </w:r>
    </w:p>
    <w:p w14:paraId="6A723515" w14:textId="53989EA7" w:rsidR="0065343D" w:rsidRPr="0002181F" w:rsidRDefault="0065343D" w:rsidP="0065343D">
      <w:pPr>
        <w:pStyle w:val="Heading2"/>
      </w:pPr>
      <w:r w:rsidRPr="0002181F">
        <w:t>Supplementary Tables</w:t>
      </w:r>
    </w:p>
    <w:p w14:paraId="1200C68A" w14:textId="40EAD538" w:rsidR="0065343D" w:rsidRPr="0002181F" w:rsidRDefault="004759B5" w:rsidP="0065343D">
      <w:pPr>
        <w:rPr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4A472961" wp14:editId="00B87EF3">
            <wp:extent cx="5346700" cy="7212330"/>
            <wp:effectExtent l="0" t="0" r="635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2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EB5F0" w14:textId="3F619B62" w:rsidR="00CD0D91" w:rsidRPr="0002181F" w:rsidRDefault="00CD0D91" w:rsidP="00CD0D91">
      <w:pPr>
        <w:keepNext/>
      </w:pPr>
      <w:r w:rsidRPr="0002181F">
        <w:rPr>
          <w:b/>
          <w:bCs/>
        </w:rPr>
        <w:t xml:space="preserve">Supplementary Figure 1. Comparison of emotional valence rating and arousal rating among the three emotional valences. </w:t>
      </w:r>
      <w:r w:rsidRPr="0002181F">
        <w:t>(A) Comparison of emotional valence rating among the three emotional valences. (B)</w:t>
      </w:r>
      <w:r w:rsidRPr="0002181F">
        <w:rPr>
          <w:b/>
          <w:bCs/>
        </w:rPr>
        <w:t xml:space="preserve"> </w:t>
      </w:r>
      <w:r w:rsidRPr="0002181F">
        <w:t>Comparison of arousal rating among the three emotional valences. *</w:t>
      </w:r>
      <w:r w:rsidRPr="0002181F">
        <w:rPr>
          <w:i/>
          <w:iCs/>
        </w:rPr>
        <w:t>p</w:t>
      </w:r>
      <w:r w:rsidRPr="0002181F">
        <w:t xml:space="preserve"> &lt; 0.01; **</w:t>
      </w:r>
      <w:r w:rsidRPr="0002181F">
        <w:rPr>
          <w:i/>
          <w:iCs/>
        </w:rPr>
        <w:t>p</w:t>
      </w:r>
      <w:r w:rsidRPr="0002181F">
        <w:t xml:space="preserve"> &lt; 0.001. Error bars indicate standard error.</w:t>
      </w:r>
      <w:r w:rsidRPr="0002181F">
        <w:br/>
      </w:r>
      <w:r w:rsidRPr="0002181F">
        <w:lastRenderedPageBreak/>
        <w:br/>
      </w:r>
    </w:p>
    <w:p w14:paraId="3498D2C7" w14:textId="65DAEAAA" w:rsidR="00CD0D91" w:rsidRPr="0002181F" w:rsidRDefault="00E85318" w:rsidP="00CD0D91">
      <w:pPr>
        <w:keepNext/>
        <w:jc w:val="center"/>
      </w:pPr>
      <w:r w:rsidRPr="0002181F">
        <w:rPr>
          <w:noProof/>
        </w:rPr>
        <w:drawing>
          <wp:inline distT="0" distB="0" distL="0" distR="0" wp14:anchorId="1EABF824" wp14:editId="634F8C12">
            <wp:extent cx="5670994" cy="3819525"/>
            <wp:effectExtent l="0" t="0" r="635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61" cy="38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DA02" w14:textId="5FC00355" w:rsidR="00CD0D91" w:rsidRPr="0002181F" w:rsidRDefault="00CD0D91" w:rsidP="00CD0D91">
      <w:pPr>
        <w:keepNext/>
        <w:rPr>
          <w:rFonts w:cs="Times New Roman"/>
          <w:noProof/>
          <w:szCs w:val="24"/>
        </w:rPr>
      </w:pPr>
      <w:r w:rsidRPr="0002181F">
        <w:rPr>
          <w:rFonts w:cs="Times New Roman"/>
          <w:b/>
          <w:bCs/>
          <w:noProof/>
          <w:szCs w:val="24"/>
        </w:rPr>
        <w:t xml:space="preserve">Supplementary Figure 2. </w:t>
      </w:r>
      <w:r w:rsidRPr="0002181F">
        <w:rPr>
          <w:rFonts w:cs="Times New Roman"/>
          <w:noProof/>
          <w:szCs w:val="24"/>
        </w:rPr>
        <w:t>25 participants were included in SCR analysis because 5 participants were excluded by  missing data due to  device malfunction. The averaged SCR during picture presentation periods was significantly higher than those during rest periods in every emotional val</w:t>
      </w:r>
      <w:r w:rsidR="000F32C6" w:rsidRPr="0002181F">
        <w:rPr>
          <w:rFonts w:cs="Times New Roman"/>
          <w:noProof/>
          <w:szCs w:val="24"/>
        </w:rPr>
        <w:t>e</w:t>
      </w:r>
      <w:r w:rsidRPr="0002181F">
        <w:rPr>
          <w:rFonts w:cs="Times New Roman"/>
          <w:noProof/>
          <w:szCs w:val="24"/>
        </w:rPr>
        <w:t>nce (</w:t>
      </w:r>
      <w:r w:rsidRPr="0002181F">
        <w:rPr>
          <w:rFonts w:cs="Times New Roman"/>
          <w:i/>
          <w:iCs/>
          <w:noProof/>
          <w:szCs w:val="24"/>
        </w:rPr>
        <w:t>p</w:t>
      </w:r>
      <w:r w:rsidRPr="0002181F">
        <w:rPr>
          <w:rFonts w:cs="Times New Roman" w:hint="eastAsia"/>
          <w:noProof/>
          <w:szCs w:val="24"/>
        </w:rPr>
        <w:t>＜</w:t>
      </w:r>
      <w:r w:rsidRPr="0002181F">
        <w:rPr>
          <w:rFonts w:cs="Times New Roman"/>
          <w:noProof/>
          <w:szCs w:val="24"/>
        </w:rPr>
        <w:t>0.01). *</w:t>
      </w:r>
      <w:r w:rsidRPr="0002181F">
        <w:rPr>
          <w:rFonts w:cs="Times New Roman"/>
          <w:i/>
          <w:iCs/>
          <w:noProof/>
          <w:szCs w:val="24"/>
        </w:rPr>
        <w:t>p</w:t>
      </w:r>
      <w:r w:rsidRPr="0002181F">
        <w:rPr>
          <w:rFonts w:cs="Times New Roman"/>
          <w:noProof/>
          <w:szCs w:val="24"/>
        </w:rPr>
        <w:t xml:space="preserve"> &lt; 0.01. Error bars indicate standard error.</w:t>
      </w:r>
      <w:r w:rsidRPr="0002181F">
        <w:rPr>
          <w:rFonts w:cs="Times New Roman"/>
          <w:noProof/>
          <w:szCs w:val="24"/>
        </w:rPr>
        <w:br/>
      </w:r>
      <w:r w:rsidRPr="0002181F">
        <w:rPr>
          <w:rFonts w:cs="Times New Roman"/>
          <w:noProof/>
          <w:szCs w:val="24"/>
        </w:rPr>
        <w:lastRenderedPageBreak/>
        <w:br/>
      </w:r>
    </w:p>
    <w:p w14:paraId="2B8BFC63" w14:textId="7D878B8F" w:rsidR="00624111" w:rsidRPr="0002181F" w:rsidRDefault="004759B5" w:rsidP="00624111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FC60377" wp14:editId="79B706A9">
            <wp:extent cx="5547995" cy="6858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68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123811DE" w:rsidR="00DE23E8" w:rsidRPr="0002181F" w:rsidRDefault="00CD0D91" w:rsidP="000F32C6">
      <w:pPr>
        <w:keepNext/>
      </w:pPr>
      <w:bookmarkStart w:id="5" w:name="_Hlk41774159"/>
      <w:r w:rsidRPr="0002181F">
        <w:rPr>
          <w:rFonts w:cs="Times New Roman"/>
          <w:b/>
          <w:bCs/>
          <w:szCs w:val="24"/>
        </w:rPr>
        <w:t>Supplementary Figure 3</w:t>
      </w:r>
      <w:bookmarkEnd w:id="5"/>
      <w:r w:rsidRPr="0002181F">
        <w:rPr>
          <w:rFonts w:cs="Times New Roman"/>
          <w:b/>
          <w:bCs/>
          <w:szCs w:val="24"/>
        </w:rPr>
        <w:t xml:space="preserve">. Correlation between state anxiety score and Right DLPFC </w:t>
      </w:r>
      <w:proofErr w:type="spellStart"/>
      <w:r w:rsidRPr="0002181F">
        <w:rPr>
          <w:rFonts w:cs="Times New Roman"/>
          <w:b/>
          <w:bCs/>
          <w:szCs w:val="24"/>
        </w:rPr>
        <w:t>ΔOxy</w:t>
      </w:r>
      <w:proofErr w:type="spellEnd"/>
      <w:r w:rsidRPr="0002181F">
        <w:rPr>
          <w:rFonts w:cs="Times New Roman"/>
          <w:b/>
          <w:bCs/>
          <w:szCs w:val="24"/>
        </w:rPr>
        <w:t>-Hb.</w:t>
      </w:r>
      <w:r w:rsidRPr="0002181F">
        <w:rPr>
          <w:rFonts w:cs="Times New Roman"/>
          <w:szCs w:val="24"/>
        </w:rPr>
        <w:t xml:space="preserve"> No significant </w:t>
      </w:r>
      <w:r w:rsidR="00FC00F2" w:rsidRPr="0002181F">
        <w:rPr>
          <w:rFonts w:eastAsia="MS Mincho" w:cs="Times New Roman"/>
          <w:szCs w:val="24"/>
        </w:rPr>
        <w:t>correlations</w:t>
      </w:r>
      <w:r w:rsidRPr="0002181F">
        <w:rPr>
          <w:rFonts w:cs="Times New Roman"/>
          <w:szCs w:val="24"/>
        </w:rPr>
        <w:t xml:space="preserve"> were shown in negative valence </w:t>
      </w:r>
      <w:r w:rsidRPr="001B652E">
        <w:rPr>
          <w:rFonts w:cs="Times New Roman"/>
          <w:szCs w:val="24"/>
        </w:rPr>
        <w:t>(</w:t>
      </w:r>
      <w:r w:rsidRPr="0002181F">
        <w:rPr>
          <w:rFonts w:cs="Times New Roman"/>
          <w:szCs w:val="24"/>
        </w:rPr>
        <w:t>A) and positive valence (B).</w:t>
      </w:r>
      <w:r w:rsidRPr="0002181F">
        <w:rPr>
          <w:rFonts w:cs="Times New Roman"/>
          <w:szCs w:val="24"/>
        </w:rPr>
        <w:br/>
      </w:r>
      <w:r w:rsidRPr="0002181F">
        <w:rPr>
          <w:rFonts w:cs="Times New Roman"/>
          <w:szCs w:val="24"/>
        </w:rPr>
        <w:br/>
      </w:r>
      <w:r w:rsidRPr="0002181F">
        <w:rPr>
          <w:rFonts w:cs="Times New Roman"/>
          <w:szCs w:val="24"/>
        </w:rPr>
        <w:lastRenderedPageBreak/>
        <w:br/>
      </w:r>
      <w:r w:rsidR="009C6CDF" w:rsidRPr="0002181F">
        <w:t xml:space="preserve">Supplementary </w:t>
      </w:r>
      <w:r w:rsidR="000F32C6" w:rsidRPr="0002181F">
        <w:t>T</w:t>
      </w:r>
      <w:r w:rsidR="009C6CDF" w:rsidRPr="0002181F">
        <w:t>able</w:t>
      </w:r>
    </w:p>
    <w:p w14:paraId="3F1945F5" w14:textId="04E0A33C" w:rsidR="0013529C" w:rsidRPr="0002181F" w:rsidRDefault="0013529C" w:rsidP="00045951">
      <w:pPr>
        <w:keepNext/>
        <w:rPr>
          <w:b/>
          <w:lang w:eastAsia="ja-JP"/>
        </w:rPr>
      </w:pPr>
      <w:r w:rsidRPr="0002181F">
        <w:rPr>
          <w:b/>
        </w:rPr>
        <w:t>Supplementary</w:t>
      </w:r>
      <w:r w:rsidRPr="0002181F">
        <w:rPr>
          <w:b/>
          <w:lang w:eastAsia="ja-JP"/>
        </w:rPr>
        <w:t xml:space="preserve"> Table 1. Emotional images </w:t>
      </w:r>
      <w:r w:rsidR="00F35C04" w:rsidRPr="0002181F">
        <w:rPr>
          <w:b/>
          <w:lang w:eastAsia="ja-JP"/>
        </w:rPr>
        <w:t xml:space="preserve">of IAPS selected </w:t>
      </w:r>
      <w:r w:rsidRPr="0002181F">
        <w:rPr>
          <w:b/>
          <w:lang w:eastAsia="ja-JP"/>
        </w:rPr>
        <w:t xml:space="preserve">in </w:t>
      </w:r>
      <w:r w:rsidR="00DD63E4" w:rsidRPr="0002181F">
        <w:rPr>
          <w:b/>
          <w:lang w:eastAsia="ja-JP"/>
        </w:rPr>
        <w:t xml:space="preserve">the </w:t>
      </w:r>
      <w:r w:rsidR="00F35C04" w:rsidRPr="0002181F">
        <w:rPr>
          <w:b/>
          <w:lang w:eastAsia="ja-JP"/>
        </w:rPr>
        <w:t xml:space="preserve">preliminary </w:t>
      </w:r>
      <w:r w:rsidRPr="0002181F">
        <w:rPr>
          <w:b/>
          <w:lang w:eastAsia="ja-JP"/>
        </w:rPr>
        <w:t>experiment</w:t>
      </w:r>
      <w:r w:rsidRPr="0002181F">
        <w:fldChar w:fldCharType="begin"/>
      </w:r>
      <w:r w:rsidRPr="0002181F">
        <w:instrText xml:space="preserve"> LINK Excel.Sheet.12 "https://d.docs.live.net/0e6d2cf526fa0817/</w:instrText>
      </w:r>
      <w:r w:rsidRPr="0002181F">
        <w:instrText>デスクトップ</w:instrText>
      </w:r>
      <w:r w:rsidRPr="0002181F">
        <w:instrText>/reserch/</w:instrText>
      </w:r>
      <w:r w:rsidRPr="0002181F">
        <w:instrText>論文投稿</w:instrText>
      </w:r>
      <w:r w:rsidRPr="0002181F">
        <w:instrText>/</w:instrText>
      </w:r>
      <w:r w:rsidRPr="0002181F">
        <w:instrText>投稿論文</w:instrText>
      </w:r>
      <w:r w:rsidRPr="0002181F">
        <w:instrText>/</w:instrText>
      </w:r>
      <w:r w:rsidRPr="0002181F">
        <w:instrText>投稿論文図表</w:instrText>
      </w:r>
      <w:r w:rsidRPr="0002181F">
        <w:instrText>/5_30</w:instrText>
      </w:r>
      <w:r w:rsidRPr="0002181F">
        <w:instrText>投稿論文（表）</w:instrText>
      </w:r>
      <w:r w:rsidRPr="0002181F">
        <w:instrText xml:space="preserve">.xlsx" "IAPS No.!R3C2:R27C5" \a \f 4 \h </w:instrText>
      </w:r>
      <w:r w:rsidR="00F6767B" w:rsidRPr="0002181F">
        <w:instrText xml:space="preserve"> \* MERGEFORMAT </w:instrText>
      </w:r>
      <w:r w:rsidRPr="0002181F">
        <w:fldChar w:fldCharType="separate"/>
      </w:r>
    </w:p>
    <w:tbl>
      <w:tblPr>
        <w:tblW w:w="63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402"/>
        <w:gridCol w:w="993"/>
        <w:gridCol w:w="992"/>
        <w:gridCol w:w="992"/>
      </w:tblGrid>
      <w:tr w:rsidR="0013529C" w:rsidRPr="0002181F" w14:paraId="496E81A4" w14:textId="77777777" w:rsidTr="00F6767B">
        <w:trPr>
          <w:trHeight w:val="360"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BD507" w14:textId="5684C8D4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sz w:val="22"/>
                <w:lang w:eastAsia="ja-JP"/>
              </w:rPr>
              <w:t>Image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82BA9" w14:textId="77777777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sz w:val="22"/>
                <w:lang w:eastAsia="ja-JP"/>
              </w:rPr>
              <w:t>Number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FBC20" w14:textId="581914CC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  <w:r w:rsidRPr="00932C06">
              <w:rPr>
                <w:rFonts w:eastAsia="Yu Gothic" w:cs="Times New Roman"/>
                <w:sz w:val="22"/>
                <w:lang w:eastAsia="ja-JP"/>
              </w:rPr>
              <w:t>Val</w:t>
            </w:r>
            <w:r w:rsidR="00473A4D" w:rsidRPr="00932C06">
              <w:rPr>
                <w:rFonts w:eastAsia="Yu Gothic" w:cs="Times New Roman"/>
                <w:sz w:val="22"/>
                <w:lang w:eastAsia="ja-JP"/>
              </w:rPr>
              <w:t>e</w:t>
            </w:r>
            <w:r w:rsidRPr="00932C06">
              <w:rPr>
                <w:rFonts w:eastAsia="Yu Gothic" w:cs="Times New Roman"/>
                <w:sz w:val="22"/>
                <w:lang w:eastAsia="ja-JP"/>
              </w:rPr>
              <w:t>nce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0F2C7" w14:textId="77777777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sz w:val="22"/>
                <w:lang w:eastAsia="ja-JP"/>
              </w:rPr>
              <w:t>Arousal</w:t>
            </w:r>
          </w:p>
        </w:tc>
      </w:tr>
      <w:tr w:rsidR="0013529C" w:rsidRPr="0002181F" w14:paraId="2482778B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03B65" w14:textId="77777777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sz w:val="22"/>
                <w:lang w:eastAsia="ja-JP"/>
              </w:rPr>
              <w:t>Controls for the scaling criteria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A36682" w14:textId="479D92C8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07ABE" w14:textId="0314E724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1AC0E" w14:textId="53F3F372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</w:p>
        </w:tc>
      </w:tr>
      <w:tr w:rsidR="0013529C" w:rsidRPr="0002181F" w14:paraId="0B98C0CF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DCE6" w14:textId="22FE17F4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Burn</w:t>
            </w:r>
            <w:r w:rsidR="0060692D"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 </w:t>
            </w: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Victim (as negative)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2F62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3100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958B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1.60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F89E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6.49</w:t>
            </w:r>
          </w:p>
        </w:tc>
      </w:tr>
      <w:tr w:rsidR="0013529C" w:rsidRPr="0002181F" w14:paraId="7D30EDB6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7EF7" w14:textId="290DD7B0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Basket (as neutral)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CBA9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7010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C4AD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4.94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ACFC0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1.76</w:t>
            </w:r>
          </w:p>
        </w:tc>
      </w:tr>
      <w:tr w:rsidR="0013529C" w:rsidRPr="0002181F" w14:paraId="78726AED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C4DB6" w14:textId="13183276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Family (as positive)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1CDB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2154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5B9F4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8.03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888E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4.48</w:t>
            </w:r>
          </w:p>
        </w:tc>
      </w:tr>
      <w:tr w:rsidR="0013529C" w:rsidRPr="0002181F" w14:paraId="7A1F2C31" w14:textId="77777777" w:rsidTr="00F6767B">
        <w:trPr>
          <w:trHeight w:val="360"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D00E7" w14:textId="77777777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sz w:val="22"/>
                <w:lang w:eastAsia="ja-JP"/>
              </w:rPr>
              <w:t>Negative images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89308" w14:textId="711D5A13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D7013" w14:textId="36DA55E1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15E66" w14:textId="50CF2C11" w:rsidR="0013529C" w:rsidRPr="0002181F" w:rsidRDefault="0013529C" w:rsidP="00045951">
            <w:pPr>
              <w:spacing w:before="0" w:after="0"/>
              <w:rPr>
                <w:rFonts w:eastAsia="Yu Gothic" w:cs="Times New Roman"/>
                <w:sz w:val="22"/>
                <w:lang w:eastAsia="ja-JP"/>
              </w:rPr>
            </w:pPr>
          </w:p>
        </w:tc>
      </w:tr>
      <w:tr w:rsidR="0013529C" w:rsidRPr="0002181F" w14:paraId="48CED40B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5C66" w14:textId="08E9B3CD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Burn</w:t>
            </w:r>
            <w:r w:rsidR="0060692D"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 </w:t>
            </w: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Victim*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6DA0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3053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724A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1.31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72838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6.91</w:t>
            </w:r>
          </w:p>
        </w:tc>
      </w:tr>
      <w:tr w:rsidR="0013529C" w:rsidRPr="0002181F" w14:paraId="132C4C36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992D2" w14:textId="08A36FE1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Headless</w:t>
            </w:r>
            <w:r w:rsidR="0060692D"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 </w:t>
            </w: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Body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2608D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3001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C808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1.62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CA755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6.64</w:t>
            </w:r>
          </w:p>
        </w:tc>
      </w:tr>
      <w:tr w:rsidR="0013529C" w:rsidRPr="0002181F" w14:paraId="18948341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46F69" w14:textId="055FDEA0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Mutilation*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E708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3069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62094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1.70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C594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7.03</w:t>
            </w:r>
          </w:p>
        </w:tc>
      </w:tr>
      <w:tr w:rsidR="0013529C" w:rsidRPr="0002181F" w14:paraId="39837409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08D7" w14:textId="49EC472A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Vomit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EABB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9325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904D7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1.89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7E28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6.01</w:t>
            </w:r>
          </w:p>
        </w:tc>
      </w:tr>
      <w:tr w:rsidR="0013529C" w:rsidRPr="0002181F" w14:paraId="365A535D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5D42" w14:textId="0872E217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Cat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6B3E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9571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C0132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1.96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69337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5.64</w:t>
            </w:r>
          </w:p>
        </w:tc>
      </w:tr>
      <w:tr w:rsidR="0013529C" w:rsidRPr="0002181F" w14:paraId="42238CF8" w14:textId="77777777" w:rsidTr="00F6767B">
        <w:trPr>
          <w:trHeight w:val="36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CF1F7" w14:textId="77777777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Neutral images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B5D75" w14:textId="0E1573BB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D2B58" w14:textId="680584E7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4A0A4" w14:textId="36C8860F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</w:tr>
      <w:tr w:rsidR="0013529C" w:rsidRPr="0002181F" w14:paraId="4B74E3A0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D451" w14:textId="3A5838F0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Mug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198C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7009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1B579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4.93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C3D7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3.01</w:t>
            </w:r>
          </w:p>
        </w:tc>
      </w:tr>
      <w:tr w:rsidR="0013529C" w:rsidRPr="0002181F" w14:paraId="3726DCA9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1CE9" w14:textId="73DBDE2B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Girl*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01B9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2411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B8FA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5.07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40D17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2.86</w:t>
            </w:r>
          </w:p>
        </w:tc>
      </w:tr>
      <w:tr w:rsidR="0013529C" w:rsidRPr="0002181F" w14:paraId="4E2D17E9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C06CD" w14:textId="54E7101B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Outlet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C448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6150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E7E2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5.08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87E4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3.22</w:t>
            </w:r>
          </w:p>
        </w:tc>
      </w:tr>
      <w:tr w:rsidR="0013529C" w:rsidRPr="0002181F" w14:paraId="01BFCA07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B1691" w14:textId="3F61B8A5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Shadow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991B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2880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7983E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5.18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70E5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2.96</w:t>
            </w:r>
          </w:p>
        </w:tc>
      </w:tr>
      <w:tr w:rsidR="0013529C" w:rsidRPr="0002181F" w14:paraId="54074415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10F0" w14:textId="22F56DCE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Bridge*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488FB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7547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BBBB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5.21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D7C5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3.18</w:t>
            </w:r>
          </w:p>
        </w:tc>
      </w:tr>
      <w:tr w:rsidR="0013529C" w:rsidRPr="0002181F" w14:paraId="37412C1E" w14:textId="77777777" w:rsidTr="00F6767B">
        <w:trPr>
          <w:trHeight w:val="360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BB737" w14:textId="77777777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Positive images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08DCC" w14:textId="6ACEDD8F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CBCA0" w14:textId="330891D1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D2715" w14:textId="45CBB5C1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</w:tr>
      <w:tr w:rsidR="0013529C" w:rsidRPr="0002181F" w14:paraId="6E3A260A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4C6B" w14:textId="3C8245D6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Couple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E96B0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2530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B468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7.80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C4C9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3.99</w:t>
            </w:r>
          </w:p>
        </w:tc>
      </w:tr>
      <w:tr w:rsidR="0013529C" w:rsidRPr="0002181F" w14:paraId="42A39465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315D" w14:textId="6CBDFFF3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Children*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8DA1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2347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5952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7.83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94D9F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5.56</w:t>
            </w:r>
          </w:p>
        </w:tc>
      </w:tr>
      <w:tr w:rsidR="0013529C" w:rsidRPr="0002181F" w14:paraId="5AD0C74F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0B30C" w14:textId="50110BFB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Family*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8A5C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2340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AB55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8.03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AD9C3" w14:textId="031BC18F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4.9</w:t>
            </w:r>
            <w:r w:rsidR="00025B56"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0</w:t>
            </w:r>
          </w:p>
        </w:tc>
      </w:tr>
      <w:tr w:rsidR="0013529C" w:rsidRPr="0002181F" w14:paraId="54995182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07C1" w14:textId="39057C05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Sea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39BA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5825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5A67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8.03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D0659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5.46</w:t>
            </w:r>
          </w:p>
        </w:tc>
      </w:tr>
      <w:tr w:rsidR="0013529C" w:rsidRPr="0002181F" w14:paraId="32E6488D" w14:textId="77777777" w:rsidTr="00F6767B">
        <w:trPr>
          <w:trHeight w:val="36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D8C584" w14:textId="4E4849F0" w:rsidR="0013529C" w:rsidRPr="0002181F" w:rsidRDefault="0013529C" w:rsidP="00F6767B">
            <w:pPr>
              <w:spacing w:before="0" w:after="0"/>
              <w:ind w:firstLineChars="100" w:firstLine="220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Puppies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E11E6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1710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18031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 xml:space="preserve">8.34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FB743" w14:textId="77777777" w:rsidR="0013529C" w:rsidRPr="0002181F" w:rsidRDefault="0013529C" w:rsidP="00045951">
            <w:pPr>
              <w:spacing w:before="0" w:after="0"/>
              <w:jc w:val="right"/>
              <w:rPr>
                <w:rFonts w:eastAsia="Yu Gothic" w:cs="Times New Roman"/>
                <w:color w:val="000000"/>
                <w:sz w:val="22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22"/>
                <w:lang w:eastAsia="ja-JP"/>
              </w:rPr>
              <w:t>5.41</w:t>
            </w:r>
          </w:p>
        </w:tc>
      </w:tr>
      <w:tr w:rsidR="0013529C" w:rsidRPr="0002181F" w14:paraId="18267041" w14:textId="77777777" w:rsidTr="00F6767B">
        <w:trPr>
          <w:trHeight w:val="36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2071" w14:textId="1D132374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B6A04" w14:textId="77777777" w:rsidR="0013529C" w:rsidRPr="0002181F" w:rsidRDefault="0013529C" w:rsidP="00045951">
            <w:pPr>
              <w:spacing w:before="0" w:after="0"/>
              <w:rPr>
                <w:rFonts w:eastAsia="Yu Gothic" w:cs="Times New Roman"/>
                <w:color w:val="000000"/>
                <w:sz w:val="22"/>
                <w:lang w:eastAsia="ja-JP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E290" w14:textId="77777777" w:rsidR="0013529C" w:rsidRPr="0002181F" w:rsidRDefault="0013529C" w:rsidP="00045951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619DE4F6" w14:textId="554BB3AF" w:rsidR="0013529C" w:rsidRPr="0002181F" w:rsidRDefault="0013529C" w:rsidP="0013529C">
      <w:pPr>
        <w:rPr>
          <w:rFonts w:eastAsia="Yu Gothic" w:cs="Times New Roman"/>
          <w:color w:val="000000"/>
          <w:szCs w:val="24"/>
          <w:lang w:eastAsia="ja-JP"/>
        </w:rPr>
      </w:pPr>
      <w:r w:rsidRPr="0002181F">
        <w:fldChar w:fldCharType="end"/>
      </w:r>
      <w:r w:rsidR="00045951" w:rsidRPr="0002181F">
        <w:rPr>
          <w:rFonts w:eastAsia="Yu Gothic" w:cs="Times New Roman"/>
          <w:color w:val="000000"/>
          <w:szCs w:val="24"/>
          <w:lang w:eastAsia="ja-JP"/>
        </w:rPr>
        <w:t>*Image</w:t>
      </w:r>
      <w:r w:rsidR="00F6767B" w:rsidRPr="0002181F">
        <w:rPr>
          <w:rFonts w:eastAsia="Yu Gothic" w:cs="Times New Roman" w:hint="eastAsia"/>
          <w:color w:val="000000"/>
          <w:szCs w:val="24"/>
          <w:lang w:eastAsia="ja-JP"/>
        </w:rPr>
        <w:t>s</w:t>
      </w:r>
      <w:r w:rsidR="00045951" w:rsidRPr="0002181F">
        <w:rPr>
          <w:rFonts w:eastAsia="Yu Gothic" w:cs="Times New Roman"/>
          <w:color w:val="000000"/>
          <w:szCs w:val="24"/>
          <w:lang w:eastAsia="ja-JP"/>
        </w:rPr>
        <w:t xml:space="preserve"> </w:t>
      </w:r>
      <w:r w:rsidR="00FA1C8E" w:rsidRPr="0002181F">
        <w:rPr>
          <w:rFonts w:eastAsia="Yu Gothic" w:cs="Times New Roman"/>
          <w:color w:val="000000"/>
          <w:szCs w:val="24"/>
          <w:lang w:eastAsia="ja-JP"/>
        </w:rPr>
        <w:t>selected in the</w:t>
      </w:r>
      <w:r w:rsidR="00F56D43" w:rsidRPr="0002181F">
        <w:rPr>
          <w:rFonts w:eastAsia="Yu Gothic" w:cs="Times New Roman"/>
          <w:color w:val="000000"/>
          <w:szCs w:val="24"/>
          <w:lang w:eastAsia="ja-JP"/>
        </w:rPr>
        <w:t xml:space="preserve"> preliminary experiment and used</w:t>
      </w:r>
      <w:r w:rsidR="00045951" w:rsidRPr="0002181F">
        <w:rPr>
          <w:rFonts w:eastAsia="Yu Gothic" w:cs="Times New Roman"/>
          <w:color w:val="000000"/>
          <w:szCs w:val="24"/>
          <w:lang w:eastAsia="ja-JP"/>
        </w:rPr>
        <w:t xml:space="preserve"> in </w:t>
      </w:r>
      <w:r w:rsidR="001B7A19" w:rsidRPr="0002181F">
        <w:rPr>
          <w:rFonts w:eastAsia="Yu Gothic" w:cs="Times New Roman"/>
          <w:color w:val="000000"/>
          <w:szCs w:val="24"/>
          <w:lang w:eastAsia="ja-JP"/>
        </w:rPr>
        <w:t xml:space="preserve">the </w:t>
      </w:r>
      <w:r w:rsidR="00045951" w:rsidRPr="0002181F">
        <w:rPr>
          <w:rFonts w:eastAsia="Yu Gothic" w:cs="Times New Roman"/>
          <w:color w:val="000000"/>
          <w:szCs w:val="24"/>
          <w:lang w:eastAsia="ja-JP"/>
        </w:rPr>
        <w:t>main experiment</w:t>
      </w:r>
      <w:r w:rsidR="00F35C04" w:rsidRPr="0002181F">
        <w:rPr>
          <w:rFonts w:eastAsia="Yu Gothic" w:cs="Times New Roman"/>
          <w:color w:val="000000"/>
          <w:szCs w:val="24"/>
          <w:lang w:eastAsia="ja-JP"/>
        </w:rPr>
        <w:t>.</w:t>
      </w:r>
    </w:p>
    <w:p w14:paraId="0FF6CFB3" w14:textId="49463833" w:rsidR="00045951" w:rsidRPr="0002181F" w:rsidRDefault="00F35C04" w:rsidP="0013529C">
      <w:pPr>
        <w:rPr>
          <w:bCs/>
          <w:sz w:val="28"/>
          <w:szCs w:val="24"/>
        </w:rPr>
      </w:pPr>
      <w:r w:rsidRPr="0002181F">
        <w:rPr>
          <w:bCs/>
          <w:lang w:eastAsia="ja-JP"/>
        </w:rPr>
        <w:t>IAPS: International Affective Picture System</w:t>
      </w:r>
    </w:p>
    <w:p w14:paraId="75AC8FE2" w14:textId="52818F54" w:rsidR="00045951" w:rsidRPr="0002181F" w:rsidRDefault="00045951" w:rsidP="0013529C">
      <w:pPr>
        <w:rPr>
          <w:sz w:val="28"/>
          <w:szCs w:val="24"/>
        </w:rPr>
      </w:pPr>
    </w:p>
    <w:p w14:paraId="4F645B7D" w14:textId="77777777" w:rsidR="00045951" w:rsidRPr="0002181F" w:rsidRDefault="00045951" w:rsidP="0013529C">
      <w:pPr>
        <w:rPr>
          <w:sz w:val="28"/>
          <w:szCs w:val="24"/>
        </w:rPr>
      </w:pPr>
    </w:p>
    <w:p w14:paraId="1727DFCF" w14:textId="54391864" w:rsidR="000F32C6" w:rsidRPr="0002181F" w:rsidRDefault="000F32C6" w:rsidP="000F32C6">
      <w:pPr>
        <w:keepNext/>
        <w:rPr>
          <w:b/>
        </w:rPr>
      </w:pPr>
      <w:r w:rsidRPr="0002181F">
        <w:rPr>
          <w:b/>
        </w:rPr>
        <w:lastRenderedPageBreak/>
        <w:t xml:space="preserve">Supplementary Table </w:t>
      </w:r>
      <w:r w:rsidR="00045951" w:rsidRPr="0002181F">
        <w:rPr>
          <w:b/>
        </w:rPr>
        <w:t>2</w:t>
      </w:r>
      <w:r w:rsidRPr="0002181F">
        <w:rPr>
          <w:b/>
        </w:rPr>
        <w:t>. Montreal Neurological Institute coordinate data in all channels</w:t>
      </w:r>
    </w:p>
    <w:tbl>
      <w:tblPr>
        <w:tblW w:w="642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56"/>
        <w:gridCol w:w="1648"/>
        <w:gridCol w:w="1648"/>
        <w:gridCol w:w="1674"/>
      </w:tblGrid>
      <w:tr w:rsidR="000F3012" w:rsidRPr="0002181F" w14:paraId="3574EC4A" w14:textId="77777777" w:rsidTr="000F32C6">
        <w:trPr>
          <w:trHeight w:val="293"/>
        </w:trPr>
        <w:tc>
          <w:tcPr>
            <w:tcW w:w="1456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AB2B9F9" w14:textId="2D6989AC" w:rsidR="000F3012" w:rsidRPr="0002181F" w:rsidRDefault="00963511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C</w:t>
            </w:r>
            <w:r w:rsidR="000F3012"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hannel number</w:t>
            </w:r>
          </w:p>
        </w:tc>
        <w:tc>
          <w:tcPr>
            <w:tcW w:w="1648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9560DE" w14:textId="77777777" w:rsidR="000F3012" w:rsidRPr="0002181F" w:rsidRDefault="000F3012" w:rsidP="00044DF4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x</w:t>
            </w:r>
          </w:p>
        </w:tc>
        <w:tc>
          <w:tcPr>
            <w:tcW w:w="1648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B21590" w14:textId="77777777" w:rsidR="000F3012" w:rsidRPr="0002181F" w:rsidRDefault="000F3012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y</w:t>
            </w:r>
          </w:p>
        </w:tc>
        <w:tc>
          <w:tcPr>
            <w:tcW w:w="167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F22B54" w14:textId="77777777" w:rsidR="000F3012" w:rsidRPr="0002181F" w:rsidRDefault="000F3012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z</w:t>
            </w:r>
          </w:p>
        </w:tc>
      </w:tr>
      <w:tr w:rsidR="000F3012" w:rsidRPr="0002181F" w14:paraId="01E9B00A" w14:textId="77777777" w:rsidTr="000F32C6">
        <w:trPr>
          <w:trHeight w:val="293"/>
        </w:trPr>
        <w:tc>
          <w:tcPr>
            <w:tcW w:w="1456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99A441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3F357E" w14:textId="16F35F1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-44.96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F4017C" w14:textId="1193BE1D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47.54</w:t>
            </w:r>
          </w:p>
        </w:tc>
        <w:tc>
          <w:tcPr>
            <w:tcW w:w="1674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E9BC4D" w14:textId="6BF12052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22.18</w:t>
            </w:r>
          </w:p>
        </w:tc>
      </w:tr>
      <w:tr w:rsidR="000F3012" w:rsidRPr="0002181F" w14:paraId="151AA79D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132FD8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41F64DC" w14:textId="1C71D610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-27.54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6D325A" w14:textId="562DE96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49.79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3165C9" w14:textId="3A60A442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39.18</w:t>
            </w:r>
          </w:p>
        </w:tc>
      </w:tr>
      <w:tr w:rsidR="000F3012" w:rsidRPr="0002181F" w14:paraId="4F54EE7C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A9CF279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0EEDE4" w14:textId="288A5185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-51.75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C906D1" w14:textId="5D66111D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36.89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17423D" w14:textId="2FAB6F6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20.46</w:t>
            </w:r>
          </w:p>
        </w:tc>
      </w:tr>
      <w:tr w:rsidR="000F3012" w:rsidRPr="0002181F" w14:paraId="4D4CA22B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4DF11A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27350F" w14:textId="5EDDDBD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-38.71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82B4648" w14:textId="0048D3D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38.71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341D16" w14:textId="04F423D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40.86</w:t>
            </w:r>
          </w:p>
        </w:tc>
      </w:tr>
      <w:tr w:rsidR="000F3012" w:rsidRPr="0002181F" w14:paraId="5C04F0E0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F628E9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8C2B96" w14:textId="2510D50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-17.21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711B7F" w14:textId="11C9BD3C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41.00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38904E" w14:textId="036D56DE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53.43</w:t>
            </w:r>
          </w:p>
        </w:tc>
      </w:tr>
      <w:tr w:rsidR="000F3012" w:rsidRPr="0002181F" w14:paraId="13F3DC0F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99BAFC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A727D1" w14:textId="14AA36FD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-46.50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AF67B3" w14:textId="610C49C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28.86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2A11A6" w14:textId="2F786DBE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40.79</w:t>
            </w:r>
          </w:p>
        </w:tc>
      </w:tr>
      <w:tr w:rsidR="000F3012" w:rsidRPr="0002181F" w14:paraId="18EF701C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4DDB42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E1221A" w14:textId="3A16E498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-28.75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E64951" w14:textId="1B4C7B81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29.68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97644C" w14:textId="602AC6F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55.57</w:t>
            </w:r>
          </w:p>
        </w:tc>
      </w:tr>
      <w:tr w:rsidR="000F3012" w:rsidRPr="0002181F" w14:paraId="175DC31B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4AC9400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8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B695D2" w14:textId="64211B3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-54.54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9E809E" w14:textId="651F2E54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16.18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B8F363" w14:textId="784142AD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36.11</w:t>
            </w:r>
          </w:p>
        </w:tc>
      </w:tr>
      <w:tr w:rsidR="000F3012" w:rsidRPr="0002181F" w14:paraId="6E71BC70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12A7BF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BA020E" w14:textId="7AA7D1D8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-41.21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EDD1B7" w14:textId="132A33F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18.29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934959" w14:textId="5519801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56.93</w:t>
            </w:r>
          </w:p>
        </w:tc>
      </w:tr>
      <w:tr w:rsidR="000F3012" w:rsidRPr="0002181F" w14:paraId="5FA0A8F1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56FE1D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10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5F67E4" w14:textId="4E541D5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-19.07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2168FF" w14:textId="0BF67FC8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20.29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C5F04D" w14:textId="0A90C1B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66.79</w:t>
            </w:r>
          </w:p>
        </w:tc>
      </w:tr>
      <w:tr w:rsidR="000F3012" w:rsidRPr="0002181F" w14:paraId="5997402F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7DFFC4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9C9D05A" w14:textId="6E64942C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-49.29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4AF7D7" w14:textId="23953E24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6.36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12E990" w14:textId="2F7DC31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52.50</w:t>
            </w:r>
          </w:p>
        </w:tc>
      </w:tr>
      <w:tr w:rsidR="000F3012" w:rsidRPr="0002181F" w14:paraId="23DE66E2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86231E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12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FDF9C9" w14:textId="06B3402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-31.39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8645D39" w14:textId="25B0BB0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8.79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593F4E" w14:textId="08032754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66.14</w:t>
            </w:r>
          </w:p>
        </w:tc>
      </w:tr>
      <w:tr w:rsidR="000F3012" w:rsidRPr="0002181F" w14:paraId="4A7C1F86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1DB3E3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13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8ABF64" w14:textId="7C086EB2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-60.07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DD3472" w14:textId="6A8B90CE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-8.71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31E071" w14:textId="073F2FA4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44.68</w:t>
            </w:r>
          </w:p>
        </w:tc>
      </w:tr>
      <w:tr w:rsidR="000F3012" w:rsidRPr="0002181F" w14:paraId="555E94C7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D234AB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14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3B478F" w14:textId="1E136346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-42.36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34FEB6" w14:textId="68D42CD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-5.57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1C43B8" w14:textId="2EC9786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62.96</w:t>
            </w:r>
          </w:p>
        </w:tc>
      </w:tr>
      <w:tr w:rsidR="000F3012" w:rsidRPr="0002181F" w14:paraId="63AE06A8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7E7335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15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61674B9" w14:textId="021D76D1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-19.89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88A715" w14:textId="3F63F084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-3.61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7ED493" w14:textId="780EC175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74.39</w:t>
            </w:r>
          </w:p>
        </w:tc>
      </w:tr>
      <w:tr w:rsidR="000F3012" w:rsidRPr="0002181F" w14:paraId="10A01F0C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425398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16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8DABA9" w14:textId="69209D9D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-54.25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FF4A23" w14:textId="234B7078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-19.36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ECBEF18" w14:textId="20267CA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57.64</w:t>
            </w:r>
          </w:p>
        </w:tc>
      </w:tr>
      <w:tr w:rsidR="000F3012" w:rsidRPr="0002181F" w14:paraId="2DB6C839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D3D318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17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562159" w14:textId="7F897420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-33.50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94A472C" w14:textId="5738DED1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-16.71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9935EE" w14:textId="3BC8E70C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73.00</w:t>
            </w:r>
          </w:p>
        </w:tc>
      </w:tr>
      <w:tr w:rsidR="000F3012" w:rsidRPr="0002181F" w14:paraId="175F5AA5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2C079A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18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2C7111" w14:textId="25547926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-63.61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FA7603" w14:textId="34B86CB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-33.86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8E2CF5" w14:textId="222F6E04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46.11</w:t>
            </w:r>
          </w:p>
        </w:tc>
      </w:tr>
      <w:tr w:rsidR="000F3012" w:rsidRPr="0002181F" w14:paraId="43729D66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2522CA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B477B9" w14:textId="109C588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-45.93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61D3F8" w14:textId="58FC50E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-29.29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0D89F8" w14:textId="62B7F040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66.54</w:t>
            </w:r>
          </w:p>
        </w:tc>
      </w:tr>
      <w:tr w:rsidR="000F3012" w:rsidRPr="0002181F" w14:paraId="0B8BA5A1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0D35A3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20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CF710D" w14:textId="4588B4A5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-22.11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30DA76" w14:textId="2886FF46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-26.68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39B96F" w14:textId="5DFBF865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76.04</w:t>
            </w:r>
          </w:p>
        </w:tc>
      </w:tr>
      <w:tr w:rsidR="000F3012" w:rsidRPr="0002181F" w14:paraId="2AD1914C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5DBDDA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48F5B0" w14:textId="26751DF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-55.00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4064232" w14:textId="760BA6C8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-44.71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264929" w14:textId="380A31E1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54.75</w:t>
            </w:r>
          </w:p>
        </w:tc>
      </w:tr>
      <w:tr w:rsidR="000F3012" w:rsidRPr="0002181F" w14:paraId="5426481E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BFDD90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22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A3A5B2" w14:textId="7A285BE0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-34.89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1862FA" w14:textId="7959AA1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-41.04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99C4F9" w14:textId="7FDF2F2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71.18</w:t>
            </w:r>
          </w:p>
        </w:tc>
      </w:tr>
      <w:tr w:rsidR="000F3012" w:rsidRPr="0002181F" w14:paraId="1F8BB523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A9818F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lastRenderedPageBreak/>
              <w:t>23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DC42EA" w14:textId="30212D02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32.71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FFB710" w14:textId="03C87BF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48.75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1ED986" w14:textId="3D48B58E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38.86</w:t>
            </w:r>
          </w:p>
        </w:tc>
      </w:tr>
      <w:tr w:rsidR="000F3012" w:rsidRPr="0002181F" w14:paraId="1209751A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B0AFD1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24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55D64C" w14:textId="2969E7F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47.86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0ACE45" w14:textId="5EF4F7B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46.64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97EA6F" w14:textId="76CF695D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24.29</w:t>
            </w:r>
          </w:p>
        </w:tc>
      </w:tr>
      <w:tr w:rsidR="000F3012" w:rsidRPr="0002181F" w14:paraId="3B02FA36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DE1295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25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7B9114" w14:textId="0E09FEBD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23.25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7999E4" w14:textId="307E4625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40.54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116956" w14:textId="7755B6B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52.89</w:t>
            </w:r>
          </w:p>
        </w:tc>
      </w:tr>
      <w:tr w:rsidR="000F3012" w:rsidRPr="0002181F" w14:paraId="23158DC7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45B31E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26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F58D5F" w14:textId="2E50141A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42.25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3D3893" w14:textId="5120002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37.96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AB028B0" w14:textId="53B21E9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41.29</w:t>
            </w:r>
          </w:p>
        </w:tc>
      </w:tr>
      <w:tr w:rsidR="000F3012" w:rsidRPr="0002181F" w14:paraId="49DCDCE8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ECDAB8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27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8F8CFF" w14:textId="734DA6C8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54.43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210FC5" w14:textId="05042B8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35.96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66B93B" w14:textId="0C0606F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23.89</w:t>
            </w:r>
          </w:p>
        </w:tc>
      </w:tr>
      <w:tr w:rsidR="000F3012" w:rsidRPr="0002181F" w14:paraId="679DE081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138D45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28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1F5381" w14:textId="5E456142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33.29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D3419F" w14:textId="26B0F7AC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29.25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894EBA" w14:textId="6E1A3B0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54.61</w:t>
            </w:r>
          </w:p>
        </w:tc>
      </w:tr>
      <w:tr w:rsidR="000F3012" w:rsidRPr="0002181F" w14:paraId="764FB9C7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BA91C7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6773BC3" w14:textId="7F57688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49.11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3C71B8" w14:textId="5753413D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28.82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E37D6F" w14:textId="2FFAB4C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41.75</w:t>
            </w:r>
          </w:p>
        </w:tc>
      </w:tr>
      <w:tr w:rsidR="000F3012" w:rsidRPr="0002181F" w14:paraId="30735C4E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B96F8CF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30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D3FE3C" w14:textId="3FF5F42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23.86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CCFFF6" w14:textId="59A58A4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20.71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847B19" w14:textId="3EB6085A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65.29</w:t>
            </w:r>
          </w:p>
        </w:tc>
      </w:tr>
      <w:tr w:rsidR="000F3012" w:rsidRPr="0002181F" w14:paraId="2299A848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A8D74E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58A34D" w14:textId="686B40A1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43.29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7DA441" w14:textId="759B5BD1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19.46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131F04" w14:textId="641E6060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55.71</w:t>
            </w:r>
          </w:p>
        </w:tc>
      </w:tr>
      <w:tr w:rsidR="000F3012" w:rsidRPr="0002181F" w14:paraId="335CC0DE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D9A519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32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9FB334" w14:textId="7C644206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56.32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AACD4B" w14:textId="2D45E9C0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14.86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92BCAB" w14:textId="6E25311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38.64</w:t>
            </w:r>
          </w:p>
        </w:tc>
      </w:tr>
      <w:tr w:rsidR="000F3012" w:rsidRPr="0002181F" w14:paraId="53AA1C1C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5FC8D6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33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A87875" w14:textId="23D9C82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33.64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21FB9E" w14:textId="74E05702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10.11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BEB171" w14:textId="5D76D592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64.82</w:t>
            </w:r>
          </w:p>
        </w:tc>
      </w:tr>
      <w:tr w:rsidR="000F3012" w:rsidRPr="0002181F" w14:paraId="78055A50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0532C4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34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7965D1" w14:textId="32EC26F8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50.68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43C9E3" w14:textId="289FC546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7.11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A4BD78" w14:textId="145FC55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53.25</w:t>
            </w:r>
          </w:p>
        </w:tc>
      </w:tr>
      <w:tr w:rsidR="000F3012" w:rsidRPr="0002181F" w14:paraId="535B7408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66B856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35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BA65B9" w14:textId="3922ED01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22.21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DD6A0A" w14:textId="0BEB1B01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-1.89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39BED9" w14:textId="5577AE75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73.57</w:t>
            </w:r>
          </w:p>
        </w:tc>
      </w:tr>
      <w:tr w:rsidR="000F3012" w:rsidRPr="0002181F" w14:paraId="163EDFD8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7F31A4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36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A05F83" w14:textId="6B6CA81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43.86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7CCCAE" w14:textId="4278DE7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-4.04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C4E981" w14:textId="31FBFF02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63.32</w:t>
            </w:r>
          </w:p>
        </w:tc>
      </w:tr>
      <w:tr w:rsidR="000F3012" w:rsidRPr="0002181F" w14:paraId="0212393C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1E1D1E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37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4FAB7D" w14:textId="2B72BFE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60.43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72BEF6" w14:textId="6C38C20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-7.68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14DA93" w14:textId="587880D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47.79</w:t>
            </w:r>
          </w:p>
        </w:tc>
      </w:tr>
      <w:tr w:rsidR="000F3012" w:rsidRPr="0002181F" w14:paraId="0E967A25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2A61C8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38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F5E4DD" w14:textId="21F3094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34.61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859CD66" w14:textId="03B7AE7B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-15.36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29971A" w14:textId="38AD5550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72.68</w:t>
            </w:r>
          </w:p>
        </w:tc>
      </w:tr>
      <w:tr w:rsidR="000F3012" w:rsidRPr="0002181F" w14:paraId="0B5647BA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DD88BAC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39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732219" w14:textId="6CAEB37A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53.68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EFE00A" w14:textId="0528523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-17.61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72B9FF" w14:textId="76E714C5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59.79</w:t>
            </w:r>
          </w:p>
        </w:tc>
      </w:tr>
      <w:tr w:rsidR="000F3012" w:rsidRPr="0002181F" w14:paraId="6627B624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0A671E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40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229463" w14:textId="1A14AF06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23.46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A34D11" w14:textId="268B2A8F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-26.07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AD05A5F" w14:textId="43EC7E5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76.43</w:t>
            </w:r>
          </w:p>
        </w:tc>
      </w:tr>
      <w:tr w:rsidR="000F3012" w:rsidRPr="0002181F" w14:paraId="756FE5ED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8375CC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41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A4ACA1A" w14:textId="62B70FD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45.50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385416" w14:textId="23E79535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-26.54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5FEA795" w14:textId="0653CD8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67.43</w:t>
            </w:r>
          </w:p>
        </w:tc>
      </w:tr>
      <w:tr w:rsidR="000F3012" w:rsidRPr="0002181F" w14:paraId="1A35799E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0D4BD64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42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728EC0" w14:textId="58005B28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63.54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DB4B65" w14:textId="20B5E054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-31.54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E82DE5" w14:textId="7C6BC556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50.32</w:t>
            </w:r>
          </w:p>
        </w:tc>
      </w:tr>
      <w:tr w:rsidR="000F3012" w:rsidRPr="0002181F" w14:paraId="63C6BC6A" w14:textId="77777777" w:rsidTr="000F32C6">
        <w:trPr>
          <w:trHeight w:val="293"/>
        </w:trPr>
        <w:tc>
          <w:tcPr>
            <w:tcW w:w="1456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876A8F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43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0FA05B" w14:textId="4D7E77BE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34.04</w:t>
            </w:r>
          </w:p>
        </w:tc>
        <w:tc>
          <w:tcPr>
            <w:tcW w:w="1648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878393" w14:textId="07C48579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-38.43</w:t>
            </w:r>
          </w:p>
        </w:tc>
        <w:tc>
          <w:tcPr>
            <w:tcW w:w="1674" w:type="dxa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9CF60F0" w14:textId="19413772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72.39</w:t>
            </w:r>
          </w:p>
        </w:tc>
      </w:tr>
      <w:tr w:rsidR="000F3012" w:rsidRPr="0002181F" w14:paraId="3CC8B644" w14:textId="77777777" w:rsidTr="000F32C6">
        <w:trPr>
          <w:trHeight w:val="293"/>
        </w:trPr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37178E" w14:textId="77777777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44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8F95C1" w14:textId="75F8C4A3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54.46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70C78F" w14:textId="639C9234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-41.14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A48680" w14:textId="08A1D1CD" w:rsidR="000F3012" w:rsidRPr="0002181F" w:rsidRDefault="000F3012" w:rsidP="00E60761">
            <w:pPr>
              <w:jc w:val="center"/>
              <w:textAlignment w:val="center"/>
              <w:rPr>
                <w:rFonts w:ascii="Arial" w:eastAsia="MS PGothic" w:hAnsi="Arial" w:cs="Arial"/>
                <w:sz w:val="36"/>
                <w:szCs w:val="36"/>
              </w:rPr>
            </w:pPr>
            <w:r w:rsidRPr="0002181F">
              <w:rPr>
                <w:rFonts w:eastAsia="Yu Gothic" w:cs="Times New Roman"/>
                <w:color w:val="000000"/>
                <w:kern w:val="24"/>
                <w:sz w:val="14"/>
                <w:szCs w:val="14"/>
              </w:rPr>
              <w:t>57.25</w:t>
            </w:r>
          </w:p>
        </w:tc>
      </w:tr>
    </w:tbl>
    <w:p w14:paraId="2A5852AA" w14:textId="77777777" w:rsidR="00303BD9" w:rsidRPr="0002181F" w:rsidRDefault="00303BD9" w:rsidP="009C6CDF"/>
    <w:p w14:paraId="629A78AC" w14:textId="0A8AB982" w:rsidR="00DE77F7" w:rsidRPr="0002181F" w:rsidRDefault="00DE77F7" w:rsidP="009C6CDF"/>
    <w:p w14:paraId="2BDB0CAA" w14:textId="7C37B644" w:rsidR="00810552" w:rsidRPr="0002181F" w:rsidRDefault="00810552" w:rsidP="00A774CB"/>
    <w:p w14:paraId="26AD64AD" w14:textId="616836C5" w:rsidR="00DE77F7" w:rsidRPr="0002181F" w:rsidRDefault="00DE77F7" w:rsidP="00DE77F7">
      <w:pPr>
        <w:keepNext/>
        <w:rPr>
          <w:b/>
          <w:bCs/>
          <w:lang w:eastAsia="ja-JP"/>
        </w:rPr>
      </w:pPr>
      <w:r w:rsidRPr="0002181F">
        <w:rPr>
          <w:b/>
          <w:bCs/>
          <w:lang w:eastAsia="ja-JP"/>
        </w:rPr>
        <w:lastRenderedPageBreak/>
        <w:t>Supplementa</w:t>
      </w:r>
      <w:r w:rsidRPr="004759B5">
        <w:rPr>
          <w:b/>
          <w:bCs/>
          <w:lang w:eastAsia="ja-JP"/>
        </w:rPr>
        <w:t xml:space="preserve">ry Table </w:t>
      </w:r>
      <w:r w:rsidR="004759B5">
        <w:rPr>
          <w:b/>
          <w:bCs/>
          <w:lang w:eastAsia="ja-JP"/>
        </w:rPr>
        <w:t>3</w:t>
      </w:r>
      <w:r w:rsidRPr="004759B5">
        <w:rPr>
          <w:b/>
          <w:bCs/>
          <w:lang w:eastAsia="ja-JP"/>
        </w:rPr>
        <w:t xml:space="preserve">. Correlation analysis </w:t>
      </w:r>
      <w:r w:rsidR="006800B4" w:rsidRPr="004759B5">
        <w:rPr>
          <w:b/>
          <w:bCs/>
          <w:lang w:eastAsia="ja-JP"/>
        </w:rPr>
        <w:t xml:space="preserve">between the </w:t>
      </w:r>
      <w:r w:rsidRPr="004759B5">
        <w:rPr>
          <w:b/>
          <w:bCs/>
          <w:lang w:eastAsia="ja-JP"/>
        </w:rPr>
        <w:t>BIS/BAS score</w:t>
      </w:r>
      <w:r w:rsidR="006800B4" w:rsidRPr="004759B5">
        <w:rPr>
          <w:b/>
          <w:bCs/>
          <w:lang w:eastAsia="ja-JP"/>
        </w:rPr>
        <w:t>s</w:t>
      </w:r>
      <w:r w:rsidRPr="004759B5">
        <w:rPr>
          <w:b/>
          <w:bCs/>
          <w:lang w:eastAsia="ja-JP"/>
        </w:rPr>
        <w:t xml:space="preserve"> and behavioral data and DLPFC activity</w:t>
      </w:r>
    </w:p>
    <w:tbl>
      <w:tblPr>
        <w:tblW w:w="97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895"/>
        <w:gridCol w:w="940"/>
        <w:gridCol w:w="824"/>
        <w:gridCol w:w="235"/>
        <w:gridCol w:w="940"/>
        <w:gridCol w:w="824"/>
        <w:gridCol w:w="220"/>
        <w:gridCol w:w="814"/>
        <w:gridCol w:w="715"/>
        <w:gridCol w:w="220"/>
        <w:gridCol w:w="814"/>
        <w:gridCol w:w="715"/>
      </w:tblGrid>
      <w:tr w:rsidR="00DE77F7" w:rsidRPr="0002181F" w14:paraId="2B4CC970" w14:textId="77777777" w:rsidTr="00DE77F7">
        <w:trPr>
          <w:trHeight w:val="339"/>
        </w:trPr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DF73" w14:textId="6F0539C4" w:rsidR="00DE77F7" w:rsidRPr="0002181F" w:rsidRDefault="00DE77F7" w:rsidP="00DE77F7">
            <w:pPr>
              <w:spacing w:before="0" w:after="0"/>
              <w:rPr>
                <w:rFonts w:eastAsia="Yu Gothic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2547" w14:textId="18DE32A1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</w:p>
        </w:tc>
        <w:tc>
          <w:tcPr>
            <w:tcW w:w="176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0136" w14:textId="77777777" w:rsidR="00DE77F7" w:rsidRPr="0002181F" w:rsidRDefault="00DE77F7" w:rsidP="00044DF4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sz w:val="18"/>
                <w:szCs w:val="18"/>
                <w:lang w:eastAsia="ja-JP"/>
              </w:rPr>
              <w:t>BIS score</w:t>
            </w:r>
          </w:p>
        </w:tc>
        <w:tc>
          <w:tcPr>
            <w:tcW w:w="23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6E74" w14:textId="4FE48BA6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176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191B" w14:textId="77777777" w:rsidR="00DE77F7" w:rsidRPr="0002181F" w:rsidRDefault="00DE77F7" w:rsidP="00044DF4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sz w:val="18"/>
                <w:szCs w:val="18"/>
                <w:lang w:eastAsia="ja-JP"/>
              </w:rPr>
              <w:t>BAS score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2E6CA" w14:textId="2C9402DB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C63F" w14:textId="77777777" w:rsidR="00DE77F7" w:rsidRPr="0002181F" w:rsidRDefault="00DE77F7" w:rsidP="00044DF4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ER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4A2F" w14:textId="2EB880D1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CB1B" w14:textId="77777777" w:rsidR="00DE77F7" w:rsidRPr="0002181F" w:rsidRDefault="00DE77F7" w:rsidP="00044DF4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RT</w:t>
            </w:r>
          </w:p>
        </w:tc>
      </w:tr>
      <w:tr w:rsidR="00DE77F7" w:rsidRPr="0002181F" w14:paraId="4F30F33B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8A6A1" w14:textId="1F4908D5" w:rsidR="00DE77F7" w:rsidRPr="0002181F" w:rsidRDefault="00DE77F7" w:rsidP="00DE77F7">
            <w:pPr>
              <w:spacing w:before="0" w:after="0"/>
              <w:rPr>
                <w:rFonts w:eastAsia="Yu Gothic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D3945" w14:textId="3A458A7A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ACA2F" w14:textId="77777777" w:rsidR="00DE77F7" w:rsidRPr="0002181F" w:rsidRDefault="00DE77F7" w:rsidP="00044DF4">
            <w:pPr>
              <w:spacing w:before="0" w:after="0"/>
              <w:jc w:val="center"/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r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B36CF" w14:textId="77777777" w:rsidR="00DE77F7" w:rsidRPr="0002181F" w:rsidRDefault="00DE77F7">
            <w:pPr>
              <w:spacing w:before="0" w:after="0"/>
              <w:jc w:val="center"/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p</w:t>
            </w:r>
          </w:p>
        </w:tc>
        <w:tc>
          <w:tcPr>
            <w:tcW w:w="2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257F3" w14:textId="0DCE48F5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4DA53" w14:textId="77777777" w:rsidR="00DE77F7" w:rsidRPr="0002181F" w:rsidRDefault="00DE77F7" w:rsidP="00044DF4">
            <w:pPr>
              <w:spacing w:before="0" w:after="0"/>
              <w:jc w:val="center"/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r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85BD9" w14:textId="73E2F7D0" w:rsidR="00DE77F7" w:rsidRPr="0002181F" w:rsidRDefault="005552DE">
            <w:pPr>
              <w:spacing w:before="0" w:after="0"/>
              <w:jc w:val="center"/>
              <w:rPr>
                <w:rFonts w:eastAsia="Yu Gothic" w:cs="Times New Roman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p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C8686C" w14:textId="3DD196D3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AFA35" w14:textId="77777777" w:rsidR="00DE77F7" w:rsidRPr="0002181F" w:rsidRDefault="00DE77F7" w:rsidP="00044DF4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r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DB094" w14:textId="6549CEF0" w:rsidR="00DE77F7" w:rsidRPr="0002181F" w:rsidRDefault="005552DE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p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BD1C4" w14:textId="7732A8C4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B2849" w14:textId="77777777" w:rsidR="00DE77F7" w:rsidRPr="0002181F" w:rsidRDefault="00DE77F7" w:rsidP="00044DF4">
            <w:pPr>
              <w:spacing w:before="0" w:after="0"/>
              <w:jc w:val="center"/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r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581CB" w14:textId="5B94A813" w:rsidR="00DE77F7" w:rsidRPr="0002181F" w:rsidRDefault="005552DE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i/>
                <w:iCs/>
                <w:sz w:val="18"/>
                <w:szCs w:val="18"/>
                <w:lang w:eastAsia="ja-JP"/>
              </w:rPr>
              <w:t>p</w:t>
            </w:r>
          </w:p>
        </w:tc>
      </w:tr>
      <w:tr w:rsidR="00DE77F7" w:rsidRPr="0002181F" w14:paraId="6D21D014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F7E6" w14:textId="1937DF15" w:rsidR="00DE77F7" w:rsidRPr="0002181F" w:rsidRDefault="00A774CB" w:rsidP="00DE77F7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</w:t>
            </w:r>
            <w:r w:rsidR="00DE77F7"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 xml:space="preserve">ual </w:t>
            </w: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2-</w:t>
            </w:r>
            <w:r w:rsidR="00DE77F7"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back task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07BF" w14:textId="24CC03F0" w:rsidR="00DE77F7" w:rsidRPr="0002181F" w:rsidRDefault="00DE77F7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(</w:t>
            </w:r>
            <w:r w:rsidRPr="0002181F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n</w:t>
            </w:r>
            <w:r w:rsidR="005552DE" w:rsidRPr="0002181F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= 30)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1862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833F4" w14:textId="77777777" w:rsidR="00DE77F7" w:rsidRPr="0002181F" w:rsidRDefault="00DE77F7" w:rsidP="00044DF4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F501" w14:textId="77777777" w:rsidR="00DE77F7" w:rsidRPr="0002181F" w:rsidRDefault="00DE77F7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E746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6650" w14:textId="77777777" w:rsidR="00DE77F7" w:rsidRPr="0002181F" w:rsidRDefault="00DE77F7" w:rsidP="00044DF4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C488" w14:textId="77777777" w:rsidR="00DE77F7" w:rsidRPr="0002181F" w:rsidRDefault="00DE77F7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7B75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207A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D485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B0E2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09B47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</w:tr>
      <w:tr w:rsidR="00DE77F7" w:rsidRPr="0002181F" w14:paraId="24C9BB5F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86E93" w14:textId="77777777" w:rsidR="00DE77F7" w:rsidRPr="0002181F" w:rsidRDefault="00DE77F7" w:rsidP="00044DF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ER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D90B" w14:textId="7C05A583" w:rsidR="00DE77F7" w:rsidRPr="0002181F" w:rsidRDefault="004759B5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N</w:t>
            </w:r>
            <w:r w:rsidR="00DE77F7"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egative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3418" w14:textId="42FA5115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-0.042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3FEF" w14:textId="18056188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0.828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64AD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82B2C" w14:textId="217B5C26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D073B" w14:textId="148AEB0F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0.995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50E1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97B0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0D83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51483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A8BA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5B7D2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</w:tr>
      <w:tr w:rsidR="00DE77F7" w:rsidRPr="0002181F" w14:paraId="22F7D418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5FB4F" w14:textId="77777777" w:rsidR="00DE77F7" w:rsidRPr="0002181F" w:rsidRDefault="00DE77F7" w:rsidP="00044DF4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6F0B2" w14:textId="760E31C3" w:rsidR="00DE77F7" w:rsidRPr="0002181F" w:rsidRDefault="004759B5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N</w:t>
            </w:r>
            <w:r w:rsidR="00DE77F7"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eutral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CC530" w14:textId="30685C5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AB31" w14:textId="2EAB50CB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0.994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527BA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FBDD" w14:textId="7D4757C1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0.199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81957" w14:textId="34FE896A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0.292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E018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C91E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656C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9009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AA520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A035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</w:tr>
      <w:tr w:rsidR="00DE77F7" w:rsidRPr="0002181F" w14:paraId="2AF25C11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5119" w14:textId="77777777" w:rsidR="00DE77F7" w:rsidRPr="0002181F" w:rsidRDefault="00DE77F7" w:rsidP="00044DF4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3DE48" w14:textId="78E49D76" w:rsidR="00DE77F7" w:rsidRPr="0002181F" w:rsidRDefault="004759B5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</w:t>
            </w:r>
            <w:r w:rsidR="00DE77F7"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ositive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64D2" w14:textId="23EA7C8E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0.026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F9F16" w14:textId="75B90D4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0.891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6DDD1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87810" w14:textId="573F57C0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-0.059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CF30" w14:textId="34163D70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0.758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21F5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6C5B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82F3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7E57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C1A5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3C251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</w:tr>
      <w:tr w:rsidR="00DE77F7" w:rsidRPr="0002181F" w14:paraId="688589F7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CC52" w14:textId="77777777" w:rsidR="00DE77F7" w:rsidRPr="0002181F" w:rsidRDefault="00DE77F7" w:rsidP="00044DF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RT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53EF5" w14:textId="5B4968D5" w:rsidR="00DE77F7" w:rsidRPr="0002181F" w:rsidRDefault="004759B5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N</w:t>
            </w:r>
            <w:r w:rsidR="00DE77F7"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egative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F652" w14:textId="543FBF9D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0.053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A645" w14:textId="2CA6C04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0.783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86EC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1EE1F" w14:textId="142B4042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0.066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BB56" w14:textId="5A4CDCFF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0.729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77BD5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5D94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E519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C8B9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367A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B4EC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</w:tr>
      <w:tr w:rsidR="00DE77F7" w:rsidRPr="0002181F" w14:paraId="2EA2B763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AA677" w14:textId="77777777" w:rsidR="00DE77F7" w:rsidRPr="0002181F" w:rsidRDefault="00DE77F7" w:rsidP="00044DF4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105FC" w14:textId="16C4E639" w:rsidR="00DE77F7" w:rsidRPr="0002181F" w:rsidRDefault="004759B5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N</w:t>
            </w:r>
            <w:r w:rsidR="00DE77F7"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eutral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7DD2" w14:textId="51C7053E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-0.027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C2FF" w14:textId="5B20F6DC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0.887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8514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454D" w14:textId="1AAB3FE0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0.111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4908A" w14:textId="36BE21B5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0.560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B162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DFBB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EEC4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182E9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F6D7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79E9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</w:tr>
      <w:tr w:rsidR="00DE77F7" w:rsidRPr="0002181F" w14:paraId="5C06DEA0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1F57" w14:textId="77777777" w:rsidR="00DE77F7" w:rsidRPr="0002181F" w:rsidRDefault="00DE77F7" w:rsidP="00044DF4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264B" w14:textId="75540B7B" w:rsidR="00DE77F7" w:rsidRPr="0002181F" w:rsidRDefault="004759B5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</w:t>
            </w:r>
            <w:r w:rsidR="00DE77F7"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ositive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F558" w14:textId="371FF279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-0.104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71299" w14:textId="5FA5DE00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0.585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16B6C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E12F" w14:textId="7942A23A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-0.027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57E79" w14:textId="0C56916C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0.885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BCDA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6C951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60542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B733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140A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EAEDC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</w:tr>
      <w:tr w:rsidR="00DE77F7" w:rsidRPr="0002181F" w14:paraId="515798AC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77C84" w14:textId="77777777" w:rsidR="00DE77F7" w:rsidRPr="0002181F" w:rsidRDefault="00DE77F7" w:rsidP="00044DF4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8601" w14:textId="77777777" w:rsidR="00DE77F7" w:rsidRPr="0002181F" w:rsidRDefault="00DE77F7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BB18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33C53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DCE5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0257E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3215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2B44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AF29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A178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44FCF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A286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BEDA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</w:tr>
      <w:tr w:rsidR="00DE77F7" w:rsidRPr="0002181F" w14:paraId="305980F0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8D268" w14:textId="77777777" w:rsidR="00DE77F7" w:rsidRPr="0002181F" w:rsidRDefault="00DE77F7" w:rsidP="00044DF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DLPFC activity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A40B" w14:textId="0B8713EF" w:rsidR="00DE77F7" w:rsidRPr="0002181F" w:rsidRDefault="00DE77F7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(</w:t>
            </w:r>
            <w:r w:rsidRPr="0002181F">
              <w:rPr>
                <w:rFonts w:eastAsia="Yu Gothic" w:cs="Times New Roman"/>
                <w:i/>
                <w:iCs/>
                <w:color w:val="000000"/>
                <w:sz w:val="18"/>
                <w:szCs w:val="18"/>
                <w:lang w:eastAsia="ja-JP"/>
              </w:rPr>
              <w:t>n</w:t>
            </w:r>
            <w:r w:rsidR="005552DE" w:rsidRPr="0002181F">
              <w:rPr>
                <w:rFonts w:eastAsia="Yu Gothic" w:cs="Times New Roman" w:hint="eastAsia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= 28)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DFFAE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8D34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3D94F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883D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4C26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52C4A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EE99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E23A6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5666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13848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08F6" w14:textId="77777777" w:rsidR="00DE77F7" w:rsidRPr="0002181F" w:rsidRDefault="00DE77F7" w:rsidP="00E6076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ja-JP"/>
              </w:rPr>
            </w:pPr>
          </w:p>
        </w:tc>
      </w:tr>
      <w:tr w:rsidR="00DE77F7" w:rsidRPr="0002181F" w14:paraId="56DF0D67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3A2C" w14:textId="77777777" w:rsidR="00DE77F7" w:rsidRPr="0002181F" w:rsidRDefault="00DE77F7" w:rsidP="00044DF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Left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892A9" w14:textId="77777777" w:rsidR="00DE77F7" w:rsidRPr="0002181F" w:rsidRDefault="00DE77F7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2DCB" w14:textId="70158392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-0.045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9AC4" w14:textId="04655FBE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0.820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A18C2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B639" w14:textId="4016BE7C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-0.180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8A31" w14:textId="4396794F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0.359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5396B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7983" w14:textId="7EB89281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0.161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A86E9" w14:textId="09D951A8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0.414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56E8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10050" w14:textId="711E57FF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0.107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C478" w14:textId="3422B3CB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0.588</w:t>
            </w:r>
          </w:p>
        </w:tc>
      </w:tr>
      <w:tr w:rsidR="00DE77F7" w:rsidRPr="0002181F" w14:paraId="5BE50F09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1224" w14:textId="77777777" w:rsidR="00DE77F7" w:rsidRPr="0002181F" w:rsidRDefault="00DE77F7" w:rsidP="00E6076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D43B" w14:textId="77777777" w:rsidR="00DE77F7" w:rsidRPr="0002181F" w:rsidRDefault="00DE77F7" w:rsidP="00044DF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neutral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0BD83" w14:textId="32584ACA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-0.101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341DF" w14:textId="0039EB46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0.610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0ECF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BEC59" w14:textId="49037F45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0.167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E14E" w14:textId="263665AB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0.395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5868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7D47" w14:textId="0FE70CB1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0.301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CB0F" w14:textId="2DDEA54A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0.119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6D61D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044F" w14:textId="5177CA32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0.232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0238" w14:textId="7B94B07C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0.235</w:t>
            </w:r>
          </w:p>
        </w:tc>
      </w:tr>
      <w:tr w:rsidR="00DE77F7" w:rsidRPr="0002181F" w14:paraId="6B6D8547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EAD4C" w14:textId="77777777" w:rsidR="00DE77F7" w:rsidRPr="0002181F" w:rsidRDefault="00DE77F7" w:rsidP="00E6076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B456D" w14:textId="77777777" w:rsidR="00DE77F7" w:rsidRPr="0002181F" w:rsidRDefault="00DE77F7" w:rsidP="00044DF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positive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5A83" w14:textId="12437A76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2D6E" w14:textId="41BDCC9F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0.876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A6A2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6E3E" w14:textId="295FBBBE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-0.019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A0EC0" w14:textId="58B2228B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0.925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A782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CBD7" w14:textId="44E40304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D7FE" w14:textId="7A548618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0.810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F06E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9EE6" w14:textId="17A9382A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0.105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CFD1" w14:textId="51DC5708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0.593</w:t>
            </w:r>
          </w:p>
        </w:tc>
      </w:tr>
      <w:tr w:rsidR="00DE77F7" w:rsidRPr="0002181F" w14:paraId="44FD8B6D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D466" w14:textId="77777777" w:rsidR="00DE77F7" w:rsidRPr="0002181F" w:rsidRDefault="00DE77F7" w:rsidP="00044DF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Right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4490" w14:textId="77777777" w:rsidR="00DE77F7" w:rsidRPr="0002181F" w:rsidRDefault="00DE77F7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3DA6" w14:textId="0D03BB74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0.173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FF461" w14:textId="633B1A0B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0.379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EF65F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58C8" w14:textId="6D630E15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-0.068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A1F5" w14:textId="0C201FA9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0.733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21C6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686BD" w14:textId="476B5CC1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0.095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EA62" w14:textId="7CD2211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0.631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96C1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4C31" w14:textId="244C6C6A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0.043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EB17" w14:textId="22E7D821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0.828</w:t>
            </w:r>
          </w:p>
        </w:tc>
      </w:tr>
      <w:tr w:rsidR="00DE77F7" w:rsidRPr="0002181F" w14:paraId="68CA4C39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AA5AB" w14:textId="77777777" w:rsidR="00DE77F7" w:rsidRPr="0002181F" w:rsidRDefault="00DE77F7" w:rsidP="00E60761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7F7D" w14:textId="77777777" w:rsidR="00DE77F7" w:rsidRPr="0002181F" w:rsidRDefault="00DE77F7" w:rsidP="00044DF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neutral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CD9A" w14:textId="335B379D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-0.004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7C11" w14:textId="4D7162C4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0.983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59F7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1EA3" w14:textId="11E6E62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0.131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3F1D" w14:textId="62181DB0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0.506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0498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F283" w14:textId="5237D9A1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-0.273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8DBD" w14:textId="43A4D685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0.160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17922" w14:textId="77777777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CF4A" w14:textId="25C68EC6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-0.245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1DBB" w14:textId="4D600F55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0.209</w:t>
            </w:r>
          </w:p>
        </w:tc>
      </w:tr>
      <w:tr w:rsidR="00DE77F7" w:rsidRPr="0002181F" w14:paraId="109F1EBF" w14:textId="77777777" w:rsidTr="00DE77F7">
        <w:trPr>
          <w:trHeight w:val="339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B16E0" w14:textId="6D81550C" w:rsidR="00DE77F7" w:rsidRPr="0002181F" w:rsidRDefault="00DE77F7" w:rsidP="00044DF4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965FD" w14:textId="77777777" w:rsidR="00DE77F7" w:rsidRPr="0002181F" w:rsidRDefault="00DE77F7">
            <w:pPr>
              <w:spacing w:before="0" w:after="0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positive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A9A37" w14:textId="7938FBB4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0.192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AFAD5" w14:textId="1A1D21B4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0.328</w:t>
            </w: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5A8D4" w14:textId="6AA2ACDC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A92A0" w14:textId="7DCE7625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-0.192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7D426" w14:textId="74975DCD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0.328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28F58" w14:textId="453E5C1B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1FF22" w14:textId="6DF6851F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-0.052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57EDC" w14:textId="255DD5A6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0.794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0B103" w14:textId="1BD9FDA0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399ED" w14:textId="14E39F12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0.037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51121" w14:textId="7B5A3500" w:rsidR="00DE77F7" w:rsidRPr="0002181F" w:rsidRDefault="00DE77F7" w:rsidP="00E60761">
            <w:pPr>
              <w:spacing w:before="0" w:after="0"/>
              <w:jc w:val="center"/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</w:pPr>
            <w:r w:rsidRPr="0002181F">
              <w:rPr>
                <w:rFonts w:eastAsia="Yu Gothic" w:cs="Times New Roman"/>
                <w:color w:val="000000"/>
                <w:sz w:val="18"/>
                <w:szCs w:val="18"/>
                <w:lang w:eastAsia="ja-JP"/>
              </w:rPr>
              <w:t>0.851</w:t>
            </w:r>
          </w:p>
        </w:tc>
      </w:tr>
    </w:tbl>
    <w:p w14:paraId="6331DF58" w14:textId="617EDB2C" w:rsidR="00303BD9" w:rsidRPr="0065343D" w:rsidRDefault="00C8491F" w:rsidP="00E60761">
      <w:pPr>
        <w:rPr>
          <w:lang w:eastAsia="ja-JP"/>
        </w:rPr>
      </w:pPr>
      <w:bookmarkStart w:id="6" w:name="_Hlk37352709"/>
      <w:r w:rsidRPr="0002181F">
        <w:t xml:space="preserve">BIS: behavioral inhibition system, BAS: behavioral activation system, </w:t>
      </w:r>
      <w:r w:rsidR="00A774CB" w:rsidRPr="0002181F">
        <w:t>DLPFC: dorsolateral prefrontal cortex</w:t>
      </w:r>
      <w:r w:rsidRPr="0002181F">
        <w:t xml:space="preserve">, </w:t>
      </w:r>
      <w:r w:rsidR="00A774CB" w:rsidRPr="0002181F">
        <w:t>ER: error rate</w:t>
      </w:r>
      <w:r w:rsidRPr="0002181F">
        <w:t xml:space="preserve">, </w:t>
      </w:r>
      <w:r w:rsidR="00A774CB" w:rsidRPr="0002181F">
        <w:t>RT: reaction time</w:t>
      </w:r>
      <w:bookmarkEnd w:id="6"/>
    </w:p>
    <w:sectPr w:rsidR="00303BD9" w:rsidRPr="0065343D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D88BA" w14:textId="77777777" w:rsidR="00EF6493" w:rsidRDefault="00EF6493" w:rsidP="00117666">
      <w:pPr>
        <w:spacing w:after="0"/>
      </w:pPr>
      <w:r>
        <w:separator/>
      </w:r>
    </w:p>
  </w:endnote>
  <w:endnote w:type="continuationSeparator" w:id="0">
    <w:p w14:paraId="61DE0B38" w14:textId="77777777" w:rsidR="00EF6493" w:rsidRDefault="00EF649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814E91" w:rsidRPr="00577C4C" w:rsidRDefault="00814E91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814E91" w:rsidRPr="00577C4C" w:rsidRDefault="00814E9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814E91" w:rsidRPr="00577C4C" w:rsidRDefault="00814E9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814E91" w:rsidRPr="00577C4C" w:rsidRDefault="00814E91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814E91" w:rsidRPr="00577C4C" w:rsidRDefault="00814E9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814E91" w:rsidRPr="00577C4C" w:rsidRDefault="00814E9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56CB35" w14:textId="77777777" w:rsidR="00EF6493" w:rsidRDefault="00EF6493" w:rsidP="00117666">
      <w:pPr>
        <w:spacing w:after="0"/>
      </w:pPr>
      <w:r>
        <w:separator/>
      </w:r>
    </w:p>
  </w:footnote>
  <w:footnote w:type="continuationSeparator" w:id="0">
    <w:p w14:paraId="5FED789E" w14:textId="77777777" w:rsidR="00EF6493" w:rsidRDefault="00EF649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814E91" w:rsidRPr="009151AA" w:rsidRDefault="00814E91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814E91" w:rsidRDefault="00814E91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181F"/>
    <w:rsid w:val="00025B56"/>
    <w:rsid w:val="00034304"/>
    <w:rsid w:val="00035434"/>
    <w:rsid w:val="00044DF4"/>
    <w:rsid w:val="00045951"/>
    <w:rsid w:val="00052A14"/>
    <w:rsid w:val="00077D53"/>
    <w:rsid w:val="000829D2"/>
    <w:rsid w:val="00085E0E"/>
    <w:rsid w:val="00086AD9"/>
    <w:rsid w:val="000C0955"/>
    <w:rsid w:val="000D2979"/>
    <w:rsid w:val="000F3012"/>
    <w:rsid w:val="000F32C6"/>
    <w:rsid w:val="000F59E2"/>
    <w:rsid w:val="00105FD9"/>
    <w:rsid w:val="00117666"/>
    <w:rsid w:val="0013529C"/>
    <w:rsid w:val="001549D3"/>
    <w:rsid w:val="00160065"/>
    <w:rsid w:val="00165BAC"/>
    <w:rsid w:val="00177D84"/>
    <w:rsid w:val="00186152"/>
    <w:rsid w:val="00193BDB"/>
    <w:rsid w:val="001B3B5D"/>
    <w:rsid w:val="001B652E"/>
    <w:rsid w:val="001B7A19"/>
    <w:rsid w:val="001D7AE1"/>
    <w:rsid w:val="002018C6"/>
    <w:rsid w:val="00201D8B"/>
    <w:rsid w:val="00263C2D"/>
    <w:rsid w:val="00267A68"/>
    <w:rsid w:val="00267D18"/>
    <w:rsid w:val="00274347"/>
    <w:rsid w:val="002868E2"/>
    <w:rsid w:val="002869C3"/>
    <w:rsid w:val="002936E4"/>
    <w:rsid w:val="002B4A57"/>
    <w:rsid w:val="002C74CA"/>
    <w:rsid w:val="002D2690"/>
    <w:rsid w:val="002F2B43"/>
    <w:rsid w:val="00303BD9"/>
    <w:rsid w:val="003123F4"/>
    <w:rsid w:val="0034410C"/>
    <w:rsid w:val="003544FB"/>
    <w:rsid w:val="0038015E"/>
    <w:rsid w:val="003A5E3F"/>
    <w:rsid w:val="003B1DB5"/>
    <w:rsid w:val="003C25F0"/>
    <w:rsid w:val="003C3135"/>
    <w:rsid w:val="003C493F"/>
    <w:rsid w:val="003D22AE"/>
    <w:rsid w:val="003D2F2D"/>
    <w:rsid w:val="003D71C2"/>
    <w:rsid w:val="003E13F8"/>
    <w:rsid w:val="003F4E07"/>
    <w:rsid w:val="00401590"/>
    <w:rsid w:val="00407890"/>
    <w:rsid w:val="00420AB2"/>
    <w:rsid w:val="00447801"/>
    <w:rsid w:val="00452E9C"/>
    <w:rsid w:val="00455F5D"/>
    <w:rsid w:val="004623CB"/>
    <w:rsid w:val="004735C8"/>
    <w:rsid w:val="00473844"/>
    <w:rsid w:val="00473A4D"/>
    <w:rsid w:val="004759B5"/>
    <w:rsid w:val="004947A6"/>
    <w:rsid w:val="004961FF"/>
    <w:rsid w:val="004E7304"/>
    <w:rsid w:val="004F27C6"/>
    <w:rsid w:val="00510870"/>
    <w:rsid w:val="00515396"/>
    <w:rsid w:val="00517A89"/>
    <w:rsid w:val="005250F2"/>
    <w:rsid w:val="00527EC5"/>
    <w:rsid w:val="005552DE"/>
    <w:rsid w:val="00593EEA"/>
    <w:rsid w:val="00596F23"/>
    <w:rsid w:val="005A5EEE"/>
    <w:rsid w:val="005B4733"/>
    <w:rsid w:val="005F6D98"/>
    <w:rsid w:val="0060692D"/>
    <w:rsid w:val="00624111"/>
    <w:rsid w:val="006255D5"/>
    <w:rsid w:val="006375C7"/>
    <w:rsid w:val="0065343D"/>
    <w:rsid w:val="00654E8F"/>
    <w:rsid w:val="00660D05"/>
    <w:rsid w:val="00672750"/>
    <w:rsid w:val="006800B4"/>
    <w:rsid w:val="00681951"/>
    <w:rsid w:val="006820B1"/>
    <w:rsid w:val="006966E4"/>
    <w:rsid w:val="006B4A6A"/>
    <w:rsid w:val="006B7D14"/>
    <w:rsid w:val="00701727"/>
    <w:rsid w:val="0070566C"/>
    <w:rsid w:val="00714C50"/>
    <w:rsid w:val="00725A7D"/>
    <w:rsid w:val="007501BE"/>
    <w:rsid w:val="00750E7A"/>
    <w:rsid w:val="007525D3"/>
    <w:rsid w:val="0076179C"/>
    <w:rsid w:val="00790BB3"/>
    <w:rsid w:val="00795049"/>
    <w:rsid w:val="007A7E4C"/>
    <w:rsid w:val="007C206C"/>
    <w:rsid w:val="007D0388"/>
    <w:rsid w:val="007D6AC5"/>
    <w:rsid w:val="007E6432"/>
    <w:rsid w:val="007F43B2"/>
    <w:rsid w:val="00810552"/>
    <w:rsid w:val="00814E91"/>
    <w:rsid w:val="00817DD6"/>
    <w:rsid w:val="0083759F"/>
    <w:rsid w:val="00850FF1"/>
    <w:rsid w:val="00851267"/>
    <w:rsid w:val="00885156"/>
    <w:rsid w:val="008B1334"/>
    <w:rsid w:val="008B1DB9"/>
    <w:rsid w:val="008C234C"/>
    <w:rsid w:val="008D65C0"/>
    <w:rsid w:val="008F2F32"/>
    <w:rsid w:val="009151AA"/>
    <w:rsid w:val="00932C06"/>
    <w:rsid w:val="0093429D"/>
    <w:rsid w:val="00941B1D"/>
    <w:rsid w:val="00943573"/>
    <w:rsid w:val="0095263D"/>
    <w:rsid w:val="00963511"/>
    <w:rsid w:val="00964134"/>
    <w:rsid w:val="00970F7D"/>
    <w:rsid w:val="00994A3D"/>
    <w:rsid w:val="009C2B12"/>
    <w:rsid w:val="009C6CDF"/>
    <w:rsid w:val="009D440C"/>
    <w:rsid w:val="009E0CA7"/>
    <w:rsid w:val="00A1048B"/>
    <w:rsid w:val="00A174D9"/>
    <w:rsid w:val="00A31DFC"/>
    <w:rsid w:val="00A774CB"/>
    <w:rsid w:val="00A82BDF"/>
    <w:rsid w:val="00A87C95"/>
    <w:rsid w:val="00A87F1D"/>
    <w:rsid w:val="00AA4D24"/>
    <w:rsid w:val="00AB6715"/>
    <w:rsid w:val="00B00B95"/>
    <w:rsid w:val="00B1671E"/>
    <w:rsid w:val="00B227AE"/>
    <w:rsid w:val="00B25EB8"/>
    <w:rsid w:val="00B37F4D"/>
    <w:rsid w:val="00B80F15"/>
    <w:rsid w:val="00B9648B"/>
    <w:rsid w:val="00BA17FF"/>
    <w:rsid w:val="00BE014C"/>
    <w:rsid w:val="00C46EF8"/>
    <w:rsid w:val="00C52A7B"/>
    <w:rsid w:val="00C56BAF"/>
    <w:rsid w:val="00C6124C"/>
    <w:rsid w:val="00C679AA"/>
    <w:rsid w:val="00C75972"/>
    <w:rsid w:val="00C7600A"/>
    <w:rsid w:val="00C8491F"/>
    <w:rsid w:val="00CA5181"/>
    <w:rsid w:val="00CD066B"/>
    <w:rsid w:val="00CD0D91"/>
    <w:rsid w:val="00CE00C6"/>
    <w:rsid w:val="00CE4FEE"/>
    <w:rsid w:val="00D060CF"/>
    <w:rsid w:val="00D115C8"/>
    <w:rsid w:val="00D25C53"/>
    <w:rsid w:val="00D53A9A"/>
    <w:rsid w:val="00DA1BD2"/>
    <w:rsid w:val="00DA7545"/>
    <w:rsid w:val="00DB59C3"/>
    <w:rsid w:val="00DC177D"/>
    <w:rsid w:val="00DC1996"/>
    <w:rsid w:val="00DC259A"/>
    <w:rsid w:val="00DD63E4"/>
    <w:rsid w:val="00DD7638"/>
    <w:rsid w:val="00DE23E8"/>
    <w:rsid w:val="00DE77F7"/>
    <w:rsid w:val="00E52377"/>
    <w:rsid w:val="00E537AD"/>
    <w:rsid w:val="00E60761"/>
    <w:rsid w:val="00E60E2A"/>
    <w:rsid w:val="00E64E17"/>
    <w:rsid w:val="00E85318"/>
    <w:rsid w:val="00E866C9"/>
    <w:rsid w:val="00EA3D3C"/>
    <w:rsid w:val="00EB480C"/>
    <w:rsid w:val="00EC090A"/>
    <w:rsid w:val="00EC7D88"/>
    <w:rsid w:val="00ED20B5"/>
    <w:rsid w:val="00EE1FD7"/>
    <w:rsid w:val="00EE789B"/>
    <w:rsid w:val="00EF6493"/>
    <w:rsid w:val="00F14780"/>
    <w:rsid w:val="00F16B7C"/>
    <w:rsid w:val="00F17DC3"/>
    <w:rsid w:val="00F35C04"/>
    <w:rsid w:val="00F364F9"/>
    <w:rsid w:val="00F4654D"/>
    <w:rsid w:val="00F46900"/>
    <w:rsid w:val="00F56D43"/>
    <w:rsid w:val="00F56E5B"/>
    <w:rsid w:val="00F61D89"/>
    <w:rsid w:val="00F6767B"/>
    <w:rsid w:val="00F767D4"/>
    <w:rsid w:val="00F81453"/>
    <w:rsid w:val="00FA1C8E"/>
    <w:rsid w:val="00FA74A7"/>
    <w:rsid w:val="00FB31CA"/>
    <w:rsid w:val="00FB5987"/>
    <w:rsid w:val="00FC00F2"/>
    <w:rsid w:val="00FE145D"/>
    <w:rsid w:val="00FF06BC"/>
    <w:rsid w:val="00FF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F32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B5240A3-A435-4121-AF90-BF940CA71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8</Pages>
  <Words>631</Words>
  <Characters>3601</Characters>
  <Application>Microsoft Office Word</Application>
  <DocSecurity>0</DocSecurity>
  <Lines>30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D.sawamura@pop.med.hokudai.ac.jp</dc:creator>
  <cp:lastModifiedBy>John Magri</cp:lastModifiedBy>
  <cp:revision>2</cp:revision>
  <cp:lastPrinted>2020-04-09T10:31:00Z</cp:lastPrinted>
  <dcterms:created xsi:type="dcterms:W3CDTF">2020-09-10T08:22:00Z</dcterms:created>
  <dcterms:modified xsi:type="dcterms:W3CDTF">2020-09-10T08:22:00Z</dcterms:modified>
</cp:coreProperties>
</file>