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E31D5" w14:textId="77777777" w:rsidR="002C390C" w:rsidRDefault="002505E8">
      <w:pPr>
        <w:pStyle w:val="SupplementaryMaterial"/>
        <w:rPr>
          <w:b w:val="0"/>
        </w:rPr>
      </w:pPr>
      <w:r>
        <w:t>Supplementary Material</w:t>
      </w:r>
    </w:p>
    <w:p w14:paraId="42FABC07" w14:textId="77777777" w:rsidR="002C390C" w:rsidRDefault="00D3100A">
      <w:pPr>
        <w:pStyle w:val="Title"/>
        <w:rPr>
          <w:lang w:eastAsia="zh-CN"/>
        </w:rPr>
      </w:pPr>
      <w:r w:rsidRPr="00D3100A">
        <w:t xml:space="preserve">Microscale Self-assembly of </w:t>
      </w:r>
      <w:proofErr w:type="spellStart"/>
      <w:r w:rsidRPr="00D3100A">
        <w:t>Upconversion</w:t>
      </w:r>
      <w:proofErr w:type="spellEnd"/>
      <w:r w:rsidRPr="00D3100A">
        <w:t xml:space="preserve"> Nanoparticles Driven by Block Copolymer</w:t>
      </w:r>
      <w:r w:rsidR="002505E8">
        <w:t xml:space="preserve"> </w:t>
      </w:r>
    </w:p>
    <w:p w14:paraId="280C37EE" w14:textId="77777777" w:rsidR="00DF7208" w:rsidRPr="00351999" w:rsidRDefault="000C5BA0" w:rsidP="000C5BA0">
      <w:pPr>
        <w:pStyle w:val="AuthorList"/>
      </w:pPr>
      <w:r>
        <w:rPr>
          <w:rFonts w:hint="eastAsia"/>
          <w:lang w:eastAsia="zh-CN"/>
        </w:rPr>
        <w:t>Qianqian Su</w:t>
      </w:r>
      <w:r>
        <w:rPr>
          <w:vertAlign w:val="superscript"/>
        </w:rPr>
        <w:t>1</w:t>
      </w:r>
      <w:r>
        <w:rPr>
          <w:rFonts w:hint="eastAsia"/>
          <w:vertAlign w:val="superscript"/>
          <w:lang w:eastAsia="zh-CN"/>
        </w:rPr>
        <w:t>,</w:t>
      </w:r>
      <w:proofErr w:type="gramStart"/>
      <w:r w:rsidR="00130A4B">
        <w:rPr>
          <w:vertAlign w:val="superscript"/>
          <w:lang w:eastAsia="zh-CN"/>
        </w:rPr>
        <w:t>2</w:t>
      </w:r>
      <w:r w:rsidR="00130A4B" w:rsidRPr="000C5BA0">
        <w:rPr>
          <w:vertAlign w:val="superscript"/>
        </w:rPr>
        <w:t>,</w:t>
      </w:r>
      <w:r w:rsidRPr="000C5BA0">
        <w:rPr>
          <w:vertAlign w:val="superscript"/>
        </w:rPr>
        <w:t>#</w:t>
      </w:r>
      <w:proofErr w:type="gramEnd"/>
      <w:r w:rsidR="00A02A70">
        <w:rPr>
          <w:vertAlign w:val="superscript"/>
        </w:rPr>
        <w:t>,</w:t>
      </w:r>
      <w:r w:rsidR="00A02A70" w:rsidRPr="00A02A70">
        <w:t>*</w:t>
      </w:r>
      <w:r>
        <w:rPr>
          <w:lang w:eastAsia="zh-CN"/>
        </w:rPr>
        <w:t xml:space="preserve">, </w:t>
      </w:r>
      <w:r w:rsidR="00DF7208">
        <w:rPr>
          <w:rFonts w:hint="eastAsia"/>
          <w:lang w:eastAsia="zh-CN"/>
        </w:rPr>
        <w:t>Meng-Tao Zhou</w:t>
      </w:r>
      <w:r w:rsidR="00DF7208">
        <w:rPr>
          <w:rFonts w:hint="eastAsia"/>
          <w:vertAlign w:val="superscript"/>
          <w:lang w:eastAsia="zh-CN"/>
        </w:rPr>
        <w:t>1,</w:t>
      </w:r>
      <w:r w:rsidR="00DF7208">
        <w:rPr>
          <w:vertAlign w:val="superscript"/>
          <w:lang w:eastAsia="zh-CN"/>
        </w:rPr>
        <w:t>#</w:t>
      </w:r>
      <w:r w:rsidR="00DF7208">
        <w:rPr>
          <w:rFonts w:hint="eastAsia"/>
          <w:lang w:eastAsia="zh-CN"/>
        </w:rPr>
        <w:t xml:space="preserve">, </w:t>
      </w:r>
      <w:r w:rsidR="00DF7208">
        <w:rPr>
          <w:lang w:eastAsia="zh-CN"/>
        </w:rPr>
        <w:t>Ming-Zhu Zhou</w:t>
      </w:r>
      <w:r w:rsidR="00DF7208" w:rsidRPr="0057301E">
        <w:rPr>
          <w:vertAlign w:val="superscript"/>
          <w:lang w:eastAsia="zh-CN"/>
        </w:rPr>
        <w:t>1</w:t>
      </w:r>
      <w:r w:rsidR="00DF7208">
        <w:rPr>
          <w:lang w:eastAsia="zh-CN"/>
        </w:rPr>
        <w:t xml:space="preserve">, </w:t>
      </w:r>
      <w:proofErr w:type="spellStart"/>
      <w:r w:rsidR="00DF7208">
        <w:rPr>
          <w:rFonts w:hint="eastAsia"/>
          <w:lang w:eastAsia="zh-CN"/>
        </w:rPr>
        <w:t>Qiang</w:t>
      </w:r>
      <w:proofErr w:type="spellEnd"/>
      <w:r w:rsidR="00DF7208">
        <w:rPr>
          <w:rFonts w:hint="eastAsia"/>
          <w:lang w:eastAsia="zh-CN"/>
        </w:rPr>
        <w:t xml:space="preserve"> Sun</w:t>
      </w:r>
      <w:r w:rsidR="00130A4B" w:rsidRPr="00130A4B">
        <w:rPr>
          <w:vertAlign w:val="superscript"/>
          <w:lang w:eastAsia="zh-CN"/>
        </w:rPr>
        <w:t>3</w:t>
      </w:r>
      <w:r w:rsidR="00DF7208">
        <w:rPr>
          <w:rFonts w:hint="eastAsia"/>
          <w:lang w:eastAsia="zh-CN"/>
        </w:rPr>
        <w:t>,</w:t>
      </w:r>
      <w:r w:rsidR="00DF7208">
        <w:rPr>
          <w:lang w:eastAsia="zh-CN"/>
        </w:rPr>
        <w:t xml:space="preserve"> </w:t>
      </w:r>
      <w:proofErr w:type="spellStart"/>
      <w:r w:rsidR="00DF7208">
        <w:rPr>
          <w:lang w:eastAsia="zh-CN"/>
        </w:rPr>
        <w:t>T</w:t>
      </w:r>
      <w:r w:rsidR="00DF7208">
        <w:rPr>
          <w:rFonts w:hint="eastAsia"/>
          <w:lang w:eastAsia="zh-CN"/>
        </w:rPr>
        <w:t>aotao</w:t>
      </w:r>
      <w:proofErr w:type="spellEnd"/>
      <w:r w:rsidR="00DF7208">
        <w:rPr>
          <w:lang w:eastAsia="zh-CN"/>
        </w:rPr>
        <w:t xml:space="preserve"> A</w:t>
      </w:r>
      <w:r w:rsidR="00DF7208">
        <w:rPr>
          <w:rFonts w:hint="eastAsia"/>
          <w:lang w:eastAsia="zh-CN"/>
        </w:rPr>
        <w:t>i</w:t>
      </w:r>
      <w:r w:rsidR="00130A4B">
        <w:rPr>
          <w:vertAlign w:val="superscript"/>
          <w:lang w:eastAsia="zh-CN"/>
        </w:rPr>
        <w:t>4</w:t>
      </w:r>
      <w:r w:rsidR="00DF7208">
        <w:rPr>
          <w:lang w:eastAsia="zh-CN"/>
        </w:rPr>
        <w:t xml:space="preserve">, </w:t>
      </w:r>
      <w:r>
        <w:rPr>
          <w:rFonts w:hint="eastAsia"/>
          <w:lang w:eastAsia="zh-CN"/>
        </w:rPr>
        <w:t>Yan Su</w:t>
      </w:r>
      <w:r w:rsidR="00130A4B" w:rsidRPr="00130A4B">
        <w:rPr>
          <w:vertAlign w:val="superscript"/>
          <w:lang w:eastAsia="zh-CN"/>
        </w:rPr>
        <w:t>5</w:t>
      </w:r>
      <w:r>
        <w:rPr>
          <w:vertAlign w:val="superscript"/>
          <w:lang w:eastAsia="zh-CN"/>
        </w:rPr>
        <w:t>,</w:t>
      </w:r>
      <w:r w:rsidRPr="00A02A70">
        <w:rPr>
          <w:lang w:eastAsia="zh-CN"/>
        </w:rPr>
        <w:t>*</w:t>
      </w:r>
    </w:p>
    <w:p w14:paraId="77CA61B3" w14:textId="77777777" w:rsidR="002C390C" w:rsidRPr="000C5BA0" w:rsidRDefault="002C390C">
      <w:pPr>
        <w:pStyle w:val="AuthorList"/>
        <w:rPr>
          <w:color w:val="FF0000"/>
          <w:lang w:eastAsia="zh-CN"/>
        </w:rPr>
      </w:pPr>
    </w:p>
    <w:p w14:paraId="2A1311BB" w14:textId="77777777" w:rsidR="00DF7208" w:rsidRDefault="00DF7208" w:rsidP="00283D9D">
      <w:pPr>
        <w:spacing w:before="240"/>
        <w:rPr>
          <w:rFonts w:cs="Times New Roman"/>
          <w:lang w:eastAsia="zh-CN"/>
        </w:rPr>
      </w:pPr>
      <w:r w:rsidRPr="00DF7208">
        <w:rPr>
          <w:rFonts w:cs="Times New Roman"/>
          <w:vertAlign w:val="superscript"/>
          <w:lang w:eastAsia="zh-CN"/>
        </w:rPr>
        <w:t>1</w:t>
      </w:r>
      <w:r w:rsidRPr="00DF7208">
        <w:rPr>
          <w:rFonts w:cs="Times New Roman"/>
          <w:lang w:eastAsia="zh-CN"/>
        </w:rPr>
        <w:t xml:space="preserve">Institute of </w:t>
      </w:r>
      <w:proofErr w:type="spellStart"/>
      <w:r w:rsidRPr="00DF7208">
        <w:rPr>
          <w:rFonts w:cs="Times New Roman"/>
          <w:lang w:eastAsia="zh-CN"/>
        </w:rPr>
        <w:t>Nanochemistry</w:t>
      </w:r>
      <w:proofErr w:type="spellEnd"/>
      <w:r w:rsidRPr="00DF7208">
        <w:rPr>
          <w:rFonts w:cs="Times New Roman"/>
          <w:lang w:eastAsia="zh-CN"/>
        </w:rPr>
        <w:t xml:space="preserve"> and Nanobiology, Shanghai University, Shanghai 200444, China</w:t>
      </w:r>
    </w:p>
    <w:p w14:paraId="389BF698" w14:textId="77777777" w:rsidR="00283D9D" w:rsidRPr="00DB1C73" w:rsidRDefault="00283D9D" w:rsidP="00283D9D">
      <w:pPr>
        <w:spacing w:before="0" w:after="0"/>
        <w:rPr>
          <w:rFonts w:cs="Times New Roman"/>
          <w:szCs w:val="24"/>
          <w:lang w:val="en-GB"/>
        </w:rPr>
      </w:pPr>
      <w:r w:rsidRPr="00283D9D">
        <w:rPr>
          <w:rFonts w:cs="Times New Roman"/>
          <w:vertAlign w:val="superscript"/>
          <w:lang w:eastAsia="zh-CN"/>
        </w:rPr>
        <w:t>2</w:t>
      </w:r>
      <w:r w:rsidRPr="00DB1C73">
        <w:rPr>
          <w:rFonts w:cs="Times New Roman"/>
          <w:szCs w:val="24"/>
        </w:rPr>
        <w:t>Department of Chemistry, National University of Singapo</w:t>
      </w:r>
      <w:r>
        <w:rPr>
          <w:rFonts w:cs="Times New Roman"/>
          <w:szCs w:val="24"/>
        </w:rPr>
        <w:t>re, Singapore 117543, Singapore</w:t>
      </w:r>
    </w:p>
    <w:p w14:paraId="524FFFE2" w14:textId="77777777" w:rsidR="00DF7208" w:rsidRPr="00DF7208" w:rsidRDefault="00283D9D" w:rsidP="00DF7208">
      <w:pPr>
        <w:spacing w:before="240" w:after="0"/>
        <w:rPr>
          <w:rFonts w:cs="Times New Roman"/>
          <w:lang w:eastAsia="zh-CN"/>
        </w:rPr>
      </w:pPr>
      <w:r w:rsidRPr="00283D9D">
        <w:rPr>
          <w:rFonts w:cs="Times New Roman"/>
          <w:vertAlign w:val="superscript"/>
          <w:lang w:eastAsia="zh-CN"/>
        </w:rPr>
        <w:t>3</w:t>
      </w:r>
      <w:r w:rsidR="000F04BD" w:rsidRPr="00DF7208">
        <w:rPr>
          <w:rFonts w:cs="Times New Roman"/>
          <w:lang w:eastAsia="zh-CN"/>
        </w:rPr>
        <w:t>Center for Functional Materials, NUS (Suzhou) Research Institute, Suzhou, Jiangsu 215123, China</w:t>
      </w:r>
      <w:r w:rsidR="00DF7208" w:rsidRPr="00DF7208">
        <w:rPr>
          <w:rFonts w:cs="Times New Roman"/>
          <w:lang w:eastAsia="zh-CN"/>
        </w:rPr>
        <w:t xml:space="preserve"> </w:t>
      </w:r>
    </w:p>
    <w:p w14:paraId="621852B2" w14:textId="77777777" w:rsidR="00DF7208" w:rsidRPr="00DF7208" w:rsidRDefault="00283D9D" w:rsidP="00C84C67">
      <w:pPr>
        <w:spacing w:before="240" w:after="0"/>
        <w:jc w:val="both"/>
        <w:rPr>
          <w:rFonts w:cs="Times New Roman"/>
          <w:lang w:eastAsia="zh-CN"/>
        </w:rPr>
      </w:pPr>
      <w:r>
        <w:rPr>
          <w:rFonts w:cs="Times New Roman"/>
          <w:vertAlign w:val="superscript"/>
          <w:lang w:eastAsia="zh-CN"/>
        </w:rPr>
        <w:t>4</w:t>
      </w:r>
      <w:r w:rsidR="00C84C67" w:rsidRPr="00B50D99">
        <w:rPr>
          <w:rFonts w:cs="Times New Roman"/>
          <w:szCs w:val="24"/>
        </w:rPr>
        <w:t xml:space="preserve">National and Local Joint Engineering Laboratory for Slag Comprehensive Utilization and Environmental Technology, School of Materials Science and Engineering, Shaanxi University of Technology, </w:t>
      </w:r>
      <w:proofErr w:type="spellStart"/>
      <w:r w:rsidR="00C84C67" w:rsidRPr="00D83381">
        <w:rPr>
          <w:rFonts w:cs="Times New Roman"/>
          <w:szCs w:val="24"/>
        </w:rPr>
        <w:t>Hanzhong</w:t>
      </w:r>
      <w:proofErr w:type="spellEnd"/>
      <w:r w:rsidR="00C84C67">
        <w:rPr>
          <w:rFonts w:cs="Times New Roman"/>
          <w:szCs w:val="24"/>
          <w:lang w:eastAsia="zh-CN"/>
        </w:rPr>
        <w:t>,</w:t>
      </w:r>
      <w:r w:rsidR="00C84C67" w:rsidRPr="00B50D99">
        <w:rPr>
          <w:rFonts w:cs="Times New Roman"/>
          <w:szCs w:val="24"/>
        </w:rPr>
        <w:t xml:space="preserve"> Shaanxi</w:t>
      </w:r>
      <w:r w:rsidR="00C84C67">
        <w:rPr>
          <w:rFonts w:cs="Times New Roman"/>
          <w:szCs w:val="24"/>
        </w:rPr>
        <w:t xml:space="preserve"> 723000</w:t>
      </w:r>
      <w:r w:rsidR="00C84C67" w:rsidRPr="00B50D99">
        <w:rPr>
          <w:rFonts w:cs="Times New Roman"/>
          <w:szCs w:val="24"/>
        </w:rPr>
        <w:t>, China</w:t>
      </w:r>
    </w:p>
    <w:p w14:paraId="5A296F72" w14:textId="77777777" w:rsidR="00CA3F63" w:rsidRDefault="00283D9D" w:rsidP="00DF7208">
      <w:pPr>
        <w:spacing w:before="240" w:after="0"/>
        <w:rPr>
          <w:rFonts w:cs="Times New Roman"/>
          <w:lang w:eastAsia="zh-CN"/>
        </w:rPr>
      </w:pPr>
      <w:r>
        <w:rPr>
          <w:rFonts w:cs="Times New Roman"/>
          <w:vertAlign w:val="superscript"/>
          <w:lang w:eastAsia="zh-CN"/>
        </w:rPr>
        <w:t>5</w:t>
      </w:r>
      <w:r w:rsidR="000F04BD" w:rsidRPr="00DF7208">
        <w:rPr>
          <w:rFonts w:cs="Times New Roman"/>
          <w:lang w:eastAsia="zh-CN"/>
        </w:rPr>
        <w:t xml:space="preserve">Genome Institute of Singapore, Agency of Science Technology and Research, 138672, Singapore </w:t>
      </w:r>
    </w:p>
    <w:p w14:paraId="02A56121" w14:textId="77777777" w:rsidR="00DF7208" w:rsidRPr="00DF7208" w:rsidRDefault="00DF7208" w:rsidP="00DF7208">
      <w:pPr>
        <w:spacing w:before="240" w:after="0"/>
        <w:rPr>
          <w:rFonts w:cs="Times New Roman"/>
          <w:lang w:eastAsia="zh-CN"/>
        </w:rPr>
      </w:pPr>
    </w:p>
    <w:p w14:paraId="1D8BD401" w14:textId="77777777" w:rsidR="002C390C" w:rsidRPr="00DF659E" w:rsidRDefault="002505E8" w:rsidP="00DF659E">
      <w:pPr>
        <w:spacing w:before="240" w:after="0"/>
        <w:rPr>
          <w:rFonts w:cs="Times New Roman"/>
        </w:rPr>
      </w:pPr>
      <w:r>
        <w:rPr>
          <w:rFonts w:cs="Times New Roman"/>
          <w:b/>
        </w:rPr>
        <w:t xml:space="preserve">*Correspondence: </w:t>
      </w:r>
      <w:r>
        <w:rPr>
          <w:rFonts w:cs="Times New Roman"/>
        </w:rPr>
        <w:t xml:space="preserve">Corresponding Authors: chmsqq@shu.edu.cn (Q. </w:t>
      </w:r>
      <w:proofErr w:type="spellStart"/>
      <w:r>
        <w:rPr>
          <w:rFonts w:cs="Times New Roman"/>
        </w:rPr>
        <w:t>Su</w:t>
      </w:r>
      <w:proofErr w:type="spellEnd"/>
      <w:r>
        <w:rPr>
          <w:rFonts w:cs="Times New Roman"/>
        </w:rPr>
        <w:t>)</w:t>
      </w:r>
      <w:r w:rsidR="00DF659E">
        <w:rPr>
          <w:rFonts w:cs="Times New Roman"/>
        </w:rPr>
        <w:t xml:space="preserve"> </w:t>
      </w:r>
      <w:r w:rsidR="00DF659E" w:rsidRPr="00DF659E">
        <w:rPr>
          <w:rFonts w:cs="Times New Roman"/>
        </w:rPr>
        <w:t xml:space="preserve">and </w:t>
      </w:r>
      <w:r w:rsidR="009E54AA" w:rsidRPr="00D935DA">
        <w:rPr>
          <w:rFonts w:cs="Times New Roman"/>
        </w:rPr>
        <w:t>suy1@gis.a-star.edu.sg</w:t>
      </w:r>
      <w:r w:rsidR="009E54AA">
        <w:rPr>
          <w:rFonts w:cs="Times New Roman"/>
        </w:rPr>
        <w:t xml:space="preserve"> (Y. </w:t>
      </w:r>
      <w:proofErr w:type="spellStart"/>
      <w:r w:rsidR="009E54AA">
        <w:rPr>
          <w:rFonts w:cs="Times New Roman"/>
        </w:rPr>
        <w:t>Su</w:t>
      </w:r>
      <w:proofErr w:type="spellEnd"/>
      <w:r w:rsidR="009E54AA">
        <w:rPr>
          <w:rFonts w:cs="Times New Roman"/>
        </w:rPr>
        <w:t>)</w:t>
      </w:r>
    </w:p>
    <w:p w14:paraId="1850F9DE" w14:textId="77777777" w:rsidR="002C390C" w:rsidRDefault="002505E8">
      <w:pPr>
        <w:spacing w:before="240" w:after="0"/>
        <w:rPr>
          <w:rFonts w:cs="Times New Roman"/>
          <w:b/>
          <w:szCs w:val="24"/>
          <w:lang w:eastAsia="zh-CN"/>
        </w:rPr>
      </w:pPr>
      <w:r>
        <w:rPr>
          <w:rFonts w:hint="eastAsia"/>
          <w:vertAlign w:val="superscript"/>
          <w:lang w:eastAsia="zh-CN"/>
        </w:rPr>
        <w:t>#</w:t>
      </w:r>
      <w:r>
        <w:rPr>
          <w:rFonts w:hint="eastAsia"/>
          <w:lang w:eastAsia="zh-CN"/>
        </w:rPr>
        <w:t>These authors contributed equally.</w:t>
      </w:r>
    </w:p>
    <w:p w14:paraId="758E7969" w14:textId="77777777" w:rsidR="002C390C" w:rsidRDefault="002C390C">
      <w:pPr>
        <w:spacing w:before="240" w:after="0"/>
        <w:rPr>
          <w:rFonts w:cs="Times New Roman"/>
          <w:lang w:eastAsia="zh-CN"/>
        </w:rPr>
      </w:pPr>
    </w:p>
    <w:p w14:paraId="75D4A116" w14:textId="77777777" w:rsidR="002C390C" w:rsidRDefault="002C390C">
      <w:pPr>
        <w:jc w:val="center"/>
        <w:rPr>
          <w:rFonts w:cs="Times New Roman"/>
          <w:szCs w:val="24"/>
          <w:lang w:eastAsia="zh-CN"/>
        </w:rPr>
      </w:pPr>
    </w:p>
    <w:p w14:paraId="7934B137" w14:textId="77777777" w:rsidR="002C390C" w:rsidRDefault="002C390C">
      <w:pPr>
        <w:jc w:val="center"/>
        <w:rPr>
          <w:rFonts w:cs="Times New Roman"/>
          <w:szCs w:val="24"/>
          <w:lang w:eastAsia="zh-CN"/>
        </w:rPr>
      </w:pPr>
    </w:p>
    <w:p w14:paraId="757F7E4B" w14:textId="77777777" w:rsidR="002C390C" w:rsidRDefault="002C390C">
      <w:pPr>
        <w:jc w:val="center"/>
        <w:rPr>
          <w:rFonts w:cs="Times New Roman"/>
          <w:szCs w:val="24"/>
          <w:lang w:eastAsia="zh-CN"/>
        </w:rPr>
      </w:pPr>
    </w:p>
    <w:p w14:paraId="371CF211" w14:textId="77777777" w:rsidR="002C390C" w:rsidRDefault="002C390C">
      <w:pPr>
        <w:jc w:val="center"/>
        <w:rPr>
          <w:rFonts w:cs="Times New Roman"/>
          <w:szCs w:val="24"/>
          <w:lang w:eastAsia="zh-CN"/>
        </w:rPr>
      </w:pPr>
    </w:p>
    <w:p w14:paraId="6C7F4286" w14:textId="77777777" w:rsidR="002C390C" w:rsidRDefault="002C390C">
      <w:pPr>
        <w:jc w:val="center"/>
        <w:rPr>
          <w:rFonts w:cs="Times New Roman"/>
          <w:szCs w:val="24"/>
          <w:lang w:eastAsia="zh-CN"/>
        </w:rPr>
      </w:pPr>
    </w:p>
    <w:p w14:paraId="69281267" w14:textId="77777777" w:rsidR="002C390C" w:rsidRDefault="002C390C">
      <w:pPr>
        <w:jc w:val="center"/>
        <w:rPr>
          <w:rFonts w:cs="Times New Roman"/>
          <w:szCs w:val="24"/>
          <w:lang w:eastAsia="zh-CN"/>
        </w:rPr>
      </w:pPr>
    </w:p>
    <w:p w14:paraId="4156DFD8" w14:textId="77777777" w:rsidR="002C390C" w:rsidRDefault="002C390C">
      <w:pPr>
        <w:jc w:val="center"/>
        <w:rPr>
          <w:rFonts w:cs="Times New Roman"/>
          <w:szCs w:val="24"/>
          <w:lang w:eastAsia="zh-CN"/>
        </w:rPr>
      </w:pPr>
    </w:p>
    <w:p w14:paraId="3CD646EC" w14:textId="77777777" w:rsidR="002C390C" w:rsidRDefault="002C390C">
      <w:pPr>
        <w:jc w:val="center"/>
        <w:rPr>
          <w:rFonts w:cs="Times New Roman"/>
          <w:szCs w:val="24"/>
          <w:lang w:eastAsia="zh-CN"/>
        </w:rPr>
      </w:pPr>
    </w:p>
    <w:p w14:paraId="036BA354" w14:textId="77777777" w:rsidR="002C390C" w:rsidRDefault="002C390C">
      <w:pPr>
        <w:jc w:val="center"/>
        <w:rPr>
          <w:rFonts w:cs="Times New Roman"/>
          <w:szCs w:val="24"/>
          <w:lang w:eastAsia="zh-CN"/>
        </w:rPr>
      </w:pPr>
    </w:p>
    <w:p w14:paraId="53658DF4" w14:textId="77777777" w:rsidR="002C390C" w:rsidRDefault="002505E8">
      <w:pPr>
        <w:keepNext/>
        <w:jc w:val="center"/>
        <w:rPr>
          <w:rFonts w:cs="Times New Roman"/>
          <w:szCs w:val="24"/>
          <w:lang w:eastAsia="zh-CN"/>
        </w:rPr>
      </w:pPr>
      <w:r>
        <w:rPr>
          <w:b/>
          <w:noProof/>
          <w:lang w:eastAsia="zh-CN"/>
        </w:rPr>
        <w:lastRenderedPageBreak/>
        <w:drawing>
          <wp:inline distT="0" distB="0" distL="0" distR="0" wp14:anchorId="43AEFF3C" wp14:editId="2B8268CE">
            <wp:extent cx="4050665" cy="1456055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AB92" w14:textId="77777777" w:rsidR="002C390C" w:rsidRPr="00C17EA2" w:rsidRDefault="00754B83">
      <w:pPr>
        <w:keepNext/>
        <w:jc w:val="center"/>
        <w:rPr>
          <w:rFonts w:cs="Times New Roman"/>
          <w:b/>
          <w:color w:val="FF0000"/>
          <w:szCs w:val="24"/>
          <w:lang w:eastAsia="zh-CN"/>
        </w:rPr>
      </w:pPr>
      <w:r>
        <w:rPr>
          <w:rFonts w:cs="Times New Roman"/>
          <w:b/>
          <w:noProof/>
          <w:color w:val="FF0000"/>
          <w:szCs w:val="24"/>
          <w:lang w:eastAsia="zh-CN"/>
        </w:rPr>
        <w:drawing>
          <wp:inline distT="0" distB="0" distL="0" distR="0" wp14:anchorId="44FB6FAB" wp14:editId="7CF7BBE0">
            <wp:extent cx="2709672" cy="24612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1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72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E963" w14:textId="77777777" w:rsidR="002C390C" w:rsidRPr="00854D0E" w:rsidRDefault="002505E8">
      <w:pPr>
        <w:keepNext/>
        <w:rPr>
          <w:rFonts w:cs="Times New Roman"/>
          <w:b/>
          <w:szCs w:val="24"/>
          <w:lang w:eastAsia="zh-CN"/>
        </w:rPr>
      </w:pPr>
      <w:r w:rsidRPr="00854D0E">
        <w:rPr>
          <w:rFonts w:cs="Times New Roman"/>
          <w:b/>
          <w:szCs w:val="24"/>
        </w:rPr>
        <w:t xml:space="preserve">Figure </w:t>
      </w:r>
      <w:r w:rsidRPr="00854D0E">
        <w:rPr>
          <w:rFonts w:cs="Times New Roman" w:hint="eastAsia"/>
          <w:b/>
          <w:szCs w:val="24"/>
          <w:lang w:eastAsia="zh-CN"/>
        </w:rPr>
        <w:t>S1</w:t>
      </w:r>
      <w:r w:rsidRPr="00854D0E">
        <w:rPr>
          <w:rFonts w:cs="Times New Roman"/>
          <w:b/>
          <w:szCs w:val="24"/>
        </w:rPr>
        <w:t>.</w:t>
      </w:r>
      <w:r w:rsidRPr="00854D0E">
        <w:rPr>
          <w:rFonts w:cs="Times New Roman"/>
          <w:szCs w:val="24"/>
        </w:rPr>
        <w:t xml:space="preserve"> </w:t>
      </w:r>
      <w:r w:rsidRPr="00854D0E">
        <w:rPr>
          <w:rFonts w:cs="Times New Roman" w:hint="eastAsia"/>
          <w:szCs w:val="24"/>
          <w:lang w:eastAsia="zh-CN"/>
        </w:rPr>
        <w:t>Size distribution of</w:t>
      </w:r>
      <w:r w:rsidRPr="00854D0E">
        <w:t xml:space="preserve"> </w:t>
      </w:r>
      <w:r w:rsidRPr="00854D0E">
        <w:rPr>
          <w:lang w:eastAsia="zh-CN"/>
        </w:rPr>
        <w:t>NaYF</w:t>
      </w:r>
      <w:proofErr w:type="gramStart"/>
      <w:r w:rsidRPr="00854D0E">
        <w:rPr>
          <w:vertAlign w:val="subscript"/>
          <w:lang w:eastAsia="zh-CN"/>
        </w:rPr>
        <w:t>4</w:t>
      </w:r>
      <w:r w:rsidRPr="00854D0E">
        <w:rPr>
          <w:lang w:eastAsia="zh-CN"/>
        </w:rPr>
        <w:t>:Yb</w:t>
      </w:r>
      <w:proofErr w:type="gramEnd"/>
      <w:r w:rsidRPr="00854D0E">
        <w:rPr>
          <w:lang w:eastAsia="zh-CN"/>
        </w:rPr>
        <w:t>,</w:t>
      </w:r>
      <w:r w:rsidR="00854D0E" w:rsidRPr="00854D0E">
        <w:rPr>
          <w:lang w:eastAsia="zh-CN"/>
        </w:rPr>
        <w:t>T</w:t>
      </w:r>
      <w:r w:rsidR="00854D0E" w:rsidRPr="00854D0E">
        <w:rPr>
          <w:rFonts w:hint="eastAsia"/>
          <w:lang w:eastAsia="zh-CN"/>
        </w:rPr>
        <w:t>m</w:t>
      </w:r>
      <w:r w:rsidR="00854D0E" w:rsidRPr="00854D0E">
        <w:rPr>
          <w:lang w:eastAsia="zh-CN"/>
        </w:rPr>
        <w:t>@</w:t>
      </w:r>
      <w:r w:rsidRPr="00854D0E">
        <w:rPr>
          <w:lang w:eastAsia="zh-CN"/>
        </w:rPr>
        <w:t>NaYF</w:t>
      </w:r>
      <w:r w:rsidRPr="00854D0E">
        <w:rPr>
          <w:vertAlign w:val="subscript"/>
          <w:lang w:eastAsia="zh-CN"/>
        </w:rPr>
        <w:t>4</w:t>
      </w:r>
      <w:r w:rsidRPr="00854D0E">
        <w:rPr>
          <w:rFonts w:hint="eastAsia"/>
          <w:lang w:eastAsia="zh-CN"/>
        </w:rPr>
        <w:t xml:space="preserve"> nanoparticles.</w:t>
      </w:r>
    </w:p>
    <w:p w14:paraId="37DB63CA" w14:textId="77777777" w:rsidR="002C390C" w:rsidRPr="00C17EA2" w:rsidRDefault="002C390C">
      <w:pPr>
        <w:keepNext/>
        <w:jc w:val="center"/>
        <w:rPr>
          <w:rFonts w:cs="Times New Roman"/>
          <w:b/>
          <w:color w:val="FF0000"/>
          <w:szCs w:val="24"/>
          <w:lang w:eastAsia="zh-CN"/>
        </w:rPr>
      </w:pPr>
    </w:p>
    <w:p w14:paraId="76901AB7" w14:textId="77777777" w:rsidR="002C390C" w:rsidRPr="00C17EA2" w:rsidRDefault="002C390C">
      <w:pPr>
        <w:spacing w:before="240"/>
        <w:jc w:val="both"/>
        <w:rPr>
          <w:rFonts w:cs="Times New Roman"/>
          <w:color w:val="FF0000"/>
          <w:szCs w:val="24"/>
          <w:lang w:eastAsia="zh-CN"/>
        </w:rPr>
      </w:pPr>
    </w:p>
    <w:p w14:paraId="115DD29F" w14:textId="77777777" w:rsidR="002C390C" w:rsidRPr="00C17EA2" w:rsidRDefault="00754B83">
      <w:pPr>
        <w:spacing w:before="240"/>
        <w:jc w:val="center"/>
        <w:rPr>
          <w:rFonts w:cs="Times New Roman"/>
          <w:color w:val="FF0000"/>
          <w:szCs w:val="24"/>
          <w:lang w:eastAsia="zh-CN"/>
        </w:rPr>
      </w:pPr>
      <w:r>
        <w:rPr>
          <w:rFonts w:cs="Times New Roman"/>
          <w:noProof/>
          <w:color w:val="FF0000"/>
          <w:szCs w:val="24"/>
          <w:lang w:eastAsia="zh-CN"/>
        </w:rPr>
        <w:drawing>
          <wp:inline distT="0" distB="0" distL="0" distR="0" wp14:anchorId="46EF6886" wp14:editId="6989C919">
            <wp:extent cx="2929128" cy="2447544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S3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128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E637" w14:textId="77777777" w:rsidR="00F77694" w:rsidRPr="00F77694" w:rsidRDefault="002505E8" w:rsidP="00F77694">
      <w:pPr>
        <w:keepNext/>
        <w:rPr>
          <w:rFonts w:cs="Times New Roman"/>
          <w:b/>
          <w:szCs w:val="24"/>
          <w:lang w:eastAsia="zh-CN"/>
        </w:rPr>
      </w:pPr>
      <w:r w:rsidRPr="00F77694">
        <w:rPr>
          <w:rFonts w:cs="Times New Roman"/>
          <w:b/>
          <w:szCs w:val="24"/>
        </w:rPr>
        <w:t xml:space="preserve">Figure </w:t>
      </w:r>
      <w:r w:rsidR="00DC115C" w:rsidRPr="00F77694">
        <w:rPr>
          <w:rFonts w:cs="Times New Roman" w:hint="eastAsia"/>
          <w:b/>
          <w:szCs w:val="24"/>
          <w:lang w:eastAsia="zh-CN"/>
        </w:rPr>
        <w:t>S</w:t>
      </w:r>
      <w:r w:rsidR="00DC115C" w:rsidRPr="00F77694">
        <w:rPr>
          <w:rFonts w:cs="Times New Roman"/>
          <w:b/>
          <w:szCs w:val="24"/>
          <w:lang w:eastAsia="zh-CN"/>
        </w:rPr>
        <w:t>2</w:t>
      </w:r>
      <w:r w:rsidRPr="00F77694">
        <w:rPr>
          <w:rFonts w:cs="Times New Roman"/>
          <w:b/>
          <w:szCs w:val="24"/>
        </w:rPr>
        <w:t>.</w:t>
      </w:r>
      <w:r w:rsidRPr="00F77694">
        <w:rPr>
          <w:rFonts w:cs="Times New Roman"/>
          <w:szCs w:val="24"/>
        </w:rPr>
        <w:t xml:space="preserve"> </w:t>
      </w:r>
      <w:r w:rsidR="00F77694" w:rsidRPr="00F77694">
        <w:rPr>
          <w:rFonts w:cs="Times New Roman" w:hint="eastAsia"/>
          <w:szCs w:val="24"/>
          <w:lang w:eastAsia="zh-CN"/>
        </w:rPr>
        <w:t>Size distribution of</w:t>
      </w:r>
      <w:r w:rsidR="00F77694" w:rsidRPr="00F77694">
        <w:t xml:space="preserve"> </w:t>
      </w:r>
      <w:r w:rsidR="00F77694" w:rsidRPr="00F77694">
        <w:rPr>
          <w:lang w:eastAsia="zh-CN"/>
        </w:rPr>
        <w:t>NaYF</w:t>
      </w:r>
      <w:proofErr w:type="gramStart"/>
      <w:r w:rsidR="00F77694" w:rsidRPr="00F77694">
        <w:rPr>
          <w:vertAlign w:val="subscript"/>
          <w:lang w:eastAsia="zh-CN"/>
        </w:rPr>
        <w:t>4</w:t>
      </w:r>
      <w:r w:rsidR="00F77694" w:rsidRPr="00F77694">
        <w:rPr>
          <w:lang w:eastAsia="zh-CN"/>
        </w:rPr>
        <w:t>:Yb</w:t>
      </w:r>
      <w:proofErr w:type="gramEnd"/>
      <w:r w:rsidR="00F77694" w:rsidRPr="00F77694">
        <w:rPr>
          <w:lang w:eastAsia="zh-CN"/>
        </w:rPr>
        <w:t>,Tm@NaYF</w:t>
      </w:r>
      <w:r w:rsidR="00F77694" w:rsidRPr="00F77694">
        <w:rPr>
          <w:vertAlign w:val="subscript"/>
          <w:lang w:eastAsia="zh-CN"/>
        </w:rPr>
        <w:t>4</w:t>
      </w:r>
      <w:r w:rsidR="00F77694" w:rsidRPr="00F77694">
        <w:rPr>
          <w:lang w:eastAsia="zh-CN"/>
        </w:rPr>
        <w:t>@SiO</w:t>
      </w:r>
      <w:r w:rsidR="00F77694" w:rsidRPr="00F77694">
        <w:rPr>
          <w:vertAlign w:val="subscript"/>
          <w:lang w:eastAsia="zh-CN"/>
        </w:rPr>
        <w:t>2</w:t>
      </w:r>
      <w:r w:rsidR="00F77694" w:rsidRPr="00F77694">
        <w:rPr>
          <w:lang w:eastAsia="zh-CN"/>
        </w:rPr>
        <w:t xml:space="preserve"> (UCNP</w:t>
      </w:r>
      <w:r w:rsidR="00F77694" w:rsidRPr="00F77694">
        <w:rPr>
          <w:vertAlign w:val="subscript"/>
          <w:lang w:eastAsia="zh-CN"/>
        </w:rPr>
        <w:t>Tm</w:t>
      </w:r>
      <w:r w:rsidR="00F77694" w:rsidRPr="00F77694">
        <w:rPr>
          <w:lang w:eastAsia="zh-CN"/>
        </w:rPr>
        <w:t>@SiO</w:t>
      </w:r>
      <w:r w:rsidR="00F77694" w:rsidRPr="00F77694">
        <w:rPr>
          <w:vertAlign w:val="subscript"/>
          <w:lang w:eastAsia="zh-CN"/>
        </w:rPr>
        <w:t>2</w:t>
      </w:r>
      <w:r w:rsidR="00F77694" w:rsidRPr="00F77694">
        <w:rPr>
          <w:lang w:eastAsia="zh-CN"/>
        </w:rPr>
        <w:t>) nanoparticles.</w:t>
      </w:r>
    </w:p>
    <w:p w14:paraId="7B3DBE9E" w14:textId="77777777" w:rsidR="002C390C" w:rsidRPr="00C17EA2" w:rsidRDefault="002C390C">
      <w:pPr>
        <w:spacing w:before="240"/>
        <w:jc w:val="center"/>
        <w:rPr>
          <w:color w:val="FF0000"/>
          <w:lang w:eastAsia="zh-CN"/>
        </w:rPr>
      </w:pPr>
    </w:p>
    <w:p w14:paraId="0AC6B028" w14:textId="77777777" w:rsidR="002C390C" w:rsidRDefault="00A70421">
      <w:pPr>
        <w:spacing w:before="240"/>
        <w:jc w:val="center"/>
        <w:rPr>
          <w:color w:val="FF0000"/>
          <w:lang w:eastAsia="zh-CN"/>
        </w:rPr>
      </w:pPr>
      <w:r>
        <w:rPr>
          <w:noProof/>
          <w:color w:val="FF0000"/>
          <w:lang w:eastAsia="zh-CN"/>
        </w:rPr>
        <w:lastRenderedPageBreak/>
        <w:drawing>
          <wp:inline distT="0" distB="0" distL="0" distR="0" wp14:anchorId="65F4BDEA" wp14:editId="7926A12E">
            <wp:extent cx="5538216" cy="2514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B2A5" w14:textId="77777777" w:rsidR="00A70421" w:rsidRPr="00571E23" w:rsidRDefault="00A70421" w:rsidP="00A70421">
      <w:pPr>
        <w:jc w:val="both"/>
        <w:rPr>
          <w:rFonts w:eastAsia="SimSun"/>
        </w:rPr>
      </w:pPr>
      <w:r w:rsidRPr="00571E23">
        <w:rPr>
          <w:rFonts w:cs="Times New Roman"/>
          <w:b/>
          <w:szCs w:val="24"/>
        </w:rPr>
        <w:t xml:space="preserve">Figure </w:t>
      </w:r>
      <w:r w:rsidRPr="00571E23">
        <w:rPr>
          <w:rFonts w:cs="Times New Roman" w:hint="eastAsia"/>
          <w:b/>
          <w:szCs w:val="24"/>
          <w:lang w:eastAsia="zh-CN"/>
        </w:rPr>
        <w:t>S</w:t>
      </w:r>
      <w:r w:rsidRPr="00571E23">
        <w:rPr>
          <w:rFonts w:cs="Times New Roman"/>
          <w:b/>
          <w:szCs w:val="24"/>
          <w:lang w:eastAsia="zh-CN"/>
        </w:rPr>
        <w:t>3</w:t>
      </w:r>
      <w:r w:rsidRPr="00571E23">
        <w:rPr>
          <w:rFonts w:cs="Times New Roman"/>
          <w:b/>
          <w:szCs w:val="24"/>
        </w:rPr>
        <w:t>.</w:t>
      </w:r>
      <w:r w:rsidRPr="00571E23">
        <w:rPr>
          <w:rFonts w:cs="Times New Roman"/>
          <w:szCs w:val="24"/>
        </w:rPr>
        <w:t xml:space="preserve"> </w:t>
      </w:r>
      <w:r w:rsidRPr="00571E23">
        <w:rPr>
          <w:rFonts w:eastAsia="SimSun"/>
        </w:rPr>
        <w:t xml:space="preserve">Dynamic light scattering (DLS) of </w:t>
      </w:r>
      <w:r w:rsidRPr="00571E23">
        <w:rPr>
          <w:lang w:eastAsia="zh-CN"/>
        </w:rPr>
        <w:t>UCNP</w:t>
      </w:r>
      <w:r w:rsidRPr="00571E23">
        <w:rPr>
          <w:vertAlign w:val="subscript"/>
          <w:lang w:eastAsia="zh-CN"/>
        </w:rPr>
        <w:t>Tm</w:t>
      </w:r>
      <w:r w:rsidRPr="00571E23">
        <w:rPr>
          <w:lang w:eastAsia="zh-CN"/>
        </w:rPr>
        <w:t>@SiO</w:t>
      </w:r>
      <w:r w:rsidRPr="00571E23">
        <w:rPr>
          <w:vertAlign w:val="subscript"/>
          <w:lang w:eastAsia="zh-CN"/>
        </w:rPr>
        <w:t>2</w:t>
      </w:r>
      <w:r w:rsidRPr="00571E23">
        <w:rPr>
          <w:rFonts w:eastAsia="SimSun"/>
        </w:rPr>
        <w:t xml:space="preserve"> </w:t>
      </w:r>
      <w:r w:rsidRPr="00571E23">
        <w:rPr>
          <w:rFonts w:eastAsia="SimSun" w:hint="eastAsia"/>
          <w:lang w:eastAsia="zh-CN"/>
        </w:rPr>
        <w:t xml:space="preserve">nanoparticles </w:t>
      </w:r>
      <w:r w:rsidRPr="00571E23">
        <w:rPr>
          <w:rFonts w:eastAsia="SimSun"/>
        </w:rPr>
        <w:t>in water</w:t>
      </w:r>
      <w:r w:rsidRPr="00571E23">
        <w:rPr>
          <w:rFonts w:eastAsia="SimSun" w:hint="eastAsia"/>
        </w:rPr>
        <w:t>.</w:t>
      </w:r>
    </w:p>
    <w:p w14:paraId="2FB21BB0" w14:textId="77777777" w:rsidR="00A70421" w:rsidRPr="00571E23" w:rsidRDefault="00A70421">
      <w:pPr>
        <w:spacing w:before="240"/>
        <w:jc w:val="center"/>
        <w:rPr>
          <w:color w:val="FF0000"/>
          <w:lang w:eastAsia="zh-CN"/>
        </w:rPr>
      </w:pPr>
    </w:p>
    <w:p w14:paraId="5EDD0E2B" w14:textId="77777777" w:rsidR="002C390C" w:rsidRPr="00571E23" w:rsidRDefault="001208CD">
      <w:pPr>
        <w:jc w:val="center"/>
        <w:rPr>
          <w:rFonts w:cs="Times New Roman"/>
          <w:color w:val="FF0000"/>
          <w:szCs w:val="24"/>
        </w:rPr>
      </w:pPr>
      <w:r w:rsidRPr="00571E23">
        <w:rPr>
          <w:rFonts w:cs="Times New Roman"/>
          <w:noProof/>
          <w:color w:val="FF0000"/>
          <w:szCs w:val="24"/>
          <w:lang w:eastAsia="zh-CN"/>
        </w:rPr>
        <w:drawing>
          <wp:inline distT="0" distB="0" distL="0" distR="0" wp14:anchorId="5A02667C" wp14:editId="292277CB">
            <wp:extent cx="4608094" cy="4167739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5-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240" cy="417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82A7" w14:textId="77777777" w:rsidR="002C390C" w:rsidRPr="00571E23" w:rsidRDefault="002505E8" w:rsidP="00D5714B">
      <w:pPr>
        <w:rPr>
          <w:vertAlign w:val="subscript"/>
          <w:lang w:eastAsia="zh-CN"/>
        </w:rPr>
      </w:pPr>
      <w:r w:rsidRPr="00571E23">
        <w:rPr>
          <w:rFonts w:cs="Times New Roman" w:hint="eastAsia"/>
          <w:b/>
          <w:szCs w:val="24"/>
          <w:lang w:eastAsia="zh-CN"/>
        </w:rPr>
        <w:t>Figure S</w:t>
      </w:r>
      <w:r w:rsidR="008B5022" w:rsidRPr="00571E23">
        <w:rPr>
          <w:rFonts w:cs="Times New Roman"/>
          <w:b/>
          <w:szCs w:val="24"/>
          <w:lang w:eastAsia="zh-CN"/>
        </w:rPr>
        <w:t>4</w:t>
      </w:r>
      <w:r w:rsidRPr="00571E23">
        <w:rPr>
          <w:rFonts w:cs="Times New Roman" w:hint="eastAsia"/>
          <w:b/>
          <w:szCs w:val="24"/>
          <w:lang w:eastAsia="zh-CN"/>
        </w:rPr>
        <w:t>.</w:t>
      </w:r>
      <w:r w:rsidRPr="00571E23">
        <w:rPr>
          <w:rFonts w:cs="Times New Roman" w:hint="eastAsia"/>
          <w:szCs w:val="24"/>
          <w:lang w:eastAsia="zh-CN"/>
        </w:rPr>
        <w:t xml:space="preserve"> </w:t>
      </w:r>
      <w:r w:rsidR="00F77694" w:rsidRPr="00571E23">
        <w:rPr>
          <w:lang w:eastAsia="zh-CN"/>
        </w:rPr>
        <w:t xml:space="preserve">TEM images of the as-prepared </w:t>
      </w:r>
      <w:r w:rsidR="002929BB" w:rsidRPr="00571E23">
        <w:rPr>
          <w:lang w:eastAsia="zh-CN"/>
        </w:rPr>
        <w:t>UCNP</w:t>
      </w:r>
      <w:r w:rsidR="002929BB" w:rsidRPr="00571E23">
        <w:rPr>
          <w:vertAlign w:val="subscript"/>
          <w:lang w:eastAsia="zh-CN"/>
        </w:rPr>
        <w:t>Tm</w:t>
      </w:r>
      <w:r w:rsidR="002929BB" w:rsidRPr="00571E23">
        <w:rPr>
          <w:lang w:eastAsia="zh-CN"/>
        </w:rPr>
        <w:t>@SiO</w:t>
      </w:r>
      <w:r w:rsidR="002929BB" w:rsidRPr="00571E23">
        <w:rPr>
          <w:vertAlign w:val="subscript"/>
          <w:lang w:eastAsia="zh-CN"/>
        </w:rPr>
        <w:t>2</w:t>
      </w:r>
      <w:r w:rsidR="00F77694" w:rsidRPr="00571E23">
        <w:rPr>
          <w:lang w:eastAsia="zh-CN"/>
        </w:rPr>
        <w:t xml:space="preserve"> nanoparticle</w:t>
      </w:r>
      <w:r w:rsidR="00D06088" w:rsidRPr="00571E23">
        <w:rPr>
          <w:lang w:eastAsia="zh-CN"/>
        </w:rPr>
        <w:t xml:space="preserve"> chain</w:t>
      </w:r>
      <w:r w:rsidR="00F77694" w:rsidRPr="00571E23">
        <w:rPr>
          <w:lang w:eastAsia="zh-CN"/>
        </w:rPr>
        <w:t xml:space="preserve"> mediated by F127 for </w:t>
      </w:r>
      <w:r w:rsidR="00D06088" w:rsidRPr="00571E23">
        <w:rPr>
          <w:lang w:eastAsia="zh-CN"/>
        </w:rPr>
        <w:t>12</w:t>
      </w:r>
      <w:r w:rsidR="00F77694" w:rsidRPr="00571E23">
        <w:rPr>
          <w:lang w:eastAsia="zh-CN"/>
        </w:rPr>
        <w:t xml:space="preserve"> hours</w:t>
      </w:r>
      <w:r w:rsidR="00D06088" w:rsidRPr="00571E23">
        <w:rPr>
          <w:lang w:eastAsia="zh-CN"/>
        </w:rPr>
        <w:t>.</w:t>
      </w:r>
    </w:p>
    <w:p w14:paraId="7422243F" w14:textId="77777777" w:rsidR="002C390C" w:rsidRPr="00571E23" w:rsidRDefault="007056EE">
      <w:pPr>
        <w:keepNext/>
        <w:jc w:val="center"/>
        <w:rPr>
          <w:rFonts w:cs="Times New Roman"/>
          <w:b/>
          <w:color w:val="FF0000"/>
          <w:szCs w:val="24"/>
          <w:lang w:eastAsia="zh-CN"/>
        </w:rPr>
      </w:pPr>
      <w:r w:rsidRPr="00571E23">
        <w:rPr>
          <w:rFonts w:cs="Times New Roman"/>
          <w:b/>
          <w:noProof/>
          <w:color w:val="FF0000"/>
          <w:szCs w:val="24"/>
          <w:lang w:eastAsia="zh-CN"/>
        </w:rPr>
        <w:lastRenderedPageBreak/>
        <w:drawing>
          <wp:inline distT="0" distB="0" distL="0" distR="0" wp14:anchorId="2A5A6AEF" wp14:editId="69C51189">
            <wp:extent cx="4561872" cy="4475747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6-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175" cy="448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6E16" w14:textId="77777777" w:rsidR="00ED4C05" w:rsidRPr="00571E23" w:rsidRDefault="006C589A" w:rsidP="00ED4C05">
      <w:pPr>
        <w:rPr>
          <w:vertAlign w:val="subscript"/>
          <w:lang w:eastAsia="zh-CN"/>
        </w:rPr>
      </w:pPr>
      <w:r w:rsidRPr="00571E23">
        <w:rPr>
          <w:rFonts w:cs="Times New Roman" w:hint="eastAsia"/>
          <w:b/>
          <w:szCs w:val="24"/>
          <w:lang w:eastAsia="zh-CN"/>
        </w:rPr>
        <w:t>Figure S</w:t>
      </w:r>
      <w:r w:rsidR="008B5022" w:rsidRPr="00571E23">
        <w:rPr>
          <w:rFonts w:cs="Times New Roman"/>
          <w:b/>
          <w:szCs w:val="24"/>
          <w:lang w:eastAsia="zh-CN"/>
        </w:rPr>
        <w:t>5</w:t>
      </w:r>
      <w:r w:rsidR="002505E8" w:rsidRPr="00571E23">
        <w:rPr>
          <w:rFonts w:cs="Times New Roman" w:hint="eastAsia"/>
          <w:b/>
          <w:szCs w:val="24"/>
          <w:lang w:eastAsia="zh-CN"/>
        </w:rPr>
        <w:t>.</w:t>
      </w:r>
      <w:r w:rsidR="002505E8" w:rsidRPr="00571E23">
        <w:rPr>
          <w:rFonts w:cs="Times New Roman" w:hint="eastAsia"/>
          <w:szCs w:val="24"/>
          <w:lang w:eastAsia="zh-CN"/>
        </w:rPr>
        <w:t xml:space="preserve"> </w:t>
      </w:r>
      <w:r w:rsidR="00ED4C05" w:rsidRPr="00571E23">
        <w:rPr>
          <w:lang w:eastAsia="zh-CN"/>
        </w:rPr>
        <w:t>TEM images of the as-prepared</w:t>
      </w:r>
      <w:r w:rsidR="002929BB" w:rsidRPr="00571E23">
        <w:rPr>
          <w:lang w:eastAsia="zh-CN"/>
        </w:rPr>
        <w:t xml:space="preserve"> UCNP</w:t>
      </w:r>
      <w:r w:rsidR="002929BB" w:rsidRPr="00571E23">
        <w:rPr>
          <w:vertAlign w:val="subscript"/>
          <w:lang w:eastAsia="zh-CN"/>
        </w:rPr>
        <w:t>Tm</w:t>
      </w:r>
      <w:r w:rsidR="002929BB" w:rsidRPr="00571E23">
        <w:rPr>
          <w:lang w:eastAsia="zh-CN"/>
        </w:rPr>
        <w:t>@SiO</w:t>
      </w:r>
      <w:r w:rsidR="002929BB" w:rsidRPr="00571E23">
        <w:rPr>
          <w:vertAlign w:val="subscript"/>
          <w:lang w:eastAsia="zh-CN"/>
        </w:rPr>
        <w:t>2</w:t>
      </w:r>
      <w:r w:rsidR="00ED4C05" w:rsidRPr="00571E23">
        <w:rPr>
          <w:lang w:eastAsia="zh-CN"/>
        </w:rPr>
        <w:t xml:space="preserve"> nanoparticles incubated in water without F127.</w:t>
      </w:r>
    </w:p>
    <w:p w14:paraId="02ED1CBC" w14:textId="77777777" w:rsidR="0013443F" w:rsidRPr="00571E23" w:rsidRDefault="0013443F">
      <w:pPr>
        <w:jc w:val="both"/>
        <w:rPr>
          <w:color w:val="FF0000"/>
          <w:szCs w:val="21"/>
        </w:rPr>
      </w:pPr>
    </w:p>
    <w:p w14:paraId="5D740A7F" w14:textId="77777777" w:rsidR="002C390C" w:rsidRPr="00571E23" w:rsidRDefault="002C390C">
      <w:pPr>
        <w:jc w:val="both"/>
        <w:rPr>
          <w:color w:val="FF0000"/>
          <w:szCs w:val="21"/>
        </w:rPr>
      </w:pPr>
    </w:p>
    <w:p w14:paraId="47C39ECD" w14:textId="77777777" w:rsidR="0013443F" w:rsidRPr="00571E23" w:rsidRDefault="0013443F">
      <w:pPr>
        <w:jc w:val="both"/>
        <w:rPr>
          <w:color w:val="FF0000"/>
          <w:szCs w:val="21"/>
        </w:rPr>
      </w:pPr>
    </w:p>
    <w:p w14:paraId="36B00833" w14:textId="77777777" w:rsidR="00D5714B" w:rsidRPr="00571E23" w:rsidRDefault="00D5714B">
      <w:pPr>
        <w:jc w:val="both"/>
        <w:rPr>
          <w:color w:val="FF0000"/>
          <w:szCs w:val="21"/>
        </w:rPr>
      </w:pPr>
    </w:p>
    <w:p w14:paraId="1A374B52" w14:textId="77777777" w:rsidR="00D5714B" w:rsidRPr="00571E23" w:rsidRDefault="007056EE" w:rsidP="00D5714B">
      <w:pPr>
        <w:keepNext/>
        <w:jc w:val="center"/>
        <w:rPr>
          <w:rFonts w:cs="Times New Roman"/>
          <w:b/>
          <w:color w:val="FF0000"/>
          <w:szCs w:val="24"/>
          <w:lang w:eastAsia="zh-CN"/>
        </w:rPr>
      </w:pPr>
      <w:r w:rsidRPr="00571E23">
        <w:rPr>
          <w:rFonts w:cs="Times New Roman"/>
          <w:b/>
          <w:noProof/>
          <w:color w:val="FF0000"/>
          <w:szCs w:val="24"/>
          <w:lang w:eastAsia="zh-CN"/>
        </w:rPr>
        <w:lastRenderedPageBreak/>
        <w:drawing>
          <wp:inline distT="0" distB="0" distL="0" distR="0" wp14:anchorId="483EB63F" wp14:editId="28E263EF">
            <wp:extent cx="5154168" cy="5190744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6-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68" cy="519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4482" w14:textId="77777777" w:rsidR="00FF0FFF" w:rsidRPr="00FF0FFF" w:rsidRDefault="00D5714B" w:rsidP="00FF0FFF">
      <w:pPr>
        <w:jc w:val="both"/>
        <w:rPr>
          <w:rFonts w:cs="Times New Roman"/>
          <w:szCs w:val="24"/>
          <w:lang w:eastAsia="zh-CN"/>
        </w:rPr>
      </w:pPr>
      <w:r w:rsidRPr="00571E23">
        <w:rPr>
          <w:rFonts w:cs="Times New Roman"/>
          <w:b/>
          <w:szCs w:val="24"/>
        </w:rPr>
        <w:t xml:space="preserve">Figure </w:t>
      </w:r>
      <w:r w:rsidRPr="00571E23">
        <w:rPr>
          <w:rFonts w:cs="Times New Roman" w:hint="eastAsia"/>
          <w:b/>
          <w:szCs w:val="24"/>
          <w:lang w:eastAsia="zh-CN"/>
        </w:rPr>
        <w:t>S</w:t>
      </w:r>
      <w:r w:rsidR="008B5022" w:rsidRPr="00571E23">
        <w:rPr>
          <w:rFonts w:cs="Times New Roman"/>
          <w:b/>
          <w:szCs w:val="24"/>
          <w:lang w:eastAsia="zh-CN"/>
        </w:rPr>
        <w:t>6</w:t>
      </w:r>
      <w:r w:rsidRPr="00571E23">
        <w:rPr>
          <w:rFonts w:cs="Times New Roman"/>
          <w:b/>
          <w:szCs w:val="24"/>
        </w:rPr>
        <w:t>.</w:t>
      </w:r>
      <w:r w:rsidRPr="00571E23">
        <w:rPr>
          <w:rFonts w:cs="Times New Roman"/>
          <w:szCs w:val="24"/>
        </w:rPr>
        <w:t xml:space="preserve"> </w:t>
      </w:r>
      <w:r w:rsidR="00FF0FFF" w:rsidRPr="00571E23">
        <w:rPr>
          <w:szCs w:val="21"/>
        </w:rPr>
        <w:t xml:space="preserve">TEM demonstrated the existence of </w:t>
      </w:r>
      <w:r w:rsidR="00FF0FFF" w:rsidRPr="00571E23">
        <w:rPr>
          <w:lang w:eastAsia="zh-CN"/>
        </w:rPr>
        <w:t>Y-junctions</w:t>
      </w:r>
      <w:r w:rsidR="00FF0FFF" w:rsidRPr="00571E23">
        <w:rPr>
          <w:szCs w:val="24"/>
        </w:rPr>
        <w:t xml:space="preserve"> of UCNP</w:t>
      </w:r>
      <w:r w:rsidR="00FF0FFF" w:rsidRPr="00571E23">
        <w:rPr>
          <w:szCs w:val="24"/>
          <w:vertAlign w:val="subscript"/>
        </w:rPr>
        <w:t>Tm</w:t>
      </w:r>
      <w:r w:rsidR="00FF0FFF" w:rsidRPr="00571E23">
        <w:rPr>
          <w:szCs w:val="24"/>
        </w:rPr>
        <w:t>@SiO</w:t>
      </w:r>
      <w:r w:rsidR="00FF0FFF" w:rsidRPr="00571E23">
        <w:rPr>
          <w:szCs w:val="24"/>
          <w:vertAlign w:val="subscript"/>
        </w:rPr>
        <w:t>2</w:t>
      </w:r>
      <w:r w:rsidR="00FF0FFF" w:rsidRPr="00571E23">
        <w:rPr>
          <w:szCs w:val="24"/>
        </w:rPr>
        <w:t xml:space="preserve"> assemblies incubated with F127 mediation for </w:t>
      </w:r>
      <w:r w:rsidR="00254876" w:rsidRPr="00571E23">
        <w:rPr>
          <w:szCs w:val="24"/>
        </w:rPr>
        <w:t>24 hours</w:t>
      </w:r>
      <w:r w:rsidR="00FF0FFF" w:rsidRPr="00571E23">
        <w:rPr>
          <w:szCs w:val="24"/>
        </w:rPr>
        <w:t>.</w:t>
      </w:r>
      <w:r w:rsidR="00FF0FFF" w:rsidRPr="00FF0FFF">
        <w:rPr>
          <w:szCs w:val="21"/>
        </w:rPr>
        <w:t xml:space="preserve"> </w:t>
      </w:r>
    </w:p>
    <w:p w14:paraId="06BE0027" w14:textId="77777777" w:rsidR="00D5714B" w:rsidRPr="00C17EA2" w:rsidRDefault="00D5714B" w:rsidP="00D5714B">
      <w:pPr>
        <w:spacing w:before="240"/>
        <w:jc w:val="both"/>
        <w:rPr>
          <w:rFonts w:cs="Times New Roman"/>
          <w:color w:val="FF0000"/>
          <w:szCs w:val="24"/>
          <w:lang w:eastAsia="zh-CN"/>
        </w:rPr>
      </w:pPr>
    </w:p>
    <w:p w14:paraId="4218923D" w14:textId="77777777" w:rsidR="00D5714B" w:rsidRPr="00C17EA2" w:rsidRDefault="00D5714B">
      <w:pPr>
        <w:jc w:val="both"/>
        <w:rPr>
          <w:rFonts w:cs="Times New Roman"/>
          <w:color w:val="FF0000"/>
          <w:szCs w:val="24"/>
          <w:lang w:eastAsia="zh-CN"/>
        </w:rPr>
      </w:pPr>
    </w:p>
    <w:sectPr w:rsidR="00D5714B" w:rsidRPr="00C17EA2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5EC65" w14:textId="77777777" w:rsidR="00194476" w:rsidRDefault="00194476">
      <w:pPr>
        <w:spacing w:before="0" w:after="0"/>
      </w:pPr>
      <w:r>
        <w:separator/>
      </w:r>
    </w:p>
  </w:endnote>
  <w:endnote w:type="continuationSeparator" w:id="0">
    <w:p w14:paraId="1C6E4945" w14:textId="77777777" w:rsidR="00194476" w:rsidRDefault="0019447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439D2" w14:textId="77777777" w:rsidR="002C390C" w:rsidRDefault="002505E8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E72F71" wp14:editId="2713BC9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38B831" w14:textId="77777777" w:rsidR="002C390C" w:rsidRDefault="002505E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2A7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E72F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" filled="f" stroked="f" strokeweight=".5pt">
              <v:textbox style="mso-fit-shape-to-text:t">
                <w:txbxContent>
                  <w:p w14:paraId="4238B831" w14:textId="77777777" w:rsidR="002C390C" w:rsidRDefault="002505E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2A7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6454A" w14:textId="77777777" w:rsidR="002C390C" w:rsidRDefault="002505E8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B36018F" wp14:editId="21E6A0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D444B8" w14:textId="77777777" w:rsidR="002C390C" w:rsidRDefault="002505E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2A7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36018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HMe38HgIAAC4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15D444B8" w14:textId="77777777" w:rsidR="002C390C" w:rsidRDefault="002505E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2A70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EC978" w14:textId="77777777" w:rsidR="00194476" w:rsidRDefault="00194476">
      <w:pPr>
        <w:spacing w:before="0" w:after="0"/>
      </w:pPr>
      <w:r>
        <w:separator/>
      </w:r>
    </w:p>
  </w:footnote>
  <w:footnote w:type="continuationSeparator" w:id="0">
    <w:p w14:paraId="66EB9774" w14:textId="77777777" w:rsidR="00194476" w:rsidRDefault="0019447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4C926" w14:textId="77777777" w:rsidR="002C390C" w:rsidRDefault="002505E8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E53C2" w14:textId="77777777" w:rsidR="002C390C" w:rsidRDefault="002505E8">
    <w:r>
      <w:rPr>
        <w:b/>
        <w:noProof/>
        <w:color w:val="A6A6A6" w:themeColor="background1" w:themeShade="A6"/>
        <w:lang w:eastAsia="zh-CN"/>
      </w:rPr>
      <w:drawing>
        <wp:inline distT="0" distB="0" distL="0" distR="0" wp14:anchorId="27ABB24C" wp14:editId="00E3E79A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QQiMwMLc3MzAwMjYyUdpeDU4uLM/DyQAsNaAG9WKDwsAAAA"/>
  </w:docVars>
  <w:rsids>
    <w:rsidRoot w:val="00ED20B5"/>
    <w:rsid w:val="0001436A"/>
    <w:rsid w:val="00034304"/>
    <w:rsid w:val="00035434"/>
    <w:rsid w:val="00052A14"/>
    <w:rsid w:val="00077D53"/>
    <w:rsid w:val="00084412"/>
    <w:rsid w:val="000845FA"/>
    <w:rsid w:val="00084EEE"/>
    <w:rsid w:val="000C24A0"/>
    <w:rsid w:val="000C5BA0"/>
    <w:rsid w:val="000E1776"/>
    <w:rsid w:val="000F04BD"/>
    <w:rsid w:val="000F281E"/>
    <w:rsid w:val="00105FD9"/>
    <w:rsid w:val="0011156D"/>
    <w:rsid w:val="00115D9C"/>
    <w:rsid w:val="00117666"/>
    <w:rsid w:val="001208CD"/>
    <w:rsid w:val="0012310E"/>
    <w:rsid w:val="00130A4B"/>
    <w:rsid w:val="0013443F"/>
    <w:rsid w:val="0015142A"/>
    <w:rsid w:val="00153F80"/>
    <w:rsid w:val="001549D3"/>
    <w:rsid w:val="00160065"/>
    <w:rsid w:val="00162972"/>
    <w:rsid w:val="00170E2A"/>
    <w:rsid w:val="00177D84"/>
    <w:rsid w:val="001928A9"/>
    <w:rsid w:val="00194476"/>
    <w:rsid w:val="001C3CE8"/>
    <w:rsid w:val="001D2E89"/>
    <w:rsid w:val="001D53D0"/>
    <w:rsid w:val="001E2583"/>
    <w:rsid w:val="001E2BB1"/>
    <w:rsid w:val="00235385"/>
    <w:rsid w:val="002505E8"/>
    <w:rsid w:val="00254876"/>
    <w:rsid w:val="0026455D"/>
    <w:rsid w:val="00267D18"/>
    <w:rsid w:val="00277C05"/>
    <w:rsid w:val="00283D9D"/>
    <w:rsid w:val="00285886"/>
    <w:rsid w:val="002868E2"/>
    <w:rsid w:val="002869C3"/>
    <w:rsid w:val="002929BB"/>
    <w:rsid w:val="002936E4"/>
    <w:rsid w:val="002939B1"/>
    <w:rsid w:val="002A095C"/>
    <w:rsid w:val="002B4A57"/>
    <w:rsid w:val="002B6CB8"/>
    <w:rsid w:val="002C390C"/>
    <w:rsid w:val="002C414B"/>
    <w:rsid w:val="002C74CA"/>
    <w:rsid w:val="002D0877"/>
    <w:rsid w:val="002E4037"/>
    <w:rsid w:val="002F0F25"/>
    <w:rsid w:val="003544FB"/>
    <w:rsid w:val="0039669F"/>
    <w:rsid w:val="003B252F"/>
    <w:rsid w:val="003B6DAA"/>
    <w:rsid w:val="003B7427"/>
    <w:rsid w:val="003D2F2D"/>
    <w:rsid w:val="003F0FCC"/>
    <w:rsid w:val="003F37C3"/>
    <w:rsid w:val="00401590"/>
    <w:rsid w:val="00407F1F"/>
    <w:rsid w:val="00441C7C"/>
    <w:rsid w:val="0044337F"/>
    <w:rsid w:val="00447801"/>
    <w:rsid w:val="004514B4"/>
    <w:rsid w:val="00452E9C"/>
    <w:rsid w:val="004635FD"/>
    <w:rsid w:val="004735C8"/>
    <w:rsid w:val="004912FE"/>
    <w:rsid w:val="004947A6"/>
    <w:rsid w:val="004961FF"/>
    <w:rsid w:val="004A391C"/>
    <w:rsid w:val="004B17C8"/>
    <w:rsid w:val="004D453E"/>
    <w:rsid w:val="004E4EF9"/>
    <w:rsid w:val="004F65A0"/>
    <w:rsid w:val="005049F0"/>
    <w:rsid w:val="00517A89"/>
    <w:rsid w:val="005250F2"/>
    <w:rsid w:val="0054526D"/>
    <w:rsid w:val="00550514"/>
    <w:rsid w:val="00571E23"/>
    <w:rsid w:val="00593EEA"/>
    <w:rsid w:val="005A23BB"/>
    <w:rsid w:val="005A5EEE"/>
    <w:rsid w:val="005D056A"/>
    <w:rsid w:val="005F0D07"/>
    <w:rsid w:val="0061066F"/>
    <w:rsid w:val="00615C69"/>
    <w:rsid w:val="006375C7"/>
    <w:rsid w:val="006402F6"/>
    <w:rsid w:val="00642BEE"/>
    <w:rsid w:val="00653687"/>
    <w:rsid w:val="00654E8F"/>
    <w:rsid w:val="00660D05"/>
    <w:rsid w:val="00670D86"/>
    <w:rsid w:val="006820B1"/>
    <w:rsid w:val="006B7D14"/>
    <w:rsid w:val="006C589A"/>
    <w:rsid w:val="006D04C3"/>
    <w:rsid w:val="006F1AFD"/>
    <w:rsid w:val="006F5455"/>
    <w:rsid w:val="00701727"/>
    <w:rsid w:val="0070566C"/>
    <w:rsid w:val="007056EE"/>
    <w:rsid w:val="00714C50"/>
    <w:rsid w:val="00725A7D"/>
    <w:rsid w:val="0073100C"/>
    <w:rsid w:val="007501BE"/>
    <w:rsid w:val="00751201"/>
    <w:rsid w:val="00754B83"/>
    <w:rsid w:val="00786695"/>
    <w:rsid w:val="00790BB3"/>
    <w:rsid w:val="007944C6"/>
    <w:rsid w:val="00797A3A"/>
    <w:rsid w:val="007B5E03"/>
    <w:rsid w:val="007C00EC"/>
    <w:rsid w:val="007C206C"/>
    <w:rsid w:val="00802A3A"/>
    <w:rsid w:val="00807474"/>
    <w:rsid w:val="00817DD6"/>
    <w:rsid w:val="0082174D"/>
    <w:rsid w:val="00822E0D"/>
    <w:rsid w:val="0083759F"/>
    <w:rsid w:val="00854D0E"/>
    <w:rsid w:val="0086400B"/>
    <w:rsid w:val="00882F75"/>
    <w:rsid w:val="00885156"/>
    <w:rsid w:val="008868B4"/>
    <w:rsid w:val="008A0479"/>
    <w:rsid w:val="008B5022"/>
    <w:rsid w:val="008C0ECB"/>
    <w:rsid w:val="008C144F"/>
    <w:rsid w:val="008C3943"/>
    <w:rsid w:val="008D210A"/>
    <w:rsid w:val="008D7944"/>
    <w:rsid w:val="008F2799"/>
    <w:rsid w:val="009151AA"/>
    <w:rsid w:val="0093429D"/>
    <w:rsid w:val="00943573"/>
    <w:rsid w:val="00970F7D"/>
    <w:rsid w:val="0098333F"/>
    <w:rsid w:val="00994A3D"/>
    <w:rsid w:val="009C2B12"/>
    <w:rsid w:val="009C5A8B"/>
    <w:rsid w:val="009E40B3"/>
    <w:rsid w:val="009E54AA"/>
    <w:rsid w:val="009F0083"/>
    <w:rsid w:val="00A02A70"/>
    <w:rsid w:val="00A12720"/>
    <w:rsid w:val="00A174D9"/>
    <w:rsid w:val="00A20168"/>
    <w:rsid w:val="00A35971"/>
    <w:rsid w:val="00A50AD4"/>
    <w:rsid w:val="00A70421"/>
    <w:rsid w:val="00A8721F"/>
    <w:rsid w:val="00AA4D24"/>
    <w:rsid w:val="00AA680B"/>
    <w:rsid w:val="00AB6715"/>
    <w:rsid w:val="00AF11A2"/>
    <w:rsid w:val="00B140C2"/>
    <w:rsid w:val="00B1671E"/>
    <w:rsid w:val="00B25EB8"/>
    <w:rsid w:val="00B37F4D"/>
    <w:rsid w:val="00B52970"/>
    <w:rsid w:val="00BB4729"/>
    <w:rsid w:val="00BC3CE2"/>
    <w:rsid w:val="00BC77FF"/>
    <w:rsid w:val="00BF0E40"/>
    <w:rsid w:val="00C00667"/>
    <w:rsid w:val="00C145C4"/>
    <w:rsid w:val="00C17EA2"/>
    <w:rsid w:val="00C52A7B"/>
    <w:rsid w:val="00C56BAF"/>
    <w:rsid w:val="00C679AA"/>
    <w:rsid w:val="00C75972"/>
    <w:rsid w:val="00C84C67"/>
    <w:rsid w:val="00CA3F63"/>
    <w:rsid w:val="00CA6CF1"/>
    <w:rsid w:val="00CB0FE7"/>
    <w:rsid w:val="00CD066B"/>
    <w:rsid w:val="00CE39EC"/>
    <w:rsid w:val="00CE4FEE"/>
    <w:rsid w:val="00D06088"/>
    <w:rsid w:val="00D15E63"/>
    <w:rsid w:val="00D3100A"/>
    <w:rsid w:val="00D5714B"/>
    <w:rsid w:val="00D77725"/>
    <w:rsid w:val="00D82FCA"/>
    <w:rsid w:val="00D935DA"/>
    <w:rsid w:val="00DB59C3"/>
    <w:rsid w:val="00DB6DD0"/>
    <w:rsid w:val="00DC115C"/>
    <w:rsid w:val="00DC259A"/>
    <w:rsid w:val="00DD3ADC"/>
    <w:rsid w:val="00DD4748"/>
    <w:rsid w:val="00DE23E8"/>
    <w:rsid w:val="00DF659E"/>
    <w:rsid w:val="00DF7208"/>
    <w:rsid w:val="00E40F00"/>
    <w:rsid w:val="00E52377"/>
    <w:rsid w:val="00E62313"/>
    <w:rsid w:val="00E64E17"/>
    <w:rsid w:val="00E71502"/>
    <w:rsid w:val="00E81852"/>
    <w:rsid w:val="00E866C9"/>
    <w:rsid w:val="00E867D8"/>
    <w:rsid w:val="00E867FF"/>
    <w:rsid w:val="00EA0604"/>
    <w:rsid w:val="00EA3D3C"/>
    <w:rsid w:val="00EB0FB6"/>
    <w:rsid w:val="00EC090A"/>
    <w:rsid w:val="00ED20B5"/>
    <w:rsid w:val="00ED4C05"/>
    <w:rsid w:val="00F10F9A"/>
    <w:rsid w:val="00F2592D"/>
    <w:rsid w:val="00F40D7C"/>
    <w:rsid w:val="00F45142"/>
    <w:rsid w:val="00F46900"/>
    <w:rsid w:val="00F523E5"/>
    <w:rsid w:val="00F56867"/>
    <w:rsid w:val="00F61D89"/>
    <w:rsid w:val="00F77694"/>
    <w:rsid w:val="00F907AE"/>
    <w:rsid w:val="00F95035"/>
    <w:rsid w:val="00F95988"/>
    <w:rsid w:val="00FB08C4"/>
    <w:rsid w:val="00FC0B2C"/>
    <w:rsid w:val="00FC7743"/>
    <w:rsid w:val="00FD4E4F"/>
    <w:rsid w:val="00FF0FFF"/>
    <w:rsid w:val="08DF4361"/>
    <w:rsid w:val="0B422A64"/>
    <w:rsid w:val="0BF03010"/>
    <w:rsid w:val="0F6418CC"/>
    <w:rsid w:val="10F736FC"/>
    <w:rsid w:val="11B7704A"/>
    <w:rsid w:val="16BC6353"/>
    <w:rsid w:val="18C10365"/>
    <w:rsid w:val="18DA6A9A"/>
    <w:rsid w:val="1D510DB1"/>
    <w:rsid w:val="1EFE06FE"/>
    <w:rsid w:val="20C07E9A"/>
    <w:rsid w:val="217320C7"/>
    <w:rsid w:val="258F5E67"/>
    <w:rsid w:val="2F4E089E"/>
    <w:rsid w:val="31352110"/>
    <w:rsid w:val="34EE6F28"/>
    <w:rsid w:val="3AF646BC"/>
    <w:rsid w:val="451B1BC7"/>
    <w:rsid w:val="46123545"/>
    <w:rsid w:val="48762EF7"/>
    <w:rsid w:val="4AFB4CF7"/>
    <w:rsid w:val="4FC761C4"/>
    <w:rsid w:val="52A11660"/>
    <w:rsid w:val="571060E4"/>
    <w:rsid w:val="5761688D"/>
    <w:rsid w:val="5BF40F43"/>
    <w:rsid w:val="5D1F510E"/>
    <w:rsid w:val="67036A18"/>
    <w:rsid w:val="68FA4B5A"/>
    <w:rsid w:val="72DC76E4"/>
    <w:rsid w:val="73433487"/>
    <w:rsid w:val="74953A12"/>
    <w:rsid w:val="74A00AF8"/>
    <w:rsid w:val="781370C9"/>
    <w:rsid w:val="7B053602"/>
    <w:rsid w:val="7BB8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CEB824"/>
  <w15:docId w15:val="{FD99ED9A-36CE-4233-ADAB-E1112BEFD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Placeholder Text" w:semiHidden="1" w:unhideWhenUsed="1"/>
    <w:lsdException w:name="No Spacing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hAnsi="Times New Roman"/>
      <w:sz w:val="24"/>
      <w:szCs w:val="22"/>
      <w:lang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hAnsi="Times New Roman"/>
      <w:sz w:val="24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10">
    <w:name w:val="明显强调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1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2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EndNoteBibliography">
    <w:name w:val="EndNote Bibliography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E63C816-108B-4EB4-B34F-08583A4435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12</TotalTime>
  <Pages>5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Frontiers</cp:lastModifiedBy>
  <cp:revision>12</cp:revision>
  <cp:lastPrinted>2018-11-30T02:04:00Z</cp:lastPrinted>
  <dcterms:created xsi:type="dcterms:W3CDTF">2020-07-13T08:13:00Z</dcterms:created>
  <dcterms:modified xsi:type="dcterms:W3CDTF">2020-08-10T16:38:00Z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