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000C5B1A" w14:textId="77777777" w:rsidR="00911F24" w:rsidRDefault="00911F24" w:rsidP="00611B76"/>
    <w:p w14:paraId="5C08A43A" w14:textId="33E96210" w:rsidR="00EB61A6" w:rsidRPr="00A64CBE" w:rsidRDefault="00993067" w:rsidP="00EB61A6">
      <w:r>
        <w:rPr>
          <w:noProof/>
          <w:lang w:val="en-AU" w:eastAsia="en-AU"/>
        </w:rPr>
        <w:drawing>
          <wp:inline distT="0" distB="0" distL="0" distR="0" wp14:anchorId="355E7299" wp14:editId="1A4EA461">
            <wp:extent cx="8892000" cy="4543200"/>
            <wp:effectExtent l="0" t="0" r="4445" b="0"/>
            <wp:docPr id="231" name="Pictur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11F82" w14:textId="7C84E9F7" w:rsidR="00EB61A6" w:rsidRDefault="006F5739" w:rsidP="006C2E1C">
      <w:pPr>
        <w:pStyle w:val="Heading1"/>
        <w:numPr>
          <w:ilvl w:val="0"/>
          <w:numId w:val="0"/>
        </w:numPr>
        <w:spacing w:before="0"/>
        <w:rPr>
          <w:rFonts w:eastAsiaTheme="majorEastAsia" w:cstheme="majorBidi"/>
          <w:b w:val="0"/>
          <w:szCs w:val="26"/>
        </w:rPr>
      </w:pPr>
      <w:r>
        <w:lastRenderedPageBreak/>
        <w:t xml:space="preserve">Figure </w:t>
      </w:r>
      <w:r w:rsidRPr="001F38C6">
        <w:t>S1</w:t>
      </w:r>
      <w:r>
        <w:t>-1</w:t>
      </w:r>
      <w:r w:rsidRPr="001F38C6">
        <w:t xml:space="preserve">: </w:t>
      </w:r>
      <w:r w:rsidRPr="00E366BD">
        <w:rPr>
          <w:b w:val="0"/>
        </w:rPr>
        <w:t>Correlation b</w:t>
      </w:r>
      <w:r>
        <w:rPr>
          <w:b w:val="0"/>
        </w:rPr>
        <w:t xml:space="preserve">etween </w:t>
      </w:r>
      <w:r w:rsidR="00AA27EB">
        <w:rPr>
          <w:b w:val="0"/>
        </w:rPr>
        <w:t xml:space="preserve">pairwise </w:t>
      </w:r>
      <w:r>
        <w:rPr>
          <w:b w:val="0"/>
        </w:rPr>
        <w:t>epigenetic distance (</w:t>
      </w:r>
      <w:proofErr w:type="spellStart"/>
      <w:r>
        <w:rPr>
          <w:b w:val="0"/>
        </w:rPr>
        <w:t>Epi</w:t>
      </w:r>
      <w:r w:rsidRPr="00E366BD">
        <w:rPr>
          <w:b w:val="0"/>
        </w:rPr>
        <w:t>GD</w:t>
      </w:r>
      <w:proofErr w:type="spellEnd"/>
      <w:r w:rsidRPr="00E366BD">
        <w:rPr>
          <w:b w:val="0"/>
        </w:rPr>
        <w:t xml:space="preserve">) and </w:t>
      </w:r>
      <w:r>
        <w:rPr>
          <w:b w:val="0"/>
        </w:rPr>
        <w:t>physical</w:t>
      </w:r>
      <w:r w:rsidRPr="00E366BD">
        <w:rPr>
          <w:b w:val="0"/>
        </w:rPr>
        <w:t xml:space="preserve"> distance between</w:t>
      </w:r>
      <w:r w:rsidR="00AA27EB">
        <w:rPr>
          <w:b w:val="0"/>
        </w:rPr>
        <w:t xml:space="preserve"> individual</w:t>
      </w:r>
      <w:r w:rsidRPr="00E366BD">
        <w:rPr>
          <w:b w:val="0"/>
        </w:rPr>
        <w:t xml:space="preserve"> plants (cm, cen</w:t>
      </w:r>
      <w:r>
        <w:rPr>
          <w:b w:val="0"/>
        </w:rPr>
        <w:t xml:space="preserve">timeter) </w:t>
      </w:r>
      <w:r w:rsidR="006C2E1C">
        <w:rPr>
          <w:b w:val="0"/>
        </w:rPr>
        <w:t xml:space="preserve">of </w:t>
      </w:r>
      <w:r w:rsidR="006C2E1C" w:rsidRPr="00E366BD">
        <w:rPr>
          <w:b w:val="0"/>
        </w:rPr>
        <w:t>barley variet</w:t>
      </w:r>
      <w:r w:rsidR="006C2E1C">
        <w:rPr>
          <w:b w:val="0"/>
        </w:rPr>
        <w:t>y</w:t>
      </w:r>
      <w:r w:rsidR="006C2E1C" w:rsidRPr="00E366BD">
        <w:rPr>
          <w:b w:val="0"/>
        </w:rPr>
        <w:t xml:space="preserve"> </w:t>
      </w:r>
      <w:proofErr w:type="spellStart"/>
      <w:r w:rsidR="006C2E1C" w:rsidRPr="00E366BD">
        <w:rPr>
          <w:b w:val="0"/>
        </w:rPr>
        <w:t>Barque</w:t>
      </w:r>
      <w:proofErr w:type="spellEnd"/>
      <w:r w:rsidR="006C2E1C" w:rsidRPr="00E366BD">
        <w:rPr>
          <w:b w:val="0"/>
        </w:rPr>
        <w:t xml:space="preserve"> 73</w:t>
      </w:r>
      <w:r w:rsidR="006C2E1C">
        <w:rPr>
          <w:b w:val="0"/>
        </w:rPr>
        <w:t>, using the Mantel test</w:t>
      </w:r>
      <w:r>
        <w:rPr>
          <w:b w:val="0"/>
        </w:rPr>
        <w:t xml:space="preserve"> </w:t>
      </w:r>
      <w:r w:rsidRPr="00E366BD">
        <w:rPr>
          <w:b w:val="0"/>
        </w:rPr>
        <w:t xml:space="preserve">and methylation sensitive enzymes </w:t>
      </w:r>
      <w:proofErr w:type="spellStart"/>
      <w:r w:rsidRPr="00E366BD">
        <w:rPr>
          <w:b w:val="0"/>
          <w:i/>
        </w:rPr>
        <w:t>Hpa</w:t>
      </w:r>
      <w:r w:rsidRPr="00E366BD">
        <w:rPr>
          <w:b w:val="0"/>
        </w:rPr>
        <w:t>II</w:t>
      </w:r>
      <w:proofErr w:type="spellEnd"/>
      <w:r w:rsidRPr="00E366BD">
        <w:rPr>
          <w:b w:val="0"/>
        </w:rPr>
        <w:t xml:space="preserve"> (a-f) and </w:t>
      </w:r>
      <w:proofErr w:type="spellStart"/>
      <w:r w:rsidRPr="00E366BD">
        <w:rPr>
          <w:b w:val="0"/>
          <w:i/>
        </w:rPr>
        <w:t>Msp</w:t>
      </w:r>
      <w:r w:rsidRPr="00E366BD">
        <w:rPr>
          <w:b w:val="0"/>
        </w:rPr>
        <w:t>I</w:t>
      </w:r>
      <w:proofErr w:type="spellEnd"/>
      <w:r w:rsidRPr="00E366BD">
        <w:rPr>
          <w:b w:val="0"/>
        </w:rPr>
        <w:t xml:space="preserve"> (g-l)</w:t>
      </w:r>
      <w:r>
        <w:rPr>
          <w:b w:val="0"/>
        </w:rPr>
        <w:t xml:space="preserve">. </w:t>
      </w:r>
      <w:r w:rsidRPr="00E366BD">
        <w:rPr>
          <w:b w:val="0"/>
        </w:rPr>
        <w:t>Analyses involved control and stress plants together (a, b, g and h), control plants only (c, d, i and j) or stress plants only (e, f, k and l)</w:t>
      </w:r>
      <w:r w:rsidR="006C2E1C">
        <w:rPr>
          <w:b w:val="0"/>
        </w:rPr>
        <w:t>.</w:t>
      </w:r>
      <w:r w:rsidR="00EB61A6">
        <w:br w:type="page"/>
      </w:r>
    </w:p>
    <w:p w14:paraId="5CA225F0" w14:textId="3F8681D8" w:rsidR="00EB61A6" w:rsidRDefault="001B2074" w:rsidP="00EB61A6">
      <w:r>
        <w:rPr>
          <w:noProof/>
          <w:lang w:val="en-AU" w:eastAsia="en-AU"/>
        </w:rPr>
        <w:lastRenderedPageBreak/>
        <w:drawing>
          <wp:inline distT="0" distB="0" distL="0" distR="0" wp14:anchorId="187BB068" wp14:editId="467E23F4">
            <wp:extent cx="8892000" cy="4543200"/>
            <wp:effectExtent l="0" t="0" r="4445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65FC6" w14:textId="45F54B1E" w:rsidR="00EB61A6" w:rsidRDefault="006C2E1C" w:rsidP="006C2E1C">
      <w:pPr>
        <w:pStyle w:val="Heading1"/>
        <w:numPr>
          <w:ilvl w:val="0"/>
          <w:numId w:val="0"/>
        </w:numPr>
      </w:pPr>
      <w:r w:rsidRPr="006C2E1C">
        <w:t>Figure S1-</w:t>
      </w:r>
      <w:r>
        <w:t>2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Pr="006C2E1C">
        <w:rPr>
          <w:b w:val="0"/>
        </w:rPr>
        <w:t xml:space="preserve">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</w:t>
      </w:r>
      <w:proofErr w:type="spellStart"/>
      <w:r w:rsidRPr="006C2E1C">
        <w:rPr>
          <w:b w:val="0"/>
        </w:rPr>
        <w:t>Buloke</w:t>
      </w:r>
      <w:proofErr w:type="spellEnd"/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4AE504DF" w14:textId="26302040" w:rsidR="00EB61A6" w:rsidRDefault="001B2074" w:rsidP="00EB61A6">
      <w:r>
        <w:rPr>
          <w:noProof/>
          <w:lang w:val="en-AU" w:eastAsia="en-AU"/>
        </w:rPr>
        <w:lastRenderedPageBreak/>
        <w:drawing>
          <wp:inline distT="0" distB="0" distL="0" distR="0" wp14:anchorId="4B115EC4" wp14:editId="78BDF20F">
            <wp:extent cx="8892000" cy="4543200"/>
            <wp:effectExtent l="0" t="0" r="4445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8C5F6" w14:textId="1F51F67E" w:rsidR="00EB61A6" w:rsidRPr="006E7FB0" w:rsidRDefault="006C2E1C" w:rsidP="006C2E1C">
      <w:pPr>
        <w:pStyle w:val="Heading1"/>
        <w:numPr>
          <w:ilvl w:val="0"/>
          <w:numId w:val="0"/>
        </w:numPr>
        <w:rPr>
          <w:rFonts w:eastAsiaTheme="majorEastAsia" w:cstheme="majorBidi"/>
          <w:szCs w:val="26"/>
        </w:rPr>
      </w:pPr>
      <w:r w:rsidRPr="006C2E1C">
        <w:t>Figure S1-</w:t>
      </w:r>
      <w:r>
        <w:t>3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="00AA27EB" w:rsidRPr="006C2E1C">
        <w:rPr>
          <w:b w:val="0"/>
        </w:rPr>
        <w:t xml:space="preserve">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Commander,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38CF5E3C" w14:textId="2669FEF1" w:rsidR="00EB61A6" w:rsidRDefault="001B2074" w:rsidP="00EB61A6">
      <w:r>
        <w:rPr>
          <w:noProof/>
          <w:lang w:val="en-AU" w:eastAsia="en-AU"/>
        </w:rPr>
        <w:lastRenderedPageBreak/>
        <w:drawing>
          <wp:inline distT="0" distB="0" distL="0" distR="0" wp14:anchorId="66C22C2E" wp14:editId="20DD0EA5">
            <wp:extent cx="8892000" cy="4543200"/>
            <wp:effectExtent l="0" t="0" r="4445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F04E8" w14:textId="4B661BBF" w:rsidR="00EB61A6" w:rsidRDefault="006C2E1C" w:rsidP="006C2E1C">
      <w:pPr>
        <w:pStyle w:val="Heading1"/>
        <w:numPr>
          <w:ilvl w:val="0"/>
          <w:numId w:val="0"/>
        </w:numPr>
      </w:pPr>
      <w:r w:rsidRPr="006C2E1C">
        <w:t>Figure S1-</w:t>
      </w:r>
      <w:r>
        <w:t>4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>)</w:t>
      </w:r>
      <w:r w:rsidR="00AA27EB" w:rsidRPr="006C2E1C">
        <w:rPr>
          <w:b w:val="0"/>
        </w:rPr>
        <w:t xml:space="preserve"> 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</w:t>
      </w:r>
      <w:r>
        <w:rPr>
          <w:b w:val="0"/>
        </w:rPr>
        <w:t>Fathom</w:t>
      </w:r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064BFB59" w14:textId="27435112" w:rsidR="00EB61A6" w:rsidRDefault="001B2074" w:rsidP="00EB61A6">
      <w:r w:rsidRPr="001B2074">
        <w:rPr>
          <w:noProof/>
          <w:lang w:val="en-AU" w:eastAsia="en-AU"/>
        </w:rPr>
        <w:lastRenderedPageBreak/>
        <w:drawing>
          <wp:inline distT="0" distB="0" distL="0" distR="0" wp14:anchorId="7D045F41" wp14:editId="22E2E8EC">
            <wp:extent cx="8892000" cy="4543200"/>
            <wp:effectExtent l="0" t="0" r="4445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2840" w14:textId="5C89DB7B" w:rsidR="00EB61A6" w:rsidRDefault="006C2E1C" w:rsidP="006C2E1C">
      <w:pPr>
        <w:pStyle w:val="Heading1"/>
        <w:numPr>
          <w:ilvl w:val="0"/>
          <w:numId w:val="0"/>
        </w:numPr>
      </w:pPr>
      <w:r w:rsidRPr="006C2E1C">
        <w:t>Figure S1-</w:t>
      </w:r>
      <w:r>
        <w:t>5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="00AA27EB" w:rsidRPr="006C2E1C">
        <w:rPr>
          <w:b w:val="0"/>
        </w:rPr>
        <w:t xml:space="preserve">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</w:t>
      </w:r>
      <w:r>
        <w:rPr>
          <w:b w:val="0"/>
        </w:rPr>
        <w:t>Flagship</w:t>
      </w:r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1D72EB74" w14:textId="77777777" w:rsidR="00EB61A6" w:rsidRDefault="00EB61A6" w:rsidP="00EB61A6">
      <w:pPr>
        <w:spacing w:after="160" w:line="259" w:lineRule="auto"/>
      </w:pPr>
    </w:p>
    <w:p w14:paraId="5CBF9090" w14:textId="2FB5E383" w:rsidR="00EB61A6" w:rsidRDefault="001B2074" w:rsidP="00EB61A6">
      <w:r>
        <w:rPr>
          <w:noProof/>
          <w:lang w:val="en-AU" w:eastAsia="en-AU"/>
        </w:rPr>
        <w:drawing>
          <wp:inline distT="0" distB="0" distL="0" distR="0" wp14:anchorId="1D84445D" wp14:editId="5A1628AC">
            <wp:extent cx="8892000" cy="4543200"/>
            <wp:effectExtent l="0" t="0" r="4445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A0C25" w14:textId="6FE5ECA8" w:rsidR="00EB61A6" w:rsidRDefault="006C2E1C" w:rsidP="006C2E1C">
      <w:pPr>
        <w:pStyle w:val="Heading1"/>
        <w:numPr>
          <w:ilvl w:val="0"/>
          <w:numId w:val="0"/>
        </w:numPr>
        <w:rPr>
          <w:rFonts w:eastAsiaTheme="majorEastAsia" w:cstheme="majorBidi"/>
          <w:szCs w:val="26"/>
        </w:rPr>
      </w:pPr>
      <w:r w:rsidRPr="006C2E1C">
        <w:t>Figure S1-</w:t>
      </w:r>
      <w:r>
        <w:t>6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="00AA27EB" w:rsidRPr="006C2E1C">
        <w:rPr>
          <w:b w:val="0"/>
        </w:rPr>
        <w:t xml:space="preserve">and physical distance between </w:t>
      </w:r>
      <w:r w:rsidR="00AA27EB">
        <w:rPr>
          <w:b w:val="0"/>
        </w:rPr>
        <w:t>individual</w:t>
      </w:r>
      <w:r w:rsidRPr="006C2E1C">
        <w:rPr>
          <w:b w:val="0"/>
        </w:rPr>
        <w:t xml:space="preserve"> plants (cm, centimeter) of barley variety </w:t>
      </w:r>
      <w:proofErr w:type="spellStart"/>
      <w:r>
        <w:rPr>
          <w:b w:val="0"/>
        </w:rPr>
        <w:t>Hindmarsh</w:t>
      </w:r>
      <w:proofErr w:type="spellEnd"/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0D70CE52" w14:textId="62B4E197" w:rsidR="00EB61A6" w:rsidRDefault="001B2074" w:rsidP="00EB61A6">
      <w:r>
        <w:rPr>
          <w:noProof/>
          <w:lang w:val="en-AU" w:eastAsia="en-AU"/>
        </w:rPr>
        <w:lastRenderedPageBreak/>
        <w:drawing>
          <wp:inline distT="0" distB="0" distL="0" distR="0" wp14:anchorId="24EE0608" wp14:editId="545A383E">
            <wp:extent cx="8892000" cy="4543200"/>
            <wp:effectExtent l="0" t="0" r="4445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7E253" w14:textId="503F41BC" w:rsidR="00EB61A6" w:rsidRDefault="006C2E1C" w:rsidP="006C2E1C">
      <w:pPr>
        <w:pStyle w:val="Heading1"/>
        <w:numPr>
          <w:ilvl w:val="0"/>
          <w:numId w:val="0"/>
        </w:numPr>
      </w:pPr>
      <w:r w:rsidRPr="006C2E1C">
        <w:t>Figure S1-</w:t>
      </w:r>
      <w:r>
        <w:t>7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="00AA27EB" w:rsidRPr="006C2E1C">
        <w:rPr>
          <w:b w:val="0"/>
        </w:rPr>
        <w:t xml:space="preserve">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</w:t>
      </w:r>
      <w:r>
        <w:rPr>
          <w:b w:val="0"/>
        </w:rPr>
        <w:t>Maritime</w:t>
      </w:r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32A26F62" w14:textId="25C9A802" w:rsidR="00EB61A6" w:rsidRDefault="001D20AC" w:rsidP="00EB61A6">
      <w:r>
        <w:rPr>
          <w:noProof/>
          <w:lang w:val="en-AU" w:eastAsia="en-AU"/>
        </w:rPr>
        <w:lastRenderedPageBreak/>
        <w:drawing>
          <wp:inline distT="0" distB="0" distL="0" distR="0" wp14:anchorId="63F22FB8" wp14:editId="4B5EC01B">
            <wp:extent cx="8892000" cy="4543200"/>
            <wp:effectExtent l="0" t="0" r="4445" b="0"/>
            <wp:docPr id="225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874B0" w14:textId="443F1EFB" w:rsidR="00EB61A6" w:rsidRDefault="006C2E1C" w:rsidP="006C2E1C">
      <w:pPr>
        <w:pStyle w:val="Heading1"/>
        <w:numPr>
          <w:ilvl w:val="0"/>
          <w:numId w:val="0"/>
        </w:numPr>
      </w:pPr>
      <w:r w:rsidRPr="006C2E1C">
        <w:t>Figure S1-</w:t>
      </w:r>
      <w:r>
        <w:t>8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="00AA27EB" w:rsidRPr="006C2E1C">
        <w:rPr>
          <w:b w:val="0"/>
        </w:rPr>
        <w:t xml:space="preserve">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</w:t>
      </w:r>
      <w:r>
        <w:rPr>
          <w:b w:val="0"/>
        </w:rPr>
        <w:t>Schooner</w:t>
      </w:r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  <w:r w:rsidR="00EB61A6">
        <w:br w:type="page"/>
      </w:r>
    </w:p>
    <w:p w14:paraId="79213E61" w14:textId="44945D3F" w:rsidR="00EB61A6" w:rsidRDefault="001D20AC" w:rsidP="00EB61A6">
      <w:pPr>
        <w:spacing w:after="160" w:line="259" w:lineRule="auto"/>
      </w:pPr>
      <w:r>
        <w:rPr>
          <w:noProof/>
          <w:lang w:val="en-AU" w:eastAsia="en-AU"/>
        </w:rPr>
        <w:lastRenderedPageBreak/>
        <w:drawing>
          <wp:inline distT="0" distB="0" distL="0" distR="0" wp14:anchorId="0E1584DE" wp14:editId="33181ECF">
            <wp:extent cx="8892000" cy="4543200"/>
            <wp:effectExtent l="0" t="0" r="4445" b="0"/>
            <wp:docPr id="226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45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D13D2" w14:textId="0ACA2078" w:rsidR="00EB61A6" w:rsidRPr="006C2E1C" w:rsidRDefault="006C2E1C" w:rsidP="006C2E1C">
      <w:pPr>
        <w:pStyle w:val="Heading1"/>
        <w:numPr>
          <w:ilvl w:val="0"/>
          <w:numId w:val="0"/>
        </w:numPr>
        <w:rPr>
          <w:b w:val="0"/>
          <w:u w:val="single"/>
        </w:rPr>
      </w:pPr>
      <w:r w:rsidRPr="006C2E1C">
        <w:t>Figure S1-</w:t>
      </w:r>
      <w:r>
        <w:t>9</w:t>
      </w:r>
      <w:r w:rsidRPr="006C2E1C">
        <w:t xml:space="preserve">: </w:t>
      </w:r>
      <w:r w:rsidRPr="006C2E1C">
        <w:rPr>
          <w:b w:val="0"/>
        </w:rPr>
        <w:t xml:space="preserve">Correlation between </w:t>
      </w:r>
      <w:r w:rsidR="00AA27EB">
        <w:rPr>
          <w:b w:val="0"/>
        </w:rPr>
        <w:t xml:space="preserve">pairwise </w:t>
      </w:r>
      <w:r w:rsidR="00AA27EB" w:rsidRPr="006C2E1C">
        <w:rPr>
          <w:b w:val="0"/>
        </w:rPr>
        <w:t xml:space="preserve">epigenetic distance </w:t>
      </w:r>
      <w:r w:rsidR="00AA27EB">
        <w:rPr>
          <w:b w:val="0"/>
        </w:rPr>
        <w:t>(</w:t>
      </w:r>
      <w:proofErr w:type="spellStart"/>
      <w:r w:rsidR="00AA27EB">
        <w:rPr>
          <w:b w:val="0"/>
        </w:rPr>
        <w:t>Epi</w:t>
      </w:r>
      <w:r w:rsidR="00AA27EB" w:rsidRPr="00E366BD">
        <w:rPr>
          <w:b w:val="0"/>
        </w:rPr>
        <w:t>GD</w:t>
      </w:r>
      <w:proofErr w:type="spellEnd"/>
      <w:r w:rsidR="00AA27EB" w:rsidRPr="00E366BD">
        <w:rPr>
          <w:b w:val="0"/>
        </w:rPr>
        <w:t xml:space="preserve">) </w:t>
      </w:r>
      <w:r w:rsidR="00AA27EB" w:rsidRPr="006C2E1C">
        <w:rPr>
          <w:b w:val="0"/>
        </w:rPr>
        <w:t xml:space="preserve">and physical distance between </w:t>
      </w:r>
      <w:r w:rsidR="00AA27EB">
        <w:rPr>
          <w:b w:val="0"/>
        </w:rPr>
        <w:t xml:space="preserve">individual </w:t>
      </w:r>
      <w:r w:rsidRPr="006C2E1C">
        <w:rPr>
          <w:b w:val="0"/>
        </w:rPr>
        <w:t xml:space="preserve">plants (cm, centimeter) of barley variety </w:t>
      </w:r>
      <w:r>
        <w:rPr>
          <w:b w:val="0"/>
        </w:rPr>
        <w:t>Yara</w:t>
      </w:r>
      <w:r w:rsidRPr="006C2E1C">
        <w:rPr>
          <w:b w:val="0"/>
        </w:rPr>
        <w:t xml:space="preserve">, using the Mantel test and methylation sensitive enzymes </w:t>
      </w:r>
      <w:proofErr w:type="spellStart"/>
      <w:r w:rsidRPr="006C2E1C">
        <w:rPr>
          <w:b w:val="0"/>
          <w:i/>
        </w:rPr>
        <w:t>Hpa</w:t>
      </w:r>
      <w:r w:rsidRPr="006C2E1C">
        <w:rPr>
          <w:b w:val="0"/>
        </w:rPr>
        <w:t>II</w:t>
      </w:r>
      <w:proofErr w:type="spellEnd"/>
      <w:r w:rsidRPr="006C2E1C">
        <w:rPr>
          <w:b w:val="0"/>
        </w:rPr>
        <w:t xml:space="preserve"> (a-f) and </w:t>
      </w:r>
      <w:proofErr w:type="spellStart"/>
      <w:r w:rsidRPr="006C2E1C">
        <w:rPr>
          <w:b w:val="0"/>
          <w:i/>
        </w:rPr>
        <w:t>Msp</w:t>
      </w:r>
      <w:r w:rsidRPr="006C2E1C">
        <w:rPr>
          <w:b w:val="0"/>
        </w:rPr>
        <w:t>I</w:t>
      </w:r>
      <w:proofErr w:type="spellEnd"/>
      <w:r w:rsidRPr="006C2E1C">
        <w:rPr>
          <w:b w:val="0"/>
        </w:rPr>
        <w:t xml:space="preserve"> (g-l). Analyses involved control and stress plants together (a, b, g and h), control plants only (c, d, i and j) or stress plants only (e, f, k and l).</w:t>
      </w:r>
    </w:p>
    <w:p w14:paraId="33FB76D7" w14:textId="77777777" w:rsidR="00EB61A6" w:rsidRDefault="00EB61A6" w:rsidP="0001436A">
      <w:pPr>
        <w:pStyle w:val="Heading2"/>
        <w:sectPr w:rsidR="00EB61A6" w:rsidSect="00436BA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3D46050F" w14:textId="77777777" w:rsidR="00A75B85" w:rsidRDefault="00D4642E" w:rsidP="00A75B85">
      <w:pPr>
        <w:spacing w:before="0" w:after="200" w:line="276" w:lineRule="auto"/>
        <w:jc w:val="center"/>
      </w:pPr>
      <w:bookmarkStart w:id="0" w:name="_GoBack"/>
      <w:r>
        <w:rPr>
          <w:noProof/>
          <w:lang w:val="en-AU" w:eastAsia="en-AU"/>
        </w:rPr>
        <w:lastRenderedPageBreak/>
        <w:drawing>
          <wp:inline distT="0" distB="0" distL="0" distR="0" wp14:anchorId="31C69448" wp14:editId="6D77B584">
            <wp:extent cx="5184000" cy="6840000"/>
            <wp:effectExtent l="0" t="0" r="0" b="0"/>
            <wp:docPr id="2" name="Picture 2" descr="C:\Users\LENOVO\Dropbox\Mounis Wisdom\Manuscripts\Greenhouse effect\Archives\Figure S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ropbox\Mounis Wisdom\Manuscripts\Greenhouse effect\Archives\Figure S2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BB16E0" w14:textId="423CD7EE" w:rsidR="008D2E6E" w:rsidRDefault="008D2E6E" w:rsidP="00A75B85">
      <w:pPr>
        <w:spacing w:before="0" w:after="200" w:line="276" w:lineRule="auto"/>
      </w:pPr>
      <w:r>
        <w:t xml:space="preserve">Figure S2: </w:t>
      </w:r>
      <w:r w:rsidRPr="0053152A">
        <w:rPr>
          <w:lang w:val="en-AU"/>
        </w:rPr>
        <w:t xml:space="preserve">Multiple Correspondence and Linear Discriminant Analyses (MC-LDA) of MSAP markers in barley varieties (Barque73, </w:t>
      </w:r>
      <w:proofErr w:type="spellStart"/>
      <w:r w:rsidRPr="0053152A">
        <w:rPr>
          <w:lang w:val="en-AU"/>
        </w:rPr>
        <w:t>Buloke</w:t>
      </w:r>
      <w:proofErr w:type="spellEnd"/>
      <w:r w:rsidRPr="0053152A">
        <w:rPr>
          <w:lang w:val="en-AU"/>
        </w:rPr>
        <w:t xml:space="preserve">, Fathom and Flagship) under salt stress (75 </w:t>
      </w:r>
      <w:proofErr w:type="spellStart"/>
      <w:r w:rsidRPr="0053152A">
        <w:rPr>
          <w:lang w:val="en-AU"/>
        </w:rPr>
        <w:t>mM</w:t>
      </w:r>
      <w:proofErr w:type="spellEnd"/>
      <w:r w:rsidRPr="0053152A">
        <w:rPr>
          <w:lang w:val="en-AU"/>
        </w:rPr>
        <w:t xml:space="preserve">) and control (0 </w:t>
      </w:r>
      <w:proofErr w:type="spellStart"/>
      <w:r w:rsidRPr="0053152A">
        <w:rPr>
          <w:lang w:val="en-AU"/>
        </w:rPr>
        <w:t>mM</w:t>
      </w:r>
      <w:proofErr w:type="spellEnd"/>
      <w:r w:rsidRPr="0053152A">
        <w:rPr>
          <w:lang w:val="en-AU"/>
        </w:rPr>
        <w:t xml:space="preserve">) conditions. The panel shows density plots of LD function between stress and control plants, at 4th leaf stage (A, D, G, J) and at </w:t>
      </w:r>
      <w:proofErr w:type="spellStart"/>
      <w:r w:rsidRPr="0053152A">
        <w:rPr>
          <w:lang w:val="en-AU"/>
        </w:rPr>
        <w:t>anthesis</w:t>
      </w:r>
      <w:proofErr w:type="spellEnd"/>
      <w:r w:rsidRPr="0053152A">
        <w:rPr>
          <w:lang w:val="en-AU"/>
        </w:rPr>
        <w:t xml:space="preserve"> (B, E, H, K). Dashed vertical lines represent the mean LD1 in 2 groups’ comparisons. Graphs of panel C, F, I, and L are MC-LDA plots comparing the salt treatment groups at both 4th leaf and </w:t>
      </w:r>
      <w:proofErr w:type="spellStart"/>
      <w:r w:rsidRPr="0053152A">
        <w:rPr>
          <w:lang w:val="en-AU"/>
        </w:rPr>
        <w:t>anthesis</w:t>
      </w:r>
      <w:proofErr w:type="spellEnd"/>
      <w:r w:rsidRPr="0053152A">
        <w:rPr>
          <w:lang w:val="en-AU"/>
        </w:rPr>
        <w:t xml:space="preserve"> stages.</w:t>
      </w:r>
      <w:r>
        <w:br w:type="page"/>
      </w:r>
    </w:p>
    <w:p w14:paraId="538153A7" w14:textId="4807BA4F" w:rsidR="00CF17EE" w:rsidRDefault="00A75B85" w:rsidP="00CF17EE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14DAA080" wp14:editId="28F53205">
            <wp:extent cx="5184000" cy="6840000"/>
            <wp:effectExtent l="0" t="0" r="0" b="0"/>
            <wp:docPr id="3" name="Picture 3" descr="C:\Users\LENOVO\Dropbox\Mounis Wisdom\Manuscripts\Greenhouse effect\Archives\Figure S2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ropbox\Mounis Wisdom\Manuscripts\Greenhouse effect\Archives\Figure S2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690F" w14:textId="6E76A859" w:rsidR="00CF17EE" w:rsidRDefault="00DB40D1" w:rsidP="00CF17EE">
      <w:pPr>
        <w:pStyle w:val="Heading1"/>
        <w:numPr>
          <w:ilvl w:val="0"/>
          <w:numId w:val="0"/>
        </w:numPr>
      </w:pPr>
      <w:r>
        <w:t>Figure S2</w:t>
      </w:r>
      <w:r w:rsidR="008D2E6E">
        <w:t xml:space="preserve"> </w:t>
      </w:r>
      <w:r w:rsidR="008D2E6E">
        <w:t>(</w:t>
      </w:r>
      <w:proofErr w:type="spellStart"/>
      <w:r w:rsidR="008D2E6E">
        <w:t>contd</w:t>
      </w:r>
      <w:proofErr w:type="spellEnd"/>
      <w:r w:rsidR="008D2E6E">
        <w:t>)</w:t>
      </w:r>
      <w:r>
        <w:t xml:space="preserve">: </w:t>
      </w:r>
      <w:r>
        <w:rPr>
          <w:b w:val="0"/>
        </w:rPr>
        <w:t xml:space="preserve"> </w:t>
      </w:r>
      <w:r w:rsidR="0053152A" w:rsidRPr="0053152A">
        <w:rPr>
          <w:b w:val="0"/>
          <w:lang w:val="en-AU"/>
        </w:rPr>
        <w:t xml:space="preserve">Multiple Correspondence and Linear Discriminant Analyses (MC-LDA) of </w:t>
      </w:r>
      <w:proofErr w:type="gramStart"/>
      <w:r w:rsidR="0053152A" w:rsidRPr="0053152A">
        <w:rPr>
          <w:b w:val="0"/>
          <w:lang w:val="en-AU"/>
        </w:rPr>
        <w:t xml:space="preserve">MSAP markers in barley varieties (Hindmarsh, Maritime, Schooner and Yarra) under salt stress (75 </w:t>
      </w:r>
      <w:proofErr w:type="spellStart"/>
      <w:r w:rsidR="0053152A" w:rsidRPr="0053152A">
        <w:rPr>
          <w:b w:val="0"/>
          <w:lang w:val="en-AU"/>
        </w:rPr>
        <w:t>mM</w:t>
      </w:r>
      <w:proofErr w:type="spellEnd"/>
      <w:r w:rsidR="0053152A" w:rsidRPr="0053152A">
        <w:rPr>
          <w:b w:val="0"/>
          <w:lang w:val="en-AU"/>
        </w:rPr>
        <w:t xml:space="preserve">) and control (0 </w:t>
      </w:r>
      <w:proofErr w:type="spellStart"/>
      <w:r w:rsidR="0053152A" w:rsidRPr="0053152A">
        <w:rPr>
          <w:b w:val="0"/>
          <w:lang w:val="en-AU"/>
        </w:rPr>
        <w:t>mM</w:t>
      </w:r>
      <w:proofErr w:type="spellEnd"/>
      <w:r w:rsidR="0053152A" w:rsidRPr="0053152A">
        <w:rPr>
          <w:b w:val="0"/>
          <w:lang w:val="en-AU"/>
        </w:rPr>
        <w:t>) conditions.</w:t>
      </w:r>
      <w:proofErr w:type="gramEnd"/>
      <w:r w:rsidR="0053152A" w:rsidRPr="0053152A">
        <w:rPr>
          <w:b w:val="0"/>
          <w:lang w:val="en-AU"/>
        </w:rPr>
        <w:t xml:space="preserve"> The panel shows density plots of LD function between stress and control plants, at 4th leaf stage (M, P, S, </w:t>
      </w:r>
      <w:proofErr w:type="gramStart"/>
      <w:r w:rsidR="0053152A" w:rsidRPr="0053152A">
        <w:rPr>
          <w:b w:val="0"/>
          <w:lang w:val="en-AU"/>
        </w:rPr>
        <w:t>V</w:t>
      </w:r>
      <w:proofErr w:type="gramEnd"/>
      <w:r w:rsidR="0053152A" w:rsidRPr="0053152A">
        <w:rPr>
          <w:b w:val="0"/>
          <w:lang w:val="en-AU"/>
        </w:rPr>
        <w:t xml:space="preserve">) and at </w:t>
      </w:r>
      <w:proofErr w:type="spellStart"/>
      <w:r w:rsidR="0053152A" w:rsidRPr="0053152A">
        <w:rPr>
          <w:b w:val="0"/>
          <w:lang w:val="en-AU"/>
        </w:rPr>
        <w:t>anthesis</w:t>
      </w:r>
      <w:proofErr w:type="spellEnd"/>
      <w:r w:rsidR="0053152A" w:rsidRPr="0053152A">
        <w:rPr>
          <w:b w:val="0"/>
          <w:lang w:val="en-AU"/>
        </w:rPr>
        <w:t xml:space="preserve"> (N, Q, T, W). Dashed vertical lines represent the mean LD1 in 2 groups’ comparisons. Graphs of panel O, R, U and X are MC-LDA plots comparing the salt treatment groups at both 4th leaf and </w:t>
      </w:r>
      <w:proofErr w:type="spellStart"/>
      <w:r w:rsidR="0053152A" w:rsidRPr="0053152A">
        <w:rPr>
          <w:b w:val="0"/>
          <w:lang w:val="en-AU"/>
        </w:rPr>
        <w:t>anthesis</w:t>
      </w:r>
      <w:proofErr w:type="spellEnd"/>
      <w:r w:rsidR="0053152A" w:rsidRPr="0053152A">
        <w:rPr>
          <w:b w:val="0"/>
          <w:lang w:val="en-AU"/>
        </w:rPr>
        <w:t xml:space="preserve"> stages.</w:t>
      </w:r>
      <w:r w:rsidR="00CF17EE">
        <w:br w:type="page"/>
      </w:r>
    </w:p>
    <w:p w14:paraId="3D0E7485" w14:textId="55E4C084" w:rsidR="00EB61A6" w:rsidRDefault="00EB61A6" w:rsidP="00EB61A6">
      <w:pPr>
        <w:spacing w:after="160" w:line="259" w:lineRule="auto"/>
        <w:rPr>
          <w:rFonts w:eastAsiaTheme="majorEastAsia" w:cstheme="majorBidi"/>
          <w:b/>
          <w:szCs w:val="32"/>
        </w:rPr>
      </w:pPr>
      <w:r w:rsidRPr="002B4A01">
        <w:rPr>
          <w:rFonts w:eastAsiaTheme="majorEastAsia" w:cstheme="majorBidi"/>
          <w:b/>
          <w:noProof/>
          <w:szCs w:val="32"/>
          <w:lang w:val="en-AU" w:eastAsia="en-AU"/>
        </w:rPr>
        <w:lastRenderedPageBreak/>
        <w:drawing>
          <wp:inline distT="0" distB="0" distL="0" distR="0" wp14:anchorId="7B1E9268" wp14:editId="7932A843">
            <wp:extent cx="6166884" cy="6174602"/>
            <wp:effectExtent l="0" t="0" r="571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1659" r="3754" b="2618"/>
                    <a:stretch/>
                  </pic:blipFill>
                  <pic:spPr bwMode="auto">
                    <a:xfrm>
                      <a:off x="0" y="0"/>
                      <a:ext cx="6174689" cy="61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8E88E" w14:textId="57E2FD71" w:rsidR="00EB61A6" w:rsidRPr="003B6135" w:rsidRDefault="00EB61A6" w:rsidP="00EB61A6">
      <w:pPr>
        <w:pStyle w:val="Heading1"/>
        <w:numPr>
          <w:ilvl w:val="0"/>
          <w:numId w:val="0"/>
        </w:numPr>
        <w:rPr>
          <w:b w:val="0"/>
        </w:rPr>
      </w:pPr>
      <w:r>
        <w:t>Figure S</w:t>
      </w:r>
      <w:r w:rsidR="00334CD2">
        <w:t>3</w:t>
      </w:r>
      <w:r>
        <w:t>:</w:t>
      </w:r>
      <w:r w:rsidRPr="006E754B">
        <w:t xml:space="preserve"> </w:t>
      </w:r>
      <w:r w:rsidRPr="00E366BD">
        <w:rPr>
          <w:b w:val="0"/>
        </w:rPr>
        <w:t xml:space="preserve">Variability of biomass and yield </w:t>
      </w:r>
      <w:r>
        <w:rPr>
          <w:b w:val="0"/>
        </w:rPr>
        <w:t>(</w:t>
      </w:r>
      <w:proofErr w:type="spellStart"/>
      <w:r>
        <w:rPr>
          <w:b w:val="0"/>
        </w:rPr>
        <w:t>gram</w:t>
      </w:r>
      <w:r w:rsidR="00B1592E">
        <w:rPr>
          <w:b w:val="0"/>
        </w:rPr>
        <w:t>me</w:t>
      </w:r>
      <w:r>
        <w:rPr>
          <w:b w:val="0"/>
        </w:rPr>
        <w:t>s</w:t>
      </w:r>
      <w:proofErr w:type="spellEnd"/>
      <w:r>
        <w:rPr>
          <w:b w:val="0"/>
        </w:rPr>
        <w:t xml:space="preserve">) </w:t>
      </w:r>
      <w:r w:rsidRPr="00E366BD">
        <w:rPr>
          <w:b w:val="0"/>
        </w:rPr>
        <w:t xml:space="preserve">between plant positions (P1-5) </w:t>
      </w:r>
      <w:r w:rsidR="00CE3106">
        <w:rPr>
          <w:b w:val="0"/>
        </w:rPr>
        <w:t xml:space="preserve">of “control” and “stress” plants </w:t>
      </w:r>
      <w:r w:rsidRPr="00E366BD">
        <w:rPr>
          <w:b w:val="0"/>
        </w:rPr>
        <w:t>in the greenhouse</w:t>
      </w:r>
      <w:r>
        <w:rPr>
          <w:b w:val="0"/>
        </w:rPr>
        <w:t xml:space="preserve"> for the nine barley varieties</w:t>
      </w:r>
      <w:r w:rsidR="00CE7807">
        <w:rPr>
          <w:b w:val="0"/>
        </w:rPr>
        <w:t>;</w:t>
      </w:r>
      <w:r w:rsidRPr="00E366BD">
        <w:rPr>
          <w:b w:val="0"/>
        </w:rPr>
        <w:t xml:space="preserve"> Barque73</w:t>
      </w:r>
      <w:r w:rsidR="00CE7807">
        <w:rPr>
          <w:b w:val="0"/>
        </w:rPr>
        <w:t>,</w:t>
      </w:r>
      <w:r w:rsidRPr="00E366BD">
        <w:rPr>
          <w:b w:val="0"/>
        </w:rPr>
        <w:t xml:space="preserve"> </w:t>
      </w:r>
      <w:proofErr w:type="spellStart"/>
      <w:r w:rsidRPr="00E366BD">
        <w:rPr>
          <w:b w:val="0"/>
        </w:rPr>
        <w:t>Buloke</w:t>
      </w:r>
      <w:proofErr w:type="spellEnd"/>
      <w:r w:rsidR="00CE7807">
        <w:rPr>
          <w:b w:val="0"/>
        </w:rPr>
        <w:t>,</w:t>
      </w:r>
      <w:r w:rsidRPr="00E366BD">
        <w:rPr>
          <w:b w:val="0"/>
        </w:rPr>
        <w:t xml:space="preserve"> Commander</w:t>
      </w:r>
      <w:r w:rsidR="00CE7807">
        <w:rPr>
          <w:b w:val="0"/>
        </w:rPr>
        <w:t>,</w:t>
      </w:r>
      <w:r w:rsidRPr="00E366BD">
        <w:rPr>
          <w:b w:val="0"/>
        </w:rPr>
        <w:t xml:space="preserve"> Fathom</w:t>
      </w:r>
      <w:r w:rsidR="00CE7807">
        <w:rPr>
          <w:b w:val="0"/>
        </w:rPr>
        <w:t>,</w:t>
      </w:r>
      <w:r w:rsidRPr="00E366BD">
        <w:rPr>
          <w:b w:val="0"/>
        </w:rPr>
        <w:t xml:space="preserve"> Flagship</w:t>
      </w:r>
      <w:r w:rsidR="00CE7807">
        <w:rPr>
          <w:b w:val="0"/>
        </w:rPr>
        <w:t>,</w:t>
      </w:r>
      <w:r w:rsidRPr="00E366BD">
        <w:rPr>
          <w:b w:val="0"/>
        </w:rPr>
        <w:t xml:space="preserve"> </w:t>
      </w:r>
      <w:proofErr w:type="spellStart"/>
      <w:r w:rsidRPr="00E366BD">
        <w:rPr>
          <w:b w:val="0"/>
        </w:rPr>
        <w:t>Hindmarsh</w:t>
      </w:r>
      <w:proofErr w:type="spellEnd"/>
      <w:r w:rsidR="00CE7807">
        <w:rPr>
          <w:b w:val="0"/>
        </w:rPr>
        <w:t>,</w:t>
      </w:r>
      <w:r w:rsidRPr="00E366BD">
        <w:rPr>
          <w:b w:val="0"/>
        </w:rPr>
        <w:t xml:space="preserve"> Maritime</w:t>
      </w:r>
      <w:r w:rsidR="00CE7807">
        <w:rPr>
          <w:b w:val="0"/>
        </w:rPr>
        <w:t>,</w:t>
      </w:r>
      <w:r w:rsidRPr="00E366BD">
        <w:rPr>
          <w:b w:val="0"/>
        </w:rPr>
        <w:t xml:space="preserve"> Schooner and </w:t>
      </w:r>
      <w:proofErr w:type="spellStart"/>
      <w:r w:rsidRPr="00E366BD">
        <w:rPr>
          <w:b w:val="0"/>
        </w:rPr>
        <w:t>Yarra</w:t>
      </w:r>
      <w:proofErr w:type="spellEnd"/>
      <w:r w:rsidRPr="00E366BD">
        <w:rPr>
          <w:b w:val="0"/>
        </w:rPr>
        <w:t>.</w:t>
      </w:r>
    </w:p>
    <w:p w14:paraId="52A27A97" w14:textId="77777777" w:rsidR="00CF17EE" w:rsidRDefault="00CF17EE" w:rsidP="00EB61A6">
      <w:pPr>
        <w:sectPr w:rsidR="00CF17EE" w:rsidSect="00EB61A6">
          <w:headerReference w:type="first" r:id="rId2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2C5AA0D" w14:textId="681F1697" w:rsidR="00EB61A6" w:rsidRDefault="00A16C26" w:rsidP="00EB61A6">
      <w:r>
        <w:rPr>
          <w:noProof/>
          <w:lang w:val="en-AU" w:eastAsia="en-AU"/>
        </w:rPr>
        <w:lastRenderedPageBreak/>
        <mc:AlternateContent>
          <mc:Choice Requires="wpg">
            <w:drawing>
              <wp:inline distT="0" distB="0" distL="0" distR="0" wp14:anchorId="0B27AE37" wp14:editId="0C533A31">
                <wp:extent cx="9016365" cy="5177790"/>
                <wp:effectExtent l="19050" t="19050" r="13335" b="2286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6365" cy="5177790"/>
                          <a:chOff x="0" y="0"/>
                          <a:chExt cx="9016365" cy="5177790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21" cy="25199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016365" cy="5177790"/>
                            <a:chOff x="0" y="0"/>
                            <a:chExt cx="9016409" cy="5178056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9016409" cy="5178055"/>
                              <a:chOff x="0" y="0"/>
                              <a:chExt cx="9016409" cy="5178055"/>
                            </a:xfrm>
                          </wpg:grpSpPr>
                          <pic:pic xmlns:pic="http://schemas.openxmlformats.org/drawingml/2006/picture">
                            <pic:nvPicPr>
                              <pic:cNvPr id="234" name="Picture 234"/>
                              <pic:cNvPicPr>
                                <a:picLocks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51544" y="0"/>
                                <a:ext cx="2913321" cy="251991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5" name="Picture 235"/>
                              <pic:cNvPicPr>
                                <a:picLocks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03088" y="0"/>
                                <a:ext cx="2913321" cy="251991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6" name="Picture 236"/>
                              <pic:cNvPicPr>
                                <a:picLocks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658138"/>
                                <a:ext cx="2913321" cy="251991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7" name="Picture 237"/>
                            <pic:cNvPicPr>
                              <a:picLocks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1529" y="2658140"/>
                              <a:ext cx="2913321" cy="251991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03088" y="2658140"/>
                              <a:ext cx="2913321" cy="251991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7E769B" id="Group 13" o:spid="_x0000_s1026" style="width:709.95pt;height:407.7pt;mso-position-horizontal-relative:char;mso-position-vertical-relative:line" coordsize="90163,5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">
                <v:shape id="Picture 233" o:spid="_x0000_s1027" type="#_x0000_t75" style="position:absolute;width:29133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" stroked="t" strokecolor="black [3213]">
                  <v:imagedata r:id="rId34" o:title=""/>
                  <v:path arrowok="t"/>
                  <o:lock v:ext="edit" aspectratio="f"/>
                </v:shape>
                <v:group id="Group 12" o:spid="_x0000_s1028" style="position:absolute;width:90163;height:51777" coordsize="90164,5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9" style="position:absolute;width:90164;height:51780" coordsize="90164,5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Picture 234" o:spid="_x0000_s1030" type="#_x0000_t75" style="position:absolute;left:30515;width:29133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" stroked="t" strokecolor="black [3213]">
                      <v:imagedata r:id="rId35" o:title=""/>
                      <v:path arrowok="t"/>
                      <o:lock v:ext="edit" aspectratio="f"/>
                    </v:shape>
                    <v:shape id="Picture 235" o:spid="_x0000_s1031" type="#_x0000_t75" style="position:absolute;left:61030;width:29134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" stroked="t" strokecolor="black [3213]">
                      <v:imagedata r:id="rId36" o:title=""/>
                      <v:path arrowok="t"/>
                      <o:lock v:ext="edit" aspectratio="f"/>
                    </v:shape>
                    <v:shape id="Picture 236" o:spid="_x0000_s1032" type="#_x0000_t75" style="position:absolute;top:26581;width:29133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" stroked="t" strokecolor="black [3213]">
                      <v:imagedata r:id="rId37" o:title=""/>
                      <v:path arrowok="t"/>
                      <o:lock v:ext="edit" aspectratio="f"/>
                    </v:shape>
                  </v:group>
                  <v:shape id="Picture 237" o:spid="_x0000_s1033" type="#_x0000_t75" style="position:absolute;left:30515;top:26581;width:29133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" stroked="t" strokecolor="black [3213]">
                    <v:imagedata r:id="rId38" o:title=""/>
                    <v:path arrowok="t"/>
                    <o:lock v:ext="edit" aspectratio="f"/>
                  </v:shape>
                  <v:shape id="Picture 239" o:spid="_x0000_s1034" type="#_x0000_t75" style="position:absolute;left:61030;top:26581;width:29134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" stroked="t" strokecolor="black [3213]">
                    <v:imagedata r:id="rId39" o:title=""/>
                    <v:path arrowok="t"/>
                    <o:lock v:ext="edit" aspectratio="f"/>
                  </v:shape>
                </v:group>
                <w10:anchorlock/>
              </v:group>
            </w:pict>
          </mc:Fallback>
        </mc:AlternateContent>
      </w:r>
    </w:p>
    <w:p w14:paraId="54488B30" w14:textId="28807E5A" w:rsidR="00034FE1" w:rsidRPr="00686685" w:rsidRDefault="00034FE1" w:rsidP="00034FE1">
      <w:pPr>
        <w:pStyle w:val="Heading1"/>
        <w:numPr>
          <w:ilvl w:val="0"/>
          <w:numId w:val="0"/>
        </w:numPr>
        <w:rPr>
          <w:b w:val="0"/>
        </w:rPr>
      </w:pPr>
      <w:r>
        <w:t>Figure S</w:t>
      </w:r>
      <w:r w:rsidR="00334CD2">
        <w:t>4</w:t>
      </w:r>
      <w:r>
        <w:t xml:space="preserve">: </w:t>
      </w:r>
      <w:r w:rsidRPr="00E366BD">
        <w:rPr>
          <w:b w:val="0"/>
        </w:rPr>
        <w:t>Correlation between</w:t>
      </w:r>
      <w:r w:rsidR="000F7955">
        <w:rPr>
          <w:b w:val="0"/>
        </w:rPr>
        <w:t xml:space="preserve"> pairwise</w:t>
      </w:r>
      <w:r w:rsidRPr="00E366BD">
        <w:rPr>
          <w:b w:val="0"/>
        </w:rPr>
        <w:t xml:space="preserve"> epigenetic distance using </w:t>
      </w:r>
      <w:proofErr w:type="spellStart"/>
      <w:r w:rsidRPr="00E366BD">
        <w:rPr>
          <w:b w:val="0"/>
          <w:i/>
        </w:rPr>
        <w:t>Hpa</w:t>
      </w:r>
      <w:r w:rsidRPr="00E366BD">
        <w:rPr>
          <w:b w:val="0"/>
        </w:rPr>
        <w:t>II</w:t>
      </w:r>
      <w:proofErr w:type="spellEnd"/>
      <w:r w:rsidRPr="00E366BD">
        <w:rPr>
          <w:b w:val="0"/>
        </w:rPr>
        <w:t xml:space="preserve"> (a, b) or </w:t>
      </w:r>
      <w:proofErr w:type="spellStart"/>
      <w:r w:rsidRPr="00E366BD">
        <w:rPr>
          <w:b w:val="0"/>
          <w:i/>
        </w:rPr>
        <w:t>Msp</w:t>
      </w:r>
      <w:r w:rsidRPr="00E366BD">
        <w:rPr>
          <w:b w:val="0"/>
        </w:rPr>
        <w:t>I</w:t>
      </w:r>
      <w:proofErr w:type="spellEnd"/>
      <w:r w:rsidRPr="00E366BD">
        <w:rPr>
          <w:b w:val="0"/>
        </w:rPr>
        <w:t xml:space="preserve"> (c, d) profiles and yield from control (a, c) and stress (b, d) plants (varieties</w:t>
      </w:r>
      <w:r w:rsidR="00CE7807">
        <w:rPr>
          <w:b w:val="0"/>
        </w:rPr>
        <w:t>;</w:t>
      </w:r>
      <w:r w:rsidRPr="00E366BD">
        <w:rPr>
          <w:b w:val="0"/>
        </w:rPr>
        <w:t xml:space="preserve"> Barque73, </w:t>
      </w:r>
      <w:proofErr w:type="spellStart"/>
      <w:r w:rsidRPr="00E366BD">
        <w:rPr>
          <w:b w:val="0"/>
        </w:rPr>
        <w:t>Buloke</w:t>
      </w:r>
      <w:proofErr w:type="spellEnd"/>
      <w:r w:rsidRPr="00E366BD">
        <w:rPr>
          <w:b w:val="0"/>
        </w:rPr>
        <w:t>, Commande</w:t>
      </w:r>
      <w:r w:rsidR="00334CD2">
        <w:rPr>
          <w:b w:val="0"/>
        </w:rPr>
        <w:t xml:space="preserve">r, Fathom, Flagship, </w:t>
      </w:r>
      <w:r w:rsidRPr="00E366BD">
        <w:rPr>
          <w:b w:val="0"/>
        </w:rPr>
        <w:t xml:space="preserve">and </w:t>
      </w:r>
      <w:proofErr w:type="spellStart"/>
      <w:r w:rsidR="00334CD2">
        <w:rPr>
          <w:b w:val="0"/>
        </w:rPr>
        <w:t>Hindmarsh</w:t>
      </w:r>
      <w:proofErr w:type="spellEnd"/>
      <w:r w:rsidRPr="00E366BD">
        <w:rPr>
          <w:b w:val="0"/>
        </w:rPr>
        <w:t>)</w:t>
      </w:r>
      <w:r w:rsidRPr="00686685">
        <w:rPr>
          <w:b w:val="0"/>
        </w:rPr>
        <w:t xml:space="preserve">. </w:t>
      </w:r>
    </w:p>
    <w:p w14:paraId="1C23B6F9" w14:textId="77777777" w:rsidR="00EB61A6" w:rsidRDefault="00EB61A6" w:rsidP="00EB61A6">
      <w:pPr>
        <w:rPr>
          <w:lang w:eastAsia="en-AU"/>
        </w:rPr>
      </w:pPr>
    </w:p>
    <w:p w14:paraId="2B129E85" w14:textId="77777777" w:rsidR="00EB61A6" w:rsidRDefault="00EB61A6" w:rsidP="00EB61A6">
      <w:pPr>
        <w:spacing w:after="160" w:line="259" w:lineRule="auto"/>
      </w:pPr>
      <w:r>
        <w:rPr>
          <w:noProof/>
          <w:lang w:val="en-AU" w:eastAsia="en-AU"/>
        </w:rPr>
        <w:drawing>
          <wp:inline distT="0" distB="0" distL="0" distR="0" wp14:anchorId="4DAE9BD2" wp14:editId="55C8F837">
            <wp:extent cx="2952000" cy="2520000"/>
            <wp:effectExtent l="19050" t="19050" r="20320" b="13970"/>
            <wp:docPr id="240" name="Pictur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1AC15672" wp14:editId="25E4B0AC">
            <wp:extent cx="2952000" cy="2520000"/>
            <wp:effectExtent l="19050" t="19050" r="20320" b="13970"/>
            <wp:docPr id="241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BDDE943" wp14:editId="12EE3D86">
            <wp:extent cx="2952000" cy="2520000"/>
            <wp:effectExtent l="19050" t="19050" r="20320" b="13970"/>
            <wp:docPr id="242" name="Pictur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2C5A1" w14:textId="647C1258" w:rsidR="00C67273" w:rsidRPr="00911F24" w:rsidRDefault="00A665E1" w:rsidP="00911F24">
      <w:pPr>
        <w:pStyle w:val="Heading1"/>
        <w:numPr>
          <w:ilvl w:val="0"/>
          <w:numId w:val="0"/>
        </w:numPr>
        <w:rPr>
          <w:b w:val="0"/>
        </w:rPr>
      </w:pPr>
      <w:r>
        <w:t>Figure S</w:t>
      </w:r>
      <w:r w:rsidR="00334CD2">
        <w:t>4</w:t>
      </w:r>
      <w:r w:rsidR="00034FE1">
        <w:t xml:space="preserve"> (</w:t>
      </w:r>
      <w:proofErr w:type="spellStart"/>
      <w:r w:rsidR="00034FE1">
        <w:t>contd</w:t>
      </w:r>
      <w:proofErr w:type="spellEnd"/>
      <w:r w:rsidR="00034FE1">
        <w:t>)</w:t>
      </w:r>
      <w:r>
        <w:t xml:space="preserve">: </w:t>
      </w:r>
      <w:r w:rsidRPr="00E366BD">
        <w:rPr>
          <w:b w:val="0"/>
        </w:rPr>
        <w:t>Correlation</w:t>
      </w:r>
      <w:r w:rsidR="000F7955">
        <w:rPr>
          <w:b w:val="0"/>
        </w:rPr>
        <w:t xml:space="preserve"> pairwise</w:t>
      </w:r>
      <w:r w:rsidRPr="00E366BD">
        <w:rPr>
          <w:b w:val="0"/>
        </w:rPr>
        <w:t xml:space="preserve"> between epigenetic distance using </w:t>
      </w:r>
      <w:proofErr w:type="spellStart"/>
      <w:r w:rsidRPr="00E366BD">
        <w:rPr>
          <w:b w:val="0"/>
          <w:i/>
        </w:rPr>
        <w:t>Hpa</w:t>
      </w:r>
      <w:r w:rsidRPr="00E366BD">
        <w:rPr>
          <w:b w:val="0"/>
        </w:rPr>
        <w:t>II</w:t>
      </w:r>
      <w:proofErr w:type="spellEnd"/>
      <w:r w:rsidRPr="00E366BD">
        <w:rPr>
          <w:b w:val="0"/>
        </w:rPr>
        <w:t xml:space="preserve"> (a, b) or </w:t>
      </w:r>
      <w:proofErr w:type="spellStart"/>
      <w:r w:rsidRPr="00E366BD">
        <w:rPr>
          <w:b w:val="0"/>
          <w:i/>
        </w:rPr>
        <w:t>Msp</w:t>
      </w:r>
      <w:r w:rsidRPr="00E366BD">
        <w:rPr>
          <w:b w:val="0"/>
        </w:rPr>
        <w:t>I</w:t>
      </w:r>
      <w:proofErr w:type="spellEnd"/>
      <w:r w:rsidRPr="00E366BD">
        <w:rPr>
          <w:b w:val="0"/>
        </w:rPr>
        <w:t xml:space="preserve"> (c, d) profiles and yield from control (a, c) and stress (b, d) plants (varieties Maritime, Schooner and </w:t>
      </w:r>
      <w:proofErr w:type="spellStart"/>
      <w:r w:rsidRPr="00E366BD">
        <w:rPr>
          <w:b w:val="0"/>
        </w:rPr>
        <w:t>Yarra</w:t>
      </w:r>
      <w:proofErr w:type="spellEnd"/>
      <w:r w:rsidRPr="00E366BD">
        <w:rPr>
          <w:b w:val="0"/>
        </w:rPr>
        <w:t>)</w:t>
      </w:r>
      <w:r w:rsidRPr="00686685">
        <w:rPr>
          <w:b w:val="0"/>
        </w:rPr>
        <w:t xml:space="preserve">. </w:t>
      </w:r>
    </w:p>
    <w:sectPr w:rsidR="00C67273" w:rsidRPr="00911F24" w:rsidSect="000A0353">
      <w:pgSz w:w="16840" w:h="11907" w:orient="landscape" w:code="9"/>
      <w:pgMar w:top="1140" w:right="1179" w:bottom="1140" w:left="1281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D13B315" w15:done="0"/>
  <w15:commentEx w15:paraId="260AD51B" w15:done="0"/>
  <w15:commentEx w15:paraId="3B163971" w15:done="0"/>
  <w15:commentEx w15:paraId="09FBADED" w15:done="0"/>
  <w15:commentEx w15:paraId="3E7C995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13B315" w16cid:durableId="2232F3FD"/>
  <w16cid:commentId w16cid:paraId="260AD51B" w16cid:durableId="222B0264"/>
  <w16cid:commentId w16cid:paraId="3B163971" w16cid:durableId="2231EBF2"/>
  <w16cid:commentId w16cid:paraId="09FBADED" w16cid:durableId="2232F448"/>
  <w16cid:commentId w16cid:paraId="3E7C995E" w16cid:durableId="2232F55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F02E0" w14:textId="77777777" w:rsidR="002D6C6C" w:rsidRDefault="002D6C6C" w:rsidP="00117666">
      <w:pPr>
        <w:spacing w:after="0"/>
      </w:pPr>
      <w:r>
        <w:separator/>
      </w:r>
    </w:p>
  </w:endnote>
  <w:endnote w:type="continuationSeparator" w:id="0">
    <w:p w14:paraId="26F93504" w14:textId="77777777" w:rsidR="002D6C6C" w:rsidRDefault="002D6C6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75B8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75B85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75B8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75B85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101B9" w14:textId="77777777" w:rsidR="002D6C6C" w:rsidRDefault="002D6C6C" w:rsidP="00117666">
      <w:pPr>
        <w:spacing w:after="0"/>
      </w:pPr>
      <w:r>
        <w:separator/>
      </w:r>
    </w:p>
  </w:footnote>
  <w:footnote w:type="continuationSeparator" w:id="0">
    <w:p w14:paraId="60902827" w14:textId="77777777" w:rsidR="002D6C6C" w:rsidRDefault="002D6C6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CE6517" w:rsidRDefault="00C52A7B">
    <w:pPr>
      <w:rPr>
        <w:rFonts w:cs="Times New Roman"/>
        <w:b/>
      </w:rPr>
    </w:pPr>
    <w:r w:rsidRPr="00CE6517">
      <w:rPr>
        <w:rFonts w:cs="Times New Roman"/>
        <w:b/>
      </w:rPr>
      <w:ptab w:relativeTo="margin" w:alignment="center" w:leader="none"/>
    </w:r>
    <w:r w:rsidRPr="00CE6517">
      <w:rPr>
        <w:rFonts w:cs="Times New Roman"/>
        <w:b/>
      </w:rPr>
      <w:ptab w:relativeTo="margin" w:alignment="right" w:leader="none"/>
    </w:r>
    <w:r w:rsidR="001549D3" w:rsidRPr="00CE6517">
      <w:rPr>
        <w:rFonts w:cs="Times New Roman"/>
        <w:b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01733" w14:textId="43B3AC1D" w:rsidR="00E92823" w:rsidRDefault="00E92823">
    <w:pPr>
      <w:pStyle w:val="Header"/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0F694280" w:rsidR="00995F6A" w:rsidRPr="00CE6517" w:rsidRDefault="00CE6517" w:rsidP="00CE6517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6BB95A5C" wp14:editId="40CC666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B6387" w14:textId="6756B7DC" w:rsidR="00074EF7" w:rsidRPr="00074EF7" w:rsidRDefault="00074EF7" w:rsidP="00CE6517">
    <w:pPr>
      <w:rPr>
        <w:b/>
      </w:rPr>
    </w:pPr>
    <w:r w:rsidRPr="00074EF7">
      <w:rPr>
        <w:rFonts w:cs="Times New Roman"/>
        <w:b/>
      </w:rPr>
      <w:ptab w:relativeTo="margin" w:alignment="center" w:leader="none"/>
    </w:r>
    <w:r w:rsidRPr="00074EF7">
      <w:rPr>
        <w:rFonts w:cs="Times New Roman"/>
        <w:b/>
      </w:rPr>
      <w:ptab w:relativeTo="margin" w:alignment="right" w:leader="none"/>
    </w:r>
    <w:r w:rsidRPr="00074EF7">
      <w:rPr>
        <w:rFonts w:cs="Times New Roman"/>
        <w:b/>
      </w:rPr>
      <w:t>Supplementary Material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ileen Scott">
    <w15:presenceInfo w15:providerId="None" w15:userId="Eileen Scott"/>
  </w15:person>
  <w15:person w15:author="Carlos Rodriguez Lopez">
    <w15:presenceInfo w15:providerId="AD" w15:userId="S::a1615247@adelaide.edu.au::89e2eb4e-5d8d-4228-bbe5-2f428df65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2093"/>
    <w:rsid w:val="0003158E"/>
    <w:rsid w:val="00034304"/>
    <w:rsid w:val="00034FE1"/>
    <w:rsid w:val="00035434"/>
    <w:rsid w:val="00052A14"/>
    <w:rsid w:val="000645BF"/>
    <w:rsid w:val="00074EF7"/>
    <w:rsid w:val="00077D53"/>
    <w:rsid w:val="000A0353"/>
    <w:rsid w:val="000A756E"/>
    <w:rsid w:val="000F7955"/>
    <w:rsid w:val="00105FD9"/>
    <w:rsid w:val="00117666"/>
    <w:rsid w:val="001549D3"/>
    <w:rsid w:val="00160065"/>
    <w:rsid w:val="00165D57"/>
    <w:rsid w:val="00177D84"/>
    <w:rsid w:val="00187555"/>
    <w:rsid w:val="001B2074"/>
    <w:rsid w:val="001D20AC"/>
    <w:rsid w:val="0020718B"/>
    <w:rsid w:val="00236C61"/>
    <w:rsid w:val="00267D18"/>
    <w:rsid w:val="00274347"/>
    <w:rsid w:val="002868E2"/>
    <w:rsid w:val="002869C3"/>
    <w:rsid w:val="002936E4"/>
    <w:rsid w:val="002B4A57"/>
    <w:rsid w:val="002B6070"/>
    <w:rsid w:val="002C74CA"/>
    <w:rsid w:val="002D6C6C"/>
    <w:rsid w:val="003123F4"/>
    <w:rsid w:val="0032344F"/>
    <w:rsid w:val="00334CD2"/>
    <w:rsid w:val="003544FB"/>
    <w:rsid w:val="003A0B4F"/>
    <w:rsid w:val="003D2F2D"/>
    <w:rsid w:val="003E2FF8"/>
    <w:rsid w:val="003F11E6"/>
    <w:rsid w:val="00401590"/>
    <w:rsid w:val="00436BAE"/>
    <w:rsid w:val="00443705"/>
    <w:rsid w:val="00447801"/>
    <w:rsid w:val="00452E9C"/>
    <w:rsid w:val="00457F38"/>
    <w:rsid w:val="004735C8"/>
    <w:rsid w:val="004947A6"/>
    <w:rsid w:val="004961FF"/>
    <w:rsid w:val="00517A89"/>
    <w:rsid w:val="00522BA4"/>
    <w:rsid w:val="005250F2"/>
    <w:rsid w:val="0053152A"/>
    <w:rsid w:val="00593EEA"/>
    <w:rsid w:val="005A5EEE"/>
    <w:rsid w:val="00611B76"/>
    <w:rsid w:val="006375C7"/>
    <w:rsid w:val="00654E8F"/>
    <w:rsid w:val="00660D05"/>
    <w:rsid w:val="006820B1"/>
    <w:rsid w:val="006B7D14"/>
    <w:rsid w:val="006C2E1C"/>
    <w:rsid w:val="006F5739"/>
    <w:rsid w:val="00701727"/>
    <w:rsid w:val="0070566C"/>
    <w:rsid w:val="00714C50"/>
    <w:rsid w:val="00720AF7"/>
    <w:rsid w:val="00725A7D"/>
    <w:rsid w:val="00732B10"/>
    <w:rsid w:val="007501BE"/>
    <w:rsid w:val="00790BB3"/>
    <w:rsid w:val="007C206C"/>
    <w:rsid w:val="0080385D"/>
    <w:rsid w:val="00817DD6"/>
    <w:rsid w:val="0083759F"/>
    <w:rsid w:val="00885156"/>
    <w:rsid w:val="008D2E6E"/>
    <w:rsid w:val="00911F24"/>
    <w:rsid w:val="00914391"/>
    <w:rsid w:val="009151AA"/>
    <w:rsid w:val="0093429D"/>
    <w:rsid w:val="00943573"/>
    <w:rsid w:val="00964134"/>
    <w:rsid w:val="00970F7D"/>
    <w:rsid w:val="00993067"/>
    <w:rsid w:val="00994A3D"/>
    <w:rsid w:val="009C2B12"/>
    <w:rsid w:val="00A14E39"/>
    <w:rsid w:val="00A16C26"/>
    <w:rsid w:val="00A174D9"/>
    <w:rsid w:val="00A3598D"/>
    <w:rsid w:val="00A665E1"/>
    <w:rsid w:val="00A75B85"/>
    <w:rsid w:val="00AA27EB"/>
    <w:rsid w:val="00AA4D24"/>
    <w:rsid w:val="00AA6CFC"/>
    <w:rsid w:val="00AB6715"/>
    <w:rsid w:val="00AC6C50"/>
    <w:rsid w:val="00B01B6C"/>
    <w:rsid w:val="00B1592E"/>
    <w:rsid w:val="00B1671E"/>
    <w:rsid w:val="00B25EB8"/>
    <w:rsid w:val="00B37F4D"/>
    <w:rsid w:val="00B454CA"/>
    <w:rsid w:val="00B60791"/>
    <w:rsid w:val="00B61B01"/>
    <w:rsid w:val="00C477CB"/>
    <w:rsid w:val="00C52A7B"/>
    <w:rsid w:val="00C56BAF"/>
    <w:rsid w:val="00C67273"/>
    <w:rsid w:val="00C679AA"/>
    <w:rsid w:val="00C75972"/>
    <w:rsid w:val="00CA2E16"/>
    <w:rsid w:val="00CD066B"/>
    <w:rsid w:val="00CE3106"/>
    <w:rsid w:val="00CE4FEE"/>
    <w:rsid w:val="00CE6517"/>
    <w:rsid w:val="00CE7807"/>
    <w:rsid w:val="00CF17EE"/>
    <w:rsid w:val="00D060CF"/>
    <w:rsid w:val="00D4642E"/>
    <w:rsid w:val="00DB40D1"/>
    <w:rsid w:val="00DB59C3"/>
    <w:rsid w:val="00DC1873"/>
    <w:rsid w:val="00DC259A"/>
    <w:rsid w:val="00DE23E8"/>
    <w:rsid w:val="00DE36A3"/>
    <w:rsid w:val="00DF3F28"/>
    <w:rsid w:val="00DF7FEF"/>
    <w:rsid w:val="00E52377"/>
    <w:rsid w:val="00E537AD"/>
    <w:rsid w:val="00E64E17"/>
    <w:rsid w:val="00E866C9"/>
    <w:rsid w:val="00E92350"/>
    <w:rsid w:val="00E92823"/>
    <w:rsid w:val="00EA3D3C"/>
    <w:rsid w:val="00EB61A6"/>
    <w:rsid w:val="00EC090A"/>
    <w:rsid w:val="00ED20B5"/>
    <w:rsid w:val="00EE590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3F11E6"/>
    <w:pPr>
      <w:overflowPunct w:val="0"/>
      <w:autoSpaceDE w:val="0"/>
      <w:autoSpaceDN w:val="0"/>
      <w:adjustRightInd w:val="0"/>
      <w:spacing w:before="0" w:after="120"/>
      <w:jc w:val="both"/>
    </w:pPr>
    <w:rPr>
      <w:rFonts w:asciiTheme="majorHAnsi" w:hAnsiTheme="majorHAnsi"/>
      <w:noProof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3F11E6"/>
    <w:rPr>
      <w:rFonts w:asciiTheme="majorHAnsi" w:hAnsiTheme="majorHAnsi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3F11E6"/>
    <w:pPr>
      <w:overflowPunct w:val="0"/>
      <w:autoSpaceDE w:val="0"/>
      <w:autoSpaceDN w:val="0"/>
      <w:adjustRightInd w:val="0"/>
      <w:spacing w:before="0" w:after="120"/>
      <w:jc w:val="both"/>
    </w:pPr>
    <w:rPr>
      <w:rFonts w:asciiTheme="majorHAnsi" w:hAnsiTheme="majorHAnsi"/>
      <w:noProof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3F11E6"/>
    <w:rPr>
      <w:rFonts w:asciiTheme="majorHAnsi" w:hAnsiTheme="majorHAnsi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eader" Target="header4.xm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90.png"/><Relationship Id="rId42" Type="http://schemas.openxmlformats.org/officeDocument/2006/relationships/image" Target="media/image27.png"/><Relationship Id="rId55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emf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3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6FF2485-079C-4E58-A452-200F809DA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126</TotalTime>
  <Pages>15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Mouni Konate</cp:lastModifiedBy>
  <cp:revision>27</cp:revision>
  <cp:lastPrinted>2013-10-03T12:51:00Z</cp:lastPrinted>
  <dcterms:created xsi:type="dcterms:W3CDTF">2020-04-04T01:32:00Z</dcterms:created>
  <dcterms:modified xsi:type="dcterms:W3CDTF">2020-04-20T08:13:00Z</dcterms:modified>
</cp:coreProperties>
</file>